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AA4" w:rsidRPr="00717F09" w:rsidRDefault="00DB5AA4" w:rsidP="005742EA">
      <w:pPr>
        <w:pStyle w:val="Style1"/>
        <w:rPr>
          <w:rFonts w:ascii="Times New Roman" w:hAnsi="Times New Roman" w:cs="Times New Roman"/>
          <w:sz w:val="24"/>
          <w:szCs w:val="24"/>
        </w:rPr>
      </w:pPr>
    </w:p>
    <w:p w:rsidR="005514D3" w:rsidRPr="00717F09" w:rsidRDefault="005514D3" w:rsidP="005742EA">
      <w:pPr>
        <w:pStyle w:val="Style1"/>
        <w:rPr>
          <w:rFonts w:ascii="Times New Roman" w:hAnsi="Times New Roman" w:cs="Times New Roman"/>
          <w:sz w:val="24"/>
          <w:szCs w:val="24"/>
        </w:rPr>
      </w:pPr>
    </w:p>
    <w:p w:rsidR="005514D3" w:rsidRPr="00717F09" w:rsidRDefault="005514D3" w:rsidP="005742EA">
      <w:pPr>
        <w:pStyle w:val="Style1"/>
        <w:rPr>
          <w:rFonts w:ascii="Times New Roman" w:hAnsi="Times New Roman" w:cs="Times New Roman"/>
          <w:sz w:val="24"/>
          <w:szCs w:val="24"/>
        </w:rPr>
      </w:pPr>
    </w:p>
    <w:tbl>
      <w:tblPr>
        <w:tblStyle w:val="McKTableStyle"/>
        <w:tblW w:w="0" w:type="auto"/>
        <w:tblInd w:w="4111"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6878"/>
      </w:tblGrid>
      <w:tr w:rsidR="005514D3" w:rsidRPr="00717F09" w:rsidTr="005514D3">
        <w:trPr>
          <w:cnfStyle w:val="100000000000" w:firstRow="1" w:lastRow="0" w:firstColumn="0" w:lastColumn="0" w:oddVBand="0" w:evenVBand="0" w:oddHBand="0" w:evenHBand="0" w:firstRowFirstColumn="0" w:firstRowLastColumn="0" w:lastRowFirstColumn="0" w:lastRowLastColumn="0"/>
        </w:trPr>
        <w:tc>
          <w:tcPr>
            <w:tcW w:w="109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514D3" w:rsidRPr="00717F09" w:rsidRDefault="007375BB" w:rsidP="007375BB">
            <w:pPr>
              <w:spacing w:before="1000" w:after="1000"/>
              <w:rPr>
                <w:rFonts w:cs="Times New Roman"/>
                <w:sz w:val="24"/>
                <w:szCs w:val="24"/>
              </w:rPr>
            </w:pPr>
            <w:r w:rsidRPr="007375BB">
              <w:rPr>
                <w:rFonts w:eastAsia="Times New Roman" w:cs="Times New Roman"/>
                <w:color w:val="1E327A"/>
                <w:sz w:val="60"/>
                <w:szCs w:val="60"/>
              </w:rPr>
              <w:t>B20 Employment Taskforce Policy Paper</w:t>
            </w:r>
          </w:p>
        </w:tc>
      </w:tr>
      <w:tr w:rsidR="005514D3" w:rsidRPr="00717F09" w:rsidTr="002C67BA">
        <w:trPr>
          <w:trHeight w:val="3917"/>
        </w:trPr>
        <w:tc>
          <w:tcPr>
            <w:tcW w:w="10989" w:type="dxa"/>
          </w:tcPr>
          <w:p w:rsidR="005514D3" w:rsidRPr="00717F09" w:rsidRDefault="005514D3" w:rsidP="005742EA">
            <w:pPr>
              <w:pStyle w:val="Style1"/>
              <w:rPr>
                <w:rFonts w:ascii="Times New Roman" w:hAnsi="Times New Roman" w:cs="Times New Roman"/>
                <w:sz w:val="24"/>
                <w:szCs w:val="24"/>
              </w:rPr>
            </w:pPr>
          </w:p>
        </w:tc>
      </w:tr>
      <w:tr w:rsidR="005514D3" w:rsidRPr="00717F09" w:rsidTr="005514D3">
        <w:tc>
          <w:tcPr>
            <w:tcW w:w="10989" w:type="dxa"/>
          </w:tcPr>
          <w:p w:rsidR="005514D3" w:rsidRPr="00717F09" w:rsidRDefault="005514D3" w:rsidP="00C336A2">
            <w:pPr>
              <w:pStyle w:val="Style1"/>
              <w:rPr>
                <w:rFonts w:ascii="Times New Roman" w:hAnsi="Times New Roman" w:cs="Times New Roman"/>
                <w:sz w:val="24"/>
                <w:szCs w:val="24"/>
              </w:rPr>
            </w:pPr>
          </w:p>
        </w:tc>
      </w:tr>
      <w:tr w:rsidR="005514D3" w:rsidRPr="00717F09" w:rsidTr="005514D3">
        <w:tc>
          <w:tcPr>
            <w:tcW w:w="10989" w:type="dxa"/>
          </w:tcPr>
          <w:p w:rsidR="005514D3" w:rsidRPr="00717F09" w:rsidRDefault="00385FAA" w:rsidP="005742EA">
            <w:pPr>
              <w:pStyle w:val="Style1"/>
              <w:rPr>
                <w:rFonts w:ascii="Times New Roman" w:hAnsi="Times New Roman" w:cs="Times New Roman"/>
                <w:sz w:val="24"/>
                <w:szCs w:val="24"/>
              </w:rPr>
            </w:pPr>
            <w:r w:rsidRPr="00717F09">
              <w:rPr>
                <w:rFonts w:ascii="Times New Roman" w:hAnsi="Times New Roman" w:cs="Times New Roman"/>
                <w:sz w:val="24"/>
                <w:szCs w:val="24"/>
              </w:rPr>
              <w:t>August</w:t>
            </w:r>
            <w:r w:rsidR="00CD11CF" w:rsidRPr="00717F09">
              <w:rPr>
                <w:rFonts w:ascii="Times New Roman" w:hAnsi="Times New Roman" w:cs="Times New Roman"/>
                <w:sz w:val="24"/>
                <w:szCs w:val="24"/>
              </w:rPr>
              <w:t>2015</w:t>
            </w:r>
          </w:p>
        </w:tc>
      </w:tr>
    </w:tbl>
    <w:p w:rsidR="005514D3" w:rsidRPr="00717F09" w:rsidRDefault="005514D3" w:rsidP="005742EA">
      <w:pPr>
        <w:pStyle w:val="Style1"/>
        <w:rPr>
          <w:rFonts w:ascii="Times New Roman" w:hAnsi="Times New Roman" w:cs="Times New Roman"/>
          <w:sz w:val="24"/>
          <w:szCs w:val="24"/>
        </w:rPr>
      </w:pPr>
    </w:p>
    <w:p w:rsidR="005514D3" w:rsidRPr="00717F09" w:rsidRDefault="005514D3" w:rsidP="005742EA">
      <w:pPr>
        <w:pStyle w:val="Style1"/>
        <w:rPr>
          <w:rFonts w:ascii="Times New Roman" w:hAnsi="Times New Roman" w:cs="Times New Roman"/>
          <w:sz w:val="24"/>
          <w:szCs w:val="24"/>
        </w:rPr>
      </w:pPr>
    </w:p>
    <w:p w:rsidR="00DB5AA4" w:rsidRPr="00717F09" w:rsidRDefault="00185CC3" w:rsidP="005742EA">
      <w:pPr>
        <w:pStyle w:val="Style1"/>
        <w:rPr>
          <w:rFonts w:ascii="Times New Roman" w:hAnsi="Times New Roman" w:cs="Times New Roman"/>
          <w:sz w:val="24"/>
          <w:szCs w:val="24"/>
        </w:rPr>
      </w:pPr>
      <w:r w:rsidRPr="00717F09">
        <w:rPr>
          <w:rFonts w:ascii="Times New Roman" w:hAnsi="Times New Roman" w:cs="Times New Roman"/>
          <w:sz w:val="24"/>
          <w:szCs w:val="24"/>
        </w:rPr>
        <w:tab/>
      </w:r>
    </w:p>
    <w:p w:rsidR="00DB5AA4" w:rsidRPr="00717F09" w:rsidRDefault="00DB5AA4" w:rsidP="005742EA">
      <w:pPr>
        <w:pStyle w:val="Style1"/>
        <w:rPr>
          <w:rFonts w:ascii="Times New Roman" w:hAnsi="Times New Roman" w:cs="Times New Roman"/>
          <w:sz w:val="24"/>
          <w:szCs w:val="24"/>
        </w:rPr>
      </w:pPr>
    </w:p>
    <w:p w:rsidR="00DB5AA4" w:rsidRPr="00717F09" w:rsidRDefault="00DB5AA4" w:rsidP="005742EA">
      <w:pPr>
        <w:pStyle w:val="Style1"/>
        <w:rPr>
          <w:rFonts w:ascii="Times New Roman" w:hAnsi="Times New Roman" w:cs="Times New Roman"/>
          <w:sz w:val="24"/>
          <w:szCs w:val="24"/>
        </w:rPr>
        <w:sectPr w:rsidR="00DB5AA4" w:rsidRPr="00717F09" w:rsidSect="005514D3">
          <w:headerReference w:type="default" r:id="rId9"/>
          <w:footerReference w:type="default" r:id="rId10"/>
          <w:pgSz w:w="11907" w:h="16839" w:code="9"/>
          <w:pgMar w:top="567" w:right="567" w:bottom="567" w:left="567" w:header="567" w:footer="567" w:gutter="0"/>
          <w:cols w:space="720"/>
          <w:docGrid w:linePitch="360"/>
        </w:sectPr>
      </w:pPr>
    </w:p>
    <w:p w:rsidR="00FF0F82" w:rsidRPr="003B2A36" w:rsidRDefault="00FF0F82" w:rsidP="003B2A36">
      <w:pPr>
        <w:rPr>
          <w:rFonts w:ascii="Times New Roman" w:hAnsi="Times New Roman" w:cs="Times New Roman"/>
          <w:sz w:val="32"/>
          <w:szCs w:val="32"/>
        </w:rPr>
      </w:pPr>
      <w:r w:rsidRPr="003B2A36">
        <w:rPr>
          <w:rFonts w:ascii="Times New Roman" w:hAnsi="Times New Roman" w:cs="Times New Roman"/>
          <w:sz w:val="32"/>
          <w:szCs w:val="32"/>
        </w:rPr>
        <w:lastRenderedPageBreak/>
        <w:t>Table of contents</w:t>
      </w:r>
    </w:p>
    <w:p w:rsidR="00A93D71" w:rsidRPr="00A93D71" w:rsidRDefault="00E866E2" w:rsidP="00A93D71">
      <w:pPr>
        <w:pStyle w:val="TOC2"/>
        <w:rPr>
          <w:i w:val="0"/>
          <w:noProof/>
          <w:sz w:val="24"/>
          <w:szCs w:val="24"/>
          <w:lang w:val="en-GB" w:eastAsia="ja-JP"/>
        </w:rPr>
      </w:pPr>
      <w:r w:rsidRPr="00A93D71">
        <w:rPr>
          <w:rFonts w:ascii="Times New Roman" w:hAnsi="Times New Roman" w:cs="Times New Roman"/>
          <w:b/>
          <w:i w:val="0"/>
          <w:sz w:val="24"/>
          <w:szCs w:val="24"/>
        </w:rPr>
        <w:fldChar w:fldCharType="begin"/>
      </w:r>
      <w:r w:rsidR="00FF0F82" w:rsidRPr="00A93D71">
        <w:rPr>
          <w:rFonts w:ascii="Times New Roman" w:hAnsi="Times New Roman" w:cs="Times New Roman"/>
          <w:b/>
          <w:i w:val="0"/>
          <w:sz w:val="24"/>
          <w:szCs w:val="24"/>
        </w:rPr>
        <w:instrText xml:space="preserve"> TOC \o "1-3" \h \z \u </w:instrText>
      </w:r>
      <w:r w:rsidRPr="00A93D71">
        <w:rPr>
          <w:rFonts w:ascii="Times New Roman" w:hAnsi="Times New Roman" w:cs="Times New Roman"/>
          <w:b/>
          <w:i w:val="0"/>
          <w:sz w:val="24"/>
          <w:szCs w:val="24"/>
        </w:rPr>
        <w:fldChar w:fldCharType="separate"/>
      </w:r>
      <w:r w:rsidR="00A93D71" w:rsidRPr="00A93D71">
        <w:rPr>
          <w:i w:val="0"/>
          <w:noProof/>
        </w:rPr>
        <w:t>Taskforce constitution and process</w:t>
      </w:r>
      <w:r w:rsidR="00A93D71" w:rsidRPr="00A93D71">
        <w:rPr>
          <w:i w:val="0"/>
          <w:noProof/>
        </w:rPr>
        <w:tab/>
      </w:r>
      <w:r w:rsidRPr="00A93D71">
        <w:rPr>
          <w:i w:val="0"/>
          <w:noProof/>
        </w:rPr>
        <w:fldChar w:fldCharType="begin"/>
      </w:r>
      <w:r w:rsidR="00A93D71" w:rsidRPr="00A93D71">
        <w:rPr>
          <w:i w:val="0"/>
          <w:noProof/>
        </w:rPr>
        <w:instrText xml:space="preserve"> PAGEREF _Toc301432994 \h </w:instrText>
      </w:r>
      <w:r w:rsidRPr="00A93D71">
        <w:rPr>
          <w:i w:val="0"/>
          <w:noProof/>
        </w:rPr>
      </w:r>
      <w:r w:rsidRPr="00A93D71">
        <w:rPr>
          <w:i w:val="0"/>
          <w:noProof/>
        </w:rPr>
        <w:fldChar w:fldCharType="separate"/>
      </w:r>
      <w:r w:rsidR="00A93D71" w:rsidRPr="00A93D71">
        <w:rPr>
          <w:i w:val="0"/>
          <w:noProof/>
        </w:rPr>
        <w:t>3</w:t>
      </w:r>
      <w:r w:rsidRPr="00A93D71">
        <w:rPr>
          <w:i w:val="0"/>
          <w:noProof/>
        </w:rPr>
        <w:fldChar w:fldCharType="end"/>
      </w:r>
    </w:p>
    <w:p w:rsidR="00A93D71" w:rsidRPr="00A93D71" w:rsidRDefault="00A93D71" w:rsidP="00A93D71">
      <w:pPr>
        <w:pStyle w:val="TOC2"/>
        <w:rPr>
          <w:i w:val="0"/>
          <w:noProof/>
          <w:sz w:val="24"/>
          <w:szCs w:val="24"/>
          <w:lang w:val="en-GB" w:eastAsia="ja-JP"/>
        </w:rPr>
      </w:pPr>
      <w:r w:rsidRPr="00A93D71">
        <w:rPr>
          <w:i w:val="0"/>
          <w:noProof/>
        </w:rPr>
        <w:t>Executive summary</w:t>
      </w:r>
      <w:r w:rsidRPr="00A93D71">
        <w:rPr>
          <w:i w:val="0"/>
          <w:noProof/>
        </w:rPr>
        <w:tab/>
      </w:r>
      <w:r w:rsidR="00E866E2" w:rsidRPr="00A93D71">
        <w:rPr>
          <w:i w:val="0"/>
          <w:noProof/>
        </w:rPr>
        <w:fldChar w:fldCharType="begin"/>
      </w:r>
      <w:r w:rsidRPr="00A93D71">
        <w:rPr>
          <w:i w:val="0"/>
          <w:noProof/>
        </w:rPr>
        <w:instrText xml:space="preserve"> PAGEREF _Toc301432995 \h </w:instrText>
      </w:r>
      <w:r w:rsidR="00E866E2" w:rsidRPr="00A93D71">
        <w:rPr>
          <w:i w:val="0"/>
          <w:noProof/>
        </w:rPr>
      </w:r>
      <w:r w:rsidR="00E866E2" w:rsidRPr="00A93D71">
        <w:rPr>
          <w:i w:val="0"/>
          <w:noProof/>
        </w:rPr>
        <w:fldChar w:fldCharType="separate"/>
      </w:r>
      <w:r w:rsidRPr="00A93D71">
        <w:rPr>
          <w:i w:val="0"/>
          <w:noProof/>
        </w:rPr>
        <w:t>5</w:t>
      </w:r>
      <w:r w:rsidR="00E866E2" w:rsidRPr="00A93D71">
        <w:rPr>
          <w:i w:val="0"/>
          <w:noProof/>
        </w:rPr>
        <w:fldChar w:fldCharType="end"/>
      </w:r>
    </w:p>
    <w:p w:rsidR="00A93D71" w:rsidRPr="00A93D71" w:rsidRDefault="00A93D71" w:rsidP="00A93D71">
      <w:pPr>
        <w:pStyle w:val="TOC2"/>
        <w:rPr>
          <w:i w:val="0"/>
          <w:noProof/>
          <w:sz w:val="24"/>
          <w:szCs w:val="24"/>
          <w:lang w:val="en-GB" w:eastAsia="ja-JP"/>
        </w:rPr>
      </w:pPr>
      <w:r w:rsidRPr="00A93D71">
        <w:rPr>
          <w:i w:val="0"/>
          <w:noProof/>
        </w:rPr>
        <w:t>Introduction</w:t>
      </w:r>
      <w:r w:rsidRPr="00A93D71">
        <w:rPr>
          <w:i w:val="0"/>
          <w:noProof/>
        </w:rPr>
        <w:tab/>
      </w:r>
      <w:r w:rsidR="00E866E2" w:rsidRPr="00A93D71">
        <w:rPr>
          <w:i w:val="0"/>
          <w:noProof/>
        </w:rPr>
        <w:fldChar w:fldCharType="begin"/>
      </w:r>
      <w:r w:rsidRPr="00A93D71">
        <w:rPr>
          <w:i w:val="0"/>
          <w:noProof/>
        </w:rPr>
        <w:instrText xml:space="preserve"> PAGEREF _Toc301432996 \h </w:instrText>
      </w:r>
      <w:r w:rsidR="00E866E2" w:rsidRPr="00A93D71">
        <w:rPr>
          <w:i w:val="0"/>
          <w:noProof/>
        </w:rPr>
      </w:r>
      <w:r w:rsidR="00E866E2" w:rsidRPr="00A93D71">
        <w:rPr>
          <w:i w:val="0"/>
          <w:noProof/>
        </w:rPr>
        <w:fldChar w:fldCharType="separate"/>
      </w:r>
      <w:r w:rsidRPr="00A93D71">
        <w:rPr>
          <w:i w:val="0"/>
          <w:noProof/>
        </w:rPr>
        <w:t>8</w:t>
      </w:r>
      <w:r w:rsidR="00E866E2" w:rsidRPr="00A93D71">
        <w:rPr>
          <w:i w:val="0"/>
          <w:noProof/>
        </w:rPr>
        <w:fldChar w:fldCharType="end"/>
      </w:r>
    </w:p>
    <w:p w:rsidR="00A93D71" w:rsidRPr="00A93D71" w:rsidRDefault="00A93D71" w:rsidP="00A93D71">
      <w:pPr>
        <w:pStyle w:val="TOC2"/>
        <w:rPr>
          <w:i w:val="0"/>
          <w:noProof/>
          <w:sz w:val="24"/>
          <w:szCs w:val="24"/>
          <w:lang w:val="en-GB" w:eastAsia="ja-JP"/>
        </w:rPr>
      </w:pPr>
      <w:r w:rsidRPr="00A93D71">
        <w:rPr>
          <w:i w:val="0"/>
          <w:noProof/>
        </w:rPr>
        <w:t xml:space="preserve">RECOMMENDATION 1: Advance A </w:t>
      </w:r>
      <w:r w:rsidR="00206441">
        <w:rPr>
          <w:i w:val="0"/>
          <w:noProof/>
        </w:rPr>
        <w:t>B</w:t>
      </w:r>
      <w:r w:rsidRPr="00A93D71">
        <w:rPr>
          <w:i w:val="0"/>
          <w:noProof/>
        </w:rPr>
        <w:t xml:space="preserve">usiness </w:t>
      </w:r>
      <w:r w:rsidR="00206441">
        <w:rPr>
          <w:i w:val="0"/>
          <w:noProof/>
        </w:rPr>
        <w:t>F</w:t>
      </w:r>
      <w:r w:rsidRPr="00A93D71">
        <w:rPr>
          <w:i w:val="0"/>
          <w:noProof/>
        </w:rPr>
        <w:t xml:space="preserve">riendly </w:t>
      </w:r>
      <w:r w:rsidR="00206441">
        <w:rPr>
          <w:i w:val="0"/>
          <w:noProof/>
        </w:rPr>
        <w:t>E</w:t>
      </w:r>
      <w:r w:rsidRPr="00A93D71">
        <w:rPr>
          <w:i w:val="0"/>
          <w:noProof/>
        </w:rPr>
        <w:t xml:space="preserve">nvironment </w:t>
      </w:r>
      <w:r w:rsidR="00206441">
        <w:rPr>
          <w:i w:val="0"/>
          <w:noProof/>
        </w:rPr>
        <w:t>T</w:t>
      </w:r>
      <w:r w:rsidRPr="00A93D71">
        <w:rPr>
          <w:i w:val="0"/>
          <w:noProof/>
        </w:rPr>
        <w:t xml:space="preserve">o </w:t>
      </w:r>
      <w:r w:rsidR="00206441">
        <w:rPr>
          <w:i w:val="0"/>
          <w:noProof/>
        </w:rPr>
        <w:t>C</w:t>
      </w:r>
      <w:r w:rsidRPr="00A93D71">
        <w:rPr>
          <w:i w:val="0"/>
          <w:noProof/>
        </w:rPr>
        <w:t xml:space="preserve">reate </w:t>
      </w:r>
      <w:r w:rsidR="00206441">
        <w:rPr>
          <w:i w:val="0"/>
          <w:noProof/>
        </w:rPr>
        <w:t>E</w:t>
      </w:r>
      <w:r w:rsidRPr="00A93D71">
        <w:rPr>
          <w:i w:val="0"/>
          <w:noProof/>
        </w:rPr>
        <w:t>mployment o</w:t>
      </w:r>
      <w:r w:rsidR="00206441">
        <w:rPr>
          <w:i w:val="0"/>
          <w:noProof/>
        </w:rPr>
        <w:t>O</w:t>
      </w:r>
      <w:r w:rsidRPr="00A93D71">
        <w:rPr>
          <w:i w:val="0"/>
          <w:noProof/>
        </w:rPr>
        <w:t>portunities</w:t>
      </w:r>
      <w:r w:rsidRPr="00A93D71">
        <w:rPr>
          <w:i w:val="0"/>
          <w:noProof/>
        </w:rPr>
        <w:tab/>
      </w:r>
      <w:r w:rsidR="00E866E2" w:rsidRPr="00A93D71">
        <w:rPr>
          <w:i w:val="0"/>
          <w:noProof/>
        </w:rPr>
        <w:fldChar w:fldCharType="begin"/>
      </w:r>
      <w:r w:rsidRPr="00A93D71">
        <w:rPr>
          <w:i w:val="0"/>
          <w:noProof/>
        </w:rPr>
        <w:instrText xml:space="preserve"> PAGEREF _Toc301432997 \h </w:instrText>
      </w:r>
      <w:r w:rsidR="00E866E2" w:rsidRPr="00A93D71">
        <w:rPr>
          <w:i w:val="0"/>
          <w:noProof/>
        </w:rPr>
      </w:r>
      <w:r w:rsidR="00E866E2" w:rsidRPr="00A93D71">
        <w:rPr>
          <w:i w:val="0"/>
          <w:noProof/>
        </w:rPr>
        <w:fldChar w:fldCharType="separate"/>
      </w:r>
      <w:r w:rsidRPr="00A93D71">
        <w:rPr>
          <w:i w:val="0"/>
          <w:noProof/>
        </w:rPr>
        <w:t>10</w:t>
      </w:r>
      <w:r w:rsidR="00E866E2" w:rsidRPr="00A93D71">
        <w:rPr>
          <w:i w:val="0"/>
          <w:noProof/>
        </w:rPr>
        <w:fldChar w:fldCharType="end"/>
      </w:r>
    </w:p>
    <w:p w:rsidR="00A93D71" w:rsidRPr="00A93D71" w:rsidRDefault="00A93D71" w:rsidP="00A93D71">
      <w:pPr>
        <w:pStyle w:val="TOC2"/>
        <w:rPr>
          <w:i w:val="0"/>
          <w:noProof/>
          <w:sz w:val="24"/>
          <w:szCs w:val="24"/>
          <w:lang w:val="en-GB" w:eastAsia="ja-JP"/>
        </w:rPr>
      </w:pPr>
      <w:r w:rsidRPr="00A93D71">
        <w:rPr>
          <w:i w:val="0"/>
          <w:noProof/>
        </w:rPr>
        <w:t xml:space="preserve">RECOMMENDATION 2: Increase </w:t>
      </w:r>
      <w:r w:rsidR="00206441">
        <w:rPr>
          <w:i w:val="0"/>
          <w:noProof/>
        </w:rPr>
        <w:t>Y</w:t>
      </w:r>
      <w:r w:rsidRPr="00A93D71">
        <w:rPr>
          <w:i w:val="0"/>
          <w:noProof/>
        </w:rPr>
        <w:t xml:space="preserve">outh </w:t>
      </w:r>
      <w:r w:rsidR="00206441">
        <w:rPr>
          <w:i w:val="0"/>
          <w:noProof/>
        </w:rPr>
        <w:t>A</w:t>
      </w:r>
      <w:r w:rsidRPr="00A93D71">
        <w:rPr>
          <w:i w:val="0"/>
          <w:noProof/>
        </w:rPr>
        <w:t xml:space="preserve">nd </w:t>
      </w:r>
      <w:r w:rsidR="00206441">
        <w:rPr>
          <w:i w:val="0"/>
          <w:noProof/>
        </w:rPr>
        <w:t>F</w:t>
      </w:r>
      <w:r w:rsidRPr="00A93D71">
        <w:rPr>
          <w:i w:val="0"/>
          <w:noProof/>
        </w:rPr>
        <w:t xml:space="preserve">emale </w:t>
      </w:r>
      <w:r w:rsidR="00206441">
        <w:rPr>
          <w:i w:val="0"/>
          <w:noProof/>
        </w:rPr>
        <w:t>L</w:t>
      </w:r>
      <w:r w:rsidRPr="00A93D71">
        <w:rPr>
          <w:i w:val="0"/>
          <w:noProof/>
        </w:rPr>
        <w:t xml:space="preserve">abor </w:t>
      </w:r>
      <w:r w:rsidR="00206441">
        <w:rPr>
          <w:i w:val="0"/>
          <w:noProof/>
        </w:rPr>
        <w:t>F</w:t>
      </w:r>
      <w:r w:rsidRPr="00A93D71">
        <w:rPr>
          <w:i w:val="0"/>
          <w:noProof/>
        </w:rPr>
        <w:t xml:space="preserve">orce </w:t>
      </w:r>
      <w:r w:rsidR="00206441">
        <w:rPr>
          <w:i w:val="0"/>
          <w:noProof/>
        </w:rPr>
        <w:t>P</w:t>
      </w:r>
      <w:r w:rsidRPr="00A93D71">
        <w:rPr>
          <w:i w:val="0"/>
          <w:noProof/>
        </w:rPr>
        <w:t xml:space="preserve">articipation </w:t>
      </w:r>
      <w:r w:rsidR="00206441">
        <w:rPr>
          <w:i w:val="0"/>
          <w:noProof/>
        </w:rPr>
        <w:t>B</w:t>
      </w:r>
      <w:r w:rsidRPr="00A93D71">
        <w:rPr>
          <w:i w:val="0"/>
          <w:noProof/>
        </w:rPr>
        <w:t xml:space="preserve">y </w:t>
      </w:r>
      <w:r w:rsidR="00206441">
        <w:rPr>
          <w:i w:val="0"/>
          <w:noProof/>
        </w:rPr>
        <w:t>M</w:t>
      </w:r>
      <w:r w:rsidRPr="00A93D71">
        <w:rPr>
          <w:i w:val="0"/>
          <w:noProof/>
        </w:rPr>
        <w:t xml:space="preserve">aking </w:t>
      </w:r>
      <w:r w:rsidR="00206441">
        <w:rPr>
          <w:i w:val="0"/>
          <w:noProof/>
        </w:rPr>
        <w:t>L</w:t>
      </w:r>
      <w:r w:rsidRPr="00A93D71">
        <w:rPr>
          <w:i w:val="0"/>
          <w:noProof/>
        </w:rPr>
        <w:t xml:space="preserve">abor </w:t>
      </w:r>
      <w:r w:rsidR="00206441">
        <w:rPr>
          <w:i w:val="0"/>
          <w:noProof/>
        </w:rPr>
        <w:t>M</w:t>
      </w:r>
      <w:r w:rsidRPr="00A93D71">
        <w:rPr>
          <w:i w:val="0"/>
          <w:noProof/>
        </w:rPr>
        <w:t xml:space="preserve">arkets </w:t>
      </w:r>
      <w:r w:rsidR="00206441">
        <w:rPr>
          <w:i w:val="0"/>
          <w:noProof/>
        </w:rPr>
        <w:t>M</w:t>
      </w:r>
      <w:r w:rsidRPr="00A93D71">
        <w:rPr>
          <w:i w:val="0"/>
          <w:noProof/>
        </w:rPr>
        <w:t xml:space="preserve">ore </w:t>
      </w:r>
      <w:r w:rsidR="00206441">
        <w:rPr>
          <w:i w:val="0"/>
          <w:noProof/>
        </w:rPr>
        <w:t>D</w:t>
      </w:r>
      <w:r w:rsidRPr="00A93D71">
        <w:rPr>
          <w:i w:val="0"/>
          <w:noProof/>
        </w:rPr>
        <w:t xml:space="preserve">ynamic </w:t>
      </w:r>
      <w:r w:rsidR="00206441">
        <w:rPr>
          <w:i w:val="0"/>
          <w:noProof/>
        </w:rPr>
        <w:t>A</w:t>
      </w:r>
      <w:r w:rsidRPr="00A93D71">
        <w:rPr>
          <w:i w:val="0"/>
          <w:noProof/>
        </w:rPr>
        <w:t xml:space="preserve">nd </w:t>
      </w:r>
      <w:r w:rsidR="00206441">
        <w:rPr>
          <w:i w:val="0"/>
          <w:noProof/>
        </w:rPr>
        <w:t>I</w:t>
      </w:r>
      <w:r w:rsidRPr="00A93D71">
        <w:rPr>
          <w:i w:val="0"/>
          <w:noProof/>
        </w:rPr>
        <w:t>nclusive</w:t>
      </w:r>
      <w:r w:rsidRPr="00A93D71">
        <w:rPr>
          <w:i w:val="0"/>
          <w:noProof/>
        </w:rPr>
        <w:tab/>
      </w:r>
      <w:r w:rsidR="00E866E2" w:rsidRPr="00A93D71">
        <w:rPr>
          <w:i w:val="0"/>
          <w:noProof/>
        </w:rPr>
        <w:fldChar w:fldCharType="begin"/>
      </w:r>
      <w:r w:rsidRPr="00A93D71">
        <w:rPr>
          <w:i w:val="0"/>
          <w:noProof/>
        </w:rPr>
        <w:instrText xml:space="preserve"> PAGEREF _Toc301432998 \h </w:instrText>
      </w:r>
      <w:r w:rsidR="00E866E2" w:rsidRPr="00A93D71">
        <w:rPr>
          <w:i w:val="0"/>
          <w:noProof/>
        </w:rPr>
      </w:r>
      <w:r w:rsidR="00E866E2" w:rsidRPr="00A93D71">
        <w:rPr>
          <w:i w:val="0"/>
          <w:noProof/>
        </w:rPr>
        <w:fldChar w:fldCharType="separate"/>
      </w:r>
      <w:r w:rsidRPr="00A93D71">
        <w:rPr>
          <w:i w:val="0"/>
          <w:noProof/>
        </w:rPr>
        <w:t>14</w:t>
      </w:r>
      <w:r w:rsidR="00E866E2" w:rsidRPr="00A93D71">
        <w:rPr>
          <w:i w:val="0"/>
          <w:noProof/>
        </w:rPr>
        <w:fldChar w:fldCharType="end"/>
      </w:r>
    </w:p>
    <w:p w:rsidR="00A93D71" w:rsidRPr="00A93D71" w:rsidRDefault="00A93D71" w:rsidP="00A93D71">
      <w:pPr>
        <w:pStyle w:val="TOC2"/>
        <w:rPr>
          <w:i w:val="0"/>
          <w:noProof/>
          <w:sz w:val="24"/>
          <w:szCs w:val="24"/>
          <w:lang w:val="en-GB" w:eastAsia="ja-JP"/>
        </w:rPr>
      </w:pPr>
      <w:r w:rsidRPr="00A93D71">
        <w:rPr>
          <w:i w:val="0"/>
          <w:noProof/>
        </w:rPr>
        <w:t>RECOMMENDAT</w:t>
      </w:r>
      <w:r>
        <w:rPr>
          <w:i w:val="0"/>
          <w:noProof/>
        </w:rPr>
        <w:t>I</w:t>
      </w:r>
      <w:r w:rsidRPr="00A93D71">
        <w:rPr>
          <w:i w:val="0"/>
          <w:noProof/>
        </w:rPr>
        <w:t xml:space="preserve">ON 3: </w:t>
      </w:r>
      <w:r w:rsidR="00206441">
        <w:rPr>
          <w:i w:val="0"/>
          <w:noProof/>
        </w:rPr>
        <w:t>D</w:t>
      </w:r>
      <w:r w:rsidRPr="00A93D71">
        <w:rPr>
          <w:i w:val="0"/>
          <w:noProof/>
        </w:rPr>
        <w:t xml:space="preserve">evelop </w:t>
      </w:r>
      <w:r w:rsidR="00206441">
        <w:rPr>
          <w:i w:val="0"/>
          <w:noProof/>
        </w:rPr>
        <w:t>A</w:t>
      </w:r>
      <w:r w:rsidRPr="00A93D71">
        <w:rPr>
          <w:i w:val="0"/>
          <w:noProof/>
        </w:rPr>
        <w:t xml:space="preserve">nd </w:t>
      </w:r>
      <w:r w:rsidR="00206441">
        <w:rPr>
          <w:i w:val="0"/>
          <w:noProof/>
        </w:rPr>
        <w:t>F</w:t>
      </w:r>
      <w:r w:rsidRPr="00A93D71">
        <w:rPr>
          <w:i w:val="0"/>
          <w:noProof/>
        </w:rPr>
        <w:t xml:space="preserve">inance </w:t>
      </w:r>
      <w:r w:rsidR="00206441">
        <w:rPr>
          <w:i w:val="0"/>
          <w:noProof/>
        </w:rPr>
        <w:t>P</w:t>
      </w:r>
      <w:r w:rsidRPr="00A93D71">
        <w:rPr>
          <w:i w:val="0"/>
          <w:noProof/>
        </w:rPr>
        <w:t xml:space="preserve">rograms </w:t>
      </w:r>
      <w:r w:rsidR="00206441">
        <w:rPr>
          <w:i w:val="0"/>
          <w:noProof/>
        </w:rPr>
        <w:t>A</w:t>
      </w:r>
      <w:r w:rsidRPr="00A93D71">
        <w:rPr>
          <w:i w:val="0"/>
          <w:noProof/>
        </w:rPr>
        <w:t xml:space="preserve">imed </w:t>
      </w:r>
      <w:r w:rsidR="00206441">
        <w:rPr>
          <w:i w:val="0"/>
          <w:noProof/>
        </w:rPr>
        <w:t>A</w:t>
      </w:r>
      <w:r w:rsidRPr="00A93D71">
        <w:rPr>
          <w:i w:val="0"/>
          <w:noProof/>
        </w:rPr>
        <w:t xml:space="preserve">t </w:t>
      </w:r>
      <w:r w:rsidR="00206441">
        <w:rPr>
          <w:i w:val="0"/>
          <w:noProof/>
        </w:rPr>
        <w:t>R</w:t>
      </w:r>
      <w:r w:rsidRPr="00A93D71">
        <w:rPr>
          <w:i w:val="0"/>
          <w:noProof/>
        </w:rPr>
        <w:t xml:space="preserve">educing </w:t>
      </w:r>
      <w:r w:rsidR="00206441">
        <w:rPr>
          <w:i w:val="0"/>
          <w:noProof/>
        </w:rPr>
        <w:t>S</w:t>
      </w:r>
      <w:r w:rsidRPr="00A93D71">
        <w:rPr>
          <w:i w:val="0"/>
          <w:noProof/>
        </w:rPr>
        <w:t xml:space="preserve">kills </w:t>
      </w:r>
      <w:r w:rsidR="00206441">
        <w:rPr>
          <w:i w:val="0"/>
          <w:noProof/>
        </w:rPr>
        <w:t>M</w:t>
      </w:r>
      <w:r w:rsidRPr="00A93D71">
        <w:rPr>
          <w:i w:val="0"/>
          <w:noProof/>
        </w:rPr>
        <w:t xml:space="preserve">ismatches </w:t>
      </w:r>
      <w:r w:rsidR="00206441">
        <w:rPr>
          <w:i w:val="0"/>
          <w:noProof/>
        </w:rPr>
        <w:t>I</w:t>
      </w:r>
      <w:r w:rsidRPr="00A93D71">
        <w:rPr>
          <w:i w:val="0"/>
          <w:noProof/>
        </w:rPr>
        <w:t xml:space="preserve">n </w:t>
      </w:r>
      <w:r w:rsidR="00206441">
        <w:rPr>
          <w:i w:val="0"/>
          <w:noProof/>
        </w:rPr>
        <w:t>A</w:t>
      </w:r>
      <w:r w:rsidRPr="00A93D71">
        <w:rPr>
          <w:i w:val="0"/>
          <w:noProof/>
        </w:rPr>
        <w:t xml:space="preserve">n </w:t>
      </w:r>
      <w:r w:rsidR="00206441">
        <w:rPr>
          <w:i w:val="0"/>
          <w:noProof/>
        </w:rPr>
        <w:t>E</w:t>
      </w:r>
      <w:r w:rsidRPr="00A93D71">
        <w:rPr>
          <w:i w:val="0"/>
          <w:noProof/>
        </w:rPr>
        <w:t xml:space="preserve">ra </w:t>
      </w:r>
      <w:r w:rsidR="00206441">
        <w:rPr>
          <w:i w:val="0"/>
          <w:noProof/>
        </w:rPr>
        <w:t>O</w:t>
      </w:r>
      <w:r w:rsidRPr="00A93D71">
        <w:rPr>
          <w:i w:val="0"/>
          <w:noProof/>
        </w:rPr>
        <w:t xml:space="preserve">f </w:t>
      </w:r>
      <w:r w:rsidR="00206441">
        <w:rPr>
          <w:i w:val="0"/>
          <w:noProof/>
        </w:rPr>
        <w:t>I</w:t>
      </w:r>
      <w:r w:rsidRPr="00A93D71">
        <w:rPr>
          <w:i w:val="0"/>
          <w:noProof/>
        </w:rPr>
        <w:t xml:space="preserve">nnovation </w:t>
      </w:r>
      <w:r w:rsidR="00206441">
        <w:rPr>
          <w:i w:val="0"/>
          <w:noProof/>
        </w:rPr>
        <w:t>A</w:t>
      </w:r>
      <w:r w:rsidRPr="00A93D71">
        <w:rPr>
          <w:i w:val="0"/>
          <w:noProof/>
        </w:rPr>
        <w:t xml:space="preserve">nd </w:t>
      </w:r>
      <w:r w:rsidR="00206441">
        <w:rPr>
          <w:i w:val="0"/>
          <w:noProof/>
        </w:rPr>
        <w:t>R</w:t>
      </w:r>
      <w:r w:rsidRPr="00A93D71">
        <w:rPr>
          <w:i w:val="0"/>
          <w:noProof/>
        </w:rPr>
        <w:t xml:space="preserve">apid </w:t>
      </w:r>
      <w:r w:rsidR="00206441">
        <w:rPr>
          <w:i w:val="0"/>
          <w:noProof/>
        </w:rPr>
        <w:t>T</w:t>
      </w:r>
      <w:r w:rsidRPr="00A93D71">
        <w:rPr>
          <w:i w:val="0"/>
          <w:noProof/>
        </w:rPr>
        <w:t xml:space="preserve">echnological </w:t>
      </w:r>
      <w:r w:rsidR="00206441">
        <w:rPr>
          <w:i w:val="0"/>
          <w:noProof/>
        </w:rPr>
        <w:t>C</w:t>
      </w:r>
      <w:r w:rsidRPr="00A93D71">
        <w:rPr>
          <w:i w:val="0"/>
          <w:noProof/>
        </w:rPr>
        <w:t>hange</w:t>
      </w:r>
      <w:r w:rsidRPr="00A93D71">
        <w:rPr>
          <w:i w:val="0"/>
          <w:noProof/>
        </w:rPr>
        <w:tab/>
      </w:r>
      <w:r w:rsidR="00E866E2" w:rsidRPr="00A93D71">
        <w:rPr>
          <w:i w:val="0"/>
          <w:noProof/>
        </w:rPr>
        <w:fldChar w:fldCharType="begin"/>
      </w:r>
      <w:r w:rsidRPr="00A93D71">
        <w:rPr>
          <w:i w:val="0"/>
          <w:noProof/>
        </w:rPr>
        <w:instrText xml:space="preserve"> PAGEREF _Toc301432999 \h </w:instrText>
      </w:r>
      <w:r w:rsidR="00E866E2" w:rsidRPr="00A93D71">
        <w:rPr>
          <w:i w:val="0"/>
          <w:noProof/>
        </w:rPr>
      </w:r>
      <w:r w:rsidR="00E866E2" w:rsidRPr="00A93D71">
        <w:rPr>
          <w:i w:val="0"/>
          <w:noProof/>
        </w:rPr>
        <w:fldChar w:fldCharType="separate"/>
      </w:r>
      <w:r w:rsidRPr="00A93D71">
        <w:rPr>
          <w:i w:val="0"/>
          <w:noProof/>
        </w:rPr>
        <w:t>19</w:t>
      </w:r>
      <w:r w:rsidR="00E866E2" w:rsidRPr="00A93D71">
        <w:rPr>
          <w:i w:val="0"/>
          <w:noProof/>
        </w:rPr>
        <w:fldChar w:fldCharType="end"/>
      </w:r>
    </w:p>
    <w:p w:rsidR="00A93D71" w:rsidRPr="00A93D71" w:rsidRDefault="00A93D71" w:rsidP="00A93D71">
      <w:pPr>
        <w:pStyle w:val="TOC2"/>
        <w:rPr>
          <w:i w:val="0"/>
          <w:noProof/>
          <w:sz w:val="24"/>
          <w:szCs w:val="24"/>
          <w:lang w:val="en-GB" w:eastAsia="ja-JP"/>
        </w:rPr>
      </w:pPr>
      <w:r w:rsidRPr="00A93D71">
        <w:rPr>
          <w:i w:val="0"/>
          <w:noProof/>
        </w:rPr>
        <w:t>APPENDIX: Taskforce schedule and composition</w:t>
      </w:r>
      <w:r w:rsidRPr="00A93D71">
        <w:rPr>
          <w:i w:val="0"/>
          <w:noProof/>
        </w:rPr>
        <w:tab/>
      </w:r>
      <w:r w:rsidR="00E866E2" w:rsidRPr="00A93D71">
        <w:rPr>
          <w:i w:val="0"/>
          <w:noProof/>
        </w:rPr>
        <w:fldChar w:fldCharType="begin"/>
      </w:r>
      <w:r w:rsidRPr="00A93D71">
        <w:rPr>
          <w:i w:val="0"/>
          <w:noProof/>
        </w:rPr>
        <w:instrText xml:space="preserve"> PAGEREF _Toc301433000 \h </w:instrText>
      </w:r>
      <w:r w:rsidR="00E866E2" w:rsidRPr="00A93D71">
        <w:rPr>
          <w:i w:val="0"/>
          <w:noProof/>
        </w:rPr>
      </w:r>
      <w:r w:rsidR="00E866E2" w:rsidRPr="00A93D71">
        <w:rPr>
          <w:i w:val="0"/>
          <w:noProof/>
        </w:rPr>
        <w:fldChar w:fldCharType="separate"/>
      </w:r>
      <w:r w:rsidRPr="00A93D71">
        <w:rPr>
          <w:i w:val="0"/>
          <w:noProof/>
        </w:rPr>
        <w:t>27</w:t>
      </w:r>
      <w:r w:rsidR="00E866E2" w:rsidRPr="00A93D71">
        <w:rPr>
          <w:i w:val="0"/>
          <w:noProof/>
        </w:rPr>
        <w:fldChar w:fldCharType="end"/>
      </w:r>
    </w:p>
    <w:p w:rsidR="00A93D71" w:rsidRPr="00A93D71" w:rsidRDefault="00A93D71" w:rsidP="00A93D71">
      <w:pPr>
        <w:pStyle w:val="TOC2"/>
        <w:rPr>
          <w:i w:val="0"/>
          <w:noProof/>
          <w:sz w:val="24"/>
          <w:szCs w:val="24"/>
          <w:lang w:val="en-GB" w:eastAsia="ja-JP"/>
        </w:rPr>
      </w:pPr>
      <w:r w:rsidRPr="00A93D71">
        <w:rPr>
          <w:i w:val="0"/>
          <w:noProof/>
        </w:rPr>
        <w:t>List of acronyms and glossary of terms</w:t>
      </w:r>
      <w:r w:rsidRPr="00A93D71">
        <w:rPr>
          <w:i w:val="0"/>
          <w:noProof/>
        </w:rPr>
        <w:tab/>
      </w:r>
      <w:r w:rsidR="00E866E2" w:rsidRPr="00A93D71">
        <w:rPr>
          <w:i w:val="0"/>
          <w:noProof/>
        </w:rPr>
        <w:fldChar w:fldCharType="begin"/>
      </w:r>
      <w:r w:rsidRPr="00A93D71">
        <w:rPr>
          <w:i w:val="0"/>
          <w:noProof/>
        </w:rPr>
        <w:instrText xml:space="preserve"> PAGEREF _Toc301433001 \h </w:instrText>
      </w:r>
      <w:r w:rsidR="00E866E2" w:rsidRPr="00A93D71">
        <w:rPr>
          <w:i w:val="0"/>
          <w:noProof/>
        </w:rPr>
      </w:r>
      <w:r w:rsidR="00E866E2" w:rsidRPr="00A93D71">
        <w:rPr>
          <w:i w:val="0"/>
          <w:noProof/>
        </w:rPr>
        <w:fldChar w:fldCharType="separate"/>
      </w:r>
      <w:r w:rsidRPr="00A93D71">
        <w:rPr>
          <w:i w:val="0"/>
          <w:noProof/>
        </w:rPr>
        <w:t>32</w:t>
      </w:r>
      <w:r w:rsidR="00E866E2" w:rsidRPr="00A93D71">
        <w:rPr>
          <w:i w:val="0"/>
          <w:noProof/>
        </w:rPr>
        <w:fldChar w:fldCharType="end"/>
      </w:r>
    </w:p>
    <w:p w:rsidR="00FF0F82" w:rsidRPr="00717F09" w:rsidRDefault="00E866E2" w:rsidP="000A2836">
      <w:pPr>
        <w:pStyle w:val="Style1"/>
        <w:rPr>
          <w:rFonts w:ascii="Times New Roman" w:hAnsi="Times New Roman" w:cs="Times New Roman"/>
          <w:b/>
          <w:caps/>
          <w:sz w:val="24"/>
          <w:szCs w:val="24"/>
        </w:rPr>
      </w:pPr>
      <w:r w:rsidRPr="00A93D71">
        <w:rPr>
          <w:rFonts w:ascii="Times New Roman" w:hAnsi="Times New Roman" w:cs="Times New Roman"/>
          <w:b/>
          <w:sz w:val="24"/>
          <w:szCs w:val="24"/>
        </w:rPr>
        <w:fldChar w:fldCharType="end"/>
      </w:r>
      <w:r w:rsidR="00FF0F82" w:rsidRPr="00717F09">
        <w:rPr>
          <w:rFonts w:ascii="Times New Roman" w:hAnsi="Times New Roman" w:cs="Times New Roman"/>
          <w:b/>
          <w:sz w:val="24"/>
          <w:szCs w:val="24"/>
        </w:rPr>
        <w:br w:type="page"/>
      </w:r>
    </w:p>
    <w:p w:rsidR="003C1DFD" w:rsidRPr="00717F09" w:rsidRDefault="00B04FFF" w:rsidP="00E43B34">
      <w:pPr>
        <w:pStyle w:val="20major"/>
      </w:pPr>
      <w:bookmarkStart w:id="0" w:name="_Toc301432995"/>
      <w:r w:rsidRPr="00717F09">
        <w:lastRenderedPageBreak/>
        <w:t>Executive s</w:t>
      </w:r>
      <w:r w:rsidR="003C1DFD" w:rsidRPr="00717F09">
        <w:t>ummary</w:t>
      </w:r>
      <w:bookmarkEnd w:id="0"/>
    </w:p>
    <w:p w:rsidR="00633DD8" w:rsidRPr="00717F09" w:rsidRDefault="002D1263" w:rsidP="00633DD8">
      <w:pPr>
        <w:pStyle w:val="Style1"/>
        <w:rPr>
          <w:rFonts w:ascii="Times New Roman" w:hAnsi="Times New Roman" w:cs="Times New Roman"/>
          <w:sz w:val="24"/>
          <w:szCs w:val="24"/>
        </w:rPr>
      </w:pPr>
      <w:r>
        <w:rPr>
          <w:rFonts w:ascii="Times New Roman" w:hAnsi="Times New Roman" w:cs="Times New Roman"/>
          <w:sz w:val="24"/>
          <w:szCs w:val="24"/>
        </w:rPr>
        <w:t xml:space="preserve">The global economy faces a </w:t>
      </w:r>
      <w:r w:rsidR="00633DD8" w:rsidRPr="00717F09">
        <w:rPr>
          <w:rFonts w:ascii="Times New Roman" w:hAnsi="Times New Roman" w:cs="Times New Roman"/>
          <w:sz w:val="24"/>
          <w:szCs w:val="24"/>
        </w:rPr>
        <w:t>bleak outlook for employment in the coming years</w:t>
      </w:r>
      <w:r>
        <w:rPr>
          <w:rFonts w:ascii="Times New Roman" w:hAnsi="Times New Roman" w:cs="Times New Roman"/>
          <w:sz w:val="24"/>
          <w:szCs w:val="24"/>
        </w:rPr>
        <w:t>, with</w:t>
      </w:r>
      <w:r w:rsidR="00633DD8" w:rsidRPr="00717F09">
        <w:rPr>
          <w:rFonts w:ascii="Times New Roman" w:hAnsi="Times New Roman" w:cs="Times New Roman"/>
          <w:sz w:val="24"/>
          <w:szCs w:val="24"/>
        </w:rPr>
        <w:t xml:space="preserve"> </w:t>
      </w:r>
      <w:r w:rsidR="0042127D" w:rsidRPr="00717F09">
        <w:rPr>
          <w:rFonts w:ascii="Times New Roman" w:hAnsi="Times New Roman" w:cs="Times New Roman"/>
          <w:sz w:val="24"/>
          <w:szCs w:val="24"/>
        </w:rPr>
        <w:t>pers</w:t>
      </w:r>
      <w:r w:rsidR="00303B2B" w:rsidRPr="00717F09">
        <w:rPr>
          <w:rFonts w:ascii="Times New Roman" w:hAnsi="Times New Roman" w:cs="Times New Roman"/>
          <w:sz w:val="24"/>
          <w:szCs w:val="24"/>
        </w:rPr>
        <w:t>istent youth e</w:t>
      </w:r>
      <w:r w:rsidR="0042127D" w:rsidRPr="00717F09">
        <w:rPr>
          <w:rFonts w:ascii="Times New Roman" w:hAnsi="Times New Roman" w:cs="Times New Roman"/>
          <w:sz w:val="24"/>
          <w:szCs w:val="24"/>
        </w:rPr>
        <w:t>mployment,</w:t>
      </w:r>
      <w:r w:rsidR="00303B2B" w:rsidRPr="00717F09">
        <w:rPr>
          <w:rFonts w:ascii="Times New Roman" w:hAnsi="Times New Roman" w:cs="Times New Roman"/>
          <w:sz w:val="24"/>
          <w:szCs w:val="24"/>
        </w:rPr>
        <w:t xml:space="preserve"> low female labor force participation</w:t>
      </w:r>
      <w:r w:rsidR="0042127D" w:rsidRPr="00717F09">
        <w:rPr>
          <w:rFonts w:ascii="Times New Roman" w:hAnsi="Times New Roman" w:cs="Times New Roman"/>
          <w:sz w:val="24"/>
          <w:szCs w:val="24"/>
        </w:rPr>
        <w:t xml:space="preserve"> and widening skills mismatches</w:t>
      </w:r>
      <w:r>
        <w:rPr>
          <w:rFonts w:ascii="Times New Roman" w:hAnsi="Times New Roman" w:cs="Times New Roman"/>
          <w:sz w:val="24"/>
          <w:szCs w:val="24"/>
        </w:rPr>
        <w:t>. The major global labor market issues can be summarized as follows:</w:t>
      </w:r>
      <w:r w:rsidR="00633DD8" w:rsidRPr="00717F09">
        <w:rPr>
          <w:rFonts w:ascii="Times New Roman" w:hAnsi="Times New Roman" w:cs="Times New Roman"/>
          <w:sz w:val="24"/>
          <w:szCs w:val="24"/>
        </w:rPr>
        <w:t xml:space="preserve"> </w:t>
      </w:r>
    </w:p>
    <w:p w:rsidR="003A3D1B" w:rsidRPr="00717F09" w:rsidRDefault="005758D5" w:rsidP="006F26B1">
      <w:pPr>
        <w:pStyle w:val="Style1"/>
        <w:numPr>
          <w:ilvl w:val="0"/>
          <w:numId w:val="32"/>
        </w:numPr>
        <w:spacing w:after="120"/>
        <w:ind w:left="0" w:firstLine="0"/>
        <w:rPr>
          <w:rFonts w:ascii="Times New Roman" w:hAnsi="Times New Roman" w:cs="Times New Roman"/>
          <w:b/>
          <w:sz w:val="24"/>
          <w:szCs w:val="24"/>
        </w:rPr>
      </w:pPr>
      <w:r w:rsidRPr="00717F09">
        <w:rPr>
          <w:rFonts w:ascii="Times New Roman" w:hAnsi="Times New Roman" w:cs="Times New Roman"/>
          <w:b/>
          <w:sz w:val="24"/>
          <w:szCs w:val="24"/>
        </w:rPr>
        <w:t>B</w:t>
      </w:r>
      <w:r w:rsidR="004421B2" w:rsidRPr="00717F09">
        <w:rPr>
          <w:rFonts w:ascii="Times New Roman" w:hAnsi="Times New Roman" w:cs="Times New Roman"/>
          <w:b/>
          <w:sz w:val="24"/>
          <w:szCs w:val="24"/>
        </w:rPr>
        <w:t xml:space="preserve">usiness environment </w:t>
      </w:r>
      <w:r w:rsidRPr="00717F09">
        <w:rPr>
          <w:rFonts w:ascii="Times New Roman" w:hAnsi="Times New Roman" w:cs="Times New Roman"/>
          <w:b/>
          <w:sz w:val="24"/>
          <w:szCs w:val="24"/>
        </w:rPr>
        <w:t xml:space="preserve">and </w:t>
      </w:r>
      <w:r w:rsidR="004421B2" w:rsidRPr="00717F09">
        <w:rPr>
          <w:rFonts w:ascii="Times New Roman" w:hAnsi="Times New Roman" w:cs="Times New Roman"/>
          <w:b/>
          <w:sz w:val="24"/>
          <w:szCs w:val="24"/>
        </w:rPr>
        <w:t xml:space="preserve">employment opportunities: </w:t>
      </w:r>
      <w:r w:rsidR="00EB555F" w:rsidRPr="00717F09">
        <w:rPr>
          <w:rFonts w:ascii="Times New Roman" w:hAnsi="Times New Roman" w:cs="Times New Roman"/>
          <w:sz w:val="24"/>
          <w:szCs w:val="24"/>
        </w:rPr>
        <w:t>Global unemployment stood at 201.3 million in 2014, with 1.2 million additional unemployed compared with the previous year</w:t>
      </w:r>
      <w:r w:rsidR="00584ABC" w:rsidRPr="00717F09">
        <w:rPr>
          <w:rFonts w:ascii="Times New Roman" w:hAnsi="Times New Roman" w:cs="Times New Roman"/>
          <w:sz w:val="24"/>
          <w:szCs w:val="24"/>
        </w:rPr>
        <w:t>,</w:t>
      </w:r>
      <w:r w:rsidR="00EB555F" w:rsidRPr="00717F09">
        <w:rPr>
          <w:rFonts w:ascii="Times New Roman" w:hAnsi="Times New Roman" w:cs="Times New Roman"/>
          <w:sz w:val="24"/>
          <w:szCs w:val="24"/>
        </w:rPr>
        <w:t xml:space="preserve"> and about 31 million more </w:t>
      </w:r>
      <w:r w:rsidR="00186EB0" w:rsidRPr="00717F09">
        <w:rPr>
          <w:rFonts w:ascii="Times New Roman" w:hAnsi="Times New Roman" w:cs="Times New Roman"/>
          <w:sz w:val="24"/>
          <w:szCs w:val="24"/>
        </w:rPr>
        <w:t>than in</w:t>
      </w:r>
      <w:r w:rsidR="00EB555F" w:rsidRPr="00717F09">
        <w:rPr>
          <w:rFonts w:ascii="Times New Roman" w:hAnsi="Times New Roman" w:cs="Times New Roman"/>
          <w:sz w:val="24"/>
          <w:szCs w:val="24"/>
        </w:rPr>
        <w:t xml:space="preserve"> 2007.</w:t>
      </w:r>
      <w:r w:rsidR="002F2CA2" w:rsidRPr="00FA67FB" w:rsidDel="002F2CA2">
        <w:rPr>
          <w:rStyle w:val="FootnoteReference"/>
          <w:rFonts w:ascii="Times New Roman" w:hAnsi="Times New Roman" w:cs="Times New Roman"/>
          <w:sz w:val="18"/>
          <w:szCs w:val="18"/>
        </w:rPr>
        <w:t xml:space="preserve"> </w:t>
      </w:r>
      <w:r w:rsidR="003A3D1B" w:rsidRPr="00717F09">
        <w:rPr>
          <w:rFonts w:ascii="Times New Roman" w:hAnsi="Times New Roman" w:cs="Times New Roman"/>
          <w:sz w:val="24"/>
          <w:szCs w:val="24"/>
        </w:rPr>
        <w:t xml:space="preserve">The global employment gap, which measures the number of jobs lost since the start of the </w:t>
      </w:r>
      <w:r w:rsidR="00186EB0" w:rsidRPr="00717F09">
        <w:rPr>
          <w:rFonts w:ascii="Times New Roman" w:hAnsi="Times New Roman" w:cs="Times New Roman"/>
          <w:sz w:val="24"/>
          <w:szCs w:val="24"/>
        </w:rPr>
        <w:t xml:space="preserve">recent economic </w:t>
      </w:r>
      <w:r w:rsidR="003A3D1B" w:rsidRPr="00717F09">
        <w:rPr>
          <w:rFonts w:ascii="Times New Roman" w:hAnsi="Times New Roman" w:cs="Times New Roman"/>
          <w:sz w:val="24"/>
          <w:szCs w:val="24"/>
        </w:rPr>
        <w:t>crisis, currently stands at 61 million</w:t>
      </w:r>
      <w:r w:rsidR="00646D32" w:rsidRPr="00717F09">
        <w:rPr>
          <w:rFonts w:ascii="Times New Roman" w:hAnsi="Times New Roman" w:cs="Times New Roman"/>
          <w:sz w:val="24"/>
          <w:szCs w:val="24"/>
        </w:rPr>
        <w:t xml:space="preserve"> –</w:t>
      </w:r>
      <w:r w:rsidR="008E3B9A" w:rsidRPr="00717F09">
        <w:rPr>
          <w:rFonts w:ascii="Times New Roman" w:hAnsi="Times New Roman" w:cs="Times New Roman"/>
          <w:sz w:val="24"/>
          <w:szCs w:val="24"/>
        </w:rPr>
        <w:t xml:space="preserve"> t</w:t>
      </w:r>
      <w:r w:rsidR="00186EB0" w:rsidRPr="00717F09">
        <w:rPr>
          <w:rFonts w:ascii="Times New Roman" w:hAnsi="Times New Roman" w:cs="Times New Roman"/>
          <w:sz w:val="24"/>
          <w:szCs w:val="24"/>
        </w:rPr>
        <w:t xml:space="preserve">o close </w:t>
      </w:r>
      <w:r w:rsidR="003A3D1B" w:rsidRPr="00717F09">
        <w:rPr>
          <w:rFonts w:ascii="Times New Roman" w:hAnsi="Times New Roman" w:cs="Times New Roman"/>
          <w:sz w:val="24"/>
          <w:szCs w:val="24"/>
        </w:rPr>
        <w:t xml:space="preserve">this gap and </w:t>
      </w:r>
      <w:r w:rsidR="008E3B9A" w:rsidRPr="00717F09">
        <w:rPr>
          <w:rFonts w:ascii="Times New Roman" w:hAnsi="Times New Roman" w:cs="Times New Roman"/>
          <w:sz w:val="24"/>
          <w:szCs w:val="24"/>
        </w:rPr>
        <w:t xml:space="preserve">integrate </w:t>
      </w:r>
      <w:r w:rsidR="003A3D1B" w:rsidRPr="00717F09">
        <w:rPr>
          <w:rFonts w:ascii="Times New Roman" w:hAnsi="Times New Roman" w:cs="Times New Roman"/>
          <w:sz w:val="24"/>
          <w:szCs w:val="24"/>
        </w:rPr>
        <w:t xml:space="preserve">the growing labor force </w:t>
      </w:r>
      <w:r w:rsidR="008E3B9A" w:rsidRPr="00717F09">
        <w:rPr>
          <w:rFonts w:ascii="Times New Roman" w:hAnsi="Times New Roman" w:cs="Times New Roman"/>
          <w:sz w:val="24"/>
          <w:szCs w:val="24"/>
        </w:rPr>
        <w:t xml:space="preserve">within </w:t>
      </w:r>
      <w:r w:rsidR="003A3D1B" w:rsidRPr="00717F09">
        <w:rPr>
          <w:rFonts w:ascii="Times New Roman" w:hAnsi="Times New Roman" w:cs="Times New Roman"/>
          <w:sz w:val="24"/>
          <w:szCs w:val="24"/>
        </w:rPr>
        <w:t>the job</w:t>
      </w:r>
      <w:r w:rsidR="008E3B9A" w:rsidRPr="00717F09">
        <w:rPr>
          <w:rFonts w:ascii="Times New Roman" w:hAnsi="Times New Roman" w:cs="Times New Roman"/>
          <w:sz w:val="24"/>
          <w:szCs w:val="24"/>
        </w:rPr>
        <w:t>s</w:t>
      </w:r>
      <w:r w:rsidR="003A3D1B" w:rsidRPr="00717F09">
        <w:rPr>
          <w:rFonts w:ascii="Times New Roman" w:hAnsi="Times New Roman" w:cs="Times New Roman"/>
          <w:sz w:val="24"/>
          <w:szCs w:val="24"/>
        </w:rPr>
        <w:t xml:space="preserve"> market </w:t>
      </w:r>
      <w:r w:rsidR="008E3B9A" w:rsidRPr="00717F09">
        <w:rPr>
          <w:rFonts w:ascii="Times New Roman" w:hAnsi="Times New Roman" w:cs="Times New Roman"/>
          <w:sz w:val="24"/>
          <w:szCs w:val="24"/>
        </w:rPr>
        <w:t xml:space="preserve">will require the </w:t>
      </w:r>
      <w:r w:rsidR="003A3D1B" w:rsidRPr="00717F09">
        <w:rPr>
          <w:rFonts w:ascii="Times New Roman" w:hAnsi="Times New Roman" w:cs="Times New Roman"/>
          <w:sz w:val="24"/>
          <w:szCs w:val="24"/>
        </w:rPr>
        <w:t>creation of 2</w:t>
      </w:r>
      <w:r w:rsidR="00716C54" w:rsidRPr="00717F09">
        <w:rPr>
          <w:rFonts w:ascii="Times New Roman" w:hAnsi="Times New Roman" w:cs="Times New Roman"/>
          <w:sz w:val="24"/>
          <w:szCs w:val="24"/>
        </w:rPr>
        <w:t>80</w:t>
      </w:r>
      <w:r w:rsidR="003A3D1B" w:rsidRPr="00717F09">
        <w:rPr>
          <w:rFonts w:ascii="Times New Roman" w:hAnsi="Times New Roman" w:cs="Times New Roman"/>
          <w:sz w:val="24"/>
          <w:szCs w:val="24"/>
        </w:rPr>
        <w:t xml:space="preserve"> million jobs by 2019.</w:t>
      </w:r>
    </w:p>
    <w:p w:rsidR="003A3D1B" w:rsidRPr="00717F09" w:rsidRDefault="005758D5" w:rsidP="006F26B1">
      <w:pPr>
        <w:pStyle w:val="Style1"/>
        <w:numPr>
          <w:ilvl w:val="0"/>
          <w:numId w:val="32"/>
        </w:numPr>
        <w:spacing w:after="120"/>
        <w:ind w:left="0" w:firstLine="0"/>
        <w:rPr>
          <w:rFonts w:ascii="Times New Roman" w:hAnsi="Times New Roman" w:cs="Times New Roman"/>
          <w:sz w:val="24"/>
          <w:szCs w:val="24"/>
        </w:rPr>
      </w:pPr>
      <w:r w:rsidRPr="00717F09">
        <w:rPr>
          <w:rFonts w:ascii="Times New Roman" w:hAnsi="Times New Roman" w:cs="Times New Roman"/>
          <w:b/>
          <w:sz w:val="24"/>
          <w:szCs w:val="24"/>
        </w:rPr>
        <w:t>Y</w:t>
      </w:r>
      <w:r w:rsidR="004421B2" w:rsidRPr="00717F09">
        <w:rPr>
          <w:rFonts w:ascii="Times New Roman" w:hAnsi="Times New Roman" w:cs="Times New Roman"/>
          <w:b/>
          <w:sz w:val="24"/>
          <w:szCs w:val="24"/>
        </w:rPr>
        <w:t xml:space="preserve">outh and female labor force participation: </w:t>
      </w:r>
      <w:r w:rsidR="003D74A9" w:rsidRPr="00717F09">
        <w:rPr>
          <w:rFonts w:ascii="Times New Roman" w:hAnsi="Times New Roman" w:cs="Times New Roman"/>
          <w:sz w:val="24"/>
          <w:szCs w:val="24"/>
        </w:rPr>
        <w:t>In 2015, t</w:t>
      </w:r>
      <w:r w:rsidR="003A3D1B" w:rsidRPr="00717F09">
        <w:rPr>
          <w:rFonts w:ascii="Times New Roman" w:hAnsi="Times New Roman" w:cs="Times New Roman"/>
          <w:sz w:val="24"/>
          <w:szCs w:val="24"/>
        </w:rPr>
        <w:t>he youth unemployment rate is projected to reach 13.1</w:t>
      </w:r>
      <w:r w:rsidR="008E3B9A" w:rsidRPr="00717F09">
        <w:rPr>
          <w:rFonts w:ascii="Times New Roman" w:hAnsi="Times New Roman" w:cs="Times New Roman"/>
          <w:sz w:val="24"/>
          <w:szCs w:val="24"/>
        </w:rPr>
        <w:t xml:space="preserve"> percent </w:t>
      </w:r>
      <w:r w:rsidR="003A3D1B" w:rsidRPr="00717F09">
        <w:rPr>
          <w:rFonts w:ascii="Times New Roman" w:hAnsi="Times New Roman" w:cs="Times New Roman"/>
          <w:sz w:val="24"/>
          <w:szCs w:val="24"/>
        </w:rPr>
        <w:t>globally</w:t>
      </w:r>
      <w:r w:rsidR="002D1263">
        <w:rPr>
          <w:rFonts w:ascii="Times New Roman" w:hAnsi="Times New Roman" w:cs="Times New Roman"/>
          <w:sz w:val="24"/>
          <w:szCs w:val="24"/>
        </w:rPr>
        <w:t xml:space="preserve">. </w:t>
      </w:r>
      <w:r w:rsidR="00F90014" w:rsidRPr="00717F09">
        <w:rPr>
          <w:rFonts w:ascii="Times New Roman" w:hAnsi="Times New Roman" w:cs="Times New Roman"/>
          <w:sz w:val="24"/>
          <w:szCs w:val="24"/>
        </w:rPr>
        <w:t>This rate is more than double the overall global unemployment rate of 5.9 percent</w:t>
      </w:r>
      <w:r w:rsidR="002D1263">
        <w:rPr>
          <w:rFonts w:ascii="Times New Roman" w:hAnsi="Times New Roman" w:cs="Times New Roman"/>
          <w:sz w:val="24"/>
          <w:szCs w:val="24"/>
        </w:rPr>
        <w:t xml:space="preserve">. </w:t>
      </w:r>
      <w:r w:rsidR="0002636E" w:rsidRPr="00717F09">
        <w:rPr>
          <w:rFonts w:ascii="Times New Roman" w:hAnsi="Times New Roman" w:cs="Times New Roman"/>
          <w:sz w:val="24"/>
          <w:szCs w:val="24"/>
        </w:rPr>
        <w:t>Meanwhile</w:t>
      </w:r>
      <w:r w:rsidR="003A3D1B" w:rsidRPr="00717F09">
        <w:rPr>
          <w:rFonts w:ascii="Times New Roman" w:hAnsi="Times New Roman" w:cs="Times New Roman"/>
          <w:sz w:val="24"/>
          <w:szCs w:val="24"/>
        </w:rPr>
        <w:t xml:space="preserve">, </w:t>
      </w:r>
      <w:r w:rsidR="00DC3972" w:rsidRPr="00717F09">
        <w:rPr>
          <w:rFonts w:ascii="Times New Roman" w:hAnsi="Times New Roman" w:cs="Times New Roman"/>
          <w:sz w:val="24"/>
          <w:szCs w:val="24"/>
        </w:rPr>
        <w:t>the male employment-to-population ratio stood at 72.2 percent, while the ratio for females was 47.1 percent</w:t>
      </w:r>
      <w:r w:rsidR="0002636E" w:rsidRPr="00717F09">
        <w:rPr>
          <w:rFonts w:ascii="Times New Roman" w:hAnsi="Times New Roman" w:cs="Times New Roman"/>
          <w:sz w:val="24"/>
          <w:szCs w:val="24"/>
        </w:rPr>
        <w:t>,</w:t>
      </w:r>
      <w:r w:rsidR="00DC3972" w:rsidRPr="00717F09">
        <w:rPr>
          <w:rFonts w:ascii="Times New Roman" w:hAnsi="Times New Roman" w:cs="Times New Roman"/>
          <w:sz w:val="24"/>
          <w:szCs w:val="24"/>
        </w:rPr>
        <w:t xml:space="preserve"> in 2013.</w:t>
      </w:r>
      <w:r w:rsidR="003A3D1B" w:rsidRPr="00717F09">
        <w:rPr>
          <w:rFonts w:ascii="Times New Roman" w:hAnsi="Times New Roman" w:cs="Times New Roman"/>
          <w:sz w:val="24"/>
          <w:szCs w:val="24"/>
        </w:rPr>
        <w:t xml:space="preserve"> Overall, women continue to suffer from higher rates of unemployment and are less likely to participate in the labor force</w:t>
      </w:r>
      <w:r w:rsidR="0002636E" w:rsidRPr="00717F09">
        <w:rPr>
          <w:rFonts w:ascii="Times New Roman" w:hAnsi="Times New Roman" w:cs="Times New Roman"/>
          <w:sz w:val="24"/>
          <w:szCs w:val="24"/>
        </w:rPr>
        <w:t>;</w:t>
      </w:r>
      <w:r w:rsidR="002D1263">
        <w:rPr>
          <w:rFonts w:ascii="Times New Roman" w:hAnsi="Times New Roman" w:cs="Times New Roman"/>
          <w:sz w:val="24"/>
          <w:szCs w:val="24"/>
        </w:rPr>
        <w:t xml:space="preserve"> </w:t>
      </w:r>
      <w:r w:rsidR="0002636E" w:rsidRPr="00717F09">
        <w:rPr>
          <w:rFonts w:ascii="Times New Roman" w:hAnsi="Times New Roman" w:cs="Times New Roman"/>
          <w:sz w:val="24"/>
          <w:szCs w:val="24"/>
        </w:rPr>
        <w:t xml:space="preserve">they also </w:t>
      </w:r>
      <w:r w:rsidR="003A3D1B" w:rsidRPr="00717F09">
        <w:rPr>
          <w:rFonts w:ascii="Times New Roman" w:hAnsi="Times New Roman" w:cs="Times New Roman"/>
          <w:sz w:val="24"/>
          <w:szCs w:val="24"/>
        </w:rPr>
        <w:t xml:space="preserve">face </w:t>
      </w:r>
      <w:r w:rsidR="0002636E" w:rsidRPr="00717F09">
        <w:rPr>
          <w:rFonts w:ascii="Times New Roman" w:hAnsi="Times New Roman" w:cs="Times New Roman"/>
          <w:sz w:val="24"/>
          <w:szCs w:val="24"/>
        </w:rPr>
        <w:t xml:space="preserve">a </w:t>
      </w:r>
      <w:r w:rsidR="003A3D1B" w:rsidRPr="00717F09">
        <w:rPr>
          <w:rFonts w:ascii="Times New Roman" w:hAnsi="Times New Roman" w:cs="Times New Roman"/>
          <w:sz w:val="24"/>
          <w:szCs w:val="24"/>
        </w:rPr>
        <w:t>higher risk of vulnerable employment.</w:t>
      </w:r>
    </w:p>
    <w:p w:rsidR="00452A09" w:rsidRPr="00717F09" w:rsidRDefault="005758D5" w:rsidP="006F26B1">
      <w:pPr>
        <w:pStyle w:val="Style1"/>
        <w:numPr>
          <w:ilvl w:val="0"/>
          <w:numId w:val="32"/>
        </w:numPr>
        <w:spacing w:after="120"/>
        <w:ind w:left="0" w:firstLine="0"/>
        <w:rPr>
          <w:rFonts w:ascii="Times New Roman" w:hAnsi="Times New Roman" w:cs="Times New Roman"/>
          <w:sz w:val="24"/>
          <w:szCs w:val="24"/>
        </w:rPr>
      </w:pPr>
      <w:r w:rsidRPr="00717F09">
        <w:rPr>
          <w:rFonts w:ascii="Times New Roman" w:hAnsi="Times New Roman" w:cs="Times New Roman"/>
          <w:b/>
          <w:sz w:val="24"/>
          <w:szCs w:val="24"/>
        </w:rPr>
        <w:t>S</w:t>
      </w:r>
      <w:r w:rsidR="004421B2" w:rsidRPr="00717F09">
        <w:rPr>
          <w:rFonts w:ascii="Times New Roman" w:hAnsi="Times New Roman" w:cs="Times New Roman"/>
          <w:b/>
          <w:sz w:val="24"/>
          <w:szCs w:val="24"/>
        </w:rPr>
        <w:t>kills mismatches in an era of innovation and rapid technological change:</w:t>
      </w:r>
      <w:r w:rsidR="002D1263">
        <w:rPr>
          <w:rFonts w:ascii="Times New Roman" w:hAnsi="Times New Roman" w:cs="Times New Roman"/>
          <w:b/>
          <w:sz w:val="24"/>
          <w:szCs w:val="24"/>
        </w:rPr>
        <w:t xml:space="preserve"> </w:t>
      </w:r>
      <w:r w:rsidRPr="00717F09">
        <w:rPr>
          <w:rFonts w:ascii="Times New Roman" w:hAnsi="Times New Roman" w:cs="Times New Roman"/>
          <w:sz w:val="24"/>
          <w:szCs w:val="24"/>
        </w:rPr>
        <w:t>S</w:t>
      </w:r>
      <w:r w:rsidR="00AA4472" w:rsidRPr="00717F09">
        <w:rPr>
          <w:rFonts w:ascii="Times New Roman" w:hAnsi="Times New Roman" w:cs="Times New Roman"/>
          <w:sz w:val="24"/>
          <w:szCs w:val="24"/>
        </w:rPr>
        <w:t>kills mismatches</w:t>
      </w:r>
      <w:r w:rsidR="002D1263">
        <w:rPr>
          <w:rFonts w:ascii="Times New Roman" w:hAnsi="Times New Roman" w:cs="Times New Roman"/>
          <w:sz w:val="24"/>
          <w:szCs w:val="24"/>
        </w:rPr>
        <w:t xml:space="preserve"> </w:t>
      </w:r>
      <w:r w:rsidR="00076E48" w:rsidRPr="00717F09">
        <w:rPr>
          <w:rFonts w:ascii="Times New Roman" w:hAnsi="Times New Roman" w:cs="Times New Roman"/>
          <w:sz w:val="24"/>
          <w:szCs w:val="24"/>
        </w:rPr>
        <w:t>are</w:t>
      </w:r>
      <w:r w:rsidR="003A3D1B" w:rsidRPr="00717F09">
        <w:rPr>
          <w:rFonts w:ascii="Times New Roman" w:hAnsi="Times New Roman" w:cs="Times New Roman"/>
          <w:sz w:val="24"/>
          <w:szCs w:val="24"/>
        </w:rPr>
        <w:t xml:space="preserve"> expected to </w:t>
      </w:r>
      <w:r w:rsidR="00AA4472" w:rsidRPr="00717F09">
        <w:rPr>
          <w:rFonts w:ascii="Times New Roman" w:hAnsi="Times New Roman" w:cs="Times New Roman"/>
          <w:sz w:val="24"/>
          <w:szCs w:val="24"/>
        </w:rPr>
        <w:t>increase</w:t>
      </w:r>
      <w:r w:rsidR="003A3D1B" w:rsidRPr="00717F09">
        <w:rPr>
          <w:rFonts w:ascii="Times New Roman" w:hAnsi="Times New Roman" w:cs="Times New Roman"/>
          <w:sz w:val="24"/>
          <w:szCs w:val="24"/>
        </w:rPr>
        <w:t xml:space="preserve">, </w:t>
      </w:r>
      <w:r w:rsidR="002D7F56" w:rsidRPr="00717F09">
        <w:rPr>
          <w:rFonts w:ascii="Times New Roman" w:hAnsi="Times New Roman" w:cs="Times New Roman"/>
          <w:sz w:val="24"/>
          <w:szCs w:val="24"/>
        </w:rPr>
        <w:t xml:space="preserve">driven by continuing </w:t>
      </w:r>
      <w:r w:rsidR="003A3D1B" w:rsidRPr="00717F09">
        <w:rPr>
          <w:rFonts w:ascii="Times New Roman" w:hAnsi="Times New Roman" w:cs="Times New Roman"/>
          <w:sz w:val="24"/>
          <w:szCs w:val="24"/>
        </w:rPr>
        <w:t xml:space="preserve">disruptive technological changes. Introduction of new technologies to </w:t>
      </w:r>
      <w:r w:rsidR="002D7F56" w:rsidRPr="00717F09">
        <w:rPr>
          <w:rFonts w:ascii="Times New Roman" w:hAnsi="Times New Roman" w:cs="Times New Roman"/>
          <w:sz w:val="24"/>
          <w:szCs w:val="24"/>
        </w:rPr>
        <w:t xml:space="preserve">the </w:t>
      </w:r>
      <w:r w:rsidR="003A3D1B" w:rsidRPr="00717F09">
        <w:rPr>
          <w:rFonts w:ascii="Times New Roman" w:hAnsi="Times New Roman" w:cs="Times New Roman"/>
          <w:sz w:val="24"/>
          <w:szCs w:val="24"/>
        </w:rPr>
        <w:t>workplace is expected to increase pro</w:t>
      </w:r>
      <w:r w:rsidR="00E513D0" w:rsidRPr="00717F09">
        <w:rPr>
          <w:rFonts w:ascii="Times New Roman" w:hAnsi="Times New Roman" w:cs="Times New Roman"/>
          <w:sz w:val="24"/>
          <w:szCs w:val="24"/>
        </w:rPr>
        <w:t xml:space="preserve">ductivity at the expense of </w:t>
      </w:r>
      <w:r w:rsidR="002D7F56" w:rsidRPr="00717F09">
        <w:rPr>
          <w:rFonts w:ascii="Times New Roman" w:hAnsi="Times New Roman" w:cs="Times New Roman"/>
          <w:sz w:val="24"/>
          <w:szCs w:val="24"/>
        </w:rPr>
        <w:t xml:space="preserve">the number of </w:t>
      </w:r>
      <w:r w:rsidR="00E513D0" w:rsidRPr="00717F09">
        <w:rPr>
          <w:rFonts w:ascii="Times New Roman" w:hAnsi="Times New Roman" w:cs="Times New Roman"/>
          <w:sz w:val="24"/>
          <w:szCs w:val="24"/>
        </w:rPr>
        <w:t>mid-</w:t>
      </w:r>
      <w:r w:rsidR="003A3D1B" w:rsidRPr="00717F09">
        <w:rPr>
          <w:rFonts w:ascii="Times New Roman" w:hAnsi="Times New Roman" w:cs="Times New Roman"/>
          <w:sz w:val="24"/>
          <w:szCs w:val="24"/>
        </w:rPr>
        <w:t xml:space="preserve">skill jobs, creating a workforce group overqualified for </w:t>
      </w:r>
      <w:r w:rsidR="002D7F56" w:rsidRPr="00717F09">
        <w:rPr>
          <w:rFonts w:ascii="Times New Roman" w:hAnsi="Times New Roman" w:cs="Times New Roman"/>
          <w:sz w:val="24"/>
          <w:szCs w:val="24"/>
        </w:rPr>
        <w:t>low-</w:t>
      </w:r>
      <w:r w:rsidR="003A3D1B" w:rsidRPr="00717F09">
        <w:rPr>
          <w:rFonts w:ascii="Times New Roman" w:hAnsi="Times New Roman" w:cs="Times New Roman"/>
          <w:sz w:val="24"/>
          <w:szCs w:val="24"/>
        </w:rPr>
        <w:t>skill jobs and under</w:t>
      </w:r>
      <w:r w:rsidR="00987B74">
        <w:rPr>
          <w:rFonts w:ascii="Times New Roman" w:hAnsi="Times New Roman" w:cs="Times New Roman"/>
          <w:sz w:val="24"/>
          <w:szCs w:val="24"/>
        </w:rPr>
        <w:t>-</w:t>
      </w:r>
      <w:r w:rsidR="003A3D1B" w:rsidRPr="00717F09">
        <w:rPr>
          <w:rFonts w:ascii="Times New Roman" w:hAnsi="Times New Roman" w:cs="Times New Roman"/>
          <w:sz w:val="24"/>
          <w:szCs w:val="24"/>
        </w:rPr>
        <w:t xml:space="preserve">qualified for </w:t>
      </w:r>
      <w:r w:rsidR="002D7F56" w:rsidRPr="00717F09">
        <w:rPr>
          <w:rFonts w:ascii="Times New Roman" w:hAnsi="Times New Roman" w:cs="Times New Roman"/>
          <w:sz w:val="24"/>
          <w:szCs w:val="24"/>
        </w:rPr>
        <w:t>high-</w:t>
      </w:r>
      <w:r w:rsidR="003A3D1B" w:rsidRPr="00717F09">
        <w:rPr>
          <w:rFonts w:ascii="Times New Roman" w:hAnsi="Times New Roman" w:cs="Times New Roman"/>
          <w:sz w:val="24"/>
          <w:szCs w:val="24"/>
        </w:rPr>
        <w:t>skill ones.</w:t>
      </w:r>
      <w:r w:rsidR="002D1263">
        <w:rPr>
          <w:rFonts w:ascii="Times New Roman" w:hAnsi="Times New Roman" w:cs="Times New Roman"/>
          <w:sz w:val="24"/>
          <w:szCs w:val="24"/>
        </w:rPr>
        <w:t xml:space="preserve"> </w:t>
      </w:r>
      <w:r w:rsidR="00452A09" w:rsidRPr="00717F09">
        <w:rPr>
          <w:rFonts w:ascii="Times New Roman" w:hAnsi="Times New Roman" w:cs="Times New Roman"/>
          <w:sz w:val="24"/>
          <w:szCs w:val="24"/>
        </w:rPr>
        <w:t xml:space="preserve">For the workforce, skills mismatches </w:t>
      </w:r>
      <w:r w:rsidR="00F22522" w:rsidRPr="00717F09">
        <w:rPr>
          <w:rFonts w:ascii="Times New Roman" w:hAnsi="Times New Roman" w:cs="Times New Roman"/>
          <w:sz w:val="24"/>
          <w:szCs w:val="24"/>
        </w:rPr>
        <w:t xml:space="preserve">can </w:t>
      </w:r>
      <w:r w:rsidR="00452A09" w:rsidRPr="00717F09">
        <w:rPr>
          <w:rFonts w:ascii="Times New Roman" w:hAnsi="Times New Roman" w:cs="Times New Roman"/>
          <w:sz w:val="24"/>
          <w:szCs w:val="24"/>
        </w:rPr>
        <w:t xml:space="preserve">cause lower wages and </w:t>
      </w:r>
      <w:r w:rsidR="00F22522" w:rsidRPr="00717F09">
        <w:rPr>
          <w:rFonts w:ascii="Times New Roman" w:hAnsi="Times New Roman" w:cs="Times New Roman"/>
          <w:sz w:val="24"/>
          <w:szCs w:val="24"/>
        </w:rPr>
        <w:t xml:space="preserve">reduced </w:t>
      </w:r>
      <w:r w:rsidR="00452A09" w:rsidRPr="00717F09">
        <w:rPr>
          <w:rFonts w:ascii="Times New Roman" w:hAnsi="Times New Roman" w:cs="Times New Roman"/>
          <w:sz w:val="24"/>
          <w:szCs w:val="24"/>
        </w:rPr>
        <w:t>job satisfaction</w:t>
      </w:r>
      <w:r w:rsidR="00F22522" w:rsidRPr="00717F09">
        <w:rPr>
          <w:rFonts w:ascii="Times New Roman" w:hAnsi="Times New Roman" w:cs="Times New Roman"/>
          <w:sz w:val="24"/>
          <w:szCs w:val="24"/>
        </w:rPr>
        <w:t>; f</w:t>
      </w:r>
      <w:r w:rsidR="00452A09" w:rsidRPr="00717F09">
        <w:rPr>
          <w:rFonts w:ascii="Times New Roman" w:hAnsi="Times New Roman" w:cs="Times New Roman"/>
          <w:sz w:val="24"/>
          <w:szCs w:val="24"/>
        </w:rPr>
        <w:t xml:space="preserve">or companies, it </w:t>
      </w:r>
      <w:r w:rsidR="00F22522" w:rsidRPr="00717F09">
        <w:rPr>
          <w:rFonts w:ascii="Times New Roman" w:hAnsi="Times New Roman" w:cs="Times New Roman"/>
          <w:sz w:val="24"/>
          <w:szCs w:val="24"/>
        </w:rPr>
        <w:t xml:space="preserve">can </w:t>
      </w:r>
      <w:r w:rsidR="00452A09" w:rsidRPr="00717F09">
        <w:rPr>
          <w:rFonts w:ascii="Times New Roman" w:hAnsi="Times New Roman" w:cs="Times New Roman"/>
          <w:sz w:val="24"/>
          <w:szCs w:val="24"/>
        </w:rPr>
        <w:t xml:space="preserve">reduce productivity and increase </w:t>
      </w:r>
      <w:r w:rsidR="0014272B" w:rsidRPr="00717F09">
        <w:rPr>
          <w:rFonts w:ascii="Times New Roman" w:hAnsi="Times New Roman" w:cs="Times New Roman"/>
          <w:sz w:val="24"/>
          <w:szCs w:val="24"/>
        </w:rPr>
        <w:t>employee</w:t>
      </w:r>
      <w:r w:rsidR="002D1263">
        <w:rPr>
          <w:rFonts w:ascii="Times New Roman" w:hAnsi="Times New Roman" w:cs="Times New Roman"/>
          <w:sz w:val="24"/>
          <w:szCs w:val="24"/>
        </w:rPr>
        <w:t xml:space="preserve"> </w:t>
      </w:r>
      <w:r w:rsidR="00452A09" w:rsidRPr="00717F09">
        <w:rPr>
          <w:rFonts w:ascii="Times New Roman" w:hAnsi="Times New Roman" w:cs="Times New Roman"/>
          <w:sz w:val="24"/>
          <w:szCs w:val="24"/>
        </w:rPr>
        <w:t xml:space="preserve">turnover. </w:t>
      </w:r>
      <w:r w:rsidR="00BE1A55" w:rsidRPr="00717F09">
        <w:rPr>
          <w:rFonts w:ascii="Times New Roman" w:hAnsi="Times New Roman" w:cs="Times New Roman"/>
          <w:sz w:val="24"/>
          <w:szCs w:val="24"/>
        </w:rPr>
        <w:t>U</w:t>
      </w:r>
      <w:r w:rsidR="00452A09" w:rsidRPr="00717F09">
        <w:rPr>
          <w:rFonts w:ascii="Times New Roman" w:hAnsi="Times New Roman" w:cs="Times New Roman"/>
          <w:sz w:val="24"/>
          <w:szCs w:val="24"/>
        </w:rPr>
        <w:t xml:space="preserve">nderutilization of the workforce and reduction in productivity </w:t>
      </w:r>
      <w:r w:rsidR="00BE1A55" w:rsidRPr="00717F09">
        <w:rPr>
          <w:rFonts w:ascii="Times New Roman" w:hAnsi="Times New Roman" w:cs="Times New Roman"/>
          <w:sz w:val="24"/>
          <w:szCs w:val="24"/>
        </w:rPr>
        <w:t xml:space="preserve">in turn </w:t>
      </w:r>
      <w:r w:rsidR="00452A09" w:rsidRPr="00717F09">
        <w:rPr>
          <w:rFonts w:ascii="Times New Roman" w:hAnsi="Times New Roman" w:cs="Times New Roman"/>
          <w:sz w:val="24"/>
          <w:szCs w:val="24"/>
        </w:rPr>
        <w:t>lead to structural unemployment</w:t>
      </w:r>
      <w:r w:rsidR="002D1263">
        <w:rPr>
          <w:rFonts w:ascii="Times New Roman" w:hAnsi="Times New Roman" w:cs="Times New Roman"/>
          <w:sz w:val="24"/>
          <w:szCs w:val="24"/>
        </w:rPr>
        <w:t>.</w:t>
      </w:r>
    </w:p>
    <w:p w:rsidR="00835181" w:rsidRPr="00717F09" w:rsidRDefault="005758D5" w:rsidP="005742EA">
      <w:pPr>
        <w:pStyle w:val="Style1"/>
        <w:rPr>
          <w:rFonts w:ascii="Times New Roman" w:hAnsi="Times New Roman" w:cs="Times New Roman"/>
          <w:sz w:val="24"/>
          <w:szCs w:val="24"/>
        </w:rPr>
      </w:pPr>
      <w:r w:rsidRPr="00717F09">
        <w:rPr>
          <w:rFonts w:ascii="Times New Roman" w:hAnsi="Times New Roman" w:cs="Times New Roman"/>
          <w:sz w:val="24"/>
          <w:szCs w:val="24"/>
        </w:rPr>
        <w:t>B</w:t>
      </w:r>
      <w:r w:rsidR="004421B2" w:rsidRPr="00717F09">
        <w:rPr>
          <w:rFonts w:ascii="Times New Roman" w:hAnsi="Times New Roman" w:cs="Times New Roman"/>
          <w:sz w:val="24"/>
          <w:szCs w:val="24"/>
        </w:rPr>
        <w:t>uilding on the work of previous B20 processes,</w:t>
      </w:r>
      <w:r w:rsidR="002D1263">
        <w:rPr>
          <w:rFonts w:ascii="Times New Roman" w:hAnsi="Times New Roman" w:cs="Times New Roman"/>
          <w:sz w:val="24"/>
          <w:szCs w:val="24"/>
        </w:rPr>
        <w:t xml:space="preserve"> </w:t>
      </w:r>
      <w:r w:rsidR="006F26B1">
        <w:rPr>
          <w:rFonts w:ascii="Times New Roman" w:hAnsi="Times New Roman" w:cs="Times New Roman"/>
          <w:sz w:val="24"/>
          <w:szCs w:val="24"/>
        </w:rPr>
        <w:t>the B20 Turkey Employment t</w:t>
      </w:r>
      <w:r w:rsidR="004421B2" w:rsidRPr="00717F09">
        <w:rPr>
          <w:rFonts w:ascii="Times New Roman" w:hAnsi="Times New Roman" w:cs="Times New Roman"/>
          <w:sz w:val="24"/>
          <w:szCs w:val="24"/>
        </w:rPr>
        <w:t>askforce proposes three recommendations</w:t>
      </w:r>
      <w:r w:rsidR="006F26B1">
        <w:rPr>
          <w:rFonts w:ascii="Times New Roman" w:hAnsi="Times New Roman" w:cs="Times New Roman"/>
          <w:sz w:val="24"/>
          <w:szCs w:val="24"/>
        </w:rPr>
        <w:t xml:space="preserve"> for the G20 leaders</w:t>
      </w:r>
      <w:r w:rsidR="004421B2" w:rsidRPr="00717F09">
        <w:rPr>
          <w:rFonts w:ascii="Times New Roman" w:hAnsi="Times New Roman" w:cs="Times New Roman"/>
          <w:sz w:val="24"/>
          <w:szCs w:val="24"/>
        </w:rPr>
        <w:t xml:space="preserve"> to address current employment challenges</w:t>
      </w:r>
      <w:r w:rsidR="00835181" w:rsidRPr="00717F09">
        <w:rPr>
          <w:rFonts w:ascii="Times New Roman" w:hAnsi="Times New Roman" w:cs="Times New Roman"/>
          <w:sz w:val="24"/>
          <w:szCs w:val="24"/>
        </w:rPr>
        <w:t xml:space="preserve">: </w:t>
      </w:r>
    </w:p>
    <w:p w:rsidR="004421B2" w:rsidRPr="00717F09" w:rsidRDefault="004421B2" w:rsidP="00633DD8">
      <w:pPr>
        <w:pStyle w:val="Style1"/>
        <w:numPr>
          <w:ilvl w:val="0"/>
          <w:numId w:val="33"/>
        </w:numPr>
        <w:spacing w:after="120"/>
        <w:ind w:left="284" w:hanging="284"/>
        <w:rPr>
          <w:rFonts w:ascii="Times New Roman" w:hAnsi="Times New Roman" w:cs="Times New Roman"/>
          <w:b/>
          <w:sz w:val="24"/>
          <w:szCs w:val="24"/>
        </w:rPr>
      </w:pPr>
      <w:r w:rsidRPr="00717F09">
        <w:rPr>
          <w:rFonts w:ascii="Times New Roman" w:hAnsi="Times New Roman" w:cs="Times New Roman"/>
          <w:b/>
          <w:sz w:val="24"/>
          <w:szCs w:val="24"/>
        </w:rPr>
        <w:t xml:space="preserve">Advance a </w:t>
      </w:r>
      <w:r w:rsidR="007F314E" w:rsidRPr="00717F09">
        <w:rPr>
          <w:rFonts w:ascii="Times New Roman" w:hAnsi="Times New Roman" w:cs="Times New Roman"/>
          <w:b/>
          <w:sz w:val="24"/>
          <w:szCs w:val="24"/>
        </w:rPr>
        <w:t>business</w:t>
      </w:r>
      <w:r w:rsidR="007F314E">
        <w:rPr>
          <w:rFonts w:ascii="Times New Roman" w:hAnsi="Times New Roman" w:cs="Times New Roman"/>
          <w:b/>
          <w:sz w:val="24"/>
          <w:szCs w:val="24"/>
        </w:rPr>
        <w:t>-</w:t>
      </w:r>
      <w:r w:rsidRPr="00717F09">
        <w:rPr>
          <w:rFonts w:ascii="Times New Roman" w:hAnsi="Times New Roman" w:cs="Times New Roman"/>
          <w:b/>
          <w:sz w:val="24"/>
          <w:szCs w:val="24"/>
        </w:rPr>
        <w:t xml:space="preserve">friendly environment to </w:t>
      </w:r>
      <w:r w:rsidR="006F26B1">
        <w:rPr>
          <w:rFonts w:ascii="Times New Roman" w:hAnsi="Times New Roman" w:cs="Times New Roman"/>
          <w:b/>
          <w:sz w:val="24"/>
          <w:szCs w:val="24"/>
        </w:rPr>
        <w:t>create employment opportunities:</w:t>
      </w:r>
    </w:p>
    <w:p w:rsidR="005758D5" w:rsidRPr="00717F09" w:rsidRDefault="005758D5" w:rsidP="007F314E">
      <w:pPr>
        <w:pStyle w:val="Style1"/>
        <w:numPr>
          <w:ilvl w:val="0"/>
          <w:numId w:val="40"/>
        </w:numPr>
        <w:spacing w:after="120"/>
        <w:rPr>
          <w:rFonts w:ascii="Times New Roman" w:hAnsi="Times New Roman" w:cs="Times New Roman"/>
          <w:sz w:val="24"/>
          <w:szCs w:val="24"/>
        </w:rPr>
      </w:pPr>
      <w:r w:rsidRPr="00717F09">
        <w:rPr>
          <w:rFonts w:ascii="Times New Roman" w:hAnsi="Times New Roman" w:cs="Times New Roman"/>
          <w:sz w:val="24"/>
          <w:szCs w:val="24"/>
        </w:rPr>
        <w:t>Reduce restrictions on diverse forms of contractual arrangements, such as part-time and flexible hour contracts, and the use of temporary agency work.</w:t>
      </w:r>
    </w:p>
    <w:p w:rsidR="005758D5" w:rsidRPr="00717F09" w:rsidRDefault="005758D5" w:rsidP="007F314E">
      <w:pPr>
        <w:pStyle w:val="Style1"/>
        <w:numPr>
          <w:ilvl w:val="0"/>
          <w:numId w:val="40"/>
        </w:numPr>
        <w:spacing w:after="120"/>
        <w:rPr>
          <w:rFonts w:ascii="Times New Roman" w:hAnsi="Times New Roman" w:cs="Times New Roman"/>
          <w:sz w:val="24"/>
          <w:szCs w:val="24"/>
        </w:rPr>
      </w:pPr>
      <w:r w:rsidRPr="00717F09">
        <w:rPr>
          <w:rFonts w:ascii="Times New Roman" w:hAnsi="Times New Roman" w:cs="Times New Roman"/>
          <w:sz w:val="24"/>
          <w:szCs w:val="24"/>
        </w:rPr>
        <w:t>Bring migration and temporary worker movement policies in line with labor market needs and improve cross-country recognition of qualifications and training.</w:t>
      </w:r>
    </w:p>
    <w:p w:rsidR="005758D5" w:rsidRPr="00717F09" w:rsidRDefault="005758D5" w:rsidP="007F314E">
      <w:pPr>
        <w:pStyle w:val="Style1"/>
        <w:numPr>
          <w:ilvl w:val="0"/>
          <w:numId w:val="40"/>
        </w:numPr>
        <w:spacing w:after="120"/>
        <w:rPr>
          <w:rFonts w:ascii="Times New Roman" w:hAnsi="Times New Roman" w:cs="Times New Roman"/>
          <w:sz w:val="24"/>
          <w:szCs w:val="24"/>
        </w:rPr>
      </w:pPr>
      <w:r w:rsidRPr="00717F09">
        <w:rPr>
          <w:rFonts w:ascii="Times New Roman" w:hAnsi="Times New Roman" w:cs="Times New Roman"/>
          <w:sz w:val="24"/>
          <w:szCs w:val="24"/>
        </w:rPr>
        <w:t>Reduce high non-wage labor costs such as payroll taxes; provide incentives for employment creation; create an enabling environment to promote transition from an informal to a formal economy; and ensure that safety nets promote employability and the motivation to work.</w:t>
      </w:r>
    </w:p>
    <w:p w:rsidR="005758D5" w:rsidRPr="00717F09" w:rsidRDefault="005758D5" w:rsidP="007F314E">
      <w:pPr>
        <w:pStyle w:val="Style1"/>
        <w:numPr>
          <w:ilvl w:val="0"/>
          <w:numId w:val="40"/>
        </w:numPr>
        <w:spacing w:after="120"/>
        <w:rPr>
          <w:rFonts w:ascii="Times New Roman" w:hAnsi="Times New Roman" w:cs="Times New Roman"/>
          <w:sz w:val="24"/>
          <w:szCs w:val="24"/>
        </w:rPr>
      </w:pPr>
      <w:r w:rsidRPr="00717F09">
        <w:rPr>
          <w:rFonts w:ascii="Times New Roman" w:hAnsi="Times New Roman" w:cs="Times New Roman"/>
          <w:sz w:val="24"/>
          <w:szCs w:val="24"/>
        </w:rPr>
        <w:t>Adjust retirement policies in line with the demographic dynamics of the labor market without damaging youth employment.</w:t>
      </w:r>
    </w:p>
    <w:p w:rsidR="004421B2" w:rsidRPr="00717F09" w:rsidRDefault="004421B2" w:rsidP="00633DD8">
      <w:pPr>
        <w:pStyle w:val="Style1"/>
        <w:numPr>
          <w:ilvl w:val="0"/>
          <w:numId w:val="33"/>
        </w:numPr>
        <w:spacing w:after="120"/>
        <w:ind w:left="284" w:hanging="284"/>
        <w:rPr>
          <w:rFonts w:ascii="Times New Roman" w:hAnsi="Times New Roman" w:cs="Times New Roman"/>
          <w:b/>
          <w:sz w:val="24"/>
          <w:szCs w:val="24"/>
        </w:rPr>
      </w:pPr>
      <w:r w:rsidRPr="00717F09">
        <w:rPr>
          <w:rFonts w:ascii="Times New Roman" w:hAnsi="Times New Roman" w:cs="Times New Roman"/>
          <w:b/>
          <w:sz w:val="24"/>
          <w:szCs w:val="24"/>
        </w:rPr>
        <w:lastRenderedPageBreak/>
        <w:t>Increase youth and female labor force participation by making labor mark</w:t>
      </w:r>
      <w:r w:rsidR="006F26B1">
        <w:rPr>
          <w:rFonts w:ascii="Times New Roman" w:hAnsi="Times New Roman" w:cs="Times New Roman"/>
          <w:b/>
          <w:sz w:val="24"/>
          <w:szCs w:val="24"/>
        </w:rPr>
        <w:t>ets more dynamic and inclusive:</w:t>
      </w:r>
    </w:p>
    <w:p w:rsidR="00633DD8" w:rsidRPr="00717F09" w:rsidRDefault="00633DD8" w:rsidP="007F314E">
      <w:pPr>
        <w:pStyle w:val="Style1"/>
        <w:numPr>
          <w:ilvl w:val="0"/>
          <w:numId w:val="41"/>
        </w:numPr>
        <w:spacing w:after="120"/>
        <w:rPr>
          <w:rFonts w:ascii="Times New Roman" w:hAnsi="Times New Roman" w:cs="Times New Roman"/>
          <w:sz w:val="24"/>
          <w:szCs w:val="24"/>
        </w:rPr>
      </w:pPr>
      <w:r w:rsidRPr="00717F09">
        <w:rPr>
          <w:rFonts w:ascii="Times New Roman" w:hAnsi="Times New Roman" w:cs="Times New Roman"/>
          <w:sz w:val="24"/>
          <w:szCs w:val="24"/>
        </w:rPr>
        <w:t>Develop counseling, job-search assistance</w:t>
      </w:r>
      <w:r w:rsidR="007F314E">
        <w:rPr>
          <w:rFonts w:ascii="Times New Roman" w:hAnsi="Times New Roman" w:cs="Times New Roman"/>
          <w:sz w:val="24"/>
          <w:szCs w:val="24"/>
        </w:rPr>
        <w:t>,</w:t>
      </w:r>
      <w:r w:rsidRPr="00717F09">
        <w:rPr>
          <w:rFonts w:ascii="Times New Roman" w:hAnsi="Times New Roman" w:cs="Times New Roman"/>
          <w:sz w:val="24"/>
          <w:szCs w:val="24"/>
        </w:rPr>
        <w:t xml:space="preserve"> and placement service programs for young workers.</w:t>
      </w:r>
    </w:p>
    <w:p w:rsidR="00633DD8" w:rsidRPr="00717F09" w:rsidRDefault="00633DD8" w:rsidP="007F314E">
      <w:pPr>
        <w:pStyle w:val="Style1"/>
        <w:numPr>
          <w:ilvl w:val="0"/>
          <w:numId w:val="41"/>
        </w:numPr>
        <w:spacing w:after="120"/>
        <w:rPr>
          <w:rFonts w:ascii="Times New Roman" w:hAnsi="Times New Roman" w:cs="Times New Roman"/>
          <w:sz w:val="24"/>
          <w:szCs w:val="24"/>
        </w:rPr>
      </w:pPr>
      <w:r w:rsidRPr="00717F09">
        <w:rPr>
          <w:rFonts w:ascii="Times New Roman" w:hAnsi="Times New Roman" w:cs="Times New Roman"/>
          <w:sz w:val="24"/>
          <w:szCs w:val="24"/>
        </w:rPr>
        <w:t>Improve supportive mechanisms such as day-care centers and elderly care, and introduce leave schemes in diverse forms for work-family balance.</w:t>
      </w:r>
    </w:p>
    <w:p w:rsidR="00633DD8" w:rsidRPr="00717F09" w:rsidRDefault="00633DD8" w:rsidP="007F314E">
      <w:pPr>
        <w:pStyle w:val="Style1"/>
        <w:numPr>
          <w:ilvl w:val="0"/>
          <w:numId w:val="41"/>
        </w:numPr>
        <w:spacing w:after="120"/>
        <w:rPr>
          <w:rFonts w:ascii="Times New Roman" w:hAnsi="Times New Roman" w:cs="Times New Roman"/>
          <w:sz w:val="24"/>
          <w:szCs w:val="24"/>
        </w:rPr>
      </w:pPr>
      <w:r w:rsidRPr="00717F09">
        <w:rPr>
          <w:rFonts w:ascii="Times New Roman" w:hAnsi="Times New Roman" w:cs="Times New Roman"/>
          <w:sz w:val="24"/>
          <w:szCs w:val="24"/>
        </w:rPr>
        <w:t>Advance education of women through reducing the opportunity cost of schooling for girls, training teachers on gender issues, and establishing mechanisms for individuals who have not had the chance to return to the formal education system.</w:t>
      </w:r>
    </w:p>
    <w:p w:rsidR="005758D5" w:rsidRDefault="00633DD8" w:rsidP="007F314E">
      <w:pPr>
        <w:pStyle w:val="Style1"/>
        <w:numPr>
          <w:ilvl w:val="0"/>
          <w:numId w:val="41"/>
        </w:numPr>
        <w:spacing w:after="120"/>
        <w:rPr>
          <w:rFonts w:ascii="Times New Roman" w:hAnsi="Times New Roman" w:cs="Times New Roman"/>
          <w:sz w:val="24"/>
          <w:szCs w:val="24"/>
        </w:rPr>
      </w:pPr>
      <w:r w:rsidRPr="00717F09">
        <w:rPr>
          <w:rFonts w:ascii="Times New Roman" w:hAnsi="Times New Roman" w:cs="Times New Roman"/>
          <w:sz w:val="24"/>
          <w:szCs w:val="24"/>
        </w:rPr>
        <w:t>Consider increasing the representation of women on executive-level positions through diverse tools and measures, which might include: voluntary initiatives and commitments; suggested targets; disclosure provisions; and other measures.</w:t>
      </w:r>
    </w:p>
    <w:p w:rsidR="004421B2" w:rsidRPr="00717F09" w:rsidRDefault="004421B2" w:rsidP="00633DD8">
      <w:pPr>
        <w:pStyle w:val="Style1"/>
        <w:numPr>
          <w:ilvl w:val="0"/>
          <w:numId w:val="33"/>
        </w:numPr>
        <w:spacing w:after="120"/>
        <w:ind w:left="284" w:hanging="284"/>
        <w:rPr>
          <w:rFonts w:ascii="Times New Roman" w:hAnsi="Times New Roman" w:cs="Times New Roman"/>
          <w:b/>
          <w:sz w:val="24"/>
          <w:szCs w:val="24"/>
        </w:rPr>
      </w:pPr>
      <w:r w:rsidRPr="00717F09">
        <w:rPr>
          <w:rFonts w:ascii="Times New Roman" w:hAnsi="Times New Roman" w:cs="Times New Roman"/>
          <w:b/>
          <w:sz w:val="24"/>
          <w:szCs w:val="24"/>
        </w:rPr>
        <w:t xml:space="preserve">Develop and finance programs aimed at reducing skills mismatches in an era of innovation </w:t>
      </w:r>
      <w:r w:rsidR="006F26B1">
        <w:rPr>
          <w:rFonts w:ascii="Times New Roman" w:hAnsi="Times New Roman" w:cs="Times New Roman"/>
          <w:b/>
          <w:sz w:val="24"/>
          <w:szCs w:val="24"/>
        </w:rPr>
        <w:t>and rapid technological change:</w:t>
      </w:r>
    </w:p>
    <w:p w:rsidR="00633DD8" w:rsidRPr="00717F09" w:rsidRDefault="00633DD8" w:rsidP="007F314E">
      <w:pPr>
        <w:pStyle w:val="Style1"/>
        <w:numPr>
          <w:ilvl w:val="0"/>
          <w:numId w:val="42"/>
        </w:numPr>
        <w:spacing w:after="120"/>
        <w:rPr>
          <w:rFonts w:ascii="Times New Roman" w:hAnsi="Times New Roman" w:cs="Times New Roman"/>
          <w:sz w:val="24"/>
          <w:szCs w:val="24"/>
        </w:rPr>
      </w:pPr>
      <w:r w:rsidRPr="00717F09">
        <w:rPr>
          <w:rFonts w:ascii="Times New Roman" w:hAnsi="Times New Roman" w:cs="Times New Roman"/>
          <w:sz w:val="24"/>
          <w:szCs w:val="24"/>
        </w:rPr>
        <w:t>Ensure alignment and collaboration among government, business enterprises, and academic institutions through regular workshops for establishing a national skills strategy.</w:t>
      </w:r>
    </w:p>
    <w:p w:rsidR="00633DD8" w:rsidRPr="00717F09" w:rsidRDefault="00633DD8" w:rsidP="007F314E">
      <w:pPr>
        <w:pStyle w:val="Style1"/>
        <w:numPr>
          <w:ilvl w:val="0"/>
          <w:numId w:val="42"/>
        </w:numPr>
        <w:spacing w:after="120"/>
        <w:rPr>
          <w:rFonts w:ascii="Times New Roman" w:hAnsi="Times New Roman" w:cs="Times New Roman"/>
          <w:sz w:val="24"/>
          <w:szCs w:val="24"/>
        </w:rPr>
      </w:pPr>
      <w:r w:rsidRPr="00717F09">
        <w:rPr>
          <w:rFonts w:ascii="Times New Roman" w:hAnsi="Times New Roman" w:cs="Times New Roman"/>
          <w:sz w:val="24"/>
          <w:szCs w:val="24"/>
        </w:rPr>
        <w:t xml:space="preserve">Review in collaboration with the business </w:t>
      </w:r>
      <w:r w:rsidR="007F314E">
        <w:rPr>
          <w:rFonts w:ascii="Times New Roman" w:hAnsi="Times New Roman" w:cs="Times New Roman"/>
          <w:sz w:val="24"/>
          <w:szCs w:val="24"/>
        </w:rPr>
        <w:t xml:space="preserve">community </w:t>
      </w:r>
      <w:r w:rsidRPr="00717F09">
        <w:rPr>
          <w:rFonts w:ascii="Times New Roman" w:hAnsi="Times New Roman" w:cs="Times New Roman"/>
          <w:sz w:val="24"/>
          <w:szCs w:val="24"/>
        </w:rPr>
        <w:t xml:space="preserve">the national education plan to enable development of life-long learners and to ensure national education provides versatile and transferrable skills vital for the new technological and business realities. </w:t>
      </w:r>
    </w:p>
    <w:p w:rsidR="00633DD8" w:rsidRPr="00717F09" w:rsidRDefault="00633DD8" w:rsidP="007F314E">
      <w:pPr>
        <w:pStyle w:val="Style1"/>
        <w:numPr>
          <w:ilvl w:val="0"/>
          <w:numId w:val="42"/>
        </w:numPr>
        <w:spacing w:after="120"/>
        <w:rPr>
          <w:rFonts w:ascii="Times New Roman" w:hAnsi="Times New Roman" w:cs="Times New Roman"/>
          <w:sz w:val="24"/>
          <w:szCs w:val="24"/>
        </w:rPr>
      </w:pPr>
      <w:r w:rsidRPr="00717F09">
        <w:rPr>
          <w:rFonts w:ascii="Times New Roman" w:hAnsi="Times New Roman" w:cs="Times New Roman"/>
          <w:sz w:val="24"/>
          <w:szCs w:val="24"/>
        </w:rPr>
        <w:t>Establish a problem-solving and practice-focused STEM education approach in collaboration with the business community to prevent the expected skills shortage in STEM jobs.</w:t>
      </w:r>
    </w:p>
    <w:p w:rsidR="00633DD8" w:rsidRPr="00717F09" w:rsidRDefault="00633DD8" w:rsidP="007F314E">
      <w:pPr>
        <w:pStyle w:val="Style1"/>
        <w:numPr>
          <w:ilvl w:val="0"/>
          <w:numId w:val="42"/>
        </w:numPr>
        <w:spacing w:after="120"/>
        <w:rPr>
          <w:rFonts w:ascii="Times New Roman" w:hAnsi="Times New Roman" w:cs="Times New Roman"/>
          <w:sz w:val="24"/>
          <w:szCs w:val="24"/>
        </w:rPr>
      </w:pPr>
      <w:r w:rsidRPr="00717F09">
        <w:rPr>
          <w:rFonts w:ascii="Times New Roman" w:hAnsi="Times New Roman" w:cs="Times New Roman"/>
          <w:sz w:val="24"/>
          <w:szCs w:val="24"/>
        </w:rPr>
        <w:t>Compose national apprenticeship strategies in collaboration with the business community and modernize apprenticeship systems based on skill gaps to promote learning and skill formation.</w:t>
      </w:r>
    </w:p>
    <w:p w:rsidR="00633DD8" w:rsidRPr="00717F09" w:rsidRDefault="00633DD8" w:rsidP="007F314E">
      <w:pPr>
        <w:pStyle w:val="Style1"/>
        <w:numPr>
          <w:ilvl w:val="0"/>
          <w:numId w:val="42"/>
        </w:numPr>
        <w:spacing w:after="120"/>
        <w:rPr>
          <w:rFonts w:ascii="Times New Roman" w:hAnsi="Times New Roman" w:cs="Times New Roman"/>
          <w:sz w:val="24"/>
          <w:szCs w:val="24"/>
        </w:rPr>
      </w:pPr>
      <w:r w:rsidRPr="00717F09">
        <w:rPr>
          <w:rFonts w:ascii="Times New Roman" w:hAnsi="Times New Roman" w:cs="Times New Roman"/>
          <w:sz w:val="24"/>
          <w:szCs w:val="24"/>
        </w:rPr>
        <w:t>Develop effectively coordinated re-skilling and up-skilling programs to address skills linked to employability and ensure general access to good-quality education.</w:t>
      </w:r>
    </w:p>
    <w:p w:rsidR="00633DD8" w:rsidRPr="00717F09" w:rsidRDefault="00633DD8" w:rsidP="007F314E">
      <w:pPr>
        <w:pStyle w:val="Style1"/>
        <w:numPr>
          <w:ilvl w:val="0"/>
          <w:numId w:val="42"/>
        </w:numPr>
        <w:spacing w:after="120"/>
        <w:rPr>
          <w:rFonts w:ascii="Times New Roman" w:hAnsi="Times New Roman" w:cs="Times New Roman"/>
          <w:sz w:val="24"/>
          <w:szCs w:val="24"/>
        </w:rPr>
      </w:pPr>
      <w:r w:rsidRPr="00717F09">
        <w:rPr>
          <w:rFonts w:ascii="Times New Roman" w:hAnsi="Times New Roman" w:cs="Times New Roman"/>
          <w:sz w:val="24"/>
          <w:szCs w:val="24"/>
        </w:rPr>
        <w:t xml:space="preserve">Support the creation of “skill ecosystems” through facilitating regional networks, providing appropriate policy context, and supervising initiatives by central and local government. </w:t>
      </w:r>
    </w:p>
    <w:p w:rsidR="00633DD8" w:rsidRPr="00717F09" w:rsidRDefault="00633DD8" w:rsidP="007F314E">
      <w:pPr>
        <w:pStyle w:val="Style1"/>
        <w:numPr>
          <w:ilvl w:val="0"/>
          <w:numId w:val="42"/>
        </w:numPr>
        <w:spacing w:after="120"/>
        <w:rPr>
          <w:rFonts w:ascii="Times New Roman" w:hAnsi="Times New Roman" w:cs="Times New Roman"/>
          <w:sz w:val="24"/>
          <w:szCs w:val="24"/>
        </w:rPr>
      </w:pPr>
      <w:r w:rsidRPr="00717F09">
        <w:rPr>
          <w:rFonts w:ascii="Times New Roman" w:hAnsi="Times New Roman" w:cs="Times New Roman"/>
          <w:sz w:val="24"/>
          <w:szCs w:val="24"/>
        </w:rPr>
        <w:t xml:space="preserve">Assign international organizations such as </w:t>
      </w:r>
      <w:r w:rsidR="0001178C">
        <w:rPr>
          <w:rFonts w:ascii="Times New Roman" w:hAnsi="Times New Roman" w:cs="Times New Roman"/>
          <w:sz w:val="24"/>
          <w:szCs w:val="24"/>
        </w:rPr>
        <w:t xml:space="preserve">the Organisation for </w:t>
      </w:r>
      <w:r w:rsidR="0001178C" w:rsidRPr="0001178C">
        <w:rPr>
          <w:rFonts w:ascii="Times New Roman" w:hAnsi="Times New Roman" w:cs="Times New Roman"/>
          <w:sz w:val="24"/>
          <w:szCs w:val="24"/>
        </w:rPr>
        <w:t xml:space="preserve">Economic Co-operation and Development </w:t>
      </w:r>
      <w:r w:rsidR="0001178C">
        <w:rPr>
          <w:rFonts w:ascii="Times New Roman" w:hAnsi="Times New Roman" w:cs="Times New Roman"/>
          <w:sz w:val="24"/>
          <w:szCs w:val="24"/>
        </w:rPr>
        <w:t>(</w:t>
      </w:r>
      <w:r w:rsidRPr="00717F09">
        <w:rPr>
          <w:rFonts w:ascii="Times New Roman" w:hAnsi="Times New Roman" w:cs="Times New Roman"/>
          <w:sz w:val="24"/>
          <w:szCs w:val="24"/>
        </w:rPr>
        <w:t>OECD</w:t>
      </w:r>
      <w:r w:rsidR="0001178C">
        <w:rPr>
          <w:rFonts w:ascii="Times New Roman" w:hAnsi="Times New Roman" w:cs="Times New Roman"/>
          <w:sz w:val="24"/>
          <w:szCs w:val="24"/>
        </w:rPr>
        <w:t>)</w:t>
      </w:r>
      <w:r w:rsidRPr="00717F09">
        <w:rPr>
          <w:rFonts w:ascii="Times New Roman" w:hAnsi="Times New Roman" w:cs="Times New Roman"/>
          <w:sz w:val="24"/>
          <w:szCs w:val="24"/>
        </w:rPr>
        <w:t xml:space="preserve"> and World Bank to develop a comparator skills mismatch index and to keep and monitor periodic data on widely accepted KPIs in skill mismatches as part of the national skills strategy to reduce the current problem of data availability.</w:t>
      </w:r>
    </w:p>
    <w:p w:rsidR="005758D5" w:rsidRDefault="00633DD8" w:rsidP="007F314E">
      <w:pPr>
        <w:pStyle w:val="Style1"/>
        <w:numPr>
          <w:ilvl w:val="0"/>
          <w:numId w:val="42"/>
        </w:numPr>
        <w:spacing w:after="120"/>
        <w:rPr>
          <w:rFonts w:ascii="Times New Roman" w:hAnsi="Times New Roman" w:cs="Times New Roman"/>
          <w:sz w:val="24"/>
          <w:szCs w:val="24"/>
        </w:rPr>
      </w:pPr>
      <w:r w:rsidRPr="00717F09">
        <w:rPr>
          <w:rFonts w:ascii="Times New Roman" w:hAnsi="Times New Roman" w:cs="Times New Roman"/>
          <w:sz w:val="24"/>
          <w:szCs w:val="24"/>
        </w:rPr>
        <w:t>Commission a study by OECD, ILO, and the World Bank for structuring a Global Skills Accelerator to serve as a best practices sharing platform, and to ensure global cooperation in skills development.</w:t>
      </w:r>
    </w:p>
    <w:p w:rsidR="00653788" w:rsidRPr="00717F09" w:rsidRDefault="00653788" w:rsidP="00653788">
      <w:pPr>
        <w:pStyle w:val="Style1"/>
        <w:spacing w:after="120"/>
        <w:ind w:left="644"/>
        <w:rPr>
          <w:rFonts w:ascii="Times New Roman" w:hAnsi="Times New Roman" w:cs="Times New Roman"/>
          <w:sz w:val="24"/>
          <w:szCs w:val="24"/>
        </w:rPr>
      </w:pPr>
    </w:p>
    <w:p w:rsidR="00653788" w:rsidRPr="00924BAE" w:rsidRDefault="00653788" w:rsidP="00653788">
      <w:pPr>
        <w:pStyle w:val="20major"/>
      </w:pPr>
      <w:r w:rsidRPr="00924BAE">
        <w:t>Taskforce constitution and process</w:t>
      </w:r>
    </w:p>
    <w:p w:rsidR="00653788" w:rsidRPr="00653788" w:rsidRDefault="00653788" w:rsidP="00653788">
      <w:pPr>
        <w:rPr>
          <w:rFonts w:ascii="Times New Roman" w:hAnsi="Times New Roman" w:cs="Times New Roman"/>
          <w:b/>
          <w:sz w:val="24"/>
          <w:szCs w:val="24"/>
        </w:rPr>
      </w:pPr>
      <w:r w:rsidRPr="00653788">
        <w:rPr>
          <w:rFonts w:ascii="Times New Roman" w:hAnsi="Times New Roman" w:cs="Times New Roman"/>
          <w:b/>
          <w:sz w:val="24"/>
          <w:szCs w:val="24"/>
        </w:rPr>
        <w:t>B20 Turkey Leadership</w:t>
      </w:r>
    </w:p>
    <w:p w:rsidR="00653788" w:rsidRPr="00653788" w:rsidRDefault="00653788" w:rsidP="00653788">
      <w:pPr>
        <w:pStyle w:val="ListParagraph"/>
        <w:ind w:left="644"/>
        <w:rPr>
          <w:rFonts w:ascii="Times New Roman" w:hAnsi="Times New Roman" w:cs="Times New Roman"/>
          <w:b/>
          <w:sz w:val="24"/>
          <w:szCs w:val="24"/>
        </w:rPr>
      </w:pPr>
    </w:p>
    <w:p w:rsidR="00653788" w:rsidRDefault="00653788" w:rsidP="00653788">
      <w:pPr>
        <w:pStyle w:val="ListParagraph"/>
        <w:ind w:left="644"/>
        <w:rPr>
          <w:rFonts w:ascii="Times New Roman" w:hAnsi="Times New Roman" w:cs="Times New Roman"/>
          <w:sz w:val="24"/>
          <w:szCs w:val="24"/>
        </w:rPr>
      </w:pPr>
      <w:r w:rsidRPr="00653788">
        <w:rPr>
          <w:rFonts w:ascii="Times New Roman" w:hAnsi="Times New Roman" w:cs="Times New Roman"/>
          <w:sz w:val="24"/>
          <w:szCs w:val="24"/>
        </w:rPr>
        <w:t xml:space="preserve">The Deputy Prime Minister of Turkey Ali Babacan appointed an executive </w:t>
      </w:r>
    </w:p>
    <w:p w:rsidR="002D1263" w:rsidRPr="00653788" w:rsidRDefault="002D1263" w:rsidP="00653788">
      <w:pPr>
        <w:pStyle w:val="ListParagraph"/>
        <w:ind w:left="644"/>
        <w:rPr>
          <w:rFonts w:ascii="Times New Roman" w:hAnsi="Times New Roman" w:cs="Times New Roman"/>
          <w:sz w:val="24"/>
          <w:szCs w:val="24"/>
        </w:rPr>
      </w:pPr>
    </w:p>
    <w:p w:rsidR="00653788" w:rsidRPr="00653788" w:rsidRDefault="00653788" w:rsidP="00653788">
      <w:pPr>
        <w:rPr>
          <w:rFonts w:ascii="Times New Roman" w:hAnsi="Times New Roman" w:cs="Times New Roman"/>
          <w:b/>
          <w:sz w:val="24"/>
          <w:szCs w:val="24"/>
        </w:rPr>
      </w:pPr>
      <w:r w:rsidRPr="00653788">
        <w:rPr>
          <w:rFonts w:ascii="Times New Roman" w:hAnsi="Times New Roman" w:cs="Times New Roman"/>
          <w:b/>
          <w:sz w:val="24"/>
          <w:szCs w:val="24"/>
        </w:rPr>
        <w:t>B20 Taskforce Policy Development</w:t>
      </w:r>
    </w:p>
    <w:p w:rsidR="00653788" w:rsidRPr="00653788" w:rsidRDefault="00653788" w:rsidP="00653788">
      <w:pPr>
        <w:rPr>
          <w:rFonts w:ascii="Times New Roman" w:hAnsi="Times New Roman" w:cs="Times New Roman"/>
          <w:sz w:val="24"/>
          <w:szCs w:val="24"/>
        </w:rPr>
      </w:pPr>
      <w:r w:rsidRPr="00653788">
        <w:rPr>
          <w:rFonts w:ascii="Times New Roman" w:hAnsi="Times New Roman" w:cs="Times New Roman"/>
          <w:sz w:val="24"/>
          <w:szCs w:val="24"/>
        </w:rPr>
        <w:t xml:space="preserve">The B20 Turkey has brought together six taskforces on Trade, Infrastructure and Investment, Financing Growth, Employment, Anti-Corruption, SMEs and Entrepreneurship, which developed recommendations based on the contributions of their members. </w:t>
      </w:r>
    </w:p>
    <w:p w:rsidR="00653788" w:rsidRPr="00653788" w:rsidRDefault="00653788" w:rsidP="00653788">
      <w:pPr>
        <w:rPr>
          <w:rFonts w:ascii="Times New Roman" w:hAnsi="Times New Roman" w:cs="Times New Roman"/>
          <w:sz w:val="24"/>
          <w:szCs w:val="24"/>
        </w:rPr>
      </w:pPr>
      <w:r w:rsidRPr="00653788">
        <w:rPr>
          <w:rFonts w:ascii="Times New Roman" w:hAnsi="Times New Roman" w:cs="Times New Roman"/>
          <w:sz w:val="24"/>
          <w:szCs w:val="24"/>
        </w:rPr>
        <w:t xml:space="preserve">The policy development process began with a scoping </w:t>
      </w:r>
      <w:r w:rsidR="00B85BC0" w:rsidRPr="00653788">
        <w:rPr>
          <w:rFonts w:ascii="Times New Roman" w:hAnsi="Times New Roman" w:cs="Times New Roman"/>
          <w:sz w:val="24"/>
          <w:szCs w:val="24"/>
        </w:rPr>
        <w:t>exercise to</w:t>
      </w:r>
      <w:r w:rsidRPr="00653788">
        <w:rPr>
          <w:rFonts w:ascii="Times New Roman" w:hAnsi="Times New Roman" w:cs="Times New Roman"/>
          <w:sz w:val="24"/>
          <w:szCs w:val="24"/>
        </w:rPr>
        <w:t xml:space="preserve"> develop themes for investigation based on the recommendations of B20 Australia. Each theme was then deeply researched and debated within the taskforce to generate draft recommendations. The draft recommendations were then refined in an iterative process and a series of actions developed to test the practicality of each recommendation. The draft recommendations were also discussed in nine</w:t>
      </w:r>
      <w:r w:rsidR="00972C91">
        <w:rPr>
          <w:rFonts w:ascii="Times New Roman" w:hAnsi="Times New Roman" w:cs="Times New Roman"/>
          <w:sz w:val="24"/>
          <w:szCs w:val="24"/>
        </w:rPr>
        <w:t xml:space="preserve"> </w:t>
      </w:r>
      <w:r w:rsidRPr="00653788">
        <w:rPr>
          <w:rFonts w:ascii="Times New Roman" w:hAnsi="Times New Roman" w:cs="Times New Roman"/>
          <w:sz w:val="24"/>
          <w:szCs w:val="24"/>
        </w:rPr>
        <w:t>regional consultation meetings. The contributions of the taskforce members were coordinated and turned into policy reports by taskforce working groups that include chairmen’s deputies, and representatives of the knowledge and international business network partners. Please see page 27for the list of the members of the working group of the Employment taskforce.</w:t>
      </w:r>
    </w:p>
    <w:p w:rsidR="00653788" w:rsidRPr="00653788" w:rsidRDefault="00653788" w:rsidP="00653788">
      <w:pPr>
        <w:rPr>
          <w:rFonts w:ascii="Times New Roman" w:hAnsi="Times New Roman" w:cs="Times New Roman"/>
          <w:iCs/>
          <w:sz w:val="24"/>
          <w:szCs w:val="24"/>
        </w:rPr>
      </w:pPr>
      <w:r w:rsidRPr="00653788">
        <w:rPr>
          <w:rFonts w:ascii="Times New Roman" w:hAnsi="Times New Roman" w:cs="Times New Roman"/>
          <w:sz w:val="24"/>
          <w:szCs w:val="24"/>
        </w:rPr>
        <w:t>The Economic Policy Research Foundation of Turkey (TEPAV) provided content for taskforce recommendation development, with a team led by Ussal Sahbaz, B20 Content Lead.</w:t>
      </w:r>
      <w:r w:rsidRPr="00653788">
        <w:rPr>
          <w:rFonts w:ascii="Times New Roman" w:hAnsi="Times New Roman" w:cs="Times New Roman"/>
          <w:iCs/>
          <w:sz w:val="24"/>
          <w:szCs w:val="24"/>
        </w:rPr>
        <w:t xml:space="preserve"> Directly reporting to B20 Turkey Chair, the B20 Steering Committee</w:t>
      </w:r>
      <w:r w:rsidR="00972C91">
        <w:rPr>
          <w:rFonts w:ascii="Times New Roman" w:hAnsi="Times New Roman" w:cs="Times New Roman"/>
          <w:iCs/>
          <w:sz w:val="24"/>
          <w:szCs w:val="24"/>
        </w:rPr>
        <w:t xml:space="preserve"> </w:t>
      </w:r>
      <w:r w:rsidRPr="00653788">
        <w:rPr>
          <w:rFonts w:ascii="Times New Roman" w:hAnsi="Times New Roman" w:cs="Times New Roman"/>
          <w:sz w:val="24"/>
          <w:szCs w:val="24"/>
        </w:rPr>
        <w:t>supervised the B20 content. The members of the steering committee were Tunç</w:t>
      </w:r>
      <w:r w:rsidR="00972C91">
        <w:rPr>
          <w:rFonts w:ascii="Times New Roman" w:hAnsi="Times New Roman" w:cs="Times New Roman"/>
          <w:sz w:val="24"/>
          <w:szCs w:val="24"/>
        </w:rPr>
        <w:t xml:space="preserve"> </w:t>
      </w:r>
      <w:r w:rsidRPr="00653788">
        <w:rPr>
          <w:rFonts w:ascii="Times New Roman" w:hAnsi="Times New Roman" w:cs="Times New Roman"/>
          <w:sz w:val="24"/>
          <w:szCs w:val="24"/>
        </w:rPr>
        <w:t>Uyanık (chairman), Janamitra Devan, Robert Milliner, and Güven</w:t>
      </w:r>
      <w:r w:rsidR="00972C91">
        <w:rPr>
          <w:rFonts w:ascii="Times New Roman" w:hAnsi="Times New Roman" w:cs="Times New Roman"/>
          <w:sz w:val="24"/>
          <w:szCs w:val="24"/>
        </w:rPr>
        <w:t xml:space="preserve"> </w:t>
      </w:r>
      <w:r w:rsidRPr="00653788">
        <w:rPr>
          <w:rFonts w:ascii="Times New Roman" w:hAnsi="Times New Roman" w:cs="Times New Roman"/>
          <w:sz w:val="24"/>
          <w:szCs w:val="24"/>
        </w:rPr>
        <w:t>Sak.</w:t>
      </w:r>
    </w:p>
    <w:p w:rsidR="00653788" w:rsidRPr="00653788" w:rsidRDefault="00653788" w:rsidP="00653788">
      <w:pPr>
        <w:rPr>
          <w:rFonts w:ascii="Times New Roman" w:hAnsi="Times New Roman" w:cs="Times New Roman"/>
          <w:b/>
          <w:sz w:val="24"/>
          <w:szCs w:val="24"/>
        </w:rPr>
      </w:pPr>
      <w:r w:rsidRPr="00653788">
        <w:rPr>
          <w:rFonts w:ascii="Times New Roman" w:hAnsi="Times New Roman" w:cs="Times New Roman"/>
          <w:b/>
          <w:sz w:val="24"/>
          <w:szCs w:val="24"/>
        </w:rPr>
        <w:t xml:space="preserve">Employment Taskforce </w:t>
      </w:r>
    </w:p>
    <w:p w:rsidR="00653788" w:rsidRPr="00653788" w:rsidRDefault="00653788" w:rsidP="00653788">
      <w:pPr>
        <w:rPr>
          <w:rFonts w:ascii="Times New Roman" w:hAnsi="Times New Roman" w:cs="Times New Roman"/>
          <w:sz w:val="24"/>
          <w:szCs w:val="24"/>
        </w:rPr>
      </w:pPr>
      <w:r w:rsidRPr="00653788">
        <w:rPr>
          <w:rFonts w:ascii="Times New Roman" w:hAnsi="Times New Roman" w:cs="Times New Roman"/>
          <w:sz w:val="24"/>
          <w:szCs w:val="24"/>
        </w:rPr>
        <w:t>The Employment Taskforce was established under the coordinating chairs Ali Y. Koç, Board Member of Koç Holding, and Daniel Funes de Rioja, President of the International Organisation of Employers (IOE). The co-chairs were Kate Carnell (CEO of the Australian Chamber of Commerce and Industry), Yağız</w:t>
      </w:r>
      <w:r w:rsidR="00972C91">
        <w:rPr>
          <w:rFonts w:ascii="Times New Roman" w:hAnsi="Times New Roman" w:cs="Times New Roman"/>
          <w:sz w:val="24"/>
          <w:szCs w:val="24"/>
        </w:rPr>
        <w:t xml:space="preserve"> </w:t>
      </w:r>
      <w:r w:rsidRPr="00653788">
        <w:rPr>
          <w:rFonts w:ascii="Times New Roman" w:hAnsi="Times New Roman" w:cs="Times New Roman"/>
          <w:sz w:val="24"/>
          <w:szCs w:val="24"/>
        </w:rPr>
        <w:t>Eyüboğlu (CEO and President of Aygaz and TISK), Peter Mackie (Group President of Brambles), Li Mingxing (Deputy Director General of China Enterprise Confederation (CEC)), Yogendra Kr. Modi (Chairman and CEO of Great Eastern Energy Corporation Ltd.), Randolf</w:t>
      </w:r>
      <w:r w:rsidR="00A814C0">
        <w:rPr>
          <w:rFonts w:ascii="Times New Roman" w:hAnsi="Times New Roman" w:cs="Times New Roman"/>
          <w:sz w:val="24"/>
          <w:szCs w:val="24"/>
        </w:rPr>
        <w:t xml:space="preserve"> </w:t>
      </w:r>
      <w:r w:rsidRPr="00653788">
        <w:rPr>
          <w:rFonts w:ascii="Times New Roman" w:hAnsi="Times New Roman" w:cs="Times New Roman"/>
          <w:sz w:val="24"/>
          <w:szCs w:val="24"/>
        </w:rPr>
        <w:t>Rodenstock (Vice President of BDA, Confederation of German Employers’ Associations), Steven Young (President of the Turkey and Middle East Region of Bosch), and Lu Zhiying (Vice President of Tsinghua Tongfang). The deputies for the coordinating chairs were Devrim Kodakçı (Koç Holding, Government Relations Manager), Ahmet Çimenoğlu</w:t>
      </w:r>
      <w:r w:rsidR="00A814C0">
        <w:rPr>
          <w:rFonts w:ascii="Times New Roman" w:hAnsi="Times New Roman" w:cs="Times New Roman"/>
          <w:sz w:val="24"/>
          <w:szCs w:val="24"/>
        </w:rPr>
        <w:t xml:space="preserve"> </w:t>
      </w:r>
      <w:r w:rsidRPr="00653788">
        <w:rPr>
          <w:rFonts w:ascii="Times New Roman" w:hAnsi="Times New Roman" w:cs="Times New Roman"/>
          <w:sz w:val="24"/>
          <w:szCs w:val="24"/>
        </w:rPr>
        <w:t>(Koç Holding</w:t>
      </w:r>
      <w:r w:rsidRPr="00653788">
        <w:rPr>
          <w:rFonts w:ascii="Times New Roman" w:hAnsi="Times New Roman" w:cs="Times New Roman"/>
          <w:color w:val="000000"/>
          <w:sz w:val="24"/>
          <w:szCs w:val="24"/>
        </w:rPr>
        <w:t>, Chief Economist)</w:t>
      </w:r>
      <w:r w:rsidRPr="00653788">
        <w:rPr>
          <w:rFonts w:ascii="Times New Roman" w:hAnsi="Times New Roman" w:cs="Times New Roman"/>
          <w:sz w:val="24"/>
          <w:szCs w:val="24"/>
        </w:rPr>
        <w:t>, Oya</w:t>
      </w:r>
      <w:r w:rsidR="00A814C0">
        <w:rPr>
          <w:rFonts w:ascii="Times New Roman" w:hAnsi="Times New Roman" w:cs="Times New Roman"/>
          <w:sz w:val="24"/>
          <w:szCs w:val="24"/>
        </w:rPr>
        <w:t xml:space="preserve"> </w:t>
      </w:r>
      <w:r w:rsidRPr="00653788">
        <w:rPr>
          <w:rFonts w:ascii="Times New Roman" w:hAnsi="Times New Roman" w:cs="Times New Roman"/>
          <w:sz w:val="24"/>
          <w:szCs w:val="24"/>
        </w:rPr>
        <w:t>Ünlu Kızıl (Koç Holding, Corporate Communication and External Affairs Director), Özgür</w:t>
      </w:r>
      <w:r w:rsidR="00A814C0">
        <w:rPr>
          <w:rFonts w:ascii="Times New Roman" w:hAnsi="Times New Roman" w:cs="Times New Roman"/>
          <w:sz w:val="24"/>
          <w:szCs w:val="24"/>
        </w:rPr>
        <w:t xml:space="preserve"> </w:t>
      </w:r>
      <w:r w:rsidRPr="00653788">
        <w:rPr>
          <w:rFonts w:ascii="Times New Roman" w:hAnsi="Times New Roman" w:cs="Times New Roman"/>
          <w:sz w:val="24"/>
          <w:szCs w:val="24"/>
        </w:rPr>
        <w:t>Burak</w:t>
      </w:r>
      <w:r w:rsidR="00A814C0">
        <w:rPr>
          <w:rFonts w:ascii="Times New Roman" w:hAnsi="Times New Roman" w:cs="Times New Roman"/>
          <w:sz w:val="24"/>
          <w:szCs w:val="24"/>
        </w:rPr>
        <w:t xml:space="preserve"> </w:t>
      </w:r>
      <w:r w:rsidRPr="00653788">
        <w:rPr>
          <w:rFonts w:ascii="Times New Roman" w:hAnsi="Times New Roman" w:cs="Times New Roman"/>
          <w:sz w:val="24"/>
          <w:szCs w:val="24"/>
        </w:rPr>
        <w:t xml:space="preserve">Akkol (Koç Holding, </w:t>
      </w:r>
      <w:r w:rsidRPr="00653788">
        <w:rPr>
          <w:rFonts w:ascii="Times New Roman" w:hAnsi="Times New Roman" w:cs="Times New Roman"/>
          <w:sz w:val="24"/>
          <w:szCs w:val="24"/>
        </w:rPr>
        <w:lastRenderedPageBreak/>
        <w:t>Human Resources Director), Aylin Gezgüç (Koç Holding, Foreign Relations and Corporate Social Responsibility Coordinator), İlber</w:t>
      </w:r>
      <w:r w:rsidR="00A814C0">
        <w:rPr>
          <w:rFonts w:ascii="Times New Roman" w:hAnsi="Times New Roman" w:cs="Times New Roman"/>
          <w:sz w:val="24"/>
          <w:szCs w:val="24"/>
        </w:rPr>
        <w:t xml:space="preserve"> </w:t>
      </w:r>
      <w:r w:rsidRPr="00653788">
        <w:rPr>
          <w:rFonts w:ascii="Times New Roman" w:hAnsi="Times New Roman" w:cs="Times New Roman"/>
          <w:sz w:val="24"/>
          <w:szCs w:val="24"/>
        </w:rPr>
        <w:t>Aydemir (Koç Holding, Industrial Relations Coordinator), Aslı Sepil (Koç Holding, CSR Specialist), and Matthias Thorns (IOE, Senior Advisor). The taskforce received in-depth</w:t>
      </w:r>
      <w:r w:rsidR="00A814C0">
        <w:rPr>
          <w:rFonts w:ascii="Times New Roman" w:hAnsi="Times New Roman" w:cs="Times New Roman"/>
          <w:sz w:val="24"/>
          <w:szCs w:val="24"/>
        </w:rPr>
        <w:t xml:space="preserve"> </w:t>
      </w:r>
      <w:r w:rsidRPr="00653788">
        <w:rPr>
          <w:rFonts w:ascii="Times New Roman" w:hAnsi="Times New Roman" w:cs="Times New Roman"/>
          <w:sz w:val="24"/>
          <w:szCs w:val="24"/>
        </w:rPr>
        <w:t xml:space="preserve">content and process support from AT Kearney as its knowledge partner, Korn Ferry as its </w:t>
      </w:r>
      <w:r w:rsidR="002F2CA2">
        <w:rPr>
          <w:rFonts w:ascii="Times New Roman" w:hAnsi="Times New Roman" w:cs="Times New Roman"/>
          <w:sz w:val="24"/>
          <w:szCs w:val="24"/>
        </w:rPr>
        <w:t>theme partner</w:t>
      </w:r>
      <w:r w:rsidRPr="00653788">
        <w:rPr>
          <w:rFonts w:ascii="Times New Roman" w:hAnsi="Times New Roman" w:cs="Times New Roman"/>
          <w:sz w:val="24"/>
          <w:szCs w:val="24"/>
        </w:rPr>
        <w:t>, and the International Organisation of Employers (IOE) as its international business network partner.</w:t>
      </w:r>
    </w:p>
    <w:p w:rsidR="00653788" w:rsidRPr="00653788" w:rsidRDefault="00653788" w:rsidP="00653788">
      <w:pPr>
        <w:rPr>
          <w:rFonts w:ascii="Times New Roman" w:hAnsi="Times New Roman" w:cs="Times New Roman"/>
          <w:sz w:val="24"/>
          <w:szCs w:val="24"/>
        </w:rPr>
      </w:pPr>
      <w:r w:rsidRPr="00653788">
        <w:rPr>
          <w:rFonts w:ascii="Times New Roman" w:hAnsi="Times New Roman" w:cs="Times New Roman"/>
          <w:sz w:val="24"/>
          <w:szCs w:val="24"/>
        </w:rPr>
        <w:t xml:space="preserve">The Employment Taskforce had </w:t>
      </w:r>
      <w:r w:rsidRPr="00653788">
        <w:rPr>
          <w:rFonts w:ascii="Times New Roman" w:hAnsi="Times New Roman" w:cs="Times New Roman"/>
          <w:sz w:val="24"/>
          <w:szCs w:val="24"/>
          <w:highlight w:val="yellow"/>
        </w:rPr>
        <w:t>100</w:t>
      </w:r>
      <w:r w:rsidRPr="00653788">
        <w:rPr>
          <w:rFonts w:ascii="Times New Roman" w:hAnsi="Times New Roman" w:cs="Times New Roman"/>
          <w:sz w:val="24"/>
          <w:szCs w:val="24"/>
        </w:rPr>
        <w:t xml:space="preserve"> members, most of whom were senior executives in business, business associations, and professional services firms. The membership broadly represented the countries of the G20 (see page </w:t>
      </w:r>
      <w:r w:rsidR="00972C91">
        <w:rPr>
          <w:rFonts w:ascii="Times New Roman" w:hAnsi="Times New Roman" w:cs="Times New Roman"/>
          <w:sz w:val="24"/>
          <w:szCs w:val="24"/>
        </w:rPr>
        <w:t>31</w:t>
      </w:r>
      <w:r w:rsidRPr="00653788">
        <w:rPr>
          <w:rFonts w:ascii="Times New Roman" w:hAnsi="Times New Roman" w:cs="Times New Roman"/>
          <w:sz w:val="24"/>
          <w:szCs w:val="24"/>
        </w:rPr>
        <w:t>for details).</w:t>
      </w:r>
    </w:p>
    <w:p w:rsidR="00653788" w:rsidRPr="00653788" w:rsidRDefault="00653788" w:rsidP="00653788">
      <w:pPr>
        <w:rPr>
          <w:rFonts w:ascii="Times New Roman" w:hAnsi="Times New Roman" w:cs="Times New Roman"/>
          <w:sz w:val="24"/>
          <w:szCs w:val="24"/>
        </w:rPr>
      </w:pPr>
      <w:r w:rsidRPr="00653788">
        <w:rPr>
          <w:rFonts w:ascii="Times New Roman" w:hAnsi="Times New Roman" w:cs="Times New Roman"/>
          <w:sz w:val="24"/>
          <w:szCs w:val="24"/>
        </w:rPr>
        <w:t xml:space="preserve">The taskforce met three times before the B20 Conference and exchanged ideas and material between meetings. See page </w:t>
      </w:r>
      <w:r w:rsidR="00972C91">
        <w:rPr>
          <w:rFonts w:ascii="Times New Roman" w:hAnsi="Times New Roman" w:cs="Times New Roman"/>
          <w:sz w:val="24"/>
          <w:szCs w:val="24"/>
        </w:rPr>
        <w:t>30</w:t>
      </w:r>
      <w:r w:rsidRPr="00653788">
        <w:rPr>
          <w:rFonts w:ascii="Times New Roman" w:hAnsi="Times New Roman" w:cs="Times New Roman"/>
          <w:sz w:val="24"/>
          <w:szCs w:val="24"/>
        </w:rPr>
        <w:t xml:space="preserve"> for details.</w:t>
      </w:r>
    </w:p>
    <w:p w:rsidR="00653788" w:rsidRPr="00924BAE" w:rsidRDefault="00653788" w:rsidP="00653788">
      <w:pPr>
        <w:pStyle w:val="Style1"/>
        <w:ind w:left="644"/>
        <w:rPr>
          <w:rFonts w:ascii="Times New Roman" w:hAnsi="Times New Roman" w:cs="Times New Roman"/>
          <w:sz w:val="24"/>
          <w:szCs w:val="24"/>
        </w:rPr>
      </w:pPr>
    </w:p>
    <w:p w:rsidR="00653788" w:rsidRPr="00653788" w:rsidRDefault="00653788" w:rsidP="00653788">
      <w:pPr>
        <w:pStyle w:val="ListParagraph"/>
        <w:ind w:left="644"/>
        <w:rPr>
          <w:rFonts w:ascii="Times New Roman" w:hAnsi="Times New Roman" w:cs="Times New Roman"/>
          <w:sz w:val="24"/>
          <w:szCs w:val="24"/>
        </w:rPr>
      </w:pPr>
    </w:p>
    <w:p w:rsidR="000F4283" w:rsidRDefault="000F4283">
      <w:pPr>
        <w:rPr>
          <w:rFonts w:ascii="Times New Roman" w:hAnsi="Times New Roman" w:cs="Times New Roman"/>
          <w:b/>
          <w:caps/>
          <w:color w:val="17365D" w:themeColor="text2" w:themeShade="BF"/>
          <w:sz w:val="24"/>
          <w:szCs w:val="24"/>
        </w:rPr>
      </w:pPr>
      <w:r>
        <w:rPr>
          <w:rFonts w:ascii="Times New Roman" w:hAnsi="Times New Roman" w:cs="Times New Roman"/>
          <w:b/>
          <w:caps/>
          <w:color w:val="17365D" w:themeColor="text2" w:themeShade="BF"/>
          <w:sz w:val="24"/>
          <w:szCs w:val="24"/>
        </w:rPr>
        <w:br w:type="page"/>
      </w:r>
    </w:p>
    <w:p w:rsidR="00737D45" w:rsidRPr="006F26B1" w:rsidRDefault="00D6159A" w:rsidP="00A93D71">
      <w:pPr>
        <w:pStyle w:val="20major"/>
      </w:pPr>
      <w:bookmarkStart w:id="1" w:name="_Toc301432996"/>
      <w:r>
        <w:lastRenderedPageBreak/>
        <w:t>INTRODUCTION</w:t>
      </w:r>
      <w:bookmarkEnd w:id="1"/>
    </w:p>
    <w:p w:rsidR="004B3780" w:rsidRPr="00717F09" w:rsidRDefault="004B3780" w:rsidP="005742EA">
      <w:pPr>
        <w:pStyle w:val="Style1"/>
        <w:rPr>
          <w:rFonts w:ascii="Times New Roman" w:hAnsi="Times New Roman" w:cs="Times New Roman"/>
          <w:sz w:val="24"/>
          <w:szCs w:val="24"/>
        </w:rPr>
      </w:pPr>
      <w:r w:rsidRPr="00717F09">
        <w:rPr>
          <w:rFonts w:ascii="Times New Roman" w:hAnsi="Times New Roman" w:cs="Times New Roman"/>
          <w:sz w:val="24"/>
          <w:szCs w:val="24"/>
        </w:rPr>
        <w:t>Despite the recovery in economic growth, global employment still lags behind the pre-crisis trend. Global unemployment stood at 201.3 million in 2014, with 1.2 million additional unemployed compared with the previous year and about 31 million more compared with 2007.</w:t>
      </w:r>
      <w:r w:rsidRPr="00152209">
        <w:rPr>
          <w:rStyle w:val="FootnoteReference"/>
          <w:rFonts w:ascii="Times New Roman" w:hAnsi="Times New Roman" w:cs="Times New Roman"/>
          <w:sz w:val="18"/>
          <w:szCs w:val="18"/>
        </w:rPr>
        <w:footnoteReference w:id="1"/>
      </w:r>
      <w:r w:rsidRPr="00717F09">
        <w:rPr>
          <w:rFonts w:ascii="Times New Roman" w:hAnsi="Times New Roman" w:cs="Times New Roman"/>
          <w:sz w:val="24"/>
          <w:szCs w:val="24"/>
        </w:rPr>
        <w:t xml:space="preserve"> The global employment gap, which measures the number of jobs lost since the start of the economic crisis, currently stands at 61 million – to close this gap and integrate the growing labor force within the jobs market will require the creation of 280 million jobs by 2019.</w:t>
      </w:r>
      <w:r w:rsidRPr="00152209">
        <w:rPr>
          <w:rStyle w:val="FootnoteReference"/>
          <w:rFonts w:ascii="Times New Roman" w:hAnsi="Times New Roman" w:cs="Times New Roman"/>
          <w:sz w:val="18"/>
          <w:szCs w:val="18"/>
        </w:rPr>
        <w:footnoteReference w:id="2"/>
      </w:r>
    </w:p>
    <w:p w:rsidR="00926D74" w:rsidRDefault="002D1263" w:rsidP="00225902">
      <w:pPr>
        <w:pStyle w:val="Style1"/>
        <w:rPr>
          <w:rFonts w:ascii="Times New Roman" w:hAnsi="Times New Roman" w:cs="Times New Roman"/>
          <w:sz w:val="24"/>
          <w:szCs w:val="24"/>
        </w:rPr>
      </w:pPr>
      <w:r>
        <w:rPr>
          <w:rFonts w:ascii="Times New Roman" w:hAnsi="Times New Roman" w:cs="Times New Roman"/>
          <w:sz w:val="24"/>
          <w:szCs w:val="24"/>
        </w:rPr>
        <w:t>Y</w:t>
      </w:r>
      <w:r w:rsidR="00225902" w:rsidRPr="00717F09">
        <w:rPr>
          <w:rFonts w:ascii="Times New Roman" w:hAnsi="Times New Roman" w:cs="Times New Roman"/>
          <w:sz w:val="24"/>
          <w:szCs w:val="24"/>
        </w:rPr>
        <w:t>outh unemployment</w:t>
      </w:r>
      <w:r>
        <w:rPr>
          <w:rFonts w:ascii="Times New Roman" w:hAnsi="Times New Roman" w:cs="Times New Roman"/>
          <w:sz w:val="24"/>
          <w:szCs w:val="24"/>
        </w:rPr>
        <w:t xml:space="preserve"> is high and</w:t>
      </w:r>
      <w:r w:rsidR="00225902" w:rsidRPr="00717F09">
        <w:rPr>
          <w:rFonts w:ascii="Times New Roman" w:hAnsi="Times New Roman" w:cs="Times New Roman"/>
          <w:sz w:val="24"/>
          <w:szCs w:val="24"/>
        </w:rPr>
        <w:t xml:space="preserve"> labor participation rate of women</w:t>
      </w:r>
      <w:r>
        <w:rPr>
          <w:rFonts w:ascii="Times New Roman" w:hAnsi="Times New Roman" w:cs="Times New Roman"/>
          <w:sz w:val="24"/>
          <w:szCs w:val="24"/>
        </w:rPr>
        <w:t xml:space="preserve"> is insufficient.</w:t>
      </w:r>
      <w:r w:rsidR="007E6D0D">
        <w:rPr>
          <w:rFonts w:ascii="Times New Roman" w:hAnsi="Times New Roman" w:cs="Times New Roman"/>
          <w:sz w:val="24"/>
          <w:szCs w:val="24"/>
        </w:rPr>
        <w:t xml:space="preserve"> </w:t>
      </w:r>
      <w:r w:rsidR="006516D9">
        <w:rPr>
          <w:rFonts w:ascii="Times New Roman" w:hAnsi="Times New Roman" w:cs="Times New Roman"/>
          <w:sz w:val="24"/>
          <w:szCs w:val="24"/>
        </w:rPr>
        <w:t>Youth unemployment</w:t>
      </w:r>
      <w:r w:rsidR="00153A29" w:rsidRPr="00717F09">
        <w:rPr>
          <w:rFonts w:ascii="Times New Roman" w:hAnsi="Times New Roman" w:cs="Times New Roman"/>
          <w:sz w:val="24"/>
          <w:szCs w:val="24"/>
        </w:rPr>
        <w:t xml:space="preserve"> almost triples the global adult unemployment rate of 4.5 percent; further, this increase remains stubbornly persistent</w:t>
      </w:r>
      <w:r w:rsidR="00153A29">
        <w:rPr>
          <w:rFonts w:ascii="Times New Roman" w:hAnsi="Times New Roman" w:cs="Times New Roman"/>
          <w:sz w:val="24"/>
          <w:szCs w:val="24"/>
        </w:rPr>
        <w:t xml:space="preserve"> </w:t>
      </w:r>
      <w:r w:rsidR="00153A29" w:rsidRPr="00717F09">
        <w:rPr>
          <w:rFonts w:ascii="Times New Roman" w:hAnsi="Times New Roman" w:cs="Times New Roman"/>
          <w:sz w:val="24"/>
          <w:szCs w:val="24"/>
        </w:rPr>
        <w:t>despite gains in educational attainment.</w:t>
      </w:r>
      <w:r w:rsidR="00153A29" w:rsidRPr="00FA67FB">
        <w:rPr>
          <w:rStyle w:val="FootnoteReference"/>
          <w:rFonts w:ascii="Times New Roman" w:hAnsi="Times New Roman" w:cs="Times New Roman"/>
          <w:sz w:val="18"/>
          <w:szCs w:val="18"/>
        </w:rPr>
        <w:footnoteReference w:id="3"/>
      </w:r>
      <w:r w:rsidR="00153A29" w:rsidRPr="00717F09">
        <w:rPr>
          <w:rFonts w:ascii="Times New Roman" w:hAnsi="Times New Roman" w:cs="Times New Roman"/>
          <w:sz w:val="24"/>
          <w:szCs w:val="24"/>
        </w:rPr>
        <w:t>As a result, youth unemployment remains a troublesome issue, with multiple consequences</w:t>
      </w:r>
      <w:r w:rsidR="00153A29">
        <w:rPr>
          <w:rFonts w:ascii="Times New Roman" w:hAnsi="Times New Roman" w:cs="Times New Roman"/>
          <w:sz w:val="24"/>
          <w:szCs w:val="24"/>
        </w:rPr>
        <w:t xml:space="preserve"> </w:t>
      </w:r>
      <w:r w:rsidR="00153A29" w:rsidRPr="00717F09">
        <w:rPr>
          <w:rFonts w:ascii="Times New Roman" w:hAnsi="Times New Roman" w:cs="Times New Roman"/>
          <w:sz w:val="24"/>
          <w:szCs w:val="24"/>
        </w:rPr>
        <w:t>such as limiting future economic growth,</w:t>
      </w:r>
      <w:r w:rsidR="00153A29">
        <w:rPr>
          <w:rFonts w:ascii="Times New Roman" w:hAnsi="Times New Roman" w:cs="Times New Roman"/>
          <w:sz w:val="24"/>
          <w:szCs w:val="24"/>
        </w:rPr>
        <w:t xml:space="preserve"> </w:t>
      </w:r>
      <w:r w:rsidR="00153A29" w:rsidRPr="00717F09">
        <w:rPr>
          <w:rFonts w:ascii="Times New Roman" w:hAnsi="Times New Roman" w:cs="Times New Roman"/>
          <w:sz w:val="24"/>
          <w:szCs w:val="24"/>
        </w:rPr>
        <w:t>increasing brain drain, amplifying social security costs and social unrest, and encouraging</w:t>
      </w:r>
      <w:r w:rsidR="00153A29">
        <w:rPr>
          <w:rFonts w:ascii="Times New Roman" w:hAnsi="Times New Roman" w:cs="Times New Roman"/>
          <w:sz w:val="24"/>
          <w:szCs w:val="24"/>
        </w:rPr>
        <w:t xml:space="preserve"> </w:t>
      </w:r>
      <w:r w:rsidR="00153A29" w:rsidRPr="00717F09">
        <w:rPr>
          <w:rFonts w:ascii="Times New Roman" w:hAnsi="Times New Roman" w:cs="Times New Roman"/>
          <w:sz w:val="24"/>
          <w:szCs w:val="24"/>
        </w:rPr>
        <w:t>rejection of existing political, social, and economic systems</w:t>
      </w:r>
      <w:r w:rsidR="00153A29">
        <w:rPr>
          <w:rFonts w:ascii="Times New Roman" w:hAnsi="Times New Roman" w:cs="Times New Roman"/>
          <w:sz w:val="24"/>
          <w:szCs w:val="24"/>
        </w:rPr>
        <w:t xml:space="preserve">. </w:t>
      </w:r>
      <w:r w:rsidR="00257390" w:rsidRPr="00717F09">
        <w:rPr>
          <w:rFonts w:ascii="Times New Roman" w:hAnsi="Times New Roman" w:cs="Times New Roman"/>
          <w:sz w:val="24"/>
          <w:szCs w:val="24"/>
        </w:rPr>
        <w:t>Meanwhile, the male employment-to-population ratio stood at 72.2 percent, while the ratio for females was 47.1 percent, in 2013</w:t>
      </w:r>
      <w:r w:rsidR="00257390">
        <w:rPr>
          <w:rStyle w:val="FootnoteReference"/>
          <w:rFonts w:cs="Times New Roman"/>
          <w:szCs w:val="24"/>
        </w:rPr>
        <w:footnoteReference w:id="4"/>
      </w:r>
      <w:r w:rsidR="00257390" w:rsidRPr="00717F09">
        <w:rPr>
          <w:rFonts w:ascii="Times New Roman" w:hAnsi="Times New Roman" w:cs="Times New Roman"/>
          <w:sz w:val="24"/>
          <w:szCs w:val="24"/>
        </w:rPr>
        <w:t xml:space="preserve"> Overall, women continue to suffer from higher rates of unemployment and are less likely to participate in the labor force;</w:t>
      </w:r>
      <w:r w:rsidR="00257390">
        <w:rPr>
          <w:rFonts w:ascii="Times New Roman" w:hAnsi="Times New Roman" w:cs="Times New Roman"/>
          <w:sz w:val="24"/>
          <w:szCs w:val="24"/>
        </w:rPr>
        <w:t xml:space="preserve"> </w:t>
      </w:r>
      <w:r w:rsidR="00257390" w:rsidRPr="00717F09">
        <w:rPr>
          <w:rFonts w:ascii="Times New Roman" w:hAnsi="Times New Roman" w:cs="Times New Roman"/>
          <w:sz w:val="24"/>
          <w:szCs w:val="24"/>
        </w:rPr>
        <w:t>they also face a higher risk of vulnerable employment.</w:t>
      </w:r>
      <w:r w:rsidR="00257390">
        <w:rPr>
          <w:rStyle w:val="FootnoteReference"/>
          <w:rFonts w:cs="Times New Roman"/>
          <w:szCs w:val="24"/>
        </w:rPr>
        <w:footnoteReference w:id="5"/>
      </w:r>
      <w:r w:rsidR="00257390" w:rsidDel="002D1263">
        <w:rPr>
          <w:rFonts w:ascii="Times New Roman" w:hAnsi="Times New Roman" w:cs="Times New Roman"/>
          <w:sz w:val="24"/>
          <w:szCs w:val="24"/>
        </w:rPr>
        <w:t xml:space="preserve"> </w:t>
      </w:r>
    </w:p>
    <w:p w:rsidR="00926D74" w:rsidRDefault="00926D74" w:rsidP="00225902">
      <w:pPr>
        <w:pStyle w:val="Style1"/>
        <w:rPr>
          <w:rFonts w:ascii="Times New Roman" w:hAnsi="Times New Roman" w:cs="Times New Roman"/>
          <w:sz w:val="24"/>
          <w:szCs w:val="24"/>
        </w:rPr>
      </w:pPr>
      <w:r>
        <w:rPr>
          <w:rFonts w:ascii="Times New Roman" w:hAnsi="Times New Roman" w:cs="Times New Roman"/>
          <w:sz w:val="24"/>
          <w:szCs w:val="24"/>
        </w:rPr>
        <w:t>In order t</w:t>
      </w:r>
      <w:r w:rsidR="002D1263" w:rsidRPr="00717F09">
        <w:rPr>
          <w:rFonts w:ascii="Times New Roman" w:hAnsi="Times New Roman" w:cs="Times New Roman"/>
          <w:sz w:val="24"/>
          <w:szCs w:val="24"/>
        </w:rPr>
        <w:t xml:space="preserve">o </w:t>
      </w:r>
      <w:r w:rsidR="00225902" w:rsidRPr="00717F09">
        <w:rPr>
          <w:rFonts w:ascii="Times New Roman" w:hAnsi="Times New Roman" w:cs="Times New Roman"/>
          <w:sz w:val="24"/>
          <w:szCs w:val="24"/>
        </w:rPr>
        <w:t xml:space="preserve">reap the benefits </w:t>
      </w:r>
      <w:r w:rsidR="007E6D0D">
        <w:rPr>
          <w:rFonts w:ascii="Times New Roman" w:hAnsi="Times New Roman" w:cs="Times New Roman"/>
          <w:sz w:val="24"/>
          <w:szCs w:val="24"/>
        </w:rPr>
        <w:t>derived from bringing</w:t>
      </w:r>
      <w:r w:rsidR="00225902" w:rsidRPr="00717F09">
        <w:rPr>
          <w:rFonts w:ascii="Times New Roman" w:hAnsi="Times New Roman" w:cs="Times New Roman"/>
          <w:sz w:val="24"/>
          <w:szCs w:val="24"/>
        </w:rPr>
        <w:t xml:space="preserve"> the young and women into the global workforce, G20 governments should seek to provide a dynamic, inclusive, and employment-enabling labor market and regulatory environment. Combined policies for building dynamic and inclusive labor markets for women and youth have the potential to significantly increase labor force participation, employment, and economic growth while also addressing issues of inequality and helping to mitigate social tensions.</w:t>
      </w:r>
      <w:r w:rsidR="00BD7BA6" w:rsidRPr="00717F09">
        <w:rPr>
          <w:rFonts w:ascii="Times New Roman" w:hAnsi="Times New Roman" w:cs="Times New Roman"/>
          <w:sz w:val="24"/>
          <w:szCs w:val="24"/>
        </w:rPr>
        <w:t xml:space="preserve"> </w:t>
      </w:r>
    </w:p>
    <w:p w:rsidR="00225902" w:rsidRPr="00717F09" w:rsidRDefault="00BD7BA6" w:rsidP="00225902">
      <w:pPr>
        <w:pStyle w:val="Style1"/>
        <w:rPr>
          <w:rFonts w:ascii="Times New Roman" w:hAnsi="Times New Roman" w:cs="Times New Roman"/>
          <w:sz w:val="24"/>
          <w:szCs w:val="24"/>
        </w:rPr>
      </w:pPr>
      <w:r w:rsidRPr="00717F09">
        <w:rPr>
          <w:rFonts w:ascii="Times New Roman" w:hAnsi="Times New Roman" w:cs="Times New Roman"/>
          <w:sz w:val="24"/>
          <w:szCs w:val="24"/>
        </w:rPr>
        <w:t>The issue of skills mismatches</w:t>
      </w:r>
      <w:r w:rsidR="001E2B4A">
        <w:rPr>
          <w:rFonts w:ascii="Times New Roman" w:hAnsi="Times New Roman" w:cs="Times New Roman"/>
          <w:sz w:val="24"/>
          <w:szCs w:val="24"/>
        </w:rPr>
        <w:t xml:space="preserve"> has also a special item on the agenda:</w:t>
      </w:r>
      <w:r w:rsidR="006C0A7B">
        <w:rPr>
          <w:rFonts w:ascii="Times New Roman" w:hAnsi="Times New Roman" w:cs="Times New Roman"/>
          <w:sz w:val="24"/>
          <w:szCs w:val="24"/>
        </w:rPr>
        <w:t xml:space="preserve"> </w:t>
      </w:r>
      <w:r w:rsidR="006C0A7B" w:rsidRPr="00717F09">
        <w:rPr>
          <w:rFonts w:ascii="Times New Roman" w:hAnsi="Times New Roman" w:cs="Times New Roman"/>
          <w:sz w:val="24"/>
          <w:szCs w:val="24"/>
        </w:rPr>
        <w:t>Introduction of new technologies to the workplace is expected to increase productivity at the expense of the number of mid-skill jobs, creating a workforce group overqualified for low-skill jobs and under</w:t>
      </w:r>
      <w:r w:rsidR="006C0A7B">
        <w:rPr>
          <w:rFonts w:ascii="Times New Roman" w:hAnsi="Times New Roman" w:cs="Times New Roman"/>
          <w:sz w:val="24"/>
          <w:szCs w:val="24"/>
        </w:rPr>
        <w:t>-</w:t>
      </w:r>
      <w:r w:rsidR="006C0A7B" w:rsidRPr="00717F09">
        <w:rPr>
          <w:rFonts w:ascii="Times New Roman" w:hAnsi="Times New Roman" w:cs="Times New Roman"/>
          <w:sz w:val="24"/>
          <w:szCs w:val="24"/>
        </w:rPr>
        <w:t>qualified for high-skill one</w:t>
      </w:r>
      <w:r w:rsidR="006C0A7B">
        <w:rPr>
          <w:rFonts w:ascii="Times New Roman" w:hAnsi="Times New Roman" w:cs="Times New Roman"/>
          <w:sz w:val="24"/>
          <w:szCs w:val="24"/>
        </w:rPr>
        <w:t>s</w:t>
      </w:r>
      <w:r w:rsidR="006C0A7B">
        <w:rPr>
          <w:rStyle w:val="FootnoteReference"/>
          <w:rFonts w:cs="Times New Roman"/>
          <w:szCs w:val="24"/>
        </w:rPr>
        <w:footnoteReference w:id="6"/>
      </w:r>
      <w:r w:rsidR="001E2B4A">
        <w:rPr>
          <w:rFonts w:ascii="Times New Roman" w:hAnsi="Times New Roman" w:cs="Times New Roman"/>
          <w:sz w:val="24"/>
          <w:szCs w:val="24"/>
        </w:rPr>
        <w:t xml:space="preserve"> </w:t>
      </w:r>
      <w:r w:rsidR="006C0A7B">
        <w:rPr>
          <w:rFonts w:ascii="Times New Roman" w:hAnsi="Times New Roman" w:cs="Times New Roman"/>
          <w:sz w:val="24"/>
          <w:szCs w:val="24"/>
        </w:rPr>
        <w:t>A</w:t>
      </w:r>
      <w:r w:rsidR="001E2B4A">
        <w:rPr>
          <w:rFonts w:ascii="Times New Roman" w:hAnsi="Times New Roman" w:cs="Times New Roman"/>
          <w:sz w:val="24"/>
          <w:szCs w:val="24"/>
        </w:rPr>
        <w:t xml:space="preserve">s only one side of </w:t>
      </w:r>
      <w:r w:rsidR="001E2B4A" w:rsidRPr="00717F09">
        <w:rPr>
          <w:rFonts w:ascii="Times New Roman" w:hAnsi="Times New Roman" w:cs="Times New Roman"/>
          <w:sz w:val="24"/>
          <w:szCs w:val="24"/>
        </w:rPr>
        <w:t xml:space="preserve">the proportion </w:t>
      </w:r>
      <w:r w:rsidR="001E2B4A">
        <w:rPr>
          <w:rFonts w:ascii="Times New Roman" w:hAnsi="Times New Roman" w:cs="Times New Roman"/>
          <w:sz w:val="24"/>
          <w:szCs w:val="24"/>
        </w:rPr>
        <w:t>of overqualified workers is</w:t>
      </w:r>
      <w:r w:rsidR="001E2B4A" w:rsidRPr="00717F09">
        <w:rPr>
          <w:rFonts w:ascii="Times New Roman" w:hAnsi="Times New Roman" w:cs="Times New Roman"/>
          <w:sz w:val="24"/>
          <w:szCs w:val="24"/>
        </w:rPr>
        <w:t xml:space="preserve"> expected to increase further from its recent</w:t>
      </w:r>
      <w:r w:rsidR="001E2B4A">
        <w:rPr>
          <w:rFonts w:ascii="Times New Roman" w:hAnsi="Times New Roman" w:cs="Times New Roman"/>
          <w:sz w:val="24"/>
          <w:szCs w:val="24"/>
        </w:rPr>
        <w:t xml:space="preserve"> </w:t>
      </w:r>
      <w:r w:rsidR="001E2B4A" w:rsidRPr="00717F09">
        <w:rPr>
          <w:rFonts w:ascii="Times New Roman" w:hAnsi="Times New Roman" w:cs="Times New Roman"/>
          <w:sz w:val="24"/>
          <w:szCs w:val="24"/>
        </w:rPr>
        <w:t>high level of 25.3</w:t>
      </w:r>
      <w:r w:rsidR="009C2012">
        <w:rPr>
          <w:rFonts w:ascii="Times New Roman" w:hAnsi="Times New Roman" w:cs="Times New Roman"/>
          <w:sz w:val="24"/>
          <w:szCs w:val="24"/>
        </w:rPr>
        <w:t xml:space="preserve"> </w:t>
      </w:r>
      <w:r w:rsidR="001E2B4A" w:rsidRPr="00717F09">
        <w:rPr>
          <w:rFonts w:ascii="Times New Roman" w:hAnsi="Times New Roman" w:cs="Times New Roman"/>
          <w:sz w:val="24"/>
          <w:szCs w:val="24"/>
        </w:rPr>
        <w:t>percent</w:t>
      </w:r>
      <w:r w:rsidR="00461F08">
        <w:rPr>
          <w:rStyle w:val="FootnoteReference"/>
          <w:rFonts w:cs="Times New Roman"/>
          <w:szCs w:val="24"/>
        </w:rPr>
        <w:footnoteReference w:id="7"/>
      </w:r>
      <w:r w:rsidR="00561B02">
        <w:rPr>
          <w:rFonts w:ascii="Times New Roman" w:hAnsi="Times New Roman" w:cs="Times New Roman"/>
          <w:sz w:val="24"/>
          <w:szCs w:val="24"/>
        </w:rPr>
        <w:t>.</w:t>
      </w:r>
      <w:r w:rsidR="00FF3A45" w:rsidRPr="00FF3A45">
        <w:rPr>
          <w:rFonts w:ascii="Times New Roman" w:hAnsi="Times New Roman" w:cs="Times New Roman"/>
          <w:sz w:val="24"/>
          <w:szCs w:val="24"/>
        </w:rPr>
        <w:t xml:space="preserve"> </w:t>
      </w:r>
      <w:r w:rsidR="00FF3A45" w:rsidRPr="00717F09">
        <w:rPr>
          <w:rFonts w:ascii="Times New Roman" w:hAnsi="Times New Roman" w:cs="Times New Roman"/>
          <w:sz w:val="24"/>
          <w:szCs w:val="24"/>
        </w:rPr>
        <w:t xml:space="preserve">For the workforce, skills mismatches can cause lower wages and reduced job satisfaction; for </w:t>
      </w:r>
      <w:r w:rsidR="00FF3A45" w:rsidRPr="00717F09">
        <w:rPr>
          <w:rFonts w:ascii="Times New Roman" w:hAnsi="Times New Roman" w:cs="Times New Roman"/>
          <w:sz w:val="24"/>
          <w:szCs w:val="24"/>
        </w:rPr>
        <w:lastRenderedPageBreak/>
        <w:t>companies, it can reduce productivity and increase employee</w:t>
      </w:r>
      <w:r w:rsidR="00FF3A45">
        <w:rPr>
          <w:rFonts w:ascii="Times New Roman" w:hAnsi="Times New Roman" w:cs="Times New Roman"/>
          <w:sz w:val="24"/>
          <w:szCs w:val="24"/>
        </w:rPr>
        <w:t xml:space="preserve"> </w:t>
      </w:r>
      <w:r w:rsidR="00FF3A45" w:rsidRPr="00717F09">
        <w:rPr>
          <w:rFonts w:ascii="Times New Roman" w:hAnsi="Times New Roman" w:cs="Times New Roman"/>
          <w:sz w:val="24"/>
          <w:szCs w:val="24"/>
        </w:rPr>
        <w:t>turnover. Underutilization of the workforce and reduction in productivity in turn lead to structural unemployment</w:t>
      </w:r>
      <w:r w:rsidR="00FF3A45">
        <w:rPr>
          <w:rStyle w:val="FootnoteReference"/>
          <w:rFonts w:cs="Times New Roman"/>
          <w:szCs w:val="24"/>
        </w:rPr>
        <w:footnoteReference w:id="8"/>
      </w:r>
      <w:r w:rsidR="00FF3A45">
        <w:rPr>
          <w:rFonts w:ascii="Times New Roman" w:hAnsi="Times New Roman" w:cs="Times New Roman"/>
          <w:sz w:val="24"/>
          <w:szCs w:val="24"/>
        </w:rPr>
        <w:t xml:space="preserve">. </w:t>
      </w:r>
      <w:r w:rsidR="00A30934">
        <w:rPr>
          <w:rFonts w:ascii="Times New Roman" w:hAnsi="Times New Roman" w:cs="Times New Roman"/>
          <w:sz w:val="24"/>
          <w:szCs w:val="24"/>
        </w:rPr>
        <w:t>This issue</w:t>
      </w:r>
      <w:r w:rsidR="00FA000E" w:rsidRPr="00717F09">
        <w:rPr>
          <w:rFonts w:ascii="Times New Roman" w:hAnsi="Times New Roman" w:cs="Times New Roman"/>
          <w:sz w:val="24"/>
          <w:szCs w:val="24"/>
        </w:rPr>
        <w:t xml:space="preserve"> is also </w:t>
      </w:r>
      <w:r w:rsidR="00FF3A45">
        <w:rPr>
          <w:rFonts w:ascii="Times New Roman" w:hAnsi="Times New Roman" w:cs="Times New Roman"/>
          <w:sz w:val="24"/>
          <w:szCs w:val="24"/>
        </w:rPr>
        <w:t xml:space="preserve">fully </w:t>
      </w:r>
      <w:r w:rsidR="00FA000E" w:rsidRPr="00717F09">
        <w:rPr>
          <w:rFonts w:ascii="Times New Roman" w:hAnsi="Times New Roman" w:cs="Times New Roman"/>
          <w:sz w:val="24"/>
          <w:szCs w:val="24"/>
        </w:rPr>
        <w:t xml:space="preserve">addressed in the recommendations of the taskforce. </w:t>
      </w:r>
    </w:p>
    <w:p w:rsidR="00F933CE" w:rsidRPr="00717F09" w:rsidRDefault="005112F5" w:rsidP="005742EA">
      <w:pPr>
        <w:pStyle w:val="Style1"/>
        <w:rPr>
          <w:rFonts w:ascii="Times New Roman" w:hAnsi="Times New Roman" w:cs="Times New Roman"/>
          <w:sz w:val="24"/>
          <w:szCs w:val="24"/>
        </w:rPr>
      </w:pPr>
      <w:r w:rsidRPr="00717F09">
        <w:rPr>
          <w:rFonts w:ascii="Times New Roman" w:hAnsi="Times New Roman" w:cs="Times New Roman"/>
          <w:sz w:val="24"/>
          <w:szCs w:val="24"/>
        </w:rPr>
        <w:t xml:space="preserve">Although evaluated </w:t>
      </w:r>
      <w:r w:rsidR="00A26370" w:rsidRPr="00717F09">
        <w:rPr>
          <w:rFonts w:ascii="Times New Roman" w:hAnsi="Times New Roman" w:cs="Times New Roman"/>
          <w:sz w:val="24"/>
          <w:szCs w:val="24"/>
        </w:rPr>
        <w:t>independently,</w:t>
      </w:r>
      <w:r w:rsidR="002463F0">
        <w:rPr>
          <w:rFonts w:ascii="Times New Roman" w:hAnsi="Times New Roman" w:cs="Times New Roman"/>
          <w:sz w:val="24"/>
          <w:szCs w:val="24"/>
        </w:rPr>
        <w:t xml:space="preserve"> </w:t>
      </w:r>
      <w:r w:rsidR="00A26370" w:rsidRPr="00717F09">
        <w:rPr>
          <w:rFonts w:ascii="Times New Roman" w:hAnsi="Times New Roman" w:cs="Times New Roman"/>
          <w:sz w:val="24"/>
          <w:szCs w:val="24"/>
        </w:rPr>
        <w:t>the</w:t>
      </w:r>
      <w:r w:rsidR="002463F0">
        <w:rPr>
          <w:rFonts w:ascii="Times New Roman" w:hAnsi="Times New Roman" w:cs="Times New Roman"/>
          <w:sz w:val="24"/>
          <w:szCs w:val="24"/>
        </w:rPr>
        <w:t xml:space="preserve"> </w:t>
      </w:r>
      <w:r w:rsidR="00644A65" w:rsidRPr="00717F09">
        <w:rPr>
          <w:rFonts w:ascii="Times New Roman" w:hAnsi="Times New Roman" w:cs="Times New Roman"/>
          <w:sz w:val="24"/>
          <w:szCs w:val="24"/>
        </w:rPr>
        <w:t>three</w:t>
      </w:r>
      <w:r w:rsidR="00225902" w:rsidRPr="00717F09">
        <w:rPr>
          <w:rFonts w:ascii="Times New Roman" w:hAnsi="Times New Roman" w:cs="Times New Roman"/>
          <w:sz w:val="24"/>
          <w:szCs w:val="24"/>
        </w:rPr>
        <w:t xml:space="preserve"> recommendations</w:t>
      </w:r>
      <w:r w:rsidR="006F26B1">
        <w:rPr>
          <w:rFonts w:ascii="Times New Roman" w:hAnsi="Times New Roman" w:cs="Times New Roman"/>
          <w:sz w:val="24"/>
          <w:szCs w:val="24"/>
        </w:rPr>
        <w:t xml:space="preserve"> proposed by the taskforce</w:t>
      </w:r>
      <w:r w:rsidR="002463F0">
        <w:rPr>
          <w:rFonts w:ascii="Times New Roman" w:hAnsi="Times New Roman" w:cs="Times New Roman"/>
          <w:sz w:val="24"/>
          <w:szCs w:val="24"/>
        </w:rPr>
        <w:t xml:space="preserve"> </w:t>
      </w:r>
      <w:r w:rsidR="001C5497" w:rsidRPr="00717F09">
        <w:rPr>
          <w:rFonts w:ascii="Times New Roman" w:hAnsi="Times New Roman" w:cs="Times New Roman"/>
          <w:sz w:val="24"/>
          <w:szCs w:val="24"/>
        </w:rPr>
        <w:t xml:space="preserve">are </w:t>
      </w:r>
      <w:r w:rsidRPr="00717F09">
        <w:rPr>
          <w:rFonts w:ascii="Times New Roman" w:hAnsi="Times New Roman" w:cs="Times New Roman"/>
          <w:sz w:val="24"/>
          <w:szCs w:val="24"/>
        </w:rPr>
        <w:t>interrelated</w:t>
      </w:r>
      <w:r w:rsidR="00074B4A" w:rsidRPr="00717F09">
        <w:rPr>
          <w:rFonts w:ascii="Times New Roman" w:hAnsi="Times New Roman" w:cs="Times New Roman"/>
          <w:sz w:val="24"/>
          <w:szCs w:val="24"/>
        </w:rPr>
        <w:t xml:space="preserve">: an </w:t>
      </w:r>
      <w:r w:rsidR="00304F6A" w:rsidRPr="00717F09">
        <w:rPr>
          <w:rFonts w:ascii="Times New Roman" w:hAnsi="Times New Roman" w:cs="Times New Roman"/>
          <w:sz w:val="24"/>
          <w:szCs w:val="24"/>
        </w:rPr>
        <w:t xml:space="preserve">example </w:t>
      </w:r>
      <w:r w:rsidR="00074B4A" w:rsidRPr="00717F09">
        <w:rPr>
          <w:rFonts w:ascii="Times New Roman" w:hAnsi="Times New Roman" w:cs="Times New Roman"/>
          <w:sz w:val="24"/>
          <w:szCs w:val="24"/>
        </w:rPr>
        <w:t xml:space="preserve">of </w:t>
      </w:r>
      <w:r w:rsidR="00304F6A" w:rsidRPr="00717F09">
        <w:rPr>
          <w:rFonts w:ascii="Times New Roman" w:hAnsi="Times New Roman" w:cs="Times New Roman"/>
          <w:sz w:val="24"/>
          <w:szCs w:val="24"/>
        </w:rPr>
        <w:t xml:space="preserve">how actions in one area could address issues in </w:t>
      </w:r>
      <w:r w:rsidR="00074B4A" w:rsidRPr="00717F09">
        <w:rPr>
          <w:rFonts w:ascii="Times New Roman" w:hAnsi="Times New Roman" w:cs="Times New Roman"/>
          <w:sz w:val="24"/>
          <w:szCs w:val="24"/>
        </w:rPr>
        <w:t>another relates to day-</w:t>
      </w:r>
      <w:r w:rsidR="00304F6A" w:rsidRPr="00717F09">
        <w:rPr>
          <w:rFonts w:ascii="Times New Roman" w:hAnsi="Times New Roman" w:cs="Times New Roman"/>
          <w:sz w:val="24"/>
          <w:szCs w:val="24"/>
        </w:rPr>
        <w:t>care centers</w:t>
      </w:r>
      <w:r w:rsidR="00AC285C">
        <w:rPr>
          <w:rFonts w:ascii="Times New Roman" w:hAnsi="Times New Roman" w:cs="Times New Roman"/>
          <w:sz w:val="24"/>
          <w:szCs w:val="24"/>
        </w:rPr>
        <w:t>;</w:t>
      </w:r>
      <w:r w:rsidR="00074B4A" w:rsidRPr="00717F09">
        <w:rPr>
          <w:rFonts w:ascii="Times New Roman" w:hAnsi="Times New Roman" w:cs="Times New Roman"/>
          <w:sz w:val="24"/>
          <w:szCs w:val="24"/>
        </w:rPr>
        <w:t xml:space="preserve"> w</w:t>
      </w:r>
      <w:r w:rsidR="00304F6A" w:rsidRPr="00717F09">
        <w:rPr>
          <w:rFonts w:ascii="Times New Roman" w:hAnsi="Times New Roman" w:cs="Times New Roman"/>
          <w:sz w:val="24"/>
          <w:szCs w:val="24"/>
        </w:rPr>
        <w:t xml:space="preserve">hile supporting </w:t>
      </w:r>
      <w:r w:rsidR="00A26370" w:rsidRPr="00717F09">
        <w:rPr>
          <w:rFonts w:ascii="Times New Roman" w:hAnsi="Times New Roman" w:cs="Times New Roman"/>
          <w:sz w:val="24"/>
          <w:szCs w:val="24"/>
        </w:rPr>
        <w:t>inclusiveness</w:t>
      </w:r>
      <w:r w:rsidR="00304F6A" w:rsidRPr="00717F09">
        <w:rPr>
          <w:rFonts w:ascii="Times New Roman" w:hAnsi="Times New Roman" w:cs="Times New Roman"/>
          <w:sz w:val="24"/>
          <w:szCs w:val="24"/>
        </w:rPr>
        <w:t xml:space="preserve">, </w:t>
      </w:r>
      <w:r w:rsidR="007E6D0D" w:rsidRPr="00717F09">
        <w:rPr>
          <w:rFonts w:ascii="Times New Roman" w:hAnsi="Times New Roman" w:cs="Times New Roman"/>
          <w:sz w:val="24"/>
          <w:szCs w:val="24"/>
        </w:rPr>
        <w:t>day</w:t>
      </w:r>
      <w:r w:rsidR="007E6D0D">
        <w:rPr>
          <w:rFonts w:ascii="Times New Roman" w:hAnsi="Times New Roman" w:cs="Times New Roman"/>
          <w:sz w:val="24"/>
          <w:szCs w:val="24"/>
        </w:rPr>
        <w:t>-</w:t>
      </w:r>
      <w:r w:rsidR="00304F6A" w:rsidRPr="00717F09">
        <w:rPr>
          <w:rFonts w:ascii="Times New Roman" w:hAnsi="Times New Roman" w:cs="Times New Roman"/>
          <w:sz w:val="24"/>
          <w:szCs w:val="24"/>
        </w:rPr>
        <w:t>care centers could also preemptively address skill</w:t>
      </w:r>
      <w:r w:rsidR="00074B4A" w:rsidRPr="00717F09">
        <w:rPr>
          <w:rFonts w:ascii="Times New Roman" w:hAnsi="Times New Roman" w:cs="Times New Roman"/>
          <w:sz w:val="24"/>
          <w:szCs w:val="24"/>
        </w:rPr>
        <w:t>s</w:t>
      </w:r>
      <w:r w:rsidR="00304F6A" w:rsidRPr="00717F09">
        <w:rPr>
          <w:rFonts w:ascii="Times New Roman" w:hAnsi="Times New Roman" w:cs="Times New Roman"/>
          <w:sz w:val="24"/>
          <w:szCs w:val="24"/>
        </w:rPr>
        <w:t xml:space="preserve"> mismatches</w:t>
      </w:r>
      <w:r w:rsidR="00AC285C">
        <w:rPr>
          <w:rFonts w:ascii="Times New Roman" w:hAnsi="Times New Roman" w:cs="Times New Roman"/>
          <w:sz w:val="24"/>
          <w:szCs w:val="24"/>
        </w:rPr>
        <w:t xml:space="preserve"> – </w:t>
      </w:r>
      <w:r w:rsidR="00304F6A" w:rsidRPr="00717F09">
        <w:rPr>
          <w:rFonts w:ascii="Times New Roman" w:hAnsi="Times New Roman" w:cs="Times New Roman"/>
          <w:sz w:val="24"/>
          <w:szCs w:val="24"/>
        </w:rPr>
        <w:t xml:space="preserve">particularly the issue of </w:t>
      </w:r>
      <w:r w:rsidR="00074B4A" w:rsidRPr="00717F09">
        <w:rPr>
          <w:rFonts w:ascii="Times New Roman" w:hAnsi="Times New Roman" w:cs="Times New Roman"/>
          <w:sz w:val="24"/>
          <w:szCs w:val="24"/>
        </w:rPr>
        <w:t xml:space="preserve">an </w:t>
      </w:r>
      <w:r w:rsidR="00304F6A" w:rsidRPr="00717F09">
        <w:rPr>
          <w:rFonts w:ascii="Times New Roman" w:hAnsi="Times New Roman" w:cs="Times New Roman"/>
          <w:sz w:val="24"/>
          <w:szCs w:val="24"/>
        </w:rPr>
        <w:t>under</w:t>
      </w:r>
      <w:r w:rsidR="00987B74">
        <w:rPr>
          <w:rFonts w:ascii="Times New Roman" w:hAnsi="Times New Roman" w:cs="Times New Roman"/>
          <w:sz w:val="24"/>
          <w:szCs w:val="24"/>
        </w:rPr>
        <w:t>-</w:t>
      </w:r>
      <w:r w:rsidR="001D595B" w:rsidRPr="00717F09">
        <w:rPr>
          <w:rFonts w:ascii="Times New Roman" w:hAnsi="Times New Roman" w:cs="Times New Roman"/>
          <w:sz w:val="24"/>
          <w:szCs w:val="24"/>
        </w:rPr>
        <w:t>skilled</w:t>
      </w:r>
      <w:r w:rsidR="00304F6A" w:rsidRPr="00717F09">
        <w:rPr>
          <w:rFonts w:ascii="Times New Roman" w:hAnsi="Times New Roman" w:cs="Times New Roman"/>
          <w:sz w:val="24"/>
          <w:szCs w:val="24"/>
        </w:rPr>
        <w:t xml:space="preserve"> labor force, by increasing the </w:t>
      </w:r>
      <w:r w:rsidR="006654DC" w:rsidRPr="00717F09">
        <w:rPr>
          <w:rFonts w:ascii="Times New Roman" w:hAnsi="Times New Roman" w:cs="Times New Roman"/>
          <w:sz w:val="24"/>
          <w:szCs w:val="24"/>
        </w:rPr>
        <w:t>transferable</w:t>
      </w:r>
      <w:r w:rsidR="00304F6A" w:rsidRPr="00717F09">
        <w:rPr>
          <w:rFonts w:ascii="Times New Roman" w:hAnsi="Times New Roman" w:cs="Times New Roman"/>
          <w:sz w:val="24"/>
          <w:szCs w:val="24"/>
        </w:rPr>
        <w:t xml:space="preserve"> skills of children.</w:t>
      </w:r>
      <w:r w:rsidR="00304F6A" w:rsidRPr="00AC285C">
        <w:rPr>
          <w:rStyle w:val="FootnoteReference"/>
          <w:rFonts w:ascii="Times New Roman" w:hAnsi="Times New Roman" w:cs="Times New Roman"/>
          <w:sz w:val="18"/>
          <w:szCs w:val="18"/>
        </w:rPr>
        <w:footnoteReference w:id="9"/>
      </w:r>
      <w:r w:rsidR="00926D74">
        <w:rPr>
          <w:rFonts w:ascii="Times New Roman" w:hAnsi="Times New Roman" w:cs="Times New Roman"/>
          <w:sz w:val="24"/>
          <w:szCs w:val="24"/>
        </w:rPr>
        <w:t xml:space="preserve"> </w:t>
      </w:r>
      <w:r w:rsidR="00CD6FDE" w:rsidRPr="00717F09">
        <w:rPr>
          <w:rFonts w:ascii="Times New Roman" w:hAnsi="Times New Roman" w:cs="Times New Roman"/>
          <w:sz w:val="24"/>
          <w:szCs w:val="24"/>
        </w:rPr>
        <w:t xml:space="preserve">Research shows that most of the skills gaps, such as in numeracy and literacy, at age 18 that help to explain gaps in adult outcomes are present at age </w:t>
      </w:r>
      <w:r w:rsidR="001D595B" w:rsidRPr="00717F09">
        <w:rPr>
          <w:rFonts w:ascii="Times New Roman" w:hAnsi="Times New Roman" w:cs="Times New Roman"/>
          <w:sz w:val="24"/>
          <w:szCs w:val="24"/>
        </w:rPr>
        <w:t>5</w:t>
      </w:r>
      <w:r w:rsidR="00CD6FDE" w:rsidRPr="00717F09">
        <w:rPr>
          <w:rFonts w:ascii="Times New Roman" w:hAnsi="Times New Roman" w:cs="Times New Roman"/>
          <w:sz w:val="24"/>
          <w:szCs w:val="24"/>
        </w:rPr>
        <w:t>.</w:t>
      </w:r>
      <w:r w:rsidR="00CD6FDE" w:rsidRPr="00AC285C">
        <w:rPr>
          <w:rStyle w:val="FootnoteReference"/>
          <w:rFonts w:ascii="Times New Roman" w:hAnsi="Times New Roman" w:cs="Times New Roman"/>
          <w:sz w:val="18"/>
          <w:szCs w:val="18"/>
        </w:rPr>
        <w:footnoteReference w:id="10"/>
      </w:r>
      <w:r w:rsidR="00CD6FDE" w:rsidRPr="00717F09">
        <w:rPr>
          <w:rFonts w:ascii="Times New Roman" w:hAnsi="Times New Roman" w:cs="Times New Roman"/>
          <w:sz w:val="24"/>
          <w:szCs w:val="24"/>
        </w:rPr>
        <w:t xml:space="preserve"> As a result, pre-school programs to develop literacy and numeracy skills could have both higher impact and cost effectiveness.</w:t>
      </w:r>
      <w:r w:rsidR="00CD6FDE" w:rsidRPr="00AC285C">
        <w:rPr>
          <w:rStyle w:val="FootnoteReference"/>
          <w:rFonts w:ascii="Times New Roman" w:hAnsi="Times New Roman" w:cs="Times New Roman"/>
          <w:sz w:val="18"/>
          <w:szCs w:val="18"/>
        </w:rPr>
        <w:footnoteReference w:id="11"/>
      </w:r>
      <w:r w:rsidR="00F7288A" w:rsidRPr="00717F09">
        <w:rPr>
          <w:rFonts w:ascii="Times New Roman" w:hAnsi="Times New Roman" w:cs="Times New Roman"/>
          <w:sz w:val="24"/>
          <w:szCs w:val="24"/>
        </w:rPr>
        <w:t xml:space="preserve">Similarly, actions aimed at reducing skills mismatches </w:t>
      </w:r>
      <w:r w:rsidR="00074B4A" w:rsidRPr="00717F09">
        <w:rPr>
          <w:rFonts w:ascii="Times New Roman" w:hAnsi="Times New Roman" w:cs="Times New Roman"/>
          <w:sz w:val="24"/>
          <w:szCs w:val="24"/>
        </w:rPr>
        <w:t xml:space="preserve">can </w:t>
      </w:r>
      <w:r w:rsidR="00F7288A" w:rsidRPr="00717F09">
        <w:rPr>
          <w:rFonts w:ascii="Times New Roman" w:hAnsi="Times New Roman" w:cs="Times New Roman"/>
          <w:sz w:val="24"/>
          <w:szCs w:val="24"/>
        </w:rPr>
        <w:t>also support inclusivity</w:t>
      </w:r>
      <w:r w:rsidR="00074B4A" w:rsidRPr="00717F09">
        <w:rPr>
          <w:rFonts w:ascii="Times New Roman" w:hAnsi="Times New Roman" w:cs="Times New Roman"/>
          <w:sz w:val="24"/>
          <w:szCs w:val="24"/>
        </w:rPr>
        <w:t>,</w:t>
      </w:r>
      <w:r w:rsidR="00F7288A" w:rsidRPr="00717F09">
        <w:rPr>
          <w:rFonts w:ascii="Times New Roman" w:hAnsi="Times New Roman" w:cs="Times New Roman"/>
          <w:sz w:val="24"/>
          <w:szCs w:val="24"/>
        </w:rPr>
        <w:t xml:space="preserve"> as </w:t>
      </w:r>
      <w:r w:rsidR="00074B4A" w:rsidRPr="00717F09">
        <w:rPr>
          <w:rFonts w:ascii="Times New Roman" w:hAnsi="Times New Roman" w:cs="Times New Roman"/>
          <w:sz w:val="24"/>
          <w:szCs w:val="24"/>
        </w:rPr>
        <w:t xml:space="preserve">the </w:t>
      </w:r>
      <w:r w:rsidR="00F7288A" w:rsidRPr="00717F09">
        <w:rPr>
          <w:rFonts w:ascii="Times New Roman" w:hAnsi="Times New Roman" w:cs="Times New Roman"/>
          <w:sz w:val="24"/>
          <w:szCs w:val="24"/>
        </w:rPr>
        <w:t>skills gap is one of the root causes of youth unemployment</w:t>
      </w:r>
      <w:r w:rsidR="00F7288A" w:rsidRPr="00AC285C">
        <w:rPr>
          <w:rStyle w:val="FootnoteReference"/>
          <w:rFonts w:ascii="Times New Roman" w:hAnsi="Times New Roman" w:cs="Times New Roman"/>
          <w:sz w:val="18"/>
          <w:szCs w:val="18"/>
        </w:rPr>
        <w:footnoteReference w:id="12"/>
      </w:r>
      <w:r w:rsidR="003B2967" w:rsidRPr="00717F09">
        <w:rPr>
          <w:rFonts w:ascii="Times New Roman" w:hAnsi="Times New Roman" w:cs="Times New Roman"/>
          <w:sz w:val="24"/>
          <w:szCs w:val="24"/>
        </w:rPr>
        <w:t xml:space="preserve">and low female </w:t>
      </w:r>
      <w:r w:rsidR="00074B4A" w:rsidRPr="00717F09">
        <w:rPr>
          <w:rFonts w:ascii="Times New Roman" w:hAnsi="Times New Roman" w:cs="Times New Roman"/>
          <w:sz w:val="24"/>
          <w:szCs w:val="24"/>
        </w:rPr>
        <w:t xml:space="preserve">participation in the </w:t>
      </w:r>
      <w:r w:rsidR="003B2967" w:rsidRPr="00717F09">
        <w:rPr>
          <w:rFonts w:ascii="Times New Roman" w:hAnsi="Times New Roman" w:cs="Times New Roman"/>
          <w:sz w:val="24"/>
          <w:szCs w:val="24"/>
        </w:rPr>
        <w:t>labor force.</w:t>
      </w:r>
    </w:p>
    <w:p w:rsidR="004421B2" w:rsidRPr="00717F09" w:rsidRDefault="00703548" w:rsidP="004421B2">
      <w:pPr>
        <w:pStyle w:val="Style1"/>
        <w:rPr>
          <w:rFonts w:ascii="Times New Roman" w:hAnsi="Times New Roman" w:cs="Times New Roman"/>
          <w:sz w:val="24"/>
          <w:szCs w:val="24"/>
        </w:rPr>
      </w:pPr>
      <w:r>
        <w:rPr>
          <w:rFonts w:ascii="Times New Roman" w:hAnsi="Times New Roman" w:cs="Times New Roman"/>
          <w:sz w:val="24"/>
          <w:szCs w:val="24"/>
        </w:rPr>
        <w:t>The B20 Turkey Employment t</w:t>
      </w:r>
      <w:r w:rsidR="004421B2" w:rsidRPr="00717F09">
        <w:rPr>
          <w:rFonts w:ascii="Times New Roman" w:hAnsi="Times New Roman" w:cs="Times New Roman"/>
          <w:sz w:val="24"/>
          <w:szCs w:val="24"/>
        </w:rPr>
        <w:t>askforce recognizes that, while the same issue may be relevant across all G20 countries, it is unlikely to be addressed by a “one-size-fits-all” solution and localization of the recommended policies – based on geographic, macroeconomic</w:t>
      </w:r>
      <w:r w:rsidR="00621AC0">
        <w:rPr>
          <w:rFonts w:ascii="Times New Roman" w:hAnsi="Times New Roman" w:cs="Times New Roman"/>
          <w:sz w:val="24"/>
          <w:szCs w:val="24"/>
        </w:rPr>
        <w:t>,</w:t>
      </w:r>
      <w:r w:rsidR="004421B2" w:rsidRPr="00717F09">
        <w:rPr>
          <w:rFonts w:ascii="Times New Roman" w:hAnsi="Times New Roman" w:cs="Times New Roman"/>
          <w:sz w:val="24"/>
          <w:szCs w:val="24"/>
        </w:rPr>
        <w:t xml:space="preserve"> and institutional environments pertaining to each member – is needed to ensure maximum effectiveness. Therefore, </w:t>
      </w:r>
      <w:r w:rsidR="005758D5" w:rsidRPr="00717F09">
        <w:rPr>
          <w:rFonts w:ascii="Times New Roman" w:hAnsi="Times New Roman" w:cs="Times New Roman"/>
          <w:sz w:val="24"/>
          <w:szCs w:val="24"/>
        </w:rPr>
        <w:t>recommendations are targeted at countries where implementation of the recommended policies is necessary.</w:t>
      </w:r>
      <w:r w:rsidR="002463F0">
        <w:rPr>
          <w:rFonts w:ascii="Times New Roman" w:hAnsi="Times New Roman" w:cs="Times New Roman"/>
          <w:sz w:val="24"/>
          <w:szCs w:val="24"/>
        </w:rPr>
        <w:t xml:space="preserve"> </w:t>
      </w:r>
      <w:r w:rsidR="005758D5" w:rsidRPr="00717F09">
        <w:rPr>
          <w:rFonts w:ascii="Times New Roman" w:hAnsi="Times New Roman" w:cs="Times New Roman"/>
          <w:sz w:val="24"/>
          <w:szCs w:val="24"/>
        </w:rPr>
        <w:t>A</w:t>
      </w:r>
      <w:r w:rsidR="004421B2" w:rsidRPr="00717F09">
        <w:rPr>
          <w:rFonts w:ascii="Times New Roman" w:hAnsi="Times New Roman" w:cs="Times New Roman"/>
          <w:sz w:val="24"/>
          <w:szCs w:val="24"/>
        </w:rPr>
        <w:t xml:space="preserve">cross all its recommendations, the B20 Turkey Employment </w:t>
      </w:r>
      <w:r>
        <w:rPr>
          <w:rFonts w:ascii="Times New Roman" w:hAnsi="Times New Roman" w:cs="Times New Roman"/>
          <w:sz w:val="24"/>
          <w:szCs w:val="24"/>
        </w:rPr>
        <w:t>t</w:t>
      </w:r>
      <w:r w:rsidR="004421B2" w:rsidRPr="00717F09">
        <w:rPr>
          <w:rFonts w:ascii="Times New Roman" w:hAnsi="Times New Roman" w:cs="Times New Roman"/>
          <w:sz w:val="24"/>
          <w:szCs w:val="24"/>
        </w:rPr>
        <w:t>askforce seeks to address country-specific root causes</w:t>
      </w:r>
      <w:r w:rsidR="005758D5" w:rsidRPr="00717F09">
        <w:rPr>
          <w:rFonts w:ascii="Times New Roman" w:hAnsi="Times New Roman" w:cs="Times New Roman"/>
          <w:sz w:val="24"/>
          <w:szCs w:val="24"/>
        </w:rPr>
        <w:t xml:space="preserve"> and</w:t>
      </w:r>
      <w:r w:rsidR="002463F0">
        <w:rPr>
          <w:rFonts w:ascii="Times New Roman" w:hAnsi="Times New Roman" w:cs="Times New Roman"/>
          <w:sz w:val="24"/>
          <w:szCs w:val="24"/>
        </w:rPr>
        <w:t xml:space="preserve"> </w:t>
      </w:r>
      <w:r w:rsidR="004421B2" w:rsidRPr="00717F09">
        <w:rPr>
          <w:rFonts w:ascii="Times New Roman" w:hAnsi="Times New Roman" w:cs="Times New Roman"/>
          <w:sz w:val="24"/>
          <w:szCs w:val="24"/>
        </w:rPr>
        <w:t xml:space="preserve">proposes more systematic collaboration on exchanging applicable best practices via the G20 platform. </w:t>
      </w:r>
      <w:r w:rsidR="005758D5" w:rsidRPr="00717F09">
        <w:rPr>
          <w:rFonts w:ascii="Times New Roman" w:hAnsi="Times New Roman" w:cs="Times New Roman"/>
          <w:sz w:val="24"/>
          <w:szCs w:val="24"/>
        </w:rPr>
        <w:t>In order to facilitate this, the policy paper includes case-studies with the recommendations to illustrate how each country could benefit from a tailored implementation of the common recommendations.</w:t>
      </w:r>
    </w:p>
    <w:p w:rsidR="009A607F" w:rsidRPr="00717F09" w:rsidRDefault="0014008D" w:rsidP="00AD28A6">
      <w:pPr>
        <w:pStyle w:val="Style1"/>
        <w:rPr>
          <w:rFonts w:ascii="Times New Roman" w:hAnsi="Times New Roman" w:cs="Times New Roman"/>
          <w:sz w:val="24"/>
          <w:szCs w:val="24"/>
        </w:rPr>
      </w:pPr>
      <w:r w:rsidRPr="00717F09">
        <w:rPr>
          <w:rFonts w:ascii="Times New Roman" w:hAnsi="Times New Roman" w:cs="Times New Roman"/>
          <w:sz w:val="24"/>
          <w:szCs w:val="24"/>
        </w:rPr>
        <w:t xml:space="preserve">Further, these employment </w:t>
      </w:r>
      <w:r w:rsidR="00541E6C" w:rsidRPr="00717F09">
        <w:rPr>
          <w:rFonts w:ascii="Times New Roman" w:hAnsi="Times New Roman" w:cs="Times New Roman"/>
          <w:sz w:val="24"/>
          <w:szCs w:val="24"/>
        </w:rPr>
        <w:t xml:space="preserve">problems </w:t>
      </w:r>
      <w:r w:rsidRPr="00717F09">
        <w:rPr>
          <w:rFonts w:ascii="Times New Roman" w:hAnsi="Times New Roman" w:cs="Times New Roman"/>
          <w:sz w:val="24"/>
          <w:szCs w:val="24"/>
        </w:rPr>
        <w:t>can</w:t>
      </w:r>
      <w:r w:rsidR="002463F0">
        <w:rPr>
          <w:rFonts w:ascii="Times New Roman" w:hAnsi="Times New Roman" w:cs="Times New Roman"/>
          <w:sz w:val="24"/>
          <w:szCs w:val="24"/>
        </w:rPr>
        <w:t xml:space="preserve"> </w:t>
      </w:r>
      <w:r w:rsidRPr="00717F09">
        <w:rPr>
          <w:rFonts w:ascii="Times New Roman" w:hAnsi="Times New Roman" w:cs="Times New Roman"/>
          <w:sz w:val="24"/>
          <w:szCs w:val="24"/>
        </w:rPr>
        <w:t xml:space="preserve">more easily </w:t>
      </w:r>
      <w:r w:rsidR="00541E6C" w:rsidRPr="00717F09">
        <w:rPr>
          <w:rFonts w:ascii="Times New Roman" w:hAnsi="Times New Roman" w:cs="Times New Roman"/>
          <w:sz w:val="24"/>
          <w:szCs w:val="24"/>
        </w:rPr>
        <w:t>be solved when all stakeholders are involved in the process. With this in mind, t</w:t>
      </w:r>
      <w:r w:rsidR="00D20FC3" w:rsidRPr="00717F09">
        <w:rPr>
          <w:rFonts w:ascii="Times New Roman" w:hAnsi="Times New Roman" w:cs="Times New Roman"/>
          <w:sz w:val="24"/>
          <w:szCs w:val="24"/>
        </w:rPr>
        <w:t xml:space="preserve">he </w:t>
      </w:r>
      <w:r w:rsidR="00E37CCC" w:rsidRPr="00717F09">
        <w:rPr>
          <w:rFonts w:ascii="Times New Roman" w:hAnsi="Times New Roman" w:cs="Times New Roman"/>
          <w:sz w:val="24"/>
          <w:szCs w:val="24"/>
        </w:rPr>
        <w:t xml:space="preserve">B20 Employment </w:t>
      </w:r>
      <w:r w:rsidR="00703548">
        <w:rPr>
          <w:rFonts w:ascii="Times New Roman" w:hAnsi="Times New Roman" w:cs="Times New Roman"/>
          <w:sz w:val="24"/>
          <w:szCs w:val="24"/>
        </w:rPr>
        <w:t>t</w:t>
      </w:r>
      <w:r w:rsidR="00D20FC3" w:rsidRPr="00717F09">
        <w:rPr>
          <w:rFonts w:ascii="Times New Roman" w:hAnsi="Times New Roman" w:cs="Times New Roman"/>
          <w:sz w:val="24"/>
          <w:szCs w:val="24"/>
        </w:rPr>
        <w:t>ask</w:t>
      </w:r>
      <w:r w:rsidR="006D516D" w:rsidRPr="00717F09">
        <w:rPr>
          <w:rFonts w:ascii="Times New Roman" w:hAnsi="Times New Roman" w:cs="Times New Roman"/>
          <w:sz w:val="24"/>
          <w:szCs w:val="24"/>
        </w:rPr>
        <w:t>f</w:t>
      </w:r>
      <w:r w:rsidR="00D20FC3" w:rsidRPr="00717F09">
        <w:rPr>
          <w:rFonts w:ascii="Times New Roman" w:hAnsi="Times New Roman" w:cs="Times New Roman"/>
          <w:sz w:val="24"/>
          <w:szCs w:val="24"/>
        </w:rPr>
        <w:t xml:space="preserve">orce </w:t>
      </w:r>
      <w:r w:rsidRPr="00717F09">
        <w:rPr>
          <w:rFonts w:ascii="Times New Roman" w:hAnsi="Times New Roman" w:cs="Times New Roman"/>
          <w:sz w:val="24"/>
          <w:szCs w:val="24"/>
        </w:rPr>
        <w:t xml:space="preserve">emphasizes </w:t>
      </w:r>
      <w:r w:rsidR="00E37CCC" w:rsidRPr="00717F09">
        <w:rPr>
          <w:rFonts w:ascii="Times New Roman" w:hAnsi="Times New Roman" w:cs="Times New Roman"/>
          <w:sz w:val="24"/>
          <w:szCs w:val="24"/>
        </w:rPr>
        <w:t xml:space="preserve">the importance of collaboration between the business world and policymakers </w:t>
      </w:r>
      <w:r w:rsidRPr="00717F09">
        <w:rPr>
          <w:rFonts w:ascii="Times New Roman" w:hAnsi="Times New Roman" w:cs="Times New Roman"/>
          <w:sz w:val="24"/>
          <w:szCs w:val="24"/>
        </w:rPr>
        <w:t xml:space="preserve">in order </w:t>
      </w:r>
      <w:r w:rsidR="00E37CCC" w:rsidRPr="00717F09">
        <w:rPr>
          <w:rFonts w:ascii="Times New Roman" w:hAnsi="Times New Roman" w:cs="Times New Roman"/>
          <w:sz w:val="24"/>
          <w:szCs w:val="24"/>
        </w:rPr>
        <w:t>to tackle</w:t>
      </w:r>
      <w:r w:rsidR="00D20FC3" w:rsidRPr="00717F09">
        <w:rPr>
          <w:rFonts w:ascii="Times New Roman" w:hAnsi="Times New Roman" w:cs="Times New Roman"/>
          <w:sz w:val="24"/>
          <w:szCs w:val="24"/>
        </w:rPr>
        <w:t xml:space="preserve"> these</w:t>
      </w:r>
      <w:r w:rsidR="002463F0">
        <w:rPr>
          <w:rFonts w:ascii="Times New Roman" w:hAnsi="Times New Roman" w:cs="Times New Roman"/>
          <w:sz w:val="24"/>
          <w:szCs w:val="24"/>
        </w:rPr>
        <w:t xml:space="preserve"> </w:t>
      </w:r>
      <w:r w:rsidR="00F50CF4" w:rsidRPr="00717F09">
        <w:rPr>
          <w:rFonts w:ascii="Times New Roman" w:hAnsi="Times New Roman" w:cs="Times New Roman"/>
          <w:sz w:val="24"/>
          <w:szCs w:val="24"/>
        </w:rPr>
        <w:t>challenges</w:t>
      </w:r>
      <w:r w:rsidR="00AD28A6" w:rsidRPr="00717F09">
        <w:rPr>
          <w:rFonts w:ascii="Times New Roman" w:hAnsi="Times New Roman" w:cs="Times New Roman"/>
          <w:sz w:val="24"/>
          <w:szCs w:val="24"/>
        </w:rPr>
        <w:t>.</w:t>
      </w:r>
    </w:p>
    <w:p w:rsidR="004C5AEA" w:rsidRPr="0078767B" w:rsidRDefault="00987B74" w:rsidP="0078767B">
      <w:pPr>
        <w:rPr>
          <w:rFonts w:ascii="Times New Roman" w:hAnsi="Times New Roman" w:cs="Times New Roman"/>
          <w:b/>
          <w:caps/>
          <w:color w:val="17365D" w:themeColor="text2" w:themeShade="BF"/>
          <w:sz w:val="24"/>
          <w:szCs w:val="24"/>
        </w:rPr>
      </w:pPr>
      <w:r>
        <w:rPr>
          <w:rFonts w:ascii="Times New Roman" w:hAnsi="Times New Roman" w:cs="Times New Roman"/>
          <w:caps/>
          <w:color w:val="17365D" w:themeColor="text2" w:themeShade="BF"/>
          <w:sz w:val="24"/>
          <w:szCs w:val="24"/>
        </w:rPr>
        <w:br w:type="page"/>
      </w:r>
    </w:p>
    <w:p w:rsidR="001C4E1A" w:rsidRPr="000652D6" w:rsidRDefault="00010C77" w:rsidP="000652D6">
      <w:pPr>
        <w:pStyle w:val="20major"/>
      </w:pPr>
      <w:bookmarkStart w:id="2" w:name="_Toc301432997"/>
      <w:r w:rsidRPr="000652D6">
        <w:lastRenderedPageBreak/>
        <w:t xml:space="preserve">RECOMMENDATION </w:t>
      </w:r>
      <w:r w:rsidR="00E43B34" w:rsidRPr="000652D6">
        <w:t>1:</w:t>
      </w:r>
      <w:r w:rsidR="007851EE" w:rsidRPr="000652D6">
        <w:rPr>
          <w:caps w:val="0"/>
        </w:rPr>
        <w:t>Advance A Business Friendly Environment To Create Employment Opportunities</w:t>
      </w:r>
      <w:bookmarkEnd w:id="2"/>
    </w:p>
    <w:p w:rsidR="00644A65" w:rsidRPr="000652D6" w:rsidRDefault="00644A65" w:rsidP="000652D6">
      <w:pPr>
        <w:pStyle w:val="Style1"/>
        <w:spacing w:after="180" w:line="240" w:lineRule="auto"/>
        <w:jc w:val="left"/>
        <w:rPr>
          <w:rFonts w:ascii="Times New Roman" w:eastAsia="Times New Roman" w:hAnsi="Times New Roman" w:cs="Times New Roman"/>
          <w:b/>
          <w:sz w:val="24"/>
          <w:szCs w:val="24"/>
        </w:rPr>
      </w:pPr>
      <w:r w:rsidRPr="000652D6">
        <w:rPr>
          <w:rFonts w:ascii="Times New Roman" w:eastAsia="Times New Roman" w:hAnsi="Times New Roman" w:cs="Times New Roman"/>
          <w:b/>
          <w:sz w:val="24"/>
          <w:szCs w:val="24"/>
        </w:rPr>
        <w:t>Summary</w:t>
      </w:r>
    </w:p>
    <w:tbl>
      <w:tblPr>
        <w:tblStyle w:val="TableGrid"/>
        <w:tblW w:w="4997" w:type="pct"/>
        <w:tblBorders>
          <w:top w:val="single" w:sz="4" w:space="0" w:color="BFBFBF" w:themeColor="background1" w:themeShade="BF"/>
          <w:left w:val="none" w:sz="0" w:space="0" w:color="auto"/>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CellMar>
          <w:top w:w="28" w:type="dxa"/>
          <w:left w:w="28" w:type="dxa"/>
          <w:bottom w:w="28" w:type="dxa"/>
          <w:right w:w="28" w:type="dxa"/>
        </w:tblCellMar>
        <w:tblLook w:val="04A0" w:firstRow="1" w:lastRow="0" w:firstColumn="1" w:lastColumn="0" w:noHBand="0" w:noVBand="1"/>
      </w:tblPr>
      <w:tblGrid>
        <w:gridCol w:w="2358"/>
        <w:gridCol w:w="6334"/>
      </w:tblGrid>
      <w:tr w:rsidR="00644A65" w:rsidRPr="000F4283" w:rsidTr="00A96463">
        <w:tc>
          <w:tcPr>
            <w:tcW w:w="2343" w:type="dxa"/>
            <w:shd w:val="clear" w:color="auto" w:fill="auto"/>
          </w:tcPr>
          <w:p w:rsidR="00644A65" w:rsidRPr="000F4283" w:rsidRDefault="00644A65" w:rsidP="00A96463">
            <w:pPr>
              <w:pStyle w:val="Style1"/>
              <w:rPr>
                <w:rFonts w:ascii="Times New Roman" w:hAnsi="Times New Roman"/>
                <w:sz w:val="24"/>
                <w:szCs w:val="24"/>
              </w:rPr>
            </w:pPr>
            <w:r w:rsidRPr="000F4283">
              <w:rPr>
                <w:rFonts w:ascii="Times New Roman" w:hAnsi="Times New Roman"/>
                <w:sz w:val="24"/>
                <w:szCs w:val="24"/>
              </w:rPr>
              <w:t>Recommendation</w:t>
            </w:r>
          </w:p>
        </w:tc>
        <w:tc>
          <w:tcPr>
            <w:tcW w:w="6293" w:type="dxa"/>
            <w:tcBorders>
              <w:right w:val="nil"/>
            </w:tcBorders>
            <w:shd w:val="clear" w:color="auto" w:fill="auto"/>
          </w:tcPr>
          <w:p w:rsidR="00644A65" w:rsidRPr="000F4283" w:rsidRDefault="001C4E1A" w:rsidP="00A96463">
            <w:pPr>
              <w:pStyle w:val="Style1"/>
              <w:rPr>
                <w:rFonts w:ascii="Times New Roman" w:hAnsi="Times New Roman"/>
                <w:sz w:val="24"/>
                <w:szCs w:val="24"/>
              </w:rPr>
            </w:pPr>
            <w:r w:rsidRPr="000F4283">
              <w:rPr>
                <w:rFonts w:ascii="Times New Roman" w:hAnsi="Times New Roman"/>
                <w:sz w:val="24"/>
                <w:szCs w:val="24"/>
              </w:rPr>
              <w:t xml:space="preserve">Advance </w:t>
            </w:r>
            <w:r w:rsidR="00EE38A3" w:rsidRPr="000F4283">
              <w:rPr>
                <w:rFonts w:ascii="Times New Roman" w:hAnsi="Times New Roman"/>
                <w:sz w:val="24"/>
                <w:szCs w:val="24"/>
              </w:rPr>
              <w:t xml:space="preserve">a </w:t>
            </w:r>
            <w:r w:rsidRPr="000F4283">
              <w:rPr>
                <w:rFonts w:ascii="Times New Roman" w:hAnsi="Times New Roman"/>
                <w:sz w:val="24"/>
                <w:szCs w:val="24"/>
              </w:rPr>
              <w:t>business friendly environment to create employment opportunities</w:t>
            </w:r>
            <w:r w:rsidR="00EE38A3" w:rsidRPr="000F4283">
              <w:rPr>
                <w:rFonts w:ascii="Times New Roman" w:hAnsi="Times New Roman"/>
                <w:sz w:val="24"/>
                <w:szCs w:val="24"/>
              </w:rPr>
              <w:t>.</w:t>
            </w:r>
          </w:p>
        </w:tc>
      </w:tr>
      <w:tr w:rsidR="00644A65" w:rsidRPr="000F4283" w:rsidTr="00A96463">
        <w:tc>
          <w:tcPr>
            <w:tcW w:w="2343" w:type="dxa"/>
            <w:shd w:val="clear" w:color="auto" w:fill="auto"/>
          </w:tcPr>
          <w:p w:rsidR="00644A65" w:rsidRPr="000F4283" w:rsidRDefault="00644A65" w:rsidP="00A96463">
            <w:pPr>
              <w:pStyle w:val="Style1"/>
              <w:rPr>
                <w:rFonts w:ascii="Times New Roman" w:hAnsi="Times New Roman"/>
                <w:sz w:val="24"/>
                <w:szCs w:val="24"/>
              </w:rPr>
            </w:pPr>
            <w:r w:rsidRPr="000F4283">
              <w:rPr>
                <w:rFonts w:ascii="Times New Roman" w:hAnsi="Times New Roman"/>
                <w:sz w:val="24"/>
                <w:szCs w:val="24"/>
              </w:rPr>
              <w:t>Reference</w:t>
            </w:r>
          </w:p>
        </w:tc>
        <w:tc>
          <w:tcPr>
            <w:tcW w:w="6293" w:type="dxa"/>
            <w:tcBorders>
              <w:right w:val="nil"/>
            </w:tcBorders>
            <w:shd w:val="clear" w:color="auto" w:fill="auto"/>
          </w:tcPr>
          <w:p w:rsidR="00644A65" w:rsidRPr="000F4283" w:rsidRDefault="00DF4AC3" w:rsidP="00A96463">
            <w:pPr>
              <w:pStyle w:val="Style1"/>
              <w:rPr>
                <w:rFonts w:ascii="Times New Roman" w:hAnsi="Times New Roman"/>
                <w:sz w:val="24"/>
                <w:szCs w:val="24"/>
              </w:rPr>
            </w:pPr>
            <w:r w:rsidRPr="000F4283">
              <w:rPr>
                <w:rFonts w:ascii="Times New Roman" w:hAnsi="Times New Roman"/>
                <w:sz w:val="24"/>
                <w:szCs w:val="24"/>
              </w:rPr>
              <w:t xml:space="preserve">E </w:t>
            </w:r>
            <w:r w:rsidR="00644A65" w:rsidRPr="000F4283">
              <w:rPr>
                <w:rFonts w:ascii="Times New Roman" w:hAnsi="Times New Roman"/>
                <w:sz w:val="24"/>
                <w:szCs w:val="24"/>
              </w:rPr>
              <w:t>1</w:t>
            </w:r>
          </w:p>
        </w:tc>
      </w:tr>
      <w:tr w:rsidR="00644A65" w:rsidRPr="000F4283" w:rsidTr="00A96463">
        <w:tc>
          <w:tcPr>
            <w:tcW w:w="2343" w:type="dxa"/>
            <w:shd w:val="clear" w:color="auto" w:fill="auto"/>
          </w:tcPr>
          <w:p w:rsidR="00644A65" w:rsidRPr="000F4283" w:rsidRDefault="00644A65" w:rsidP="00A96463">
            <w:pPr>
              <w:pStyle w:val="Style1"/>
              <w:rPr>
                <w:rFonts w:ascii="Times New Roman" w:hAnsi="Times New Roman"/>
                <w:sz w:val="24"/>
                <w:szCs w:val="24"/>
              </w:rPr>
            </w:pPr>
            <w:r w:rsidRPr="000F4283">
              <w:rPr>
                <w:rFonts w:ascii="Times New Roman" w:hAnsi="Times New Roman"/>
                <w:sz w:val="24"/>
                <w:szCs w:val="24"/>
              </w:rPr>
              <w:t>Owner</w:t>
            </w:r>
          </w:p>
        </w:tc>
        <w:tc>
          <w:tcPr>
            <w:tcW w:w="6293" w:type="dxa"/>
            <w:tcBorders>
              <w:right w:val="nil"/>
            </w:tcBorders>
            <w:shd w:val="clear" w:color="auto" w:fill="auto"/>
          </w:tcPr>
          <w:p w:rsidR="00644A65" w:rsidRPr="000F4283" w:rsidRDefault="00644A65" w:rsidP="00A96463">
            <w:pPr>
              <w:pStyle w:val="Style1"/>
              <w:rPr>
                <w:rFonts w:ascii="Times New Roman" w:hAnsi="Times New Roman"/>
                <w:sz w:val="24"/>
                <w:szCs w:val="24"/>
              </w:rPr>
            </w:pPr>
            <w:r w:rsidRPr="000F4283">
              <w:rPr>
                <w:rFonts w:ascii="Times New Roman" w:hAnsi="Times New Roman"/>
                <w:sz w:val="24"/>
                <w:szCs w:val="24"/>
              </w:rPr>
              <w:t>Individual G20 governments</w:t>
            </w:r>
            <w:r w:rsidR="007851EE">
              <w:rPr>
                <w:rFonts w:ascii="Times New Roman" w:hAnsi="Times New Roman"/>
                <w:sz w:val="24"/>
                <w:szCs w:val="24"/>
              </w:rPr>
              <w:t>.</w:t>
            </w:r>
          </w:p>
        </w:tc>
      </w:tr>
      <w:tr w:rsidR="00644A65" w:rsidRPr="000F4283" w:rsidTr="00A96463">
        <w:tc>
          <w:tcPr>
            <w:tcW w:w="2343" w:type="dxa"/>
            <w:shd w:val="clear" w:color="auto" w:fill="auto"/>
          </w:tcPr>
          <w:p w:rsidR="00644A65" w:rsidRPr="000F4283" w:rsidRDefault="00644A65" w:rsidP="00A96463">
            <w:pPr>
              <w:pStyle w:val="Style1"/>
              <w:rPr>
                <w:rFonts w:ascii="Times New Roman" w:hAnsi="Times New Roman"/>
                <w:sz w:val="24"/>
                <w:szCs w:val="24"/>
              </w:rPr>
            </w:pPr>
            <w:r w:rsidRPr="000F4283">
              <w:rPr>
                <w:rFonts w:ascii="Times New Roman" w:hAnsi="Times New Roman"/>
                <w:sz w:val="24"/>
                <w:szCs w:val="24"/>
              </w:rPr>
              <w:t>Timing</w:t>
            </w:r>
          </w:p>
        </w:tc>
        <w:tc>
          <w:tcPr>
            <w:tcW w:w="6293" w:type="dxa"/>
            <w:tcBorders>
              <w:right w:val="nil"/>
            </w:tcBorders>
            <w:shd w:val="clear" w:color="auto" w:fill="auto"/>
          </w:tcPr>
          <w:p w:rsidR="00644A65" w:rsidRPr="000F4283" w:rsidRDefault="00644A65" w:rsidP="009C2012">
            <w:pPr>
              <w:pStyle w:val="Style1"/>
              <w:rPr>
                <w:rFonts w:ascii="Times New Roman" w:hAnsi="Times New Roman"/>
                <w:sz w:val="24"/>
                <w:szCs w:val="24"/>
              </w:rPr>
            </w:pPr>
            <w:r w:rsidRPr="000F4283">
              <w:rPr>
                <w:rFonts w:ascii="Times New Roman" w:hAnsi="Times New Roman"/>
                <w:sz w:val="24"/>
                <w:szCs w:val="24"/>
              </w:rPr>
              <w:t xml:space="preserve">Provide a status update by the 2016 </w:t>
            </w:r>
            <w:r w:rsidR="009C2012">
              <w:rPr>
                <w:rFonts w:ascii="Times New Roman" w:hAnsi="Times New Roman"/>
                <w:sz w:val="24"/>
                <w:szCs w:val="24"/>
              </w:rPr>
              <w:t>Summit</w:t>
            </w:r>
          </w:p>
        </w:tc>
      </w:tr>
      <w:tr w:rsidR="00644A65" w:rsidRPr="000F4283" w:rsidTr="00A96463">
        <w:tc>
          <w:tcPr>
            <w:tcW w:w="2343" w:type="dxa"/>
            <w:shd w:val="clear" w:color="auto" w:fill="auto"/>
          </w:tcPr>
          <w:p w:rsidR="00644A65" w:rsidRPr="000F4283" w:rsidRDefault="00644A65" w:rsidP="00A96463">
            <w:pPr>
              <w:pStyle w:val="Style1"/>
              <w:rPr>
                <w:rFonts w:ascii="Times New Roman" w:hAnsi="Times New Roman"/>
                <w:sz w:val="24"/>
                <w:szCs w:val="24"/>
              </w:rPr>
            </w:pPr>
            <w:r w:rsidRPr="000F4283">
              <w:rPr>
                <w:rFonts w:ascii="Times New Roman" w:hAnsi="Times New Roman"/>
                <w:sz w:val="24"/>
                <w:szCs w:val="24"/>
              </w:rPr>
              <w:t>Value</w:t>
            </w:r>
          </w:p>
        </w:tc>
        <w:tc>
          <w:tcPr>
            <w:tcW w:w="6293" w:type="dxa"/>
            <w:tcBorders>
              <w:right w:val="nil"/>
            </w:tcBorders>
            <w:shd w:val="clear" w:color="auto" w:fill="auto"/>
          </w:tcPr>
          <w:p w:rsidR="00644A65" w:rsidRPr="000F4283" w:rsidRDefault="00A96463" w:rsidP="00E7231A">
            <w:pPr>
              <w:pStyle w:val="Style1"/>
              <w:rPr>
                <w:rFonts w:ascii="Times New Roman" w:hAnsi="Times New Roman"/>
                <w:sz w:val="24"/>
                <w:szCs w:val="24"/>
              </w:rPr>
            </w:pPr>
            <w:r w:rsidRPr="000F4283">
              <w:rPr>
                <w:rFonts w:ascii="Times New Roman" w:hAnsi="Times New Roman"/>
                <w:sz w:val="24"/>
                <w:szCs w:val="24"/>
              </w:rPr>
              <w:t xml:space="preserve">Improved business environment and labor markets lead to increases in </w:t>
            </w:r>
            <w:r w:rsidR="00E7231A" w:rsidRPr="000F4283">
              <w:rPr>
                <w:rFonts w:ascii="Times New Roman" w:hAnsi="Times New Roman"/>
                <w:sz w:val="24"/>
                <w:szCs w:val="24"/>
              </w:rPr>
              <w:t xml:space="preserve">employment </w:t>
            </w:r>
            <w:r w:rsidRPr="000F4283">
              <w:rPr>
                <w:rFonts w:ascii="Times New Roman" w:hAnsi="Times New Roman"/>
                <w:sz w:val="24"/>
                <w:szCs w:val="24"/>
              </w:rPr>
              <w:t>and decreases in unemployment</w:t>
            </w:r>
            <w:r w:rsidR="00232B55" w:rsidRPr="000F4283">
              <w:rPr>
                <w:rFonts w:ascii="Times New Roman" w:hAnsi="Times New Roman"/>
                <w:sz w:val="24"/>
                <w:szCs w:val="24"/>
              </w:rPr>
              <w:t>.</w:t>
            </w:r>
          </w:p>
        </w:tc>
      </w:tr>
      <w:tr w:rsidR="00644A65" w:rsidRPr="000F4283" w:rsidTr="00A96463">
        <w:tc>
          <w:tcPr>
            <w:tcW w:w="2343" w:type="dxa"/>
            <w:shd w:val="clear" w:color="auto" w:fill="auto"/>
          </w:tcPr>
          <w:p w:rsidR="00644A65" w:rsidRPr="000F4283" w:rsidRDefault="00644A65" w:rsidP="00A96463">
            <w:pPr>
              <w:pStyle w:val="Style1"/>
              <w:rPr>
                <w:rFonts w:ascii="Times New Roman" w:hAnsi="Times New Roman"/>
                <w:sz w:val="24"/>
                <w:szCs w:val="24"/>
              </w:rPr>
            </w:pPr>
            <w:r w:rsidRPr="000F4283">
              <w:rPr>
                <w:rFonts w:ascii="Times New Roman" w:hAnsi="Times New Roman"/>
                <w:sz w:val="24"/>
                <w:szCs w:val="24"/>
              </w:rPr>
              <w:t>KPI</w:t>
            </w:r>
          </w:p>
        </w:tc>
        <w:tc>
          <w:tcPr>
            <w:tcW w:w="6293" w:type="dxa"/>
            <w:tcBorders>
              <w:right w:val="nil"/>
            </w:tcBorders>
            <w:shd w:val="clear" w:color="auto" w:fill="auto"/>
          </w:tcPr>
          <w:p w:rsidR="00644A65" w:rsidRPr="000F4283" w:rsidRDefault="00644A65" w:rsidP="00A96463">
            <w:pPr>
              <w:pStyle w:val="Style1"/>
              <w:spacing w:before="60" w:after="0"/>
              <w:rPr>
                <w:rFonts w:ascii="Times New Roman" w:eastAsiaTheme="minorEastAsia" w:hAnsi="Times New Roman"/>
                <w:sz w:val="24"/>
                <w:szCs w:val="24"/>
              </w:rPr>
            </w:pPr>
            <w:r w:rsidRPr="000F4283">
              <w:rPr>
                <w:rFonts w:ascii="Times New Roman" w:eastAsiaTheme="minorEastAsia" w:hAnsi="Times New Roman"/>
                <w:sz w:val="24"/>
                <w:szCs w:val="24"/>
              </w:rPr>
              <w:t xml:space="preserve">% </w:t>
            </w:r>
            <w:r w:rsidR="00232B55" w:rsidRPr="000F4283">
              <w:rPr>
                <w:rFonts w:ascii="Times New Roman" w:eastAsiaTheme="minorEastAsia" w:hAnsi="Times New Roman"/>
                <w:sz w:val="24"/>
                <w:szCs w:val="24"/>
              </w:rPr>
              <w:t>long-</w:t>
            </w:r>
            <w:r w:rsidRPr="000F4283">
              <w:rPr>
                <w:rFonts w:ascii="Times New Roman" w:eastAsiaTheme="minorEastAsia" w:hAnsi="Times New Roman"/>
                <w:sz w:val="24"/>
                <w:szCs w:val="24"/>
              </w:rPr>
              <w:t>term unemployment</w:t>
            </w:r>
            <w:r w:rsidR="00CD6FDE" w:rsidRPr="007851EE">
              <w:rPr>
                <w:rStyle w:val="FootnoteReference"/>
                <w:rFonts w:ascii="Times New Roman" w:eastAsiaTheme="minorEastAsia" w:hAnsi="Times New Roman"/>
                <w:sz w:val="18"/>
                <w:szCs w:val="18"/>
              </w:rPr>
              <w:footnoteReference w:id="13"/>
            </w:r>
          </w:p>
          <w:p w:rsidR="00644A65" w:rsidRPr="000F4283" w:rsidRDefault="00644A65" w:rsidP="00A96463">
            <w:pPr>
              <w:pStyle w:val="Style1"/>
              <w:spacing w:before="60" w:after="0"/>
              <w:rPr>
                <w:rFonts w:ascii="Times New Roman" w:eastAsiaTheme="minorEastAsia" w:hAnsi="Times New Roman"/>
                <w:sz w:val="24"/>
                <w:szCs w:val="24"/>
              </w:rPr>
            </w:pPr>
            <w:r w:rsidRPr="000F4283">
              <w:rPr>
                <w:rFonts w:ascii="Times New Roman" w:eastAsiaTheme="minorEastAsia" w:hAnsi="Times New Roman"/>
                <w:sz w:val="24"/>
                <w:szCs w:val="24"/>
              </w:rPr>
              <w:t xml:space="preserve">% </w:t>
            </w:r>
            <w:r w:rsidR="00232B55" w:rsidRPr="000F4283">
              <w:rPr>
                <w:rFonts w:ascii="Times New Roman" w:eastAsiaTheme="minorEastAsia" w:hAnsi="Times New Roman"/>
                <w:sz w:val="24"/>
                <w:szCs w:val="24"/>
              </w:rPr>
              <w:t xml:space="preserve">labor </w:t>
            </w:r>
            <w:r w:rsidRPr="000F4283">
              <w:rPr>
                <w:rFonts w:ascii="Times New Roman" w:eastAsiaTheme="minorEastAsia" w:hAnsi="Times New Roman"/>
                <w:sz w:val="24"/>
                <w:szCs w:val="24"/>
              </w:rPr>
              <w:t>force participation</w:t>
            </w:r>
          </w:p>
          <w:p w:rsidR="004560E2" w:rsidRPr="000F4283" w:rsidRDefault="00644A65" w:rsidP="00A96463">
            <w:pPr>
              <w:pStyle w:val="Style1"/>
              <w:spacing w:before="60" w:after="0"/>
              <w:rPr>
                <w:rFonts w:ascii="Times New Roman" w:eastAsiaTheme="minorEastAsia" w:hAnsi="Times New Roman"/>
                <w:sz w:val="24"/>
                <w:szCs w:val="24"/>
              </w:rPr>
            </w:pPr>
            <w:r w:rsidRPr="000F4283">
              <w:rPr>
                <w:rFonts w:ascii="Times New Roman" w:eastAsiaTheme="minorEastAsia" w:hAnsi="Times New Roman"/>
                <w:sz w:val="24"/>
                <w:szCs w:val="24"/>
              </w:rPr>
              <w:t>Tax wedge (total, % of labor cost)</w:t>
            </w:r>
          </w:p>
        </w:tc>
      </w:tr>
      <w:tr w:rsidR="00644A65" w:rsidRPr="000F4283" w:rsidTr="00A96463">
        <w:tc>
          <w:tcPr>
            <w:tcW w:w="2343" w:type="dxa"/>
            <w:shd w:val="clear" w:color="auto" w:fill="auto"/>
          </w:tcPr>
          <w:p w:rsidR="00644A65" w:rsidRPr="000F4283" w:rsidRDefault="00644A65" w:rsidP="00A96463">
            <w:pPr>
              <w:pStyle w:val="Style1"/>
              <w:rPr>
                <w:rFonts w:ascii="Times New Roman" w:hAnsi="Times New Roman"/>
                <w:sz w:val="24"/>
                <w:szCs w:val="24"/>
              </w:rPr>
            </w:pPr>
            <w:r w:rsidRPr="000F4283">
              <w:rPr>
                <w:rFonts w:ascii="Times New Roman" w:hAnsi="Times New Roman"/>
                <w:sz w:val="24"/>
                <w:szCs w:val="24"/>
              </w:rPr>
              <w:t>Proposed targets to G20 governments</w:t>
            </w:r>
          </w:p>
        </w:tc>
        <w:tc>
          <w:tcPr>
            <w:tcW w:w="6293" w:type="dxa"/>
            <w:tcBorders>
              <w:right w:val="nil"/>
            </w:tcBorders>
            <w:shd w:val="clear" w:color="auto" w:fill="auto"/>
          </w:tcPr>
          <w:p w:rsidR="00644A65" w:rsidRPr="000F4283" w:rsidRDefault="00926D74" w:rsidP="00926D74">
            <w:pPr>
              <w:pStyle w:val="Style1"/>
              <w:rPr>
                <w:rFonts w:ascii="Times New Roman" w:hAnsi="Times New Roman"/>
                <w:sz w:val="24"/>
                <w:szCs w:val="24"/>
              </w:rPr>
            </w:pPr>
            <w:r>
              <w:rPr>
                <w:rFonts w:ascii="Times New Roman" w:hAnsi="Times New Roman"/>
                <w:sz w:val="24"/>
                <w:szCs w:val="24"/>
              </w:rPr>
              <w:t>Ease</w:t>
            </w:r>
            <w:r w:rsidR="004560E2">
              <w:rPr>
                <w:rFonts w:ascii="Times New Roman" w:hAnsi="Times New Roman"/>
                <w:sz w:val="24"/>
                <w:szCs w:val="24"/>
              </w:rPr>
              <w:t xml:space="preserve"> of doing business</w:t>
            </w:r>
            <w:r>
              <w:rPr>
                <w:rFonts w:ascii="Times New Roman" w:hAnsi="Times New Roman"/>
                <w:sz w:val="24"/>
                <w:szCs w:val="24"/>
              </w:rPr>
              <w:t xml:space="preserve"> ranking</w:t>
            </w:r>
          </w:p>
        </w:tc>
      </w:tr>
    </w:tbl>
    <w:p w:rsidR="00FC756D" w:rsidRDefault="00FC756D" w:rsidP="000652D6">
      <w:pPr>
        <w:pStyle w:val="Style1"/>
        <w:rPr>
          <w:rFonts w:ascii="Times New Roman" w:hAnsi="Times New Roman" w:cs="Times New Roman"/>
          <w:b/>
          <w:sz w:val="24"/>
          <w:szCs w:val="24"/>
        </w:rPr>
      </w:pPr>
    </w:p>
    <w:p w:rsidR="00010C77" w:rsidRPr="000652D6" w:rsidRDefault="00010C77" w:rsidP="000652D6">
      <w:pPr>
        <w:pStyle w:val="Style1"/>
        <w:rPr>
          <w:rFonts w:ascii="Times New Roman" w:hAnsi="Times New Roman" w:cs="Times New Roman"/>
          <w:b/>
          <w:sz w:val="24"/>
          <w:szCs w:val="24"/>
        </w:rPr>
      </w:pPr>
      <w:r w:rsidRPr="000652D6">
        <w:rPr>
          <w:rFonts w:ascii="Times New Roman" w:hAnsi="Times New Roman" w:cs="Times New Roman"/>
          <w:b/>
          <w:sz w:val="24"/>
          <w:szCs w:val="24"/>
        </w:rPr>
        <w:t>Context</w:t>
      </w:r>
    </w:p>
    <w:p w:rsidR="00010C77" w:rsidRPr="00717F09" w:rsidRDefault="00010C77" w:rsidP="00010C77">
      <w:pPr>
        <w:pStyle w:val="Style1"/>
        <w:rPr>
          <w:rFonts w:ascii="Times New Roman" w:hAnsi="Times New Roman" w:cs="Times New Roman"/>
          <w:sz w:val="24"/>
          <w:szCs w:val="24"/>
        </w:rPr>
      </w:pPr>
      <w:r w:rsidRPr="00717F09">
        <w:rPr>
          <w:rFonts w:ascii="Times New Roman" w:hAnsi="Times New Roman" w:cs="Times New Roman"/>
          <w:sz w:val="24"/>
          <w:szCs w:val="24"/>
        </w:rPr>
        <w:t>Despite the recovery in economic growth, global employment still lags behind the pre-crisis trend. Global unemployment stood at 201.3 million in 2014, with 1.2 million additional unemployed compared with the previous year and about 31 million more compared with 2007.</w:t>
      </w:r>
      <w:r w:rsidRPr="007851EE">
        <w:rPr>
          <w:rStyle w:val="FootnoteReference"/>
          <w:rFonts w:ascii="Times New Roman" w:hAnsi="Times New Roman" w:cs="Times New Roman"/>
          <w:sz w:val="18"/>
          <w:szCs w:val="18"/>
        </w:rPr>
        <w:footnoteReference w:id="14"/>
      </w:r>
      <w:r w:rsidRPr="00717F09">
        <w:rPr>
          <w:rFonts w:ascii="Times New Roman" w:hAnsi="Times New Roman" w:cs="Times New Roman"/>
          <w:sz w:val="24"/>
          <w:szCs w:val="24"/>
        </w:rPr>
        <w:t xml:space="preserve"> The global employment gap, which measures the number of jobs lost since the start of the economic crisis, currently stands at 61 million – to close this gap and integrate the growing labor force within the jobs market will require the creation of 280 million jobs by 2019.</w:t>
      </w:r>
      <w:r w:rsidRPr="007851EE">
        <w:rPr>
          <w:rStyle w:val="FootnoteReference"/>
          <w:rFonts w:ascii="Times New Roman" w:hAnsi="Times New Roman" w:cs="Times New Roman"/>
          <w:sz w:val="18"/>
          <w:szCs w:val="18"/>
        </w:rPr>
        <w:footnoteReference w:id="15"/>
      </w:r>
    </w:p>
    <w:p w:rsidR="00010C77" w:rsidRPr="00717F09" w:rsidRDefault="004746B2" w:rsidP="00010C77">
      <w:pPr>
        <w:pStyle w:val="Style1"/>
        <w:rPr>
          <w:rFonts w:ascii="Times New Roman" w:hAnsi="Times New Roman" w:cs="Times New Roman"/>
          <w:sz w:val="24"/>
          <w:szCs w:val="24"/>
        </w:rPr>
      </w:pPr>
      <w:r>
        <w:rPr>
          <w:rFonts w:ascii="Times New Roman" w:hAnsi="Times New Roman" w:cs="Times New Roman"/>
          <w:sz w:val="24"/>
          <w:szCs w:val="24"/>
        </w:rPr>
        <w:t>In order to overcome these challenges,</w:t>
      </w:r>
      <w:r w:rsidR="00010C77" w:rsidRPr="00717F09">
        <w:rPr>
          <w:rFonts w:ascii="Times New Roman" w:hAnsi="Times New Roman" w:cs="Times New Roman"/>
          <w:sz w:val="24"/>
          <w:szCs w:val="24"/>
        </w:rPr>
        <w:t xml:space="preserve"> G20 countries will need to prepare the market environment for fostering employment creation and entrepreneurship. </w:t>
      </w:r>
    </w:p>
    <w:p w:rsidR="00A96463" w:rsidRPr="000652D6" w:rsidRDefault="00A96463" w:rsidP="000652D6">
      <w:pPr>
        <w:pStyle w:val="Style1"/>
        <w:rPr>
          <w:rFonts w:ascii="Times New Roman" w:hAnsi="Times New Roman" w:cs="Times New Roman"/>
          <w:b/>
          <w:sz w:val="24"/>
          <w:szCs w:val="24"/>
        </w:rPr>
      </w:pPr>
      <w:r w:rsidRPr="000652D6">
        <w:rPr>
          <w:rFonts w:ascii="Times New Roman" w:hAnsi="Times New Roman" w:cs="Times New Roman"/>
          <w:b/>
          <w:sz w:val="24"/>
          <w:szCs w:val="24"/>
        </w:rPr>
        <w:t>Actions</w:t>
      </w:r>
    </w:p>
    <w:p w:rsidR="00177F70" w:rsidRPr="00717F09" w:rsidRDefault="006559E9" w:rsidP="00A96463">
      <w:pPr>
        <w:pStyle w:val="Style1"/>
        <w:rPr>
          <w:rFonts w:ascii="Times New Roman" w:hAnsi="Times New Roman" w:cs="Times New Roman"/>
          <w:b/>
          <w:sz w:val="24"/>
          <w:szCs w:val="24"/>
        </w:rPr>
      </w:pPr>
      <w:r w:rsidRPr="00717F09">
        <w:rPr>
          <w:rFonts w:ascii="Times New Roman" w:hAnsi="Times New Roman"/>
          <w:b/>
          <w:sz w:val="24"/>
          <w:szCs w:val="24"/>
        </w:rPr>
        <w:t>E1.1</w:t>
      </w:r>
      <w:r>
        <w:rPr>
          <w:rFonts w:ascii="Times New Roman" w:hAnsi="Times New Roman"/>
          <w:b/>
          <w:sz w:val="24"/>
          <w:szCs w:val="24"/>
        </w:rPr>
        <w:t xml:space="preserve">: </w:t>
      </w:r>
      <w:r w:rsidR="007B26D0" w:rsidRPr="00717F09">
        <w:rPr>
          <w:rFonts w:ascii="Times New Roman" w:hAnsi="Times New Roman" w:cs="Times New Roman"/>
          <w:b/>
          <w:sz w:val="24"/>
          <w:szCs w:val="24"/>
        </w:rPr>
        <w:t xml:space="preserve">Reduce restrictions on diverse forms of contractual arrangements, such as part-time and flexible hour contracts, and </w:t>
      </w:r>
      <w:r w:rsidR="00177F70" w:rsidRPr="00717F09">
        <w:rPr>
          <w:rFonts w:ascii="Times New Roman" w:hAnsi="Times New Roman" w:cs="Times New Roman"/>
          <w:b/>
          <w:sz w:val="24"/>
          <w:szCs w:val="24"/>
        </w:rPr>
        <w:t xml:space="preserve">the </w:t>
      </w:r>
      <w:r w:rsidR="007B26D0" w:rsidRPr="00717F09">
        <w:rPr>
          <w:rFonts w:ascii="Times New Roman" w:hAnsi="Times New Roman" w:cs="Times New Roman"/>
          <w:b/>
          <w:sz w:val="24"/>
          <w:szCs w:val="24"/>
        </w:rPr>
        <w:t>use of temporary agency work.</w:t>
      </w:r>
    </w:p>
    <w:p w:rsidR="00A96463" w:rsidRPr="00717F09" w:rsidRDefault="00A96463" w:rsidP="00A96463">
      <w:pPr>
        <w:pStyle w:val="Style1"/>
        <w:rPr>
          <w:rFonts w:ascii="Times New Roman" w:hAnsi="Times New Roman" w:cs="Times New Roman"/>
          <w:sz w:val="24"/>
          <w:szCs w:val="24"/>
        </w:rPr>
      </w:pPr>
      <w:r w:rsidRPr="00717F09">
        <w:rPr>
          <w:rFonts w:ascii="Times New Roman" w:hAnsi="Times New Roman" w:cs="Times New Roman"/>
          <w:sz w:val="24"/>
          <w:szCs w:val="24"/>
        </w:rPr>
        <w:lastRenderedPageBreak/>
        <w:t xml:space="preserve">There is ample evidence indicating that labor market regulations that </w:t>
      </w:r>
      <w:r w:rsidR="00177F70" w:rsidRPr="00717F09">
        <w:rPr>
          <w:rFonts w:ascii="Times New Roman" w:hAnsi="Times New Roman" w:cs="Times New Roman"/>
          <w:sz w:val="24"/>
          <w:szCs w:val="24"/>
        </w:rPr>
        <w:t>enable</w:t>
      </w:r>
      <w:r w:rsidRPr="00717F09">
        <w:rPr>
          <w:rFonts w:ascii="Times New Roman" w:hAnsi="Times New Roman" w:cs="Times New Roman"/>
          <w:sz w:val="24"/>
          <w:szCs w:val="24"/>
        </w:rPr>
        <w:t xml:space="preserve"> flexible forms of employment are associated with higher employment and productivity levels.</w:t>
      </w:r>
      <w:r w:rsidRPr="007A184B">
        <w:rPr>
          <w:rStyle w:val="FootnoteReference"/>
          <w:rFonts w:ascii="Times New Roman" w:hAnsi="Times New Roman" w:cs="Times New Roman"/>
          <w:sz w:val="18"/>
          <w:szCs w:val="18"/>
        </w:rPr>
        <w:footnoteReference w:id="16"/>
      </w:r>
      <w:r w:rsidRPr="00717F09">
        <w:rPr>
          <w:rFonts w:ascii="Times New Roman" w:hAnsi="Times New Roman" w:cs="Times New Roman"/>
          <w:sz w:val="24"/>
          <w:szCs w:val="24"/>
        </w:rPr>
        <w:t xml:space="preserve">Eliminating regulatory barriers </w:t>
      </w:r>
      <w:r w:rsidR="00177F70" w:rsidRPr="00717F09">
        <w:rPr>
          <w:rFonts w:ascii="Times New Roman" w:hAnsi="Times New Roman" w:cs="Times New Roman"/>
          <w:sz w:val="24"/>
          <w:szCs w:val="24"/>
        </w:rPr>
        <w:t xml:space="preserve">that </w:t>
      </w:r>
      <w:r w:rsidRPr="00717F09">
        <w:rPr>
          <w:rFonts w:ascii="Times New Roman" w:hAnsi="Times New Roman" w:cs="Times New Roman"/>
          <w:sz w:val="24"/>
          <w:szCs w:val="24"/>
        </w:rPr>
        <w:t>prevent different forms of work arrangements such as part-time and temporary jobs, and allowing a flexible switch among these arrangements</w:t>
      </w:r>
      <w:r w:rsidR="00177F70" w:rsidRPr="00717F09">
        <w:rPr>
          <w:rFonts w:ascii="Times New Roman" w:hAnsi="Times New Roman" w:cs="Times New Roman"/>
          <w:sz w:val="24"/>
          <w:szCs w:val="24"/>
        </w:rPr>
        <w:t>,</w:t>
      </w:r>
      <w:r w:rsidRPr="00717F09">
        <w:rPr>
          <w:rFonts w:ascii="Times New Roman" w:hAnsi="Times New Roman" w:cs="Times New Roman"/>
          <w:sz w:val="24"/>
          <w:szCs w:val="24"/>
        </w:rPr>
        <w:t xml:space="preserve"> would encourage establishment of new businesses and help create employment. Within this context, G20 governments should consider adapting a legislative framework that could help their labor markets to move in this direction.  </w:t>
      </w:r>
    </w:p>
    <w:p w:rsidR="00177F70" w:rsidRPr="00717F09" w:rsidRDefault="006559E9" w:rsidP="00A96463">
      <w:pPr>
        <w:pStyle w:val="Style1"/>
        <w:rPr>
          <w:rFonts w:ascii="Times New Roman" w:hAnsi="Times New Roman" w:cs="Times New Roman"/>
          <w:b/>
          <w:sz w:val="24"/>
          <w:szCs w:val="24"/>
        </w:rPr>
      </w:pPr>
      <w:r>
        <w:rPr>
          <w:rFonts w:ascii="Times New Roman" w:hAnsi="Times New Roman" w:cs="Times New Roman"/>
          <w:b/>
          <w:sz w:val="24"/>
          <w:szCs w:val="24"/>
        </w:rPr>
        <w:t xml:space="preserve">E 1.2: </w:t>
      </w:r>
      <w:r w:rsidR="007B26D0" w:rsidRPr="00717F09">
        <w:rPr>
          <w:rFonts w:ascii="Times New Roman" w:hAnsi="Times New Roman" w:cs="Times New Roman"/>
          <w:b/>
          <w:sz w:val="24"/>
          <w:szCs w:val="24"/>
        </w:rPr>
        <w:t>Bring migration and temporary worker movement policies in line with labor market needs and improve cross-country recognition of qualifications and training</w:t>
      </w:r>
      <w:r w:rsidR="00177F70" w:rsidRPr="00717F09">
        <w:rPr>
          <w:rFonts w:ascii="Times New Roman" w:hAnsi="Times New Roman" w:cs="Times New Roman"/>
          <w:b/>
          <w:sz w:val="24"/>
          <w:szCs w:val="24"/>
        </w:rPr>
        <w:t>.</w:t>
      </w:r>
    </w:p>
    <w:p w:rsidR="00A96463" w:rsidRPr="00717F09" w:rsidRDefault="00A96463" w:rsidP="00A96463">
      <w:pPr>
        <w:pStyle w:val="Style1"/>
        <w:rPr>
          <w:rFonts w:ascii="Times New Roman" w:hAnsi="Times New Roman" w:cs="Times New Roman"/>
          <w:sz w:val="24"/>
          <w:szCs w:val="24"/>
        </w:rPr>
      </w:pPr>
      <w:r w:rsidRPr="00717F09">
        <w:rPr>
          <w:rFonts w:ascii="Times New Roman" w:hAnsi="Times New Roman" w:cs="Times New Roman"/>
          <w:sz w:val="24"/>
          <w:szCs w:val="24"/>
        </w:rPr>
        <w:t xml:space="preserve">Another important dimension of </w:t>
      </w:r>
      <w:r w:rsidR="007A184B" w:rsidRPr="00717F09">
        <w:rPr>
          <w:rFonts w:ascii="Times New Roman" w:hAnsi="Times New Roman" w:cs="Times New Roman"/>
          <w:sz w:val="24"/>
          <w:szCs w:val="24"/>
        </w:rPr>
        <w:t>labor</w:t>
      </w:r>
      <w:r w:rsidR="007A184B">
        <w:rPr>
          <w:rFonts w:ascii="Times New Roman" w:hAnsi="Times New Roman" w:cs="Times New Roman"/>
          <w:sz w:val="24"/>
          <w:szCs w:val="24"/>
        </w:rPr>
        <w:t>-</w:t>
      </w:r>
      <w:r w:rsidRPr="00717F09">
        <w:rPr>
          <w:rFonts w:ascii="Times New Roman" w:hAnsi="Times New Roman" w:cs="Times New Roman"/>
          <w:sz w:val="24"/>
          <w:szCs w:val="24"/>
        </w:rPr>
        <w:t xml:space="preserve">market dynamism </w:t>
      </w:r>
      <w:r w:rsidR="00177F70" w:rsidRPr="00717F09">
        <w:rPr>
          <w:rFonts w:ascii="Times New Roman" w:hAnsi="Times New Roman" w:cs="Times New Roman"/>
          <w:sz w:val="24"/>
          <w:szCs w:val="24"/>
        </w:rPr>
        <w:t>relates to</w:t>
      </w:r>
      <w:r w:rsidRPr="00717F09">
        <w:rPr>
          <w:rFonts w:ascii="Times New Roman" w:hAnsi="Times New Roman" w:cs="Times New Roman"/>
          <w:sz w:val="24"/>
          <w:szCs w:val="24"/>
        </w:rPr>
        <w:t xml:space="preserve"> the movement of the workforce both within countries </w:t>
      </w:r>
      <w:r w:rsidR="00177F70" w:rsidRPr="00717F09">
        <w:rPr>
          <w:rFonts w:ascii="Times New Roman" w:hAnsi="Times New Roman" w:cs="Times New Roman"/>
          <w:sz w:val="24"/>
          <w:szCs w:val="24"/>
        </w:rPr>
        <w:t>and between</w:t>
      </w:r>
      <w:r w:rsidRPr="00717F09">
        <w:rPr>
          <w:rFonts w:ascii="Times New Roman" w:hAnsi="Times New Roman" w:cs="Times New Roman"/>
          <w:sz w:val="24"/>
          <w:szCs w:val="24"/>
        </w:rPr>
        <w:t xml:space="preserve"> countries. Academic research indicate</w:t>
      </w:r>
      <w:r w:rsidR="00177F70" w:rsidRPr="00717F09">
        <w:rPr>
          <w:rFonts w:ascii="Times New Roman" w:hAnsi="Times New Roman" w:cs="Times New Roman"/>
          <w:sz w:val="24"/>
          <w:szCs w:val="24"/>
        </w:rPr>
        <w:t>s</w:t>
      </w:r>
      <w:r w:rsidRPr="00717F09">
        <w:rPr>
          <w:rFonts w:ascii="Times New Roman" w:hAnsi="Times New Roman" w:cs="Times New Roman"/>
          <w:sz w:val="24"/>
          <w:szCs w:val="24"/>
        </w:rPr>
        <w:t xml:space="preserve"> that partial relaxation of restrictions on temporary labor migration and immigration (3</w:t>
      </w:r>
      <w:r w:rsidR="0048257B" w:rsidRPr="00717F09">
        <w:rPr>
          <w:rFonts w:ascii="Times New Roman" w:hAnsi="Times New Roman" w:cs="Times New Roman"/>
          <w:sz w:val="24"/>
          <w:szCs w:val="24"/>
        </w:rPr>
        <w:t>percent of</w:t>
      </w:r>
      <w:r w:rsidRPr="00717F09">
        <w:rPr>
          <w:rFonts w:ascii="Times New Roman" w:hAnsi="Times New Roman" w:cs="Times New Roman"/>
          <w:sz w:val="24"/>
          <w:szCs w:val="24"/>
        </w:rPr>
        <w:t xml:space="preserve"> the labor force in host countries, translating into an additional </w:t>
      </w:r>
      <w:r w:rsidR="00216DE3" w:rsidRPr="00717F09">
        <w:rPr>
          <w:rFonts w:ascii="Times New Roman" w:hAnsi="Times New Roman" w:cs="Times New Roman"/>
          <w:sz w:val="24"/>
          <w:szCs w:val="24"/>
        </w:rPr>
        <w:t xml:space="preserve">total </w:t>
      </w:r>
      <w:r w:rsidRPr="00717F09">
        <w:rPr>
          <w:rFonts w:ascii="Times New Roman" w:hAnsi="Times New Roman" w:cs="Times New Roman"/>
          <w:sz w:val="24"/>
          <w:szCs w:val="24"/>
        </w:rPr>
        <w:t xml:space="preserve">flow of around 16 million people) could boost global GDP by </w:t>
      </w:r>
      <w:r w:rsidR="00EF33DF" w:rsidRPr="00717F09">
        <w:rPr>
          <w:rFonts w:ascii="Times New Roman" w:hAnsi="Times New Roman" w:cs="Times New Roman"/>
          <w:sz w:val="24"/>
          <w:szCs w:val="24"/>
        </w:rPr>
        <w:t>US</w:t>
      </w:r>
      <w:r w:rsidRPr="00717F09">
        <w:rPr>
          <w:rFonts w:ascii="Times New Roman" w:hAnsi="Times New Roman" w:cs="Times New Roman"/>
          <w:sz w:val="24"/>
          <w:szCs w:val="24"/>
        </w:rPr>
        <w:t>$156 billion annually</w:t>
      </w:r>
      <w:r w:rsidR="00177F70" w:rsidRPr="00717F09">
        <w:rPr>
          <w:rFonts w:ascii="Times New Roman" w:hAnsi="Times New Roman" w:cs="Times New Roman"/>
          <w:sz w:val="24"/>
          <w:szCs w:val="24"/>
        </w:rPr>
        <w:t xml:space="preserve">; moreover, </w:t>
      </w:r>
      <w:r w:rsidRPr="00717F09">
        <w:rPr>
          <w:rFonts w:ascii="Times New Roman" w:hAnsi="Times New Roman" w:cs="Times New Roman"/>
          <w:sz w:val="24"/>
          <w:szCs w:val="24"/>
        </w:rPr>
        <w:t xml:space="preserve">full liberalization of labor market mobility has the potential to increase global GDP by a whopping </w:t>
      </w:r>
      <w:r w:rsidR="00EF33DF" w:rsidRPr="00717F09">
        <w:rPr>
          <w:rFonts w:ascii="Times New Roman" w:hAnsi="Times New Roman" w:cs="Times New Roman"/>
          <w:sz w:val="24"/>
          <w:szCs w:val="24"/>
        </w:rPr>
        <w:t>US</w:t>
      </w:r>
      <w:r w:rsidRPr="00717F09">
        <w:rPr>
          <w:rFonts w:ascii="Times New Roman" w:hAnsi="Times New Roman" w:cs="Times New Roman"/>
          <w:sz w:val="24"/>
          <w:szCs w:val="24"/>
        </w:rPr>
        <w:t>$39,833 billion annually.</w:t>
      </w:r>
      <w:r w:rsidRPr="007A184B">
        <w:rPr>
          <w:rStyle w:val="FootnoteReference"/>
          <w:rFonts w:ascii="Times New Roman" w:hAnsi="Times New Roman" w:cs="Times New Roman"/>
          <w:sz w:val="18"/>
          <w:szCs w:val="18"/>
        </w:rPr>
        <w:footnoteReference w:id="17"/>
      </w:r>
      <w:r w:rsidRPr="00717F09">
        <w:rPr>
          <w:rFonts w:ascii="Times New Roman" w:hAnsi="Times New Roman" w:cs="Times New Roman"/>
          <w:sz w:val="24"/>
          <w:szCs w:val="24"/>
        </w:rPr>
        <w:t xml:space="preserve"> Within this context, bringing migration policies in line with </w:t>
      </w:r>
      <w:r w:rsidR="007A184B" w:rsidRPr="00717F09">
        <w:rPr>
          <w:rFonts w:ascii="Times New Roman" w:hAnsi="Times New Roman" w:cs="Times New Roman"/>
          <w:sz w:val="24"/>
          <w:szCs w:val="24"/>
        </w:rPr>
        <w:t>labor</w:t>
      </w:r>
      <w:r w:rsidR="007A184B">
        <w:rPr>
          <w:rFonts w:ascii="Times New Roman" w:hAnsi="Times New Roman" w:cs="Times New Roman"/>
          <w:sz w:val="24"/>
          <w:szCs w:val="24"/>
        </w:rPr>
        <w:t>-</w:t>
      </w:r>
      <w:r w:rsidRPr="00717F09">
        <w:rPr>
          <w:rFonts w:ascii="Times New Roman" w:hAnsi="Times New Roman" w:cs="Times New Roman"/>
          <w:sz w:val="24"/>
          <w:szCs w:val="24"/>
        </w:rPr>
        <w:t>market needs and decreasing barriers to temporary movement of workers could help unleash significant potential for global growth and employment.</w:t>
      </w:r>
    </w:p>
    <w:p w:rsidR="00E50913" w:rsidRPr="00717F09" w:rsidRDefault="006559E9" w:rsidP="00A96463">
      <w:pPr>
        <w:pStyle w:val="Style1"/>
        <w:rPr>
          <w:rFonts w:ascii="Times New Roman" w:hAnsi="Times New Roman" w:cs="Times New Roman"/>
          <w:b/>
          <w:sz w:val="24"/>
          <w:szCs w:val="24"/>
        </w:rPr>
      </w:pPr>
      <w:r>
        <w:rPr>
          <w:rFonts w:ascii="Times New Roman" w:hAnsi="Times New Roman" w:cs="Times New Roman"/>
          <w:b/>
          <w:sz w:val="24"/>
          <w:szCs w:val="24"/>
        </w:rPr>
        <w:t xml:space="preserve">E 1.3: </w:t>
      </w:r>
      <w:r w:rsidR="007B26D0" w:rsidRPr="00717F09">
        <w:rPr>
          <w:rFonts w:ascii="Times New Roman" w:hAnsi="Times New Roman" w:cs="Times New Roman"/>
          <w:b/>
          <w:sz w:val="24"/>
          <w:szCs w:val="24"/>
        </w:rPr>
        <w:t>Reduce high non-wage labor costs such as payroll taxes</w:t>
      </w:r>
      <w:r w:rsidR="00E50913" w:rsidRPr="00717F09">
        <w:rPr>
          <w:rFonts w:ascii="Times New Roman" w:hAnsi="Times New Roman" w:cs="Times New Roman"/>
          <w:b/>
          <w:sz w:val="24"/>
          <w:szCs w:val="24"/>
        </w:rPr>
        <w:t xml:space="preserve">; </w:t>
      </w:r>
      <w:r w:rsidR="007B26D0" w:rsidRPr="00717F09">
        <w:rPr>
          <w:rFonts w:ascii="Times New Roman" w:hAnsi="Times New Roman" w:cs="Times New Roman"/>
          <w:b/>
          <w:sz w:val="24"/>
          <w:szCs w:val="24"/>
        </w:rPr>
        <w:t>provide incentives for employment creation</w:t>
      </w:r>
      <w:r w:rsidR="00E50913" w:rsidRPr="00717F09">
        <w:rPr>
          <w:rFonts w:ascii="Times New Roman" w:hAnsi="Times New Roman" w:cs="Times New Roman"/>
          <w:b/>
          <w:sz w:val="24"/>
          <w:szCs w:val="24"/>
        </w:rPr>
        <w:t xml:space="preserve">; </w:t>
      </w:r>
      <w:r w:rsidR="007B26D0" w:rsidRPr="00717F09">
        <w:rPr>
          <w:rFonts w:ascii="Times New Roman" w:hAnsi="Times New Roman" w:cs="Times New Roman"/>
          <w:b/>
          <w:sz w:val="24"/>
          <w:szCs w:val="24"/>
        </w:rPr>
        <w:t xml:space="preserve">create an enabling environment to </w:t>
      </w:r>
      <w:r w:rsidR="00E50913" w:rsidRPr="00717F09">
        <w:rPr>
          <w:rFonts w:ascii="Times New Roman" w:hAnsi="Times New Roman" w:cs="Times New Roman"/>
          <w:b/>
          <w:sz w:val="24"/>
          <w:szCs w:val="24"/>
        </w:rPr>
        <w:t xml:space="preserve">promote </w:t>
      </w:r>
      <w:r w:rsidR="007B26D0" w:rsidRPr="00717F09">
        <w:rPr>
          <w:rFonts w:ascii="Times New Roman" w:hAnsi="Times New Roman" w:cs="Times New Roman"/>
          <w:b/>
          <w:sz w:val="24"/>
          <w:szCs w:val="24"/>
        </w:rPr>
        <w:t xml:space="preserve">transition from </w:t>
      </w:r>
      <w:r w:rsidR="00E50913" w:rsidRPr="00717F09">
        <w:rPr>
          <w:rFonts w:ascii="Times New Roman" w:hAnsi="Times New Roman" w:cs="Times New Roman"/>
          <w:b/>
          <w:sz w:val="24"/>
          <w:szCs w:val="24"/>
        </w:rPr>
        <w:t xml:space="preserve">an </w:t>
      </w:r>
      <w:r w:rsidR="007B26D0" w:rsidRPr="00717F09">
        <w:rPr>
          <w:rFonts w:ascii="Times New Roman" w:hAnsi="Times New Roman" w:cs="Times New Roman"/>
          <w:b/>
          <w:sz w:val="24"/>
          <w:szCs w:val="24"/>
        </w:rPr>
        <w:t xml:space="preserve">informal to </w:t>
      </w:r>
      <w:r w:rsidR="00E50913" w:rsidRPr="00717F09">
        <w:rPr>
          <w:rFonts w:ascii="Times New Roman" w:hAnsi="Times New Roman" w:cs="Times New Roman"/>
          <w:b/>
          <w:sz w:val="24"/>
          <w:szCs w:val="24"/>
        </w:rPr>
        <w:t xml:space="preserve">a </w:t>
      </w:r>
      <w:r w:rsidR="007B26D0" w:rsidRPr="00717F09">
        <w:rPr>
          <w:rFonts w:ascii="Times New Roman" w:hAnsi="Times New Roman" w:cs="Times New Roman"/>
          <w:b/>
          <w:sz w:val="24"/>
          <w:szCs w:val="24"/>
        </w:rPr>
        <w:t>formal economy</w:t>
      </w:r>
      <w:r w:rsidR="00E50913" w:rsidRPr="00717F09">
        <w:rPr>
          <w:rFonts w:ascii="Times New Roman" w:hAnsi="Times New Roman" w:cs="Times New Roman"/>
          <w:b/>
          <w:sz w:val="24"/>
          <w:szCs w:val="24"/>
        </w:rPr>
        <w:t>;</w:t>
      </w:r>
      <w:r w:rsidR="007B26D0" w:rsidRPr="00717F09">
        <w:rPr>
          <w:rFonts w:ascii="Times New Roman" w:hAnsi="Times New Roman" w:cs="Times New Roman"/>
          <w:b/>
          <w:sz w:val="24"/>
          <w:szCs w:val="24"/>
        </w:rPr>
        <w:t xml:space="preserve"> and ensure that safety nets promote employability and the motivation to work. </w:t>
      </w:r>
    </w:p>
    <w:p w:rsidR="00EB697A" w:rsidRDefault="00A96463" w:rsidP="00A96463">
      <w:pPr>
        <w:pStyle w:val="Style1"/>
        <w:rPr>
          <w:rFonts w:ascii="Times New Roman" w:hAnsi="Times New Roman" w:cs="Times New Roman"/>
          <w:sz w:val="24"/>
          <w:szCs w:val="24"/>
        </w:rPr>
      </w:pPr>
      <w:r w:rsidRPr="00717F09">
        <w:rPr>
          <w:rFonts w:ascii="Times New Roman" w:hAnsi="Times New Roman" w:cs="Times New Roman"/>
          <w:sz w:val="24"/>
          <w:szCs w:val="24"/>
        </w:rPr>
        <w:t xml:space="preserve">Providing attractive incentives to work while at the same time protecting workers are two main objectives of </w:t>
      </w:r>
      <w:r w:rsidR="00E50913" w:rsidRPr="00717F09">
        <w:rPr>
          <w:rFonts w:ascii="Times New Roman" w:hAnsi="Times New Roman" w:cs="Times New Roman"/>
          <w:sz w:val="24"/>
          <w:szCs w:val="24"/>
        </w:rPr>
        <w:t>labor-</w:t>
      </w:r>
      <w:r w:rsidRPr="00717F09">
        <w:rPr>
          <w:rFonts w:ascii="Times New Roman" w:hAnsi="Times New Roman" w:cs="Times New Roman"/>
          <w:sz w:val="24"/>
          <w:szCs w:val="24"/>
        </w:rPr>
        <w:t>market regulations</w:t>
      </w:r>
      <w:r w:rsidR="00E50913" w:rsidRPr="00717F09">
        <w:rPr>
          <w:rFonts w:ascii="Times New Roman" w:hAnsi="Times New Roman" w:cs="Times New Roman"/>
          <w:sz w:val="24"/>
          <w:szCs w:val="24"/>
        </w:rPr>
        <w:t xml:space="preserve"> – s</w:t>
      </w:r>
      <w:r w:rsidRPr="00717F09">
        <w:rPr>
          <w:rFonts w:ascii="Times New Roman" w:hAnsi="Times New Roman" w:cs="Times New Roman"/>
          <w:sz w:val="24"/>
          <w:szCs w:val="24"/>
        </w:rPr>
        <w:t xml:space="preserve">triking a balance between the two increases growth and employment. It is well documented that </w:t>
      </w:r>
      <w:r w:rsidR="00E50913" w:rsidRPr="00717F09">
        <w:rPr>
          <w:rFonts w:ascii="Times New Roman" w:hAnsi="Times New Roman" w:cs="Times New Roman"/>
          <w:sz w:val="24"/>
          <w:szCs w:val="24"/>
        </w:rPr>
        <w:t>job-</w:t>
      </w:r>
      <w:r w:rsidRPr="00717F09">
        <w:rPr>
          <w:rFonts w:ascii="Times New Roman" w:hAnsi="Times New Roman" w:cs="Times New Roman"/>
          <w:sz w:val="24"/>
          <w:szCs w:val="24"/>
        </w:rPr>
        <w:t xml:space="preserve">search monitoring, by setting minimum </w:t>
      </w:r>
      <w:r w:rsidR="00E50913" w:rsidRPr="00717F09">
        <w:rPr>
          <w:rFonts w:ascii="Times New Roman" w:hAnsi="Times New Roman" w:cs="Times New Roman"/>
          <w:sz w:val="24"/>
          <w:szCs w:val="24"/>
        </w:rPr>
        <w:t>job-</w:t>
      </w:r>
      <w:r w:rsidRPr="00717F09">
        <w:rPr>
          <w:rFonts w:ascii="Times New Roman" w:hAnsi="Times New Roman" w:cs="Times New Roman"/>
          <w:sz w:val="24"/>
          <w:szCs w:val="24"/>
        </w:rPr>
        <w:t xml:space="preserve">search requirements, by ensuring that </w:t>
      </w:r>
      <w:r w:rsidR="00E50913" w:rsidRPr="00717F09">
        <w:rPr>
          <w:rFonts w:ascii="Times New Roman" w:hAnsi="Times New Roman" w:cs="Times New Roman"/>
          <w:sz w:val="24"/>
          <w:szCs w:val="24"/>
        </w:rPr>
        <w:t>unemployment-</w:t>
      </w:r>
      <w:r w:rsidRPr="00717F09">
        <w:rPr>
          <w:rFonts w:ascii="Times New Roman" w:hAnsi="Times New Roman" w:cs="Times New Roman"/>
          <w:sz w:val="24"/>
          <w:szCs w:val="24"/>
        </w:rPr>
        <w:t xml:space="preserve">benefit recipients are engaged in the appropriate level of </w:t>
      </w:r>
      <w:r w:rsidR="00E50913" w:rsidRPr="00717F09">
        <w:rPr>
          <w:rFonts w:ascii="Times New Roman" w:hAnsi="Times New Roman" w:cs="Times New Roman"/>
          <w:sz w:val="24"/>
          <w:szCs w:val="24"/>
        </w:rPr>
        <w:t>job-</w:t>
      </w:r>
      <w:r w:rsidRPr="00717F09">
        <w:rPr>
          <w:rFonts w:ascii="Times New Roman" w:hAnsi="Times New Roman" w:cs="Times New Roman"/>
          <w:sz w:val="24"/>
          <w:szCs w:val="24"/>
        </w:rPr>
        <w:t xml:space="preserve">search activity, and by imposing sanctions for infractions, leads to shorter unemployment duration and </w:t>
      </w:r>
      <w:r w:rsidR="00E50913" w:rsidRPr="00717F09">
        <w:rPr>
          <w:rFonts w:ascii="Times New Roman" w:hAnsi="Times New Roman" w:cs="Times New Roman"/>
          <w:sz w:val="24"/>
          <w:szCs w:val="24"/>
        </w:rPr>
        <w:t xml:space="preserve">a </w:t>
      </w:r>
      <w:r w:rsidRPr="00717F09">
        <w:rPr>
          <w:rFonts w:ascii="Times New Roman" w:hAnsi="Times New Roman" w:cs="Times New Roman"/>
          <w:sz w:val="24"/>
          <w:szCs w:val="24"/>
        </w:rPr>
        <w:t xml:space="preserve">higher </w:t>
      </w:r>
      <w:r w:rsidR="00E50913" w:rsidRPr="00717F09">
        <w:rPr>
          <w:rFonts w:ascii="Times New Roman" w:hAnsi="Times New Roman" w:cs="Times New Roman"/>
          <w:sz w:val="24"/>
          <w:szCs w:val="24"/>
        </w:rPr>
        <w:t>job-</w:t>
      </w:r>
      <w:r w:rsidRPr="00717F09">
        <w:rPr>
          <w:rFonts w:ascii="Times New Roman" w:hAnsi="Times New Roman" w:cs="Times New Roman"/>
          <w:sz w:val="24"/>
          <w:szCs w:val="24"/>
        </w:rPr>
        <w:t>entry rate.</w:t>
      </w:r>
      <w:r w:rsidRPr="00E15110">
        <w:rPr>
          <w:rStyle w:val="FootnoteReference"/>
          <w:rFonts w:ascii="Times New Roman" w:hAnsi="Times New Roman" w:cs="Times New Roman"/>
          <w:sz w:val="18"/>
          <w:szCs w:val="18"/>
        </w:rPr>
        <w:footnoteReference w:id="18"/>
      </w:r>
      <w:r w:rsidRPr="00717F09">
        <w:rPr>
          <w:rFonts w:ascii="Times New Roman" w:hAnsi="Times New Roman" w:cs="Times New Roman"/>
          <w:sz w:val="24"/>
          <w:szCs w:val="24"/>
        </w:rPr>
        <w:t xml:space="preserve"> </w:t>
      </w:r>
    </w:p>
    <w:p w:rsidR="00A96463" w:rsidRPr="00717F09" w:rsidRDefault="002A49AB" w:rsidP="00A96463">
      <w:pPr>
        <w:pStyle w:val="Style1"/>
        <w:rPr>
          <w:rFonts w:ascii="Times New Roman" w:hAnsi="Times New Roman" w:cs="Times New Roman"/>
          <w:sz w:val="24"/>
          <w:szCs w:val="24"/>
        </w:rPr>
      </w:pPr>
      <w:r w:rsidRPr="00EB697A">
        <w:rPr>
          <w:bCs/>
          <w:iCs/>
        </w:rPr>
        <w:t>Furthermore, reducing average replacement rate of unemployment benefits to the level of countries with low replacement rates could increase the labor supply by 0.4 percent to 0.6 percent, and GDP by 0.9 percent in selected countries.</w:t>
      </w:r>
      <w:r>
        <w:rPr>
          <w:b/>
          <w:bCs/>
          <w:i/>
          <w:iCs/>
        </w:rPr>
        <w:t xml:space="preserve"> </w:t>
      </w:r>
      <w:r w:rsidR="00A96463" w:rsidRPr="00E15110">
        <w:rPr>
          <w:rStyle w:val="FootnoteReference"/>
          <w:rFonts w:ascii="Times New Roman" w:hAnsi="Times New Roman" w:cs="Times New Roman"/>
          <w:sz w:val="18"/>
          <w:szCs w:val="18"/>
        </w:rPr>
        <w:footnoteReference w:id="19"/>
      </w:r>
      <w:r w:rsidR="00A96463" w:rsidRPr="00717F09">
        <w:rPr>
          <w:rFonts w:ascii="Times New Roman" w:hAnsi="Times New Roman" w:cs="Times New Roman"/>
          <w:sz w:val="24"/>
          <w:szCs w:val="24"/>
        </w:rPr>
        <w:t xml:space="preserve">Similarly, </w:t>
      </w:r>
      <w:r w:rsidR="00DB15D2" w:rsidRPr="00717F09">
        <w:rPr>
          <w:rFonts w:ascii="Times New Roman" w:hAnsi="Times New Roman" w:cs="Times New Roman"/>
          <w:sz w:val="24"/>
          <w:szCs w:val="24"/>
        </w:rPr>
        <w:t xml:space="preserve">providing incentives to businesses for hiring </w:t>
      </w:r>
      <w:r w:rsidR="00B85BC0" w:rsidRPr="00717F09">
        <w:rPr>
          <w:rFonts w:ascii="Times New Roman" w:hAnsi="Times New Roman" w:cs="Times New Roman"/>
          <w:sz w:val="24"/>
          <w:szCs w:val="24"/>
        </w:rPr>
        <w:t>while reducing</w:t>
      </w:r>
      <w:r w:rsidR="00A96463" w:rsidRPr="00717F09">
        <w:rPr>
          <w:rFonts w:ascii="Times New Roman" w:hAnsi="Times New Roman" w:cs="Times New Roman"/>
          <w:sz w:val="24"/>
          <w:szCs w:val="24"/>
        </w:rPr>
        <w:t xml:space="preserve"> non-wage labor costs in general </w:t>
      </w:r>
      <w:r w:rsidR="0039481B" w:rsidRPr="00717F09">
        <w:rPr>
          <w:rFonts w:ascii="Times New Roman" w:hAnsi="Times New Roman" w:cs="Times New Roman"/>
          <w:sz w:val="24"/>
          <w:szCs w:val="24"/>
        </w:rPr>
        <w:t xml:space="preserve">– </w:t>
      </w:r>
      <w:r w:rsidR="00A96463" w:rsidRPr="00717F09">
        <w:rPr>
          <w:rFonts w:ascii="Times New Roman" w:hAnsi="Times New Roman" w:cs="Times New Roman"/>
          <w:sz w:val="24"/>
          <w:szCs w:val="24"/>
        </w:rPr>
        <w:t>and payroll taxes in particular</w:t>
      </w:r>
      <w:r w:rsidR="0039481B" w:rsidRPr="00717F09">
        <w:rPr>
          <w:rFonts w:ascii="Times New Roman" w:hAnsi="Times New Roman" w:cs="Times New Roman"/>
          <w:sz w:val="24"/>
          <w:szCs w:val="24"/>
        </w:rPr>
        <w:t xml:space="preserve"> –promotes </w:t>
      </w:r>
      <w:r w:rsidR="00A96463" w:rsidRPr="00717F09">
        <w:rPr>
          <w:rFonts w:ascii="Times New Roman" w:hAnsi="Times New Roman" w:cs="Times New Roman"/>
          <w:sz w:val="24"/>
          <w:szCs w:val="24"/>
        </w:rPr>
        <w:t xml:space="preserve">both hiring by businesses and higher </w:t>
      </w:r>
      <w:r w:rsidR="0039481B" w:rsidRPr="00717F09">
        <w:rPr>
          <w:rFonts w:ascii="Times New Roman" w:hAnsi="Times New Roman" w:cs="Times New Roman"/>
          <w:sz w:val="24"/>
          <w:szCs w:val="24"/>
        </w:rPr>
        <w:t>labor-</w:t>
      </w:r>
      <w:r w:rsidR="00A96463" w:rsidRPr="00717F09">
        <w:rPr>
          <w:rFonts w:ascii="Times New Roman" w:hAnsi="Times New Roman" w:cs="Times New Roman"/>
          <w:sz w:val="24"/>
          <w:szCs w:val="24"/>
        </w:rPr>
        <w:t>market participation. On the employer side, a 10</w:t>
      </w:r>
      <w:r w:rsidR="00EF33DF" w:rsidRPr="00717F09">
        <w:rPr>
          <w:rFonts w:ascii="Times New Roman" w:hAnsi="Times New Roman" w:cs="Times New Roman"/>
          <w:sz w:val="24"/>
          <w:szCs w:val="24"/>
        </w:rPr>
        <w:t xml:space="preserve"> per</w:t>
      </w:r>
      <w:r w:rsidR="0039481B" w:rsidRPr="00717F09">
        <w:rPr>
          <w:rFonts w:ascii="Times New Roman" w:hAnsi="Times New Roman" w:cs="Times New Roman"/>
          <w:sz w:val="24"/>
          <w:szCs w:val="24"/>
        </w:rPr>
        <w:t xml:space="preserve">cent </w:t>
      </w:r>
      <w:r w:rsidR="00A96463" w:rsidRPr="00717F09">
        <w:rPr>
          <w:rFonts w:ascii="Times New Roman" w:hAnsi="Times New Roman" w:cs="Times New Roman"/>
          <w:sz w:val="24"/>
          <w:szCs w:val="24"/>
        </w:rPr>
        <w:t>increase in labor costs is shown to decrea</w:t>
      </w:r>
      <w:r w:rsidR="00EF33DF" w:rsidRPr="00717F09">
        <w:rPr>
          <w:rFonts w:ascii="Times New Roman" w:hAnsi="Times New Roman" w:cs="Times New Roman"/>
          <w:sz w:val="24"/>
          <w:szCs w:val="24"/>
        </w:rPr>
        <w:t xml:space="preserve">se the </w:t>
      </w:r>
      <w:r w:rsidR="00EF33DF" w:rsidRPr="00717F09">
        <w:rPr>
          <w:rFonts w:ascii="Times New Roman" w:hAnsi="Times New Roman" w:cs="Times New Roman"/>
          <w:sz w:val="24"/>
          <w:szCs w:val="24"/>
        </w:rPr>
        <w:lastRenderedPageBreak/>
        <w:t>number of employees by 3 percent</w:t>
      </w:r>
      <w:r w:rsidR="00A96463" w:rsidRPr="00717F09">
        <w:rPr>
          <w:rFonts w:ascii="Times New Roman" w:hAnsi="Times New Roman" w:cs="Times New Roman"/>
          <w:sz w:val="24"/>
          <w:szCs w:val="24"/>
        </w:rPr>
        <w:t xml:space="preserve"> in the short run and 10</w:t>
      </w:r>
      <w:r w:rsidR="00EF2819" w:rsidRPr="00717F09">
        <w:rPr>
          <w:rFonts w:ascii="Times New Roman" w:hAnsi="Times New Roman" w:cs="Times New Roman"/>
          <w:sz w:val="24"/>
          <w:szCs w:val="24"/>
        </w:rPr>
        <w:t>percent in</w:t>
      </w:r>
      <w:r w:rsidR="00A96463" w:rsidRPr="00717F09">
        <w:rPr>
          <w:rFonts w:ascii="Times New Roman" w:hAnsi="Times New Roman" w:cs="Times New Roman"/>
          <w:sz w:val="24"/>
          <w:szCs w:val="24"/>
        </w:rPr>
        <w:t xml:space="preserve"> the long run.</w:t>
      </w:r>
      <w:r w:rsidR="00A96463" w:rsidRPr="00E15110">
        <w:rPr>
          <w:rStyle w:val="FootnoteReference"/>
          <w:rFonts w:ascii="Times New Roman" w:hAnsi="Times New Roman" w:cs="Times New Roman"/>
          <w:sz w:val="18"/>
          <w:szCs w:val="18"/>
        </w:rPr>
        <w:footnoteReference w:id="20"/>
      </w:r>
      <w:r w:rsidR="00A96463" w:rsidRPr="00717F09">
        <w:rPr>
          <w:rFonts w:ascii="Times New Roman" w:hAnsi="Times New Roman" w:cs="Times New Roman"/>
          <w:sz w:val="24"/>
          <w:szCs w:val="24"/>
        </w:rPr>
        <w:t xml:space="preserve"> On the employee side, decreasing payroll taxes increases the </w:t>
      </w:r>
      <w:r w:rsidR="00B66F83" w:rsidRPr="00717F09">
        <w:rPr>
          <w:rFonts w:ascii="Times New Roman" w:hAnsi="Times New Roman" w:cs="Times New Roman"/>
          <w:sz w:val="24"/>
          <w:szCs w:val="24"/>
        </w:rPr>
        <w:t>labor-</w:t>
      </w:r>
      <w:r w:rsidR="00A96463" w:rsidRPr="00717F09">
        <w:rPr>
          <w:rFonts w:ascii="Times New Roman" w:hAnsi="Times New Roman" w:cs="Times New Roman"/>
          <w:sz w:val="24"/>
          <w:szCs w:val="24"/>
        </w:rPr>
        <w:t>participation rate, particularly of younger and older workers.</w:t>
      </w:r>
      <w:r w:rsidR="00A96463" w:rsidRPr="004004AA">
        <w:rPr>
          <w:rStyle w:val="FootnoteReference"/>
          <w:rFonts w:ascii="Times New Roman" w:hAnsi="Times New Roman" w:cs="Times New Roman"/>
          <w:sz w:val="18"/>
          <w:szCs w:val="18"/>
        </w:rPr>
        <w:footnoteReference w:id="21"/>
      </w:r>
      <w:r w:rsidR="00A96463" w:rsidRPr="00717F09">
        <w:rPr>
          <w:rFonts w:ascii="Times New Roman" w:hAnsi="Times New Roman" w:cs="Times New Roman"/>
          <w:sz w:val="24"/>
          <w:szCs w:val="24"/>
        </w:rPr>
        <w:t xml:space="preserve"> Overall, revenue-neutral tax reforms that shift the burden away from labor costs have the potential to increase GDP by 0.5</w:t>
      </w:r>
      <w:r w:rsidR="0039481B" w:rsidRPr="00717F09">
        <w:rPr>
          <w:rFonts w:ascii="Times New Roman" w:hAnsi="Times New Roman" w:cs="Times New Roman"/>
          <w:sz w:val="24"/>
          <w:szCs w:val="24"/>
        </w:rPr>
        <w:t xml:space="preserve"> percent</w:t>
      </w:r>
      <w:r w:rsidR="00A96463" w:rsidRPr="00717F09">
        <w:rPr>
          <w:rFonts w:ascii="Times New Roman" w:hAnsi="Times New Roman" w:cs="Times New Roman"/>
          <w:sz w:val="24"/>
          <w:szCs w:val="24"/>
        </w:rPr>
        <w:t xml:space="preserve"> in the first year.</w:t>
      </w:r>
      <w:r w:rsidR="00A96463" w:rsidRPr="00E55ABA">
        <w:rPr>
          <w:rStyle w:val="FootnoteReference"/>
          <w:rFonts w:ascii="Times New Roman" w:hAnsi="Times New Roman" w:cs="Times New Roman"/>
          <w:sz w:val="18"/>
          <w:szCs w:val="18"/>
        </w:rPr>
        <w:footnoteReference w:id="22"/>
      </w:r>
    </w:p>
    <w:p w:rsidR="00B66F83" w:rsidRPr="00717F09" w:rsidRDefault="00DF4AC3" w:rsidP="00A96463">
      <w:pPr>
        <w:pStyle w:val="Style1"/>
        <w:rPr>
          <w:rFonts w:ascii="Times New Roman" w:hAnsi="Times New Roman" w:cs="Times New Roman"/>
          <w:b/>
          <w:sz w:val="24"/>
          <w:szCs w:val="24"/>
        </w:rPr>
      </w:pPr>
      <w:r>
        <w:rPr>
          <w:rFonts w:ascii="Times New Roman" w:hAnsi="Times New Roman" w:cs="Times New Roman"/>
          <w:b/>
          <w:sz w:val="24"/>
          <w:szCs w:val="24"/>
        </w:rPr>
        <w:t xml:space="preserve">E 1.4: </w:t>
      </w:r>
      <w:r w:rsidR="007B26D0" w:rsidRPr="00717F09">
        <w:rPr>
          <w:rFonts w:ascii="Times New Roman" w:hAnsi="Times New Roman" w:cs="Times New Roman"/>
          <w:b/>
          <w:sz w:val="24"/>
          <w:szCs w:val="24"/>
        </w:rPr>
        <w:t xml:space="preserve">Adjust retirement policies in line with </w:t>
      </w:r>
      <w:r w:rsidR="00B66F83" w:rsidRPr="00717F09">
        <w:rPr>
          <w:rFonts w:ascii="Times New Roman" w:hAnsi="Times New Roman" w:cs="Times New Roman"/>
          <w:b/>
          <w:sz w:val="24"/>
          <w:szCs w:val="24"/>
        </w:rPr>
        <w:t xml:space="preserve">the </w:t>
      </w:r>
      <w:r w:rsidR="007B26D0" w:rsidRPr="00717F09">
        <w:rPr>
          <w:rFonts w:ascii="Times New Roman" w:hAnsi="Times New Roman" w:cs="Times New Roman"/>
          <w:b/>
          <w:sz w:val="24"/>
          <w:szCs w:val="24"/>
        </w:rPr>
        <w:t xml:space="preserve">demographic dynamics of the labor market without damaging youth employment. </w:t>
      </w:r>
    </w:p>
    <w:p w:rsidR="00A96463" w:rsidRDefault="00A96463" w:rsidP="00A96463">
      <w:pPr>
        <w:pStyle w:val="Style1"/>
        <w:rPr>
          <w:rFonts w:ascii="Times New Roman" w:hAnsi="Times New Roman" w:cs="Times New Roman"/>
          <w:sz w:val="24"/>
          <w:szCs w:val="24"/>
        </w:rPr>
      </w:pPr>
      <w:r w:rsidRPr="00717F09">
        <w:rPr>
          <w:rFonts w:ascii="Times New Roman" w:hAnsi="Times New Roman" w:cs="Times New Roman"/>
          <w:sz w:val="24"/>
          <w:szCs w:val="24"/>
        </w:rPr>
        <w:t>Demographic trends</w:t>
      </w:r>
      <w:r w:rsidR="00AE2D8F" w:rsidRPr="00717F09">
        <w:rPr>
          <w:rFonts w:ascii="Times New Roman" w:hAnsi="Times New Roman" w:cs="Times New Roman"/>
          <w:sz w:val="24"/>
          <w:szCs w:val="24"/>
        </w:rPr>
        <w:t xml:space="preserve"> –</w:t>
      </w:r>
      <w:r w:rsidRPr="00717F09">
        <w:rPr>
          <w:rFonts w:ascii="Times New Roman" w:hAnsi="Times New Roman" w:cs="Times New Roman"/>
          <w:sz w:val="24"/>
          <w:szCs w:val="24"/>
        </w:rPr>
        <w:t xml:space="preserve"> most notably aging populations</w:t>
      </w:r>
      <w:r w:rsidR="00AE2D8F" w:rsidRPr="00717F09">
        <w:rPr>
          <w:rFonts w:ascii="Times New Roman" w:hAnsi="Times New Roman" w:cs="Times New Roman"/>
          <w:sz w:val="24"/>
          <w:szCs w:val="24"/>
        </w:rPr>
        <w:t xml:space="preserve"> –</w:t>
      </w:r>
      <w:r w:rsidRPr="00717F09">
        <w:rPr>
          <w:rFonts w:ascii="Times New Roman" w:hAnsi="Times New Roman" w:cs="Times New Roman"/>
          <w:sz w:val="24"/>
          <w:szCs w:val="24"/>
        </w:rPr>
        <w:t xml:space="preserve"> in developed countries have been presenting a challenge on labor markets for some time now. Once considered as a developed</w:t>
      </w:r>
      <w:r w:rsidR="00AE2D8F" w:rsidRPr="00717F09">
        <w:rPr>
          <w:rFonts w:ascii="Times New Roman" w:hAnsi="Times New Roman" w:cs="Times New Roman"/>
          <w:sz w:val="24"/>
          <w:szCs w:val="24"/>
        </w:rPr>
        <w:t>-</w:t>
      </w:r>
      <w:r w:rsidRPr="00717F09">
        <w:rPr>
          <w:rFonts w:ascii="Times New Roman" w:hAnsi="Times New Roman" w:cs="Times New Roman"/>
          <w:sz w:val="24"/>
          <w:szCs w:val="24"/>
        </w:rPr>
        <w:t xml:space="preserve">country phenomenon, aging population is fast becoming a </w:t>
      </w:r>
      <w:r w:rsidR="00F40051" w:rsidRPr="00717F09">
        <w:rPr>
          <w:rFonts w:ascii="Times New Roman" w:hAnsi="Times New Roman" w:cs="Times New Roman"/>
          <w:sz w:val="24"/>
          <w:szCs w:val="24"/>
        </w:rPr>
        <w:t>developing</w:t>
      </w:r>
      <w:r w:rsidR="00F40051">
        <w:rPr>
          <w:rFonts w:ascii="Times New Roman" w:hAnsi="Times New Roman" w:cs="Times New Roman"/>
          <w:sz w:val="24"/>
          <w:szCs w:val="24"/>
        </w:rPr>
        <w:t>-</w:t>
      </w:r>
      <w:r w:rsidRPr="00717F09">
        <w:rPr>
          <w:rFonts w:ascii="Times New Roman" w:hAnsi="Times New Roman" w:cs="Times New Roman"/>
          <w:sz w:val="24"/>
          <w:szCs w:val="24"/>
        </w:rPr>
        <w:t>country problem as well. G20 governments should continuously review their legislative framework in line with changing demographic trends in their countries. For instance, in aging societies, adjusting retirement policies in line with demographic dynamics of the labor market by increasing the retirement age and dismantling policies that incentivize people to retire early could increase labor participation and wage levels, and decrease unemployment. The global share of people aged 60 years or over increased from 9.2</w:t>
      </w:r>
      <w:r w:rsidR="0039481B" w:rsidRPr="00717F09">
        <w:rPr>
          <w:rFonts w:ascii="Times New Roman" w:hAnsi="Times New Roman" w:cs="Times New Roman"/>
          <w:sz w:val="24"/>
          <w:szCs w:val="24"/>
        </w:rPr>
        <w:t xml:space="preserve"> </w:t>
      </w:r>
      <w:r w:rsidR="00B85BC0" w:rsidRPr="00717F09">
        <w:rPr>
          <w:rFonts w:ascii="Times New Roman" w:hAnsi="Times New Roman" w:cs="Times New Roman"/>
          <w:sz w:val="24"/>
          <w:szCs w:val="24"/>
        </w:rPr>
        <w:t>percent in</w:t>
      </w:r>
      <w:r w:rsidRPr="00717F09">
        <w:rPr>
          <w:rFonts w:ascii="Times New Roman" w:hAnsi="Times New Roman" w:cs="Times New Roman"/>
          <w:sz w:val="24"/>
          <w:szCs w:val="24"/>
        </w:rPr>
        <w:t xml:space="preserve"> 1990 to 11.7</w:t>
      </w:r>
      <w:r w:rsidR="0039481B" w:rsidRPr="00717F09">
        <w:rPr>
          <w:rFonts w:ascii="Times New Roman" w:hAnsi="Times New Roman" w:cs="Times New Roman"/>
          <w:sz w:val="24"/>
          <w:szCs w:val="24"/>
        </w:rPr>
        <w:t xml:space="preserve"> </w:t>
      </w:r>
      <w:r w:rsidR="00B85BC0" w:rsidRPr="00717F09">
        <w:rPr>
          <w:rFonts w:ascii="Times New Roman" w:hAnsi="Times New Roman" w:cs="Times New Roman"/>
          <w:sz w:val="24"/>
          <w:szCs w:val="24"/>
        </w:rPr>
        <w:t>percent in</w:t>
      </w:r>
      <w:r w:rsidRPr="00717F09">
        <w:rPr>
          <w:rFonts w:ascii="Times New Roman" w:hAnsi="Times New Roman" w:cs="Times New Roman"/>
          <w:sz w:val="24"/>
          <w:szCs w:val="24"/>
        </w:rPr>
        <w:t xml:space="preserve"> 2013 and will continue to grow as a proportion of the world population, reaching 21.1</w:t>
      </w:r>
      <w:r w:rsidR="0039481B" w:rsidRPr="00717F09">
        <w:rPr>
          <w:rFonts w:ascii="Times New Roman" w:hAnsi="Times New Roman" w:cs="Times New Roman"/>
          <w:sz w:val="24"/>
          <w:szCs w:val="24"/>
        </w:rPr>
        <w:t xml:space="preserve"> </w:t>
      </w:r>
      <w:r w:rsidR="00B85BC0" w:rsidRPr="00717F09">
        <w:rPr>
          <w:rFonts w:ascii="Times New Roman" w:hAnsi="Times New Roman" w:cs="Times New Roman"/>
          <w:sz w:val="24"/>
          <w:szCs w:val="24"/>
        </w:rPr>
        <w:t>percent by</w:t>
      </w:r>
      <w:r w:rsidRPr="00717F09">
        <w:rPr>
          <w:rFonts w:ascii="Times New Roman" w:hAnsi="Times New Roman" w:cs="Times New Roman"/>
          <w:sz w:val="24"/>
          <w:szCs w:val="24"/>
        </w:rPr>
        <w:t xml:space="preserve"> 2050.</w:t>
      </w:r>
      <w:r w:rsidRPr="00F40051">
        <w:rPr>
          <w:rStyle w:val="FootnoteReference"/>
          <w:rFonts w:ascii="Times New Roman" w:hAnsi="Times New Roman" w:cs="Times New Roman"/>
          <w:sz w:val="18"/>
          <w:szCs w:val="18"/>
        </w:rPr>
        <w:footnoteReference w:id="23"/>
      </w:r>
      <w:r w:rsidR="006631FF">
        <w:rPr>
          <w:rFonts w:ascii="Times New Roman" w:hAnsi="Times New Roman" w:cs="Times New Roman"/>
          <w:sz w:val="24"/>
          <w:szCs w:val="24"/>
        </w:rPr>
        <w:t xml:space="preserve"> </w:t>
      </w:r>
      <w:r w:rsidR="007B26D0" w:rsidRPr="00717F09">
        <w:rPr>
          <w:rFonts w:ascii="Times New Roman" w:hAnsi="Times New Roman" w:cs="Times New Roman"/>
          <w:sz w:val="24"/>
          <w:szCs w:val="24"/>
        </w:rPr>
        <w:t>R</w:t>
      </w:r>
      <w:r w:rsidRPr="00717F09">
        <w:rPr>
          <w:rFonts w:ascii="Times New Roman" w:hAnsi="Times New Roman" w:cs="Times New Roman"/>
          <w:sz w:val="24"/>
          <w:szCs w:val="24"/>
        </w:rPr>
        <w:t xml:space="preserve">etirement policies have become even more important. Increasing the employment rate of older workers lifts employment rates as a whole and </w:t>
      </w:r>
      <w:r w:rsidR="00CA45BE" w:rsidRPr="00717F09">
        <w:rPr>
          <w:rFonts w:ascii="Times New Roman" w:hAnsi="Times New Roman" w:cs="Times New Roman"/>
          <w:sz w:val="24"/>
          <w:szCs w:val="24"/>
        </w:rPr>
        <w:t xml:space="preserve">boosts </w:t>
      </w:r>
      <w:r w:rsidRPr="00717F09">
        <w:rPr>
          <w:rFonts w:ascii="Times New Roman" w:hAnsi="Times New Roman" w:cs="Times New Roman"/>
          <w:sz w:val="24"/>
          <w:szCs w:val="24"/>
        </w:rPr>
        <w:t>wage levels.</w:t>
      </w:r>
      <w:r w:rsidRPr="00F40051">
        <w:rPr>
          <w:rStyle w:val="FootnoteReference"/>
          <w:rFonts w:ascii="Times New Roman" w:hAnsi="Times New Roman" w:cs="Times New Roman"/>
          <w:sz w:val="18"/>
          <w:szCs w:val="18"/>
        </w:rPr>
        <w:footnoteReference w:id="24"/>
      </w:r>
      <w:r w:rsidR="00BF3460">
        <w:rPr>
          <w:rFonts w:ascii="Times New Roman" w:hAnsi="Times New Roman" w:cs="Times New Roman"/>
          <w:sz w:val="24"/>
          <w:szCs w:val="24"/>
        </w:rPr>
        <w:t xml:space="preserve"> </w:t>
      </w:r>
      <w:r w:rsidR="00807468" w:rsidRPr="00717F09">
        <w:rPr>
          <w:rFonts w:ascii="Times New Roman" w:hAnsi="Times New Roman" w:cs="Times New Roman"/>
          <w:sz w:val="24"/>
          <w:szCs w:val="24"/>
        </w:rPr>
        <w:t>Furthermore, higher employment for older workers coincides with higher employment and wages for younger workers, as younger and older workers are complements for each other rather than substitutes.</w:t>
      </w:r>
      <w:r w:rsidR="008E5F5A" w:rsidRPr="00F40051">
        <w:rPr>
          <w:rStyle w:val="FootnoteReference"/>
          <w:rFonts w:ascii="Times New Roman" w:hAnsi="Times New Roman" w:cs="Times New Roman"/>
          <w:sz w:val="18"/>
          <w:szCs w:val="18"/>
        </w:rPr>
        <w:footnoteReference w:id="25"/>
      </w:r>
      <w:r w:rsidRPr="00717F09">
        <w:rPr>
          <w:rFonts w:ascii="Times New Roman" w:hAnsi="Times New Roman" w:cs="Times New Roman"/>
          <w:sz w:val="24"/>
          <w:szCs w:val="24"/>
        </w:rPr>
        <w:t xml:space="preserve">Increasing the retirement age by </w:t>
      </w:r>
      <w:r w:rsidR="00CA45BE" w:rsidRPr="00717F09">
        <w:rPr>
          <w:rFonts w:ascii="Times New Roman" w:hAnsi="Times New Roman" w:cs="Times New Roman"/>
          <w:sz w:val="24"/>
          <w:szCs w:val="24"/>
        </w:rPr>
        <w:t xml:space="preserve">two </w:t>
      </w:r>
      <w:r w:rsidRPr="00717F09">
        <w:rPr>
          <w:rFonts w:ascii="Times New Roman" w:hAnsi="Times New Roman" w:cs="Times New Roman"/>
          <w:sz w:val="24"/>
          <w:szCs w:val="24"/>
        </w:rPr>
        <w:t>years also has the potential to increase labor supply by 0.2</w:t>
      </w:r>
      <w:r w:rsidR="002037C1" w:rsidRPr="00717F09">
        <w:rPr>
          <w:rFonts w:ascii="Times New Roman" w:hAnsi="Times New Roman" w:cs="Times New Roman"/>
          <w:sz w:val="24"/>
          <w:szCs w:val="24"/>
        </w:rPr>
        <w:t>-</w:t>
      </w:r>
      <w:r w:rsidRPr="00717F09">
        <w:rPr>
          <w:rFonts w:ascii="Times New Roman" w:hAnsi="Times New Roman" w:cs="Times New Roman"/>
          <w:sz w:val="24"/>
          <w:szCs w:val="24"/>
        </w:rPr>
        <w:t>0.3 percentage point</w:t>
      </w:r>
      <w:r w:rsidR="00F40051">
        <w:rPr>
          <w:rFonts w:ascii="Times New Roman" w:hAnsi="Times New Roman" w:cs="Times New Roman"/>
          <w:sz w:val="24"/>
          <w:szCs w:val="24"/>
        </w:rPr>
        <w:t>s</w:t>
      </w:r>
      <w:r w:rsidRPr="00717F09">
        <w:rPr>
          <w:rFonts w:ascii="Times New Roman" w:hAnsi="Times New Roman" w:cs="Times New Roman"/>
          <w:sz w:val="24"/>
          <w:szCs w:val="24"/>
        </w:rPr>
        <w:t>.</w:t>
      </w:r>
      <w:r w:rsidRPr="00F40051">
        <w:rPr>
          <w:rStyle w:val="FootnoteReference"/>
          <w:rFonts w:ascii="Times New Roman" w:hAnsi="Times New Roman" w:cs="Times New Roman"/>
          <w:sz w:val="18"/>
          <w:szCs w:val="18"/>
        </w:rPr>
        <w:footnoteReference w:id="26"/>
      </w:r>
    </w:p>
    <w:p w:rsidR="00DF4AC3" w:rsidRDefault="00DF4AC3" w:rsidP="00A96463">
      <w:pPr>
        <w:pStyle w:val="Style1"/>
        <w:rPr>
          <w:rFonts w:ascii="Times New Roman" w:hAnsi="Times New Roman" w:cs="Times New Roman"/>
          <w:sz w:val="24"/>
          <w:szCs w:val="24"/>
        </w:rPr>
      </w:pPr>
    </w:p>
    <w:p w:rsidR="00DF4AC3" w:rsidRPr="00717F09" w:rsidRDefault="00DF4AC3" w:rsidP="00A96463">
      <w:pPr>
        <w:pStyle w:val="Style1"/>
        <w:rPr>
          <w:rFonts w:ascii="Times New Roman" w:hAnsi="Times New Roman" w:cs="Times New Roman"/>
          <w:sz w:val="24"/>
          <w:szCs w:val="24"/>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1029"/>
        <w:gridCol w:w="7668"/>
      </w:tblGrid>
      <w:tr w:rsidR="00A96463" w:rsidRPr="00717F09" w:rsidTr="00FC756D">
        <w:trPr>
          <w:trHeight w:val="640"/>
        </w:trPr>
        <w:tc>
          <w:tcPr>
            <w:tcW w:w="1029" w:type="dxa"/>
            <w:shd w:val="clear" w:color="auto" w:fill="auto"/>
          </w:tcPr>
          <w:p w:rsidR="00A96463" w:rsidRPr="00BD4B7B" w:rsidRDefault="00A96463" w:rsidP="002037C1">
            <w:pPr>
              <w:pStyle w:val="Style1"/>
              <w:rPr>
                <w:rFonts w:ascii="Times New Roman" w:hAnsi="Times New Roman"/>
                <w:sz w:val="24"/>
                <w:szCs w:val="24"/>
              </w:rPr>
            </w:pPr>
            <w:r w:rsidRPr="00BD4B7B">
              <w:rPr>
                <w:rFonts w:ascii="Times New Roman" w:hAnsi="Times New Roman"/>
                <w:sz w:val="24"/>
                <w:szCs w:val="24"/>
              </w:rPr>
              <w:t>E1.1</w:t>
            </w:r>
          </w:p>
        </w:tc>
        <w:tc>
          <w:tcPr>
            <w:tcW w:w="7668" w:type="dxa"/>
            <w:shd w:val="clear" w:color="auto" w:fill="auto"/>
          </w:tcPr>
          <w:p w:rsidR="00A96463" w:rsidRPr="00BD4B7B" w:rsidRDefault="0008598C" w:rsidP="007B26D0">
            <w:pPr>
              <w:pStyle w:val="Style1"/>
              <w:rPr>
                <w:rFonts w:ascii="Times New Roman" w:hAnsi="Times New Roman"/>
                <w:sz w:val="24"/>
                <w:szCs w:val="24"/>
              </w:rPr>
            </w:pPr>
            <w:r w:rsidRPr="00BD4B7B">
              <w:rPr>
                <w:rFonts w:ascii="Times New Roman" w:hAnsi="Times New Roman"/>
                <w:sz w:val="24"/>
                <w:szCs w:val="24"/>
              </w:rPr>
              <w:t>Reduce restrictions on diverse forms of contractual arrangements, such as part-time and flexible hour contracts, and the use of temporary agency work</w:t>
            </w:r>
            <w:r w:rsidR="00F506C0" w:rsidRPr="00BD4B7B">
              <w:rPr>
                <w:rFonts w:ascii="Times New Roman" w:hAnsi="Times New Roman"/>
                <w:sz w:val="24"/>
                <w:szCs w:val="24"/>
              </w:rPr>
              <w:t>.</w:t>
            </w:r>
          </w:p>
        </w:tc>
      </w:tr>
      <w:tr w:rsidR="00A96463" w:rsidRPr="00717F09" w:rsidTr="00FC756D">
        <w:trPr>
          <w:trHeight w:val="640"/>
        </w:trPr>
        <w:tc>
          <w:tcPr>
            <w:tcW w:w="1029" w:type="dxa"/>
            <w:shd w:val="clear" w:color="auto" w:fill="auto"/>
          </w:tcPr>
          <w:p w:rsidR="00A96463" w:rsidRPr="00BD4B7B" w:rsidRDefault="00A96463" w:rsidP="002037C1">
            <w:pPr>
              <w:pStyle w:val="Style1"/>
              <w:rPr>
                <w:rFonts w:ascii="Times New Roman" w:hAnsi="Times New Roman"/>
                <w:sz w:val="24"/>
                <w:szCs w:val="24"/>
              </w:rPr>
            </w:pPr>
            <w:r w:rsidRPr="00BD4B7B">
              <w:rPr>
                <w:rFonts w:ascii="Times New Roman" w:hAnsi="Times New Roman"/>
                <w:sz w:val="24"/>
                <w:szCs w:val="24"/>
              </w:rPr>
              <w:t>E1.2</w:t>
            </w:r>
          </w:p>
        </w:tc>
        <w:tc>
          <w:tcPr>
            <w:tcW w:w="7668" w:type="dxa"/>
            <w:shd w:val="clear" w:color="auto" w:fill="auto"/>
          </w:tcPr>
          <w:p w:rsidR="00A96463" w:rsidRPr="00BD4B7B" w:rsidRDefault="0008598C" w:rsidP="002037C1">
            <w:pPr>
              <w:pStyle w:val="Style1"/>
              <w:rPr>
                <w:rFonts w:ascii="Times New Roman" w:hAnsi="Times New Roman"/>
                <w:sz w:val="24"/>
                <w:szCs w:val="24"/>
              </w:rPr>
            </w:pPr>
            <w:r w:rsidRPr="00BD4B7B">
              <w:rPr>
                <w:rFonts w:ascii="Times New Roman" w:hAnsi="Times New Roman"/>
                <w:sz w:val="24"/>
                <w:szCs w:val="24"/>
              </w:rPr>
              <w:t>Bring migration and temporary worker movement policies in line with labor market needs and improve cross-country recognition of qualifications and training.</w:t>
            </w:r>
          </w:p>
        </w:tc>
      </w:tr>
      <w:tr w:rsidR="00A96463" w:rsidRPr="00717F09" w:rsidTr="00FC756D">
        <w:trPr>
          <w:trHeight w:val="640"/>
        </w:trPr>
        <w:tc>
          <w:tcPr>
            <w:tcW w:w="1029" w:type="dxa"/>
            <w:shd w:val="clear" w:color="auto" w:fill="auto"/>
          </w:tcPr>
          <w:p w:rsidR="00A96463" w:rsidRPr="00BD4B7B" w:rsidRDefault="00A96463" w:rsidP="002037C1">
            <w:pPr>
              <w:pStyle w:val="Style1"/>
              <w:rPr>
                <w:rFonts w:ascii="Times New Roman" w:hAnsi="Times New Roman"/>
                <w:sz w:val="24"/>
                <w:szCs w:val="24"/>
              </w:rPr>
            </w:pPr>
            <w:r w:rsidRPr="00BD4B7B">
              <w:rPr>
                <w:rFonts w:ascii="Times New Roman" w:hAnsi="Times New Roman"/>
                <w:sz w:val="24"/>
                <w:szCs w:val="24"/>
              </w:rPr>
              <w:lastRenderedPageBreak/>
              <w:t>E1.3</w:t>
            </w:r>
          </w:p>
        </w:tc>
        <w:tc>
          <w:tcPr>
            <w:tcW w:w="7668" w:type="dxa"/>
            <w:shd w:val="clear" w:color="auto" w:fill="auto"/>
          </w:tcPr>
          <w:p w:rsidR="00A96463" w:rsidRPr="00BD4B7B" w:rsidRDefault="0008598C" w:rsidP="002037C1">
            <w:pPr>
              <w:pStyle w:val="Style1"/>
              <w:rPr>
                <w:rFonts w:ascii="Times New Roman" w:hAnsi="Times New Roman"/>
                <w:sz w:val="24"/>
                <w:szCs w:val="24"/>
              </w:rPr>
            </w:pPr>
            <w:r w:rsidRPr="00BD4B7B">
              <w:rPr>
                <w:rFonts w:ascii="Times New Roman" w:hAnsi="Times New Roman"/>
                <w:sz w:val="24"/>
                <w:szCs w:val="24"/>
              </w:rPr>
              <w:t>Reduce high non-wage labor costs such as payroll taxes; provide incentives for employment creation; create an enabling environment to promote transition from an informal to a formal economy; and ensure that safety nets promote employability and the motivation to work.</w:t>
            </w:r>
          </w:p>
        </w:tc>
      </w:tr>
      <w:tr w:rsidR="00A96463" w:rsidRPr="00717F09" w:rsidTr="00FC756D">
        <w:trPr>
          <w:trHeight w:val="640"/>
        </w:trPr>
        <w:tc>
          <w:tcPr>
            <w:tcW w:w="1029" w:type="dxa"/>
            <w:shd w:val="clear" w:color="auto" w:fill="auto"/>
          </w:tcPr>
          <w:p w:rsidR="00A96463" w:rsidRPr="00BD4B7B" w:rsidRDefault="00A96463" w:rsidP="002037C1">
            <w:pPr>
              <w:pStyle w:val="Style1"/>
              <w:rPr>
                <w:rFonts w:ascii="Times New Roman" w:hAnsi="Times New Roman"/>
                <w:sz w:val="24"/>
                <w:szCs w:val="24"/>
              </w:rPr>
            </w:pPr>
            <w:r w:rsidRPr="00BD4B7B">
              <w:rPr>
                <w:rFonts w:ascii="Times New Roman" w:hAnsi="Times New Roman"/>
                <w:sz w:val="24"/>
                <w:szCs w:val="24"/>
              </w:rPr>
              <w:t>E1.4</w:t>
            </w:r>
          </w:p>
        </w:tc>
        <w:tc>
          <w:tcPr>
            <w:tcW w:w="7668" w:type="dxa"/>
            <w:shd w:val="clear" w:color="auto" w:fill="auto"/>
          </w:tcPr>
          <w:p w:rsidR="00A96463" w:rsidRPr="00BD4B7B" w:rsidRDefault="0008598C" w:rsidP="007B26D0">
            <w:pPr>
              <w:pStyle w:val="Style1"/>
              <w:rPr>
                <w:rFonts w:ascii="Times New Roman" w:hAnsi="Times New Roman"/>
                <w:sz w:val="24"/>
                <w:szCs w:val="24"/>
              </w:rPr>
            </w:pPr>
            <w:r w:rsidRPr="00BD4B7B">
              <w:rPr>
                <w:rFonts w:ascii="Times New Roman" w:hAnsi="Times New Roman"/>
                <w:sz w:val="24"/>
                <w:szCs w:val="24"/>
              </w:rPr>
              <w:t>Adjust retirement policies in line with the demographic dynamics of the labor market without damaging youth employment.</w:t>
            </w:r>
          </w:p>
        </w:tc>
      </w:tr>
    </w:tbl>
    <w:p w:rsidR="00763791" w:rsidRPr="00717F09" w:rsidRDefault="00763791">
      <w:pPr>
        <w:rPr>
          <w:rFonts w:ascii="Times New Roman" w:hAnsi="Times New Roman" w:cs="Times New Roman"/>
          <w:b/>
          <w:caps/>
          <w:color w:val="17365D" w:themeColor="text2" w:themeShade="BF"/>
          <w:sz w:val="24"/>
          <w:szCs w:val="24"/>
        </w:rPr>
      </w:pPr>
      <w:r w:rsidRPr="00717F09">
        <w:rPr>
          <w:rFonts w:ascii="Times New Roman" w:hAnsi="Times New Roman" w:cs="Times New Roman"/>
          <w:sz w:val="24"/>
          <w:szCs w:val="24"/>
        </w:rPr>
        <w:br w:type="page"/>
      </w:r>
    </w:p>
    <w:p w:rsidR="004108CC" w:rsidRPr="00717F09" w:rsidRDefault="00E43B34" w:rsidP="00E43B34">
      <w:pPr>
        <w:pStyle w:val="20major"/>
      </w:pPr>
      <w:bookmarkStart w:id="3" w:name="_Toc301432998"/>
      <w:r>
        <w:lastRenderedPageBreak/>
        <w:t xml:space="preserve">RECOMMENDATION </w:t>
      </w:r>
      <w:r w:rsidR="00A0319A" w:rsidRPr="00717F09">
        <w:t>2</w:t>
      </w:r>
      <w:r>
        <w:t>:</w:t>
      </w:r>
      <w:r w:rsidR="0030411D" w:rsidRPr="00717F09">
        <w:rPr>
          <w:caps w:val="0"/>
        </w:rPr>
        <w:t>Increase Youth And Female Labor Force Participation By Making Labor Markets More Dynamic And Inclusive</w:t>
      </w:r>
      <w:bookmarkEnd w:id="3"/>
    </w:p>
    <w:p w:rsidR="00D826A0" w:rsidRPr="000652D6" w:rsidRDefault="00D826A0" w:rsidP="000652D6">
      <w:pPr>
        <w:pStyle w:val="Style1"/>
        <w:spacing w:after="180" w:line="240" w:lineRule="auto"/>
        <w:jc w:val="left"/>
        <w:rPr>
          <w:rFonts w:ascii="Times New Roman" w:eastAsia="Times New Roman" w:hAnsi="Times New Roman" w:cs="Times New Roman"/>
          <w:b/>
          <w:sz w:val="24"/>
          <w:szCs w:val="24"/>
        </w:rPr>
      </w:pPr>
      <w:r w:rsidRPr="000652D6">
        <w:rPr>
          <w:rFonts w:ascii="Times New Roman" w:eastAsia="Times New Roman" w:hAnsi="Times New Roman" w:cs="Times New Roman"/>
          <w:b/>
          <w:sz w:val="24"/>
          <w:szCs w:val="24"/>
        </w:rPr>
        <w:t>Summary</w:t>
      </w:r>
    </w:p>
    <w:tbl>
      <w:tblPr>
        <w:tblStyle w:val="TableGrid"/>
        <w:tblW w:w="4997" w:type="pct"/>
        <w:tblBorders>
          <w:top w:val="single" w:sz="4" w:space="0" w:color="BFBFBF" w:themeColor="background1" w:themeShade="BF"/>
          <w:left w:val="none" w:sz="0" w:space="0" w:color="auto"/>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CellMar>
          <w:top w:w="28" w:type="dxa"/>
          <w:left w:w="28" w:type="dxa"/>
          <w:bottom w:w="28" w:type="dxa"/>
          <w:right w:w="28" w:type="dxa"/>
        </w:tblCellMar>
        <w:tblLook w:val="04A0" w:firstRow="1" w:lastRow="0" w:firstColumn="1" w:lastColumn="0" w:noHBand="0" w:noVBand="1"/>
      </w:tblPr>
      <w:tblGrid>
        <w:gridCol w:w="2358"/>
        <w:gridCol w:w="6334"/>
      </w:tblGrid>
      <w:tr w:rsidR="00D826A0" w:rsidRPr="000F4283" w:rsidTr="00620E79">
        <w:tc>
          <w:tcPr>
            <w:tcW w:w="2343" w:type="dxa"/>
            <w:shd w:val="clear" w:color="auto" w:fill="auto"/>
          </w:tcPr>
          <w:p w:rsidR="00D826A0" w:rsidRPr="000F4283" w:rsidRDefault="00D826A0" w:rsidP="00620E79">
            <w:pPr>
              <w:pStyle w:val="Style1"/>
              <w:rPr>
                <w:rFonts w:ascii="Times New Roman" w:hAnsi="Times New Roman"/>
                <w:sz w:val="24"/>
                <w:szCs w:val="24"/>
              </w:rPr>
            </w:pPr>
            <w:r w:rsidRPr="000F4283">
              <w:rPr>
                <w:rFonts w:ascii="Times New Roman" w:hAnsi="Times New Roman"/>
                <w:sz w:val="24"/>
                <w:szCs w:val="24"/>
              </w:rPr>
              <w:t>Recommendation</w:t>
            </w:r>
          </w:p>
        </w:tc>
        <w:tc>
          <w:tcPr>
            <w:tcW w:w="6293" w:type="dxa"/>
            <w:tcBorders>
              <w:right w:val="nil"/>
            </w:tcBorders>
            <w:shd w:val="clear" w:color="auto" w:fill="auto"/>
          </w:tcPr>
          <w:p w:rsidR="00D826A0" w:rsidRPr="000F4283" w:rsidRDefault="00C85D66" w:rsidP="00CD6FDE">
            <w:pPr>
              <w:pStyle w:val="Style1"/>
              <w:rPr>
                <w:rFonts w:ascii="Times New Roman" w:hAnsi="Times New Roman"/>
                <w:sz w:val="24"/>
                <w:szCs w:val="24"/>
              </w:rPr>
            </w:pPr>
            <w:r w:rsidRPr="000F4283">
              <w:rPr>
                <w:rFonts w:ascii="Times New Roman" w:hAnsi="Times New Roman"/>
                <w:sz w:val="24"/>
                <w:szCs w:val="24"/>
              </w:rPr>
              <w:t xml:space="preserve">Increase youth and </w:t>
            </w:r>
            <w:r w:rsidR="00CD6FDE" w:rsidRPr="000F4283">
              <w:rPr>
                <w:rFonts w:ascii="Times New Roman" w:hAnsi="Times New Roman"/>
                <w:sz w:val="24"/>
                <w:szCs w:val="24"/>
              </w:rPr>
              <w:t>female</w:t>
            </w:r>
            <w:r w:rsidRPr="000F4283">
              <w:rPr>
                <w:rFonts w:ascii="Times New Roman" w:hAnsi="Times New Roman"/>
                <w:sz w:val="24"/>
                <w:szCs w:val="24"/>
              </w:rPr>
              <w:t xml:space="preserve"> labor force participation by making labor markets more dynamic and inclusive</w:t>
            </w:r>
            <w:r w:rsidR="001E18C1" w:rsidRPr="000F4283">
              <w:rPr>
                <w:rFonts w:ascii="Times New Roman" w:hAnsi="Times New Roman"/>
                <w:sz w:val="24"/>
                <w:szCs w:val="24"/>
              </w:rPr>
              <w:t>.</w:t>
            </w:r>
          </w:p>
        </w:tc>
      </w:tr>
      <w:tr w:rsidR="00D826A0" w:rsidRPr="000F4283" w:rsidTr="00620E79">
        <w:tc>
          <w:tcPr>
            <w:tcW w:w="2343" w:type="dxa"/>
            <w:shd w:val="clear" w:color="auto" w:fill="auto"/>
          </w:tcPr>
          <w:p w:rsidR="00D826A0" w:rsidRPr="000F4283" w:rsidRDefault="00D826A0" w:rsidP="00620E79">
            <w:pPr>
              <w:pStyle w:val="Style1"/>
              <w:rPr>
                <w:rFonts w:ascii="Times New Roman" w:hAnsi="Times New Roman"/>
                <w:sz w:val="24"/>
                <w:szCs w:val="24"/>
              </w:rPr>
            </w:pPr>
            <w:r w:rsidRPr="000F4283">
              <w:rPr>
                <w:rFonts w:ascii="Times New Roman" w:hAnsi="Times New Roman"/>
                <w:sz w:val="24"/>
                <w:szCs w:val="24"/>
              </w:rPr>
              <w:t>Reference</w:t>
            </w:r>
          </w:p>
        </w:tc>
        <w:tc>
          <w:tcPr>
            <w:tcW w:w="6293" w:type="dxa"/>
            <w:tcBorders>
              <w:right w:val="nil"/>
            </w:tcBorders>
            <w:shd w:val="clear" w:color="auto" w:fill="auto"/>
          </w:tcPr>
          <w:p w:rsidR="00D826A0" w:rsidRPr="000F4283" w:rsidRDefault="00DF4AC3" w:rsidP="009B0606">
            <w:pPr>
              <w:pStyle w:val="Style1"/>
              <w:rPr>
                <w:rFonts w:ascii="Times New Roman" w:hAnsi="Times New Roman"/>
                <w:sz w:val="24"/>
                <w:szCs w:val="24"/>
              </w:rPr>
            </w:pPr>
            <w:r w:rsidRPr="000F4283">
              <w:rPr>
                <w:rFonts w:ascii="Times New Roman" w:hAnsi="Times New Roman"/>
                <w:sz w:val="24"/>
                <w:szCs w:val="24"/>
              </w:rPr>
              <w:t xml:space="preserve">E </w:t>
            </w:r>
            <w:r w:rsidR="009B0606" w:rsidRPr="000F4283">
              <w:rPr>
                <w:rFonts w:ascii="Times New Roman" w:hAnsi="Times New Roman"/>
                <w:sz w:val="24"/>
                <w:szCs w:val="24"/>
              </w:rPr>
              <w:t>2</w:t>
            </w:r>
          </w:p>
        </w:tc>
      </w:tr>
      <w:tr w:rsidR="00D826A0" w:rsidRPr="000F4283" w:rsidTr="00620E79">
        <w:tc>
          <w:tcPr>
            <w:tcW w:w="2343" w:type="dxa"/>
            <w:shd w:val="clear" w:color="auto" w:fill="auto"/>
          </w:tcPr>
          <w:p w:rsidR="00D826A0" w:rsidRPr="000F4283" w:rsidRDefault="00D826A0" w:rsidP="00620E79">
            <w:pPr>
              <w:pStyle w:val="Style1"/>
              <w:rPr>
                <w:rFonts w:ascii="Times New Roman" w:hAnsi="Times New Roman"/>
                <w:sz w:val="24"/>
                <w:szCs w:val="24"/>
              </w:rPr>
            </w:pPr>
            <w:r w:rsidRPr="000F4283">
              <w:rPr>
                <w:rFonts w:ascii="Times New Roman" w:hAnsi="Times New Roman"/>
                <w:sz w:val="24"/>
                <w:szCs w:val="24"/>
              </w:rPr>
              <w:t>Owner</w:t>
            </w:r>
          </w:p>
        </w:tc>
        <w:tc>
          <w:tcPr>
            <w:tcW w:w="6293" w:type="dxa"/>
            <w:tcBorders>
              <w:right w:val="nil"/>
            </w:tcBorders>
            <w:shd w:val="clear" w:color="auto" w:fill="auto"/>
          </w:tcPr>
          <w:p w:rsidR="00D826A0" w:rsidRPr="000F4283" w:rsidRDefault="00602672" w:rsidP="00620E79">
            <w:pPr>
              <w:pStyle w:val="Style1"/>
              <w:rPr>
                <w:rFonts w:ascii="Times New Roman" w:hAnsi="Times New Roman"/>
                <w:sz w:val="24"/>
                <w:szCs w:val="24"/>
              </w:rPr>
            </w:pPr>
            <w:r w:rsidRPr="000F4283">
              <w:rPr>
                <w:rFonts w:ascii="Times New Roman" w:hAnsi="Times New Roman"/>
                <w:sz w:val="24"/>
                <w:szCs w:val="24"/>
              </w:rPr>
              <w:t>Individual G20 governments</w:t>
            </w:r>
            <w:r w:rsidR="0030411D">
              <w:rPr>
                <w:rFonts w:ascii="Times New Roman" w:hAnsi="Times New Roman"/>
                <w:sz w:val="24"/>
                <w:szCs w:val="24"/>
              </w:rPr>
              <w:t>.</w:t>
            </w:r>
          </w:p>
        </w:tc>
      </w:tr>
      <w:tr w:rsidR="00D826A0" w:rsidRPr="000F4283" w:rsidTr="00620E79">
        <w:tc>
          <w:tcPr>
            <w:tcW w:w="2343" w:type="dxa"/>
            <w:shd w:val="clear" w:color="auto" w:fill="auto"/>
          </w:tcPr>
          <w:p w:rsidR="00D826A0" w:rsidRPr="000F4283" w:rsidRDefault="00D826A0" w:rsidP="00620E79">
            <w:pPr>
              <w:pStyle w:val="Style1"/>
              <w:rPr>
                <w:rFonts w:ascii="Times New Roman" w:hAnsi="Times New Roman"/>
                <w:sz w:val="24"/>
                <w:szCs w:val="24"/>
              </w:rPr>
            </w:pPr>
            <w:r w:rsidRPr="000F4283">
              <w:rPr>
                <w:rFonts w:ascii="Times New Roman" w:hAnsi="Times New Roman"/>
                <w:sz w:val="24"/>
                <w:szCs w:val="24"/>
              </w:rPr>
              <w:t>Timing</w:t>
            </w:r>
          </w:p>
        </w:tc>
        <w:tc>
          <w:tcPr>
            <w:tcW w:w="6293" w:type="dxa"/>
            <w:tcBorders>
              <w:right w:val="nil"/>
            </w:tcBorders>
            <w:shd w:val="clear" w:color="auto" w:fill="auto"/>
          </w:tcPr>
          <w:p w:rsidR="00D826A0" w:rsidRPr="000F4283" w:rsidRDefault="00D826A0" w:rsidP="00415B84">
            <w:pPr>
              <w:pStyle w:val="Style1"/>
              <w:rPr>
                <w:rFonts w:ascii="Times New Roman" w:hAnsi="Times New Roman"/>
                <w:sz w:val="24"/>
                <w:szCs w:val="24"/>
              </w:rPr>
            </w:pPr>
            <w:r w:rsidRPr="000F4283">
              <w:rPr>
                <w:rFonts w:ascii="Times New Roman" w:hAnsi="Times New Roman"/>
                <w:sz w:val="24"/>
                <w:szCs w:val="24"/>
              </w:rPr>
              <w:t xml:space="preserve">Provide a status update by the 2016 </w:t>
            </w:r>
            <w:r w:rsidR="00415B84">
              <w:rPr>
                <w:rFonts w:ascii="Times New Roman" w:hAnsi="Times New Roman"/>
                <w:sz w:val="24"/>
                <w:szCs w:val="24"/>
              </w:rPr>
              <w:t>Summit</w:t>
            </w:r>
          </w:p>
        </w:tc>
      </w:tr>
      <w:tr w:rsidR="00D826A0" w:rsidRPr="000F4283" w:rsidTr="00620E79">
        <w:tc>
          <w:tcPr>
            <w:tcW w:w="2343" w:type="dxa"/>
            <w:shd w:val="clear" w:color="auto" w:fill="auto"/>
          </w:tcPr>
          <w:p w:rsidR="00D826A0" w:rsidRPr="000F4283" w:rsidRDefault="00D826A0" w:rsidP="00620E79">
            <w:pPr>
              <w:pStyle w:val="Style1"/>
              <w:rPr>
                <w:rFonts w:ascii="Times New Roman" w:hAnsi="Times New Roman"/>
                <w:sz w:val="24"/>
                <w:szCs w:val="24"/>
              </w:rPr>
            </w:pPr>
            <w:r w:rsidRPr="000F4283">
              <w:rPr>
                <w:rFonts w:ascii="Times New Roman" w:hAnsi="Times New Roman"/>
                <w:sz w:val="24"/>
                <w:szCs w:val="24"/>
              </w:rPr>
              <w:t>Value</w:t>
            </w:r>
          </w:p>
        </w:tc>
        <w:tc>
          <w:tcPr>
            <w:tcW w:w="6293" w:type="dxa"/>
            <w:tcBorders>
              <w:right w:val="nil"/>
            </w:tcBorders>
            <w:shd w:val="clear" w:color="auto" w:fill="auto"/>
          </w:tcPr>
          <w:p w:rsidR="00D826A0" w:rsidRPr="000F4283" w:rsidRDefault="000E7A63" w:rsidP="00620E79">
            <w:pPr>
              <w:pStyle w:val="Style1"/>
              <w:rPr>
                <w:rFonts w:ascii="Times New Roman" w:hAnsi="Times New Roman"/>
                <w:sz w:val="24"/>
                <w:szCs w:val="24"/>
              </w:rPr>
            </w:pPr>
            <w:r w:rsidRPr="00715A1F">
              <w:rPr>
                <w:rFonts w:ascii="Times New Roman" w:hAnsi="Times New Roman"/>
                <w:sz w:val="24"/>
                <w:szCs w:val="24"/>
              </w:rPr>
              <w:t>Dynamic</w:t>
            </w:r>
            <w:r w:rsidR="00D826A0" w:rsidRPr="00715A1F">
              <w:rPr>
                <w:rFonts w:ascii="Times New Roman" w:hAnsi="Times New Roman"/>
                <w:sz w:val="24"/>
                <w:szCs w:val="24"/>
              </w:rPr>
              <w:t xml:space="preserve"> and inclusive labor markets lead to increases in participation rates and decreases in unemployment, propel economic growth, and promote equality</w:t>
            </w:r>
            <w:r w:rsidR="001E18C1" w:rsidRPr="00715A1F">
              <w:rPr>
                <w:rFonts w:ascii="Times New Roman" w:hAnsi="Times New Roman"/>
                <w:sz w:val="24"/>
                <w:szCs w:val="24"/>
              </w:rPr>
              <w:t>.</w:t>
            </w:r>
          </w:p>
        </w:tc>
      </w:tr>
      <w:tr w:rsidR="00D826A0" w:rsidRPr="000F4283" w:rsidTr="00620E79">
        <w:tc>
          <w:tcPr>
            <w:tcW w:w="2343" w:type="dxa"/>
            <w:shd w:val="clear" w:color="auto" w:fill="auto"/>
          </w:tcPr>
          <w:p w:rsidR="00D826A0" w:rsidRPr="000F4283" w:rsidRDefault="00D826A0" w:rsidP="00620E79">
            <w:pPr>
              <w:pStyle w:val="Style1"/>
              <w:rPr>
                <w:rFonts w:ascii="Times New Roman" w:hAnsi="Times New Roman"/>
                <w:sz w:val="24"/>
                <w:szCs w:val="24"/>
              </w:rPr>
            </w:pPr>
            <w:r w:rsidRPr="000F4283">
              <w:rPr>
                <w:rFonts w:ascii="Times New Roman" w:hAnsi="Times New Roman"/>
                <w:sz w:val="24"/>
                <w:szCs w:val="24"/>
              </w:rPr>
              <w:t>KPI</w:t>
            </w:r>
          </w:p>
        </w:tc>
        <w:tc>
          <w:tcPr>
            <w:tcW w:w="6293" w:type="dxa"/>
            <w:tcBorders>
              <w:right w:val="nil"/>
            </w:tcBorders>
            <w:shd w:val="clear" w:color="auto" w:fill="auto"/>
          </w:tcPr>
          <w:p w:rsidR="00B82143" w:rsidRPr="000F4283" w:rsidRDefault="00B82143" w:rsidP="00BE1DCC">
            <w:pPr>
              <w:pStyle w:val="Style1"/>
              <w:spacing w:before="60" w:after="0"/>
              <w:rPr>
                <w:rFonts w:ascii="Times New Roman" w:eastAsiaTheme="minorEastAsia" w:hAnsi="Times New Roman"/>
                <w:sz w:val="24"/>
                <w:szCs w:val="24"/>
              </w:rPr>
            </w:pPr>
            <w:r w:rsidRPr="000F4283">
              <w:rPr>
                <w:rFonts w:ascii="Times New Roman" w:eastAsiaTheme="minorEastAsia" w:hAnsi="Times New Roman"/>
                <w:sz w:val="24"/>
                <w:szCs w:val="24"/>
              </w:rPr>
              <w:t xml:space="preserve">% </w:t>
            </w:r>
            <w:r w:rsidR="00F6548A" w:rsidRPr="000F4283">
              <w:rPr>
                <w:rFonts w:ascii="Times New Roman" w:eastAsiaTheme="minorEastAsia" w:hAnsi="Times New Roman"/>
                <w:sz w:val="24"/>
                <w:szCs w:val="24"/>
              </w:rPr>
              <w:t>Y</w:t>
            </w:r>
            <w:r w:rsidRPr="000F4283">
              <w:rPr>
                <w:rFonts w:ascii="Times New Roman" w:eastAsiaTheme="minorEastAsia" w:hAnsi="Times New Roman"/>
                <w:sz w:val="24"/>
                <w:szCs w:val="24"/>
              </w:rPr>
              <w:t>outh employment</w:t>
            </w:r>
          </w:p>
          <w:p w:rsidR="00D826A0" w:rsidRPr="000F4283" w:rsidRDefault="00D826A0" w:rsidP="00620E79">
            <w:pPr>
              <w:pStyle w:val="Style1"/>
              <w:spacing w:before="60" w:after="0"/>
              <w:rPr>
                <w:rFonts w:ascii="Times New Roman" w:hAnsi="Times New Roman"/>
                <w:sz w:val="24"/>
                <w:szCs w:val="24"/>
              </w:rPr>
            </w:pPr>
            <w:r w:rsidRPr="000F4283">
              <w:rPr>
                <w:rFonts w:ascii="Times New Roman" w:eastAsiaTheme="minorEastAsia" w:hAnsi="Times New Roman"/>
                <w:sz w:val="24"/>
                <w:szCs w:val="24"/>
              </w:rPr>
              <w:t>%</w:t>
            </w:r>
            <w:r w:rsidR="00715A1F">
              <w:rPr>
                <w:rFonts w:ascii="Times New Roman" w:eastAsiaTheme="minorEastAsia" w:hAnsi="Times New Roman"/>
                <w:sz w:val="24"/>
                <w:szCs w:val="24"/>
              </w:rPr>
              <w:t xml:space="preserve"> </w:t>
            </w:r>
            <w:r w:rsidR="001E18C1" w:rsidRPr="000F4283">
              <w:rPr>
                <w:rFonts w:ascii="Times New Roman" w:hAnsi="Times New Roman"/>
                <w:sz w:val="24"/>
                <w:szCs w:val="24"/>
              </w:rPr>
              <w:t xml:space="preserve">decrease </w:t>
            </w:r>
            <w:r w:rsidR="008831B8" w:rsidRPr="000F4283">
              <w:rPr>
                <w:rFonts w:ascii="Times New Roman" w:hAnsi="Times New Roman"/>
                <w:sz w:val="24"/>
                <w:szCs w:val="24"/>
              </w:rPr>
              <w:t xml:space="preserve">in % </w:t>
            </w:r>
            <w:r w:rsidR="00B85BC0" w:rsidRPr="000F4283">
              <w:rPr>
                <w:rFonts w:ascii="Times New Roman" w:eastAsiaTheme="minorEastAsia" w:hAnsi="Times New Roman"/>
                <w:sz w:val="24"/>
                <w:szCs w:val="24"/>
              </w:rPr>
              <w:t xml:space="preserve">of </w:t>
            </w:r>
            <w:r w:rsidR="00B85BC0" w:rsidRPr="000F4283">
              <w:rPr>
                <w:rFonts w:ascii="Times New Roman" w:hAnsi="Times New Roman"/>
                <w:sz w:val="24"/>
                <w:szCs w:val="24"/>
              </w:rPr>
              <w:t>youth</w:t>
            </w:r>
            <w:r w:rsidR="00A30E0C" w:rsidRPr="000F4283">
              <w:rPr>
                <w:rFonts w:ascii="Times New Roman" w:hAnsi="Times New Roman"/>
                <w:sz w:val="24"/>
                <w:szCs w:val="24"/>
              </w:rPr>
              <w:t xml:space="preserve"> neither in employment nor in education or training (NEET)</w:t>
            </w:r>
          </w:p>
          <w:p w:rsidR="0081308E" w:rsidRPr="000F4283" w:rsidRDefault="0081308E" w:rsidP="00620E79">
            <w:pPr>
              <w:pStyle w:val="Style1"/>
              <w:spacing w:before="60" w:after="0"/>
              <w:rPr>
                <w:rFonts w:ascii="Times New Roman" w:hAnsi="Times New Roman"/>
                <w:sz w:val="24"/>
                <w:szCs w:val="24"/>
              </w:rPr>
            </w:pPr>
            <w:r w:rsidRPr="000F4283">
              <w:rPr>
                <w:rFonts w:ascii="Times New Roman" w:hAnsi="Times New Roman"/>
                <w:sz w:val="24"/>
                <w:szCs w:val="24"/>
              </w:rPr>
              <w:t>World Economic Forum Gender Gap Index</w:t>
            </w:r>
          </w:p>
          <w:p w:rsidR="008E789B" w:rsidRPr="000F4283" w:rsidRDefault="008E789B" w:rsidP="001E18C1">
            <w:pPr>
              <w:pStyle w:val="Style1"/>
              <w:spacing w:before="60" w:after="0"/>
              <w:rPr>
                <w:rFonts w:ascii="Times New Roman" w:hAnsi="Times New Roman"/>
                <w:bCs/>
                <w:sz w:val="24"/>
                <w:szCs w:val="24"/>
              </w:rPr>
            </w:pPr>
            <w:r w:rsidRPr="000F4283">
              <w:rPr>
                <w:rFonts w:ascii="Times New Roman" w:hAnsi="Times New Roman"/>
                <w:sz w:val="24"/>
                <w:szCs w:val="24"/>
              </w:rPr>
              <w:t>% decrease in gap between male and female mean years of schooling</w:t>
            </w:r>
          </w:p>
          <w:p w:rsidR="00D826A0" w:rsidRPr="000F4283" w:rsidRDefault="00D826A0" w:rsidP="001E18C1">
            <w:pPr>
              <w:pStyle w:val="Style1"/>
              <w:spacing w:before="60" w:after="0"/>
              <w:rPr>
                <w:rFonts w:ascii="Times New Roman" w:hAnsi="Times New Roman"/>
                <w:sz w:val="24"/>
                <w:szCs w:val="24"/>
              </w:rPr>
            </w:pPr>
            <w:r w:rsidRPr="000F4283">
              <w:rPr>
                <w:rFonts w:ascii="Times New Roman" w:hAnsi="Times New Roman"/>
                <w:sz w:val="24"/>
                <w:szCs w:val="24"/>
              </w:rPr>
              <w:t xml:space="preserve">% </w:t>
            </w:r>
            <w:r w:rsidR="001E18C1" w:rsidRPr="000F4283">
              <w:rPr>
                <w:rFonts w:ascii="Times New Roman" w:hAnsi="Times New Roman"/>
                <w:sz w:val="24"/>
                <w:szCs w:val="24"/>
              </w:rPr>
              <w:t xml:space="preserve">decrease </w:t>
            </w:r>
            <w:r w:rsidRPr="000F4283">
              <w:rPr>
                <w:rFonts w:ascii="Times New Roman" w:hAnsi="Times New Roman"/>
                <w:sz w:val="24"/>
                <w:szCs w:val="24"/>
              </w:rPr>
              <w:t>in gap between male and female labor</w:t>
            </w:r>
            <w:r w:rsidR="00415B84">
              <w:rPr>
                <w:rFonts w:ascii="Times New Roman" w:hAnsi="Times New Roman"/>
                <w:sz w:val="24"/>
                <w:szCs w:val="24"/>
              </w:rPr>
              <w:t xml:space="preserve"> </w:t>
            </w:r>
            <w:r w:rsidRPr="000F4283">
              <w:rPr>
                <w:rFonts w:ascii="Times New Roman" w:hAnsi="Times New Roman"/>
                <w:sz w:val="24"/>
                <w:szCs w:val="24"/>
              </w:rPr>
              <w:t xml:space="preserve">force participation rates </w:t>
            </w:r>
          </w:p>
        </w:tc>
      </w:tr>
      <w:tr w:rsidR="00D826A0" w:rsidRPr="000F4283" w:rsidTr="00620E79">
        <w:tc>
          <w:tcPr>
            <w:tcW w:w="2343" w:type="dxa"/>
            <w:shd w:val="clear" w:color="auto" w:fill="auto"/>
          </w:tcPr>
          <w:p w:rsidR="00D826A0" w:rsidRPr="000F4283" w:rsidRDefault="00FB2256" w:rsidP="00620E79">
            <w:pPr>
              <w:pStyle w:val="Style1"/>
              <w:rPr>
                <w:rFonts w:ascii="Times New Roman" w:hAnsi="Times New Roman"/>
                <w:sz w:val="24"/>
                <w:szCs w:val="24"/>
              </w:rPr>
            </w:pPr>
            <w:r w:rsidRPr="000F4283">
              <w:rPr>
                <w:rFonts w:ascii="Times New Roman" w:hAnsi="Times New Roman"/>
                <w:sz w:val="24"/>
                <w:szCs w:val="24"/>
              </w:rPr>
              <w:t>Proposed targets to G20 governments</w:t>
            </w:r>
          </w:p>
        </w:tc>
        <w:tc>
          <w:tcPr>
            <w:tcW w:w="6293" w:type="dxa"/>
            <w:tcBorders>
              <w:right w:val="nil"/>
            </w:tcBorders>
            <w:shd w:val="clear" w:color="auto" w:fill="auto"/>
          </w:tcPr>
          <w:p w:rsidR="008831B8" w:rsidRPr="000F4283" w:rsidRDefault="008831B8" w:rsidP="0013192E">
            <w:pPr>
              <w:pStyle w:val="Style1"/>
              <w:jc w:val="both"/>
              <w:rPr>
                <w:rFonts w:ascii="Times New Roman" w:hAnsi="Times New Roman"/>
                <w:sz w:val="24"/>
                <w:szCs w:val="24"/>
              </w:rPr>
            </w:pPr>
          </w:p>
          <w:p w:rsidR="008831B8" w:rsidRPr="000F4283" w:rsidRDefault="008831B8" w:rsidP="008831B8">
            <w:pPr>
              <w:pStyle w:val="Style1"/>
              <w:rPr>
                <w:rFonts w:ascii="Times New Roman" w:hAnsi="Times New Roman"/>
                <w:sz w:val="24"/>
                <w:szCs w:val="24"/>
              </w:rPr>
            </w:pPr>
            <w:r w:rsidRPr="000F4283">
              <w:rPr>
                <w:rFonts w:ascii="Times New Roman" w:hAnsi="Times New Roman"/>
                <w:sz w:val="24"/>
                <w:szCs w:val="24"/>
              </w:rPr>
              <w:t xml:space="preserve">25% decrease in </w:t>
            </w:r>
            <w:r w:rsidRPr="000F4283">
              <w:rPr>
                <w:rFonts w:ascii="Times New Roman" w:eastAsiaTheme="minorEastAsia" w:hAnsi="Times New Roman"/>
                <w:sz w:val="24"/>
                <w:szCs w:val="24"/>
              </w:rPr>
              <w:t>% of y</w:t>
            </w:r>
            <w:r w:rsidRPr="000F4283">
              <w:rPr>
                <w:rFonts w:ascii="Times New Roman" w:hAnsi="Times New Roman"/>
                <w:sz w:val="24"/>
                <w:szCs w:val="24"/>
              </w:rPr>
              <w:t>outh neither in employment nor in education or training (NEET) by 2025</w:t>
            </w:r>
          </w:p>
          <w:p w:rsidR="00D826A0" w:rsidRPr="000F4283" w:rsidRDefault="00D826A0" w:rsidP="005C04D0">
            <w:pPr>
              <w:pStyle w:val="Style1"/>
              <w:spacing w:before="60" w:after="0"/>
              <w:rPr>
                <w:rFonts w:ascii="Times New Roman" w:hAnsi="Times New Roman"/>
                <w:sz w:val="24"/>
                <w:szCs w:val="24"/>
              </w:rPr>
            </w:pPr>
            <w:r w:rsidRPr="000F4283">
              <w:rPr>
                <w:rFonts w:ascii="Times New Roman" w:hAnsi="Times New Roman"/>
                <w:sz w:val="24"/>
                <w:szCs w:val="24"/>
              </w:rPr>
              <w:t>25% decrease in gap between male and female labor</w:t>
            </w:r>
            <w:r w:rsidR="00761E06">
              <w:rPr>
                <w:rFonts w:ascii="Times New Roman" w:hAnsi="Times New Roman"/>
                <w:sz w:val="24"/>
                <w:szCs w:val="24"/>
              </w:rPr>
              <w:t xml:space="preserve"> </w:t>
            </w:r>
            <w:r w:rsidRPr="000F4283">
              <w:rPr>
                <w:rFonts w:ascii="Times New Roman" w:hAnsi="Times New Roman"/>
                <w:sz w:val="24"/>
                <w:szCs w:val="24"/>
              </w:rPr>
              <w:t>force participation rates by 2025</w:t>
            </w:r>
          </w:p>
        </w:tc>
      </w:tr>
    </w:tbl>
    <w:p w:rsidR="0030411D" w:rsidRDefault="0030411D" w:rsidP="000652D6">
      <w:pPr>
        <w:pStyle w:val="Style1"/>
        <w:rPr>
          <w:rFonts w:ascii="Times New Roman" w:hAnsi="Times New Roman" w:cs="Times New Roman"/>
          <w:b/>
          <w:sz w:val="24"/>
          <w:szCs w:val="24"/>
        </w:rPr>
      </w:pPr>
    </w:p>
    <w:p w:rsidR="00010C77" w:rsidRPr="000652D6" w:rsidRDefault="00010C77" w:rsidP="000652D6">
      <w:pPr>
        <w:pStyle w:val="Style1"/>
        <w:rPr>
          <w:rFonts w:ascii="Times New Roman" w:hAnsi="Times New Roman" w:cs="Times New Roman"/>
          <w:b/>
          <w:sz w:val="24"/>
          <w:szCs w:val="24"/>
        </w:rPr>
      </w:pPr>
      <w:r w:rsidRPr="000652D6">
        <w:rPr>
          <w:rFonts w:ascii="Times New Roman" w:hAnsi="Times New Roman" w:cs="Times New Roman"/>
          <w:b/>
          <w:sz w:val="24"/>
          <w:szCs w:val="24"/>
        </w:rPr>
        <w:t>Context</w:t>
      </w:r>
    </w:p>
    <w:p w:rsidR="00010C77" w:rsidRPr="00717F09" w:rsidRDefault="00010C77" w:rsidP="00010C77">
      <w:pPr>
        <w:pStyle w:val="Style1"/>
        <w:rPr>
          <w:rFonts w:ascii="Times New Roman" w:hAnsi="Times New Roman" w:cs="Times New Roman"/>
          <w:sz w:val="24"/>
          <w:szCs w:val="24"/>
        </w:rPr>
      </w:pPr>
      <w:r w:rsidRPr="00717F09">
        <w:rPr>
          <w:rFonts w:ascii="Times New Roman" w:hAnsi="Times New Roman" w:cs="Times New Roman"/>
          <w:sz w:val="24"/>
          <w:szCs w:val="24"/>
        </w:rPr>
        <w:t>The youth unemployment rate is projected to reach 13.1 percent globally, increasing in many countries. This rate is almost three times higher than the adult unemployment rate of 4.5 percent and this trend persists despite gains in educational attainment.</w:t>
      </w:r>
      <w:r w:rsidRPr="0030411D">
        <w:rPr>
          <w:rStyle w:val="FootnoteReference"/>
          <w:rFonts w:ascii="Times New Roman" w:hAnsi="Times New Roman" w:cs="Times New Roman"/>
          <w:sz w:val="18"/>
          <w:szCs w:val="18"/>
        </w:rPr>
        <w:footnoteReference w:id="27"/>
      </w:r>
      <w:r w:rsidRPr="00717F09">
        <w:rPr>
          <w:rFonts w:ascii="Times New Roman" w:hAnsi="Times New Roman" w:cs="Times New Roman"/>
          <w:sz w:val="24"/>
          <w:szCs w:val="24"/>
        </w:rPr>
        <w:t>The proportion of youth who are not in employment, education, or training (NEET) represents an even larger group at risk of marginalization from the labor market;</w:t>
      </w:r>
      <w:r w:rsidRPr="004F1BE3">
        <w:rPr>
          <w:rStyle w:val="FootnoteReference"/>
          <w:rFonts w:ascii="Times New Roman" w:hAnsi="Times New Roman" w:cs="Times New Roman"/>
          <w:sz w:val="18"/>
          <w:szCs w:val="18"/>
        </w:rPr>
        <w:footnoteReference w:id="28"/>
      </w:r>
      <w:r w:rsidRPr="00717F09">
        <w:rPr>
          <w:rFonts w:ascii="Times New Roman" w:hAnsi="Times New Roman" w:cs="Times New Roman"/>
          <w:sz w:val="24"/>
          <w:szCs w:val="24"/>
        </w:rPr>
        <w:t xml:space="preserve"> NEET levels </w:t>
      </w:r>
      <w:r w:rsidRPr="00717F09">
        <w:rPr>
          <w:rFonts w:ascii="Times New Roman" w:hAnsi="Times New Roman" w:cs="Times New Roman"/>
          <w:sz w:val="24"/>
          <w:szCs w:val="24"/>
        </w:rPr>
        <w:lastRenderedPageBreak/>
        <w:t>stand at an average of 18.2 percent in OECD countries,</w:t>
      </w:r>
      <w:r w:rsidRPr="00AE05BD">
        <w:rPr>
          <w:rStyle w:val="FootnoteReference"/>
          <w:rFonts w:ascii="Times New Roman" w:hAnsi="Times New Roman" w:cs="Times New Roman"/>
          <w:sz w:val="18"/>
          <w:szCs w:val="18"/>
        </w:rPr>
        <w:footnoteReference w:id="29"/>
      </w:r>
      <w:r w:rsidRPr="00717F09">
        <w:rPr>
          <w:rFonts w:ascii="Times New Roman" w:hAnsi="Times New Roman" w:cs="Times New Roman"/>
          <w:sz w:val="24"/>
          <w:szCs w:val="24"/>
        </w:rPr>
        <w:t>with more than a fifth of all youth in this situation in some G20 nations.</w:t>
      </w:r>
      <w:r w:rsidRPr="00AE05BD">
        <w:rPr>
          <w:rStyle w:val="FootnoteReference"/>
          <w:rFonts w:ascii="Times New Roman" w:hAnsi="Times New Roman" w:cs="Times New Roman"/>
          <w:sz w:val="18"/>
          <w:szCs w:val="18"/>
        </w:rPr>
        <w:footnoteReference w:id="30"/>
      </w:r>
    </w:p>
    <w:p w:rsidR="00010C77" w:rsidRPr="00717F09" w:rsidRDefault="00010C77" w:rsidP="00010C77">
      <w:pPr>
        <w:pStyle w:val="Style1"/>
        <w:rPr>
          <w:rFonts w:ascii="Times New Roman" w:hAnsi="Times New Roman" w:cs="Times New Roman"/>
          <w:sz w:val="24"/>
          <w:szCs w:val="24"/>
        </w:rPr>
      </w:pPr>
      <w:r w:rsidRPr="00717F09">
        <w:rPr>
          <w:rFonts w:ascii="Times New Roman" w:hAnsi="Times New Roman" w:cs="Times New Roman"/>
          <w:sz w:val="24"/>
          <w:szCs w:val="24"/>
        </w:rPr>
        <w:t>Meanwhile, the male employment-to-population ratio stood at 72.2 percent, while the ratio for females was 47.1 percent in 2013.</w:t>
      </w:r>
      <w:r w:rsidRPr="00AE05BD">
        <w:rPr>
          <w:rStyle w:val="FootnoteReference"/>
          <w:rFonts w:ascii="Times New Roman" w:hAnsi="Times New Roman" w:cs="Times New Roman"/>
          <w:sz w:val="18"/>
          <w:szCs w:val="18"/>
        </w:rPr>
        <w:footnoteReference w:id="31"/>
      </w:r>
      <w:r w:rsidRPr="00717F09">
        <w:rPr>
          <w:rFonts w:ascii="Times New Roman" w:hAnsi="Times New Roman" w:cs="Times New Roman"/>
          <w:sz w:val="24"/>
          <w:szCs w:val="24"/>
        </w:rPr>
        <w:t xml:space="preserve"> Overall, women continue to suffer from higher rates of unemployment, are less likely to participate in the labor force and face higher risks of vulnerable employment.</w:t>
      </w:r>
      <w:r w:rsidRPr="00AE05BD">
        <w:rPr>
          <w:rStyle w:val="FootnoteReference"/>
          <w:rFonts w:ascii="Times New Roman" w:hAnsi="Times New Roman" w:cs="Times New Roman"/>
          <w:sz w:val="18"/>
          <w:szCs w:val="18"/>
        </w:rPr>
        <w:footnoteReference w:id="32"/>
      </w:r>
    </w:p>
    <w:p w:rsidR="00A96463" w:rsidRDefault="00A96463" w:rsidP="000652D6">
      <w:pPr>
        <w:pStyle w:val="Style1"/>
        <w:spacing w:after="0"/>
        <w:rPr>
          <w:rFonts w:ascii="Times New Roman" w:hAnsi="Times New Roman" w:cs="Times New Roman"/>
          <w:b/>
          <w:sz w:val="24"/>
          <w:szCs w:val="24"/>
        </w:rPr>
      </w:pPr>
      <w:r w:rsidRPr="000652D6">
        <w:rPr>
          <w:rFonts w:ascii="Times New Roman" w:hAnsi="Times New Roman" w:cs="Times New Roman"/>
          <w:b/>
          <w:sz w:val="24"/>
          <w:szCs w:val="24"/>
        </w:rPr>
        <w:t>Actions</w:t>
      </w:r>
    </w:p>
    <w:p w:rsidR="00AE05BD" w:rsidRPr="000652D6" w:rsidRDefault="00AE05BD" w:rsidP="000652D6">
      <w:pPr>
        <w:pStyle w:val="Style1"/>
        <w:spacing w:after="0"/>
        <w:rPr>
          <w:rFonts w:ascii="Times New Roman" w:hAnsi="Times New Roman" w:cs="Times New Roman"/>
          <w:b/>
          <w:sz w:val="24"/>
          <w:szCs w:val="24"/>
        </w:rPr>
      </w:pPr>
    </w:p>
    <w:p w:rsidR="00FF5354" w:rsidRPr="00717F09" w:rsidRDefault="00BD4B7B" w:rsidP="00D826A0">
      <w:pPr>
        <w:pStyle w:val="Style1"/>
        <w:rPr>
          <w:rFonts w:ascii="Times New Roman" w:hAnsi="Times New Roman" w:cs="Times New Roman"/>
          <w:b/>
          <w:sz w:val="24"/>
          <w:szCs w:val="24"/>
        </w:rPr>
      </w:pPr>
      <w:r w:rsidRPr="00BD4B7B">
        <w:rPr>
          <w:rFonts w:ascii="Times New Roman" w:hAnsi="Times New Roman" w:cs="Times New Roman"/>
          <w:b/>
          <w:sz w:val="24"/>
          <w:szCs w:val="24"/>
        </w:rPr>
        <w:t xml:space="preserve">E 2.1: </w:t>
      </w:r>
      <w:r w:rsidR="007B26D0" w:rsidRPr="00717F09">
        <w:rPr>
          <w:rFonts w:ascii="Times New Roman" w:hAnsi="Times New Roman" w:cs="Times New Roman"/>
          <w:b/>
          <w:sz w:val="24"/>
          <w:szCs w:val="24"/>
        </w:rPr>
        <w:t>Develop counseling, job-search assistance</w:t>
      </w:r>
      <w:r w:rsidR="00AE05BD">
        <w:rPr>
          <w:rFonts w:ascii="Times New Roman" w:hAnsi="Times New Roman" w:cs="Times New Roman"/>
          <w:b/>
          <w:sz w:val="24"/>
          <w:szCs w:val="24"/>
        </w:rPr>
        <w:t>,</w:t>
      </w:r>
      <w:r w:rsidR="007B26D0" w:rsidRPr="00717F09">
        <w:rPr>
          <w:rFonts w:ascii="Times New Roman" w:hAnsi="Times New Roman" w:cs="Times New Roman"/>
          <w:b/>
          <w:sz w:val="24"/>
          <w:szCs w:val="24"/>
        </w:rPr>
        <w:t xml:space="preserve"> and </w:t>
      </w:r>
      <w:r w:rsidR="00AE05BD" w:rsidRPr="00717F09">
        <w:rPr>
          <w:rFonts w:ascii="Times New Roman" w:hAnsi="Times New Roman" w:cs="Times New Roman"/>
          <w:b/>
          <w:sz w:val="24"/>
          <w:szCs w:val="24"/>
        </w:rPr>
        <w:t>placement</w:t>
      </w:r>
      <w:r w:rsidR="00AE05BD">
        <w:rPr>
          <w:rFonts w:ascii="Times New Roman" w:hAnsi="Times New Roman" w:cs="Times New Roman"/>
          <w:b/>
          <w:sz w:val="24"/>
          <w:szCs w:val="24"/>
        </w:rPr>
        <w:t>-</w:t>
      </w:r>
      <w:r w:rsidR="007B26D0" w:rsidRPr="00717F09">
        <w:rPr>
          <w:rFonts w:ascii="Times New Roman" w:hAnsi="Times New Roman" w:cs="Times New Roman"/>
          <w:b/>
          <w:sz w:val="24"/>
          <w:szCs w:val="24"/>
        </w:rPr>
        <w:t>service programs for young workers</w:t>
      </w:r>
      <w:r w:rsidR="004C5AEA" w:rsidRPr="00717F09">
        <w:rPr>
          <w:rFonts w:ascii="Times New Roman" w:hAnsi="Times New Roman" w:cs="Times New Roman"/>
          <w:b/>
          <w:sz w:val="24"/>
          <w:szCs w:val="24"/>
        </w:rPr>
        <w:t>.</w:t>
      </w:r>
    </w:p>
    <w:p w:rsidR="00080B6F" w:rsidRPr="00717F09" w:rsidRDefault="00BF297F" w:rsidP="0008598C">
      <w:pPr>
        <w:pStyle w:val="Style1"/>
        <w:spacing w:after="0"/>
        <w:rPr>
          <w:rFonts w:ascii="Times New Roman" w:hAnsi="Times New Roman" w:cs="Times New Roman"/>
          <w:sz w:val="24"/>
          <w:szCs w:val="24"/>
        </w:rPr>
      </w:pPr>
      <w:r w:rsidRPr="00717F09">
        <w:rPr>
          <w:rFonts w:ascii="Times New Roman" w:hAnsi="Times New Roman" w:cs="Times New Roman"/>
          <w:sz w:val="24"/>
          <w:szCs w:val="24"/>
        </w:rPr>
        <w:t xml:space="preserve">Besides improving </w:t>
      </w:r>
      <w:r w:rsidR="00FF5354" w:rsidRPr="00717F09">
        <w:rPr>
          <w:rFonts w:ascii="Times New Roman" w:hAnsi="Times New Roman" w:cs="Times New Roman"/>
          <w:sz w:val="24"/>
          <w:szCs w:val="24"/>
        </w:rPr>
        <w:t>labor-</w:t>
      </w:r>
      <w:r w:rsidRPr="00717F09">
        <w:rPr>
          <w:rFonts w:ascii="Times New Roman" w:hAnsi="Times New Roman" w:cs="Times New Roman"/>
          <w:sz w:val="24"/>
          <w:szCs w:val="24"/>
        </w:rPr>
        <w:t>market dynamism, there are specific actions that G20 governments could take to combat increasing youth unemployment</w:t>
      </w:r>
      <w:r w:rsidR="005C4192" w:rsidRPr="00717F09">
        <w:rPr>
          <w:rFonts w:ascii="Times New Roman" w:hAnsi="Times New Roman" w:cs="Times New Roman"/>
          <w:sz w:val="24"/>
          <w:szCs w:val="24"/>
        </w:rPr>
        <w:t xml:space="preserve">: </w:t>
      </w:r>
      <w:r w:rsidRPr="00717F09">
        <w:rPr>
          <w:rFonts w:ascii="Times New Roman" w:hAnsi="Times New Roman" w:cs="Times New Roman"/>
          <w:sz w:val="24"/>
          <w:szCs w:val="24"/>
        </w:rPr>
        <w:t>c</w:t>
      </w:r>
      <w:r w:rsidR="00D826A0" w:rsidRPr="00717F09">
        <w:rPr>
          <w:rFonts w:ascii="Times New Roman" w:hAnsi="Times New Roman" w:cs="Times New Roman"/>
          <w:sz w:val="24"/>
          <w:szCs w:val="24"/>
        </w:rPr>
        <w:t>ounseling, job-search assistance</w:t>
      </w:r>
      <w:r w:rsidR="005C4192" w:rsidRPr="00717F09">
        <w:rPr>
          <w:rFonts w:ascii="Times New Roman" w:hAnsi="Times New Roman" w:cs="Times New Roman"/>
          <w:sz w:val="24"/>
          <w:szCs w:val="24"/>
        </w:rPr>
        <w:t>,</w:t>
      </w:r>
      <w:r w:rsidR="00D826A0" w:rsidRPr="00717F09">
        <w:rPr>
          <w:rFonts w:ascii="Times New Roman" w:hAnsi="Times New Roman" w:cs="Times New Roman"/>
          <w:sz w:val="24"/>
          <w:szCs w:val="24"/>
        </w:rPr>
        <w:t xml:space="preserve"> and placement services provide a cost-efficient way to boost youth employment.</w:t>
      </w:r>
      <w:r w:rsidR="00D826A0" w:rsidRPr="00AE05BD">
        <w:rPr>
          <w:rStyle w:val="FootnoteReference"/>
          <w:rFonts w:ascii="Times New Roman" w:hAnsi="Times New Roman" w:cs="Times New Roman"/>
          <w:sz w:val="18"/>
          <w:szCs w:val="18"/>
        </w:rPr>
        <w:footnoteReference w:id="33"/>
      </w:r>
      <w:r w:rsidR="00D826A0" w:rsidRPr="00717F09">
        <w:rPr>
          <w:rFonts w:ascii="Times New Roman" w:hAnsi="Times New Roman" w:cs="Times New Roman"/>
          <w:sz w:val="24"/>
          <w:szCs w:val="24"/>
        </w:rPr>
        <w:t xml:space="preserve">One successful </w:t>
      </w:r>
      <w:r w:rsidR="00A277BE" w:rsidRPr="00717F09">
        <w:rPr>
          <w:rFonts w:ascii="Times New Roman" w:hAnsi="Times New Roman" w:cs="Times New Roman"/>
          <w:sz w:val="24"/>
          <w:szCs w:val="24"/>
        </w:rPr>
        <w:t xml:space="preserve">example </w:t>
      </w:r>
      <w:r w:rsidR="00D826A0" w:rsidRPr="00717F09">
        <w:rPr>
          <w:rFonts w:ascii="Times New Roman" w:hAnsi="Times New Roman" w:cs="Times New Roman"/>
          <w:sz w:val="24"/>
          <w:szCs w:val="24"/>
        </w:rPr>
        <w:t xml:space="preserve">is </w:t>
      </w:r>
      <w:r w:rsidR="004048AA" w:rsidRPr="00717F09">
        <w:rPr>
          <w:rFonts w:ascii="Times New Roman" w:hAnsi="Times New Roman" w:cs="Times New Roman"/>
          <w:sz w:val="24"/>
          <w:szCs w:val="24"/>
        </w:rPr>
        <w:t xml:space="preserve">the </w:t>
      </w:r>
      <w:r w:rsidR="00D826A0" w:rsidRPr="00717F09">
        <w:rPr>
          <w:rFonts w:ascii="Times New Roman" w:hAnsi="Times New Roman" w:cs="Times New Roman"/>
          <w:sz w:val="24"/>
          <w:szCs w:val="24"/>
        </w:rPr>
        <w:t xml:space="preserve">New Deal for Young People </w:t>
      </w:r>
      <w:r w:rsidR="004048AA" w:rsidRPr="00717F09">
        <w:rPr>
          <w:rFonts w:ascii="Times New Roman" w:hAnsi="Times New Roman" w:cs="Times New Roman"/>
          <w:sz w:val="24"/>
          <w:szCs w:val="24"/>
        </w:rPr>
        <w:t xml:space="preserve">in </w:t>
      </w:r>
      <w:r w:rsidR="00D826A0" w:rsidRPr="00717F09">
        <w:rPr>
          <w:rFonts w:ascii="Times New Roman" w:hAnsi="Times New Roman" w:cs="Times New Roman"/>
          <w:sz w:val="24"/>
          <w:szCs w:val="24"/>
        </w:rPr>
        <w:t>the U</w:t>
      </w:r>
      <w:r w:rsidR="004048AA" w:rsidRPr="00717F09">
        <w:rPr>
          <w:rFonts w:ascii="Times New Roman" w:hAnsi="Times New Roman" w:cs="Times New Roman"/>
          <w:sz w:val="24"/>
          <w:szCs w:val="24"/>
        </w:rPr>
        <w:t xml:space="preserve">nited </w:t>
      </w:r>
      <w:r w:rsidR="00D826A0" w:rsidRPr="00717F09">
        <w:rPr>
          <w:rFonts w:ascii="Times New Roman" w:hAnsi="Times New Roman" w:cs="Times New Roman"/>
          <w:sz w:val="24"/>
          <w:szCs w:val="24"/>
        </w:rPr>
        <w:t>K</w:t>
      </w:r>
      <w:r w:rsidR="004048AA" w:rsidRPr="00717F09">
        <w:rPr>
          <w:rFonts w:ascii="Times New Roman" w:hAnsi="Times New Roman" w:cs="Times New Roman"/>
          <w:sz w:val="24"/>
          <w:szCs w:val="24"/>
        </w:rPr>
        <w:t>ingdom</w:t>
      </w:r>
      <w:r w:rsidR="00D826A0" w:rsidRPr="00717F09">
        <w:rPr>
          <w:rFonts w:ascii="Times New Roman" w:hAnsi="Times New Roman" w:cs="Times New Roman"/>
          <w:sz w:val="24"/>
          <w:szCs w:val="24"/>
        </w:rPr>
        <w:t>. Participants in this program are 20</w:t>
      </w:r>
      <w:r w:rsidR="0039481B" w:rsidRPr="00717F09">
        <w:rPr>
          <w:rFonts w:ascii="Times New Roman" w:hAnsi="Times New Roman" w:cs="Times New Roman"/>
          <w:sz w:val="24"/>
          <w:szCs w:val="24"/>
        </w:rPr>
        <w:t xml:space="preserve"> </w:t>
      </w:r>
      <w:r w:rsidR="00B85BC0" w:rsidRPr="00717F09">
        <w:rPr>
          <w:rFonts w:ascii="Times New Roman" w:hAnsi="Times New Roman" w:cs="Times New Roman"/>
          <w:sz w:val="24"/>
          <w:szCs w:val="24"/>
        </w:rPr>
        <w:t>percent more</w:t>
      </w:r>
      <w:r w:rsidR="00D826A0" w:rsidRPr="00717F09">
        <w:rPr>
          <w:rFonts w:ascii="Times New Roman" w:hAnsi="Times New Roman" w:cs="Times New Roman"/>
          <w:sz w:val="24"/>
          <w:szCs w:val="24"/>
        </w:rPr>
        <w:t xml:space="preserve"> likely to find jobs. Furthermore, it is shown that the benefits of the program exceed the costs.</w:t>
      </w:r>
      <w:r w:rsidR="00D826A0" w:rsidRPr="00AE05BD">
        <w:rPr>
          <w:rStyle w:val="FootnoteReference"/>
          <w:rFonts w:ascii="Times New Roman" w:hAnsi="Times New Roman" w:cs="Times New Roman"/>
          <w:sz w:val="18"/>
          <w:szCs w:val="18"/>
        </w:rPr>
        <w:footnoteReference w:id="34"/>
      </w:r>
      <w:r w:rsidR="00D826A0" w:rsidRPr="00717F09">
        <w:rPr>
          <w:rFonts w:ascii="Times New Roman" w:hAnsi="Times New Roman" w:cs="Times New Roman"/>
          <w:sz w:val="24"/>
          <w:szCs w:val="24"/>
        </w:rPr>
        <w:t xml:space="preserve"> Similarly, the IMF projects that an additional €1,</w:t>
      </w:r>
      <w:r w:rsidR="004048AA" w:rsidRPr="00717F09">
        <w:rPr>
          <w:rFonts w:ascii="Times New Roman" w:hAnsi="Times New Roman" w:cs="Times New Roman"/>
          <w:sz w:val="24"/>
          <w:szCs w:val="24"/>
        </w:rPr>
        <w:t>000-</w:t>
      </w:r>
      <w:r w:rsidR="00D826A0" w:rsidRPr="00717F09">
        <w:rPr>
          <w:rFonts w:ascii="Times New Roman" w:hAnsi="Times New Roman" w:cs="Times New Roman"/>
          <w:sz w:val="24"/>
          <w:szCs w:val="24"/>
        </w:rPr>
        <w:t xml:space="preserve">increase in labor market policies spending </w:t>
      </w:r>
      <w:r w:rsidR="005D5EBB" w:rsidRPr="00717F09">
        <w:rPr>
          <w:rFonts w:ascii="Times New Roman" w:hAnsi="Times New Roman" w:cs="Times New Roman"/>
          <w:sz w:val="24"/>
          <w:szCs w:val="24"/>
        </w:rPr>
        <w:t xml:space="preserve">per unemployed person </w:t>
      </w:r>
      <w:r w:rsidR="00D826A0" w:rsidRPr="00717F09">
        <w:rPr>
          <w:rFonts w:ascii="Times New Roman" w:hAnsi="Times New Roman" w:cs="Times New Roman"/>
          <w:sz w:val="24"/>
          <w:szCs w:val="24"/>
        </w:rPr>
        <w:t xml:space="preserve">is linked to lower </w:t>
      </w:r>
      <w:r w:rsidR="001E6267" w:rsidRPr="00717F09">
        <w:rPr>
          <w:rFonts w:ascii="Times New Roman" w:hAnsi="Times New Roman" w:cs="Times New Roman"/>
          <w:sz w:val="24"/>
          <w:szCs w:val="24"/>
        </w:rPr>
        <w:t xml:space="preserve">youth </w:t>
      </w:r>
      <w:r w:rsidR="00B85BC0" w:rsidRPr="00717F09">
        <w:rPr>
          <w:rFonts w:ascii="Times New Roman" w:hAnsi="Times New Roman" w:cs="Times New Roman"/>
          <w:sz w:val="24"/>
          <w:szCs w:val="24"/>
        </w:rPr>
        <w:t>unemployment of</w:t>
      </w:r>
      <w:r w:rsidR="004048AA" w:rsidRPr="00717F09">
        <w:rPr>
          <w:rFonts w:ascii="Times New Roman" w:hAnsi="Times New Roman" w:cs="Times New Roman"/>
          <w:sz w:val="24"/>
          <w:szCs w:val="24"/>
        </w:rPr>
        <w:t xml:space="preserve"> some</w:t>
      </w:r>
      <w:r w:rsidR="008027FA" w:rsidRPr="00717F09">
        <w:rPr>
          <w:rFonts w:ascii="Times New Roman" w:hAnsi="Times New Roman" w:cs="Times New Roman"/>
          <w:sz w:val="24"/>
          <w:szCs w:val="24"/>
        </w:rPr>
        <w:t xml:space="preserve"> 0.3</w:t>
      </w:r>
      <w:r w:rsidR="004048AA" w:rsidRPr="00717F09">
        <w:rPr>
          <w:rFonts w:ascii="Times New Roman" w:hAnsi="Times New Roman" w:cs="Times New Roman"/>
          <w:sz w:val="24"/>
          <w:szCs w:val="24"/>
        </w:rPr>
        <w:t xml:space="preserve"> percentage </w:t>
      </w:r>
      <w:r w:rsidR="00B85BC0" w:rsidRPr="00717F09">
        <w:rPr>
          <w:rFonts w:ascii="Times New Roman" w:hAnsi="Times New Roman" w:cs="Times New Roman"/>
          <w:sz w:val="24"/>
          <w:szCs w:val="24"/>
        </w:rPr>
        <w:t>points and</w:t>
      </w:r>
      <w:r w:rsidR="00A116B7" w:rsidRPr="00717F09">
        <w:rPr>
          <w:rFonts w:ascii="Times New Roman" w:hAnsi="Times New Roman" w:cs="Times New Roman"/>
          <w:sz w:val="24"/>
          <w:szCs w:val="24"/>
        </w:rPr>
        <w:t xml:space="preserve"> adult unemployment </w:t>
      </w:r>
      <w:r w:rsidR="004048AA" w:rsidRPr="00717F09">
        <w:rPr>
          <w:rFonts w:ascii="Times New Roman" w:hAnsi="Times New Roman" w:cs="Times New Roman"/>
          <w:sz w:val="24"/>
          <w:szCs w:val="24"/>
        </w:rPr>
        <w:t xml:space="preserve">of </w:t>
      </w:r>
      <w:r w:rsidR="00A116B7" w:rsidRPr="00717F09">
        <w:rPr>
          <w:rFonts w:ascii="Times New Roman" w:hAnsi="Times New Roman" w:cs="Times New Roman"/>
          <w:sz w:val="24"/>
          <w:szCs w:val="24"/>
        </w:rPr>
        <w:t xml:space="preserve">around 0.1 </w:t>
      </w:r>
      <w:r w:rsidR="008027FA" w:rsidRPr="00717F09">
        <w:rPr>
          <w:rFonts w:ascii="Times New Roman" w:hAnsi="Times New Roman" w:cs="Times New Roman"/>
          <w:sz w:val="24"/>
          <w:szCs w:val="24"/>
        </w:rPr>
        <w:t>percentage point</w:t>
      </w:r>
      <w:r w:rsidR="00A116B7" w:rsidRPr="00717F09">
        <w:rPr>
          <w:rFonts w:ascii="Times New Roman" w:hAnsi="Times New Roman" w:cs="Times New Roman"/>
          <w:sz w:val="24"/>
          <w:szCs w:val="24"/>
        </w:rPr>
        <w:t>s</w:t>
      </w:r>
      <w:r w:rsidR="00D826A0" w:rsidRPr="00717F09">
        <w:rPr>
          <w:rFonts w:ascii="Times New Roman" w:hAnsi="Times New Roman" w:cs="Times New Roman"/>
          <w:sz w:val="24"/>
          <w:szCs w:val="24"/>
        </w:rPr>
        <w:t>.</w:t>
      </w:r>
      <w:r w:rsidR="00D826A0" w:rsidRPr="00AE05BD">
        <w:rPr>
          <w:rStyle w:val="FootnoteReference"/>
          <w:rFonts w:ascii="Times New Roman" w:hAnsi="Times New Roman" w:cs="Times New Roman"/>
          <w:sz w:val="18"/>
          <w:szCs w:val="18"/>
        </w:rPr>
        <w:footnoteReference w:id="35"/>
      </w:r>
      <w:r w:rsidR="00F90208" w:rsidRPr="00717F09">
        <w:rPr>
          <w:rFonts w:ascii="Times New Roman" w:hAnsi="Times New Roman" w:cs="Times New Roman"/>
          <w:color w:val="000000"/>
          <w:sz w:val="24"/>
          <w:szCs w:val="24"/>
          <w:shd w:val="clear" w:color="auto" w:fill="FFFFFF"/>
        </w:rPr>
        <w:t xml:space="preserve"> A sustained 1 percentage point reduction in the share of youth who are not in employment, education, or training (NEET) leads on average to higher growth rate of GDP and household consumption in the medium term by 0.08 and 0.16 percentage points, respectively</w:t>
      </w:r>
      <w:r w:rsidR="003D5C47" w:rsidRPr="00717F09">
        <w:rPr>
          <w:rFonts w:ascii="Times New Roman" w:hAnsi="Times New Roman" w:cs="Times New Roman"/>
          <w:sz w:val="24"/>
          <w:szCs w:val="24"/>
        </w:rPr>
        <w:t>.</w:t>
      </w:r>
      <w:r w:rsidR="003D5C47" w:rsidRPr="00AE05BD">
        <w:rPr>
          <w:rStyle w:val="FootnoteReference"/>
          <w:rFonts w:ascii="Times New Roman" w:hAnsi="Times New Roman" w:cs="Times New Roman"/>
          <w:sz w:val="18"/>
          <w:szCs w:val="18"/>
        </w:rPr>
        <w:footnoteReference w:id="36"/>
      </w:r>
      <w:r w:rsidR="004048AA" w:rsidRPr="00717F09">
        <w:rPr>
          <w:rFonts w:ascii="Times New Roman" w:hAnsi="Times New Roman" w:cs="Times New Roman"/>
          <w:sz w:val="24"/>
          <w:szCs w:val="24"/>
        </w:rPr>
        <w:t>Thus</w:t>
      </w:r>
      <w:r w:rsidR="00D826A0" w:rsidRPr="00717F09">
        <w:rPr>
          <w:rFonts w:ascii="Times New Roman" w:hAnsi="Times New Roman" w:cs="Times New Roman"/>
          <w:sz w:val="24"/>
          <w:szCs w:val="24"/>
        </w:rPr>
        <w:t xml:space="preserve">, </w:t>
      </w:r>
      <w:r w:rsidR="004048AA" w:rsidRPr="00717F09">
        <w:rPr>
          <w:rFonts w:ascii="Times New Roman" w:hAnsi="Times New Roman" w:cs="Times New Roman"/>
          <w:sz w:val="24"/>
          <w:szCs w:val="24"/>
        </w:rPr>
        <w:t>well-</w:t>
      </w:r>
      <w:r w:rsidR="00D826A0" w:rsidRPr="00717F09">
        <w:rPr>
          <w:rFonts w:ascii="Times New Roman" w:hAnsi="Times New Roman" w:cs="Times New Roman"/>
          <w:sz w:val="24"/>
          <w:szCs w:val="24"/>
        </w:rPr>
        <w:t xml:space="preserve">targeted and comprehensive </w:t>
      </w:r>
      <w:r w:rsidR="004048AA" w:rsidRPr="00717F09">
        <w:rPr>
          <w:rFonts w:ascii="Times New Roman" w:hAnsi="Times New Roman" w:cs="Times New Roman"/>
          <w:sz w:val="24"/>
          <w:szCs w:val="24"/>
        </w:rPr>
        <w:t>labor-</w:t>
      </w:r>
      <w:r w:rsidR="00D826A0" w:rsidRPr="00717F09">
        <w:rPr>
          <w:rFonts w:ascii="Times New Roman" w:hAnsi="Times New Roman" w:cs="Times New Roman"/>
          <w:sz w:val="24"/>
          <w:szCs w:val="24"/>
        </w:rPr>
        <w:t>market policies including job-search assistance, counseling, training, apprenticeship schemes</w:t>
      </w:r>
      <w:r w:rsidR="004048AA" w:rsidRPr="00717F09">
        <w:rPr>
          <w:rFonts w:ascii="Times New Roman" w:hAnsi="Times New Roman" w:cs="Times New Roman"/>
          <w:sz w:val="24"/>
          <w:szCs w:val="24"/>
        </w:rPr>
        <w:t>,</w:t>
      </w:r>
      <w:r w:rsidR="00D826A0" w:rsidRPr="00717F09">
        <w:rPr>
          <w:rFonts w:ascii="Times New Roman" w:hAnsi="Times New Roman" w:cs="Times New Roman"/>
          <w:sz w:val="24"/>
          <w:szCs w:val="24"/>
        </w:rPr>
        <w:t xml:space="preserve"> and placement </w:t>
      </w:r>
      <w:r w:rsidR="003D5C47" w:rsidRPr="00717F09">
        <w:rPr>
          <w:rFonts w:ascii="Times New Roman" w:hAnsi="Times New Roman" w:cs="Times New Roman"/>
          <w:sz w:val="24"/>
          <w:szCs w:val="24"/>
        </w:rPr>
        <w:t>services boost youth employment and economic growth.</w:t>
      </w:r>
      <w:r w:rsidR="00D826A0" w:rsidRPr="00AE05BD">
        <w:rPr>
          <w:rStyle w:val="FootnoteReference"/>
          <w:rFonts w:ascii="Times New Roman" w:hAnsi="Times New Roman" w:cs="Times New Roman"/>
          <w:sz w:val="18"/>
          <w:szCs w:val="18"/>
        </w:rPr>
        <w:footnoteReference w:id="37"/>
      </w:r>
      <w:r w:rsidR="004048AA" w:rsidRPr="00717F09">
        <w:rPr>
          <w:rFonts w:ascii="Times New Roman" w:hAnsi="Times New Roman" w:cs="Times New Roman"/>
          <w:sz w:val="24"/>
          <w:szCs w:val="24"/>
        </w:rPr>
        <w:t>The c</w:t>
      </w:r>
      <w:r w:rsidR="00696C73" w:rsidRPr="00717F09">
        <w:rPr>
          <w:rFonts w:ascii="Times New Roman" w:hAnsi="Times New Roman" w:cs="Times New Roman"/>
          <w:sz w:val="24"/>
          <w:szCs w:val="24"/>
        </w:rPr>
        <w:t>ase</w:t>
      </w:r>
      <w:r w:rsidR="004048AA" w:rsidRPr="00717F09">
        <w:rPr>
          <w:rFonts w:ascii="Times New Roman" w:hAnsi="Times New Roman" w:cs="Times New Roman"/>
          <w:sz w:val="24"/>
          <w:szCs w:val="24"/>
        </w:rPr>
        <w:t>-</w:t>
      </w:r>
      <w:r w:rsidR="00696C73" w:rsidRPr="00717F09">
        <w:rPr>
          <w:rFonts w:ascii="Times New Roman" w:hAnsi="Times New Roman" w:cs="Times New Roman"/>
          <w:sz w:val="24"/>
          <w:szCs w:val="24"/>
        </w:rPr>
        <w:t xml:space="preserve">study </w:t>
      </w:r>
      <w:r w:rsidR="00817211" w:rsidRPr="00717F09">
        <w:rPr>
          <w:rFonts w:ascii="Times New Roman" w:hAnsi="Times New Roman" w:cs="Times New Roman"/>
          <w:sz w:val="24"/>
          <w:szCs w:val="24"/>
        </w:rPr>
        <w:t xml:space="preserve">in </w:t>
      </w:r>
      <w:r w:rsidR="00AE05BD">
        <w:rPr>
          <w:rFonts w:ascii="Times New Roman" w:hAnsi="Times New Roman" w:cs="Times New Roman"/>
          <w:sz w:val="24"/>
          <w:szCs w:val="24"/>
        </w:rPr>
        <w:t>Leading practice</w:t>
      </w:r>
      <w:r w:rsidR="00817211" w:rsidRPr="00717F09">
        <w:rPr>
          <w:rFonts w:ascii="Times New Roman" w:hAnsi="Times New Roman" w:cs="Times New Roman"/>
          <w:sz w:val="24"/>
          <w:szCs w:val="24"/>
        </w:rPr>
        <w:t>1</w:t>
      </w:r>
      <w:r w:rsidR="00696C73" w:rsidRPr="00717F09">
        <w:rPr>
          <w:rFonts w:ascii="Times New Roman" w:hAnsi="Times New Roman" w:cs="Times New Roman"/>
          <w:sz w:val="24"/>
          <w:szCs w:val="24"/>
        </w:rPr>
        <w:t xml:space="preserve"> summarizes </w:t>
      </w:r>
      <w:r w:rsidR="004048AA" w:rsidRPr="00717F09">
        <w:rPr>
          <w:rFonts w:ascii="Times New Roman" w:hAnsi="Times New Roman" w:cs="Times New Roman"/>
          <w:sz w:val="24"/>
          <w:szCs w:val="24"/>
        </w:rPr>
        <w:t xml:space="preserve">a </w:t>
      </w:r>
      <w:r w:rsidR="00696C73" w:rsidRPr="00717F09">
        <w:rPr>
          <w:rFonts w:ascii="Times New Roman" w:hAnsi="Times New Roman" w:cs="Times New Roman"/>
          <w:sz w:val="24"/>
          <w:szCs w:val="24"/>
        </w:rPr>
        <w:t>successful implementation of</w:t>
      </w:r>
      <w:r w:rsidR="00341B3E" w:rsidRPr="00717F09">
        <w:rPr>
          <w:rFonts w:ascii="Times New Roman" w:hAnsi="Times New Roman" w:cs="Times New Roman"/>
          <w:sz w:val="24"/>
          <w:szCs w:val="24"/>
        </w:rPr>
        <w:t xml:space="preserve"> a</w:t>
      </w:r>
      <w:r w:rsidR="00696C73" w:rsidRPr="00717F09">
        <w:rPr>
          <w:rFonts w:ascii="Times New Roman" w:hAnsi="Times New Roman" w:cs="Times New Roman"/>
          <w:sz w:val="24"/>
          <w:szCs w:val="24"/>
        </w:rPr>
        <w:t xml:space="preserve"> y</w:t>
      </w:r>
      <w:r w:rsidR="00341B3E" w:rsidRPr="00717F09">
        <w:rPr>
          <w:rFonts w:ascii="Times New Roman" w:hAnsi="Times New Roman" w:cs="Times New Roman"/>
          <w:sz w:val="24"/>
          <w:szCs w:val="24"/>
        </w:rPr>
        <w:t>outh employment support program.</w:t>
      </w:r>
    </w:p>
    <w:p w:rsidR="00010C77" w:rsidRPr="00717F09" w:rsidRDefault="00010C77" w:rsidP="0008598C">
      <w:pPr>
        <w:pStyle w:val="Style1"/>
        <w:spacing w:after="0"/>
        <w:rPr>
          <w:rFonts w:ascii="Times New Roman" w:hAnsi="Times New Roman" w:cs="Times New Roman"/>
          <w:sz w:val="24"/>
          <w:szCs w:val="24"/>
        </w:rPr>
      </w:pPr>
    </w:p>
    <w:p w:rsidR="00010C77" w:rsidRPr="00717F09" w:rsidRDefault="00010C77" w:rsidP="0008598C">
      <w:pPr>
        <w:pStyle w:val="Style1"/>
        <w:spacing w:after="0"/>
        <w:rPr>
          <w:rFonts w:ascii="Times New Roman" w:hAnsi="Times New Roman" w:cs="Times New Roman"/>
          <w:sz w:val="24"/>
          <w:szCs w:val="24"/>
        </w:rPr>
      </w:pPr>
    </w:p>
    <w:p w:rsidR="00010C77" w:rsidRPr="00717F09" w:rsidRDefault="00010C77" w:rsidP="0008598C">
      <w:pPr>
        <w:pStyle w:val="Style1"/>
        <w:spacing w:after="0"/>
        <w:rPr>
          <w:rFonts w:ascii="Times New Roman" w:hAnsi="Times New Roman" w:cs="Times New Roman"/>
          <w:sz w:val="24"/>
          <w:szCs w:val="24"/>
        </w:rPr>
      </w:pPr>
    </w:p>
    <w:tbl>
      <w:tblPr>
        <w:tblW w:w="8864" w:type="dxa"/>
        <w:tblBorders>
          <w:top w:val="single" w:sz="4" w:space="0" w:color="auto"/>
          <w:bottom w:val="single" w:sz="4" w:space="0" w:color="auto"/>
          <w:insideH w:val="single" w:sz="4" w:space="0" w:color="auto"/>
        </w:tblBorders>
        <w:tblLayout w:type="fixed"/>
        <w:tblCellMar>
          <w:top w:w="113" w:type="dxa"/>
        </w:tblCellMar>
        <w:tblLook w:val="0000" w:firstRow="0" w:lastRow="0" w:firstColumn="0" w:lastColumn="0" w:noHBand="0" w:noVBand="0"/>
      </w:tblPr>
      <w:tblGrid>
        <w:gridCol w:w="8864"/>
      </w:tblGrid>
      <w:tr w:rsidR="00696C73" w:rsidRPr="00717F09" w:rsidTr="0014272B">
        <w:trPr>
          <w:trHeight w:val="32"/>
        </w:trPr>
        <w:tc>
          <w:tcPr>
            <w:tcW w:w="8864" w:type="dxa"/>
            <w:tcBorders>
              <w:top w:val="single" w:sz="4" w:space="0" w:color="BFBFBF" w:themeColor="background1" w:themeShade="BF"/>
              <w:bottom w:val="single" w:sz="4" w:space="0" w:color="BFBFBF" w:themeColor="background1" w:themeShade="BF"/>
            </w:tcBorders>
          </w:tcPr>
          <w:tbl>
            <w:tblPr>
              <w:tblStyle w:val="GridTable4-Accent51"/>
              <w:tblpPr w:leftFromText="180" w:rightFromText="180" w:vertAnchor="text" w:horzAnchor="margin" w:tblpY="-80"/>
              <w:tblW w:w="8677" w:type="dxa"/>
              <w:tblLayout w:type="fixed"/>
              <w:tblLook w:val="06A0" w:firstRow="1" w:lastRow="0" w:firstColumn="1" w:lastColumn="0" w:noHBand="1" w:noVBand="1"/>
            </w:tblPr>
            <w:tblGrid>
              <w:gridCol w:w="8677"/>
            </w:tblGrid>
            <w:tr w:rsidR="00010C77" w:rsidRPr="00717F09" w:rsidTr="00010C7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677" w:type="dxa"/>
                </w:tcPr>
                <w:p w:rsidR="00010C77" w:rsidRPr="00717F09" w:rsidRDefault="00010C77" w:rsidP="002A7FB7">
                  <w:pPr>
                    <w:rPr>
                      <w:rFonts w:ascii="Times New Roman" w:hAnsi="Times New Roman" w:cs="Times New Roman"/>
                      <w:b w:val="0"/>
                      <w:bCs w:val="0"/>
                      <w:color w:val="auto"/>
                      <w:sz w:val="24"/>
                      <w:szCs w:val="24"/>
                    </w:rPr>
                  </w:pPr>
                  <w:r w:rsidRPr="00717F09">
                    <w:rPr>
                      <w:rFonts w:ascii="Times New Roman" w:hAnsi="Times New Roman" w:cs="Times New Roman"/>
                      <w:sz w:val="24"/>
                      <w:szCs w:val="24"/>
                    </w:rPr>
                    <w:t>Leading practice</w:t>
                  </w:r>
                  <w:r w:rsidR="00AE05BD">
                    <w:rPr>
                      <w:rFonts w:ascii="Times New Roman" w:hAnsi="Times New Roman" w:cs="Times New Roman"/>
                      <w:sz w:val="24"/>
                      <w:szCs w:val="24"/>
                    </w:rPr>
                    <w:t xml:space="preserve"> 1</w:t>
                  </w:r>
                  <w:r w:rsidRPr="00717F09">
                    <w:rPr>
                      <w:rFonts w:ascii="Times New Roman" w:hAnsi="Times New Roman" w:cs="Times New Roman"/>
                      <w:sz w:val="24"/>
                      <w:szCs w:val="24"/>
                    </w:rPr>
                    <w:t xml:space="preserve">: Kenya &amp; Zimbabwe – Youth Employment Support Jobs for the Unemployed and Marginalized </w:t>
                  </w:r>
                  <w:r w:rsidR="002C5593">
                    <w:rPr>
                      <w:rFonts w:ascii="Times New Roman" w:hAnsi="Times New Roman" w:cs="Times New Roman"/>
                      <w:sz w:val="24"/>
                      <w:szCs w:val="24"/>
                    </w:rPr>
                    <w:t>Y</w:t>
                  </w:r>
                  <w:r w:rsidRPr="00717F09">
                    <w:rPr>
                      <w:rFonts w:ascii="Times New Roman" w:hAnsi="Times New Roman" w:cs="Times New Roman"/>
                      <w:sz w:val="24"/>
                      <w:szCs w:val="24"/>
                    </w:rPr>
                    <w:t>oung People (YESJUMP)</w:t>
                  </w:r>
                </w:p>
              </w:tc>
            </w:tr>
          </w:tbl>
          <w:p w:rsidR="00696C73" w:rsidRDefault="00C53E4C" w:rsidP="00DA3ECB">
            <w:pPr>
              <w:rPr>
                <w:rFonts w:ascii="Times New Roman" w:hAnsi="Times New Roman" w:cs="Times New Roman"/>
                <w:sz w:val="24"/>
                <w:szCs w:val="24"/>
              </w:rPr>
            </w:pPr>
            <w:r>
              <w:rPr>
                <w:rFonts w:ascii="Times New Roman" w:hAnsi="Times New Roman" w:cs="Times New Roman"/>
                <w:sz w:val="24"/>
                <w:szCs w:val="24"/>
              </w:rPr>
              <w:lastRenderedPageBreak/>
              <w:t>T</w:t>
            </w:r>
            <w:r w:rsidR="00696C73" w:rsidRPr="00717F09">
              <w:rPr>
                <w:rFonts w:ascii="Times New Roman" w:hAnsi="Times New Roman" w:cs="Times New Roman"/>
                <w:sz w:val="24"/>
                <w:szCs w:val="24"/>
              </w:rPr>
              <w:t>o contribute to poverty</w:t>
            </w:r>
            <w:r w:rsidR="00DA3ECB" w:rsidRPr="00717F09">
              <w:rPr>
                <w:rFonts w:ascii="Times New Roman" w:hAnsi="Times New Roman" w:cs="Times New Roman"/>
                <w:sz w:val="24"/>
                <w:szCs w:val="24"/>
              </w:rPr>
              <w:t>-</w:t>
            </w:r>
            <w:r w:rsidR="00696C73" w:rsidRPr="00717F09">
              <w:rPr>
                <w:rFonts w:ascii="Times New Roman" w:hAnsi="Times New Roman" w:cs="Times New Roman"/>
                <w:sz w:val="24"/>
                <w:szCs w:val="24"/>
              </w:rPr>
              <w:t>alleviation efforts through decent and sustainable jobs for the youth of poor and marginalized communities</w:t>
            </w:r>
            <w:r>
              <w:rPr>
                <w:rFonts w:ascii="Times New Roman" w:hAnsi="Times New Roman" w:cs="Times New Roman"/>
                <w:sz w:val="24"/>
                <w:szCs w:val="24"/>
              </w:rPr>
              <w:t xml:space="preserve">, Kenya and Zimbabwe governments initiated </w:t>
            </w:r>
            <w:r w:rsidR="002C5593">
              <w:rPr>
                <w:rFonts w:ascii="Times New Roman" w:hAnsi="Times New Roman" w:cs="Times New Roman"/>
                <w:sz w:val="24"/>
                <w:szCs w:val="24"/>
              </w:rPr>
              <w:t>Youth Employment Support Jobs for the Unemployed and Marginalized Young People</w:t>
            </w:r>
            <w:r>
              <w:rPr>
                <w:rFonts w:ascii="Times New Roman" w:hAnsi="Times New Roman" w:cs="Times New Roman"/>
                <w:sz w:val="24"/>
                <w:szCs w:val="24"/>
              </w:rPr>
              <w:t xml:space="preserve"> supporting</w:t>
            </w:r>
            <w:r w:rsidR="00696C73" w:rsidRPr="00717F09">
              <w:rPr>
                <w:rFonts w:ascii="Times New Roman" w:hAnsi="Times New Roman" w:cs="Times New Roman"/>
                <w:sz w:val="24"/>
                <w:szCs w:val="24"/>
              </w:rPr>
              <w:t xml:space="preserve"> young people in job creation and enterprise development through vocational skills and business training. Over 500 youth have received business start-up and business management training</w:t>
            </w:r>
            <w:r w:rsidR="00DA3ECB" w:rsidRPr="00717F09">
              <w:rPr>
                <w:rFonts w:ascii="Times New Roman" w:hAnsi="Times New Roman" w:cs="Times New Roman"/>
                <w:sz w:val="24"/>
                <w:szCs w:val="24"/>
              </w:rPr>
              <w:t>,</w:t>
            </w:r>
            <w:r w:rsidR="00696C73" w:rsidRPr="00717F09">
              <w:rPr>
                <w:rFonts w:ascii="Times New Roman" w:hAnsi="Times New Roman" w:cs="Times New Roman"/>
                <w:sz w:val="24"/>
                <w:szCs w:val="24"/>
              </w:rPr>
              <w:t xml:space="preserve"> as well as </w:t>
            </w:r>
            <w:r w:rsidR="00DA3ECB" w:rsidRPr="00717F09">
              <w:rPr>
                <w:rFonts w:ascii="Times New Roman" w:hAnsi="Times New Roman" w:cs="Times New Roman"/>
                <w:sz w:val="24"/>
                <w:szCs w:val="24"/>
              </w:rPr>
              <w:t>savings-</w:t>
            </w:r>
            <w:r w:rsidR="00696C73" w:rsidRPr="00717F09">
              <w:rPr>
                <w:rFonts w:ascii="Times New Roman" w:hAnsi="Times New Roman" w:cs="Times New Roman"/>
                <w:sz w:val="24"/>
                <w:szCs w:val="24"/>
              </w:rPr>
              <w:t xml:space="preserve">mobilization and </w:t>
            </w:r>
            <w:r w:rsidR="00DA3ECB" w:rsidRPr="00717F09">
              <w:rPr>
                <w:rFonts w:ascii="Times New Roman" w:hAnsi="Times New Roman" w:cs="Times New Roman"/>
                <w:sz w:val="24"/>
                <w:szCs w:val="24"/>
              </w:rPr>
              <w:t>group-</w:t>
            </w:r>
            <w:r w:rsidR="00696C73" w:rsidRPr="00717F09">
              <w:rPr>
                <w:rFonts w:ascii="Times New Roman" w:hAnsi="Times New Roman" w:cs="Times New Roman"/>
                <w:sz w:val="24"/>
                <w:szCs w:val="24"/>
              </w:rPr>
              <w:t xml:space="preserve">dynamics training in Kenya. The provision of loans amounted to </w:t>
            </w:r>
            <w:r w:rsidR="00EF33DF" w:rsidRPr="00717F09">
              <w:rPr>
                <w:rFonts w:ascii="Times New Roman" w:hAnsi="Times New Roman" w:cs="Times New Roman"/>
                <w:sz w:val="24"/>
                <w:szCs w:val="24"/>
              </w:rPr>
              <w:t>US</w:t>
            </w:r>
            <w:r w:rsidR="00696C73" w:rsidRPr="00717F09">
              <w:rPr>
                <w:rFonts w:ascii="Times New Roman" w:hAnsi="Times New Roman" w:cs="Times New Roman"/>
                <w:sz w:val="24"/>
                <w:szCs w:val="24"/>
              </w:rPr>
              <w:t xml:space="preserve">$42,000 and nearly 800 young people were employed. </w:t>
            </w:r>
          </w:p>
          <w:p w:rsidR="00722DB0" w:rsidRPr="00717F09" w:rsidRDefault="00722DB0" w:rsidP="00DA3ECB">
            <w:pPr>
              <w:rPr>
                <w:rFonts w:ascii="Times New Roman" w:hAnsi="Times New Roman" w:cs="Times New Roman"/>
                <w:sz w:val="24"/>
                <w:szCs w:val="24"/>
              </w:rPr>
            </w:pPr>
            <w:r>
              <w:rPr>
                <w:rFonts w:ascii="Times New Roman" w:hAnsi="Times New Roman" w:cs="Times New Roman"/>
                <w:sz w:val="24"/>
                <w:szCs w:val="24"/>
              </w:rPr>
              <w:t xml:space="preserve">Source: </w:t>
            </w:r>
            <w:r w:rsidR="002A7FB7">
              <w:rPr>
                <w:rFonts w:ascii="Times New Roman" w:hAnsi="Times New Roman" w:cs="Times New Roman"/>
                <w:sz w:val="24"/>
                <w:szCs w:val="24"/>
              </w:rPr>
              <w:t xml:space="preserve">The </w:t>
            </w:r>
            <w:hyperlink r:id="rId11" w:history="1">
              <w:r w:rsidR="002A7FB7" w:rsidRPr="002A7FB7">
                <w:rPr>
                  <w:rStyle w:val="Hyperlink"/>
                  <w:rFonts w:ascii="Times New Roman" w:hAnsi="Times New Roman" w:cs="Times New Roman"/>
                  <w:sz w:val="24"/>
                  <w:szCs w:val="24"/>
                </w:rPr>
                <w:t>Africa</w:t>
              </w:r>
            </w:hyperlink>
            <w:r w:rsidR="002A7FB7">
              <w:rPr>
                <w:rFonts w:ascii="Times New Roman" w:hAnsi="Times New Roman" w:cs="Times New Roman"/>
                <w:sz w:val="24"/>
                <w:szCs w:val="24"/>
              </w:rPr>
              <w:t>-EU Partnership</w:t>
            </w:r>
          </w:p>
        </w:tc>
      </w:tr>
    </w:tbl>
    <w:p w:rsidR="00DA3ECB" w:rsidRPr="00717F09" w:rsidRDefault="00BD4B7B" w:rsidP="0018153C">
      <w:pPr>
        <w:pStyle w:val="Style1"/>
        <w:spacing w:before="240"/>
        <w:rPr>
          <w:rFonts w:ascii="Times New Roman" w:hAnsi="Times New Roman" w:cs="Times New Roman"/>
          <w:b/>
          <w:sz w:val="24"/>
          <w:szCs w:val="24"/>
        </w:rPr>
      </w:pPr>
      <w:r>
        <w:rPr>
          <w:rFonts w:ascii="Times New Roman" w:hAnsi="Times New Roman" w:cs="Times New Roman"/>
          <w:b/>
          <w:sz w:val="24"/>
          <w:szCs w:val="24"/>
        </w:rPr>
        <w:lastRenderedPageBreak/>
        <w:t xml:space="preserve">E 2.2: </w:t>
      </w:r>
      <w:r w:rsidR="007B26D0" w:rsidRPr="00717F09">
        <w:rPr>
          <w:rFonts w:ascii="Times New Roman" w:hAnsi="Times New Roman" w:cs="Times New Roman"/>
          <w:b/>
          <w:sz w:val="24"/>
          <w:szCs w:val="24"/>
        </w:rPr>
        <w:t>Improve supportive mechanisms such as day-care</w:t>
      </w:r>
      <w:r w:rsidR="007C7201" w:rsidRPr="00717F09">
        <w:rPr>
          <w:rFonts w:ascii="Times New Roman" w:hAnsi="Times New Roman" w:cs="Times New Roman"/>
          <w:b/>
          <w:sz w:val="24"/>
          <w:szCs w:val="24"/>
        </w:rPr>
        <w:t xml:space="preserve"> center</w:t>
      </w:r>
      <w:r w:rsidR="007B26D0" w:rsidRPr="00717F09">
        <w:rPr>
          <w:rFonts w:ascii="Times New Roman" w:hAnsi="Times New Roman" w:cs="Times New Roman"/>
          <w:b/>
          <w:sz w:val="24"/>
          <w:szCs w:val="24"/>
        </w:rPr>
        <w:t>s and elderly care</w:t>
      </w:r>
      <w:r w:rsidR="007C7201" w:rsidRPr="00717F09">
        <w:rPr>
          <w:rFonts w:ascii="Times New Roman" w:hAnsi="Times New Roman" w:cs="Times New Roman"/>
          <w:b/>
          <w:sz w:val="24"/>
          <w:szCs w:val="24"/>
        </w:rPr>
        <w:t>,</w:t>
      </w:r>
      <w:r w:rsidR="007B26D0" w:rsidRPr="00717F09">
        <w:rPr>
          <w:rFonts w:ascii="Times New Roman" w:hAnsi="Times New Roman" w:cs="Times New Roman"/>
          <w:b/>
          <w:sz w:val="24"/>
          <w:szCs w:val="24"/>
        </w:rPr>
        <w:t xml:space="preserve"> and introduce leave schemes in diverse forms for work</w:t>
      </w:r>
      <w:r w:rsidR="007C7201" w:rsidRPr="00717F09">
        <w:rPr>
          <w:rFonts w:ascii="Times New Roman" w:hAnsi="Times New Roman" w:cs="Times New Roman"/>
          <w:b/>
          <w:sz w:val="24"/>
          <w:szCs w:val="24"/>
        </w:rPr>
        <w:t>-</w:t>
      </w:r>
      <w:r w:rsidR="007B26D0" w:rsidRPr="00717F09">
        <w:rPr>
          <w:rFonts w:ascii="Times New Roman" w:hAnsi="Times New Roman" w:cs="Times New Roman"/>
          <w:b/>
          <w:sz w:val="24"/>
          <w:szCs w:val="24"/>
        </w:rPr>
        <w:t xml:space="preserve">family balance. </w:t>
      </w:r>
    </w:p>
    <w:p w:rsidR="00341B3E" w:rsidRPr="00717F09" w:rsidRDefault="007B26D0" w:rsidP="0008598C">
      <w:pPr>
        <w:pStyle w:val="Style1"/>
        <w:spacing w:before="240" w:after="0"/>
        <w:rPr>
          <w:rFonts w:ascii="Times New Roman" w:hAnsi="Times New Roman" w:cs="Times New Roman"/>
          <w:sz w:val="24"/>
          <w:szCs w:val="24"/>
        </w:rPr>
      </w:pPr>
      <w:r w:rsidRPr="00717F09">
        <w:rPr>
          <w:rFonts w:ascii="Times New Roman" w:hAnsi="Times New Roman" w:cs="Times New Roman"/>
          <w:sz w:val="24"/>
          <w:szCs w:val="24"/>
        </w:rPr>
        <w:t>B</w:t>
      </w:r>
      <w:r w:rsidR="00D826A0" w:rsidRPr="00717F09">
        <w:rPr>
          <w:rFonts w:ascii="Times New Roman" w:hAnsi="Times New Roman" w:cs="Times New Roman"/>
          <w:sz w:val="24"/>
          <w:szCs w:val="24"/>
        </w:rPr>
        <w:t xml:space="preserve">uilding up and supporting quality </w:t>
      </w:r>
      <w:r w:rsidR="00B85BC0" w:rsidRPr="00717F09">
        <w:rPr>
          <w:rFonts w:ascii="Times New Roman" w:hAnsi="Times New Roman" w:cs="Times New Roman"/>
          <w:sz w:val="24"/>
          <w:szCs w:val="24"/>
        </w:rPr>
        <w:t>daycare would</w:t>
      </w:r>
      <w:r w:rsidR="00D826A0" w:rsidRPr="00717F09">
        <w:rPr>
          <w:rFonts w:ascii="Times New Roman" w:hAnsi="Times New Roman" w:cs="Times New Roman"/>
          <w:sz w:val="24"/>
          <w:szCs w:val="24"/>
        </w:rPr>
        <w:t xml:space="preserve"> increase women’s time to invest in education and training for their career advancement. This would also reduce the wage gap and </w:t>
      </w:r>
      <w:r w:rsidR="00B02B18" w:rsidRPr="00717F09">
        <w:rPr>
          <w:rFonts w:ascii="Times New Roman" w:hAnsi="Times New Roman" w:cs="Times New Roman"/>
          <w:sz w:val="24"/>
          <w:szCs w:val="24"/>
        </w:rPr>
        <w:t>increase the probability of</w:t>
      </w:r>
      <w:r w:rsidR="00D826A0" w:rsidRPr="00717F09">
        <w:rPr>
          <w:rFonts w:ascii="Times New Roman" w:hAnsi="Times New Roman" w:cs="Times New Roman"/>
          <w:sz w:val="24"/>
          <w:szCs w:val="24"/>
        </w:rPr>
        <w:t xml:space="preserve"> lifetime work.</w:t>
      </w:r>
      <w:r w:rsidR="00D826A0" w:rsidRPr="00B87925">
        <w:rPr>
          <w:rStyle w:val="FootnoteReference"/>
          <w:rFonts w:ascii="Times New Roman" w:hAnsi="Times New Roman" w:cs="Times New Roman"/>
          <w:sz w:val="18"/>
          <w:szCs w:val="18"/>
        </w:rPr>
        <w:footnoteReference w:id="38"/>
      </w:r>
      <w:r w:rsidR="00D826A0" w:rsidRPr="00717F09">
        <w:rPr>
          <w:rFonts w:ascii="Times New Roman" w:hAnsi="Times New Roman" w:cs="Times New Roman"/>
          <w:sz w:val="24"/>
          <w:szCs w:val="24"/>
        </w:rPr>
        <w:t xml:space="preserve"> Savings schemes that allow parents to jointly control funds should also be incentivized.</w:t>
      </w:r>
      <w:r w:rsidR="00D826A0" w:rsidRPr="00B87925">
        <w:rPr>
          <w:rStyle w:val="FootnoteReference"/>
          <w:rFonts w:ascii="Times New Roman" w:hAnsi="Times New Roman" w:cs="Times New Roman"/>
          <w:sz w:val="18"/>
          <w:szCs w:val="18"/>
        </w:rPr>
        <w:footnoteReference w:id="39"/>
      </w:r>
      <w:r w:rsidR="005D5EBB" w:rsidRPr="00717F09">
        <w:rPr>
          <w:rFonts w:ascii="Times New Roman" w:hAnsi="Times New Roman" w:cs="Times New Roman"/>
          <w:sz w:val="24"/>
          <w:szCs w:val="24"/>
        </w:rPr>
        <w:t xml:space="preserve">As stated in </w:t>
      </w:r>
      <w:r w:rsidR="007C7201" w:rsidRPr="00717F09">
        <w:rPr>
          <w:rFonts w:ascii="Times New Roman" w:hAnsi="Times New Roman" w:cs="Times New Roman"/>
          <w:sz w:val="24"/>
          <w:szCs w:val="24"/>
        </w:rPr>
        <w:t xml:space="preserve">the </w:t>
      </w:r>
      <w:r w:rsidR="005D5EBB" w:rsidRPr="00717F09">
        <w:rPr>
          <w:rFonts w:ascii="Times New Roman" w:hAnsi="Times New Roman" w:cs="Times New Roman"/>
          <w:sz w:val="24"/>
          <w:szCs w:val="24"/>
        </w:rPr>
        <w:t>G20 Australia Brisbane Communiqu</w:t>
      </w:r>
      <w:r w:rsidR="007C7201" w:rsidRPr="00717F09">
        <w:rPr>
          <w:rFonts w:ascii="Times New Roman" w:hAnsi="Times New Roman" w:cs="Times New Roman"/>
          <w:sz w:val="24"/>
          <w:szCs w:val="24"/>
        </w:rPr>
        <w:t>é</w:t>
      </w:r>
      <w:r w:rsidR="005D5EBB" w:rsidRPr="00717F09">
        <w:rPr>
          <w:rFonts w:ascii="Times New Roman" w:hAnsi="Times New Roman" w:cs="Times New Roman"/>
          <w:sz w:val="24"/>
          <w:szCs w:val="24"/>
        </w:rPr>
        <w:t xml:space="preserve">, achieving the </w:t>
      </w:r>
      <w:r w:rsidR="007C7201" w:rsidRPr="00717F09">
        <w:rPr>
          <w:rFonts w:ascii="Times New Roman" w:hAnsi="Times New Roman" w:cs="Times New Roman"/>
          <w:sz w:val="24"/>
          <w:szCs w:val="24"/>
        </w:rPr>
        <w:t xml:space="preserve">2025 </w:t>
      </w:r>
      <w:r w:rsidR="005D5EBB" w:rsidRPr="00717F09">
        <w:rPr>
          <w:rFonts w:ascii="Times New Roman" w:hAnsi="Times New Roman" w:cs="Times New Roman"/>
          <w:sz w:val="24"/>
          <w:szCs w:val="24"/>
        </w:rPr>
        <w:t xml:space="preserve">goal of reducing the </w:t>
      </w:r>
      <w:r w:rsidR="007C7201" w:rsidRPr="00717F09">
        <w:rPr>
          <w:rFonts w:ascii="Times New Roman" w:hAnsi="Times New Roman" w:cs="Times New Roman"/>
          <w:sz w:val="24"/>
          <w:szCs w:val="24"/>
        </w:rPr>
        <w:t xml:space="preserve">gender </w:t>
      </w:r>
      <w:r w:rsidR="005D5EBB" w:rsidRPr="00717F09">
        <w:rPr>
          <w:rFonts w:ascii="Times New Roman" w:hAnsi="Times New Roman" w:cs="Times New Roman"/>
          <w:sz w:val="24"/>
          <w:szCs w:val="24"/>
        </w:rPr>
        <w:t xml:space="preserve">gap in </w:t>
      </w:r>
      <w:r w:rsidR="007C7201" w:rsidRPr="00717F09">
        <w:rPr>
          <w:rFonts w:ascii="Times New Roman" w:hAnsi="Times New Roman" w:cs="Times New Roman"/>
          <w:sz w:val="24"/>
          <w:szCs w:val="24"/>
        </w:rPr>
        <w:t xml:space="preserve">labor market </w:t>
      </w:r>
      <w:r w:rsidR="005D5EBB" w:rsidRPr="00717F09">
        <w:rPr>
          <w:rFonts w:ascii="Times New Roman" w:hAnsi="Times New Roman" w:cs="Times New Roman"/>
          <w:sz w:val="24"/>
          <w:szCs w:val="24"/>
        </w:rPr>
        <w:t xml:space="preserve">participation </w:t>
      </w:r>
      <w:r w:rsidR="007C7201" w:rsidRPr="00717F09">
        <w:rPr>
          <w:rFonts w:ascii="Times New Roman" w:hAnsi="Times New Roman" w:cs="Times New Roman"/>
          <w:sz w:val="24"/>
          <w:szCs w:val="24"/>
        </w:rPr>
        <w:t xml:space="preserve">by 25 percent </w:t>
      </w:r>
      <w:r w:rsidR="00355D69" w:rsidRPr="00717F09">
        <w:rPr>
          <w:rFonts w:ascii="Times New Roman" w:hAnsi="Times New Roman" w:cs="Times New Roman"/>
          <w:sz w:val="24"/>
          <w:szCs w:val="24"/>
        </w:rPr>
        <w:t>across</w:t>
      </w:r>
      <w:r w:rsidR="005D5EBB" w:rsidRPr="00717F09">
        <w:rPr>
          <w:rFonts w:ascii="Times New Roman" w:hAnsi="Times New Roman" w:cs="Times New Roman"/>
          <w:sz w:val="24"/>
          <w:szCs w:val="24"/>
        </w:rPr>
        <w:t xml:space="preserve"> G20 </w:t>
      </w:r>
      <w:r w:rsidR="002F0618" w:rsidRPr="00717F09">
        <w:rPr>
          <w:rFonts w:ascii="Times New Roman" w:hAnsi="Times New Roman" w:cs="Times New Roman"/>
          <w:sz w:val="24"/>
          <w:szCs w:val="24"/>
        </w:rPr>
        <w:t>countries would</w:t>
      </w:r>
      <w:r w:rsidR="005D5EBB" w:rsidRPr="00717F09">
        <w:rPr>
          <w:rFonts w:ascii="Times New Roman" w:hAnsi="Times New Roman" w:cs="Times New Roman"/>
          <w:sz w:val="24"/>
          <w:szCs w:val="24"/>
        </w:rPr>
        <w:t xml:space="preserve"> bring more than 100 million women into the labor force, significantly increase global growth</w:t>
      </w:r>
      <w:r w:rsidR="00355D69" w:rsidRPr="00717F09">
        <w:rPr>
          <w:rFonts w:ascii="Times New Roman" w:hAnsi="Times New Roman" w:cs="Times New Roman"/>
          <w:sz w:val="24"/>
          <w:szCs w:val="24"/>
        </w:rPr>
        <w:t>,</w:t>
      </w:r>
      <w:r w:rsidR="005D5EBB" w:rsidRPr="00717F09">
        <w:rPr>
          <w:rFonts w:ascii="Times New Roman" w:hAnsi="Times New Roman" w:cs="Times New Roman"/>
          <w:sz w:val="24"/>
          <w:szCs w:val="24"/>
        </w:rPr>
        <w:t xml:space="preserve"> and reduce poverty and inequality.</w:t>
      </w:r>
      <w:r w:rsidR="008E789B" w:rsidRPr="00B87925">
        <w:rPr>
          <w:rStyle w:val="FootnoteReference"/>
          <w:rFonts w:ascii="Times New Roman" w:hAnsi="Times New Roman" w:cs="Times New Roman"/>
          <w:sz w:val="18"/>
          <w:szCs w:val="18"/>
        </w:rPr>
        <w:footnoteReference w:id="40"/>
      </w:r>
      <w:r w:rsidR="005D5EBB" w:rsidRPr="00717F09">
        <w:rPr>
          <w:rFonts w:ascii="Times New Roman" w:hAnsi="Times New Roman" w:cs="Times New Roman"/>
          <w:sz w:val="24"/>
          <w:szCs w:val="24"/>
        </w:rPr>
        <w:t xml:space="preserve">Overall, closing the gender gap </w:t>
      </w:r>
      <w:r w:rsidR="00C43C79" w:rsidRPr="00717F09">
        <w:rPr>
          <w:rFonts w:ascii="Times New Roman" w:hAnsi="Times New Roman" w:cs="Times New Roman"/>
          <w:sz w:val="24"/>
          <w:szCs w:val="24"/>
        </w:rPr>
        <w:t>could add 12</w:t>
      </w:r>
      <w:r w:rsidR="0039481B" w:rsidRPr="00717F09">
        <w:rPr>
          <w:rFonts w:ascii="Times New Roman" w:hAnsi="Times New Roman" w:cs="Times New Roman"/>
          <w:sz w:val="24"/>
          <w:szCs w:val="24"/>
        </w:rPr>
        <w:t xml:space="preserve"> percent</w:t>
      </w:r>
      <w:r w:rsidR="00C43C79" w:rsidRPr="00717F09">
        <w:rPr>
          <w:rFonts w:ascii="Times New Roman" w:hAnsi="Times New Roman" w:cs="Times New Roman"/>
          <w:sz w:val="24"/>
          <w:szCs w:val="24"/>
        </w:rPr>
        <w:t xml:space="preserve"> to the size of </w:t>
      </w:r>
      <w:r w:rsidR="00B85BC0" w:rsidRPr="00717F09">
        <w:rPr>
          <w:rFonts w:ascii="Times New Roman" w:hAnsi="Times New Roman" w:cs="Times New Roman"/>
          <w:sz w:val="24"/>
          <w:szCs w:val="24"/>
        </w:rPr>
        <w:t>the total</w:t>
      </w:r>
      <w:r w:rsidR="00C43C79" w:rsidRPr="00717F09">
        <w:rPr>
          <w:rFonts w:ascii="Times New Roman" w:hAnsi="Times New Roman" w:cs="Times New Roman"/>
          <w:sz w:val="24"/>
          <w:szCs w:val="24"/>
        </w:rPr>
        <w:t xml:space="preserve"> economy by 2030</w:t>
      </w:r>
      <w:r w:rsidR="00676267" w:rsidRPr="00717F09">
        <w:rPr>
          <w:rFonts w:ascii="Times New Roman" w:hAnsi="Times New Roman" w:cs="Times New Roman"/>
          <w:sz w:val="24"/>
          <w:szCs w:val="24"/>
        </w:rPr>
        <w:t xml:space="preserve">, </w:t>
      </w:r>
      <w:r w:rsidR="00C43C79" w:rsidRPr="00717F09">
        <w:rPr>
          <w:rFonts w:ascii="Times New Roman" w:hAnsi="Times New Roman" w:cs="Times New Roman"/>
          <w:sz w:val="24"/>
          <w:szCs w:val="24"/>
        </w:rPr>
        <w:t>o</w:t>
      </w:r>
      <w:r w:rsidR="005D5EBB" w:rsidRPr="00717F09">
        <w:rPr>
          <w:rFonts w:ascii="Times New Roman" w:hAnsi="Times New Roman" w:cs="Times New Roman"/>
          <w:sz w:val="24"/>
          <w:szCs w:val="24"/>
        </w:rPr>
        <w:t xml:space="preserve">n </w:t>
      </w:r>
      <w:r w:rsidR="00C43C79" w:rsidRPr="00717F09">
        <w:rPr>
          <w:rFonts w:ascii="Times New Roman" w:hAnsi="Times New Roman" w:cs="Times New Roman"/>
          <w:sz w:val="24"/>
          <w:szCs w:val="24"/>
        </w:rPr>
        <w:t>average</w:t>
      </w:r>
      <w:r w:rsidR="00355D69" w:rsidRPr="00717F09">
        <w:rPr>
          <w:rFonts w:ascii="Times New Roman" w:hAnsi="Times New Roman" w:cs="Times New Roman"/>
          <w:sz w:val="24"/>
          <w:szCs w:val="24"/>
        </w:rPr>
        <w:t>,</w:t>
      </w:r>
      <w:r w:rsidR="00C43C79" w:rsidRPr="00717F09">
        <w:rPr>
          <w:rFonts w:ascii="Times New Roman" w:hAnsi="Times New Roman" w:cs="Times New Roman"/>
          <w:sz w:val="24"/>
          <w:szCs w:val="24"/>
        </w:rPr>
        <w:t xml:space="preserve"> across</w:t>
      </w:r>
      <w:r w:rsidR="005D5EBB" w:rsidRPr="00717F09">
        <w:rPr>
          <w:rFonts w:ascii="Times New Roman" w:hAnsi="Times New Roman" w:cs="Times New Roman"/>
          <w:sz w:val="24"/>
          <w:szCs w:val="24"/>
        </w:rPr>
        <w:t xml:space="preserve"> OECD countries.</w:t>
      </w:r>
      <w:r w:rsidR="005D5EBB" w:rsidRPr="00B87925">
        <w:rPr>
          <w:rStyle w:val="FootnoteReference"/>
          <w:rFonts w:ascii="Times New Roman" w:hAnsi="Times New Roman" w:cs="Times New Roman"/>
          <w:sz w:val="18"/>
          <w:szCs w:val="18"/>
        </w:rPr>
        <w:footnoteReference w:id="41"/>
      </w:r>
      <w:r w:rsidR="00B87925">
        <w:rPr>
          <w:rFonts w:ascii="Times New Roman" w:hAnsi="Times New Roman" w:cs="Times New Roman"/>
          <w:sz w:val="24"/>
          <w:szCs w:val="24"/>
        </w:rPr>
        <w:t xml:space="preserve"> Leading practice</w:t>
      </w:r>
      <w:r w:rsidR="00410FAD" w:rsidRPr="00717F09">
        <w:rPr>
          <w:rFonts w:ascii="Times New Roman" w:hAnsi="Times New Roman" w:cs="Times New Roman"/>
          <w:sz w:val="24"/>
          <w:szCs w:val="24"/>
        </w:rPr>
        <w:t xml:space="preserve"> 2</w:t>
      </w:r>
      <w:r w:rsidR="00341B3E" w:rsidRPr="00717F09">
        <w:rPr>
          <w:rFonts w:ascii="Times New Roman" w:hAnsi="Times New Roman" w:cs="Times New Roman"/>
          <w:sz w:val="24"/>
          <w:szCs w:val="24"/>
        </w:rPr>
        <w:t xml:space="preserve"> discusses a successful approach to supportive mechanisms such as day-care centers.</w:t>
      </w:r>
    </w:p>
    <w:tbl>
      <w:tblPr>
        <w:tblStyle w:val="GridTable4-Accent51"/>
        <w:tblpPr w:leftFromText="180" w:rightFromText="180" w:vertAnchor="text" w:horzAnchor="margin" w:tblpX="108" w:tblpY="145"/>
        <w:tblW w:w="8677" w:type="dxa"/>
        <w:tblLayout w:type="fixed"/>
        <w:tblLook w:val="06A0" w:firstRow="1" w:lastRow="0" w:firstColumn="1" w:lastColumn="0" w:noHBand="1" w:noVBand="1"/>
      </w:tblPr>
      <w:tblGrid>
        <w:gridCol w:w="8677"/>
      </w:tblGrid>
      <w:tr w:rsidR="00A423A7" w:rsidRPr="00717F09" w:rsidTr="00A423A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677" w:type="dxa"/>
          </w:tcPr>
          <w:p w:rsidR="00A423A7" w:rsidRPr="00717F09" w:rsidRDefault="00A423A7" w:rsidP="009B1147">
            <w:pPr>
              <w:rPr>
                <w:rFonts w:ascii="Times New Roman" w:hAnsi="Times New Roman" w:cs="Times New Roman"/>
                <w:b w:val="0"/>
                <w:bCs w:val="0"/>
                <w:color w:val="auto"/>
                <w:sz w:val="24"/>
                <w:szCs w:val="24"/>
              </w:rPr>
            </w:pPr>
            <w:r w:rsidRPr="00717F09">
              <w:rPr>
                <w:rFonts w:ascii="Times New Roman" w:hAnsi="Times New Roman" w:cs="Times New Roman"/>
                <w:sz w:val="24"/>
                <w:szCs w:val="24"/>
              </w:rPr>
              <w:t>Leading practice</w:t>
            </w:r>
            <w:r w:rsidR="00B87925">
              <w:rPr>
                <w:rFonts w:ascii="Times New Roman" w:hAnsi="Times New Roman" w:cs="Times New Roman"/>
                <w:sz w:val="24"/>
                <w:szCs w:val="24"/>
              </w:rPr>
              <w:t xml:space="preserve"> 2</w:t>
            </w:r>
            <w:r w:rsidRPr="00717F09">
              <w:rPr>
                <w:rFonts w:ascii="Times New Roman" w:hAnsi="Times New Roman" w:cs="Times New Roman"/>
                <w:sz w:val="24"/>
                <w:szCs w:val="24"/>
              </w:rPr>
              <w:t>: Canada – The Quebec government’s universal program</w:t>
            </w:r>
          </w:p>
        </w:tc>
      </w:tr>
    </w:tbl>
    <w:tbl>
      <w:tblPr>
        <w:tblW w:w="8864" w:type="dxa"/>
        <w:tblBorders>
          <w:top w:val="single" w:sz="4" w:space="0" w:color="auto"/>
          <w:bottom w:val="single" w:sz="4" w:space="0" w:color="auto"/>
          <w:insideH w:val="single" w:sz="4" w:space="0" w:color="auto"/>
        </w:tblBorders>
        <w:tblLayout w:type="fixed"/>
        <w:tblCellMar>
          <w:top w:w="113" w:type="dxa"/>
        </w:tblCellMar>
        <w:tblLook w:val="0000" w:firstRow="0" w:lastRow="0" w:firstColumn="0" w:lastColumn="0" w:noHBand="0" w:noVBand="0"/>
      </w:tblPr>
      <w:tblGrid>
        <w:gridCol w:w="8864"/>
      </w:tblGrid>
      <w:tr w:rsidR="00A423A7" w:rsidRPr="00717F09" w:rsidTr="0014272B">
        <w:trPr>
          <w:trHeight w:val="32"/>
        </w:trPr>
        <w:tc>
          <w:tcPr>
            <w:tcW w:w="8864" w:type="dxa"/>
            <w:tcBorders>
              <w:top w:val="single" w:sz="4" w:space="0" w:color="BFBFBF" w:themeColor="background1" w:themeShade="BF"/>
              <w:bottom w:val="single" w:sz="4" w:space="0" w:color="BFBFBF" w:themeColor="background1" w:themeShade="BF"/>
            </w:tcBorders>
          </w:tcPr>
          <w:p w:rsidR="00A423A7" w:rsidRDefault="0039766D" w:rsidP="0039766D">
            <w:pPr>
              <w:rPr>
                <w:rFonts w:ascii="Times New Roman" w:hAnsi="Times New Roman" w:cs="Times New Roman"/>
                <w:sz w:val="24"/>
                <w:szCs w:val="24"/>
              </w:rPr>
            </w:pPr>
            <w:r>
              <w:rPr>
                <w:rFonts w:ascii="Times New Roman" w:hAnsi="Times New Roman" w:cs="Times New Roman"/>
                <w:sz w:val="24"/>
                <w:szCs w:val="24"/>
              </w:rPr>
              <w:t xml:space="preserve">Launched in 1997, </w:t>
            </w:r>
            <w:r w:rsidR="00D0280A">
              <w:rPr>
                <w:rFonts w:ascii="Times New Roman" w:hAnsi="Times New Roman" w:cs="Times New Roman"/>
                <w:sz w:val="24"/>
                <w:szCs w:val="24"/>
              </w:rPr>
              <w:t>the Quebec government’s universal program</w:t>
            </w:r>
            <w:r>
              <w:rPr>
                <w:rFonts w:ascii="Times New Roman" w:hAnsi="Times New Roman" w:cs="Times New Roman"/>
                <w:sz w:val="24"/>
                <w:szCs w:val="24"/>
              </w:rPr>
              <w:t xml:space="preserve"> aims to improving the conditions</w:t>
            </w:r>
            <w:r w:rsidR="00A423A7" w:rsidRPr="00717F09">
              <w:rPr>
                <w:rFonts w:ascii="Times New Roman" w:hAnsi="Times New Roman" w:cs="Times New Roman"/>
                <w:sz w:val="24"/>
                <w:szCs w:val="24"/>
              </w:rPr>
              <w:t xml:space="preserve"> low-income families and especially single mothers</w:t>
            </w:r>
            <w:r>
              <w:rPr>
                <w:rFonts w:ascii="Times New Roman" w:hAnsi="Times New Roman" w:cs="Times New Roman"/>
                <w:sz w:val="24"/>
                <w:szCs w:val="24"/>
              </w:rPr>
              <w:t xml:space="preserve"> so that they</w:t>
            </w:r>
            <w:r w:rsidR="00A423A7" w:rsidRPr="00717F09">
              <w:rPr>
                <w:rFonts w:ascii="Times New Roman" w:hAnsi="Times New Roman" w:cs="Times New Roman"/>
                <w:sz w:val="24"/>
                <w:szCs w:val="24"/>
              </w:rPr>
              <w:t xml:space="preserve"> would not be forced to choose between working and raising children. Families currently pay CAD$7.30 daily under the daycare system. Female labor force participation (aged 25 to 54) was 84 percent in 2014 in Quebec, compared with 81 percent in the rest of Canada. The increase in the number of working women, coupled with the multiplier effects of investing in child care, meant Quebec’s provincial GDP increased by 1.7 percent in 2008 from what it could have been without the program in place. In dollars, the effect on Quebec’s GDP was an additional CAD</w:t>
            </w:r>
            <w:r w:rsidR="00392785">
              <w:rPr>
                <w:rFonts w:ascii="Times New Roman" w:hAnsi="Times New Roman" w:cs="Times New Roman"/>
                <w:sz w:val="24"/>
                <w:szCs w:val="24"/>
              </w:rPr>
              <w:t xml:space="preserve"> </w:t>
            </w:r>
            <w:r w:rsidR="00A423A7" w:rsidRPr="00717F09">
              <w:rPr>
                <w:rFonts w:ascii="Times New Roman" w:hAnsi="Times New Roman" w:cs="Times New Roman"/>
                <w:sz w:val="24"/>
                <w:szCs w:val="24"/>
              </w:rPr>
              <w:t>$6.5 billion (~US$</w:t>
            </w:r>
            <w:r w:rsidR="00392785">
              <w:rPr>
                <w:rFonts w:ascii="Times New Roman" w:hAnsi="Times New Roman" w:cs="Times New Roman"/>
                <w:sz w:val="24"/>
                <w:szCs w:val="24"/>
              </w:rPr>
              <w:t>5</w:t>
            </w:r>
            <w:r w:rsidR="00A423A7" w:rsidRPr="00717F09">
              <w:rPr>
                <w:rFonts w:ascii="Times New Roman" w:hAnsi="Times New Roman" w:cs="Times New Roman"/>
                <w:sz w:val="24"/>
                <w:szCs w:val="24"/>
              </w:rPr>
              <w:t>.2 billion) in 2014.</w:t>
            </w:r>
          </w:p>
          <w:p w:rsidR="0002466D" w:rsidRPr="00717F09" w:rsidRDefault="0002466D" w:rsidP="0039766D">
            <w:pPr>
              <w:rPr>
                <w:rFonts w:ascii="Times New Roman" w:hAnsi="Times New Roman" w:cs="Times New Roman"/>
                <w:sz w:val="24"/>
                <w:szCs w:val="24"/>
              </w:rPr>
            </w:pPr>
            <w:r>
              <w:rPr>
                <w:rFonts w:ascii="Times New Roman" w:hAnsi="Times New Roman" w:cs="Times New Roman"/>
                <w:sz w:val="24"/>
                <w:szCs w:val="24"/>
              </w:rPr>
              <w:t xml:space="preserve">Source: </w:t>
            </w:r>
            <w:hyperlink r:id="rId12" w:history="1">
              <w:r w:rsidR="009B1147" w:rsidRPr="009B1147">
                <w:rPr>
                  <w:rStyle w:val="Hyperlink"/>
                  <w:rFonts w:ascii="Times New Roman" w:hAnsi="Times New Roman" w:cs="Times New Roman"/>
                  <w:sz w:val="24"/>
                  <w:szCs w:val="24"/>
                </w:rPr>
                <w:t>Ottowa Citizen</w:t>
              </w:r>
            </w:hyperlink>
            <w:r w:rsidR="009B1147">
              <w:rPr>
                <w:rFonts w:ascii="Times New Roman" w:hAnsi="Times New Roman" w:cs="Times New Roman"/>
                <w:sz w:val="24"/>
                <w:szCs w:val="24"/>
              </w:rPr>
              <w:t xml:space="preserve"> </w:t>
            </w:r>
          </w:p>
        </w:tc>
      </w:tr>
    </w:tbl>
    <w:p w:rsidR="008D252B" w:rsidRPr="00717F09" w:rsidRDefault="00BD4B7B" w:rsidP="0018153C">
      <w:pPr>
        <w:pStyle w:val="Style1"/>
        <w:spacing w:before="240"/>
        <w:rPr>
          <w:rFonts w:ascii="Times New Roman" w:hAnsi="Times New Roman" w:cs="Times New Roman"/>
          <w:b/>
          <w:sz w:val="24"/>
          <w:szCs w:val="24"/>
        </w:rPr>
      </w:pPr>
      <w:r>
        <w:rPr>
          <w:rFonts w:ascii="Times New Roman" w:hAnsi="Times New Roman" w:cs="Times New Roman"/>
          <w:b/>
          <w:sz w:val="24"/>
          <w:szCs w:val="24"/>
        </w:rPr>
        <w:t xml:space="preserve">E 2.3: </w:t>
      </w:r>
      <w:r w:rsidR="007B26D0" w:rsidRPr="00717F09">
        <w:rPr>
          <w:rFonts w:ascii="Times New Roman" w:hAnsi="Times New Roman" w:cs="Times New Roman"/>
          <w:b/>
          <w:sz w:val="24"/>
          <w:szCs w:val="24"/>
        </w:rPr>
        <w:t>Advance education of women through reducing the opportunity cost of schooling for girls, training teachers on gender issues</w:t>
      </w:r>
      <w:r w:rsidR="008D252B" w:rsidRPr="00717F09">
        <w:rPr>
          <w:rFonts w:ascii="Times New Roman" w:hAnsi="Times New Roman" w:cs="Times New Roman"/>
          <w:b/>
          <w:sz w:val="24"/>
          <w:szCs w:val="24"/>
        </w:rPr>
        <w:t>,</w:t>
      </w:r>
      <w:r w:rsidR="007B26D0" w:rsidRPr="00717F09">
        <w:rPr>
          <w:rFonts w:ascii="Times New Roman" w:hAnsi="Times New Roman" w:cs="Times New Roman"/>
          <w:b/>
          <w:sz w:val="24"/>
          <w:szCs w:val="24"/>
        </w:rPr>
        <w:t xml:space="preserve"> and establishing mechanisms </w:t>
      </w:r>
      <w:r w:rsidR="007B26D0" w:rsidRPr="00717F09">
        <w:rPr>
          <w:rFonts w:ascii="Times New Roman" w:hAnsi="Times New Roman" w:cs="Times New Roman"/>
          <w:b/>
          <w:sz w:val="24"/>
          <w:szCs w:val="24"/>
        </w:rPr>
        <w:lastRenderedPageBreak/>
        <w:t xml:space="preserve">for </w:t>
      </w:r>
      <w:r w:rsidR="008D252B" w:rsidRPr="00717F09">
        <w:rPr>
          <w:rFonts w:ascii="Times New Roman" w:hAnsi="Times New Roman" w:cs="Times New Roman"/>
          <w:b/>
          <w:sz w:val="24"/>
          <w:szCs w:val="24"/>
        </w:rPr>
        <w:t>individuals</w:t>
      </w:r>
      <w:r w:rsidR="007B26D0" w:rsidRPr="00717F09">
        <w:rPr>
          <w:rFonts w:ascii="Times New Roman" w:hAnsi="Times New Roman" w:cs="Times New Roman"/>
          <w:b/>
          <w:sz w:val="24"/>
          <w:szCs w:val="24"/>
        </w:rPr>
        <w:t xml:space="preserve"> who have no</w:t>
      </w:r>
      <w:r w:rsidR="008D252B" w:rsidRPr="00717F09">
        <w:rPr>
          <w:rFonts w:ascii="Times New Roman" w:hAnsi="Times New Roman" w:cs="Times New Roman"/>
          <w:b/>
          <w:sz w:val="24"/>
          <w:szCs w:val="24"/>
        </w:rPr>
        <w:t xml:space="preserve">thad the </w:t>
      </w:r>
      <w:r w:rsidR="007B26D0" w:rsidRPr="00717F09">
        <w:rPr>
          <w:rFonts w:ascii="Times New Roman" w:hAnsi="Times New Roman" w:cs="Times New Roman"/>
          <w:b/>
          <w:sz w:val="24"/>
          <w:szCs w:val="24"/>
        </w:rPr>
        <w:t xml:space="preserve">chance to return to the formal education system. </w:t>
      </w:r>
    </w:p>
    <w:p w:rsidR="00D826A0" w:rsidRPr="00717F09" w:rsidRDefault="00D826A0" w:rsidP="0018153C">
      <w:pPr>
        <w:pStyle w:val="Style1"/>
        <w:spacing w:before="240"/>
        <w:rPr>
          <w:rFonts w:ascii="Times New Roman" w:hAnsi="Times New Roman" w:cs="Times New Roman"/>
          <w:sz w:val="24"/>
          <w:szCs w:val="24"/>
        </w:rPr>
      </w:pPr>
      <w:r w:rsidRPr="00717F09">
        <w:rPr>
          <w:rFonts w:ascii="Times New Roman" w:hAnsi="Times New Roman" w:cs="Times New Roman"/>
          <w:sz w:val="24"/>
          <w:szCs w:val="24"/>
        </w:rPr>
        <w:t xml:space="preserve">Improving education of women is a critical factor in enhancing female </w:t>
      </w:r>
      <w:r w:rsidR="005A501A" w:rsidRPr="00717F09">
        <w:rPr>
          <w:rFonts w:ascii="Times New Roman" w:hAnsi="Times New Roman" w:cs="Times New Roman"/>
          <w:sz w:val="24"/>
          <w:szCs w:val="24"/>
        </w:rPr>
        <w:t xml:space="preserve">labor force </w:t>
      </w:r>
      <w:r w:rsidRPr="00717F09">
        <w:rPr>
          <w:rFonts w:ascii="Times New Roman" w:hAnsi="Times New Roman" w:cs="Times New Roman"/>
          <w:sz w:val="24"/>
          <w:szCs w:val="24"/>
        </w:rPr>
        <w:t>participation and improving employment opportunities. On average, female literacy rates are still lower than male rates</w:t>
      </w:r>
      <w:r w:rsidR="007F1FD4" w:rsidRPr="00717F09">
        <w:rPr>
          <w:rFonts w:ascii="Times New Roman" w:hAnsi="Times New Roman" w:cs="Times New Roman"/>
          <w:sz w:val="24"/>
          <w:szCs w:val="24"/>
        </w:rPr>
        <w:t>,</w:t>
      </w:r>
      <w:r w:rsidR="008D77F9">
        <w:rPr>
          <w:rFonts w:ascii="Times New Roman" w:hAnsi="Times New Roman" w:cs="Times New Roman"/>
          <w:sz w:val="24"/>
          <w:szCs w:val="24"/>
        </w:rPr>
        <w:t xml:space="preserve"> </w:t>
      </w:r>
      <w:r w:rsidR="007F1FD4" w:rsidRPr="00717F09">
        <w:rPr>
          <w:rFonts w:ascii="Times New Roman" w:hAnsi="Times New Roman" w:cs="Times New Roman"/>
          <w:sz w:val="24"/>
          <w:szCs w:val="24"/>
        </w:rPr>
        <w:t xml:space="preserve">while the </w:t>
      </w:r>
      <w:r w:rsidRPr="00717F09">
        <w:rPr>
          <w:rFonts w:ascii="Times New Roman" w:hAnsi="Times New Roman" w:cs="Times New Roman"/>
          <w:sz w:val="24"/>
          <w:szCs w:val="24"/>
        </w:rPr>
        <w:t>gender gap in primary and secondary education still persists.</w:t>
      </w:r>
      <w:r w:rsidR="00914984" w:rsidRPr="00673E47">
        <w:rPr>
          <w:rStyle w:val="FootnoteReference"/>
          <w:rFonts w:ascii="Times New Roman" w:hAnsi="Times New Roman" w:cs="Times New Roman"/>
          <w:sz w:val="18"/>
          <w:szCs w:val="18"/>
        </w:rPr>
        <w:footnoteReference w:id="42"/>
      </w:r>
      <w:r w:rsidRPr="00717F09">
        <w:rPr>
          <w:rFonts w:ascii="Times New Roman" w:hAnsi="Times New Roman" w:cs="Times New Roman"/>
          <w:sz w:val="24"/>
          <w:szCs w:val="24"/>
        </w:rPr>
        <w:t xml:space="preserve"> Closing this gap would help </w:t>
      </w:r>
      <w:r w:rsidR="007F1FD4" w:rsidRPr="00717F09">
        <w:rPr>
          <w:rFonts w:ascii="Times New Roman" w:hAnsi="Times New Roman" w:cs="Times New Roman"/>
          <w:sz w:val="24"/>
          <w:szCs w:val="24"/>
        </w:rPr>
        <w:t xml:space="preserve">both </w:t>
      </w:r>
      <w:r w:rsidRPr="00717F09">
        <w:rPr>
          <w:rFonts w:ascii="Times New Roman" w:hAnsi="Times New Roman" w:cs="Times New Roman"/>
          <w:sz w:val="24"/>
          <w:szCs w:val="24"/>
        </w:rPr>
        <w:t>in increasing labor force participation and improving the quality of work for women. As an example,</w:t>
      </w:r>
      <w:r w:rsidR="004E4029" w:rsidRPr="00717F09">
        <w:rPr>
          <w:rFonts w:ascii="Times New Roman" w:hAnsi="Times New Roman" w:cs="Times New Roman"/>
          <w:sz w:val="24"/>
          <w:szCs w:val="24"/>
        </w:rPr>
        <w:t xml:space="preserve"> in </w:t>
      </w:r>
      <w:r w:rsidR="00B85BC0" w:rsidRPr="00717F09">
        <w:rPr>
          <w:rFonts w:ascii="Times New Roman" w:hAnsi="Times New Roman" w:cs="Times New Roman"/>
          <w:sz w:val="24"/>
          <w:szCs w:val="24"/>
        </w:rPr>
        <w:t>Turkey, only</w:t>
      </w:r>
      <w:r w:rsidR="00A30E0C" w:rsidRPr="00717F09">
        <w:rPr>
          <w:rFonts w:ascii="Times New Roman" w:hAnsi="Times New Roman" w:cs="Times New Roman"/>
          <w:sz w:val="24"/>
          <w:szCs w:val="24"/>
        </w:rPr>
        <w:t xml:space="preserve"> 17</w:t>
      </w:r>
      <w:r w:rsidR="0039481B" w:rsidRPr="00717F09">
        <w:rPr>
          <w:rFonts w:ascii="Times New Roman" w:hAnsi="Times New Roman" w:cs="Times New Roman"/>
          <w:sz w:val="24"/>
          <w:szCs w:val="24"/>
        </w:rPr>
        <w:t xml:space="preserve"> percent </w:t>
      </w:r>
      <w:r w:rsidRPr="00717F09">
        <w:rPr>
          <w:rFonts w:ascii="Times New Roman" w:hAnsi="Times New Roman" w:cs="Times New Roman"/>
          <w:sz w:val="24"/>
          <w:szCs w:val="24"/>
        </w:rPr>
        <w:t>of illiterate women participate in the labor force, while th</w:t>
      </w:r>
      <w:r w:rsidR="00A30E0C" w:rsidRPr="00717F09">
        <w:rPr>
          <w:rFonts w:ascii="Times New Roman" w:hAnsi="Times New Roman" w:cs="Times New Roman"/>
          <w:sz w:val="24"/>
          <w:szCs w:val="24"/>
        </w:rPr>
        <w:t>e participation rate exceeds 70</w:t>
      </w:r>
      <w:r w:rsidR="0039481B" w:rsidRPr="00717F09">
        <w:rPr>
          <w:rFonts w:ascii="Times New Roman" w:hAnsi="Times New Roman" w:cs="Times New Roman"/>
          <w:sz w:val="24"/>
          <w:szCs w:val="24"/>
        </w:rPr>
        <w:t xml:space="preserve"> percent</w:t>
      </w:r>
      <w:r w:rsidRPr="00717F09">
        <w:rPr>
          <w:rFonts w:ascii="Times New Roman" w:hAnsi="Times New Roman" w:cs="Times New Roman"/>
          <w:sz w:val="24"/>
          <w:szCs w:val="24"/>
        </w:rPr>
        <w:t xml:space="preserve"> among women holding a graduate degree.</w:t>
      </w:r>
      <w:r w:rsidRPr="00673E47">
        <w:rPr>
          <w:rStyle w:val="FootnoteReference"/>
          <w:rFonts w:ascii="Times New Roman" w:hAnsi="Times New Roman" w:cs="Times New Roman"/>
          <w:sz w:val="18"/>
          <w:szCs w:val="18"/>
        </w:rPr>
        <w:footnoteReference w:id="43"/>
      </w:r>
      <w:r w:rsidRPr="00717F09">
        <w:rPr>
          <w:rFonts w:ascii="Times New Roman" w:hAnsi="Times New Roman" w:cs="Times New Roman"/>
          <w:sz w:val="24"/>
          <w:szCs w:val="24"/>
        </w:rPr>
        <w:t xml:space="preserve"> Moreover, higher female education and labor force participation could </w:t>
      </w:r>
      <w:r w:rsidR="007F1FD4" w:rsidRPr="00717F09">
        <w:rPr>
          <w:rFonts w:ascii="Times New Roman" w:hAnsi="Times New Roman" w:cs="Times New Roman"/>
          <w:sz w:val="24"/>
          <w:szCs w:val="24"/>
        </w:rPr>
        <w:t xml:space="preserve">boost </w:t>
      </w:r>
      <w:r w:rsidRPr="00717F09">
        <w:rPr>
          <w:rFonts w:ascii="Times New Roman" w:hAnsi="Times New Roman" w:cs="Times New Roman"/>
          <w:sz w:val="24"/>
          <w:szCs w:val="24"/>
        </w:rPr>
        <w:t>expenditure on school enrollment for children, including girls, potentially triggering a virtuous cycle.</w:t>
      </w:r>
      <w:r w:rsidRPr="00673E47">
        <w:rPr>
          <w:rStyle w:val="FootnoteReference"/>
          <w:rFonts w:ascii="Times New Roman" w:hAnsi="Times New Roman" w:cs="Times New Roman"/>
          <w:sz w:val="18"/>
          <w:szCs w:val="18"/>
        </w:rPr>
        <w:footnoteReference w:id="44"/>
      </w:r>
      <w:r w:rsidRPr="00717F09">
        <w:rPr>
          <w:rFonts w:ascii="Times New Roman" w:hAnsi="Times New Roman" w:cs="Times New Roman"/>
          <w:sz w:val="24"/>
          <w:szCs w:val="24"/>
        </w:rPr>
        <w:t xml:space="preserve"> Overall, </w:t>
      </w:r>
      <w:r w:rsidR="00A423A7" w:rsidRPr="00717F09">
        <w:rPr>
          <w:rFonts w:ascii="Times New Roman" w:hAnsi="Times New Roman" w:cs="Times New Roman"/>
          <w:sz w:val="24"/>
          <w:szCs w:val="24"/>
        </w:rPr>
        <w:t>increasing educational attainment of women accounted for 50 percent of the economic growth in OECD countries over the past 50 years, and has the potential to increase growth further in G20 countries</w:t>
      </w:r>
      <w:r w:rsidRPr="00717F09">
        <w:rPr>
          <w:rFonts w:ascii="Times New Roman" w:hAnsi="Times New Roman" w:cs="Times New Roman"/>
          <w:sz w:val="24"/>
          <w:szCs w:val="24"/>
        </w:rPr>
        <w:t>.</w:t>
      </w:r>
      <w:r w:rsidRPr="00673E47">
        <w:rPr>
          <w:rStyle w:val="FootnoteReference"/>
          <w:rFonts w:ascii="Times New Roman" w:hAnsi="Times New Roman" w:cs="Times New Roman"/>
          <w:sz w:val="18"/>
          <w:szCs w:val="18"/>
        </w:rPr>
        <w:footnoteReference w:id="45"/>
      </w:r>
    </w:p>
    <w:p w:rsidR="007F1FD4" w:rsidRPr="00717F09" w:rsidRDefault="00BD4B7B" w:rsidP="004724DC">
      <w:pPr>
        <w:pStyle w:val="Style1"/>
        <w:spacing w:after="360"/>
        <w:rPr>
          <w:rFonts w:ascii="Times New Roman" w:hAnsi="Times New Roman" w:cs="Times New Roman"/>
          <w:b/>
          <w:sz w:val="24"/>
          <w:szCs w:val="24"/>
        </w:rPr>
      </w:pPr>
      <w:r>
        <w:rPr>
          <w:rFonts w:ascii="Times New Roman" w:hAnsi="Times New Roman" w:cs="Times New Roman"/>
          <w:b/>
          <w:sz w:val="24"/>
          <w:szCs w:val="24"/>
        </w:rPr>
        <w:t xml:space="preserve">E 2.4: </w:t>
      </w:r>
      <w:r w:rsidR="007B26D0" w:rsidRPr="00717F09">
        <w:rPr>
          <w:rFonts w:ascii="Times New Roman" w:hAnsi="Times New Roman" w:cs="Times New Roman"/>
          <w:b/>
          <w:sz w:val="24"/>
          <w:szCs w:val="24"/>
        </w:rPr>
        <w:t xml:space="preserve">Consider increasing the representation of women </w:t>
      </w:r>
      <w:r w:rsidR="00673E47">
        <w:rPr>
          <w:rFonts w:ascii="Times New Roman" w:hAnsi="Times New Roman" w:cs="Times New Roman"/>
          <w:b/>
          <w:sz w:val="24"/>
          <w:szCs w:val="24"/>
        </w:rPr>
        <w:t>i</w:t>
      </w:r>
      <w:r w:rsidR="00673E47" w:rsidRPr="00717F09">
        <w:rPr>
          <w:rFonts w:ascii="Times New Roman" w:hAnsi="Times New Roman" w:cs="Times New Roman"/>
          <w:b/>
          <w:sz w:val="24"/>
          <w:szCs w:val="24"/>
        </w:rPr>
        <w:t xml:space="preserve">n </w:t>
      </w:r>
      <w:r w:rsidR="007F1FD4" w:rsidRPr="00717F09">
        <w:rPr>
          <w:rFonts w:ascii="Times New Roman" w:hAnsi="Times New Roman" w:cs="Times New Roman"/>
          <w:b/>
          <w:sz w:val="24"/>
          <w:szCs w:val="24"/>
        </w:rPr>
        <w:t>executive-</w:t>
      </w:r>
      <w:r w:rsidR="007B26D0" w:rsidRPr="00717F09">
        <w:rPr>
          <w:rFonts w:ascii="Times New Roman" w:hAnsi="Times New Roman" w:cs="Times New Roman"/>
          <w:b/>
          <w:sz w:val="24"/>
          <w:szCs w:val="24"/>
        </w:rPr>
        <w:t>level positions through diverse tools and measures, which might include</w:t>
      </w:r>
      <w:r w:rsidR="007F1FD4" w:rsidRPr="00717F09">
        <w:rPr>
          <w:rFonts w:ascii="Times New Roman" w:hAnsi="Times New Roman" w:cs="Times New Roman"/>
          <w:b/>
          <w:sz w:val="24"/>
          <w:szCs w:val="24"/>
        </w:rPr>
        <w:t>:</w:t>
      </w:r>
      <w:r w:rsidR="007B26D0" w:rsidRPr="00717F09">
        <w:rPr>
          <w:rFonts w:ascii="Times New Roman" w:hAnsi="Times New Roman" w:cs="Times New Roman"/>
          <w:b/>
          <w:sz w:val="24"/>
          <w:szCs w:val="24"/>
        </w:rPr>
        <w:t xml:space="preserve"> voluntary initiatives and commitments; suggested targets; disclosure provisions; and other measures. </w:t>
      </w:r>
    </w:p>
    <w:p w:rsidR="00452A09" w:rsidRDefault="00490DD4" w:rsidP="004724DC">
      <w:pPr>
        <w:pStyle w:val="Style1"/>
        <w:spacing w:after="360"/>
        <w:rPr>
          <w:rFonts w:ascii="Times New Roman" w:hAnsi="Times New Roman" w:cs="Times New Roman"/>
          <w:sz w:val="24"/>
          <w:szCs w:val="24"/>
        </w:rPr>
      </w:pPr>
      <w:r w:rsidRPr="00717F09">
        <w:rPr>
          <w:rFonts w:ascii="Times New Roman" w:hAnsi="Times New Roman" w:cs="Times New Roman"/>
          <w:sz w:val="24"/>
          <w:szCs w:val="24"/>
        </w:rPr>
        <w:t xml:space="preserve">Increasing the representation of women </w:t>
      </w:r>
      <w:r w:rsidR="007F1FD4" w:rsidRPr="00717F09">
        <w:rPr>
          <w:rFonts w:ascii="Times New Roman" w:hAnsi="Times New Roman" w:cs="Times New Roman"/>
          <w:sz w:val="24"/>
          <w:szCs w:val="24"/>
        </w:rPr>
        <w:t>in executive-</w:t>
      </w:r>
      <w:r w:rsidRPr="00717F09">
        <w:rPr>
          <w:rFonts w:ascii="Times New Roman" w:hAnsi="Times New Roman" w:cs="Times New Roman"/>
          <w:sz w:val="24"/>
          <w:szCs w:val="24"/>
        </w:rPr>
        <w:t xml:space="preserve">level positions through </w:t>
      </w:r>
      <w:r w:rsidR="007F1FD4" w:rsidRPr="00717F09">
        <w:rPr>
          <w:rFonts w:ascii="Times New Roman" w:hAnsi="Times New Roman" w:cs="Times New Roman"/>
          <w:sz w:val="24"/>
          <w:szCs w:val="24"/>
        </w:rPr>
        <w:t xml:space="preserve">various </w:t>
      </w:r>
      <w:r w:rsidRPr="00717F09">
        <w:rPr>
          <w:rFonts w:ascii="Times New Roman" w:hAnsi="Times New Roman" w:cs="Times New Roman"/>
          <w:sz w:val="24"/>
          <w:szCs w:val="24"/>
        </w:rPr>
        <w:t>tools and measures could promote gender equality in the economy and help in the efficient use of the talent pool.</w:t>
      </w:r>
      <w:r w:rsidRPr="00673E47">
        <w:rPr>
          <w:rStyle w:val="FootnoteReference"/>
          <w:rFonts w:ascii="Times New Roman" w:hAnsi="Times New Roman" w:cs="Times New Roman"/>
          <w:sz w:val="18"/>
          <w:szCs w:val="18"/>
        </w:rPr>
        <w:footnoteReference w:id="46"/>
      </w:r>
      <w:r w:rsidRPr="00717F09">
        <w:rPr>
          <w:rFonts w:ascii="Times New Roman" w:hAnsi="Times New Roman" w:cs="Times New Roman"/>
          <w:sz w:val="24"/>
          <w:szCs w:val="24"/>
        </w:rPr>
        <w:t xml:space="preserve"> Despite the </w:t>
      </w:r>
      <w:r w:rsidR="005A501A" w:rsidRPr="00717F09">
        <w:rPr>
          <w:rFonts w:ascii="Times New Roman" w:hAnsi="Times New Roman" w:cs="Times New Roman"/>
          <w:sz w:val="24"/>
          <w:szCs w:val="24"/>
        </w:rPr>
        <w:t xml:space="preserve">availability of </w:t>
      </w:r>
      <w:r w:rsidR="007F1FD4" w:rsidRPr="00717F09">
        <w:rPr>
          <w:rFonts w:ascii="Times New Roman" w:hAnsi="Times New Roman" w:cs="Times New Roman"/>
          <w:sz w:val="24"/>
          <w:szCs w:val="24"/>
        </w:rPr>
        <w:t xml:space="preserve">a </w:t>
      </w:r>
      <w:r w:rsidR="00B85BC0" w:rsidRPr="00717F09">
        <w:rPr>
          <w:rFonts w:ascii="Times New Roman" w:hAnsi="Times New Roman" w:cs="Times New Roman"/>
          <w:sz w:val="24"/>
          <w:szCs w:val="24"/>
        </w:rPr>
        <w:t>qualified female</w:t>
      </w:r>
      <w:r w:rsidR="00955E12" w:rsidRPr="00717F09">
        <w:rPr>
          <w:rFonts w:ascii="Times New Roman" w:hAnsi="Times New Roman" w:cs="Times New Roman"/>
          <w:sz w:val="24"/>
          <w:szCs w:val="24"/>
        </w:rPr>
        <w:t xml:space="preserve"> workforce</w:t>
      </w:r>
      <w:r w:rsidR="007F1FD4" w:rsidRPr="00717F09">
        <w:rPr>
          <w:rFonts w:ascii="Times New Roman" w:hAnsi="Times New Roman" w:cs="Times New Roman"/>
          <w:sz w:val="24"/>
          <w:szCs w:val="24"/>
        </w:rPr>
        <w:t>,</w:t>
      </w:r>
      <w:r w:rsidR="00955E12" w:rsidRPr="00673E47">
        <w:rPr>
          <w:rStyle w:val="FootnoteReference"/>
          <w:rFonts w:ascii="Times New Roman" w:hAnsi="Times New Roman" w:cs="Times New Roman"/>
          <w:sz w:val="18"/>
          <w:szCs w:val="18"/>
        </w:rPr>
        <w:footnoteReference w:id="47"/>
      </w:r>
      <w:r w:rsidR="00955E12" w:rsidRPr="00717F09">
        <w:rPr>
          <w:rFonts w:ascii="Times New Roman" w:hAnsi="Times New Roman" w:cs="Times New Roman"/>
          <w:sz w:val="24"/>
          <w:szCs w:val="24"/>
        </w:rPr>
        <w:t xml:space="preserve"> women are </w:t>
      </w:r>
      <w:r w:rsidRPr="00717F09">
        <w:rPr>
          <w:rFonts w:ascii="Times New Roman" w:hAnsi="Times New Roman" w:cs="Times New Roman"/>
          <w:sz w:val="24"/>
          <w:szCs w:val="24"/>
        </w:rPr>
        <w:t xml:space="preserve">under-represented </w:t>
      </w:r>
      <w:r w:rsidR="007F1FD4" w:rsidRPr="00717F09">
        <w:rPr>
          <w:rFonts w:ascii="Times New Roman" w:hAnsi="Times New Roman" w:cs="Times New Roman"/>
          <w:sz w:val="24"/>
          <w:szCs w:val="24"/>
        </w:rPr>
        <w:t xml:space="preserve">on </w:t>
      </w:r>
      <w:r w:rsidRPr="00717F09">
        <w:rPr>
          <w:rFonts w:ascii="Times New Roman" w:hAnsi="Times New Roman" w:cs="Times New Roman"/>
          <w:sz w:val="24"/>
          <w:szCs w:val="24"/>
        </w:rPr>
        <w:t xml:space="preserve">corporate boards. </w:t>
      </w:r>
      <w:r w:rsidR="00955E12" w:rsidRPr="00717F09">
        <w:rPr>
          <w:rFonts w:ascii="Times New Roman" w:hAnsi="Times New Roman" w:cs="Times New Roman"/>
          <w:sz w:val="24"/>
          <w:szCs w:val="24"/>
        </w:rPr>
        <w:t xml:space="preserve">In </w:t>
      </w:r>
      <w:r w:rsidR="007F1FD4" w:rsidRPr="00717F09">
        <w:rPr>
          <w:rFonts w:ascii="Times New Roman" w:hAnsi="Times New Roman" w:cs="Times New Roman"/>
          <w:sz w:val="24"/>
          <w:szCs w:val="24"/>
        </w:rPr>
        <w:t xml:space="preserve">the </w:t>
      </w:r>
      <w:r w:rsidR="00955E12" w:rsidRPr="00717F09">
        <w:rPr>
          <w:rFonts w:ascii="Times New Roman" w:hAnsi="Times New Roman" w:cs="Times New Roman"/>
          <w:sz w:val="24"/>
          <w:szCs w:val="24"/>
        </w:rPr>
        <w:t>OECD, o</w:t>
      </w:r>
      <w:r w:rsidRPr="00717F09">
        <w:rPr>
          <w:rFonts w:ascii="Times New Roman" w:hAnsi="Times New Roman" w:cs="Times New Roman"/>
          <w:sz w:val="24"/>
          <w:szCs w:val="24"/>
        </w:rPr>
        <w:t>nly one in ten board seats</w:t>
      </w:r>
      <w:r w:rsidR="00955E12" w:rsidRPr="00717F09">
        <w:rPr>
          <w:rFonts w:ascii="Times New Roman" w:hAnsi="Times New Roman" w:cs="Times New Roman"/>
          <w:sz w:val="24"/>
          <w:szCs w:val="24"/>
        </w:rPr>
        <w:t xml:space="preserve"> of listed companies are occupied by women</w:t>
      </w:r>
      <w:r w:rsidRPr="00717F09">
        <w:rPr>
          <w:rFonts w:ascii="Times New Roman" w:hAnsi="Times New Roman" w:cs="Times New Roman"/>
          <w:sz w:val="24"/>
          <w:szCs w:val="24"/>
        </w:rPr>
        <w:t>.</w:t>
      </w:r>
      <w:r w:rsidR="00955E12" w:rsidRPr="00673E47">
        <w:rPr>
          <w:rStyle w:val="FootnoteReference"/>
          <w:rFonts w:ascii="Times New Roman" w:hAnsi="Times New Roman" w:cs="Times New Roman"/>
          <w:sz w:val="18"/>
          <w:szCs w:val="18"/>
        </w:rPr>
        <w:footnoteReference w:id="48"/>
      </w:r>
      <w:r w:rsidR="00D272EF" w:rsidRPr="00717F09">
        <w:rPr>
          <w:rFonts w:ascii="Times New Roman" w:hAnsi="Times New Roman" w:cs="Times New Roman"/>
          <w:sz w:val="24"/>
          <w:szCs w:val="24"/>
        </w:rPr>
        <w:t xml:space="preserve">To address this issue, voluntary initiatives and commitments; suggested targets; disclosure provisions; and other measures </w:t>
      </w:r>
      <w:r w:rsidR="000E7A63" w:rsidRPr="00717F09">
        <w:rPr>
          <w:rFonts w:ascii="Times New Roman" w:hAnsi="Times New Roman" w:cs="Times New Roman"/>
          <w:sz w:val="24"/>
          <w:szCs w:val="24"/>
        </w:rPr>
        <w:t>might</w:t>
      </w:r>
      <w:r w:rsidR="00D272EF" w:rsidRPr="00717F09">
        <w:rPr>
          <w:rFonts w:ascii="Times New Roman" w:hAnsi="Times New Roman" w:cs="Times New Roman"/>
          <w:sz w:val="24"/>
          <w:szCs w:val="24"/>
        </w:rPr>
        <w:t xml:space="preserve"> be </w:t>
      </w:r>
      <w:r w:rsidR="007F1FD4" w:rsidRPr="00717F09">
        <w:rPr>
          <w:rFonts w:ascii="Times New Roman" w:hAnsi="Times New Roman" w:cs="Times New Roman"/>
          <w:sz w:val="24"/>
          <w:szCs w:val="24"/>
        </w:rPr>
        <w:t>brought into play</w:t>
      </w:r>
      <w:r w:rsidR="00D272EF" w:rsidRPr="00717F09">
        <w:rPr>
          <w:rFonts w:ascii="Times New Roman" w:hAnsi="Times New Roman" w:cs="Times New Roman"/>
          <w:sz w:val="24"/>
          <w:szCs w:val="24"/>
        </w:rPr>
        <w:t xml:space="preserve">. </w:t>
      </w:r>
      <w:r w:rsidR="007F1FD4" w:rsidRPr="00717F09">
        <w:rPr>
          <w:rFonts w:ascii="Times New Roman" w:hAnsi="Times New Roman" w:cs="Times New Roman"/>
          <w:sz w:val="24"/>
          <w:szCs w:val="24"/>
        </w:rPr>
        <w:t xml:space="preserve">An additional benefit of </w:t>
      </w:r>
      <w:r w:rsidR="00D272EF" w:rsidRPr="00717F09">
        <w:rPr>
          <w:rFonts w:ascii="Times New Roman" w:hAnsi="Times New Roman" w:cs="Times New Roman"/>
          <w:sz w:val="24"/>
          <w:szCs w:val="24"/>
        </w:rPr>
        <w:t>these initiative</w:t>
      </w:r>
      <w:r w:rsidR="005A501A" w:rsidRPr="00717F09">
        <w:rPr>
          <w:rFonts w:ascii="Times New Roman" w:hAnsi="Times New Roman" w:cs="Times New Roman"/>
          <w:sz w:val="24"/>
          <w:szCs w:val="24"/>
        </w:rPr>
        <w:t>s</w:t>
      </w:r>
      <w:r w:rsidR="007F1FD4" w:rsidRPr="00717F09">
        <w:rPr>
          <w:rFonts w:ascii="Times New Roman" w:hAnsi="Times New Roman" w:cs="Times New Roman"/>
          <w:sz w:val="24"/>
          <w:szCs w:val="24"/>
        </w:rPr>
        <w:t xml:space="preserve"> –</w:t>
      </w:r>
      <w:r w:rsidR="00B85BC0" w:rsidRPr="00717F09">
        <w:rPr>
          <w:rFonts w:ascii="Times New Roman" w:hAnsi="Times New Roman" w:cs="Times New Roman"/>
          <w:sz w:val="24"/>
          <w:szCs w:val="24"/>
        </w:rPr>
        <w:t>beyond increasing</w:t>
      </w:r>
      <w:r w:rsidR="007F1FD4" w:rsidRPr="00717F09">
        <w:rPr>
          <w:rFonts w:ascii="Times New Roman" w:hAnsi="Times New Roman" w:cs="Times New Roman"/>
          <w:sz w:val="24"/>
          <w:szCs w:val="24"/>
        </w:rPr>
        <w:t xml:space="preserve"> participation by</w:t>
      </w:r>
      <w:r w:rsidR="00D272EF" w:rsidRPr="00717F09">
        <w:rPr>
          <w:rFonts w:ascii="Times New Roman" w:hAnsi="Times New Roman" w:cs="Times New Roman"/>
          <w:sz w:val="24"/>
          <w:szCs w:val="24"/>
        </w:rPr>
        <w:t xml:space="preserve"> women </w:t>
      </w:r>
      <w:r w:rsidR="007F1FD4" w:rsidRPr="00717F09">
        <w:rPr>
          <w:rFonts w:ascii="Times New Roman" w:hAnsi="Times New Roman" w:cs="Times New Roman"/>
          <w:sz w:val="24"/>
          <w:szCs w:val="24"/>
        </w:rPr>
        <w:t>at</w:t>
      </w:r>
      <w:r w:rsidR="00D272EF" w:rsidRPr="00717F09">
        <w:rPr>
          <w:rFonts w:ascii="Times New Roman" w:hAnsi="Times New Roman" w:cs="Times New Roman"/>
          <w:sz w:val="24"/>
          <w:szCs w:val="24"/>
        </w:rPr>
        <w:t xml:space="preserve"> board</w:t>
      </w:r>
      <w:r w:rsidR="007F1FD4" w:rsidRPr="00717F09">
        <w:rPr>
          <w:rFonts w:ascii="Times New Roman" w:hAnsi="Times New Roman" w:cs="Times New Roman"/>
          <w:sz w:val="24"/>
          <w:szCs w:val="24"/>
        </w:rPr>
        <w:t xml:space="preserve"> level –</w:t>
      </w:r>
      <w:r w:rsidR="00D272EF" w:rsidRPr="00717F09">
        <w:rPr>
          <w:rFonts w:ascii="Times New Roman" w:hAnsi="Times New Roman" w:cs="Times New Roman"/>
          <w:sz w:val="24"/>
          <w:szCs w:val="24"/>
        </w:rPr>
        <w:t xml:space="preserve"> would </w:t>
      </w:r>
      <w:r w:rsidR="00B85BC0" w:rsidRPr="00717F09">
        <w:rPr>
          <w:rFonts w:ascii="Times New Roman" w:hAnsi="Times New Roman" w:cs="Times New Roman"/>
          <w:sz w:val="24"/>
          <w:szCs w:val="24"/>
        </w:rPr>
        <w:t>bathe</w:t>
      </w:r>
      <w:r w:rsidR="007F1FD4" w:rsidRPr="00717F09">
        <w:rPr>
          <w:rFonts w:ascii="Times New Roman" w:hAnsi="Times New Roman" w:cs="Times New Roman"/>
          <w:sz w:val="24"/>
          <w:szCs w:val="24"/>
        </w:rPr>
        <w:t xml:space="preserve"> </w:t>
      </w:r>
      <w:r w:rsidR="00D272EF" w:rsidRPr="00717F09">
        <w:rPr>
          <w:rFonts w:ascii="Times New Roman" w:hAnsi="Times New Roman" w:cs="Times New Roman"/>
          <w:sz w:val="24"/>
          <w:szCs w:val="24"/>
        </w:rPr>
        <w:t xml:space="preserve">significant spill-over effects on the wider economy, </w:t>
      </w:r>
      <w:r w:rsidR="007F1FD4" w:rsidRPr="00717F09">
        <w:rPr>
          <w:rFonts w:ascii="Times New Roman" w:hAnsi="Times New Roman" w:cs="Times New Roman"/>
          <w:sz w:val="24"/>
          <w:szCs w:val="24"/>
        </w:rPr>
        <w:t xml:space="preserve">including achieving a </w:t>
      </w:r>
      <w:r w:rsidR="00B85BC0" w:rsidRPr="00717F09">
        <w:rPr>
          <w:rFonts w:ascii="Times New Roman" w:hAnsi="Times New Roman" w:cs="Times New Roman"/>
          <w:sz w:val="24"/>
          <w:szCs w:val="24"/>
        </w:rPr>
        <w:t>reduction in</w:t>
      </w:r>
      <w:r w:rsidR="007F1FD4" w:rsidRPr="00717F09">
        <w:rPr>
          <w:rFonts w:ascii="Times New Roman" w:hAnsi="Times New Roman" w:cs="Times New Roman"/>
          <w:sz w:val="24"/>
          <w:szCs w:val="24"/>
        </w:rPr>
        <w:t xml:space="preserve"> </w:t>
      </w:r>
      <w:r w:rsidR="00D272EF" w:rsidRPr="00717F09">
        <w:rPr>
          <w:rFonts w:ascii="Times New Roman" w:hAnsi="Times New Roman" w:cs="Times New Roman"/>
          <w:sz w:val="24"/>
          <w:szCs w:val="24"/>
        </w:rPr>
        <w:t xml:space="preserve">the gender employment and pay gap, and increasing the return on education. </w:t>
      </w:r>
      <w:r w:rsidR="00D272EF" w:rsidRPr="00673E47">
        <w:rPr>
          <w:rStyle w:val="FootnoteReference"/>
          <w:rFonts w:ascii="Times New Roman" w:hAnsi="Times New Roman" w:cs="Times New Roman"/>
          <w:sz w:val="18"/>
          <w:szCs w:val="18"/>
        </w:rPr>
        <w:footnoteReference w:id="49"/>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1082"/>
        <w:gridCol w:w="7615"/>
      </w:tblGrid>
      <w:tr w:rsidR="00D826A0" w:rsidRPr="00717F09" w:rsidTr="0039766D">
        <w:trPr>
          <w:trHeight w:val="508"/>
        </w:trPr>
        <w:tc>
          <w:tcPr>
            <w:tcW w:w="1029" w:type="dxa"/>
            <w:shd w:val="clear" w:color="auto" w:fill="auto"/>
          </w:tcPr>
          <w:p w:rsidR="00D826A0" w:rsidRPr="0039766D" w:rsidRDefault="00E43B34" w:rsidP="00620E79">
            <w:pPr>
              <w:pStyle w:val="Style1"/>
              <w:rPr>
                <w:rFonts w:ascii="Times New Roman" w:hAnsi="Times New Roman"/>
                <w:b/>
                <w:sz w:val="24"/>
                <w:szCs w:val="24"/>
              </w:rPr>
            </w:pPr>
            <w:r w:rsidRPr="0039766D">
              <w:rPr>
                <w:rFonts w:ascii="Times New Roman" w:hAnsi="Times New Roman"/>
                <w:b/>
                <w:sz w:val="24"/>
                <w:szCs w:val="24"/>
              </w:rPr>
              <w:lastRenderedPageBreak/>
              <w:t>Reference</w:t>
            </w:r>
          </w:p>
        </w:tc>
        <w:tc>
          <w:tcPr>
            <w:tcW w:w="7668" w:type="dxa"/>
            <w:shd w:val="clear" w:color="auto" w:fill="auto"/>
          </w:tcPr>
          <w:p w:rsidR="00D826A0" w:rsidRPr="0039766D" w:rsidRDefault="00D826A0" w:rsidP="00620E79">
            <w:pPr>
              <w:pStyle w:val="Style1"/>
              <w:rPr>
                <w:rFonts w:ascii="Times New Roman" w:hAnsi="Times New Roman"/>
                <w:b/>
                <w:sz w:val="24"/>
                <w:szCs w:val="24"/>
              </w:rPr>
            </w:pPr>
            <w:r w:rsidRPr="0039766D">
              <w:rPr>
                <w:rFonts w:ascii="Times New Roman" w:hAnsi="Times New Roman"/>
                <w:b/>
                <w:sz w:val="24"/>
                <w:szCs w:val="24"/>
              </w:rPr>
              <w:t>Action</w:t>
            </w:r>
          </w:p>
        </w:tc>
      </w:tr>
      <w:tr w:rsidR="00D826A0" w:rsidRPr="00717F09" w:rsidTr="0039766D">
        <w:trPr>
          <w:trHeight w:val="640"/>
        </w:trPr>
        <w:tc>
          <w:tcPr>
            <w:tcW w:w="1029" w:type="dxa"/>
            <w:shd w:val="clear" w:color="auto" w:fill="auto"/>
          </w:tcPr>
          <w:p w:rsidR="00D826A0" w:rsidRPr="00BD4B7B" w:rsidRDefault="00D826A0" w:rsidP="005C2F99">
            <w:pPr>
              <w:spacing w:before="20" w:after="20"/>
              <w:ind w:right="-6"/>
              <w:jc w:val="both"/>
              <w:rPr>
                <w:sz w:val="24"/>
                <w:szCs w:val="24"/>
              </w:rPr>
            </w:pPr>
            <w:r w:rsidRPr="00BD4B7B">
              <w:rPr>
                <w:sz w:val="24"/>
                <w:szCs w:val="24"/>
              </w:rPr>
              <w:t>E</w:t>
            </w:r>
            <w:r w:rsidR="00644A65" w:rsidRPr="00BD4B7B">
              <w:rPr>
                <w:sz w:val="24"/>
                <w:szCs w:val="24"/>
              </w:rPr>
              <w:t>2</w:t>
            </w:r>
            <w:r w:rsidRPr="00BD4B7B">
              <w:rPr>
                <w:sz w:val="24"/>
                <w:szCs w:val="24"/>
              </w:rPr>
              <w:t>.</w:t>
            </w:r>
            <w:r w:rsidR="00644A65" w:rsidRPr="00BD4B7B">
              <w:rPr>
                <w:sz w:val="24"/>
                <w:szCs w:val="24"/>
              </w:rPr>
              <w:t>1</w:t>
            </w:r>
          </w:p>
        </w:tc>
        <w:tc>
          <w:tcPr>
            <w:tcW w:w="7668" w:type="dxa"/>
            <w:shd w:val="clear" w:color="auto" w:fill="auto"/>
          </w:tcPr>
          <w:p w:rsidR="00D826A0" w:rsidRPr="00BD4B7B" w:rsidRDefault="0008598C" w:rsidP="007B26D0">
            <w:pPr>
              <w:pStyle w:val="Style1"/>
              <w:rPr>
                <w:rFonts w:ascii="Times New Roman" w:hAnsi="Times New Roman"/>
                <w:sz w:val="24"/>
                <w:szCs w:val="24"/>
              </w:rPr>
            </w:pPr>
            <w:r w:rsidRPr="00BD4B7B">
              <w:rPr>
                <w:rFonts w:ascii="Times New Roman" w:hAnsi="Times New Roman"/>
                <w:sz w:val="24"/>
                <w:szCs w:val="24"/>
              </w:rPr>
              <w:t>Develop counseling, job-search assistance</w:t>
            </w:r>
            <w:r w:rsidR="005A7C73">
              <w:rPr>
                <w:rFonts w:ascii="Times New Roman" w:hAnsi="Times New Roman"/>
                <w:sz w:val="24"/>
                <w:szCs w:val="24"/>
              </w:rPr>
              <w:t>,</w:t>
            </w:r>
            <w:r w:rsidRPr="00BD4B7B">
              <w:rPr>
                <w:rFonts w:ascii="Times New Roman" w:hAnsi="Times New Roman"/>
                <w:sz w:val="24"/>
                <w:szCs w:val="24"/>
              </w:rPr>
              <w:t xml:space="preserve"> and placement service programs for young workers.</w:t>
            </w:r>
          </w:p>
        </w:tc>
      </w:tr>
      <w:tr w:rsidR="00490DD4" w:rsidRPr="00717F09" w:rsidTr="0039766D">
        <w:trPr>
          <w:trHeight w:val="640"/>
        </w:trPr>
        <w:tc>
          <w:tcPr>
            <w:tcW w:w="1029" w:type="dxa"/>
            <w:shd w:val="clear" w:color="auto" w:fill="auto"/>
          </w:tcPr>
          <w:p w:rsidR="00490DD4" w:rsidRPr="00BD4B7B" w:rsidRDefault="00644A65" w:rsidP="007F548F">
            <w:pPr>
              <w:spacing w:before="20" w:after="20"/>
              <w:ind w:right="-6"/>
              <w:jc w:val="both"/>
              <w:rPr>
                <w:sz w:val="24"/>
                <w:szCs w:val="24"/>
              </w:rPr>
            </w:pPr>
            <w:r w:rsidRPr="00BD4B7B">
              <w:rPr>
                <w:sz w:val="24"/>
                <w:szCs w:val="24"/>
              </w:rPr>
              <w:t>E2</w:t>
            </w:r>
            <w:r w:rsidR="00490DD4" w:rsidRPr="00BD4B7B">
              <w:rPr>
                <w:sz w:val="24"/>
                <w:szCs w:val="24"/>
              </w:rPr>
              <w:t>.</w:t>
            </w:r>
            <w:r w:rsidRPr="00BD4B7B">
              <w:rPr>
                <w:sz w:val="24"/>
                <w:szCs w:val="24"/>
              </w:rPr>
              <w:t>2</w:t>
            </w:r>
          </w:p>
        </w:tc>
        <w:tc>
          <w:tcPr>
            <w:tcW w:w="7668" w:type="dxa"/>
            <w:shd w:val="clear" w:color="auto" w:fill="auto"/>
          </w:tcPr>
          <w:p w:rsidR="00490DD4" w:rsidRPr="00BD4B7B" w:rsidRDefault="0008598C" w:rsidP="007F548F">
            <w:pPr>
              <w:pStyle w:val="Style1"/>
              <w:rPr>
                <w:rFonts w:ascii="Times New Roman" w:hAnsi="Times New Roman"/>
                <w:sz w:val="24"/>
                <w:szCs w:val="24"/>
              </w:rPr>
            </w:pPr>
            <w:r w:rsidRPr="00BD4B7B">
              <w:rPr>
                <w:rFonts w:ascii="Times New Roman" w:hAnsi="Times New Roman"/>
                <w:sz w:val="24"/>
                <w:szCs w:val="24"/>
              </w:rPr>
              <w:t>Improve supportive mechanisms such as day-care centers and elderly care, and introduce leave schemes in diverse forms for work-family balance.</w:t>
            </w:r>
          </w:p>
        </w:tc>
      </w:tr>
      <w:tr w:rsidR="00490DD4" w:rsidRPr="00717F09" w:rsidTr="0039766D">
        <w:trPr>
          <w:trHeight w:val="640"/>
        </w:trPr>
        <w:tc>
          <w:tcPr>
            <w:tcW w:w="1029" w:type="dxa"/>
            <w:shd w:val="clear" w:color="auto" w:fill="auto"/>
          </w:tcPr>
          <w:p w:rsidR="00490DD4" w:rsidRPr="00BD4B7B" w:rsidRDefault="00644A65" w:rsidP="007F548F">
            <w:pPr>
              <w:spacing w:before="20" w:after="20"/>
              <w:ind w:right="-6"/>
              <w:jc w:val="both"/>
              <w:rPr>
                <w:sz w:val="24"/>
                <w:szCs w:val="24"/>
              </w:rPr>
            </w:pPr>
            <w:r w:rsidRPr="00BD4B7B">
              <w:rPr>
                <w:sz w:val="24"/>
                <w:szCs w:val="24"/>
              </w:rPr>
              <w:t>E2</w:t>
            </w:r>
            <w:r w:rsidR="00490DD4" w:rsidRPr="00BD4B7B">
              <w:rPr>
                <w:sz w:val="24"/>
                <w:szCs w:val="24"/>
              </w:rPr>
              <w:t>.</w:t>
            </w:r>
            <w:r w:rsidRPr="00BD4B7B">
              <w:rPr>
                <w:sz w:val="24"/>
                <w:szCs w:val="24"/>
              </w:rPr>
              <w:t>3</w:t>
            </w:r>
          </w:p>
        </w:tc>
        <w:tc>
          <w:tcPr>
            <w:tcW w:w="7668" w:type="dxa"/>
            <w:shd w:val="clear" w:color="auto" w:fill="auto"/>
          </w:tcPr>
          <w:p w:rsidR="00490DD4" w:rsidRPr="00BD4B7B" w:rsidRDefault="0008598C" w:rsidP="000E623F">
            <w:pPr>
              <w:pStyle w:val="Style1"/>
              <w:rPr>
                <w:rFonts w:ascii="Times New Roman" w:hAnsi="Times New Roman"/>
                <w:sz w:val="24"/>
                <w:szCs w:val="24"/>
              </w:rPr>
            </w:pPr>
            <w:r w:rsidRPr="00BD4B7B">
              <w:rPr>
                <w:rFonts w:ascii="Times New Roman" w:hAnsi="Times New Roman"/>
                <w:sz w:val="24"/>
                <w:szCs w:val="24"/>
              </w:rPr>
              <w:t>Advance education of women through reducing the opportunity cost of schooling for girls, training teachers on gender issues, and establishing mechanisms for individuals who have not had the chance to return to the formal education system.</w:t>
            </w:r>
          </w:p>
        </w:tc>
      </w:tr>
      <w:tr w:rsidR="00490DD4" w:rsidRPr="00717F09" w:rsidTr="0039766D">
        <w:trPr>
          <w:trHeight w:val="640"/>
        </w:trPr>
        <w:tc>
          <w:tcPr>
            <w:tcW w:w="1029" w:type="dxa"/>
            <w:shd w:val="clear" w:color="auto" w:fill="auto"/>
          </w:tcPr>
          <w:p w:rsidR="00490DD4" w:rsidRPr="00BD4B7B" w:rsidRDefault="00644A65" w:rsidP="00BD4B7B">
            <w:pPr>
              <w:spacing w:before="20" w:after="20"/>
              <w:ind w:right="-6"/>
              <w:jc w:val="both"/>
              <w:rPr>
                <w:sz w:val="24"/>
                <w:szCs w:val="24"/>
              </w:rPr>
            </w:pPr>
            <w:r w:rsidRPr="00BD4B7B">
              <w:rPr>
                <w:sz w:val="24"/>
                <w:szCs w:val="24"/>
              </w:rPr>
              <w:t>E2</w:t>
            </w:r>
            <w:r w:rsidR="00490DD4" w:rsidRPr="00BD4B7B">
              <w:rPr>
                <w:sz w:val="24"/>
                <w:szCs w:val="24"/>
              </w:rPr>
              <w:t>.</w:t>
            </w:r>
            <w:r w:rsidRPr="00BD4B7B">
              <w:rPr>
                <w:sz w:val="24"/>
                <w:szCs w:val="24"/>
              </w:rPr>
              <w:t>4</w:t>
            </w:r>
          </w:p>
        </w:tc>
        <w:tc>
          <w:tcPr>
            <w:tcW w:w="7668" w:type="dxa"/>
            <w:shd w:val="clear" w:color="auto" w:fill="auto"/>
          </w:tcPr>
          <w:p w:rsidR="00490DD4" w:rsidRPr="00BD4B7B" w:rsidRDefault="0008598C" w:rsidP="005B4496">
            <w:pPr>
              <w:pStyle w:val="Style1"/>
              <w:rPr>
                <w:rFonts w:ascii="Times New Roman" w:hAnsi="Times New Roman"/>
                <w:sz w:val="24"/>
                <w:szCs w:val="24"/>
              </w:rPr>
            </w:pPr>
            <w:r w:rsidRPr="00BD4B7B">
              <w:rPr>
                <w:rFonts w:ascii="Times New Roman" w:hAnsi="Times New Roman"/>
                <w:sz w:val="24"/>
                <w:szCs w:val="24"/>
              </w:rPr>
              <w:t xml:space="preserve">Consider increasing the representation of women </w:t>
            </w:r>
            <w:r w:rsidR="005B4496">
              <w:rPr>
                <w:rFonts w:ascii="Times New Roman" w:hAnsi="Times New Roman"/>
                <w:sz w:val="24"/>
                <w:szCs w:val="24"/>
              </w:rPr>
              <w:t>i</w:t>
            </w:r>
            <w:r w:rsidR="005B4496" w:rsidRPr="00BD4B7B">
              <w:rPr>
                <w:rFonts w:ascii="Times New Roman" w:hAnsi="Times New Roman"/>
                <w:sz w:val="24"/>
                <w:szCs w:val="24"/>
              </w:rPr>
              <w:t xml:space="preserve">n </w:t>
            </w:r>
            <w:r w:rsidRPr="00BD4B7B">
              <w:rPr>
                <w:rFonts w:ascii="Times New Roman" w:hAnsi="Times New Roman"/>
                <w:sz w:val="24"/>
                <w:szCs w:val="24"/>
              </w:rPr>
              <w:t>executive-level positions through diverse tools and measures, which might include: voluntary initiatives and commitments; suggested targets; disclosure provisions; and other measures.</w:t>
            </w:r>
          </w:p>
        </w:tc>
      </w:tr>
    </w:tbl>
    <w:p w:rsidR="002C7B38" w:rsidRPr="00717F09" w:rsidRDefault="002C7B38" w:rsidP="002C7B38">
      <w:pPr>
        <w:rPr>
          <w:rFonts w:ascii="Times New Roman" w:hAnsi="Times New Roman" w:cs="Times New Roman"/>
          <w:sz w:val="24"/>
          <w:szCs w:val="24"/>
        </w:rPr>
      </w:pPr>
    </w:p>
    <w:p w:rsidR="002C7B38" w:rsidRPr="00717F09" w:rsidRDefault="00763791" w:rsidP="002C7B38">
      <w:pPr>
        <w:rPr>
          <w:rFonts w:ascii="Times New Roman" w:hAnsi="Times New Roman" w:cs="Times New Roman"/>
          <w:sz w:val="24"/>
          <w:szCs w:val="24"/>
        </w:rPr>
      </w:pPr>
      <w:r w:rsidRPr="00717F09">
        <w:rPr>
          <w:rFonts w:ascii="Times New Roman" w:hAnsi="Times New Roman" w:cs="Times New Roman"/>
          <w:sz w:val="24"/>
          <w:szCs w:val="24"/>
        </w:rPr>
        <w:br w:type="page"/>
      </w:r>
    </w:p>
    <w:p w:rsidR="007A1D4B" w:rsidRPr="000652D6" w:rsidRDefault="00A67736" w:rsidP="000652D6">
      <w:pPr>
        <w:pStyle w:val="20major"/>
      </w:pPr>
      <w:bookmarkStart w:id="4" w:name="_Toc301432999"/>
      <w:r w:rsidRPr="000652D6">
        <w:lastRenderedPageBreak/>
        <w:t>Recommendat</w:t>
      </w:r>
      <w:r>
        <w:t>I</w:t>
      </w:r>
      <w:r w:rsidRPr="000652D6">
        <w:t xml:space="preserve">on </w:t>
      </w:r>
      <w:r w:rsidR="001B7B78" w:rsidRPr="000652D6">
        <w:t>3</w:t>
      </w:r>
      <w:r w:rsidR="00E43B34" w:rsidRPr="000652D6">
        <w:t>:</w:t>
      </w:r>
      <w:r w:rsidR="00E37E54">
        <w:t xml:space="preserve"> </w:t>
      </w:r>
      <w:r w:rsidRPr="000652D6">
        <w:rPr>
          <w:caps w:val="0"/>
        </w:rPr>
        <w:t>Develop And Finance Programs Aimed At Reducing Skills Mismatches In An Era Of Innovation And Rapid Technological Change</w:t>
      </w:r>
      <w:bookmarkEnd w:id="4"/>
    </w:p>
    <w:p w:rsidR="006430B9" w:rsidRPr="000652D6" w:rsidRDefault="006430B9" w:rsidP="000652D6">
      <w:pPr>
        <w:pStyle w:val="Style1"/>
        <w:spacing w:after="180" w:line="240" w:lineRule="auto"/>
        <w:jc w:val="left"/>
        <w:rPr>
          <w:rFonts w:ascii="Times New Roman" w:eastAsia="Times New Roman" w:hAnsi="Times New Roman" w:cs="Times New Roman"/>
          <w:b/>
          <w:sz w:val="24"/>
          <w:szCs w:val="24"/>
        </w:rPr>
      </w:pPr>
      <w:r w:rsidRPr="000652D6">
        <w:rPr>
          <w:rFonts w:ascii="Times New Roman" w:eastAsia="Times New Roman" w:hAnsi="Times New Roman" w:cs="Times New Roman"/>
          <w:b/>
          <w:sz w:val="24"/>
          <w:szCs w:val="24"/>
        </w:rPr>
        <w:t>Summary</w:t>
      </w:r>
    </w:p>
    <w:tbl>
      <w:tblPr>
        <w:tblStyle w:val="TableGrid"/>
        <w:tblW w:w="4997" w:type="pct"/>
        <w:tblBorders>
          <w:top w:val="single" w:sz="4" w:space="0" w:color="BFBFBF" w:themeColor="background1" w:themeShade="BF"/>
          <w:left w:val="none" w:sz="0" w:space="0" w:color="auto"/>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CellMar>
          <w:top w:w="28" w:type="dxa"/>
          <w:left w:w="28" w:type="dxa"/>
          <w:bottom w:w="28" w:type="dxa"/>
          <w:right w:w="28" w:type="dxa"/>
        </w:tblCellMar>
        <w:tblLook w:val="04A0" w:firstRow="1" w:lastRow="0" w:firstColumn="1" w:lastColumn="0" w:noHBand="0" w:noVBand="1"/>
      </w:tblPr>
      <w:tblGrid>
        <w:gridCol w:w="2283"/>
        <w:gridCol w:w="6409"/>
      </w:tblGrid>
      <w:tr w:rsidR="006430B9" w:rsidRPr="00ED7A6C" w:rsidTr="006D1341">
        <w:tc>
          <w:tcPr>
            <w:tcW w:w="2268" w:type="dxa"/>
            <w:shd w:val="clear" w:color="auto" w:fill="auto"/>
          </w:tcPr>
          <w:p w:rsidR="006430B9" w:rsidRPr="00ED7A6C" w:rsidRDefault="006430B9" w:rsidP="006D1341">
            <w:pPr>
              <w:pStyle w:val="Style1"/>
              <w:rPr>
                <w:rFonts w:ascii="Times New Roman" w:hAnsi="Times New Roman"/>
                <w:sz w:val="24"/>
                <w:szCs w:val="24"/>
              </w:rPr>
            </w:pPr>
            <w:r w:rsidRPr="00ED7A6C">
              <w:rPr>
                <w:rFonts w:ascii="Times New Roman" w:hAnsi="Times New Roman"/>
                <w:sz w:val="24"/>
                <w:szCs w:val="24"/>
              </w:rPr>
              <w:t>Recommendation</w:t>
            </w:r>
          </w:p>
        </w:tc>
        <w:tc>
          <w:tcPr>
            <w:tcW w:w="6368" w:type="dxa"/>
            <w:tcBorders>
              <w:right w:val="nil"/>
            </w:tcBorders>
            <w:shd w:val="clear" w:color="auto" w:fill="auto"/>
          </w:tcPr>
          <w:p w:rsidR="006430B9" w:rsidRPr="00ED7A6C" w:rsidRDefault="007A1D4B" w:rsidP="006D1341">
            <w:pPr>
              <w:pStyle w:val="Style1"/>
              <w:rPr>
                <w:rFonts w:ascii="Times New Roman" w:hAnsi="Times New Roman"/>
                <w:sz w:val="24"/>
                <w:szCs w:val="24"/>
              </w:rPr>
            </w:pPr>
            <w:r w:rsidRPr="00ED7A6C">
              <w:rPr>
                <w:rFonts w:ascii="Times New Roman" w:hAnsi="Times New Roman"/>
                <w:sz w:val="24"/>
                <w:szCs w:val="24"/>
              </w:rPr>
              <w:t>Develop and finance programs aimed at reducing skills mismatches in an era of innovation and rapid technological change.</w:t>
            </w:r>
          </w:p>
        </w:tc>
      </w:tr>
      <w:tr w:rsidR="006430B9" w:rsidRPr="00ED7A6C" w:rsidTr="006D1341">
        <w:tc>
          <w:tcPr>
            <w:tcW w:w="2268" w:type="dxa"/>
            <w:shd w:val="clear" w:color="auto" w:fill="auto"/>
          </w:tcPr>
          <w:p w:rsidR="006430B9" w:rsidRPr="00ED7A6C" w:rsidRDefault="006430B9" w:rsidP="006D1341">
            <w:pPr>
              <w:pStyle w:val="Style1"/>
              <w:rPr>
                <w:rFonts w:ascii="Times New Roman" w:hAnsi="Times New Roman"/>
                <w:sz w:val="24"/>
                <w:szCs w:val="24"/>
              </w:rPr>
            </w:pPr>
            <w:r w:rsidRPr="00ED7A6C">
              <w:rPr>
                <w:rFonts w:ascii="Times New Roman" w:hAnsi="Times New Roman"/>
                <w:sz w:val="24"/>
                <w:szCs w:val="24"/>
              </w:rPr>
              <w:t>Reference</w:t>
            </w:r>
          </w:p>
        </w:tc>
        <w:tc>
          <w:tcPr>
            <w:tcW w:w="6368" w:type="dxa"/>
            <w:tcBorders>
              <w:right w:val="nil"/>
            </w:tcBorders>
            <w:shd w:val="clear" w:color="auto" w:fill="auto"/>
          </w:tcPr>
          <w:p w:rsidR="006430B9" w:rsidRPr="00ED7A6C" w:rsidRDefault="00BD4B7B" w:rsidP="006D1341">
            <w:pPr>
              <w:pStyle w:val="Style1"/>
              <w:rPr>
                <w:rFonts w:ascii="Times New Roman" w:hAnsi="Times New Roman"/>
                <w:sz w:val="24"/>
                <w:szCs w:val="24"/>
              </w:rPr>
            </w:pPr>
            <w:r w:rsidRPr="00ED7A6C">
              <w:rPr>
                <w:rFonts w:ascii="Times New Roman" w:hAnsi="Times New Roman"/>
                <w:sz w:val="24"/>
                <w:szCs w:val="24"/>
              </w:rPr>
              <w:t xml:space="preserve">E </w:t>
            </w:r>
            <w:r w:rsidR="00644A65" w:rsidRPr="00ED7A6C">
              <w:rPr>
                <w:rFonts w:ascii="Times New Roman" w:hAnsi="Times New Roman"/>
                <w:sz w:val="24"/>
                <w:szCs w:val="24"/>
              </w:rPr>
              <w:t>3</w:t>
            </w:r>
          </w:p>
        </w:tc>
      </w:tr>
      <w:tr w:rsidR="006430B9" w:rsidRPr="00ED7A6C" w:rsidTr="006D1341">
        <w:tc>
          <w:tcPr>
            <w:tcW w:w="2268" w:type="dxa"/>
            <w:shd w:val="clear" w:color="auto" w:fill="auto"/>
          </w:tcPr>
          <w:p w:rsidR="006430B9" w:rsidRPr="00ED7A6C" w:rsidRDefault="006430B9" w:rsidP="006D1341">
            <w:pPr>
              <w:pStyle w:val="Style1"/>
              <w:rPr>
                <w:rFonts w:ascii="Times New Roman" w:hAnsi="Times New Roman"/>
                <w:sz w:val="24"/>
                <w:szCs w:val="24"/>
              </w:rPr>
            </w:pPr>
            <w:r w:rsidRPr="00ED7A6C">
              <w:rPr>
                <w:rFonts w:ascii="Times New Roman" w:hAnsi="Times New Roman"/>
                <w:sz w:val="24"/>
                <w:szCs w:val="24"/>
              </w:rPr>
              <w:t>Owner</w:t>
            </w:r>
          </w:p>
        </w:tc>
        <w:tc>
          <w:tcPr>
            <w:tcW w:w="6368" w:type="dxa"/>
            <w:tcBorders>
              <w:right w:val="nil"/>
            </w:tcBorders>
            <w:shd w:val="clear" w:color="auto" w:fill="auto"/>
          </w:tcPr>
          <w:p w:rsidR="006430B9" w:rsidRPr="00ED7A6C" w:rsidRDefault="00602672" w:rsidP="006D1341">
            <w:pPr>
              <w:pStyle w:val="Style1"/>
              <w:rPr>
                <w:rFonts w:ascii="Times New Roman" w:hAnsi="Times New Roman"/>
                <w:sz w:val="24"/>
                <w:szCs w:val="24"/>
              </w:rPr>
            </w:pPr>
            <w:r w:rsidRPr="00ED7A6C">
              <w:rPr>
                <w:rFonts w:ascii="Times New Roman" w:hAnsi="Times New Roman"/>
                <w:sz w:val="24"/>
                <w:szCs w:val="24"/>
              </w:rPr>
              <w:t>Individual G20 governments</w:t>
            </w:r>
            <w:r w:rsidR="005B4496">
              <w:rPr>
                <w:rFonts w:ascii="Times New Roman" w:hAnsi="Times New Roman"/>
                <w:sz w:val="24"/>
                <w:szCs w:val="24"/>
              </w:rPr>
              <w:t>.</w:t>
            </w:r>
          </w:p>
        </w:tc>
      </w:tr>
      <w:tr w:rsidR="006430B9" w:rsidRPr="00ED7A6C" w:rsidTr="006D1341">
        <w:tc>
          <w:tcPr>
            <w:tcW w:w="2268" w:type="dxa"/>
            <w:shd w:val="clear" w:color="auto" w:fill="auto"/>
          </w:tcPr>
          <w:p w:rsidR="006430B9" w:rsidRPr="00ED7A6C" w:rsidRDefault="006430B9" w:rsidP="006D1341">
            <w:pPr>
              <w:pStyle w:val="Style1"/>
              <w:rPr>
                <w:rFonts w:ascii="Times New Roman" w:hAnsi="Times New Roman"/>
                <w:sz w:val="24"/>
                <w:szCs w:val="24"/>
              </w:rPr>
            </w:pPr>
            <w:r w:rsidRPr="00ED7A6C">
              <w:rPr>
                <w:rFonts w:ascii="Times New Roman" w:hAnsi="Times New Roman"/>
                <w:sz w:val="24"/>
                <w:szCs w:val="24"/>
              </w:rPr>
              <w:t>Timing</w:t>
            </w:r>
          </w:p>
        </w:tc>
        <w:tc>
          <w:tcPr>
            <w:tcW w:w="6368" w:type="dxa"/>
            <w:tcBorders>
              <w:right w:val="nil"/>
            </w:tcBorders>
            <w:shd w:val="clear" w:color="auto" w:fill="auto"/>
          </w:tcPr>
          <w:p w:rsidR="006430B9" w:rsidRPr="00ED7A6C" w:rsidRDefault="006430B9" w:rsidP="00AE5983">
            <w:pPr>
              <w:pStyle w:val="Style1"/>
              <w:rPr>
                <w:rFonts w:ascii="Times New Roman" w:hAnsi="Times New Roman"/>
                <w:sz w:val="24"/>
                <w:szCs w:val="24"/>
              </w:rPr>
            </w:pPr>
            <w:r w:rsidRPr="00ED7A6C">
              <w:rPr>
                <w:rFonts w:ascii="Times New Roman" w:hAnsi="Times New Roman"/>
                <w:sz w:val="24"/>
                <w:szCs w:val="24"/>
              </w:rPr>
              <w:t xml:space="preserve">Provide a status update by 2016 G20 </w:t>
            </w:r>
            <w:r w:rsidR="00AE5983">
              <w:rPr>
                <w:rFonts w:ascii="Times New Roman" w:hAnsi="Times New Roman"/>
                <w:sz w:val="24"/>
                <w:szCs w:val="24"/>
              </w:rPr>
              <w:t>Summit</w:t>
            </w:r>
          </w:p>
        </w:tc>
      </w:tr>
      <w:tr w:rsidR="006430B9" w:rsidRPr="00ED7A6C" w:rsidTr="006D1341">
        <w:tc>
          <w:tcPr>
            <w:tcW w:w="2268" w:type="dxa"/>
            <w:shd w:val="clear" w:color="auto" w:fill="auto"/>
          </w:tcPr>
          <w:p w:rsidR="006430B9" w:rsidRPr="00ED7A6C" w:rsidRDefault="006430B9" w:rsidP="006D1341">
            <w:pPr>
              <w:pStyle w:val="Style1"/>
              <w:rPr>
                <w:rFonts w:ascii="Times New Roman" w:hAnsi="Times New Roman"/>
                <w:sz w:val="24"/>
                <w:szCs w:val="24"/>
              </w:rPr>
            </w:pPr>
            <w:r w:rsidRPr="00ED7A6C">
              <w:rPr>
                <w:rFonts w:ascii="Times New Roman" w:hAnsi="Times New Roman"/>
                <w:sz w:val="24"/>
                <w:szCs w:val="24"/>
              </w:rPr>
              <w:t>Value</w:t>
            </w:r>
          </w:p>
        </w:tc>
        <w:tc>
          <w:tcPr>
            <w:tcW w:w="6368" w:type="dxa"/>
            <w:tcBorders>
              <w:right w:val="nil"/>
            </w:tcBorders>
            <w:shd w:val="clear" w:color="auto" w:fill="auto"/>
          </w:tcPr>
          <w:p w:rsidR="006430B9" w:rsidRPr="00ED7A6C" w:rsidRDefault="009712BD" w:rsidP="0029757D">
            <w:pPr>
              <w:pStyle w:val="Style1"/>
              <w:rPr>
                <w:rFonts w:ascii="Times New Roman" w:hAnsi="Times New Roman"/>
                <w:sz w:val="24"/>
                <w:szCs w:val="24"/>
              </w:rPr>
            </w:pPr>
            <w:r w:rsidRPr="0056789C">
              <w:rPr>
                <w:rFonts w:ascii="Times New Roman" w:hAnsi="Times New Roman"/>
                <w:bCs/>
                <w:iCs/>
                <w:sz w:val="24"/>
                <w:szCs w:val="24"/>
              </w:rPr>
              <w:t>Using a strategic approach to combat skills mismatches through well-designed programs leads to higher wages and job satisfaction for the workforce, increased productivity and lower employee turnover for companies and consequently improve structural unemployment and economic growth</w:t>
            </w:r>
            <w:r w:rsidR="0029757D" w:rsidRPr="00ED7A6C">
              <w:rPr>
                <w:rFonts w:ascii="Times New Roman" w:hAnsi="Times New Roman"/>
                <w:sz w:val="24"/>
                <w:szCs w:val="24"/>
                <w:highlight w:val="yellow"/>
              </w:rPr>
              <w:t>.</w:t>
            </w:r>
          </w:p>
        </w:tc>
      </w:tr>
      <w:tr w:rsidR="006430B9" w:rsidRPr="00ED7A6C" w:rsidTr="006D1341">
        <w:tc>
          <w:tcPr>
            <w:tcW w:w="2268" w:type="dxa"/>
            <w:shd w:val="clear" w:color="auto" w:fill="auto"/>
          </w:tcPr>
          <w:p w:rsidR="006430B9" w:rsidRPr="00ED7A6C" w:rsidRDefault="006430B9" w:rsidP="006D1341">
            <w:pPr>
              <w:pStyle w:val="Style1"/>
              <w:rPr>
                <w:rFonts w:ascii="Times New Roman" w:hAnsi="Times New Roman"/>
                <w:sz w:val="24"/>
                <w:szCs w:val="24"/>
              </w:rPr>
            </w:pPr>
            <w:r w:rsidRPr="00ED7A6C">
              <w:rPr>
                <w:rFonts w:ascii="Times New Roman" w:hAnsi="Times New Roman"/>
                <w:sz w:val="24"/>
                <w:szCs w:val="24"/>
              </w:rPr>
              <w:t>KPI</w:t>
            </w:r>
          </w:p>
        </w:tc>
        <w:tc>
          <w:tcPr>
            <w:tcW w:w="6368" w:type="dxa"/>
            <w:tcBorders>
              <w:right w:val="nil"/>
            </w:tcBorders>
            <w:shd w:val="clear" w:color="auto" w:fill="auto"/>
          </w:tcPr>
          <w:p w:rsidR="006430B9" w:rsidRPr="00ED7A6C" w:rsidRDefault="005D3A6D" w:rsidP="006D1341">
            <w:pPr>
              <w:pStyle w:val="Style1"/>
              <w:spacing w:before="60" w:after="0" w:line="252" w:lineRule="auto"/>
              <w:jc w:val="both"/>
              <w:rPr>
                <w:rFonts w:ascii="Times New Roman" w:eastAsiaTheme="minorEastAsia" w:hAnsi="Times New Roman"/>
                <w:sz w:val="24"/>
                <w:szCs w:val="24"/>
              </w:rPr>
            </w:pPr>
            <w:r w:rsidRPr="00ED7A6C">
              <w:rPr>
                <w:rFonts w:ascii="Times New Roman" w:hAnsi="Times New Roman"/>
                <w:sz w:val="24"/>
                <w:szCs w:val="24"/>
              </w:rPr>
              <w:t xml:space="preserve">% </w:t>
            </w:r>
            <w:r w:rsidR="000E623F" w:rsidRPr="00ED7A6C">
              <w:rPr>
                <w:rFonts w:ascii="Times New Roman" w:hAnsi="Times New Roman"/>
                <w:sz w:val="24"/>
                <w:szCs w:val="24"/>
              </w:rPr>
              <w:t xml:space="preserve">decrease </w:t>
            </w:r>
            <w:r w:rsidRPr="00ED7A6C">
              <w:rPr>
                <w:rFonts w:ascii="Times New Roman" w:hAnsi="Times New Roman"/>
                <w:sz w:val="24"/>
                <w:szCs w:val="24"/>
              </w:rPr>
              <w:t>in</w:t>
            </w:r>
            <w:r w:rsidR="00074289" w:rsidRPr="00ED7A6C">
              <w:rPr>
                <w:rFonts w:ascii="Times New Roman" w:hAnsi="Times New Roman"/>
                <w:sz w:val="24"/>
                <w:szCs w:val="24"/>
              </w:rPr>
              <w:t xml:space="preserve"> % </w:t>
            </w:r>
            <w:r w:rsidR="00B85BC0" w:rsidRPr="00ED7A6C">
              <w:rPr>
                <w:rFonts w:ascii="Times New Roman" w:hAnsi="Times New Roman"/>
                <w:sz w:val="24"/>
                <w:szCs w:val="24"/>
              </w:rPr>
              <w:t>of</w:t>
            </w:r>
            <w:r w:rsidR="00B85BC0" w:rsidRPr="00ED7A6C">
              <w:rPr>
                <w:rFonts w:ascii="Times New Roman" w:eastAsiaTheme="minorEastAsia" w:hAnsi="Times New Roman"/>
                <w:sz w:val="24"/>
                <w:szCs w:val="24"/>
              </w:rPr>
              <w:t xml:space="preserve"> skills</w:t>
            </w:r>
            <w:r w:rsidR="006430B9" w:rsidRPr="00ED7A6C">
              <w:rPr>
                <w:rFonts w:ascii="Times New Roman" w:eastAsiaTheme="minorEastAsia" w:hAnsi="Times New Roman"/>
                <w:sz w:val="24"/>
                <w:szCs w:val="24"/>
              </w:rPr>
              <w:t xml:space="preserve"> mismatch of employed</w:t>
            </w:r>
            <w:r w:rsidRPr="00ED7A6C">
              <w:rPr>
                <w:rFonts w:ascii="Times New Roman" w:eastAsiaTheme="minorEastAsia" w:hAnsi="Times New Roman"/>
                <w:sz w:val="24"/>
                <w:szCs w:val="24"/>
              </w:rPr>
              <w:t xml:space="preserve"> (</w:t>
            </w:r>
            <w:r w:rsidR="009D660A" w:rsidRPr="00ED7A6C">
              <w:rPr>
                <w:rFonts w:ascii="Times New Roman" w:eastAsiaTheme="minorEastAsia" w:hAnsi="Times New Roman"/>
                <w:sz w:val="24"/>
                <w:szCs w:val="24"/>
              </w:rPr>
              <w:t>total share of</w:t>
            </w:r>
            <w:r w:rsidRPr="00ED7A6C">
              <w:rPr>
                <w:rFonts w:ascii="Times New Roman" w:eastAsiaTheme="minorEastAsia" w:hAnsi="Times New Roman"/>
                <w:sz w:val="24"/>
                <w:szCs w:val="24"/>
              </w:rPr>
              <w:t xml:space="preserve"> under-skilled and over-skilled)</w:t>
            </w:r>
          </w:p>
          <w:p w:rsidR="006430B9" w:rsidRPr="00ED7A6C" w:rsidRDefault="006430B9" w:rsidP="006D1341">
            <w:pPr>
              <w:pStyle w:val="Style1"/>
              <w:spacing w:before="60" w:after="0" w:line="252" w:lineRule="auto"/>
              <w:jc w:val="both"/>
              <w:rPr>
                <w:rFonts w:ascii="Times New Roman" w:eastAsiaTheme="minorEastAsia" w:hAnsi="Times New Roman"/>
                <w:sz w:val="24"/>
                <w:szCs w:val="24"/>
              </w:rPr>
            </w:pPr>
            <w:r w:rsidRPr="00ED7A6C">
              <w:rPr>
                <w:rFonts w:ascii="Times New Roman" w:eastAsiaTheme="minorEastAsia" w:hAnsi="Times New Roman"/>
                <w:sz w:val="24"/>
                <w:szCs w:val="24"/>
              </w:rPr>
              <w:t>% of employers with re-training programs</w:t>
            </w:r>
          </w:p>
          <w:p w:rsidR="006430B9" w:rsidRPr="00ED7A6C" w:rsidRDefault="005D3A6D" w:rsidP="005B4496">
            <w:pPr>
              <w:pStyle w:val="Style1"/>
              <w:spacing w:before="60" w:after="0" w:line="252" w:lineRule="auto"/>
              <w:jc w:val="both"/>
              <w:rPr>
                <w:rFonts w:ascii="Times New Roman" w:eastAsiaTheme="minorEastAsia" w:hAnsi="Times New Roman"/>
                <w:sz w:val="24"/>
                <w:szCs w:val="24"/>
              </w:rPr>
            </w:pPr>
            <w:r w:rsidRPr="00ED7A6C">
              <w:rPr>
                <w:rFonts w:ascii="Times New Roman" w:hAnsi="Times New Roman"/>
                <w:sz w:val="24"/>
                <w:szCs w:val="24"/>
              </w:rPr>
              <w:t>% of workforce with high</w:t>
            </w:r>
            <w:r w:rsidR="006430B9" w:rsidRPr="00ED7A6C">
              <w:rPr>
                <w:rFonts w:ascii="Times New Roman" w:hAnsi="Times New Roman"/>
                <w:sz w:val="24"/>
                <w:szCs w:val="24"/>
              </w:rPr>
              <w:t xml:space="preserve"> level of proficiency</w:t>
            </w:r>
            <w:r w:rsidRPr="00ED7A6C">
              <w:rPr>
                <w:rFonts w:ascii="Times New Roman" w:hAnsi="Times New Roman"/>
                <w:sz w:val="24"/>
                <w:szCs w:val="24"/>
              </w:rPr>
              <w:t xml:space="preserve"> (Level 2 or 3)</w:t>
            </w:r>
            <w:r w:rsidR="005B4496">
              <w:rPr>
                <w:rFonts w:ascii="Times New Roman" w:hAnsi="Times New Roman"/>
                <w:sz w:val="24"/>
                <w:szCs w:val="24"/>
              </w:rPr>
              <w:t>i</w:t>
            </w:r>
            <w:r w:rsidR="005B4496" w:rsidRPr="00ED7A6C">
              <w:rPr>
                <w:rFonts w:ascii="Times New Roman" w:hAnsi="Times New Roman"/>
                <w:sz w:val="24"/>
                <w:szCs w:val="24"/>
              </w:rPr>
              <w:t xml:space="preserve">n </w:t>
            </w:r>
            <w:r w:rsidR="006430B9" w:rsidRPr="00ED7A6C">
              <w:rPr>
                <w:rFonts w:ascii="Times New Roman" w:hAnsi="Times New Roman"/>
                <w:sz w:val="24"/>
                <w:szCs w:val="24"/>
              </w:rPr>
              <w:t>problem solving in technology-rich environments</w:t>
            </w:r>
          </w:p>
        </w:tc>
      </w:tr>
      <w:tr w:rsidR="006430B9" w:rsidRPr="00ED7A6C" w:rsidTr="0008598C">
        <w:trPr>
          <w:trHeight w:val="42"/>
        </w:trPr>
        <w:tc>
          <w:tcPr>
            <w:tcW w:w="2268" w:type="dxa"/>
            <w:shd w:val="clear" w:color="auto" w:fill="auto"/>
          </w:tcPr>
          <w:p w:rsidR="006430B9" w:rsidRPr="00ED7A6C" w:rsidRDefault="00FB2256" w:rsidP="006D1341">
            <w:pPr>
              <w:pStyle w:val="Style1"/>
              <w:rPr>
                <w:rFonts w:ascii="Times New Roman" w:hAnsi="Times New Roman"/>
                <w:sz w:val="24"/>
                <w:szCs w:val="24"/>
              </w:rPr>
            </w:pPr>
            <w:r w:rsidRPr="00ED7A6C">
              <w:rPr>
                <w:rFonts w:ascii="Times New Roman" w:hAnsi="Times New Roman"/>
                <w:sz w:val="24"/>
                <w:szCs w:val="24"/>
              </w:rPr>
              <w:t>Proposed targets to G20 governments</w:t>
            </w:r>
          </w:p>
        </w:tc>
        <w:tc>
          <w:tcPr>
            <w:tcW w:w="6368" w:type="dxa"/>
            <w:tcBorders>
              <w:right w:val="nil"/>
            </w:tcBorders>
            <w:shd w:val="clear" w:color="auto" w:fill="auto"/>
          </w:tcPr>
          <w:p w:rsidR="005D3A6D" w:rsidRPr="00ED7A6C" w:rsidRDefault="00A0438C" w:rsidP="006C5B80">
            <w:pPr>
              <w:pStyle w:val="Style1"/>
              <w:spacing w:before="60" w:after="0" w:line="252" w:lineRule="auto"/>
              <w:jc w:val="both"/>
              <w:rPr>
                <w:rFonts w:ascii="Times New Roman" w:hAnsi="Times New Roman"/>
                <w:sz w:val="24"/>
                <w:szCs w:val="24"/>
              </w:rPr>
            </w:pPr>
            <w:r w:rsidRPr="00ED7A6C">
              <w:rPr>
                <w:rFonts w:ascii="Times New Roman" w:hAnsi="Times New Roman"/>
                <w:sz w:val="24"/>
                <w:szCs w:val="24"/>
              </w:rPr>
              <w:t xml:space="preserve">50% </w:t>
            </w:r>
            <w:r w:rsidR="009D660A" w:rsidRPr="00ED7A6C">
              <w:rPr>
                <w:rFonts w:ascii="Times New Roman" w:hAnsi="Times New Roman"/>
                <w:sz w:val="24"/>
                <w:szCs w:val="24"/>
              </w:rPr>
              <w:t>decrease in</w:t>
            </w:r>
            <w:r w:rsidR="00074289" w:rsidRPr="00ED7A6C">
              <w:rPr>
                <w:rFonts w:ascii="Times New Roman" w:hAnsi="Times New Roman"/>
                <w:sz w:val="24"/>
                <w:szCs w:val="24"/>
              </w:rPr>
              <w:t xml:space="preserve"> % of</w:t>
            </w:r>
            <w:r w:rsidR="009D660A" w:rsidRPr="00ED7A6C">
              <w:rPr>
                <w:rFonts w:ascii="Times New Roman" w:hAnsi="Times New Roman"/>
                <w:sz w:val="24"/>
                <w:szCs w:val="24"/>
              </w:rPr>
              <w:t xml:space="preserve"> skill mismatch of employed by 2025</w:t>
            </w:r>
          </w:p>
          <w:p w:rsidR="006430B9" w:rsidRPr="00ED7A6C" w:rsidRDefault="00256ABE" w:rsidP="00A0438C">
            <w:pPr>
              <w:pStyle w:val="Style1"/>
              <w:spacing w:before="60" w:after="0" w:line="252" w:lineRule="auto"/>
              <w:jc w:val="both"/>
              <w:rPr>
                <w:rFonts w:ascii="Times New Roman" w:hAnsi="Times New Roman"/>
                <w:sz w:val="24"/>
                <w:szCs w:val="24"/>
              </w:rPr>
            </w:pPr>
            <w:r w:rsidRPr="00ED7A6C">
              <w:rPr>
                <w:rFonts w:ascii="Times New Roman" w:hAnsi="Times New Roman"/>
                <w:sz w:val="24"/>
                <w:szCs w:val="24"/>
              </w:rPr>
              <w:t xml:space="preserve">75% of workforce with high level of proficiency </w:t>
            </w:r>
            <w:r w:rsidR="00A0438C" w:rsidRPr="00ED7A6C">
              <w:rPr>
                <w:rFonts w:ascii="Times New Roman" w:hAnsi="Times New Roman"/>
                <w:sz w:val="24"/>
                <w:szCs w:val="24"/>
              </w:rPr>
              <w:t xml:space="preserve">in </w:t>
            </w:r>
            <w:r w:rsidRPr="00ED7A6C">
              <w:rPr>
                <w:rFonts w:ascii="Times New Roman" w:hAnsi="Times New Roman"/>
                <w:sz w:val="24"/>
                <w:szCs w:val="24"/>
              </w:rPr>
              <w:t>problem solving in technology-rich environments</w:t>
            </w:r>
            <w:r w:rsidR="005D3A6D" w:rsidRPr="00ED7A6C">
              <w:rPr>
                <w:rFonts w:ascii="Times New Roman" w:hAnsi="Times New Roman"/>
                <w:sz w:val="24"/>
                <w:szCs w:val="24"/>
              </w:rPr>
              <w:t xml:space="preserve"> by 2025</w:t>
            </w:r>
          </w:p>
        </w:tc>
      </w:tr>
    </w:tbl>
    <w:p w:rsidR="00AE6375" w:rsidRPr="000652D6" w:rsidRDefault="00AE6375" w:rsidP="000652D6">
      <w:pPr>
        <w:pStyle w:val="Style1"/>
        <w:rPr>
          <w:rFonts w:ascii="Times New Roman" w:hAnsi="Times New Roman" w:cs="Times New Roman"/>
          <w:b/>
          <w:sz w:val="24"/>
          <w:szCs w:val="24"/>
        </w:rPr>
      </w:pPr>
      <w:r w:rsidRPr="000652D6">
        <w:rPr>
          <w:rFonts w:ascii="Times New Roman" w:hAnsi="Times New Roman" w:cs="Times New Roman"/>
          <w:b/>
          <w:sz w:val="24"/>
          <w:szCs w:val="24"/>
        </w:rPr>
        <w:t xml:space="preserve">Context </w:t>
      </w:r>
    </w:p>
    <w:p w:rsidR="00BD7BA6" w:rsidRPr="00717F09" w:rsidRDefault="00BD7BA6" w:rsidP="00BD7BA6">
      <w:pPr>
        <w:pStyle w:val="Style1"/>
        <w:rPr>
          <w:rFonts w:ascii="Times New Roman" w:hAnsi="Times New Roman" w:cs="Times New Roman"/>
          <w:sz w:val="24"/>
          <w:szCs w:val="24"/>
        </w:rPr>
      </w:pPr>
      <w:r w:rsidRPr="00717F09">
        <w:rPr>
          <w:rFonts w:ascii="Times New Roman" w:hAnsi="Times New Roman" w:cs="Times New Roman"/>
          <w:sz w:val="24"/>
          <w:szCs w:val="24"/>
        </w:rPr>
        <w:t>There is a common understanding that high volatility across global markets will continue with a direct impact on every area of decision making across the business, political, and social agendas; furthermore, only a minor part of these dynamics will be temporary. The outlook for the medium term points to multiple disruptive changes that will continue to affect our understanding of markets and business models. In addition, there is an almost global consensus that the pace of transformation across today’s G20 markets and beyond will accelerate even further.</w:t>
      </w:r>
    </w:p>
    <w:p w:rsidR="00BD7BA6" w:rsidRPr="00717F09" w:rsidRDefault="00BD7BA6" w:rsidP="00BD7BA6">
      <w:pPr>
        <w:pStyle w:val="Style1"/>
        <w:rPr>
          <w:rFonts w:ascii="Times New Roman" w:hAnsi="Times New Roman" w:cs="Times New Roman"/>
          <w:sz w:val="24"/>
          <w:szCs w:val="24"/>
        </w:rPr>
      </w:pPr>
      <w:r w:rsidRPr="00717F09">
        <w:rPr>
          <w:rFonts w:ascii="Times New Roman" w:hAnsi="Times New Roman" w:cs="Times New Roman"/>
          <w:sz w:val="24"/>
          <w:szCs w:val="24"/>
        </w:rPr>
        <w:t>Within this environment, skills mismatches are on the agenda for many countries in the world. According to statistics published by the International Labor Organization in 2014, skills mismatches are observed among 30-50 percent of the employed in various European countries. More alarmingly, around 20 percent of skills mismatches are the result of under-education in employees.</w:t>
      </w:r>
      <w:r w:rsidRPr="00250189">
        <w:rPr>
          <w:rStyle w:val="FootnoteReference"/>
          <w:rFonts w:ascii="Times New Roman" w:hAnsi="Times New Roman" w:cs="Times New Roman"/>
          <w:sz w:val="18"/>
          <w:szCs w:val="18"/>
        </w:rPr>
        <w:footnoteReference w:id="50"/>
      </w:r>
    </w:p>
    <w:p w:rsidR="00BD7BA6" w:rsidRPr="00717F09" w:rsidRDefault="00BD7BA6" w:rsidP="00BD7BA6">
      <w:pPr>
        <w:pStyle w:val="Style1"/>
        <w:rPr>
          <w:rFonts w:ascii="Times New Roman" w:hAnsi="Times New Roman" w:cs="Times New Roman"/>
          <w:sz w:val="24"/>
          <w:szCs w:val="24"/>
        </w:rPr>
      </w:pPr>
      <w:r w:rsidRPr="00717F09">
        <w:rPr>
          <w:rFonts w:ascii="Times New Roman" w:hAnsi="Times New Roman" w:cs="Times New Roman"/>
          <w:sz w:val="24"/>
          <w:szCs w:val="24"/>
        </w:rPr>
        <w:lastRenderedPageBreak/>
        <w:t>Skills obsolescence (that is, skills previously used in a job that are no longer required or skills that have deteriorated over time) is among the most frequently listed reasons for skills mismatches. In this context, the introduction of new technologies to the workplace is expected to increase productivity at the expense of mid-skill jobs, creating a workforce group overqualified for low-skill employment and under</w:t>
      </w:r>
      <w:r w:rsidR="00717F09">
        <w:rPr>
          <w:rFonts w:ascii="Times New Roman" w:hAnsi="Times New Roman" w:cs="Times New Roman"/>
          <w:sz w:val="24"/>
          <w:szCs w:val="24"/>
        </w:rPr>
        <w:t>-</w:t>
      </w:r>
      <w:r w:rsidRPr="00717F09">
        <w:rPr>
          <w:rFonts w:ascii="Times New Roman" w:hAnsi="Times New Roman" w:cs="Times New Roman"/>
          <w:sz w:val="24"/>
          <w:szCs w:val="24"/>
        </w:rPr>
        <w:t>qualified for high-skill jobs;</w:t>
      </w:r>
      <w:r w:rsidRPr="00250189">
        <w:rPr>
          <w:rStyle w:val="FootnoteReference"/>
          <w:rFonts w:ascii="Times New Roman" w:hAnsi="Times New Roman" w:cs="Times New Roman"/>
          <w:sz w:val="18"/>
          <w:szCs w:val="18"/>
        </w:rPr>
        <w:footnoteReference w:id="51"/>
      </w:r>
      <w:r w:rsidRPr="00717F09">
        <w:rPr>
          <w:rFonts w:ascii="Times New Roman" w:hAnsi="Times New Roman" w:cs="Times New Roman"/>
          <w:sz w:val="24"/>
          <w:szCs w:val="24"/>
        </w:rPr>
        <w:t xml:space="preserve"> as a result, the proportion of overqualified workers is also expected to increase from its recent level of 25.3 percent.</w:t>
      </w:r>
      <w:r w:rsidRPr="00250189">
        <w:rPr>
          <w:rStyle w:val="FootnoteReference"/>
          <w:rFonts w:ascii="Times New Roman" w:hAnsi="Times New Roman" w:cs="Times New Roman"/>
          <w:sz w:val="18"/>
          <w:szCs w:val="18"/>
        </w:rPr>
        <w:footnoteReference w:id="52"/>
      </w:r>
      <w:r w:rsidRPr="00717F09">
        <w:rPr>
          <w:rFonts w:ascii="Times New Roman" w:hAnsi="Times New Roman" w:cs="Times New Roman"/>
          <w:sz w:val="24"/>
          <w:szCs w:val="24"/>
        </w:rPr>
        <w:t>Furthermore, as highlighted in the second recommendation, the relatively high proportion of NEET youth is worrying: there is the risk of a vicious cycle developing whereby young people are not able to participate in the labor market because of skills gaps while simultaneously not receiving the education or training to address this problem.</w:t>
      </w:r>
      <w:r w:rsidRPr="00250189">
        <w:rPr>
          <w:rStyle w:val="FootnoteReference"/>
          <w:rFonts w:ascii="Times New Roman" w:hAnsi="Times New Roman" w:cs="Times New Roman"/>
          <w:sz w:val="18"/>
          <w:szCs w:val="18"/>
        </w:rPr>
        <w:footnoteReference w:id="53"/>
      </w:r>
    </w:p>
    <w:p w:rsidR="00BD7BA6" w:rsidRPr="00717F09" w:rsidRDefault="00BD7BA6" w:rsidP="00BD7BA6">
      <w:pPr>
        <w:pStyle w:val="Style1"/>
        <w:rPr>
          <w:rFonts w:ascii="Times New Roman" w:hAnsi="Times New Roman" w:cs="Times New Roman"/>
          <w:sz w:val="24"/>
          <w:szCs w:val="24"/>
        </w:rPr>
      </w:pPr>
      <w:r w:rsidRPr="00717F09">
        <w:rPr>
          <w:rFonts w:ascii="Times New Roman" w:hAnsi="Times New Roman" w:cs="Times New Roman"/>
          <w:sz w:val="24"/>
          <w:szCs w:val="24"/>
        </w:rPr>
        <w:t>For the workforce, skills mismatches can result in lower wages and lower job satisfaction. For companies, it can reduce productivity and increase employee turnover. Underutilization of the workforce and reduction in productivity in turn lead to structural unemployment and reduced economic growth.</w:t>
      </w:r>
      <w:r w:rsidRPr="00250189">
        <w:rPr>
          <w:rStyle w:val="FootnoteReference"/>
          <w:rFonts w:ascii="Times New Roman" w:hAnsi="Times New Roman" w:cs="Times New Roman"/>
          <w:sz w:val="18"/>
          <w:szCs w:val="18"/>
        </w:rPr>
        <w:footnoteReference w:id="54"/>
      </w:r>
    </w:p>
    <w:p w:rsidR="00BD7BA6" w:rsidRPr="00717F09" w:rsidRDefault="00BD7BA6" w:rsidP="00BD7BA6">
      <w:pPr>
        <w:pStyle w:val="Style1"/>
        <w:rPr>
          <w:rFonts w:ascii="Times New Roman" w:hAnsi="Times New Roman" w:cs="Times New Roman"/>
          <w:sz w:val="24"/>
          <w:szCs w:val="24"/>
        </w:rPr>
      </w:pPr>
      <w:r w:rsidRPr="00717F09">
        <w:rPr>
          <w:rFonts w:ascii="Times New Roman" w:hAnsi="Times New Roman" w:cs="Times New Roman"/>
          <w:sz w:val="24"/>
          <w:szCs w:val="24"/>
        </w:rPr>
        <w:t>In facing the challenges presented by the widening skills gap, governments and businesses are both expected to take on responsibility for steering the focus of skills development, while also facilitating and financing skills development initiatives. Improving national education and skills-development policies offers significant economic potential. If student performance in the OECD area could be raised by just half a school year, US$115 trillion would be added to the economy over the working life of the generation born this year.</w:t>
      </w:r>
      <w:r w:rsidRPr="009568E8">
        <w:rPr>
          <w:rStyle w:val="FootnoteReference"/>
          <w:rFonts w:ascii="Times New Roman" w:hAnsi="Times New Roman" w:cs="Times New Roman"/>
          <w:color w:val="auto"/>
          <w:sz w:val="18"/>
          <w:szCs w:val="18"/>
        </w:rPr>
        <w:footnoteReference w:id="55"/>
      </w:r>
      <w:r w:rsidRPr="00717F09">
        <w:rPr>
          <w:rFonts w:ascii="Times New Roman" w:hAnsi="Times New Roman" w:cs="Times New Roman"/>
          <w:sz w:val="24"/>
          <w:szCs w:val="24"/>
        </w:rPr>
        <w:t xml:space="preserve"> With forward-looking policies oriented towards flexibility – and by facilitating learning across countries – G20 governments could unlock this potential and preemptively address the social ramifications of skills mismatches.  </w:t>
      </w:r>
    </w:p>
    <w:p w:rsidR="00696C73" w:rsidRPr="000652D6" w:rsidRDefault="00696C73" w:rsidP="000652D6">
      <w:pPr>
        <w:pStyle w:val="Style1"/>
        <w:rPr>
          <w:rFonts w:ascii="Times New Roman" w:hAnsi="Times New Roman" w:cs="Times New Roman"/>
          <w:b/>
          <w:sz w:val="24"/>
          <w:szCs w:val="24"/>
        </w:rPr>
      </w:pPr>
      <w:r w:rsidRPr="000652D6">
        <w:rPr>
          <w:rFonts w:ascii="Times New Roman" w:hAnsi="Times New Roman" w:cs="Times New Roman"/>
          <w:b/>
          <w:sz w:val="24"/>
          <w:szCs w:val="24"/>
        </w:rPr>
        <w:t>Actions</w:t>
      </w:r>
    </w:p>
    <w:p w:rsidR="00B06585" w:rsidRPr="00717F09" w:rsidRDefault="00BD4B7B" w:rsidP="006430B9">
      <w:pPr>
        <w:pStyle w:val="Style1"/>
        <w:rPr>
          <w:rFonts w:ascii="Times New Roman" w:hAnsi="Times New Roman" w:cs="Times New Roman"/>
          <w:b/>
          <w:sz w:val="24"/>
          <w:szCs w:val="24"/>
        </w:rPr>
      </w:pPr>
      <w:r>
        <w:rPr>
          <w:rFonts w:ascii="Times New Roman" w:hAnsi="Times New Roman" w:cs="Times New Roman"/>
          <w:b/>
          <w:sz w:val="24"/>
          <w:szCs w:val="24"/>
        </w:rPr>
        <w:t xml:space="preserve">E 3.1: </w:t>
      </w:r>
      <w:r w:rsidR="007B26D0" w:rsidRPr="00717F09">
        <w:rPr>
          <w:rFonts w:ascii="Times New Roman" w:hAnsi="Times New Roman" w:cs="Times New Roman"/>
          <w:b/>
          <w:sz w:val="24"/>
          <w:szCs w:val="24"/>
        </w:rPr>
        <w:t>Ensure alignment and collaboration among government, business enterprises</w:t>
      </w:r>
      <w:r w:rsidR="00B06585" w:rsidRPr="00717F09">
        <w:rPr>
          <w:rFonts w:ascii="Times New Roman" w:hAnsi="Times New Roman" w:cs="Times New Roman"/>
          <w:b/>
          <w:sz w:val="24"/>
          <w:szCs w:val="24"/>
        </w:rPr>
        <w:t>,</w:t>
      </w:r>
      <w:r w:rsidR="007B26D0" w:rsidRPr="00717F09">
        <w:rPr>
          <w:rFonts w:ascii="Times New Roman" w:hAnsi="Times New Roman" w:cs="Times New Roman"/>
          <w:b/>
          <w:sz w:val="24"/>
          <w:szCs w:val="24"/>
        </w:rPr>
        <w:t xml:space="preserve"> and academic institutions through regular workshops for establishing a national skills strategy</w:t>
      </w:r>
      <w:r w:rsidR="00B06585" w:rsidRPr="00717F09">
        <w:rPr>
          <w:rFonts w:ascii="Times New Roman" w:hAnsi="Times New Roman" w:cs="Times New Roman"/>
          <w:b/>
          <w:sz w:val="24"/>
          <w:szCs w:val="24"/>
        </w:rPr>
        <w:t>.</w:t>
      </w:r>
    </w:p>
    <w:p w:rsidR="006430B9" w:rsidRPr="00717F09" w:rsidRDefault="006430B9" w:rsidP="006430B9">
      <w:pPr>
        <w:pStyle w:val="Style1"/>
        <w:rPr>
          <w:rFonts w:ascii="Times New Roman" w:hAnsi="Times New Roman" w:cs="Times New Roman"/>
          <w:sz w:val="24"/>
          <w:szCs w:val="24"/>
        </w:rPr>
      </w:pPr>
      <w:r w:rsidRPr="00717F09">
        <w:rPr>
          <w:rFonts w:ascii="Times New Roman" w:hAnsi="Times New Roman" w:cs="Times New Roman"/>
          <w:sz w:val="24"/>
          <w:szCs w:val="24"/>
        </w:rPr>
        <w:t xml:space="preserve">Establishing a national skills strategy provides a framework to ensure a systematic and comprehensive approach to skills policies. Building on the previous recommendations and studies by G20 and OECD, governments could focus on further refining their skills strategies and ensuring alignment and collaboration between government and business enterprises. </w:t>
      </w:r>
    </w:p>
    <w:p w:rsidR="00B06585" w:rsidRPr="00717F09" w:rsidRDefault="00BD4B7B" w:rsidP="006430B9">
      <w:pPr>
        <w:pStyle w:val="Style1"/>
        <w:rPr>
          <w:rFonts w:ascii="Times New Roman" w:hAnsi="Times New Roman" w:cs="Times New Roman"/>
          <w:b/>
          <w:sz w:val="24"/>
          <w:szCs w:val="24"/>
        </w:rPr>
      </w:pPr>
      <w:r>
        <w:rPr>
          <w:rFonts w:ascii="Times New Roman" w:hAnsi="Times New Roman" w:cs="Times New Roman"/>
          <w:b/>
          <w:sz w:val="24"/>
          <w:szCs w:val="24"/>
        </w:rPr>
        <w:lastRenderedPageBreak/>
        <w:t xml:space="preserve">E 3.2: </w:t>
      </w:r>
      <w:r w:rsidR="007B26D0" w:rsidRPr="00717F09">
        <w:rPr>
          <w:rFonts w:ascii="Times New Roman" w:hAnsi="Times New Roman" w:cs="Times New Roman"/>
          <w:b/>
          <w:sz w:val="24"/>
          <w:szCs w:val="24"/>
        </w:rPr>
        <w:t xml:space="preserve">Review in collaboration with the business </w:t>
      </w:r>
      <w:r w:rsidR="00B06585" w:rsidRPr="00717F09">
        <w:rPr>
          <w:rFonts w:ascii="Times New Roman" w:hAnsi="Times New Roman" w:cs="Times New Roman"/>
          <w:b/>
          <w:sz w:val="24"/>
          <w:szCs w:val="24"/>
        </w:rPr>
        <w:t xml:space="preserve">community </w:t>
      </w:r>
      <w:r w:rsidR="007B26D0" w:rsidRPr="00717F09">
        <w:rPr>
          <w:rFonts w:ascii="Times New Roman" w:hAnsi="Times New Roman" w:cs="Times New Roman"/>
          <w:b/>
          <w:sz w:val="24"/>
          <w:szCs w:val="24"/>
        </w:rPr>
        <w:t>the national education plan to enable development of life-long learners</w:t>
      </w:r>
      <w:r w:rsidR="00B06585" w:rsidRPr="00717F09">
        <w:rPr>
          <w:rFonts w:ascii="Times New Roman" w:hAnsi="Times New Roman" w:cs="Times New Roman"/>
          <w:b/>
          <w:sz w:val="24"/>
          <w:szCs w:val="24"/>
        </w:rPr>
        <w:t>,</w:t>
      </w:r>
      <w:r w:rsidR="007B26D0" w:rsidRPr="00717F09">
        <w:rPr>
          <w:rFonts w:ascii="Times New Roman" w:hAnsi="Times New Roman" w:cs="Times New Roman"/>
          <w:b/>
          <w:sz w:val="24"/>
          <w:szCs w:val="24"/>
        </w:rPr>
        <w:t xml:space="preserve"> and to ensure national education provides versatile and transferrable skills vital for the new technological and business realities</w:t>
      </w:r>
      <w:r w:rsidR="00B06585" w:rsidRPr="00717F09">
        <w:rPr>
          <w:rFonts w:ascii="Times New Roman" w:hAnsi="Times New Roman" w:cs="Times New Roman"/>
          <w:b/>
          <w:sz w:val="24"/>
          <w:szCs w:val="24"/>
        </w:rPr>
        <w:t>.</w:t>
      </w:r>
    </w:p>
    <w:p w:rsidR="006430B9" w:rsidRPr="00717F09" w:rsidRDefault="006430B9" w:rsidP="006430B9">
      <w:pPr>
        <w:pStyle w:val="Style1"/>
        <w:rPr>
          <w:rFonts w:ascii="Times New Roman" w:hAnsi="Times New Roman" w:cs="Times New Roman"/>
          <w:sz w:val="24"/>
          <w:szCs w:val="24"/>
        </w:rPr>
      </w:pPr>
      <w:r w:rsidRPr="00717F09">
        <w:rPr>
          <w:rFonts w:ascii="Times New Roman" w:hAnsi="Times New Roman" w:cs="Times New Roman"/>
          <w:sz w:val="24"/>
          <w:szCs w:val="24"/>
        </w:rPr>
        <w:t xml:space="preserve">Increasing the life-long learning capabilities of the workforce and concentrating on transferable skills </w:t>
      </w:r>
      <w:r w:rsidR="00E51E70" w:rsidRPr="00717F09">
        <w:rPr>
          <w:rFonts w:ascii="Times New Roman" w:hAnsi="Times New Roman" w:cs="Times New Roman"/>
          <w:sz w:val="24"/>
          <w:szCs w:val="24"/>
        </w:rPr>
        <w:t>such as cognitive, numeracy</w:t>
      </w:r>
      <w:r w:rsidR="00B06585" w:rsidRPr="00717F09">
        <w:rPr>
          <w:rFonts w:ascii="Times New Roman" w:hAnsi="Times New Roman" w:cs="Times New Roman"/>
          <w:sz w:val="24"/>
          <w:szCs w:val="24"/>
        </w:rPr>
        <w:t>,</w:t>
      </w:r>
      <w:r w:rsidR="00E51E70" w:rsidRPr="00717F09">
        <w:rPr>
          <w:rFonts w:ascii="Times New Roman" w:hAnsi="Times New Roman" w:cs="Times New Roman"/>
          <w:sz w:val="24"/>
          <w:szCs w:val="24"/>
        </w:rPr>
        <w:t xml:space="preserve"> and literacy skills </w:t>
      </w:r>
      <w:r w:rsidRPr="00717F09">
        <w:rPr>
          <w:rFonts w:ascii="Times New Roman" w:hAnsi="Times New Roman" w:cs="Times New Roman"/>
          <w:sz w:val="24"/>
          <w:szCs w:val="24"/>
        </w:rPr>
        <w:t xml:space="preserve">have the potential to </w:t>
      </w:r>
      <w:r w:rsidR="00B06585" w:rsidRPr="00717F09">
        <w:rPr>
          <w:rFonts w:ascii="Times New Roman" w:hAnsi="Times New Roman" w:cs="Times New Roman"/>
          <w:sz w:val="24"/>
          <w:szCs w:val="24"/>
        </w:rPr>
        <w:t xml:space="preserve">reduce </w:t>
      </w:r>
      <w:r w:rsidRPr="00717F09">
        <w:rPr>
          <w:rFonts w:ascii="Times New Roman" w:hAnsi="Times New Roman" w:cs="Times New Roman"/>
          <w:sz w:val="24"/>
          <w:szCs w:val="24"/>
        </w:rPr>
        <w:t>the negative effect</w:t>
      </w:r>
      <w:r w:rsidR="007F13F2" w:rsidRPr="00717F09">
        <w:rPr>
          <w:rFonts w:ascii="Times New Roman" w:hAnsi="Times New Roman" w:cs="Times New Roman"/>
          <w:sz w:val="24"/>
          <w:szCs w:val="24"/>
        </w:rPr>
        <w:t>s</w:t>
      </w:r>
      <w:r w:rsidRPr="00717F09">
        <w:rPr>
          <w:rFonts w:ascii="Times New Roman" w:hAnsi="Times New Roman" w:cs="Times New Roman"/>
          <w:sz w:val="24"/>
          <w:szCs w:val="24"/>
        </w:rPr>
        <w:t xml:space="preserve"> of disruptive innovation on </w:t>
      </w:r>
      <w:r w:rsidR="00B06585" w:rsidRPr="00717F09">
        <w:rPr>
          <w:rFonts w:ascii="Times New Roman" w:hAnsi="Times New Roman" w:cs="Times New Roman"/>
          <w:sz w:val="24"/>
          <w:szCs w:val="24"/>
        </w:rPr>
        <w:t xml:space="preserve">employee </w:t>
      </w:r>
      <w:r w:rsidRPr="00717F09">
        <w:rPr>
          <w:rFonts w:ascii="Times New Roman" w:hAnsi="Times New Roman" w:cs="Times New Roman"/>
          <w:sz w:val="24"/>
          <w:szCs w:val="24"/>
        </w:rPr>
        <w:t xml:space="preserve">turnover by avoiding bottlenecks in the supply of </w:t>
      </w:r>
      <w:r w:rsidR="0014272B" w:rsidRPr="00717F09">
        <w:rPr>
          <w:rFonts w:ascii="Times New Roman" w:hAnsi="Times New Roman" w:cs="Times New Roman"/>
          <w:sz w:val="24"/>
          <w:szCs w:val="24"/>
        </w:rPr>
        <w:t>labor</w:t>
      </w:r>
      <w:r w:rsidRPr="00717F09">
        <w:rPr>
          <w:rFonts w:ascii="Times New Roman" w:hAnsi="Times New Roman" w:cs="Times New Roman"/>
          <w:sz w:val="24"/>
          <w:szCs w:val="24"/>
        </w:rPr>
        <w:t>.</w:t>
      </w:r>
      <w:r w:rsidR="00A84138" w:rsidRPr="004D49A8">
        <w:rPr>
          <w:rStyle w:val="FootnoteReference"/>
          <w:rFonts w:ascii="Times New Roman" w:hAnsi="Times New Roman" w:cs="Times New Roman"/>
          <w:sz w:val="18"/>
          <w:szCs w:val="18"/>
        </w:rPr>
        <w:footnoteReference w:id="56"/>
      </w:r>
      <w:r w:rsidR="00C9615D" w:rsidRPr="00717F09">
        <w:rPr>
          <w:rFonts w:ascii="Times New Roman" w:hAnsi="Times New Roman" w:cs="Times New Roman"/>
          <w:sz w:val="24"/>
          <w:szCs w:val="24"/>
        </w:rPr>
        <w:t>Additionally, one of the critical skills mismatch</w:t>
      </w:r>
      <w:r w:rsidR="004D49A8">
        <w:rPr>
          <w:rFonts w:ascii="Times New Roman" w:hAnsi="Times New Roman" w:cs="Times New Roman"/>
          <w:sz w:val="24"/>
          <w:szCs w:val="24"/>
        </w:rPr>
        <w:t>es</w:t>
      </w:r>
      <w:r w:rsidR="00C9615D" w:rsidRPr="00717F09">
        <w:rPr>
          <w:rFonts w:ascii="Times New Roman" w:hAnsi="Times New Roman" w:cs="Times New Roman"/>
          <w:sz w:val="24"/>
          <w:szCs w:val="24"/>
        </w:rPr>
        <w:t xml:space="preserve"> is around entrepreneurial and managerial skills. </w:t>
      </w:r>
      <w:r w:rsidRPr="00717F09">
        <w:rPr>
          <w:rFonts w:ascii="Times New Roman" w:hAnsi="Times New Roman" w:cs="Times New Roman"/>
          <w:sz w:val="24"/>
          <w:szCs w:val="24"/>
        </w:rPr>
        <w:t>For this reason, the focus of policy-makers should turn towards equipping the workforce</w:t>
      </w:r>
      <w:r w:rsidR="00B06585" w:rsidRPr="00717F09">
        <w:rPr>
          <w:rFonts w:ascii="Times New Roman" w:hAnsi="Times New Roman" w:cs="Times New Roman"/>
          <w:sz w:val="24"/>
          <w:szCs w:val="24"/>
        </w:rPr>
        <w:t xml:space="preserve"> –</w:t>
      </w:r>
      <w:r w:rsidRPr="00717F09">
        <w:rPr>
          <w:rFonts w:ascii="Times New Roman" w:hAnsi="Times New Roman" w:cs="Times New Roman"/>
          <w:sz w:val="24"/>
          <w:szCs w:val="24"/>
        </w:rPr>
        <w:t xml:space="preserve"> both new entrants and existing employees</w:t>
      </w:r>
      <w:r w:rsidR="00B06585" w:rsidRPr="00717F09">
        <w:rPr>
          <w:rFonts w:ascii="Times New Roman" w:hAnsi="Times New Roman" w:cs="Times New Roman"/>
          <w:sz w:val="24"/>
          <w:szCs w:val="24"/>
        </w:rPr>
        <w:t xml:space="preserve"> –</w:t>
      </w:r>
      <w:r w:rsidRPr="00717F09">
        <w:rPr>
          <w:rFonts w:ascii="Times New Roman" w:hAnsi="Times New Roman" w:cs="Times New Roman"/>
          <w:sz w:val="24"/>
          <w:szCs w:val="24"/>
        </w:rPr>
        <w:t xml:space="preserve"> with adequate skills throughout their working life so that they can adapt to the continuous changes in the nature of work.</w:t>
      </w:r>
    </w:p>
    <w:p w:rsidR="00B06585" w:rsidRPr="00717F09" w:rsidRDefault="00BD4B7B" w:rsidP="006430B9">
      <w:pPr>
        <w:pStyle w:val="Style1"/>
        <w:rPr>
          <w:rFonts w:ascii="Times New Roman" w:hAnsi="Times New Roman" w:cs="Times New Roman"/>
          <w:b/>
          <w:sz w:val="24"/>
          <w:szCs w:val="24"/>
        </w:rPr>
      </w:pPr>
      <w:r>
        <w:rPr>
          <w:rFonts w:ascii="Times New Roman" w:hAnsi="Times New Roman" w:cs="Times New Roman"/>
          <w:b/>
          <w:sz w:val="24"/>
          <w:szCs w:val="24"/>
        </w:rPr>
        <w:t xml:space="preserve">E 3.3: </w:t>
      </w:r>
      <w:r w:rsidR="007B26D0" w:rsidRPr="00717F09">
        <w:rPr>
          <w:rFonts w:ascii="Times New Roman" w:hAnsi="Times New Roman" w:cs="Times New Roman"/>
          <w:b/>
          <w:sz w:val="24"/>
          <w:szCs w:val="24"/>
        </w:rPr>
        <w:t xml:space="preserve">Establish a problem-solving and </w:t>
      </w:r>
      <w:r w:rsidR="00B06585" w:rsidRPr="00717F09">
        <w:rPr>
          <w:rFonts w:ascii="Times New Roman" w:hAnsi="Times New Roman" w:cs="Times New Roman"/>
          <w:b/>
          <w:sz w:val="24"/>
          <w:szCs w:val="24"/>
        </w:rPr>
        <w:t>practice-</w:t>
      </w:r>
      <w:r w:rsidR="007B26D0" w:rsidRPr="00717F09">
        <w:rPr>
          <w:rFonts w:ascii="Times New Roman" w:hAnsi="Times New Roman" w:cs="Times New Roman"/>
          <w:b/>
          <w:sz w:val="24"/>
          <w:szCs w:val="24"/>
        </w:rPr>
        <w:t>focused STEM education approach in collaboration with business to prevent the expected skills shortage in STEM jobs</w:t>
      </w:r>
      <w:r w:rsidR="00B06585" w:rsidRPr="00717F09">
        <w:rPr>
          <w:rFonts w:ascii="Times New Roman" w:hAnsi="Times New Roman" w:cs="Times New Roman"/>
          <w:b/>
          <w:sz w:val="24"/>
          <w:szCs w:val="24"/>
        </w:rPr>
        <w:t>.</w:t>
      </w:r>
    </w:p>
    <w:p w:rsidR="0014272B" w:rsidRPr="00717F09" w:rsidRDefault="006430B9" w:rsidP="0008598C">
      <w:pPr>
        <w:pStyle w:val="Style1"/>
        <w:spacing w:after="0"/>
        <w:rPr>
          <w:rFonts w:ascii="Times New Roman" w:hAnsi="Times New Roman" w:cs="Times New Roman"/>
          <w:sz w:val="24"/>
          <w:szCs w:val="24"/>
        </w:rPr>
      </w:pPr>
      <w:r w:rsidRPr="00717F09">
        <w:rPr>
          <w:rFonts w:ascii="Times New Roman" w:hAnsi="Times New Roman" w:cs="Times New Roman"/>
          <w:sz w:val="24"/>
          <w:szCs w:val="24"/>
        </w:rPr>
        <w:t xml:space="preserve">Revising </w:t>
      </w:r>
      <w:r w:rsidR="00B06585" w:rsidRPr="00717F09">
        <w:rPr>
          <w:rFonts w:ascii="Times New Roman" w:hAnsi="Times New Roman" w:cs="Times New Roman"/>
          <w:sz w:val="24"/>
          <w:szCs w:val="24"/>
        </w:rPr>
        <w:t xml:space="preserve">our approach to </w:t>
      </w:r>
      <w:r w:rsidRPr="00717F09">
        <w:rPr>
          <w:rFonts w:ascii="Times New Roman" w:hAnsi="Times New Roman" w:cs="Times New Roman"/>
          <w:sz w:val="24"/>
          <w:szCs w:val="24"/>
        </w:rPr>
        <w:t>science, technology, engineering</w:t>
      </w:r>
      <w:r w:rsidR="00B06585" w:rsidRPr="00717F09">
        <w:rPr>
          <w:rFonts w:ascii="Times New Roman" w:hAnsi="Times New Roman" w:cs="Times New Roman"/>
          <w:sz w:val="24"/>
          <w:szCs w:val="24"/>
        </w:rPr>
        <w:t>,</w:t>
      </w:r>
      <w:r w:rsidRPr="00717F09">
        <w:rPr>
          <w:rFonts w:ascii="Times New Roman" w:hAnsi="Times New Roman" w:cs="Times New Roman"/>
          <w:sz w:val="24"/>
          <w:szCs w:val="24"/>
        </w:rPr>
        <w:t xml:space="preserve"> and mathematics (STEM) education could </w:t>
      </w:r>
      <w:r w:rsidR="00B06585" w:rsidRPr="00717F09">
        <w:rPr>
          <w:rFonts w:ascii="Times New Roman" w:hAnsi="Times New Roman" w:cs="Times New Roman"/>
          <w:sz w:val="24"/>
          <w:szCs w:val="24"/>
        </w:rPr>
        <w:t xml:space="preserve">help </w:t>
      </w:r>
      <w:r w:rsidRPr="00717F09">
        <w:rPr>
          <w:rFonts w:ascii="Times New Roman" w:hAnsi="Times New Roman" w:cs="Times New Roman"/>
          <w:sz w:val="24"/>
          <w:szCs w:val="24"/>
        </w:rPr>
        <w:t>limit skills mismatches by addressing skills gap in these subjects. STEM occupations in Europe are expected to grow by 14</w:t>
      </w:r>
      <w:r w:rsidR="0039481B" w:rsidRPr="00717F09">
        <w:rPr>
          <w:rFonts w:ascii="Times New Roman" w:hAnsi="Times New Roman" w:cs="Times New Roman"/>
          <w:sz w:val="24"/>
          <w:szCs w:val="24"/>
        </w:rPr>
        <w:t xml:space="preserve"> </w:t>
      </w:r>
      <w:r w:rsidR="00B85BC0" w:rsidRPr="00717F09">
        <w:rPr>
          <w:rFonts w:ascii="Times New Roman" w:hAnsi="Times New Roman" w:cs="Times New Roman"/>
          <w:sz w:val="24"/>
          <w:szCs w:val="24"/>
        </w:rPr>
        <w:t>percent by</w:t>
      </w:r>
      <w:r w:rsidRPr="00717F09">
        <w:rPr>
          <w:rFonts w:ascii="Times New Roman" w:hAnsi="Times New Roman" w:cs="Times New Roman"/>
          <w:sz w:val="24"/>
          <w:szCs w:val="24"/>
        </w:rPr>
        <w:t xml:space="preserve"> 2020, compared </w:t>
      </w:r>
      <w:r w:rsidR="00772AD2" w:rsidRPr="00717F09">
        <w:rPr>
          <w:rFonts w:ascii="Times New Roman" w:hAnsi="Times New Roman" w:cs="Times New Roman"/>
          <w:sz w:val="24"/>
          <w:szCs w:val="24"/>
        </w:rPr>
        <w:t xml:space="preserve">with </w:t>
      </w:r>
      <w:r w:rsidRPr="00717F09">
        <w:rPr>
          <w:rFonts w:ascii="Times New Roman" w:hAnsi="Times New Roman" w:cs="Times New Roman"/>
          <w:sz w:val="24"/>
          <w:szCs w:val="24"/>
        </w:rPr>
        <w:t>3</w:t>
      </w:r>
      <w:r w:rsidR="0039481B" w:rsidRPr="00717F09">
        <w:rPr>
          <w:rFonts w:ascii="Times New Roman" w:hAnsi="Times New Roman" w:cs="Times New Roman"/>
          <w:sz w:val="24"/>
          <w:szCs w:val="24"/>
        </w:rPr>
        <w:t xml:space="preserve"> percent </w:t>
      </w:r>
      <w:r w:rsidRPr="00717F09">
        <w:rPr>
          <w:rFonts w:ascii="Times New Roman" w:hAnsi="Times New Roman" w:cs="Times New Roman"/>
          <w:sz w:val="24"/>
          <w:szCs w:val="24"/>
        </w:rPr>
        <w:t xml:space="preserve">for other occupations, </w:t>
      </w:r>
      <w:r w:rsidR="007112C2" w:rsidRPr="00717F09">
        <w:rPr>
          <w:rFonts w:ascii="Times New Roman" w:hAnsi="Times New Roman" w:cs="Times New Roman"/>
          <w:sz w:val="24"/>
          <w:szCs w:val="24"/>
        </w:rPr>
        <w:t xml:space="preserve">yet </w:t>
      </w:r>
      <w:r w:rsidRPr="00717F09">
        <w:rPr>
          <w:rFonts w:ascii="Times New Roman" w:hAnsi="Times New Roman" w:cs="Times New Roman"/>
          <w:sz w:val="24"/>
          <w:szCs w:val="24"/>
        </w:rPr>
        <w:t>the supply of workers with education qualifications in STEM subjects is projected to fall.</w:t>
      </w:r>
      <w:r w:rsidRPr="008511F3">
        <w:rPr>
          <w:rStyle w:val="FootnoteReference"/>
          <w:rFonts w:ascii="Times New Roman" w:hAnsi="Times New Roman" w:cs="Times New Roman"/>
          <w:color w:val="auto"/>
          <w:sz w:val="18"/>
          <w:szCs w:val="18"/>
        </w:rPr>
        <w:footnoteReference w:id="57"/>
      </w:r>
      <w:r w:rsidRPr="00717F09">
        <w:rPr>
          <w:rFonts w:ascii="Times New Roman" w:hAnsi="Times New Roman" w:cs="Times New Roman"/>
          <w:sz w:val="24"/>
          <w:szCs w:val="24"/>
        </w:rPr>
        <w:t xml:space="preserve">By 2020, 900,000 jobs in the European ICT sector </w:t>
      </w:r>
      <w:r w:rsidR="0038400D" w:rsidRPr="00717F09">
        <w:rPr>
          <w:rFonts w:ascii="Times New Roman" w:hAnsi="Times New Roman" w:cs="Times New Roman"/>
          <w:sz w:val="24"/>
          <w:szCs w:val="24"/>
        </w:rPr>
        <w:t>are expected to</w:t>
      </w:r>
      <w:r w:rsidRPr="00717F09">
        <w:rPr>
          <w:rFonts w:ascii="Times New Roman" w:hAnsi="Times New Roman" w:cs="Times New Roman"/>
          <w:sz w:val="24"/>
          <w:szCs w:val="24"/>
        </w:rPr>
        <w:t xml:space="preserve"> go unfilled </w:t>
      </w:r>
      <w:r w:rsidR="007112C2" w:rsidRPr="00717F09">
        <w:rPr>
          <w:rFonts w:ascii="Times New Roman" w:hAnsi="Times New Roman" w:cs="Times New Roman"/>
          <w:sz w:val="24"/>
          <w:szCs w:val="24"/>
        </w:rPr>
        <w:t>as a result of a</w:t>
      </w:r>
      <w:r w:rsidRPr="00717F09">
        <w:rPr>
          <w:rFonts w:ascii="Times New Roman" w:hAnsi="Times New Roman" w:cs="Times New Roman"/>
          <w:sz w:val="24"/>
          <w:szCs w:val="24"/>
        </w:rPr>
        <w:t xml:space="preserve"> lack of appropriately skilled workers.</w:t>
      </w:r>
      <w:r w:rsidRPr="008511F3">
        <w:rPr>
          <w:rStyle w:val="FootnoteReference"/>
          <w:rFonts w:ascii="Times New Roman" w:hAnsi="Times New Roman" w:cs="Times New Roman"/>
          <w:color w:val="auto"/>
          <w:sz w:val="18"/>
          <w:szCs w:val="18"/>
        </w:rPr>
        <w:footnoteReference w:id="58"/>
      </w:r>
      <w:r w:rsidRPr="00717F09">
        <w:rPr>
          <w:rFonts w:ascii="Times New Roman" w:hAnsi="Times New Roman" w:cs="Times New Roman"/>
          <w:sz w:val="24"/>
          <w:szCs w:val="24"/>
        </w:rPr>
        <w:t xml:space="preserve">Establishing a problem-solving and </w:t>
      </w:r>
      <w:r w:rsidR="007112C2" w:rsidRPr="00717F09">
        <w:rPr>
          <w:rFonts w:ascii="Times New Roman" w:hAnsi="Times New Roman" w:cs="Times New Roman"/>
          <w:sz w:val="24"/>
          <w:szCs w:val="24"/>
        </w:rPr>
        <w:t>practice-</w:t>
      </w:r>
      <w:r w:rsidRPr="00717F09">
        <w:rPr>
          <w:rFonts w:ascii="Times New Roman" w:hAnsi="Times New Roman" w:cs="Times New Roman"/>
          <w:sz w:val="24"/>
          <w:szCs w:val="24"/>
        </w:rPr>
        <w:t xml:space="preserve">focused STEM education </w:t>
      </w:r>
      <w:r w:rsidR="007112C2" w:rsidRPr="00717F09">
        <w:rPr>
          <w:rFonts w:ascii="Times New Roman" w:hAnsi="Times New Roman" w:cs="Times New Roman"/>
          <w:sz w:val="24"/>
          <w:szCs w:val="24"/>
        </w:rPr>
        <w:t xml:space="preserve">model </w:t>
      </w:r>
      <w:r w:rsidRPr="00717F09">
        <w:rPr>
          <w:rFonts w:ascii="Times New Roman" w:hAnsi="Times New Roman" w:cs="Times New Roman"/>
          <w:sz w:val="24"/>
          <w:szCs w:val="24"/>
        </w:rPr>
        <w:t>tailored for future skill</w:t>
      </w:r>
      <w:r w:rsidR="007112C2" w:rsidRPr="00717F09">
        <w:rPr>
          <w:rFonts w:ascii="Times New Roman" w:hAnsi="Times New Roman" w:cs="Times New Roman"/>
          <w:sz w:val="24"/>
          <w:szCs w:val="24"/>
        </w:rPr>
        <w:t>s</w:t>
      </w:r>
      <w:r w:rsidRPr="00717F09">
        <w:rPr>
          <w:rFonts w:ascii="Times New Roman" w:hAnsi="Times New Roman" w:cs="Times New Roman"/>
          <w:sz w:val="24"/>
          <w:szCs w:val="24"/>
        </w:rPr>
        <w:t xml:space="preserve"> requirements is needed to address this </w:t>
      </w:r>
      <w:r w:rsidR="00B85BC0" w:rsidRPr="00717F09">
        <w:rPr>
          <w:rFonts w:ascii="Times New Roman" w:hAnsi="Times New Roman" w:cs="Times New Roman"/>
          <w:sz w:val="24"/>
          <w:szCs w:val="24"/>
        </w:rPr>
        <w:t>gap.</w:t>
      </w:r>
      <w:r w:rsidR="00B85BC0">
        <w:rPr>
          <w:rFonts w:ascii="Times New Roman" w:hAnsi="Times New Roman" w:cs="Times New Roman"/>
          <w:sz w:val="24"/>
          <w:szCs w:val="24"/>
        </w:rPr>
        <w:t xml:space="preserve"> Leading</w:t>
      </w:r>
      <w:r w:rsidR="0032735C">
        <w:rPr>
          <w:rFonts w:ascii="Times New Roman" w:hAnsi="Times New Roman" w:cs="Times New Roman"/>
          <w:sz w:val="24"/>
          <w:szCs w:val="24"/>
        </w:rPr>
        <w:t xml:space="preserve"> practice 3 </w:t>
      </w:r>
      <w:r w:rsidR="00341B3E" w:rsidRPr="00717F09">
        <w:rPr>
          <w:rFonts w:ascii="Times New Roman" w:hAnsi="Times New Roman" w:cs="Times New Roman"/>
          <w:sz w:val="24"/>
          <w:szCs w:val="24"/>
        </w:rPr>
        <w:t xml:space="preserve">illustrates a successful approach to </w:t>
      </w:r>
      <w:r w:rsidR="007112C2" w:rsidRPr="00717F09">
        <w:rPr>
          <w:rFonts w:ascii="Times New Roman" w:hAnsi="Times New Roman" w:cs="Times New Roman"/>
          <w:sz w:val="24"/>
          <w:szCs w:val="24"/>
        </w:rPr>
        <w:t xml:space="preserve">improving </w:t>
      </w:r>
      <w:r w:rsidR="00341B3E" w:rsidRPr="00717F09">
        <w:rPr>
          <w:rFonts w:ascii="Times New Roman" w:hAnsi="Times New Roman" w:cs="Times New Roman"/>
          <w:sz w:val="24"/>
          <w:szCs w:val="24"/>
        </w:rPr>
        <w:t>STEM education outcomes.</w:t>
      </w:r>
    </w:p>
    <w:tbl>
      <w:tblPr>
        <w:tblStyle w:val="GridTable4-Accent51"/>
        <w:tblpPr w:leftFromText="180" w:rightFromText="180" w:vertAnchor="text" w:horzAnchor="margin" w:tblpX="108" w:tblpY="145"/>
        <w:tblW w:w="8677" w:type="dxa"/>
        <w:tblLayout w:type="fixed"/>
        <w:tblLook w:val="06A0" w:firstRow="1" w:lastRow="0" w:firstColumn="1" w:lastColumn="0" w:noHBand="1" w:noVBand="1"/>
      </w:tblPr>
      <w:tblGrid>
        <w:gridCol w:w="8677"/>
      </w:tblGrid>
      <w:tr w:rsidR="0014272B" w:rsidRPr="00717F09" w:rsidTr="0014272B">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677" w:type="dxa"/>
          </w:tcPr>
          <w:p w:rsidR="0014272B" w:rsidRPr="00717F09" w:rsidRDefault="0014272B" w:rsidP="0008598C">
            <w:pPr>
              <w:rPr>
                <w:rFonts w:ascii="Times New Roman" w:hAnsi="Times New Roman" w:cs="Times New Roman"/>
                <w:b w:val="0"/>
                <w:bCs w:val="0"/>
                <w:color w:val="auto"/>
                <w:sz w:val="24"/>
                <w:szCs w:val="24"/>
              </w:rPr>
            </w:pPr>
            <w:r w:rsidRPr="00717F09">
              <w:rPr>
                <w:rFonts w:ascii="Times New Roman" w:hAnsi="Times New Roman" w:cs="Times New Roman"/>
                <w:sz w:val="24"/>
                <w:szCs w:val="24"/>
              </w:rPr>
              <w:t>Leading practice</w:t>
            </w:r>
            <w:r w:rsidR="008E3279">
              <w:rPr>
                <w:rFonts w:ascii="Times New Roman" w:hAnsi="Times New Roman" w:cs="Times New Roman"/>
                <w:sz w:val="24"/>
                <w:szCs w:val="24"/>
              </w:rPr>
              <w:t xml:space="preserve"> 3</w:t>
            </w:r>
            <w:r w:rsidRPr="00717F09">
              <w:rPr>
                <w:rFonts w:ascii="Times New Roman" w:hAnsi="Times New Roman" w:cs="Times New Roman"/>
                <w:sz w:val="24"/>
                <w:szCs w:val="24"/>
              </w:rPr>
              <w:t>: Germany – MINT Zukunftschaffen</w:t>
            </w:r>
            <w:r w:rsidRPr="0032735C">
              <w:rPr>
                <w:rStyle w:val="FootnoteReference"/>
                <w:rFonts w:ascii="Times New Roman" w:hAnsi="Times New Roman" w:cs="Times New Roman"/>
                <w:color w:val="FFFFFF" w:themeColor="background1"/>
                <w:sz w:val="18"/>
                <w:szCs w:val="18"/>
              </w:rPr>
              <w:footnoteReference w:id="59"/>
            </w:r>
          </w:p>
        </w:tc>
      </w:tr>
    </w:tbl>
    <w:tbl>
      <w:tblPr>
        <w:tblW w:w="8864" w:type="dxa"/>
        <w:tblBorders>
          <w:top w:val="single" w:sz="4" w:space="0" w:color="auto"/>
          <w:bottom w:val="single" w:sz="4" w:space="0" w:color="auto"/>
          <w:insideH w:val="single" w:sz="4" w:space="0" w:color="auto"/>
        </w:tblBorders>
        <w:tblLayout w:type="fixed"/>
        <w:tblCellMar>
          <w:top w:w="113" w:type="dxa"/>
        </w:tblCellMar>
        <w:tblLook w:val="0000" w:firstRow="0" w:lastRow="0" w:firstColumn="0" w:lastColumn="0" w:noHBand="0" w:noVBand="0"/>
      </w:tblPr>
      <w:tblGrid>
        <w:gridCol w:w="8864"/>
      </w:tblGrid>
      <w:tr w:rsidR="0014272B" w:rsidRPr="00717F09" w:rsidTr="00EA10B1">
        <w:trPr>
          <w:trHeight w:val="32"/>
        </w:trPr>
        <w:tc>
          <w:tcPr>
            <w:tcW w:w="8864" w:type="dxa"/>
            <w:tcBorders>
              <w:top w:val="single" w:sz="4" w:space="0" w:color="BFBFBF" w:themeColor="background1" w:themeShade="BF"/>
              <w:bottom w:val="single" w:sz="4" w:space="0" w:color="BFBFBF" w:themeColor="background1" w:themeShade="BF"/>
            </w:tcBorders>
          </w:tcPr>
          <w:p w:rsidR="0014272B" w:rsidRDefault="00EA10B1" w:rsidP="00701855">
            <w:pPr>
              <w:rPr>
                <w:rFonts w:ascii="Times New Roman" w:hAnsi="Times New Roman" w:cs="Times New Roman"/>
                <w:sz w:val="24"/>
                <w:szCs w:val="24"/>
              </w:rPr>
            </w:pPr>
            <w:r w:rsidRPr="00717F09">
              <w:rPr>
                <w:rFonts w:ascii="Times New Roman" w:hAnsi="Times New Roman" w:cs="Times New Roman"/>
                <w:sz w:val="24"/>
                <w:szCs w:val="24"/>
              </w:rPr>
              <w:t xml:space="preserve">“MINT Zukunftschaffen” is an association addressing the lack of specialists in science and technical careers in Germany. There are over 14,000 “MINT ambassadors” including connected STEM networks such as the German Mathematical Society and Association for Electrical, Electronic and Information Technologies. The ambassadors are involved </w:t>
            </w:r>
            <w:r w:rsidR="008E3279">
              <w:rPr>
                <w:rFonts w:ascii="Times New Roman" w:hAnsi="Times New Roman" w:cs="Times New Roman"/>
                <w:sz w:val="24"/>
                <w:szCs w:val="24"/>
              </w:rPr>
              <w:t xml:space="preserve">in </w:t>
            </w:r>
            <w:r w:rsidRPr="00717F09">
              <w:rPr>
                <w:rFonts w:ascii="Times New Roman" w:hAnsi="Times New Roman" w:cs="Times New Roman"/>
                <w:sz w:val="24"/>
                <w:szCs w:val="24"/>
              </w:rPr>
              <w:t>STEM</w:t>
            </w:r>
            <w:r w:rsidR="00F506C0" w:rsidRPr="00717F09">
              <w:rPr>
                <w:rFonts w:ascii="Times New Roman" w:hAnsi="Times New Roman" w:cs="Times New Roman"/>
                <w:sz w:val="24"/>
                <w:szCs w:val="24"/>
              </w:rPr>
              <w:t xml:space="preserve"> </w:t>
            </w:r>
            <w:r w:rsidR="00F506C0" w:rsidRPr="00715A1F">
              <w:rPr>
                <w:rFonts w:ascii="Times New Roman" w:hAnsi="Times New Roman" w:cs="Times New Roman"/>
                <w:sz w:val="24"/>
                <w:szCs w:val="24"/>
              </w:rPr>
              <w:t>education</w:t>
            </w:r>
            <w:r w:rsidR="00701855" w:rsidRPr="00715A1F">
              <w:rPr>
                <w:rFonts w:ascii="Times New Roman" w:hAnsi="Times New Roman" w:cs="Times New Roman"/>
                <w:sz w:val="24"/>
                <w:szCs w:val="24"/>
              </w:rPr>
              <w:t>, connecting employers and job seeker</w:t>
            </w:r>
            <w:r w:rsidR="00715A1F" w:rsidRPr="00715A1F">
              <w:rPr>
                <w:rFonts w:ascii="Times New Roman" w:hAnsi="Times New Roman" w:cs="Times New Roman"/>
                <w:sz w:val="24"/>
                <w:szCs w:val="24"/>
              </w:rPr>
              <w:t>s</w:t>
            </w:r>
            <w:r w:rsidRPr="00717F09">
              <w:rPr>
                <w:rFonts w:ascii="Times New Roman" w:hAnsi="Times New Roman" w:cs="Times New Roman"/>
                <w:sz w:val="24"/>
                <w:szCs w:val="24"/>
              </w:rPr>
              <w:t xml:space="preserve"> and mentoring. Currently, one third of all students are studying STEM subjects in Germany, whereas the OECD average is only 23 percent.</w:t>
            </w:r>
          </w:p>
          <w:p w:rsidR="00E441EB" w:rsidRPr="00717F09" w:rsidRDefault="00E441EB" w:rsidP="00701855">
            <w:pPr>
              <w:rPr>
                <w:rFonts w:ascii="Times New Roman" w:hAnsi="Times New Roman" w:cs="Times New Roman"/>
                <w:sz w:val="24"/>
                <w:szCs w:val="24"/>
              </w:rPr>
            </w:pPr>
            <w:r w:rsidRPr="003216A7">
              <w:rPr>
                <w:rFonts w:ascii="Times New Roman" w:hAnsi="Times New Roman" w:cs="Times New Roman"/>
                <w:sz w:val="24"/>
                <w:szCs w:val="24"/>
              </w:rPr>
              <w:t xml:space="preserve">Source: </w:t>
            </w:r>
            <w:r w:rsidR="003216A7">
              <w:rPr>
                <w:rFonts w:ascii="Times New Roman" w:hAnsi="Times New Roman" w:cs="Times New Roman"/>
                <w:sz w:val="24"/>
                <w:szCs w:val="24"/>
              </w:rPr>
              <w:t>Mint zukunftschaffen Official Website</w:t>
            </w:r>
          </w:p>
        </w:tc>
      </w:tr>
    </w:tbl>
    <w:p w:rsidR="00137DE7" w:rsidRPr="00717F09" w:rsidRDefault="00BD4B7B" w:rsidP="00B178D5">
      <w:pPr>
        <w:pStyle w:val="Style1"/>
        <w:spacing w:before="240"/>
        <w:rPr>
          <w:rFonts w:ascii="Times New Roman" w:hAnsi="Times New Roman" w:cs="Times New Roman"/>
          <w:b/>
          <w:sz w:val="24"/>
          <w:szCs w:val="24"/>
        </w:rPr>
      </w:pPr>
      <w:r>
        <w:rPr>
          <w:rFonts w:ascii="Times New Roman" w:hAnsi="Times New Roman" w:cs="Times New Roman"/>
          <w:b/>
          <w:sz w:val="24"/>
          <w:szCs w:val="24"/>
        </w:rPr>
        <w:t xml:space="preserve">E 3.4: </w:t>
      </w:r>
      <w:r w:rsidR="007B26D0" w:rsidRPr="00717F09">
        <w:rPr>
          <w:rFonts w:ascii="Times New Roman" w:hAnsi="Times New Roman" w:cs="Times New Roman"/>
          <w:b/>
          <w:sz w:val="24"/>
          <w:szCs w:val="24"/>
        </w:rPr>
        <w:t xml:space="preserve">Compose national apprenticeship strategies in collaboration with the business </w:t>
      </w:r>
      <w:r w:rsidR="00137DE7" w:rsidRPr="00717F09">
        <w:rPr>
          <w:rFonts w:ascii="Times New Roman" w:hAnsi="Times New Roman" w:cs="Times New Roman"/>
          <w:b/>
          <w:sz w:val="24"/>
          <w:szCs w:val="24"/>
        </w:rPr>
        <w:t xml:space="preserve">community </w:t>
      </w:r>
      <w:r w:rsidR="007B26D0" w:rsidRPr="00717F09">
        <w:rPr>
          <w:rFonts w:ascii="Times New Roman" w:hAnsi="Times New Roman" w:cs="Times New Roman"/>
          <w:b/>
          <w:sz w:val="24"/>
          <w:szCs w:val="24"/>
        </w:rPr>
        <w:t>and modernize apprenticeship systems based on skill gaps to promote learning and skill</w:t>
      </w:r>
      <w:r w:rsidR="00137DE7" w:rsidRPr="00717F09">
        <w:rPr>
          <w:rFonts w:ascii="Times New Roman" w:hAnsi="Times New Roman" w:cs="Times New Roman"/>
          <w:b/>
          <w:sz w:val="24"/>
          <w:szCs w:val="24"/>
        </w:rPr>
        <w:t>s</w:t>
      </w:r>
      <w:r w:rsidR="0057037E" w:rsidRPr="00717F09">
        <w:rPr>
          <w:rFonts w:ascii="Times New Roman" w:hAnsi="Times New Roman" w:cs="Times New Roman"/>
          <w:b/>
          <w:sz w:val="24"/>
          <w:szCs w:val="24"/>
        </w:rPr>
        <w:t>.</w:t>
      </w:r>
    </w:p>
    <w:p w:rsidR="000C22DA" w:rsidRPr="00717F09" w:rsidRDefault="006430B9" w:rsidP="00B178D5">
      <w:pPr>
        <w:pStyle w:val="Style1"/>
        <w:spacing w:before="240"/>
        <w:rPr>
          <w:rFonts w:ascii="Times New Roman" w:hAnsi="Times New Roman" w:cs="Times New Roman"/>
          <w:sz w:val="24"/>
          <w:szCs w:val="24"/>
        </w:rPr>
      </w:pPr>
      <w:r w:rsidRPr="00717F09">
        <w:rPr>
          <w:rFonts w:ascii="Times New Roman" w:hAnsi="Times New Roman" w:cs="Times New Roman"/>
          <w:sz w:val="24"/>
          <w:szCs w:val="24"/>
        </w:rPr>
        <w:lastRenderedPageBreak/>
        <w:t xml:space="preserve">Supporting apprenticeship programs not only bridges the </w:t>
      </w:r>
      <w:r w:rsidR="00137DE7" w:rsidRPr="00717F09">
        <w:rPr>
          <w:rFonts w:ascii="Times New Roman" w:hAnsi="Times New Roman" w:cs="Times New Roman"/>
          <w:sz w:val="24"/>
          <w:szCs w:val="24"/>
        </w:rPr>
        <w:t>skill-</w:t>
      </w:r>
      <w:r w:rsidRPr="00717F09">
        <w:rPr>
          <w:rFonts w:ascii="Times New Roman" w:hAnsi="Times New Roman" w:cs="Times New Roman"/>
          <w:sz w:val="24"/>
          <w:szCs w:val="24"/>
        </w:rPr>
        <w:t xml:space="preserve">development process between school and work but also benefits the wider economy. Numerous </w:t>
      </w:r>
      <w:r w:rsidR="00034277" w:rsidRPr="00717F09">
        <w:rPr>
          <w:rFonts w:ascii="Times New Roman" w:hAnsi="Times New Roman" w:cs="Times New Roman"/>
          <w:sz w:val="24"/>
          <w:szCs w:val="24"/>
        </w:rPr>
        <w:t xml:space="preserve">analyses </w:t>
      </w:r>
      <w:r w:rsidRPr="00717F09">
        <w:rPr>
          <w:rFonts w:ascii="Times New Roman" w:hAnsi="Times New Roman" w:cs="Times New Roman"/>
          <w:sz w:val="24"/>
          <w:szCs w:val="24"/>
        </w:rPr>
        <w:t>demonstrate that apprentices</w:t>
      </w:r>
      <w:r w:rsidR="00137DE7" w:rsidRPr="00717F09">
        <w:rPr>
          <w:rFonts w:ascii="Times New Roman" w:hAnsi="Times New Roman" w:cs="Times New Roman"/>
          <w:sz w:val="24"/>
          <w:szCs w:val="24"/>
        </w:rPr>
        <w:t>’</w:t>
      </w:r>
      <w:r w:rsidRPr="00717F09">
        <w:rPr>
          <w:rFonts w:ascii="Times New Roman" w:hAnsi="Times New Roman" w:cs="Times New Roman"/>
          <w:sz w:val="24"/>
          <w:szCs w:val="24"/>
        </w:rPr>
        <w:t xml:space="preserve"> contribution to production is large enough to offset </w:t>
      </w:r>
      <w:r w:rsidR="00034277" w:rsidRPr="00717F09">
        <w:rPr>
          <w:rFonts w:ascii="Times New Roman" w:hAnsi="Times New Roman" w:cs="Times New Roman"/>
          <w:sz w:val="24"/>
          <w:szCs w:val="24"/>
        </w:rPr>
        <w:t xml:space="preserve">a large part of the </w:t>
      </w:r>
      <w:r w:rsidRPr="00717F09">
        <w:rPr>
          <w:rFonts w:ascii="Times New Roman" w:hAnsi="Times New Roman" w:cs="Times New Roman"/>
          <w:sz w:val="24"/>
          <w:szCs w:val="24"/>
        </w:rPr>
        <w:t>costs to firms</w:t>
      </w:r>
      <w:r w:rsidR="00137DE7" w:rsidRPr="00717F09">
        <w:rPr>
          <w:rFonts w:ascii="Times New Roman" w:hAnsi="Times New Roman" w:cs="Times New Roman"/>
          <w:sz w:val="24"/>
          <w:szCs w:val="24"/>
        </w:rPr>
        <w:t>;</w:t>
      </w:r>
      <w:r w:rsidR="00137DE7" w:rsidRPr="00661EFF">
        <w:rPr>
          <w:rStyle w:val="FootnoteReference"/>
          <w:rFonts w:ascii="Times New Roman" w:hAnsi="Times New Roman" w:cs="Times New Roman"/>
          <w:sz w:val="18"/>
          <w:szCs w:val="18"/>
        </w:rPr>
        <w:footnoteReference w:id="60"/>
      </w:r>
      <w:r w:rsidR="00137DE7" w:rsidRPr="00717F09">
        <w:rPr>
          <w:rFonts w:ascii="Times New Roman" w:hAnsi="Times New Roman" w:cs="Times New Roman"/>
          <w:sz w:val="24"/>
          <w:szCs w:val="24"/>
        </w:rPr>
        <w:t xml:space="preserve"> the </w:t>
      </w:r>
      <w:r w:rsidRPr="00717F09">
        <w:rPr>
          <w:rFonts w:ascii="Times New Roman" w:hAnsi="Times New Roman" w:cs="Times New Roman"/>
          <w:sz w:val="24"/>
          <w:szCs w:val="24"/>
        </w:rPr>
        <w:t>extent of the benefits to employers depend</w:t>
      </w:r>
      <w:r w:rsidR="00137DE7" w:rsidRPr="00717F09">
        <w:rPr>
          <w:rFonts w:ascii="Times New Roman" w:hAnsi="Times New Roman" w:cs="Times New Roman"/>
          <w:sz w:val="24"/>
          <w:szCs w:val="24"/>
        </w:rPr>
        <w:t>s</w:t>
      </w:r>
      <w:r w:rsidRPr="00717F09">
        <w:rPr>
          <w:rFonts w:ascii="Times New Roman" w:hAnsi="Times New Roman" w:cs="Times New Roman"/>
          <w:sz w:val="24"/>
          <w:szCs w:val="24"/>
        </w:rPr>
        <w:t xml:space="preserve"> on the apprenticeship yet typical benefits include enhancing productivity more than added wage costs, reducing subsequent hiring and training costs</w:t>
      </w:r>
      <w:r w:rsidR="00137DE7" w:rsidRPr="00717F09">
        <w:rPr>
          <w:rFonts w:ascii="Times New Roman" w:hAnsi="Times New Roman" w:cs="Times New Roman"/>
          <w:sz w:val="24"/>
          <w:szCs w:val="24"/>
        </w:rPr>
        <w:t>,</w:t>
      </w:r>
      <w:r w:rsidRPr="00717F09">
        <w:rPr>
          <w:rFonts w:ascii="Times New Roman" w:hAnsi="Times New Roman" w:cs="Times New Roman"/>
          <w:sz w:val="24"/>
          <w:szCs w:val="24"/>
        </w:rPr>
        <w:t xml:space="preserve"> and lowering </w:t>
      </w:r>
      <w:r w:rsidR="00137DE7" w:rsidRPr="00717F09">
        <w:rPr>
          <w:rFonts w:ascii="Times New Roman" w:hAnsi="Times New Roman" w:cs="Times New Roman"/>
          <w:sz w:val="24"/>
          <w:szCs w:val="24"/>
        </w:rPr>
        <w:t xml:space="preserve">employee </w:t>
      </w:r>
      <w:r w:rsidRPr="00717F09">
        <w:rPr>
          <w:rFonts w:ascii="Times New Roman" w:hAnsi="Times New Roman" w:cs="Times New Roman"/>
          <w:sz w:val="24"/>
          <w:szCs w:val="24"/>
        </w:rPr>
        <w:t>turnover costs.</w:t>
      </w:r>
      <w:r w:rsidRPr="00661EFF">
        <w:rPr>
          <w:rStyle w:val="FootnoteReference"/>
          <w:rFonts w:ascii="Times New Roman" w:hAnsi="Times New Roman" w:cs="Times New Roman"/>
          <w:sz w:val="18"/>
          <w:szCs w:val="18"/>
        </w:rPr>
        <w:footnoteReference w:id="61"/>
      </w:r>
      <w:r w:rsidRPr="00717F09">
        <w:rPr>
          <w:rFonts w:ascii="Times New Roman" w:hAnsi="Times New Roman" w:cs="Times New Roman"/>
          <w:sz w:val="24"/>
          <w:szCs w:val="24"/>
        </w:rPr>
        <w:t xml:space="preserve"> As an example, the UK government invested £1.5 billion in 2013 to promote and facilitate apprenticeships.</w:t>
      </w:r>
      <w:r w:rsidRPr="00661EFF">
        <w:rPr>
          <w:rStyle w:val="FootnoteReference"/>
          <w:rFonts w:ascii="Times New Roman" w:hAnsi="Times New Roman" w:cs="Times New Roman"/>
          <w:sz w:val="18"/>
          <w:szCs w:val="18"/>
        </w:rPr>
        <w:footnoteReference w:id="62"/>
      </w:r>
      <w:r w:rsidRPr="00717F09">
        <w:rPr>
          <w:rFonts w:ascii="Times New Roman" w:hAnsi="Times New Roman" w:cs="Times New Roman"/>
          <w:sz w:val="24"/>
          <w:szCs w:val="24"/>
        </w:rPr>
        <w:t xml:space="preserve"> In return, UK businesses reported </w:t>
      </w:r>
      <w:r w:rsidR="00137DE7" w:rsidRPr="00717F09">
        <w:rPr>
          <w:rFonts w:ascii="Times New Roman" w:hAnsi="Times New Roman" w:cs="Times New Roman"/>
          <w:sz w:val="24"/>
          <w:szCs w:val="24"/>
        </w:rPr>
        <w:t xml:space="preserve">that </w:t>
      </w:r>
      <w:r w:rsidRPr="00717F09">
        <w:rPr>
          <w:rFonts w:ascii="Times New Roman" w:hAnsi="Times New Roman" w:cs="Times New Roman"/>
          <w:sz w:val="24"/>
          <w:szCs w:val="24"/>
        </w:rPr>
        <w:t xml:space="preserve">apprenticeships benefited them by an average increase in productivity </w:t>
      </w:r>
      <w:r w:rsidR="00137DE7" w:rsidRPr="00717F09">
        <w:rPr>
          <w:rFonts w:ascii="Times New Roman" w:hAnsi="Times New Roman" w:cs="Times New Roman"/>
          <w:sz w:val="24"/>
          <w:szCs w:val="24"/>
        </w:rPr>
        <w:t xml:space="preserve">of </w:t>
      </w:r>
      <w:r w:rsidRPr="00717F09">
        <w:rPr>
          <w:rFonts w:ascii="Times New Roman" w:hAnsi="Times New Roman" w:cs="Times New Roman"/>
          <w:sz w:val="24"/>
          <w:szCs w:val="24"/>
        </w:rPr>
        <w:t>£214 a week. In 2014, the total contribution of apprenticeships to the UK economy was estimated at £34 billion.</w:t>
      </w:r>
      <w:r w:rsidRPr="00C153D1">
        <w:rPr>
          <w:rStyle w:val="FootnoteReference"/>
          <w:rFonts w:ascii="Times New Roman" w:hAnsi="Times New Roman" w:cs="Times New Roman"/>
          <w:sz w:val="18"/>
          <w:szCs w:val="18"/>
        </w:rPr>
        <w:footnoteReference w:id="63"/>
      </w:r>
    </w:p>
    <w:p w:rsidR="004341A7" w:rsidRPr="00717F09" w:rsidRDefault="006D6A34" w:rsidP="0008598C">
      <w:pPr>
        <w:pStyle w:val="Style1"/>
        <w:spacing w:before="240" w:after="0"/>
        <w:contextualSpacing/>
        <w:rPr>
          <w:rFonts w:ascii="Times New Roman" w:hAnsi="Times New Roman" w:cs="Times New Roman"/>
          <w:color w:val="000000"/>
          <w:sz w:val="24"/>
          <w:szCs w:val="24"/>
        </w:rPr>
      </w:pPr>
      <w:r w:rsidRPr="00717F09">
        <w:rPr>
          <w:rFonts w:ascii="Times New Roman" w:hAnsi="Times New Roman" w:cs="Times New Roman"/>
          <w:color w:val="000000"/>
          <w:sz w:val="24"/>
          <w:szCs w:val="24"/>
        </w:rPr>
        <w:t>O</w:t>
      </w:r>
      <w:r w:rsidR="002D733A" w:rsidRPr="00717F09">
        <w:rPr>
          <w:rFonts w:ascii="Times New Roman" w:hAnsi="Times New Roman" w:cs="Times New Roman"/>
          <w:color w:val="000000"/>
          <w:sz w:val="24"/>
          <w:szCs w:val="24"/>
        </w:rPr>
        <w:t xml:space="preserve">ne of </w:t>
      </w:r>
      <w:r w:rsidR="000C22DA" w:rsidRPr="00717F09">
        <w:rPr>
          <w:rFonts w:ascii="Times New Roman" w:hAnsi="Times New Roman" w:cs="Times New Roman"/>
          <w:color w:val="000000"/>
          <w:sz w:val="24"/>
          <w:szCs w:val="24"/>
        </w:rPr>
        <w:t xml:space="preserve">last year’s </w:t>
      </w:r>
      <w:r w:rsidRPr="00717F09">
        <w:rPr>
          <w:rFonts w:ascii="Times New Roman" w:hAnsi="Times New Roman" w:cs="Times New Roman"/>
          <w:color w:val="000000"/>
          <w:sz w:val="24"/>
          <w:szCs w:val="24"/>
        </w:rPr>
        <w:t>case-</w:t>
      </w:r>
      <w:r w:rsidR="002D733A" w:rsidRPr="00717F09">
        <w:rPr>
          <w:rFonts w:ascii="Times New Roman" w:hAnsi="Times New Roman" w:cs="Times New Roman"/>
          <w:color w:val="000000"/>
          <w:sz w:val="24"/>
          <w:szCs w:val="24"/>
        </w:rPr>
        <w:t xml:space="preserve">studies </w:t>
      </w:r>
      <w:r w:rsidR="00B85BC0" w:rsidRPr="00717F09">
        <w:rPr>
          <w:rFonts w:ascii="Times New Roman" w:hAnsi="Times New Roman" w:cs="Times New Roman"/>
          <w:color w:val="000000"/>
          <w:sz w:val="24"/>
          <w:szCs w:val="24"/>
        </w:rPr>
        <w:t>was the</w:t>
      </w:r>
      <w:r w:rsidRPr="00717F09">
        <w:rPr>
          <w:rFonts w:ascii="Times New Roman" w:hAnsi="Times New Roman" w:cs="Times New Roman"/>
          <w:color w:val="000000"/>
          <w:sz w:val="24"/>
          <w:szCs w:val="24"/>
        </w:rPr>
        <w:t xml:space="preserve"> </w:t>
      </w:r>
      <w:r w:rsidR="002D733A" w:rsidRPr="00717F09">
        <w:rPr>
          <w:rFonts w:ascii="Times New Roman" w:hAnsi="Times New Roman" w:cs="Times New Roman"/>
          <w:color w:val="000000"/>
          <w:sz w:val="24"/>
          <w:szCs w:val="24"/>
        </w:rPr>
        <w:t>Global Apprenticeships Network (GAN)</w:t>
      </w:r>
      <w:r w:rsidR="00B85BC0" w:rsidRPr="00717F09">
        <w:rPr>
          <w:rFonts w:ascii="Times New Roman" w:hAnsi="Times New Roman" w:cs="Times New Roman"/>
          <w:color w:val="000000"/>
          <w:sz w:val="24"/>
          <w:szCs w:val="24"/>
        </w:rPr>
        <w:t>; this</w:t>
      </w:r>
      <w:r w:rsidR="002D733A" w:rsidRPr="00717F09">
        <w:rPr>
          <w:rFonts w:ascii="Times New Roman" w:hAnsi="Times New Roman" w:cs="Times New Roman"/>
          <w:color w:val="000000"/>
          <w:sz w:val="24"/>
          <w:szCs w:val="24"/>
        </w:rPr>
        <w:t xml:space="preserve"> business-driven alliance </w:t>
      </w:r>
      <w:r w:rsidR="00B85BC0" w:rsidRPr="00717F09">
        <w:rPr>
          <w:rFonts w:ascii="Times New Roman" w:hAnsi="Times New Roman" w:cs="Times New Roman"/>
          <w:color w:val="000000"/>
          <w:sz w:val="24"/>
          <w:szCs w:val="24"/>
        </w:rPr>
        <w:t>resulted from</w:t>
      </w:r>
      <w:r w:rsidR="00161C42" w:rsidRPr="00717F09">
        <w:rPr>
          <w:rFonts w:ascii="Times New Roman" w:hAnsi="Times New Roman" w:cs="Times New Roman"/>
          <w:color w:val="000000"/>
          <w:sz w:val="24"/>
          <w:szCs w:val="24"/>
        </w:rPr>
        <w:t xml:space="preserve"> </w:t>
      </w:r>
      <w:r w:rsidR="00120800" w:rsidRPr="00717F09">
        <w:rPr>
          <w:rFonts w:ascii="Times New Roman" w:hAnsi="Times New Roman" w:cs="Times New Roman"/>
          <w:color w:val="000000"/>
          <w:sz w:val="24"/>
          <w:szCs w:val="24"/>
        </w:rPr>
        <w:t xml:space="preserve">the B20 process </w:t>
      </w:r>
      <w:r w:rsidR="00161C42" w:rsidRPr="00717F09">
        <w:rPr>
          <w:rFonts w:ascii="Times New Roman" w:hAnsi="Times New Roman" w:cs="Times New Roman"/>
          <w:color w:val="000000"/>
          <w:sz w:val="24"/>
          <w:szCs w:val="24"/>
        </w:rPr>
        <w:t xml:space="preserve">in </w:t>
      </w:r>
      <w:r w:rsidR="00120800" w:rsidRPr="00717F09">
        <w:rPr>
          <w:rFonts w:ascii="Times New Roman" w:hAnsi="Times New Roman" w:cs="Times New Roman"/>
          <w:color w:val="000000"/>
          <w:sz w:val="24"/>
          <w:szCs w:val="24"/>
        </w:rPr>
        <w:t xml:space="preserve">previous years </w:t>
      </w:r>
      <w:r w:rsidR="00161C42" w:rsidRPr="00717F09">
        <w:rPr>
          <w:rFonts w:ascii="Times New Roman" w:hAnsi="Times New Roman" w:cs="Times New Roman"/>
          <w:color w:val="000000"/>
          <w:sz w:val="24"/>
          <w:szCs w:val="24"/>
        </w:rPr>
        <w:t xml:space="preserve">and had </w:t>
      </w:r>
      <w:r w:rsidR="002D733A" w:rsidRPr="00717F09">
        <w:rPr>
          <w:rFonts w:ascii="Times New Roman" w:hAnsi="Times New Roman" w:cs="Times New Roman"/>
          <w:color w:val="000000"/>
          <w:sz w:val="24"/>
          <w:szCs w:val="24"/>
        </w:rPr>
        <w:t>the overarching goal of encouraging and linking business initiatives on skills and employment opportunities for youth</w:t>
      </w:r>
      <w:r w:rsidR="00161C42" w:rsidRPr="00717F09">
        <w:rPr>
          <w:rFonts w:ascii="Times New Roman" w:hAnsi="Times New Roman" w:cs="Times New Roman"/>
          <w:color w:val="000000"/>
          <w:sz w:val="24"/>
          <w:szCs w:val="24"/>
        </w:rPr>
        <w:t xml:space="preserve">. </w:t>
      </w:r>
      <w:r w:rsidR="00B85BC0" w:rsidRPr="00717F09">
        <w:rPr>
          <w:rFonts w:ascii="Times New Roman" w:hAnsi="Times New Roman" w:cs="Times New Roman"/>
          <w:color w:val="000000"/>
          <w:sz w:val="24"/>
          <w:szCs w:val="24"/>
        </w:rPr>
        <w:t>Ghana’s</w:t>
      </w:r>
      <w:r w:rsidR="009A0DF9" w:rsidRPr="00717F09">
        <w:rPr>
          <w:rFonts w:ascii="Times New Roman" w:hAnsi="Times New Roman" w:cs="Times New Roman"/>
          <w:color w:val="000000"/>
          <w:sz w:val="24"/>
          <w:szCs w:val="24"/>
        </w:rPr>
        <w:t xml:space="preserve"> been </w:t>
      </w:r>
      <w:r w:rsidR="002D733A" w:rsidRPr="00717F09">
        <w:rPr>
          <w:rFonts w:ascii="Times New Roman" w:hAnsi="Times New Roman" w:cs="Times New Roman"/>
          <w:color w:val="000000"/>
          <w:sz w:val="24"/>
          <w:szCs w:val="24"/>
        </w:rPr>
        <w:t xml:space="preserve">rolled out in </w:t>
      </w:r>
      <w:r w:rsidR="006D68C9" w:rsidRPr="00717F09">
        <w:rPr>
          <w:rFonts w:ascii="Times New Roman" w:hAnsi="Times New Roman" w:cs="Times New Roman"/>
          <w:color w:val="000000"/>
          <w:sz w:val="24"/>
          <w:szCs w:val="24"/>
        </w:rPr>
        <w:t xml:space="preserve">a number of </w:t>
      </w:r>
      <w:r w:rsidR="002D733A" w:rsidRPr="00717F09">
        <w:rPr>
          <w:rFonts w:ascii="Times New Roman" w:hAnsi="Times New Roman" w:cs="Times New Roman"/>
          <w:color w:val="000000"/>
          <w:sz w:val="24"/>
          <w:szCs w:val="24"/>
        </w:rPr>
        <w:t>countries</w:t>
      </w:r>
      <w:r w:rsidR="00161C42" w:rsidRPr="00717F09">
        <w:rPr>
          <w:rFonts w:ascii="Times New Roman" w:hAnsi="Times New Roman" w:cs="Times New Roman"/>
          <w:color w:val="000000"/>
          <w:sz w:val="24"/>
          <w:szCs w:val="24"/>
        </w:rPr>
        <w:t xml:space="preserve"> and has</w:t>
      </w:r>
      <w:r w:rsidR="006D68C9" w:rsidRPr="00717F09">
        <w:rPr>
          <w:rFonts w:ascii="Times New Roman" w:hAnsi="Times New Roman" w:cs="Times New Roman"/>
          <w:color w:val="000000"/>
          <w:sz w:val="24"/>
          <w:szCs w:val="24"/>
        </w:rPr>
        <w:t xml:space="preserve"> helped </w:t>
      </w:r>
      <w:r w:rsidR="00161C42" w:rsidRPr="00717F09">
        <w:rPr>
          <w:rFonts w:ascii="Times New Roman" w:hAnsi="Times New Roman" w:cs="Times New Roman"/>
          <w:color w:val="000000"/>
          <w:sz w:val="24"/>
          <w:szCs w:val="24"/>
        </w:rPr>
        <w:t>raise the profile of international</w:t>
      </w:r>
      <w:r w:rsidR="002D733A" w:rsidRPr="00717F09">
        <w:rPr>
          <w:rFonts w:ascii="Times New Roman" w:hAnsi="Times New Roman" w:cs="Times New Roman"/>
          <w:color w:val="000000"/>
          <w:sz w:val="24"/>
          <w:szCs w:val="24"/>
        </w:rPr>
        <w:t xml:space="preserve"> initiatives </w:t>
      </w:r>
      <w:r w:rsidR="00161C42" w:rsidRPr="00717F09">
        <w:rPr>
          <w:rFonts w:ascii="Times New Roman" w:hAnsi="Times New Roman" w:cs="Times New Roman"/>
          <w:color w:val="000000"/>
          <w:sz w:val="24"/>
          <w:szCs w:val="24"/>
        </w:rPr>
        <w:t xml:space="preserve">in </w:t>
      </w:r>
      <w:r w:rsidR="002D733A" w:rsidRPr="00717F09">
        <w:rPr>
          <w:rFonts w:ascii="Times New Roman" w:hAnsi="Times New Roman" w:cs="Times New Roman"/>
          <w:color w:val="000000"/>
          <w:sz w:val="24"/>
          <w:szCs w:val="24"/>
        </w:rPr>
        <w:t xml:space="preserve">this area. </w:t>
      </w:r>
      <w:r w:rsidR="000C22DA" w:rsidRPr="00717F09">
        <w:rPr>
          <w:rFonts w:ascii="Times New Roman" w:hAnsi="Times New Roman" w:cs="Times New Roman"/>
          <w:color w:val="000000"/>
          <w:sz w:val="24"/>
          <w:szCs w:val="24"/>
        </w:rPr>
        <w:t>Accordingly</w:t>
      </w:r>
      <w:r w:rsidR="002D733A" w:rsidRPr="00717F09">
        <w:rPr>
          <w:rFonts w:ascii="Times New Roman" w:hAnsi="Times New Roman" w:cs="Times New Roman"/>
          <w:color w:val="000000"/>
          <w:sz w:val="24"/>
          <w:szCs w:val="24"/>
        </w:rPr>
        <w:t xml:space="preserve">, G20 countries should continue development of vocational education, apprenticeships, internships, and other methods of work-integrated learning, as recommended in prior </w:t>
      </w:r>
      <w:r w:rsidR="00B85BC0" w:rsidRPr="00717F09">
        <w:rPr>
          <w:rFonts w:ascii="Times New Roman" w:hAnsi="Times New Roman" w:cs="Times New Roman"/>
          <w:color w:val="000000"/>
          <w:sz w:val="24"/>
          <w:szCs w:val="24"/>
        </w:rPr>
        <w:t>years.</w:t>
      </w:r>
      <w:r w:rsidR="00B85BC0">
        <w:rPr>
          <w:rFonts w:ascii="Times New Roman" w:hAnsi="Times New Roman" w:cs="Times New Roman"/>
          <w:color w:val="000000"/>
          <w:sz w:val="24"/>
          <w:szCs w:val="24"/>
        </w:rPr>
        <w:t xml:space="preserve"> Leading</w:t>
      </w:r>
      <w:r w:rsidR="00320650">
        <w:rPr>
          <w:rFonts w:ascii="Times New Roman" w:hAnsi="Times New Roman" w:cs="Times New Roman"/>
          <w:color w:val="000000"/>
          <w:sz w:val="24"/>
          <w:szCs w:val="24"/>
        </w:rPr>
        <w:t xml:space="preserve"> practice</w:t>
      </w:r>
      <w:r w:rsidR="00410FAD" w:rsidRPr="00717F09">
        <w:rPr>
          <w:rFonts w:ascii="Times New Roman" w:hAnsi="Times New Roman" w:cs="Times New Roman"/>
          <w:color w:val="000000"/>
          <w:sz w:val="24"/>
          <w:szCs w:val="24"/>
        </w:rPr>
        <w:t xml:space="preserve"> 4 </w:t>
      </w:r>
      <w:r w:rsidR="00341B3E" w:rsidRPr="00717F09">
        <w:rPr>
          <w:rFonts w:ascii="Times New Roman" w:hAnsi="Times New Roman" w:cs="Times New Roman"/>
          <w:color w:val="000000"/>
          <w:sz w:val="24"/>
          <w:szCs w:val="24"/>
        </w:rPr>
        <w:t xml:space="preserve">summarizes a </w:t>
      </w:r>
      <w:r w:rsidR="000C22DA" w:rsidRPr="00717F09">
        <w:rPr>
          <w:rFonts w:ascii="Times New Roman" w:hAnsi="Times New Roman" w:cs="Times New Roman"/>
          <w:color w:val="000000"/>
          <w:sz w:val="24"/>
          <w:szCs w:val="24"/>
        </w:rPr>
        <w:t xml:space="preserve">joint </w:t>
      </w:r>
      <w:r w:rsidR="00341B3E" w:rsidRPr="00717F09">
        <w:rPr>
          <w:rFonts w:ascii="Times New Roman" w:hAnsi="Times New Roman" w:cs="Times New Roman"/>
          <w:color w:val="000000"/>
          <w:sz w:val="24"/>
          <w:szCs w:val="24"/>
        </w:rPr>
        <w:t xml:space="preserve">program </w:t>
      </w:r>
      <w:r w:rsidR="000C22DA" w:rsidRPr="00717F09">
        <w:rPr>
          <w:rFonts w:ascii="Times New Roman" w:hAnsi="Times New Roman" w:cs="Times New Roman"/>
          <w:color w:val="000000"/>
          <w:sz w:val="24"/>
          <w:szCs w:val="24"/>
        </w:rPr>
        <w:t xml:space="preserve">between </w:t>
      </w:r>
      <w:r w:rsidR="00341B3E" w:rsidRPr="00717F09">
        <w:rPr>
          <w:rFonts w:ascii="Times New Roman" w:hAnsi="Times New Roman" w:cs="Times New Roman"/>
          <w:color w:val="000000"/>
          <w:sz w:val="24"/>
          <w:szCs w:val="24"/>
        </w:rPr>
        <w:t xml:space="preserve">the </w:t>
      </w:r>
      <w:r w:rsidR="006D68C9" w:rsidRPr="00717F09">
        <w:rPr>
          <w:rFonts w:ascii="Times New Roman" w:hAnsi="Times New Roman" w:cs="Times New Roman"/>
          <w:color w:val="000000"/>
          <w:sz w:val="24"/>
          <w:szCs w:val="24"/>
        </w:rPr>
        <w:t xml:space="preserve">public </w:t>
      </w:r>
      <w:r w:rsidR="00341B3E" w:rsidRPr="00717F09">
        <w:rPr>
          <w:rFonts w:ascii="Times New Roman" w:hAnsi="Times New Roman" w:cs="Times New Roman"/>
          <w:color w:val="000000"/>
          <w:sz w:val="24"/>
          <w:szCs w:val="24"/>
        </w:rPr>
        <w:t>and private sector</w:t>
      </w:r>
      <w:r w:rsidR="006D68C9" w:rsidRPr="00717F09">
        <w:rPr>
          <w:rFonts w:ascii="Times New Roman" w:hAnsi="Times New Roman" w:cs="Times New Roman"/>
          <w:color w:val="000000"/>
          <w:sz w:val="24"/>
          <w:szCs w:val="24"/>
        </w:rPr>
        <w:t>s</w:t>
      </w:r>
      <w:r w:rsidR="00341B3E" w:rsidRPr="00717F09">
        <w:rPr>
          <w:rFonts w:ascii="Times New Roman" w:hAnsi="Times New Roman" w:cs="Times New Roman"/>
          <w:color w:val="000000"/>
          <w:sz w:val="24"/>
          <w:szCs w:val="24"/>
        </w:rPr>
        <w:t xml:space="preserve"> to provide </w:t>
      </w:r>
      <w:r w:rsidR="00F84374" w:rsidRPr="00717F09">
        <w:rPr>
          <w:rFonts w:ascii="Times New Roman" w:hAnsi="Times New Roman" w:cs="Times New Roman"/>
          <w:color w:val="000000"/>
          <w:sz w:val="24"/>
          <w:szCs w:val="24"/>
        </w:rPr>
        <w:t>an integrated vocational education and apprenticeship model.</w:t>
      </w:r>
    </w:p>
    <w:tbl>
      <w:tblPr>
        <w:tblStyle w:val="GridTable4-Accent51"/>
        <w:tblpPr w:leftFromText="180" w:rightFromText="180" w:vertAnchor="text" w:horzAnchor="margin" w:tblpX="108" w:tblpY="145"/>
        <w:tblW w:w="8677" w:type="dxa"/>
        <w:tblLayout w:type="fixed"/>
        <w:tblLook w:val="06A0" w:firstRow="1" w:lastRow="0" w:firstColumn="1" w:lastColumn="0" w:noHBand="1" w:noVBand="1"/>
      </w:tblPr>
      <w:tblGrid>
        <w:gridCol w:w="8677"/>
      </w:tblGrid>
      <w:tr w:rsidR="00EA10B1" w:rsidRPr="00717F09" w:rsidTr="0008598C">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677" w:type="dxa"/>
          </w:tcPr>
          <w:p w:rsidR="00EA10B1" w:rsidRPr="00717F09" w:rsidRDefault="00EA10B1" w:rsidP="0008598C">
            <w:pPr>
              <w:rPr>
                <w:rFonts w:ascii="Times New Roman" w:hAnsi="Times New Roman" w:cs="Times New Roman"/>
                <w:b w:val="0"/>
                <w:bCs w:val="0"/>
                <w:color w:val="auto"/>
                <w:sz w:val="24"/>
                <w:szCs w:val="24"/>
              </w:rPr>
            </w:pPr>
            <w:r w:rsidRPr="00717F09">
              <w:rPr>
                <w:rFonts w:ascii="Times New Roman" w:hAnsi="Times New Roman" w:cs="Times New Roman"/>
                <w:sz w:val="24"/>
                <w:szCs w:val="24"/>
              </w:rPr>
              <w:t>Leading practice</w:t>
            </w:r>
            <w:r w:rsidR="00320650">
              <w:rPr>
                <w:rFonts w:ascii="Times New Roman" w:hAnsi="Times New Roman" w:cs="Times New Roman"/>
                <w:sz w:val="24"/>
                <w:szCs w:val="24"/>
              </w:rPr>
              <w:t xml:space="preserve"> 4</w:t>
            </w:r>
            <w:r w:rsidRPr="00717F09">
              <w:rPr>
                <w:rFonts w:ascii="Times New Roman" w:hAnsi="Times New Roman" w:cs="Times New Roman"/>
                <w:sz w:val="24"/>
                <w:szCs w:val="24"/>
              </w:rPr>
              <w:t>: Turkey – School-Company Partnership Model</w:t>
            </w:r>
          </w:p>
        </w:tc>
      </w:tr>
    </w:tbl>
    <w:tbl>
      <w:tblPr>
        <w:tblW w:w="8864" w:type="dxa"/>
        <w:tblBorders>
          <w:top w:val="single" w:sz="4" w:space="0" w:color="auto"/>
          <w:bottom w:val="single" w:sz="4" w:space="0" w:color="auto"/>
          <w:insideH w:val="single" w:sz="4" w:space="0" w:color="auto"/>
        </w:tblBorders>
        <w:tblLayout w:type="fixed"/>
        <w:tblCellMar>
          <w:top w:w="113" w:type="dxa"/>
        </w:tblCellMar>
        <w:tblLook w:val="0000" w:firstRow="0" w:lastRow="0" w:firstColumn="0" w:lastColumn="0" w:noHBand="0" w:noVBand="0"/>
      </w:tblPr>
      <w:tblGrid>
        <w:gridCol w:w="8864"/>
      </w:tblGrid>
      <w:tr w:rsidR="00EA10B1" w:rsidRPr="00717F09" w:rsidTr="0008598C">
        <w:trPr>
          <w:trHeight w:val="32"/>
        </w:trPr>
        <w:tc>
          <w:tcPr>
            <w:tcW w:w="8864" w:type="dxa"/>
            <w:tcBorders>
              <w:top w:val="single" w:sz="4" w:space="0" w:color="BFBFBF" w:themeColor="background1" w:themeShade="BF"/>
              <w:bottom w:val="single" w:sz="4" w:space="0" w:color="BFBFBF" w:themeColor="background1" w:themeShade="BF"/>
            </w:tcBorders>
          </w:tcPr>
          <w:p w:rsidR="00EA10B1" w:rsidRPr="00717F09" w:rsidRDefault="006C69DD" w:rsidP="0034469E">
            <w:pPr>
              <w:rPr>
                <w:rFonts w:ascii="Times New Roman" w:hAnsi="Times New Roman" w:cs="Times New Roman"/>
                <w:sz w:val="24"/>
                <w:szCs w:val="24"/>
              </w:rPr>
            </w:pPr>
            <w:r w:rsidRPr="00717F09">
              <w:rPr>
                <w:rFonts w:ascii="Times New Roman" w:hAnsi="Times New Roman" w:cs="Times New Roman"/>
                <w:sz w:val="24"/>
                <w:szCs w:val="24"/>
              </w:rPr>
              <w:t>Turkey’s Ministry of Education partnered with the private sector to run a seven-year project to create awareness of the significance of vocational technical education</w:t>
            </w:r>
            <w:r w:rsidR="00086EB3">
              <w:rPr>
                <w:rFonts w:ascii="Times New Roman" w:hAnsi="Times New Roman" w:cs="Times New Roman"/>
                <w:sz w:val="24"/>
                <w:szCs w:val="24"/>
              </w:rPr>
              <w:t xml:space="preserve"> in 2006</w:t>
            </w:r>
            <w:r w:rsidRPr="00717F09">
              <w:rPr>
                <w:rFonts w:ascii="Times New Roman" w:hAnsi="Times New Roman" w:cs="Times New Roman"/>
                <w:sz w:val="24"/>
                <w:szCs w:val="24"/>
              </w:rPr>
              <w:t xml:space="preserve">. The project involved matching companies to vocational high schools providing an educational program in a company’s field of activity with a view to promoting youth access to employment. 65 companies were involved in the project and around 10,000 students in 81 provinces and </w:t>
            </w:r>
            <w:r w:rsidR="0034469E" w:rsidRPr="00717F09">
              <w:rPr>
                <w:rFonts w:ascii="Times New Roman" w:hAnsi="Times New Roman" w:cs="Times New Roman"/>
                <w:sz w:val="24"/>
                <w:szCs w:val="24"/>
              </w:rPr>
              <w:t>337</w:t>
            </w:r>
            <w:r w:rsidRPr="00717F09">
              <w:rPr>
                <w:rFonts w:ascii="Times New Roman" w:hAnsi="Times New Roman" w:cs="Times New Roman"/>
                <w:sz w:val="24"/>
                <w:szCs w:val="24"/>
              </w:rPr>
              <w:t xml:space="preserve"> schools benefited from the program. Over the period 2006–10, the number of students in vocational high schools went up by 68 percent, while the ratio of vocational high schools to their general counterparts rose from 36.2 percent to 46 percent.</w:t>
            </w:r>
          </w:p>
        </w:tc>
      </w:tr>
    </w:tbl>
    <w:p w:rsidR="00622EFA" w:rsidRPr="00717F09" w:rsidRDefault="00BD4B7B" w:rsidP="00B178D5">
      <w:pPr>
        <w:pStyle w:val="Style1"/>
        <w:spacing w:before="240"/>
        <w:rPr>
          <w:rFonts w:ascii="Times New Roman" w:hAnsi="Times New Roman" w:cs="Times New Roman"/>
          <w:b/>
          <w:sz w:val="24"/>
          <w:szCs w:val="24"/>
        </w:rPr>
      </w:pPr>
      <w:r>
        <w:rPr>
          <w:rFonts w:ascii="Times New Roman" w:hAnsi="Times New Roman" w:cs="Times New Roman"/>
          <w:b/>
          <w:sz w:val="24"/>
          <w:szCs w:val="24"/>
        </w:rPr>
        <w:t xml:space="preserve">E 3.5: </w:t>
      </w:r>
      <w:r w:rsidR="007B26D0" w:rsidRPr="00717F09">
        <w:rPr>
          <w:rFonts w:ascii="Times New Roman" w:hAnsi="Times New Roman" w:cs="Times New Roman"/>
          <w:b/>
          <w:sz w:val="24"/>
          <w:szCs w:val="24"/>
        </w:rPr>
        <w:t>Develop effectively coordinated re-skilling and up-skilling programs to address skills linked to employability and ensure general access to good</w:t>
      </w:r>
      <w:r w:rsidR="00622EFA" w:rsidRPr="00717F09">
        <w:rPr>
          <w:rFonts w:ascii="Times New Roman" w:hAnsi="Times New Roman" w:cs="Times New Roman"/>
          <w:b/>
          <w:sz w:val="24"/>
          <w:szCs w:val="24"/>
        </w:rPr>
        <w:t>-</w:t>
      </w:r>
      <w:r w:rsidR="007B26D0" w:rsidRPr="00717F09">
        <w:rPr>
          <w:rFonts w:ascii="Times New Roman" w:hAnsi="Times New Roman" w:cs="Times New Roman"/>
          <w:b/>
          <w:sz w:val="24"/>
          <w:szCs w:val="24"/>
        </w:rPr>
        <w:t>quality education</w:t>
      </w:r>
      <w:r w:rsidR="00622EFA" w:rsidRPr="00717F09">
        <w:rPr>
          <w:rFonts w:ascii="Times New Roman" w:hAnsi="Times New Roman" w:cs="Times New Roman"/>
          <w:b/>
          <w:sz w:val="24"/>
          <w:szCs w:val="24"/>
        </w:rPr>
        <w:t>.</w:t>
      </w:r>
    </w:p>
    <w:p w:rsidR="00AB2A4A" w:rsidRPr="00717F09" w:rsidRDefault="006430B9" w:rsidP="0008598C">
      <w:pPr>
        <w:pStyle w:val="Style1"/>
        <w:spacing w:before="240" w:after="0"/>
        <w:rPr>
          <w:rFonts w:ascii="Times New Roman" w:hAnsi="Times New Roman" w:cs="Times New Roman"/>
          <w:sz w:val="24"/>
          <w:szCs w:val="24"/>
        </w:rPr>
      </w:pPr>
      <w:r w:rsidRPr="00717F09">
        <w:rPr>
          <w:rFonts w:ascii="Times New Roman" w:hAnsi="Times New Roman" w:cs="Times New Roman"/>
          <w:sz w:val="24"/>
          <w:szCs w:val="24"/>
        </w:rPr>
        <w:t>Developing up-skilling and re-skilling programs supplement</w:t>
      </w:r>
      <w:r w:rsidR="00622EFA" w:rsidRPr="00717F09">
        <w:rPr>
          <w:rFonts w:ascii="Times New Roman" w:hAnsi="Times New Roman" w:cs="Times New Roman"/>
          <w:sz w:val="24"/>
          <w:szCs w:val="24"/>
        </w:rPr>
        <w:t>s</w:t>
      </w:r>
      <w:r w:rsidRPr="00717F09">
        <w:rPr>
          <w:rFonts w:ascii="Times New Roman" w:hAnsi="Times New Roman" w:cs="Times New Roman"/>
          <w:sz w:val="24"/>
          <w:szCs w:val="24"/>
        </w:rPr>
        <w:t xml:space="preserve"> education initiatives and ensure</w:t>
      </w:r>
      <w:r w:rsidR="00622EFA" w:rsidRPr="00717F09">
        <w:rPr>
          <w:rFonts w:ascii="Times New Roman" w:hAnsi="Times New Roman" w:cs="Times New Roman"/>
          <w:sz w:val="24"/>
          <w:szCs w:val="24"/>
        </w:rPr>
        <w:t>s</w:t>
      </w:r>
      <w:r w:rsidRPr="00717F09">
        <w:rPr>
          <w:rFonts w:ascii="Times New Roman" w:hAnsi="Times New Roman" w:cs="Times New Roman"/>
          <w:sz w:val="24"/>
          <w:szCs w:val="24"/>
        </w:rPr>
        <w:t xml:space="preserve"> continuous adaptability to </w:t>
      </w:r>
      <w:r w:rsidR="007967AC" w:rsidRPr="00717F09">
        <w:rPr>
          <w:rFonts w:ascii="Times New Roman" w:hAnsi="Times New Roman" w:cs="Times New Roman"/>
          <w:sz w:val="24"/>
          <w:szCs w:val="24"/>
        </w:rPr>
        <w:t xml:space="preserve">the </w:t>
      </w:r>
      <w:r w:rsidRPr="00717F09">
        <w:rPr>
          <w:rFonts w:ascii="Times New Roman" w:hAnsi="Times New Roman" w:cs="Times New Roman"/>
          <w:sz w:val="24"/>
          <w:szCs w:val="24"/>
        </w:rPr>
        <w:t xml:space="preserve">diverse skill </w:t>
      </w:r>
      <w:r w:rsidR="007967AC" w:rsidRPr="00717F09">
        <w:rPr>
          <w:rFonts w:ascii="Times New Roman" w:hAnsi="Times New Roman" w:cs="Times New Roman"/>
          <w:sz w:val="24"/>
          <w:szCs w:val="24"/>
        </w:rPr>
        <w:t xml:space="preserve">requirements </w:t>
      </w:r>
      <w:r w:rsidRPr="00717F09">
        <w:rPr>
          <w:rFonts w:ascii="Times New Roman" w:hAnsi="Times New Roman" w:cs="Times New Roman"/>
          <w:sz w:val="24"/>
          <w:szCs w:val="24"/>
        </w:rPr>
        <w:t xml:space="preserve">brought </w:t>
      </w:r>
      <w:r w:rsidR="007967AC" w:rsidRPr="00717F09">
        <w:rPr>
          <w:rFonts w:ascii="Times New Roman" w:hAnsi="Times New Roman" w:cs="Times New Roman"/>
          <w:sz w:val="24"/>
          <w:szCs w:val="24"/>
        </w:rPr>
        <w:t xml:space="preserve">about </w:t>
      </w:r>
      <w:r w:rsidRPr="00717F09">
        <w:rPr>
          <w:rFonts w:ascii="Times New Roman" w:hAnsi="Times New Roman" w:cs="Times New Roman"/>
          <w:sz w:val="24"/>
          <w:szCs w:val="24"/>
        </w:rPr>
        <w:t>by rapid technological change. In OECD countries, between 4.9and 27.7</w:t>
      </w:r>
      <w:r w:rsidR="0039481B" w:rsidRPr="00717F09">
        <w:rPr>
          <w:rFonts w:ascii="Times New Roman" w:hAnsi="Times New Roman" w:cs="Times New Roman"/>
          <w:sz w:val="24"/>
          <w:szCs w:val="24"/>
        </w:rPr>
        <w:t xml:space="preserve"> </w:t>
      </w:r>
      <w:r w:rsidR="00B85BC0" w:rsidRPr="00717F09">
        <w:rPr>
          <w:rFonts w:ascii="Times New Roman" w:hAnsi="Times New Roman" w:cs="Times New Roman"/>
          <w:sz w:val="24"/>
          <w:szCs w:val="24"/>
        </w:rPr>
        <w:t>percent of</w:t>
      </w:r>
      <w:r w:rsidRPr="00717F09">
        <w:rPr>
          <w:rFonts w:ascii="Times New Roman" w:hAnsi="Times New Roman" w:cs="Times New Roman"/>
          <w:sz w:val="24"/>
          <w:szCs w:val="24"/>
        </w:rPr>
        <w:t xml:space="preserve"> adults are proficient at only the lowest levels </w:t>
      </w:r>
      <w:r w:rsidR="007967AC" w:rsidRPr="00717F09">
        <w:rPr>
          <w:rFonts w:ascii="Times New Roman" w:hAnsi="Times New Roman" w:cs="Times New Roman"/>
          <w:sz w:val="24"/>
          <w:szCs w:val="24"/>
        </w:rPr>
        <w:t xml:space="preserve">of </w:t>
      </w:r>
      <w:r w:rsidR="00B85BC0" w:rsidRPr="00717F09">
        <w:rPr>
          <w:rFonts w:ascii="Times New Roman" w:hAnsi="Times New Roman" w:cs="Times New Roman"/>
          <w:sz w:val="24"/>
          <w:szCs w:val="24"/>
        </w:rPr>
        <w:t>literacy, while</w:t>
      </w:r>
      <w:r w:rsidR="007967AC" w:rsidRPr="00717F09">
        <w:rPr>
          <w:rFonts w:ascii="Times New Roman" w:hAnsi="Times New Roman" w:cs="Times New Roman"/>
          <w:sz w:val="24"/>
          <w:szCs w:val="24"/>
        </w:rPr>
        <w:t xml:space="preserve"> </w:t>
      </w:r>
      <w:r w:rsidRPr="00717F09">
        <w:rPr>
          <w:rFonts w:ascii="Times New Roman" w:hAnsi="Times New Roman" w:cs="Times New Roman"/>
          <w:sz w:val="24"/>
          <w:szCs w:val="24"/>
        </w:rPr>
        <w:t>8.1to 31.7</w:t>
      </w:r>
      <w:r w:rsidR="006C69DD" w:rsidRPr="00717F09">
        <w:rPr>
          <w:rFonts w:ascii="Times New Roman" w:hAnsi="Times New Roman" w:cs="Times New Roman"/>
          <w:sz w:val="24"/>
          <w:szCs w:val="24"/>
        </w:rPr>
        <w:t>percent are</w:t>
      </w:r>
      <w:r w:rsidRPr="00717F09">
        <w:rPr>
          <w:rFonts w:ascii="Times New Roman" w:hAnsi="Times New Roman" w:cs="Times New Roman"/>
          <w:sz w:val="24"/>
          <w:szCs w:val="24"/>
        </w:rPr>
        <w:t xml:space="preserve"> proficient at </w:t>
      </w:r>
      <w:r w:rsidRPr="00717F09">
        <w:rPr>
          <w:rFonts w:ascii="Times New Roman" w:hAnsi="Times New Roman" w:cs="Times New Roman"/>
          <w:sz w:val="24"/>
          <w:szCs w:val="24"/>
        </w:rPr>
        <w:lastRenderedPageBreak/>
        <w:t>only the lowest levels in numeracy</w:t>
      </w:r>
      <w:r w:rsidR="007967AC" w:rsidRPr="00717F09">
        <w:rPr>
          <w:rFonts w:ascii="Times New Roman" w:hAnsi="Times New Roman" w:cs="Times New Roman"/>
          <w:sz w:val="24"/>
          <w:szCs w:val="24"/>
        </w:rPr>
        <w:t xml:space="preserve">. </w:t>
      </w:r>
      <w:r w:rsidRPr="00717F09">
        <w:rPr>
          <w:rFonts w:ascii="Times New Roman" w:hAnsi="Times New Roman" w:cs="Times New Roman"/>
          <w:sz w:val="24"/>
          <w:szCs w:val="24"/>
        </w:rPr>
        <w:t>Furthermore, only between 2.9and 8.8</w:t>
      </w:r>
      <w:r w:rsidR="0039481B" w:rsidRPr="00717F09">
        <w:rPr>
          <w:rFonts w:ascii="Times New Roman" w:hAnsi="Times New Roman" w:cs="Times New Roman"/>
          <w:sz w:val="24"/>
          <w:szCs w:val="24"/>
        </w:rPr>
        <w:t xml:space="preserve"> </w:t>
      </w:r>
      <w:r w:rsidR="00B85BC0" w:rsidRPr="00717F09">
        <w:rPr>
          <w:rFonts w:ascii="Times New Roman" w:hAnsi="Times New Roman" w:cs="Times New Roman"/>
          <w:sz w:val="24"/>
          <w:szCs w:val="24"/>
        </w:rPr>
        <w:t>percent</w:t>
      </w:r>
      <w:r w:rsidR="00B85BC0">
        <w:rPr>
          <w:rFonts w:ascii="Times New Roman" w:hAnsi="Times New Roman" w:cs="Times New Roman"/>
          <w:sz w:val="24"/>
          <w:szCs w:val="24"/>
        </w:rPr>
        <w:t xml:space="preserve"> of</w:t>
      </w:r>
      <w:r w:rsidR="00504201">
        <w:rPr>
          <w:rFonts w:ascii="Times New Roman" w:hAnsi="Times New Roman" w:cs="Times New Roman"/>
          <w:sz w:val="24"/>
          <w:szCs w:val="24"/>
        </w:rPr>
        <w:t xml:space="preserve"> the population </w:t>
      </w:r>
      <w:r w:rsidRPr="00717F09">
        <w:rPr>
          <w:rFonts w:ascii="Times New Roman" w:hAnsi="Times New Roman" w:cs="Times New Roman"/>
          <w:sz w:val="24"/>
          <w:szCs w:val="24"/>
        </w:rPr>
        <w:t>demonstrate</w:t>
      </w:r>
      <w:r w:rsidR="00504201">
        <w:rPr>
          <w:rFonts w:ascii="Times New Roman" w:hAnsi="Times New Roman" w:cs="Times New Roman"/>
          <w:sz w:val="24"/>
          <w:szCs w:val="24"/>
        </w:rPr>
        <w:t>s</w:t>
      </w:r>
      <w:r w:rsidRPr="00717F09">
        <w:rPr>
          <w:rFonts w:ascii="Times New Roman" w:hAnsi="Times New Roman" w:cs="Times New Roman"/>
          <w:sz w:val="24"/>
          <w:szCs w:val="24"/>
        </w:rPr>
        <w:t xml:space="preserve"> the highest level of </w:t>
      </w:r>
      <w:r w:rsidR="007967AC" w:rsidRPr="00717F09">
        <w:rPr>
          <w:rFonts w:ascii="Times New Roman" w:hAnsi="Times New Roman" w:cs="Times New Roman"/>
          <w:sz w:val="24"/>
          <w:szCs w:val="24"/>
        </w:rPr>
        <w:t xml:space="preserve">problem-solving </w:t>
      </w:r>
      <w:r w:rsidRPr="00717F09">
        <w:rPr>
          <w:rFonts w:ascii="Times New Roman" w:hAnsi="Times New Roman" w:cs="Times New Roman"/>
          <w:sz w:val="24"/>
          <w:szCs w:val="24"/>
        </w:rPr>
        <w:t>proficiency in technology-rich environments.</w:t>
      </w:r>
      <w:r w:rsidRPr="00A4324B">
        <w:rPr>
          <w:rStyle w:val="FootnoteReference"/>
          <w:rFonts w:ascii="Times New Roman" w:hAnsi="Times New Roman" w:cs="Times New Roman"/>
          <w:sz w:val="18"/>
          <w:szCs w:val="18"/>
        </w:rPr>
        <w:footnoteReference w:id="64"/>
      </w:r>
      <w:r w:rsidRPr="00717F09">
        <w:rPr>
          <w:rFonts w:ascii="Times New Roman" w:hAnsi="Times New Roman" w:cs="Times New Roman"/>
          <w:sz w:val="24"/>
          <w:szCs w:val="24"/>
        </w:rPr>
        <w:t xml:space="preserve"> In the context of rapid population aging in many G20 members,</w:t>
      </w:r>
      <w:r w:rsidRPr="00A4324B">
        <w:rPr>
          <w:rStyle w:val="FootnoteReference"/>
          <w:rFonts w:ascii="Times New Roman" w:hAnsi="Times New Roman" w:cs="Times New Roman"/>
          <w:sz w:val="18"/>
          <w:szCs w:val="18"/>
        </w:rPr>
        <w:footnoteReference w:id="65"/>
      </w:r>
      <w:r w:rsidR="007967AC" w:rsidRPr="00717F09">
        <w:rPr>
          <w:rFonts w:ascii="Times New Roman" w:hAnsi="Times New Roman" w:cs="Times New Roman"/>
          <w:sz w:val="24"/>
          <w:szCs w:val="24"/>
        </w:rPr>
        <w:t xml:space="preserve">the </w:t>
      </w:r>
      <w:r w:rsidRPr="00717F09">
        <w:rPr>
          <w:rFonts w:ascii="Times New Roman" w:hAnsi="Times New Roman" w:cs="Times New Roman"/>
          <w:sz w:val="24"/>
          <w:szCs w:val="24"/>
        </w:rPr>
        <w:t>stock of skills available to the labor market becomes more dependent on up-skilling or re-skilling the existing workforce.</w:t>
      </w:r>
      <w:r w:rsidRPr="00A4324B">
        <w:rPr>
          <w:rStyle w:val="FootnoteReference"/>
          <w:rFonts w:ascii="Times New Roman" w:hAnsi="Times New Roman" w:cs="Times New Roman"/>
          <w:sz w:val="18"/>
          <w:szCs w:val="18"/>
        </w:rPr>
        <w:footnoteReference w:id="66"/>
      </w:r>
      <w:r w:rsidR="00A4324B">
        <w:rPr>
          <w:rFonts w:ascii="Times New Roman" w:hAnsi="Times New Roman" w:cs="Times New Roman"/>
          <w:sz w:val="24"/>
          <w:szCs w:val="24"/>
        </w:rPr>
        <w:t xml:space="preserve"> Leading practice</w:t>
      </w:r>
      <w:r w:rsidR="00FB670E" w:rsidRPr="00717F09">
        <w:rPr>
          <w:rFonts w:ascii="Times New Roman" w:hAnsi="Times New Roman" w:cs="Times New Roman"/>
          <w:sz w:val="24"/>
          <w:szCs w:val="24"/>
        </w:rPr>
        <w:t xml:space="preserve"> 5</w:t>
      </w:r>
      <w:r w:rsidR="00341B3E" w:rsidRPr="00717F09">
        <w:rPr>
          <w:rFonts w:ascii="Times New Roman" w:hAnsi="Times New Roman" w:cs="Times New Roman"/>
          <w:sz w:val="24"/>
          <w:szCs w:val="24"/>
        </w:rPr>
        <w:t xml:space="preserve"> highlights a successful policy to provide training programs addressing skills mismatches.</w:t>
      </w:r>
    </w:p>
    <w:tbl>
      <w:tblPr>
        <w:tblStyle w:val="GridTable4-Accent51"/>
        <w:tblpPr w:leftFromText="180" w:rightFromText="180" w:vertAnchor="text" w:horzAnchor="margin" w:tblpX="108" w:tblpY="145"/>
        <w:tblW w:w="8677" w:type="dxa"/>
        <w:tblLayout w:type="fixed"/>
        <w:tblLook w:val="06A0" w:firstRow="1" w:lastRow="0" w:firstColumn="1" w:lastColumn="0" w:noHBand="1" w:noVBand="1"/>
      </w:tblPr>
      <w:tblGrid>
        <w:gridCol w:w="8677"/>
      </w:tblGrid>
      <w:tr w:rsidR="006C69DD" w:rsidRPr="00717F09" w:rsidTr="0008598C">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677" w:type="dxa"/>
          </w:tcPr>
          <w:p w:rsidR="006C69DD" w:rsidRPr="00717F09" w:rsidRDefault="006C69DD" w:rsidP="007F49FF">
            <w:pPr>
              <w:rPr>
                <w:rFonts w:ascii="Times New Roman" w:hAnsi="Times New Roman" w:cs="Times New Roman"/>
                <w:b w:val="0"/>
                <w:bCs w:val="0"/>
                <w:color w:val="auto"/>
                <w:sz w:val="24"/>
                <w:szCs w:val="24"/>
              </w:rPr>
            </w:pPr>
            <w:r w:rsidRPr="00717F09">
              <w:rPr>
                <w:rFonts w:ascii="Times New Roman" w:hAnsi="Times New Roman" w:cs="Times New Roman"/>
                <w:sz w:val="24"/>
                <w:szCs w:val="24"/>
              </w:rPr>
              <w:t>Leading practice</w:t>
            </w:r>
            <w:r w:rsidR="00857AB9">
              <w:rPr>
                <w:rFonts w:ascii="Times New Roman" w:hAnsi="Times New Roman" w:cs="Times New Roman"/>
                <w:sz w:val="24"/>
                <w:szCs w:val="24"/>
              </w:rPr>
              <w:t xml:space="preserve"> 5</w:t>
            </w:r>
            <w:r w:rsidRPr="00717F09">
              <w:rPr>
                <w:rFonts w:ascii="Times New Roman" w:hAnsi="Times New Roman" w:cs="Times New Roman"/>
                <w:sz w:val="24"/>
                <w:szCs w:val="24"/>
              </w:rPr>
              <w:t>: Canada – Canada Job Grant</w:t>
            </w:r>
          </w:p>
        </w:tc>
      </w:tr>
    </w:tbl>
    <w:tbl>
      <w:tblPr>
        <w:tblW w:w="8864" w:type="dxa"/>
        <w:tblBorders>
          <w:top w:val="single" w:sz="4" w:space="0" w:color="auto"/>
          <w:bottom w:val="single" w:sz="4" w:space="0" w:color="auto"/>
          <w:insideH w:val="single" w:sz="4" w:space="0" w:color="auto"/>
        </w:tblBorders>
        <w:tblLayout w:type="fixed"/>
        <w:tblCellMar>
          <w:top w:w="113" w:type="dxa"/>
        </w:tblCellMar>
        <w:tblLook w:val="0000" w:firstRow="0" w:lastRow="0" w:firstColumn="0" w:lastColumn="0" w:noHBand="0" w:noVBand="0"/>
      </w:tblPr>
      <w:tblGrid>
        <w:gridCol w:w="8864"/>
      </w:tblGrid>
      <w:tr w:rsidR="006C69DD" w:rsidRPr="00717F09" w:rsidTr="0008598C">
        <w:trPr>
          <w:trHeight w:val="32"/>
        </w:trPr>
        <w:tc>
          <w:tcPr>
            <w:tcW w:w="8864" w:type="dxa"/>
            <w:tcBorders>
              <w:top w:val="single" w:sz="4" w:space="0" w:color="BFBFBF" w:themeColor="background1" w:themeShade="BF"/>
              <w:bottom w:val="single" w:sz="4" w:space="0" w:color="BFBFBF" w:themeColor="background1" w:themeShade="BF"/>
            </w:tcBorders>
          </w:tcPr>
          <w:p w:rsidR="006C69DD" w:rsidRDefault="006C69DD" w:rsidP="00A4324B">
            <w:pPr>
              <w:rPr>
                <w:rFonts w:ascii="Times New Roman" w:hAnsi="Times New Roman" w:cs="Times New Roman"/>
                <w:sz w:val="24"/>
                <w:szCs w:val="24"/>
              </w:rPr>
            </w:pPr>
            <w:r w:rsidRPr="00717F09">
              <w:rPr>
                <w:rFonts w:ascii="Times New Roman" w:hAnsi="Times New Roman" w:cs="Times New Roman"/>
                <w:sz w:val="24"/>
                <w:szCs w:val="24"/>
              </w:rPr>
              <w:t xml:space="preserve">The Canadian </w:t>
            </w:r>
            <w:r w:rsidR="00852CFA">
              <w:rPr>
                <w:rFonts w:ascii="Times New Roman" w:hAnsi="Times New Roman" w:cs="Times New Roman"/>
                <w:sz w:val="24"/>
                <w:szCs w:val="24"/>
              </w:rPr>
              <w:t xml:space="preserve">Job Grant </w:t>
            </w:r>
            <w:r w:rsidR="00365356">
              <w:rPr>
                <w:rFonts w:ascii="Times New Roman" w:hAnsi="Times New Roman" w:cs="Times New Roman"/>
                <w:sz w:val="24"/>
                <w:szCs w:val="24"/>
              </w:rPr>
              <w:t xml:space="preserve">program </w:t>
            </w:r>
            <w:r w:rsidR="00B85BC0">
              <w:rPr>
                <w:rFonts w:ascii="Times New Roman" w:hAnsi="Times New Roman" w:cs="Times New Roman"/>
                <w:sz w:val="24"/>
                <w:szCs w:val="24"/>
              </w:rPr>
              <w:t>launched</w:t>
            </w:r>
            <w:r w:rsidR="00365356">
              <w:rPr>
                <w:rFonts w:ascii="Times New Roman" w:hAnsi="Times New Roman" w:cs="Times New Roman"/>
                <w:sz w:val="24"/>
                <w:szCs w:val="24"/>
              </w:rPr>
              <w:t xml:space="preserve"> in 2014</w:t>
            </w:r>
            <w:r w:rsidRPr="00717F09">
              <w:rPr>
                <w:rFonts w:ascii="Times New Roman" w:hAnsi="Times New Roman" w:cs="Times New Roman"/>
                <w:sz w:val="24"/>
                <w:szCs w:val="24"/>
              </w:rPr>
              <w:t xml:space="preserve"> </w:t>
            </w:r>
            <w:r w:rsidR="00365356">
              <w:rPr>
                <w:rFonts w:ascii="Times New Roman" w:hAnsi="Times New Roman" w:cs="Times New Roman"/>
                <w:sz w:val="24"/>
                <w:szCs w:val="24"/>
              </w:rPr>
              <w:t xml:space="preserve">with </w:t>
            </w:r>
            <w:r w:rsidRPr="00717F09">
              <w:rPr>
                <w:rFonts w:ascii="Times New Roman" w:hAnsi="Times New Roman" w:cs="Times New Roman"/>
                <w:sz w:val="24"/>
                <w:szCs w:val="24"/>
              </w:rPr>
              <w:t>primary focus to address issues related to misalignment of skills and available jobs. The program</w:t>
            </w:r>
            <w:r w:rsidR="004432FD">
              <w:rPr>
                <w:rFonts w:ascii="Times New Roman" w:hAnsi="Times New Roman" w:cs="Times New Roman"/>
                <w:sz w:val="24"/>
                <w:szCs w:val="24"/>
              </w:rPr>
              <w:t xml:space="preserve"> targeted</w:t>
            </w:r>
            <w:r w:rsidRPr="00717F09">
              <w:rPr>
                <w:rFonts w:ascii="Times New Roman" w:hAnsi="Times New Roman" w:cs="Times New Roman"/>
                <w:sz w:val="24"/>
                <w:szCs w:val="24"/>
              </w:rPr>
              <w:t xml:space="preserve"> to increase employers’ participation in skills development and the relevance of training programs. Through the Canada Job Grant, companies receive grants of up to two-thirds of eligible training costs (to a maximum grant of </w:t>
            </w:r>
            <w:r w:rsidR="00287455" w:rsidRPr="00717F09">
              <w:rPr>
                <w:rFonts w:ascii="Times New Roman" w:hAnsi="Times New Roman" w:cs="Times New Roman"/>
                <w:sz w:val="24"/>
                <w:szCs w:val="24"/>
              </w:rPr>
              <w:t>CAD</w:t>
            </w:r>
            <w:r w:rsidRPr="00717F09">
              <w:rPr>
                <w:rFonts w:ascii="Times New Roman" w:hAnsi="Times New Roman" w:cs="Times New Roman"/>
                <w:sz w:val="24"/>
                <w:szCs w:val="24"/>
              </w:rPr>
              <w:t>$10,000 per trainee), provided they match them with contributions equal to one-third of total costs.</w:t>
            </w:r>
          </w:p>
          <w:p w:rsidR="007F49FF" w:rsidRDefault="007F49FF" w:rsidP="00A4324B">
            <w:pPr>
              <w:rPr>
                <w:rFonts w:ascii="Times New Roman" w:hAnsi="Times New Roman" w:cs="Times New Roman"/>
                <w:sz w:val="24"/>
                <w:szCs w:val="24"/>
              </w:rPr>
            </w:pPr>
          </w:p>
          <w:p w:rsidR="007F49FF" w:rsidRPr="00717F09" w:rsidRDefault="003745F0" w:rsidP="00A4324B">
            <w:pPr>
              <w:rPr>
                <w:rFonts w:ascii="Times New Roman" w:hAnsi="Times New Roman" w:cs="Times New Roman"/>
                <w:sz w:val="24"/>
                <w:szCs w:val="24"/>
              </w:rPr>
            </w:pPr>
            <w:hyperlink r:id="rId13" w:history="1">
              <w:r w:rsidR="007F49FF" w:rsidRPr="007F49FF">
                <w:rPr>
                  <w:rStyle w:val="Hyperlink"/>
                  <w:rFonts w:ascii="Times New Roman" w:hAnsi="Times New Roman" w:cs="Times New Roman"/>
                  <w:sz w:val="24"/>
                  <w:szCs w:val="24"/>
                </w:rPr>
                <w:t>Source: ESDC</w:t>
              </w:r>
            </w:hyperlink>
            <w:r w:rsidR="007F49FF">
              <w:rPr>
                <w:rFonts w:ascii="Times New Roman" w:hAnsi="Times New Roman" w:cs="Times New Roman"/>
                <w:sz w:val="24"/>
                <w:szCs w:val="24"/>
              </w:rPr>
              <w:t xml:space="preserve"> </w:t>
            </w:r>
          </w:p>
        </w:tc>
      </w:tr>
    </w:tbl>
    <w:p w:rsidR="00D169ED" w:rsidRPr="00717F09" w:rsidRDefault="00BD4B7B" w:rsidP="00B178D5">
      <w:pPr>
        <w:pStyle w:val="Style1"/>
        <w:spacing w:before="240"/>
        <w:rPr>
          <w:rFonts w:ascii="Times New Roman" w:hAnsi="Times New Roman" w:cs="Times New Roman"/>
          <w:b/>
          <w:sz w:val="24"/>
          <w:szCs w:val="24"/>
        </w:rPr>
      </w:pPr>
      <w:r>
        <w:rPr>
          <w:rFonts w:ascii="Times New Roman" w:hAnsi="Times New Roman" w:cs="Times New Roman"/>
          <w:b/>
          <w:sz w:val="24"/>
          <w:szCs w:val="24"/>
        </w:rPr>
        <w:t xml:space="preserve">E 3.6: </w:t>
      </w:r>
      <w:r w:rsidR="007B26D0" w:rsidRPr="00717F09">
        <w:rPr>
          <w:rFonts w:ascii="Times New Roman" w:hAnsi="Times New Roman" w:cs="Times New Roman"/>
          <w:b/>
          <w:sz w:val="24"/>
          <w:szCs w:val="24"/>
        </w:rPr>
        <w:t>Support the creation of “skill ecosystems” through facilitating regional networks, providing appropriate policy context and supervising initiatives by the central and local government.</w:t>
      </w:r>
    </w:p>
    <w:p w:rsidR="006430B9" w:rsidRPr="00717F09" w:rsidRDefault="006430B9" w:rsidP="0008598C">
      <w:pPr>
        <w:pStyle w:val="Style1"/>
        <w:spacing w:before="240" w:after="0"/>
        <w:rPr>
          <w:rFonts w:ascii="Times New Roman" w:hAnsi="Times New Roman" w:cs="Times New Roman"/>
          <w:sz w:val="24"/>
          <w:szCs w:val="24"/>
        </w:rPr>
      </w:pPr>
      <w:r w:rsidRPr="00717F09">
        <w:rPr>
          <w:rFonts w:ascii="Times New Roman" w:hAnsi="Times New Roman" w:cs="Times New Roman"/>
          <w:sz w:val="24"/>
          <w:szCs w:val="24"/>
        </w:rPr>
        <w:t>Skill ecosystems, on the other hand, complement supply-side skills development initiatives by ensuring that developed skills are utilized to their potential</w:t>
      </w:r>
      <w:r w:rsidR="00307D52" w:rsidRPr="00717F09">
        <w:rPr>
          <w:rFonts w:ascii="Times New Roman" w:hAnsi="Times New Roman" w:cs="Times New Roman"/>
          <w:sz w:val="24"/>
          <w:szCs w:val="24"/>
        </w:rPr>
        <w:t xml:space="preserve">; they </w:t>
      </w:r>
      <w:r w:rsidRPr="00717F09">
        <w:rPr>
          <w:rFonts w:ascii="Times New Roman" w:hAnsi="Times New Roman" w:cs="Times New Roman"/>
          <w:sz w:val="24"/>
          <w:szCs w:val="24"/>
        </w:rPr>
        <w:t xml:space="preserve">achieve </w:t>
      </w:r>
      <w:r w:rsidR="00307D52" w:rsidRPr="00717F09">
        <w:rPr>
          <w:rFonts w:ascii="Times New Roman" w:hAnsi="Times New Roman" w:cs="Times New Roman"/>
          <w:sz w:val="24"/>
          <w:szCs w:val="24"/>
        </w:rPr>
        <w:t xml:space="preserve">their </w:t>
      </w:r>
      <w:r w:rsidRPr="00717F09">
        <w:rPr>
          <w:rFonts w:ascii="Times New Roman" w:hAnsi="Times New Roman" w:cs="Times New Roman"/>
          <w:sz w:val="24"/>
          <w:szCs w:val="24"/>
        </w:rPr>
        <w:t xml:space="preserve">objective </w:t>
      </w:r>
      <w:r w:rsidR="00307D52" w:rsidRPr="00717F09">
        <w:rPr>
          <w:rFonts w:ascii="Times New Roman" w:hAnsi="Times New Roman" w:cs="Times New Roman"/>
          <w:sz w:val="24"/>
          <w:szCs w:val="24"/>
        </w:rPr>
        <w:t>by facilitating the way</w:t>
      </w:r>
      <w:r w:rsidRPr="00717F09">
        <w:rPr>
          <w:rFonts w:ascii="Times New Roman" w:hAnsi="Times New Roman" w:cs="Times New Roman"/>
          <w:sz w:val="24"/>
          <w:szCs w:val="24"/>
        </w:rPr>
        <w:t xml:space="preserve"> work is designed, organized</w:t>
      </w:r>
      <w:r w:rsidR="00307D52" w:rsidRPr="00717F09">
        <w:rPr>
          <w:rFonts w:ascii="Times New Roman" w:hAnsi="Times New Roman" w:cs="Times New Roman"/>
          <w:sz w:val="24"/>
          <w:szCs w:val="24"/>
        </w:rPr>
        <w:t>,</w:t>
      </w:r>
      <w:r w:rsidRPr="00717F09">
        <w:rPr>
          <w:rFonts w:ascii="Times New Roman" w:hAnsi="Times New Roman" w:cs="Times New Roman"/>
          <w:sz w:val="24"/>
          <w:szCs w:val="24"/>
        </w:rPr>
        <w:t xml:space="preserve"> and managed.</w:t>
      </w:r>
      <w:r w:rsidRPr="00586ECB">
        <w:rPr>
          <w:rStyle w:val="FootnoteReference"/>
          <w:rFonts w:ascii="Times New Roman" w:hAnsi="Times New Roman" w:cs="Times New Roman"/>
          <w:color w:val="auto"/>
          <w:sz w:val="18"/>
          <w:szCs w:val="18"/>
        </w:rPr>
        <w:footnoteReference w:id="67"/>
      </w:r>
      <w:r w:rsidRPr="00717F09">
        <w:rPr>
          <w:rFonts w:ascii="Times New Roman" w:hAnsi="Times New Roman" w:cs="Times New Roman"/>
          <w:sz w:val="24"/>
          <w:szCs w:val="24"/>
        </w:rPr>
        <w:t xml:space="preserve"> Good practices </w:t>
      </w:r>
      <w:r w:rsidR="00307D52" w:rsidRPr="00717F09">
        <w:rPr>
          <w:rFonts w:ascii="Times New Roman" w:hAnsi="Times New Roman" w:cs="Times New Roman"/>
          <w:sz w:val="24"/>
          <w:szCs w:val="24"/>
        </w:rPr>
        <w:t xml:space="preserve">relating to </w:t>
      </w:r>
      <w:r w:rsidRPr="00717F09">
        <w:rPr>
          <w:rFonts w:ascii="Times New Roman" w:hAnsi="Times New Roman" w:cs="Times New Roman"/>
          <w:sz w:val="24"/>
          <w:szCs w:val="24"/>
        </w:rPr>
        <w:t>skill ecosystems involve</w:t>
      </w:r>
      <w:r w:rsidR="00307D52" w:rsidRPr="00717F09">
        <w:rPr>
          <w:rFonts w:ascii="Times New Roman" w:hAnsi="Times New Roman" w:cs="Times New Roman"/>
          <w:sz w:val="24"/>
          <w:szCs w:val="24"/>
        </w:rPr>
        <w:t>s</w:t>
      </w:r>
      <w:r w:rsidRPr="00717F09">
        <w:rPr>
          <w:rFonts w:ascii="Times New Roman" w:hAnsi="Times New Roman" w:cs="Times New Roman"/>
          <w:sz w:val="24"/>
          <w:szCs w:val="24"/>
        </w:rPr>
        <w:t xml:space="preserve"> not just </w:t>
      </w:r>
      <w:r w:rsidR="00586ECB" w:rsidRPr="00717F09">
        <w:rPr>
          <w:rFonts w:ascii="Times New Roman" w:hAnsi="Times New Roman" w:cs="Times New Roman"/>
          <w:sz w:val="24"/>
          <w:szCs w:val="24"/>
        </w:rPr>
        <w:t>supply</w:t>
      </w:r>
      <w:r w:rsidR="00586ECB">
        <w:rPr>
          <w:rFonts w:ascii="Times New Roman" w:hAnsi="Times New Roman" w:cs="Times New Roman"/>
          <w:sz w:val="24"/>
          <w:szCs w:val="24"/>
        </w:rPr>
        <w:t>-</w:t>
      </w:r>
      <w:r w:rsidRPr="00717F09">
        <w:rPr>
          <w:rFonts w:ascii="Times New Roman" w:hAnsi="Times New Roman" w:cs="Times New Roman"/>
          <w:sz w:val="24"/>
          <w:szCs w:val="24"/>
        </w:rPr>
        <w:t>side elements such as education and training institutions but a wider range of stakeholders, including firms, employer associations, economic-development agencies, employment agencies, trade unions, and non-profit organizations work</w:t>
      </w:r>
      <w:r w:rsidR="00307D52" w:rsidRPr="00717F09">
        <w:rPr>
          <w:rFonts w:ascii="Times New Roman" w:hAnsi="Times New Roman" w:cs="Times New Roman"/>
          <w:sz w:val="24"/>
          <w:szCs w:val="24"/>
        </w:rPr>
        <w:t>ing</w:t>
      </w:r>
      <w:r w:rsidRPr="00717F09">
        <w:rPr>
          <w:rFonts w:ascii="Times New Roman" w:hAnsi="Times New Roman" w:cs="Times New Roman"/>
          <w:sz w:val="24"/>
          <w:szCs w:val="24"/>
        </w:rPr>
        <w:t xml:space="preserve"> together.</w:t>
      </w:r>
      <w:r w:rsidRPr="00586ECB">
        <w:rPr>
          <w:rStyle w:val="FootnoteReference"/>
          <w:rFonts w:ascii="Times New Roman" w:hAnsi="Times New Roman" w:cs="Times New Roman"/>
          <w:color w:val="auto"/>
          <w:sz w:val="18"/>
          <w:szCs w:val="18"/>
        </w:rPr>
        <w:footnoteReference w:id="68"/>
      </w:r>
      <w:r w:rsidRPr="00717F09">
        <w:rPr>
          <w:rFonts w:ascii="Times New Roman" w:hAnsi="Times New Roman" w:cs="Times New Roman"/>
          <w:sz w:val="24"/>
          <w:szCs w:val="24"/>
        </w:rPr>
        <w:t xml:space="preserve"> An enriched skill ecosystem would strengthen enterprises that create jobs and match them with people who are job-ready.</w:t>
      </w:r>
      <w:r w:rsidRPr="00074BCE">
        <w:rPr>
          <w:rStyle w:val="FootnoteReference"/>
          <w:rFonts w:ascii="Times New Roman" w:hAnsi="Times New Roman" w:cs="Times New Roman"/>
          <w:color w:val="auto"/>
          <w:sz w:val="18"/>
          <w:szCs w:val="18"/>
        </w:rPr>
        <w:footnoteReference w:id="69"/>
      </w:r>
      <w:r w:rsidR="00307D52" w:rsidRPr="00717F09">
        <w:rPr>
          <w:rFonts w:ascii="Times New Roman" w:hAnsi="Times New Roman" w:cs="Times New Roman"/>
          <w:sz w:val="24"/>
          <w:szCs w:val="24"/>
        </w:rPr>
        <w:t xml:space="preserve">For instance, such </w:t>
      </w:r>
      <w:r w:rsidRPr="00717F09">
        <w:rPr>
          <w:rFonts w:ascii="Times New Roman" w:hAnsi="Times New Roman" w:cs="Times New Roman"/>
          <w:sz w:val="24"/>
          <w:szCs w:val="24"/>
        </w:rPr>
        <w:t xml:space="preserve">ecosystems could </w:t>
      </w:r>
      <w:r w:rsidR="00307D52" w:rsidRPr="00717F09">
        <w:rPr>
          <w:rFonts w:ascii="Times New Roman" w:hAnsi="Times New Roman" w:cs="Times New Roman"/>
          <w:sz w:val="24"/>
          <w:szCs w:val="24"/>
        </w:rPr>
        <w:t xml:space="preserve">develop </w:t>
      </w:r>
      <w:r w:rsidRPr="00717F09">
        <w:rPr>
          <w:rFonts w:ascii="Times New Roman" w:hAnsi="Times New Roman" w:cs="Times New Roman"/>
          <w:sz w:val="24"/>
          <w:szCs w:val="24"/>
        </w:rPr>
        <w:t>policies that align vocational education and training initiatives with local economic development and innovation measures.</w:t>
      </w:r>
      <w:r w:rsidRPr="00074BCE">
        <w:rPr>
          <w:rStyle w:val="FootnoteReference"/>
          <w:rFonts w:ascii="Times New Roman" w:hAnsi="Times New Roman" w:cs="Times New Roman"/>
          <w:sz w:val="18"/>
          <w:szCs w:val="18"/>
        </w:rPr>
        <w:footnoteReference w:id="70"/>
      </w:r>
    </w:p>
    <w:tbl>
      <w:tblPr>
        <w:tblStyle w:val="GridTable4-Accent51"/>
        <w:tblpPr w:leftFromText="180" w:rightFromText="180" w:vertAnchor="text" w:horzAnchor="margin" w:tblpX="108" w:tblpY="145"/>
        <w:tblW w:w="8677" w:type="dxa"/>
        <w:tblLayout w:type="fixed"/>
        <w:tblLook w:val="06A0" w:firstRow="1" w:lastRow="0" w:firstColumn="1" w:lastColumn="0" w:noHBand="1" w:noVBand="1"/>
      </w:tblPr>
      <w:tblGrid>
        <w:gridCol w:w="8677"/>
      </w:tblGrid>
      <w:tr w:rsidR="00F91E4B" w:rsidRPr="00717F09" w:rsidTr="0008598C">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677" w:type="dxa"/>
          </w:tcPr>
          <w:p w:rsidR="00F91E4B" w:rsidRPr="00717F09" w:rsidRDefault="00F91E4B" w:rsidP="000625C3">
            <w:pPr>
              <w:rPr>
                <w:rFonts w:ascii="Times New Roman" w:hAnsi="Times New Roman" w:cs="Times New Roman"/>
                <w:b w:val="0"/>
                <w:bCs w:val="0"/>
                <w:color w:val="auto"/>
                <w:sz w:val="24"/>
                <w:szCs w:val="24"/>
              </w:rPr>
            </w:pPr>
            <w:r w:rsidRPr="00717F09">
              <w:rPr>
                <w:rFonts w:ascii="Times New Roman" w:hAnsi="Times New Roman" w:cs="Times New Roman"/>
                <w:sz w:val="24"/>
                <w:szCs w:val="24"/>
              </w:rPr>
              <w:t>Leading practice</w:t>
            </w:r>
            <w:r w:rsidR="006557A8">
              <w:rPr>
                <w:rFonts w:ascii="Times New Roman" w:hAnsi="Times New Roman" w:cs="Times New Roman"/>
                <w:sz w:val="24"/>
                <w:szCs w:val="24"/>
              </w:rPr>
              <w:t xml:space="preserve"> 6</w:t>
            </w:r>
            <w:r w:rsidRPr="00717F09">
              <w:rPr>
                <w:rFonts w:ascii="Times New Roman" w:hAnsi="Times New Roman" w:cs="Times New Roman"/>
                <w:sz w:val="24"/>
                <w:szCs w:val="24"/>
              </w:rPr>
              <w:t>:  Australia – The Defense Support Skills Network Project</w:t>
            </w:r>
          </w:p>
        </w:tc>
      </w:tr>
    </w:tbl>
    <w:tbl>
      <w:tblPr>
        <w:tblW w:w="8864" w:type="dxa"/>
        <w:tblBorders>
          <w:top w:val="single" w:sz="4" w:space="0" w:color="auto"/>
          <w:bottom w:val="single" w:sz="4" w:space="0" w:color="auto"/>
          <w:insideH w:val="single" w:sz="4" w:space="0" w:color="auto"/>
        </w:tblBorders>
        <w:tblLayout w:type="fixed"/>
        <w:tblCellMar>
          <w:top w:w="113" w:type="dxa"/>
        </w:tblCellMar>
        <w:tblLook w:val="0000" w:firstRow="0" w:lastRow="0" w:firstColumn="0" w:lastColumn="0" w:noHBand="0" w:noVBand="0"/>
      </w:tblPr>
      <w:tblGrid>
        <w:gridCol w:w="8864"/>
      </w:tblGrid>
      <w:tr w:rsidR="00F91E4B" w:rsidRPr="00717F09" w:rsidTr="0008598C">
        <w:trPr>
          <w:trHeight w:val="32"/>
        </w:trPr>
        <w:tc>
          <w:tcPr>
            <w:tcW w:w="8864" w:type="dxa"/>
            <w:tcBorders>
              <w:top w:val="single" w:sz="4" w:space="0" w:color="BFBFBF" w:themeColor="background1" w:themeShade="BF"/>
              <w:bottom w:val="single" w:sz="4" w:space="0" w:color="BFBFBF" w:themeColor="background1" w:themeShade="BF"/>
            </w:tcBorders>
          </w:tcPr>
          <w:p w:rsidR="008576CC" w:rsidRDefault="000625C3" w:rsidP="0008598C">
            <w:pPr>
              <w:rPr>
                <w:rFonts w:ascii="Times New Roman" w:hAnsi="Times New Roman" w:cs="Times New Roman"/>
                <w:sz w:val="24"/>
                <w:szCs w:val="24"/>
              </w:rPr>
            </w:pPr>
            <w:r>
              <w:rPr>
                <w:rFonts w:ascii="Times New Roman" w:hAnsi="Times New Roman" w:cs="Times New Roman"/>
                <w:sz w:val="24"/>
                <w:szCs w:val="24"/>
              </w:rPr>
              <w:lastRenderedPageBreak/>
              <w:t>Australian The Defense Support Skills Network Project</w:t>
            </w:r>
            <w:r w:rsidR="00F91E4B" w:rsidRPr="00717F09">
              <w:rPr>
                <w:rFonts w:ascii="Times New Roman" w:hAnsi="Times New Roman" w:cs="Times New Roman"/>
                <w:sz w:val="24"/>
                <w:szCs w:val="24"/>
              </w:rPr>
              <w:t xml:space="preserve"> addresses skills shortages experienced by Northern Australia’s expanding defense support industries by analyzing their current and future skill needs, and utilizing multiple tools. These include labor sharing, drawing upon the skills of partners of defense force personnel, offering support with skills development, and inter-state marketing to attract skilled workers.</w:t>
            </w:r>
          </w:p>
          <w:p w:rsidR="008576CC" w:rsidRPr="00717F09" w:rsidRDefault="008576CC" w:rsidP="0008598C">
            <w:pPr>
              <w:rPr>
                <w:rFonts w:ascii="Times New Roman" w:hAnsi="Times New Roman" w:cs="Times New Roman"/>
                <w:sz w:val="24"/>
                <w:szCs w:val="24"/>
              </w:rPr>
            </w:pPr>
            <w:r>
              <w:rPr>
                <w:rFonts w:ascii="Times New Roman" w:hAnsi="Times New Roman" w:cs="Times New Roman"/>
                <w:sz w:val="24"/>
                <w:szCs w:val="24"/>
              </w:rPr>
              <w:t xml:space="preserve">Source: </w:t>
            </w:r>
            <w:r w:rsidR="000625C3" w:rsidRPr="000625C3">
              <w:rPr>
                <w:rFonts w:ascii="Times New Roman" w:hAnsi="Times New Roman" w:cs="Times New Roman"/>
                <w:sz w:val="24"/>
                <w:szCs w:val="24"/>
              </w:rPr>
              <w:t>Payne, J., 2007, “Skills in context: what can the UK learn from Australia’s skill ecosystem projects?”, SKOPE Research Paper No. 70, SKOPE: Universities of Oxford and Cardiff.</w:t>
            </w:r>
          </w:p>
        </w:tc>
      </w:tr>
    </w:tbl>
    <w:p w:rsidR="00E56393" w:rsidRPr="00717F09" w:rsidRDefault="00BD4B7B" w:rsidP="00B178D5">
      <w:pPr>
        <w:pStyle w:val="Style1"/>
        <w:spacing w:before="240"/>
        <w:rPr>
          <w:rFonts w:ascii="Times New Roman" w:hAnsi="Times New Roman" w:cs="Times New Roman"/>
          <w:b/>
          <w:sz w:val="24"/>
          <w:szCs w:val="24"/>
        </w:rPr>
      </w:pPr>
      <w:r>
        <w:rPr>
          <w:rFonts w:ascii="Times New Roman" w:hAnsi="Times New Roman" w:cs="Times New Roman"/>
          <w:b/>
          <w:sz w:val="24"/>
          <w:szCs w:val="24"/>
        </w:rPr>
        <w:t xml:space="preserve">E 3.7: </w:t>
      </w:r>
      <w:r w:rsidR="007B26D0" w:rsidRPr="00717F09">
        <w:rPr>
          <w:rFonts w:ascii="Times New Roman" w:hAnsi="Times New Roman" w:cs="Times New Roman"/>
          <w:b/>
          <w:sz w:val="24"/>
          <w:szCs w:val="24"/>
        </w:rPr>
        <w:t xml:space="preserve">Assign international organizations such as OECD and World Bank to develop a </w:t>
      </w:r>
      <w:r w:rsidR="00E56393" w:rsidRPr="00717F09">
        <w:rPr>
          <w:rFonts w:ascii="Times New Roman" w:hAnsi="Times New Roman" w:cs="Times New Roman"/>
          <w:b/>
          <w:sz w:val="24"/>
          <w:szCs w:val="24"/>
        </w:rPr>
        <w:t xml:space="preserve">comparator skills mismatch index </w:t>
      </w:r>
      <w:r w:rsidR="007B26D0" w:rsidRPr="00717F09">
        <w:rPr>
          <w:rFonts w:ascii="Times New Roman" w:hAnsi="Times New Roman" w:cs="Times New Roman"/>
          <w:b/>
          <w:sz w:val="24"/>
          <w:szCs w:val="24"/>
        </w:rPr>
        <w:t xml:space="preserve">and </w:t>
      </w:r>
      <w:r w:rsidR="00E56393" w:rsidRPr="00717F09">
        <w:rPr>
          <w:rFonts w:ascii="Times New Roman" w:hAnsi="Times New Roman" w:cs="Times New Roman"/>
          <w:b/>
          <w:sz w:val="24"/>
          <w:szCs w:val="24"/>
        </w:rPr>
        <w:t xml:space="preserve">to </w:t>
      </w:r>
      <w:r w:rsidR="007B26D0" w:rsidRPr="00717F09">
        <w:rPr>
          <w:rFonts w:ascii="Times New Roman" w:hAnsi="Times New Roman" w:cs="Times New Roman"/>
          <w:b/>
          <w:sz w:val="24"/>
          <w:szCs w:val="24"/>
        </w:rPr>
        <w:t xml:space="preserve">keep and monitor periodic data on widely accepted KPIs in skill mismatches as part of the national skills strategy to reduce the current </w:t>
      </w:r>
      <w:r w:rsidR="00287F20" w:rsidRPr="00717F09">
        <w:rPr>
          <w:rFonts w:ascii="Times New Roman" w:hAnsi="Times New Roman" w:cs="Times New Roman"/>
          <w:b/>
          <w:sz w:val="24"/>
          <w:szCs w:val="24"/>
        </w:rPr>
        <w:t xml:space="preserve">problem of </w:t>
      </w:r>
      <w:r w:rsidR="007B26D0" w:rsidRPr="00717F09">
        <w:rPr>
          <w:rFonts w:ascii="Times New Roman" w:hAnsi="Times New Roman" w:cs="Times New Roman"/>
          <w:b/>
          <w:sz w:val="24"/>
          <w:szCs w:val="24"/>
        </w:rPr>
        <w:t xml:space="preserve">data availability. </w:t>
      </w:r>
    </w:p>
    <w:p w:rsidR="003041F7" w:rsidRPr="00717F09" w:rsidRDefault="003041F7" w:rsidP="00B178D5">
      <w:pPr>
        <w:pStyle w:val="Style1"/>
        <w:spacing w:before="240"/>
        <w:rPr>
          <w:rFonts w:ascii="Times New Roman" w:hAnsi="Times New Roman" w:cs="Times New Roman"/>
          <w:sz w:val="24"/>
          <w:szCs w:val="24"/>
        </w:rPr>
      </w:pPr>
      <w:r w:rsidRPr="00717F09">
        <w:rPr>
          <w:rFonts w:ascii="Times New Roman" w:hAnsi="Times New Roman" w:cs="Times New Roman"/>
          <w:sz w:val="24"/>
          <w:szCs w:val="24"/>
        </w:rPr>
        <w:t xml:space="preserve">Creating a skills mismatch index to better understand the skills challenges would act as an enabler for crafting tailored policy responses. </w:t>
      </w:r>
      <w:r w:rsidR="00E56393" w:rsidRPr="00717F09">
        <w:rPr>
          <w:rFonts w:ascii="Times New Roman" w:hAnsi="Times New Roman" w:cs="Times New Roman"/>
          <w:sz w:val="24"/>
          <w:szCs w:val="24"/>
        </w:rPr>
        <w:t>The m</w:t>
      </w:r>
      <w:r w:rsidRPr="00717F09">
        <w:rPr>
          <w:rFonts w:ascii="Times New Roman" w:hAnsi="Times New Roman" w:cs="Times New Roman"/>
          <w:sz w:val="24"/>
          <w:szCs w:val="24"/>
        </w:rPr>
        <w:t xml:space="preserve">ajority of academic and policy analyses on the subject </w:t>
      </w:r>
      <w:r w:rsidR="00B85BC0" w:rsidRPr="00717F09">
        <w:rPr>
          <w:rFonts w:ascii="Times New Roman" w:hAnsi="Times New Roman" w:cs="Times New Roman"/>
          <w:sz w:val="24"/>
          <w:szCs w:val="24"/>
        </w:rPr>
        <w:t>focus on</w:t>
      </w:r>
      <w:r w:rsidRPr="00717F09">
        <w:rPr>
          <w:rFonts w:ascii="Times New Roman" w:hAnsi="Times New Roman" w:cs="Times New Roman"/>
          <w:sz w:val="24"/>
          <w:szCs w:val="24"/>
        </w:rPr>
        <w:t xml:space="preserve"> qualifications instead of skills due to data availability issues.</w:t>
      </w:r>
      <w:r w:rsidRPr="007A4CBC">
        <w:rPr>
          <w:rStyle w:val="FootnoteReference"/>
          <w:rFonts w:ascii="Times New Roman" w:hAnsi="Times New Roman" w:cs="Times New Roman"/>
          <w:sz w:val="18"/>
          <w:szCs w:val="18"/>
        </w:rPr>
        <w:footnoteReference w:id="71"/>
      </w:r>
      <w:r w:rsidRPr="00717F09">
        <w:rPr>
          <w:rFonts w:ascii="Times New Roman" w:hAnsi="Times New Roman" w:cs="Times New Roman"/>
          <w:sz w:val="24"/>
          <w:szCs w:val="24"/>
        </w:rPr>
        <w:t xml:space="preserve"> The OECD and World Bank have already started to work on this subject</w:t>
      </w:r>
      <w:r w:rsidR="00E56393" w:rsidRPr="00717F09">
        <w:rPr>
          <w:rFonts w:ascii="Times New Roman" w:hAnsi="Times New Roman" w:cs="Times New Roman"/>
          <w:sz w:val="24"/>
          <w:szCs w:val="24"/>
        </w:rPr>
        <w:t>; b</w:t>
      </w:r>
      <w:r w:rsidRPr="00717F09">
        <w:rPr>
          <w:rFonts w:ascii="Times New Roman" w:hAnsi="Times New Roman" w:cs="Times New Roman"/>
          <w:sz w:val="24"/>
          <w:szCs w:val="24"/>
        </w:rPr>
        <w:t xml:space="preserve">y supporting </w:t>
      </w:r>
      <w:r w:rsidR="00E56393" w:rsidRPr="00717F09">
        <w:rPr>
          <w:rFonts w:ascii="Times New Roman" w:hAnsi="Times New Roman" w:cs="Times New Roman"/>
          <w:sz w:val="24"/>
          <w:szCs w:val="24"/>
        </w:rPr>
        <w:t xml:space="preserve">their </w:t>
      </w:r>
      <w:r w:rsidRPr="00717F09">
        <w:rPr>
          <w:rFonts w:ascii="Times New Roman" w:hAnsi="Times New Roman" w:cs="Times New Roman"/>
          <w:sz w:val="24"/>
          <w:szCs w:val="24"/>
        </w:rPr>
        <w:t>efforts, G20 could help the creation of a skills mismatch index.</w:t>
      </w:r>
    </w:p>
    <w:p w:rsidR="00E56393" w:rsidRPr="00717F09" w:rsidRDefault="00BD4B7B" w:rsidP="00AE7C21">
      <w:pPr>
        <w:pStyle w:val="Style1"/>
        <w:rPr>
          <w:rFonts w:ascii="Times New Roman" w:hAnsi="Times New Roman" w:cs="Times New Roman"/>
          <w:b/>
          <w:sz w:val="24"/>
          <w:szCs w:val="24"/>
        </w:rPr>
      </w:pPr>
      <w:r>
        <w:rPr>
          <w:rFonts w:ascii="Times New Roman" w:hAnsi="Times New Roman" w:cs="Times New Roman"/>
          <w:b/>
          <w:sz w:val="24"/>
          <w:szCs w:val="24"/>
        </w:rPr>
        <w:t xml:space="preserve">E 3.8: </w:t>
      </w:r>
      <w:r w:rsidR="007B26D0" w:rsidRPr="00717F09">
        <w:rPr>
          <w:rFonts w:ascii="Times New Roman" w:hAnsi="Times New Roman" w:cs="Times New Roman"/>
          <w:b/>
          <w:sz w:val="24"/>
          <w:szCs w:val="24"/>
        </w:rPr>
        <w:t xml:space="preserve">Commission a study </w:t>
      </w:r>
      <w:r w:rsidR="00E56393" w:rsidRPr="00717F09">
        <w:rPr>
          <w:rFonts w:ascii="Times New Roman" w:hAnsi="Times New Roman" w:cs="Times New Roman"/>
          <w:b/>
          <w:sz w:val="24"/>
          <w:szCs w:val="24"/>
        </w:rPr>
        <w:t xml:space="preserve">by </w:t>
      </w:r>
      <w:r w:rsidR="007B26D0" w:rsidRPr="00717F09">
        <w:rPr>
          <w:rFonts w:ascii="Times New Roman" w:hAnsi="Times New Roman" w:cs="Times New Roman"/>
          <w:b/>
          <w:sz w:val="24"/>
          <w:szCs w:val="24"/>
        </w:rPr>
        <w:t>OECD, ILO</w:t>
      </w:r>
      <w:r w:rsidR="00E56393" w:rsidRPr="00717F09">
        <w:rPr>
          <w:rFonts w:ascii="Times New Roman" w:hAnsi="Times New Roman" w:cs="Times New Roman"/>
          <w:b/>
          <w:sz w:val="24"/>
          <w:szCs w:val="24"/>
        </w:rPr>
        <w:t>,</w:t>
      </w:r>
      <w:r w:rsidR="007B26D0" w:rsidRPr="00717F09">
        <w:rPr>
          <w:rFonts w:ascii="Times New Roman" w:hAnsi="Times New Roman" w:cs="Times New Roman"/>
          <w:b/>
          <w:sz w:val="24"/>
          <w:szCs w:val="24"/>
        </w:rPr>
        <w:t xml:space="preserve"> </w:t>
      </w:r>
      <w:r w:rsidR="000B2AC4">
        <w:rPr>
          <w:rFonts w:ascii="Times New Roman" w:hAnsi="Times New Roman" w:cs="Times New Roman"/>
          <w:b/>
          <w:sz w:val="24"/>
          <w:szCs w:val="24"/>
        </w:rPr>
        <w:t>or</w:t>
      </w:r>
      <w:r w:rsidR="000B2AC4" w:rsidRPr="00717F09">
        <w:rPr>
          <w:rFonts w:ascii="Times New Roman" w:hAnsi="Times New Roman" w:cs="Times New Roman"/>
          <w:b/>
          <w:sz w:val="24"/>
          <w:szCs w:val="24"/>
        </w:rPr>
        <w:t xml:space="preserve"> </w:t>
      </w:r>
      <w:r w:rsidR="007B26D0" w:rsidRPr="00717F09">
        <w:rPr>
          <w:rFonts w:ascii="Times New Roman" w:hAnsi="Times New Roman" w:cs="Times New Roman"/>
          <w:b/>
          <w:sz w:val="24"/>
          <w:szCs w:val="24"/>
        </w:rPr>
        <w:t xml:space="preserve">the World Bank for </w:t>
      </w:r>
      <w:r w:rsidR="00E56393" w:rsidRPr="00717F09">
        <w:rPr>
          <w:rFonts w:ascii="Times New Roman" w:hAnsi="Times New Roman" w:cs="Times New Roman"/>
          <w:b/>
          <w:sz w:val="24"/>
          <w:szCs w:val="24"/>
        </w:rPr>
        <w:t xml:space="preserve">structuring a </w:t>
      </w:r>
      <w:r w:rsidR="007B26D0" w:rsidRPr="00717F09">
        <w:rPr>
          <w:rFonts w:ascii="Times New Roman" w:hAnsi="Times New Roman" w:cs="Times New Roman"/>
          <w:b/>
          <w:sz w:val="24"/>
          <w:szCs w:val="24"/>
        </w:rPr>
        <w:t>Global Skills Accelerator to serve as a best practices sharing platform</w:t>
      </w:r>
      <w:r w:rsidR="00E56393" w:rsidRPr="00717F09">
        <w:rPr>
          <w:rFonts w:ascii="Times New Roman" w:hAnsi="Times New Roman" w:cs="Times New Roman"/>
          <w:b/>
          <w:sz w:val="24"/>
          <w:szCs w:val="24"/>
        </w:rPr>
        <w:t>,</w:t>
      </w:r>
      <w:r w:rsidR="007B26D0" w:rsidRPr="00717F09">
        <w:rPr>
          <w:rFonts w:ascii="Times New Roman" w:hAnsi="Times New Roman" w:cs="Times New Roman"/>
          <w:b/>
          <w:sz w:val="24"/>
          <w:szCs w:val="24"/>
        </w:rPr>
        <w:t xml:space="preserve"> and to ensure global cooperation in skills development</w:t>
      </w:r>
      <w:r w:rsidR="00E56393" w:rsidRPr="00717F09">
        <w:rPr>
          <w:rFonts w:ascii="Times New Roman" w:hAnsi="Times New Roman" w:cs="Times New Roman"/>
          <w:b/>
          <w:sz w:val="24"/>
          <w:szCs w:val="24"/>
        </w:rPr>
        <w:t>.</w:t>
      </w:r>
    </w:p>
    <w:p w:rsidR="00AE7C21" w:rsidRPr="00717F09" w:rsidRDefault="00AE7C21" w:rsidP="00AE7C21">
      <w:pPr>
        <w:pStyle w:val="Style1"/>
        <w:rPr>
          <w:rFonts w:ascii="Times New Roman" w:hAnsi="Times New Roman" w:cs="Times New Roman"/>
          <w:sz w:val="24"/>
          <w:szCs w:val="24"/>
        </w:rPr>
      </w:pPr>
      <w:r w:rsidRPr="00717F09">
        <w:rPr>
          <w:rFonts w:ascii="Times New Roman" w:hAnsi="Times New Roman" w:cs="Times New Roman"/>
          <w:sz w:val="24"/>
          <w:szCs w:val="24"/>
        </w:rPr>
        <w:t>The impact of technological change will differ from country to country,</w:t>
      </w:r>
      <w:r w:rsidR="00E513D0" w:rsidRPr="00717F09">
        <w:rPr>
          <w:rFonts w:ascii="Times New Roman" w:hAnsi="Times New Roman" w:cs="Times New Roman"/>
          <w:sz w:val="24"/>
          <w:szCs w:val="24"/>
        </w:rPr>
        <w:t xml:space="preserve"> possibly affecting high</w:t>
      </w:r>
      <w:r w:rsidR="00772AD2" w:rsidRPr="00717F09">
        <w:rPr>
          <w:rFonts w:ascii="Times New Roman" w:hAnsi="Times New Roman" w:cs="Times New Roman"/>
          <w:sz w:val="24"/>
          <w:szCs w:val="24"/>
        </w:rPr>
        <w:t>-</w:t>
      </w:r>
      <w:r w:rsidR="00E513D0" w:rsidRPr="00717F09">
        <w:rPr>
          <w:rFonts w:ascii="Times New Roman" w:hAnsi="Times New Roman" w:cs="Times New Roman"/>
          <w:sz w:val="24"/>
          <w:szCs w:val="24"/>
        </w:rPr>
        <w:t>, mid</w:t>
      </w:r>
      <w:r w:rsidR="00772AD2" w:rsidRPr="00717F09">
        <w:rPr>
          <w:rFonts w:ascii="Times New Roman" w:hAnsi="Times New Roman" w:cs="Times New Roman"/>
          <w:sz w:val="24"/>
          <w:szCs w:val="24"/>
        </w:rPr>
        <w:t>-</w:t>
      </w:r>
      <w:r w:rsidR="00E513D0" w:rsidRPr="00717F09">
        <w:rPr>
          <w:rFonts w:ascii="Times New Roman" w:hAnsi="Times New Roman" w:cs="Times New Roman"/>
          <w:sz w:val="24"/>
          <w:szCs w:val="24"/>
        </w:rPr>
        <w:t xml:space="preserve"> and </w:t>
      </w:r>
      <w:r w:rsidR="00772AD2" w:rsidRPr="00717F09">
        <w:rPr>
          <w:rFonts w:ascii="Times New Roman" w:hAnsi="Times New Roman" w:cs="Times New Roman"/>
          <w:sz w:val="24"/>
          <w:szCs w:val="24"/>
        </w:rPr>
        <w:t>low-</w:t>
      </w:r>
      <w:r w:rsidR="00E513D0" w:rsidRPr="00717F09">
        <w:rPr>
          <w:rFonts w:ascii="Times New Roman" w:hAnsi="Times New Roman" w:cs="Times New Roman"/>
          <w:sz w:val="24"/>
          <w:szCs w:val="24"/>
        </w:rPr>
        <w:t>skill</w:t>
      </w:r>
      <w:r w:rsidRPr="00717F09">
        <w:rPr>
          <w:rFonts w:ascii="Times New Roman" w:hAnsi="Times New Roman" w:cs="Times New Roman"/>
          <w:sz w:val="24"/>
          <w:szCs w:val="24"/>
        </w:rPr>
        <w:t xml:space="preserve"> jobs, </w:t>
      </w:r>
      <w:r w:rsidR="00F06861" w:rsidRPr="00717F09">
        <w:rPr>
          <w:rFonts w:ascii="Times New Roman" w:hAnsi="Times New Roman" w:cs="Times New Roman"/>
          <w:sz w:val="24"/>
          <w:szCs w:val="24"/>
        </w:rPr>
        <w:t xml:space="preserve">and </w:t>
      </w:r>
      <w:r w:rsidRPr="00717F09">
        <w:rPr>
          <w:rFonts w:ascii="Times New Roman" w:hAnsi="Times New Roman" w:cs="Times New Roman"/>
          <w:sz w:val="24"/>
          <w:szCs w:val="24"/>
        </w:rPr>
        <w:t xml:space="preserve">resulting in inequalities as well as in new skills requirements. At the moment, it is mostly advanced economies that are facing </w:t>
      </w:r>
      <w:r w:rsidR="00F06861" w:rsidRPr="00717F09">
        <w:rPr>
          <w:rFonts w:ascii="Times New Roman" w:hAnsi="Times New Roman" w:cs="Times New Roman"/>
          <w:sz w:val="24"/>
          <w:szCs w:val="24"/>
        </w:rPr>
        <w:t xml:space="preserve">the </w:t>
      </w:r>
      <w:r w:rsidRPr="00717F09">
        <w:rPr>
          <w:rFonts w:ascii="Times New Roman" w:hAnsi="Times New Roman" w:cs="Times New Roman"/>
          <w:sz w:val="24"/>
          <w:szCs w:val="24"/>
        </w:rPr>
        <w:t>direct consequences of technology-intensive economy</w:t>
      </w:r>
      <w:r w:rsidR="00F06861" w:rsidRPr="00717F09">
        <w:rPr>
          <w:rFonts w:ascii="Times New Roman" w:hAnsi="Times New Roman" w:cs="Times New Roman"/>
          <w:sz w:val="24"/>
          <w:szCs w:val="24"/>
        </w:rPr>
        <w:t>. Nevertheless</w:t>
      </w:r>
      <w:r w:rsidRPr="00717F09">
        <w:rPr>
          <w:rFonts w:ascii="Times New Roman" w:hAnsi="Times New Roman" w:cs="Times New Roman"/>
          <w:sz w:val="24"/>
          <w:szCs w:val="24"/>
        </w:rPr>
        <w:t xml:space="preserve">, in developing countries, which are presently indirectly affected by digital technologies, market transformations </w:t>
      </w:r>
      <w:r w:rsidR="003F0F36" w:rsidRPr="00717F09">
        <w:rPr>
          <w:rFonts w:ascii="Times New Roman" w:hAnsi="Times New Roman" w:cs="Times New Roman"/>
          <w:sz w:val="24"/>
          <w:szCs w:val="24"/>
        </w:rPr>
        <w:t>driven by</w:t>
      </w:r>
      <w:r w:rsidRPr="00717F09">
        <w:rPr>
          <w:rFonts w:ascii="Times New Roman" w:hAnsi="Times New Roman" w:cs="Times New Roman"/>
          <w:sz w:val="24"/>
          <w:szCs w:val="24"/>
        </w:rPr>
        <w:t xml:space="preserve"> technological change are expected to happen in the near future. The potential negative impact of technology on </w:t>
      </w:r>
      <w:r w:rsidR="007A4CBC" w:rsidRPr="00717F09">
        <w:rPr>
          <w:rFonts w:ascii="Times New Roman" w:hAnsi="Times New Roman" w:cs="Times New Roman"/>
          <w:sz w:val="24"/>
          <w:szCs w:val="24"/>
        </w:rPr>
        <w:t>developing</w:t>
      </w:r>
      <w:r w:rsidR="007A4CBC">
        <w:rPr>
          <w:rFonts w:ascii="Times New Roman" w:hAnsi="Times New Roman" w:cs="Times New Roman"/>
          <w:sz w:val="24"/>
          <w:szCs w:val="24"/>
        </w:rPr>
        <w:t>-</w:t>
      </w:r>
      <w:r w:rsidRPr="00717F09">
        <w:rPr>
          <w:rFonts w:ascii="Times New Roman" w:hAnsi="Times New Roman" w:cs="Times New Roman"/>
          <w:sz w:val="24"/>
          <w:szCs w:val="24"/>
        </w:rPr>
        <w:t xml:space="preserve">country workforces may be more severe given the </w:t>
      </w:r>
      <w:r w:rsidR="005878B8" w:rsidRPr="00717F09">
        <w:rPr>
          <w:rFonts w:ascii="Times New Roman" w:hAnsi="Times New Roman" w:cs="Times New Roman"/>
          <w:sz w:val="24"/>
          <w:szCs w:val="24"/>
        </w:rPr>
        <w:t xml:space="preserve">relatively </w:t>
      </w:r>
      <w:r w:rsidRPr="00717F09">
        <w:rPr>
          <w:rFonts w:ascii="Times New Roman" w:hAnsi="Times New Roman" w:cs="Times New Roman"/>
          <w:sz w:val="24"/>
          <w:szCs w:val="24"/>
        </w:rPr>
        <w:t>low</w:t>
      </w:r>
      <w:r w:rsidR="005878B8" w:rsidRPr="00717F09">
        <w:rPr>
          <w:rFonts w:ascii="Times New Roman" w:hAnsi="Times New Roman" w:cs="Times New Roman"/>
          <w:sz w:val="24"/>
          <w:szCs w:val="24"/>
        </w:rPr>
        <w:t>er</w:t>
      </w:r>
      <w:r w:rsidRPr="00717F09">
        <w:rPr>
          <w:rFonts w:ascii="Times New Roman" w:hAnsi="Times New Roman" w:cs="Times New Roman"/>
          <w:sz w:val="24"/>
          <w:szCs w:val="24"/>
        </w:rPr>
        <w:t xml:space="preserve"> level of education and large populations in these countries. </w:t>
      </w:r>
    </w:p>
    <w:p w:rsidR="00AE7C21" w:rsidRPr="00717F09" w:rsidRDefault="00AE7C21" w:rsidP="00AE7C21">
      <w:pPr>
        <w:pStyle w:val="Style1"/>
        <w:rPr>
          <w:rFonts w:ascii="Times New Roman" w:hAnsi="Times New Roman" w:cs="Times New Roman"/>
          <w:sz w:val="24"/>
          <w:szCs w:val="24"/>
        </w:rPr>
      </w:pPr>
      <w:r w:rsidRPr="00717F09">
        <w:rPr>
          <w:rFonts w:ascii="Times New Roman" w:hAnsi="Times New Roman" w:cs="Times New Roman"/>
          <w:sz w:val="24"/>
          <w:szCs w:val="24"/>
        </w:rPr>
        <w:t xml:space="preserve">Future labor trends notwithstanding, emerging and other developing countries (in particular </w:t>
      </w:r>
      <w:r w:rsidR="00216DE3" w:rsidRPr="00717F09">
        <w:rPr>
          <w:rFonts w:ascii="Times New Roman" w:hAnsi="Times New Roman" w:cs="Times New Roman"/>
          <w:sz w:val="24"/>
          <w:szCs w:val="24"/>
        </w:rPr>
        <w:t>low-income developing countries</w:t>
      </w:r>
      <w:r w:rsidRPr="00717F09">
        <w:rPr>
          <w:rFonts w:ascii="Times New Roman" w:hAnsi="Times New Roman" w:cs="Times New Roman"/>
          <w:sz w:val="24"/>
          <w:szCs w:val="24"/>
        </w:rPr>
        <w:t xml:space="preserve">) need to </w:t>
      </w:r>
      <w:r w:rsidR="00391F23" w:rsidRPr="00717F09">
        <w:rPr>
          <w:rFonts w:ascii="Times New Roman" w:hAnsi="Times New Roman" w:cs="Times New Roman"/>
          <w:sz w:val="24"/>
          <w:szCs w:val="24"/>
        </w:rPr>
        <w:t xml:space="preserve">foster </w:t>
      </w:r>
      <w:r w:rsidRPr="00717F09">
        <w:rPr>
          <w:rFonts w:ascii="Times New Roman" w:hAnsi="Times New Roman" w:cs="Times New Roman"/>
          <w:sz w:val="24"/>
          <w:szCs w:val="24"/>
        </w:rPr>
        <w:t>new skills to bridge the gap between themselves and developed countries</w:t>
      </w:r>
      <w:r w:rsidR="00391F23" w:rsidRPr="00717F09">
        <w:rPr>
          <w:rFonts w:ascii="Times New Roman" w:hAnsi="Times New Roman" w:cs="Times New Roman"/>
          <w:sz w:val="24"/>
          <w:szCs w:val="24"/>
        </w:rPr>
        <w:t xml:space="preserve">; </w:t>
      </w:r>
      <w:r w:rsidRPr="00717F09">
        <w:rPr>
          <w:rFonts w:ascii="Times New Roman" w:hAnsi="Times New Roman" w:cs="Times New Roman"/>
          <w:sz w:val="24"/>
          <w:szCs w:val="24"/>
        </w:rPr>
        <w:t xml:space="preserve">otherwise they risk unemployment </w:t>
      </w:r>
      <w:r w:rsidR="00391F23" w:rsidRPr="00717F09">
        <w:rPr>
          <w:rFonts w:ascii="Times New Roman" w:hAnsi="Times New Roman" w:cs="Times New Roman"/>
          <w:sz w:val="24"/>
          <w:szCs w:val="24"/>
        </w:rPr>
        <w:t xml:space="preserve">resulting from </w:t>
      </w:r>
      <w:r w:rsidRPr="00717F09">
        <w:rPr>
          <w:rFonts w:ascii="Times New Roman" w:hAnsi="Times New Roman" w:cs="Times New Roman"/>
          <w:sz w:val="24"/>
          <w:szCs w:val="24"/>
        </w:rPr>
        <w:t>skills mismatch</w:t>
      </w:r>
      <w:r w:rsidR="00391F23" w:rsidRPr="00717F09">
        <w:rPr>
          <w:rFonts w:ascii="Times New Roman" w:hAnsi="Times New Roman" w:cs="Times New Roman"/>
          <w:sz w:val="24"/>
          <w:szCs w:val="24"/>
        </w:rPr>
        <w:t>es</w:t>
      </w:r>
      <w:r w:rsidRPr="00717F09">
        <w:rPr>
          <w:rFonts w:ascii="Times New Roman" w:hAnsi="Times New Roman" w:cs="Times New Roman"/>
          <w:sz w:val="24"/>
          <w:szCs w:val="24"/>
        </w:rPr>
        <w:t xml:space="preserve"> (negative spillover). </w:t>
      </w:r>
      <w:r w:rsidR="00391F23" w:rsidRPr="00717F09">
        <w:rPr>
          <w:rFonts w:ascii="Times New Roman" w:hAnsi="Times New Roman" w:cs="Times New Roman"/>
          <w:sz w:val="24"/>
          <w:szCs w:val="24"/>
        </w:rPr>
        <w:t xml:space="preserve">For developing </w:t>
      </w:r>
      <w:r w:rsidR="00B85BC0" w:rsidRPr="00717F09">
        <w:rPr>
          <w:rFonts w:ascii="Times New Roman" w:hAnsi="Times New Roman" w:cs="Times New Roman"/>
          <w:sz w:val="24"/>
          <w:szCs w:val="24"/>
        </w:rPr>
        <w:t>countries, such</w:t>
      </w:r>
      <w:r w:rsidRPr="00717F09">
        <w:rPr>
          <w:rFonts w:ascii="Times New Roman" w:hAnsi="Times New Roman" w:cs="Times New Roman"/>
          <w:sz w:val="24"/>
          <w:szCs w:val="24"/>
        </w:rPr>
        <w:t xml:space="preserve"> capabilities in developing countries </w:t>
      </w:r>
      <w:r w:rsidR="00A53A71" w:rsidRPr="00717F09">
        <w:rPr>
          <w:rFonts w:ascii="Times New Roman" w:hAnsi="Times New Roman" w:cs="Times New Roman"/>
          <w:sz w:val="24"/>
          <w:szCs w:val="24"/>
        </w:rPr>
        <w:t>are</w:t>
      </w:r>
      <w:r w:rsidRPr="00717F09">
        <w:rPr>
          <w:rFonts w:ascii="Times New Roman" w:hAnsi="Times New Roman" w:cs="Times New Roman"/>
          <w:sz w:val="24"/>
          <w:szCs w:val="24"/>
        </w:rPr>
        <w:t xml:space="preserve"> also crucial for spurring future growth and </w:t>
      </w:r>
      <w:r w:rsidR="00391F23" w:rsidRPr="00717F09">
        <w:rPr>
          <w:rFonts w:ascii="Times New Roman" w:hAnsi="Times New Roman" w:cs="Times New Roman"/>
          <w:sz w:val="24"/>
          <w:szCs w:val="24"/>
        </w:rPr>
        <w:t xml:space="preserve">enhancing </w:t>
      </w:r>
      <w:r w:rsidRPr="00717F09">
        <w:rPr>
          <w:rFonts w:ascii="Times New Roman" w:hAnsi="Times New Roman" w:cs="Times New Roman"/>
          <w:sz w:val="24"/>
          <w:szCs w:val="24"/>
        </w:rPr>
        <w:t>competitiveness in the global economy.</w:t>
      </w:r>
    </w:p>
    <w:p w:rsidR="00AE7C21" w:rsidRPr="00717F09" w:rsidRDefault="00AE7C21" w:rsidP="00AE7C21">
      <w:pPr>
        <w:pStyle w:val="Style1"/>
        <w:rPr>
          <w:rFonts w:ascii="Times New Roman" w:hAnsi="Times New Roman" w:cs="Times New Roman"/>
          <w:sz w:val="24"/>
          <w:szCs w:val="24"/>
        </w:rPr>
      </w:pPr>
      <w:r w:rsidRPr="00717F09">
        <w:rPr>
          <w:rFonts w:ascii="Times New Roman" w:hAnsi="Times New Roman" w:cs="Times New Roman"/>
          <w:sz w:val="24"/>
          <w:szCs w:val="24"/>
        </w:rPr>
        <w:t xml:space="preserve">B20 Employment Taskforce proposes the establishment of a Global Skills Accelerator emphasizing the need for global cooperation to develop skills and capacities in all countries that match international market standards. </w:t>
      </w:r>
      <w:r w:rsidR="00B85BC0" w:rsidRPr="00717F09">
        <w:rPr>
          <w:rFonts w:ascii="Times New Roman" w:hAnsi="Times New Roman" w:cs="Times New Roman"/>
          <w:sz w:val="24"/>
          <w:szCs w:val="24"/>
        </w:rPr>
        <w:t>Its primary</w:t>
      </w:r>
      <w:r w:rsidR="00391F23" w:rsidRPr="00717F09">
        <w:rPr>
          <w:rFonts w:ascii="Times New Roman" w:hAnsi="Times New Roman" w:cs="Times New Roman"/>
          <w:sz w:val="24"/>
          <w:szCs w:val="24"/>
        </w:rPr>
        <w:t xml:space="preserve"> focus should be around </w:t>
      </w:r>
      <w:r w:rsidRPr="00717F09">
        <w:rPr>
          <w:rFonts w:ascii="Times New Roman" w:hAnsi="Times New Roman" w:cs="Times New Roman"/>
          <w:sz w:val="24"/>
          <w:szCs w:val="24"/>
        </w:rPr>
        <w:lastRenderedPageBreak/>
        <w:t xml:space="preserve">the scenario where </w:t>
      </w:r>
      <w:r w:rsidR="00391F23" w:rsidRPr="00717F09">
        <w:rPr>
          <w:rFonts w:ascii="Times New Roman" w:hAnsi="Times New Roman" w:cs="Times New Roman"/>
          <w:sz w:val="24"/>
          <w:szCs w:val="24"/>
        </w:rPr>
        <w:t xml:space="preserve">the </w:t>
      </w:r>
      <w:r w:rsidRPr="00717F09">
        <w:rPr>
          <w:rFonts w:ascii="Times New Roman" w:hAnsi="Times New Roman" w:cs="Times New Roman"/>
          <w:sz w:val="24"/>
          <w:szCs w:val="24"/>
        </w:rPr>
        <w:t xml:space="preserve">introduction of new technologies displaces jobs, </w:t>
      </w:r>
      <w:r w:rsidR="00391F23" w:rsidRPr="00717F09">
        <w:rPr>
          <w:rFonts w:ascii="Times New Roman" w:hAnsi="Times New Roman" w:cs="Times New Roman"/>
          <w:sz w:val="24"/>
          <w:szCs w:val="24"/>
        </w:rPr>
        <w:t xml:space="preserve">in order to restore </w:t>
      </w:r>
      <w:r w:rsidRPr="00717F09">
        <w:rPr>
          <w:rFonts w:ascii="Times New Roman" w:hAnsi="Times New Roman" w:cs="Times New Roman"/>
          <w:sz w:val="24"/>
          <w:szCs w:val="24"/>
        </w:rPr>
        <w:t xml:space="preserve">equilibrium in labor markets by re-skilling and providing methodologies </w:t>
      </w:r>
      <w:r w:rsidR="00391F23" w:rsidRPr="00717F09">
        <w:rPr>
          <w:rFonts w:ascii="Times New Roman" w:hAnsi="Times New Roman" w:cs="Times New Roman"/>
          <w:sz w:val="24"/>
          <w:szCs w:val="24"/>
        </w:rPr>
        <w:t xml:space="preserve">for capturing </w:t>
      </w:r>
      <w:r w:rsidRPr="00717F09">
        <w:rPr>
          <w:rFonts w:ascii="Times New Roman" w:hAnsi="Times New Roman" w:cs="Times New Roman"/>
          <w:sz w:val="24"/>
          <w:szCs w:val="24"/>
        </w:rPr>
        <w:t xml:space="preserve">emerging skill needs. The proposal will also </w:t>
      </w:r>
      <w:r w:rsidR="00391F23" w:rsidRPr="00717F09">
        <w:rPr>
          <w:rFonts w:ascii="Times New Roman" w:hAnsi="Times New Roman" w:cs="Times New Roman"/>
          <w:sz w:val="24"/>
          <w:szCs w:val="24"/>
        </w:rPr>
        <w:t>explore</w:t>
      </w:r>
      <w:r w:rsidRPr="00717F09">
        <w:rPr>
          <w:rFonts w:ascii="Times New Roman" w:hAnsi="Times New Roman" w:cs="Times New Roman"/>
          <w:sz w:val="24"/>
          <w:szCs w:val="24"/>
        </w:rPr>
        <w:t xml:space="preserve"> the issue of unemployment</w:t>
      </w:r>
      <w:r w:rsidR="00216DE3" w:rsidRPr="00717F09">
        <w:rPr>
          <w:rFonts w:ascii="Times New Roman" w:hAnsi="Times New Roman" w:cs="Times New Roman"/>
          <w:sz w:val="24"/>
          <w:szCs w:val="24"/>
        </w:rPr>
        <w:t xml:space="preserve"> due to emerging technologies</w:t>
      </w:r>
      <w:r w:rsidRPr="00717F09">
        <w:rPr>
          <w:rFonts w:ascii="Times New Roman" w:hAnsi="Times New Roman" w:cs="Times New Roman"/>
          <w:sz w:val="24"/>
          <w:szCs w:val="24"/>
        </w:rPr>
        <w:t xml:space="preserve"> from the perspective of job creation by re-skilling and guiding SMEs and start-ups to best utilize technology.</w:t>
      </w:r>
    </w:p>
    <w:p w:rsidR="005C28E9" w:rsidRPr="00717F09" w:rsidRDefault="00AE7C21" w:rsidP="00B178D5">
      <w:pPr>
        <w:pStyle w:val="Style1"/>
        <w:spacing w:after="360"/>
        <w:rPr>
          <w:rFonts w:ascii="Times New Roman" w:hAnsi="Times New Roman" w:cs="Times New Roman"/>
          <w:sz w:val="24"/>
          <w:szCs w:val="24"/>
        </w:rPr>
      </w:pPr>
      <w:r w:rsidRPr="00717F09">
        <w:rPr>
          <w:rFonts w:ascii="Times New Roman" w:hAnsi="Times New Roman" w:cs="Times New Roman"/>
          <w:sz w:val="24"/>
          <w:szCs w:val="24"/>
        </w:rPr>
        <w:t xml:space="preserve">A </w:t>
      </w:r>
      <w:r w:rsidR="006D5DA8" w:rsidRPr="00717F09">
        <w:rPr>
          <w:rFonts w:ascii="Times New Roman" w:hAnsi="Times New Roman" w:cs="Times New Roman"/>
          <w:sz w:val="24"/>
          <w:szCs w:val="24"/>
        </w:rPr>
        <w:t>Global Skills Accelerator could</w:t>
      </w:r>
      <w:r w:rsidR="000629B9" w:rsidRPr="00717F09">
        <w:rPr>
          <w:rFonts w:ascii="Times New Roman" w:hAnsi="Times New Roman" w:cs="Times New Roman"/>
          <w:sz w:val="24"/>
          <w:szCs w:val="24"/>
        </w:rPr>
        <w:t>:</w:t>
      </w:r>
      <w:r w:rsidR="006D5DA8" w:rsidRPr="00717F09">
        <w:rPr>
          <w:rFonts w:ascii="Times New Roman" w:hAnsi="Times New Roman" w:cs="Times New Roman"/>
          <w:sz w:val="24"/>
          <w:szCs w:val="24"/>
        </w:rPr>
        <w:t xml:space="preserve"> a) serve as a best practices sharing platform </w:t>
      </w:r>
      <w:r w:rsidR="000629B9" w:rsidRPr="00717F09">
        <w:rPr>
          <w:rFonts w:ascii="Times New Roman" w:hAnsi="Times New Roman" w:cs="Times New Roman"/>
          <w:sz w:val="24"/>
          <w:szCs w:val="24"/>
        </w:rPr>
        <w:t xml:space="preserve">for </w:t>
      </w:r>
      <w:r w:rsidR="00B85BC0" w:rsidRPr="00717F09">
        <w:rPr>
          <w:rFonts w:ascii="Times New Roman" w:hAnsi="Times New Roman" w:cs="Times New Roman"/>
          <w:sz w:val="24"/>
          <w:szCs w:val="24"/>
        </w:rPr>
        <w:t>developing appropriate</w:t>
      </w:r>
      <w:r w:rsidR="006D5DA8" w:rsidRPr="00717F09">
        <w:rPr>
          <w:rFonts w:ascii="Times New Roman" w:hAnsi="Times New Roman" w:cs="Times New Roman"/>
          <w:sz w:val="24"/>
          <w:szCs w:val="24"/>
        </w:rPr>
        <w:t xml:space="preserve"> strategies for </w:t>
      </w:r>
      <w:r w:rsidR="00C31889" w:rsidRPr="00717F09">
        <w:rPr>
          <w:rFonts w:ascii="Times New Roman" w:hAnsi="Times New Roman" w:cs="Times New Roman"/>
          <w:sz w:val="24"/>
          <w:szCs w:val="24"/>
        </w:rPr>
        <w:t>vocational education and training programs</w:t>
      </w:r>
      <w:r w:rsidR="006D5DA8" w:rsidRPr="00717F09">
        <w:rPr>
          <w:rFonts w:ascii="Times New Roman" w:hAnsi="Times New Roman" w:cs="Times New Roman"/>
          <w:sz w:val="24"/>
          <w:szCs w:val="24"/>
        </w:rPr>
        <w:t xml:space="preserve"> (skilling) and pos</w:t>
      </w:r>
      <w:r w:rsidR="00A33338" w:rsidRPr="00717F09">
        <w:rPr>
          <w:rFonts w:ascii="Times New Roman" w:hAnsi="Times New Roman" w:cs="Times New Roman"/>
          <w:sz w:val="24"/>
          <w:szCs w:val="24"/>
        </w:rPr>
        <w:t>t-graduate training “on the job” (</w:t>
      </w:r>
      <w:r w:rsidR="006D5DA8" w:rsidRPr="00717F09">
        <w:rPr>
          <w:rFonts w:ascii="Times New Roman" w:hAnsi="Times New Roman" w:cs="Times New Roman"/>
          <w:sz w:val="24"/>
          <w:szCs w:val="24"/>
        </w:rPr>
        <w:t>re</w:t>
      </w:r>
      <w:r w:rsidR="00F34FFC">
        <w:rPr>
          <w:rFonts w:ascii="Times New Roman" w:hAnsi="Times New Roman" w:cs="Times New Roman"/>
          <w:sz w:val="24"/>
          <w:szCs w:val="24"/>
        </w:rPr>
        <w:t>-</w:t>
      </w:r>
      <w:r w:rsidR="006D5DA8" w:rsidRPr="00717F09">
        <w:rPr>
          <w:rFonts w:ascii="Times New Roman" w:hAnsi="Times New Roman" w:cs="Times New Roman"/>
          <w:sz w:val="24"/>
          <w:szCs w:val="24"/>
        </w:rPr>
        <w:t>skilling) by coordinating the efforts of governments and businesses</w:t>
      </w:r>
      <w:r w:rsidR="000629B9" w:rsidRPr="00717F09">
        <w:rPr>
          <w:rFonts w:ascii="Times New Roman" w:hAnsi="Times New Roman" w:cs="Times New Roman"/>
          <w:sz w:val="24"/>
          <w:szCs w:val="24"/>
        </w:rPr>
        <w:t xml:space="preserve">; and </w:t>
      </w:r>
      <w:r w:rsidR="006D5DA8" w:rsidRPr="00717F09">
        <w:rPr>
          <w:rFonts w:ascii="Times New Roman" w:hAnsi="Times New Roman" w:cs="Times New Roman"/>
          <w:sz w:val="24"/>
          <w:szCs w:val="24"/>
        </w:rPr>
        <w:t xml:space="preserve">b) aligned with the accelerator principle, provide mentorship and program design to ensure development of skills </w:t>
      </w:r>
      <w:r w:rsidR="000629B9" w:rsidRPr="00717F09">
        <w:rPr>
          <w:rFonts w:ascii="Times New Roman" w:hAnsi="Times New Roman" w:cs="Times New Roman"/>
          <w:sz w:val="24"/>
          <w:szCs w:val="24"/>
        </w:rPr>
        <w:t xml:space="preserve">for </w:t>
      </w:r>
      <w:r w:rsidR="006D5DA8" w:rsidRPr="00717F09">
        <w:rPr>
          <w:rFonts w:ascii="Times New Roman" w:hAnsi="Times New Roman" w:cs="Times New Roman"/>
          <w:sz w:val="24"/>
          <w:szCs w:val="24"/>
        </w:rPr>
        <w:t xml:space="preserve">all countries that match international market </w:t>
      </w:r>
      <w:r w:rsidR="00B85BC0" w:rsidRPr="00717F09">
        <w:rPr>
          <w:rFonts w:ascii="Times New Roman" w:hAnsi="Times New Roman" w:cs="Times New Roman"/>
          <w:sz w:val="24"/>
          <w:szCs w:val="24"/>
        </w:rPr>
        <w:t>standards. To</w:t>
      </w:r>
      <w:r w:rsidR="00A33338" w:rsidRPr="00717F09">
        <w:rPr>
          <w:rFonts w:ascii="Times New Roman" w:hAnsi="Times New Roman" w:cs="Times New Roman"/>
          <w:sz w:val="24"/>
          <w:szCs w:val="24"/>
        </w:rPr>
        <w:t xml:space="preserve"> establish this facility with the right structure, G20 countries </w:t>
      </w:r>
      <w:r w:rsidR="000629B9" w:rsidRPr="00717F09">
        <w:rPr>
          <w:rFonts w:ascii="Times New Roman" w:hAnsi="Times New Roman" w:cs="Times New Roman"/>
          <w:sz w:val="24"/>
          <w:szCs w:val="24"/>
        </w:rPr>
        <w:t xml:space="preserve">should </w:t>
      </w:r>
      <w:r w:rsidR="00A33338" w:rsidRPr="00717F09">
        <w:rPr>
          <w:rFonts w:ascii="Times New Roman" w:hAnsi="Times New Roman" w:cs="Times New Roman"/>
          <w:sz w:val="24"/>
          <w:szCs w:val="24"/>
        </w:rPr>
        <w:t xml:space="preserve">commission a study </w:t>
      </w:r>
      <w:r w:rsidR="000629B9" w:rsidRPr="00717F09">
        <w:rPr>
          <w:rFonts w:ascii="Times New Roman" w:hAnsi="Times New Roman" w:cs="Times New Roman"/>
          <w:sz w:val="24"/>
          <w:szCs w:val="24"/>
        </w:rPr>
        <w:t xml:space="preserve">by the </w:t>
      </w:r>
      <w:r w:rsidR="00A33338" w:rsidRPr="00717F09">
        <w:rPr>
          <w:rFonts w:ascii="Times New Roman" w:hAnsi="Times New Roman" w:cs="Times New Roman"/>
          <w:sz w:val="24"/>
          <w:szCs w:val="24"/>
        </w:rPr>
        <w:t>OECD, ILO</w:t>
      </w:r>
      <w:r w:rsidR="000629B9" w:rsidRPr="00717F09">
        <w:rPr>
          <w:rFonts w:ascii="Times New Roman" w:hAnsi="Times New Roman" w:cs="Times New Roman"/>
          <w:sz w:val="24"/>
          <w:szCs w:val="24"/>
        </w:rPr>
        <w:t>,</w:t>
      </w:r>
      <w:r w:rsidR="00A33338" w:rsidRPr="00717F09">
        <w:rPr>
          <w:rFonts w:ascii="Times New Roman" w:hAnsi="Times New Roman" w:cs="Times New Roman"/>
          <w:sz w:val="24"/>
          <w:szCs w:val="24"/>
        </w:rPr>
        <w:t xml:space="preserve"> </w:t>
      </w:r>
      <w:r w:rsidR="00C539FF">
        <w:rPr>
          <w:rFonts w:ascii="Times New Roman" w:hAnsi="Times New Roman" w:cs="Times New Roman"/>
          <w:sz w:val="24"/>
          <w:szCs w:val="24"/>
        </w:rPr>
        <w:t>or</w:t>
      </w:r>
      <w:r w:rsidR="00C539FF" w:rsidRPr="00717F09">
        <w:rPr>
          <w:rFonts w:ascii="Times New Roman" w:hAnsi="Times New Roman" w:cs="Times New Roman"/>
          <w:sz w:val="24"/>
          <w:szCs w:val="24"/>
        </w:rPr>
        <w:t xml:space="preserve"> </w:t>
      </w:r>
      <w:r w:rsidR="00A33338" w:rsidRPr="00717F09">
        <w:rPr>
          <w:rFonts w:ascii="Times New Roman" w:hAnsi="Times New Roman" w:cs="Times New Roman"/>
          <w:sz w:val="24"/>
          <w:szCs w:val="24"/>
        </w:rPr>
        <w:t xml:space="preserve">the World Bank. Based on the results of this study, </w:t>
      </w:r>
      <w:r w:rsidR="000629B9" w:rsidRPr="00717F09">
        <w:rPr>
          <w:rFonts w:ascii="Times New Roman" w:hAnsi="Times New Roman" w:cs="Times New Roman"/>
          <w:sz w:val="24"/>
          <w:szCs w:val="24"/>
        </w:rPr>
        <w:t xml:space="preserve">the </w:t>
      </w:r>
      <w:r w:rsidR="00A33338" w:rsidRPr="00717F09">
        <w:rPr>
          <w:rFonts w:ascii="Times New Roman" w:hAnsi="Times New Roman" w:cs="Times New Roman"/>
          <w:sz w:val="24"/>
          <w:szCs w:val="24"/>
        </w:rPr>
        <w:t xml:space="preserve">Global Skills Accelerator could be further </w:t>
      </w:r>
      <w:r w:rsidR="00B85BC0" w:rsidRPr="00717F09">
        <w:rPr>
          <w:rFonts w:ascii="Times New Roman" w:hAnsi="Times New Roman" w:cs="Times New Roman"/>
          <w:sz w:val="24"/>
          <w:szCs w:val="24"/>
        </w:rPr>
        <w:t>developed by</w:t>
      </w:r>
      <w:r w:rsidR="00602672" w:rsidRPr="00717F09">
        <w:rPr>
          <w:rFonts w:ascii="Times New Roman" w:hAnsi="Times New Roman" w:cs="Times New Roman"/>
          <w:sz w:val="24"/>
          <w:szCs w:val="24"/>
        </w:rPr>
        <w:t xml:space="preserve"> 2016 G20 leaders meeting in China</w:t>
      </w:r>
      <w:r w:rsidR="00A33338" w:rsidRPr="00717F09">
        <w:rPr>
          <w:rFonts w:ascii="Times New Roman" w:hAnsi="Times New Roman" w:cs="Times New Roman"/>
          <w:sz w:val="24"/>
          <w:szCs w:val="24"/>
        </w:rPr>
        <w:t>.</w:t>
      </w:r>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28" w:type="dxa"/>
          <w:left w:w="28" w:type="dxa"/>
          <w:bottom w:w="28" w:type="dxa"/>
          <w:right w:w="28" w:type="dxa"/>
        </w:tblCellMar>
        <w:tblLook w:val="04A0" w:firstRow="1" w:lastRow="0" w:firstColumn="1" w:lastColumn="0" w:noHBand="0" w:noVBand="1"/>
      </w:tblPr>
      <w:tblGrid>
        <w:gridCol w:w="1082"/>
        <w:gridCol w:w="7615"/>
      </w:tblGrid>
      <w:tr w:rsidR="006430B9" w:rsidRPr="00BD4B7B" w:rsidTr="00BC6397">
        <w:trPr>
          <w:trHeight w:val="362"/>
        </w:trPr>
        <w:tc>
          <w:tcPr>
            <w:tcW w:w="50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rsidR="006430B9" w:rsidRPr="00BC6397" w:rsidRDefault="006430B9" w:rsidP="006D1341">
            <w:pPr>
              <w:pStyle w:val="Style1"/>
              <w:rPr>
                <w:rFonts w:ascii="Times New Roman" w:hAnsi="Times New Roman"/>
                <w:b/>
                <w:sz w:val="24"/>
                <w:szCs w:val="24"/>
              </w:rPr>
            </w:pPr>
            <w:r w:rsidRPr="00BC6397">
              <w:rPr>
                <w:rFonts w:ascii="Times New Roman" w:hAnsi="Times New Roman"/>
                <w:b/>
                <w:sz w:val="24"/>
                <w:szCs w:val="24"/>
              </w:rPr>
              <w:t>Ref</w:t>
            </w:r>
            <w:r w:rsidR="00E43B34" w:rsidRPr="00BC6397">
              <w:rPr>
                <w:rFonts w:ascii="Times New Roman" w:hAnsi="Times New Roman"/>
                <w:b/>
                <w:sz w:val="24"/>
                <w:szCs w:val="24"/>
              </w:rPr>
              <w:t>erence</w:t>
            </w:r>
          </w:p>
        </w:tc>
        <w:tc>
          <w:tcPr>
            <w:tcW w:w="449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rsidR="006430B9" w:rsidRPr="00BC6397" w:rsidRDefault="006430B9" w:rsidP="006D1341">
            <w:pPr>
              <w:pStyle w:val="Style1"/>
              <w:rPr>
                <w:rFonts w:ascii="Times New Roman" w:hAnsi="Times New Roman"/>
                <w:b/>
                <w:sz w:val="24"/>
                <w:szCs w:val="24"/>
              </w:rPr>
            </w:pPr>
            <w:r w:rsidRPr="00BC6397">
              <w:rPr>
                <w:rFonts w:ascii="Times New Roman" w:hAnsi="Times New Roman"/>
                <w:b/>
                <w:sz w:val="24"/>
                <w:szCs w:val="24"/>
              </w:rPr>
              <w:t>Action</w:t>
            </w:r>
          </w:p>
        </w:tc>
      </w:tr>
      <w:tr w:rsidR="003041F7" w:rsidRPr="00BD4B7B" w:rsidTr="00BC6397">
        <w:trPr>
          <w:trHeight w:val="556"/>
        </w:trPr>
        <w:tc>
          <w:tcPr>
            <w:tcW w:w="50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rsidR="003041F7" w:rsidRPr="00BD4B7B" w:rsidRDefault="00BD4B7B" w:rsidP="0056233B">
            <w:pPr>
              <w:pStyle w:val="Style1"/>
              <w:rPr>
                <w:rFonts w:ascii="Times New Roman" w:hAnsi="Times New Roman"/>
                <w:sz w:val="24"/>
                <w:szCs w:val="24"/>
              </w:rPr>
            </w:pPr>
            <w:r w:rsidRPr="00BD4B7B">
              <w:rPr>
                <w:rFonts w:ascii="Times New Roman" w:hAnsi="Times New Roman"/>
                <w:sz w:val="24"/>
                <w:szCs w:val="24"/>
              </w:rPr>
              <w:t xml:space="preserve">E </w:t>
            </w:r>
            <w:r w:rsidR="00644A65" w:rsidRPr="00BD4B7B">
              <w:rPr>
                <w:rFonts w:ascii="Times New Roman" w:hAnsi="Times New Roman"/>
                <w:sz w:val="24"/>
                <w:szCs w:val="24"/>
              </w:rPr>
              <w:t>3</w:t>
            </w:r>
            <w:r w:rsidR="003041F7" w:rsidRPr="00BD4B7B">
              <w:rPr>
                <w:rFonts w:ascii="Times New Roman" w:hAnsi="Times New Roman"/>
                <w:sz w:val="24"/>
                <w:szCs w:val="24"/>
              </w:rPr>
              <w:t>.1</w:t>
            </w:r>
          </w:p>
        </w:tc>
        <w:tc>
          <w:tcPr>
            <w:tcW w:w="449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rsidR="003041F7" w:rsidRPr="00BD4B7B" w:rsidRDefault="003041F7" w:rsidP="007B26D0">
            <w:pPr>
              <w:pStyle w:val="Style1"/>
              <w:rPr>
                <w:rFonts w:ascii="Times New Roman" w:hAnsi="Times New Roman"/>
                <w:sz w:val="24"/>
                <w:szCs w:val="24"/>
              </w:rPr>
            </w:pPr>
            <w:r w:rsidRPr="00BD4B7B">
              <w:rPr>
                <w:rFonts w:ascii="Times New Roman" w:hAnsi="Times New Roman"/>
                <w:sz w:val="24"/>
                <w:szCs w:val="24"/>
              </w:rPr>
              <w:t xml:space="preserve">Ensure alignment and collaboration </w:t>
            </w:r>
            <w:r w:rsidR="00BA5CDF" w:rsidRPr="00BD4B7B">
              <w:rPr>
                <w:rFonts w:ascii="Times New Roman" w:hAnsi="Times New Roman"/>
                <w:sz w:val="24"/>
                <w:szCs w:val="24"/>
              </w:rPr>
              <w:t xml:space="preserve">among government, </w:t>
            </w:r>
            <w:r w:rsidRPr="00BD4B7B">
              <w:rPr>
                <w:rFonts w:ascii="Times New Roman" w:hAnsi="Times New Roman"/>
                <w:sz w:val="24"/>
                <w:szCs w:val="24"/>
              </w:rPr>
              <w:t>business enterprises</w:t>
            </w:r>
            <w:r w:rsidR="00287F20" w:rsidRPr="00BD4B7B">
              <w:rPr>
                <w:rFonts w:ascii="Times New Roman" w:hAnsi="Times New Roman"/>
                <w:sz w:val="24"/>
                <w:szCs w:val="24"/>
              </w:rPr>
              <w:t>,</w:t>
            </w:r>
            <w:r w:rsidR="00BA5CDF" w:rsidRPr="00BD4B7B">
              <w:rPr>
                <w:rFonts w:ascii="Times New Roman" w:hAnsi="Times New Roman"/>
                <w:sz w:val="24"/>
                <w:szCs w:val="24"/>
              </w:rPr>
              <w:t xml:space="preserve"> and academic in</w:t>
            </w:r>
            <w:r w:rsidR="002672DC" w:rsidRPr="00BD4B7B">
              <w:rPr>
                <w:rFonts w:ascii="Times New Roman" w:hAnsi="Times New Roman"/>
                <w:sz w:val="24"/>
                <w:szCs w:val="24"/>
              </w:rPr>
              <w:t>s</w:t>
            </w:r>
            <w:r w:rsidR="00BA5CDF" w:rsidRPr="00BD4B7B">
              <w:rPr>
                <w:rFonts w:ascii="Times New Roman" w:hAnsi="Times New Roman"/>
                <w:sz w:val="24"/>
                <w:szCs w:val="24"/>
              </w:rPr>
              <w:t>t</w:t>
            </w:r>
            <w:r w:rsidR="002672DC" w:rsidRPr="00BD4B7B">
              <w:rPr>
                <w:rFonts w:ascii="Times New Roman" w:hAnsi="Times New Roman"/>
                <w:sz w:val="24"/>
                <w:szCs w:val="24"/>
              </w:rPr>
              <w:t>itut</w:t>
            </w:r>
            <w:r w:rsidR="00BA5CDF" w:rsidRPr="00BD4B7B">
              <w:rPr>
                <w:rFonts w:ascii="Times New Roman" w:hAnsi="Times New Roman"/>
                <w:sz w:val="24"/>
                <w:szCs w:val="24"/>
              </w:rPr>
              <w:t>ions</w:t>
            </w:r>
            <w:r w:rsidRPr="00BD4B7B">
              <w:rPr>
                <w:rFonts w:ascii="Times New Roman" w:hAnsi="Times New Roman"/>
                <w:sz w:val="24"/>
                <w:szCs w:val="24"/>
              </w:rPr>
              <w:t xml:space="preserve"> through regular workshops for establishing a national skills strategy</w:t>
            </w:r>
            <w:r w:rsidR="00287F20" w:rsidRPr="00BD4B7B">
              <w:rPr>
                <w:rFonts w:ascii="Times New Roman" w:hAnsi="Times New Roman"/>
                <w:sz w:val="24"/>
                <w:szCs w:val="24"/>
              </w:rPr>
              <w:t>.</w:t>
            </w:r>
          </w:p>
        </w:tc>
      </w:tr>
      <w:tr w:rsidR="003041F7" w:rsidRPr="00BD4B7B" w:rsidTr="00BC6397">
        <w:trPr>
          <w:trHeight w:val="751"/>
        </w:trPr>
        <w:tc>
          <w:tcPr>
            <w:tcW w:w="50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rsidR="003041F7" w:rsidRPr="00BD4B7B" w:rsidRDefault="00BD4B7B" w:rsidP="0056233B">
            <w:pPr>
              <w:pStyle w:val="Style1"/>
              <w:rPr>
                <w:rFonts w:ascii="Times New Roman" w:hAnsi="Times New Roman"/>
                <w:sz w:val="24"/>
                <w:szCs w:val="24"/>
              </w:rPr>
            </w:pPr>
            <w:r w:rsidRPr="00BD4B7B">
              <w:rPr>
                <w:rFonts w:ascii="Times New Roman" w:hAnsi="Times New Roman"/>
                <w:sz w:val="24"/>
                <w:szCs w:val="24"/>
              </w:rPr>
              <w:t xml:space="preserve">E </w:t>
            </w:r>
            <w:r w:rsidR="00644A65" w:rsidRPr="00BD4B7B">
              <w:rPr>
                <w:rFonts w:ascii="Times New Roman" w:hAnsi="Times New Roman"/>
                <w:sz w:val="24"/>
                <w:szCs w:val="24"/>
              </w:rPr>
              <w:t>3</w:t>
            </w:r>
            <w:r w:rsidR="003041F7" w:rsidRPr="00BD4B7B">
              <w:rPr>
                <w:rFonts w:ascii="Times New Roman" w:hAnsi="Times New Roman"/>
                <w:sz w:val="24"/>
                <w:szCs w:val="24"/>
              </w:rPr>
              <w:t>.2</w:t>
            </w:r>
          </w:p>
        </w:tc>
        <w:tc>
          <w:tcPr>
            <w:tcW w:w="449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rsidR="003041F7" w:rsidRPr="00BD4B7B" w:rsidRDefault="003041F7" w:rsidP="007B26D0">
            <w:pPr>
              <w:pStyle w:val="Style1"/>
              <w:rPr>
                <w:rFonts w:ascii="Times New Roman" w:hAnsi="Times New Roman"/>
                <w:sz w:val="24"/>
                <w:szCs w:val="24"/>
              </w:rPr>
            </w:pPr>
            <w:r w:rsidRPr="00BD4B7B">
              <w:rPr>
                <w:rFonts w:ascii="Times New Roman" w:hAnsi="Times New Roman"/>
                <w:sz w:val="24"/>
                <w:szCs w:val="24"/>
              </w:rPr>
              <w:t xml:space="preserve">Review in collaboration with the business </w:t>
            </w:r>
            <w:r w:rsidR="003C2C9F">
              <w:rPr>
                <w:rFonts w:ascii="Times New Roman" w:hAnsi="Times New Roman"/>
                <w:sz w:val="24"/>
                <w:szCs w:val="24"/>
              </w:rPr>
              <w:t xml:space="preserve">community </w:t>
            </w:r>
            <w:r w:rsidRPr="00BD4B7B">
              <w:rPr>
                <w:rFonts w:ascii="Times New Roman" w:hAnsi="Times New Roman"/>
                <w:sz w:val="24"/>
                <w:szCs w:val="24"/>
              </w:rPr>
              <w:t>the national education plan to enable development of life-long learners and to ensure national education provides versatile and transferrable skills</w:t>
            </w:r>
            <w:r w:rsidR="0026468B" w:rsidRPr="00BD4B7B">
              <w:rPr>
                <w:rFonts w:ascii="Times New Roman" w:hAnsi="Times New Roman"/>
                <w:sz w:val="24"/>
                <w:szCs w:val="24"/>
              </w:rPr>
              <w:t xml:space="preserve"> vital for the new technological and business realities</w:t>
            </w:r>
            <w:r w:rsidR="00287F20" w:rsidRPr="00BD4B7B">
              <w:rPr>
                <w:rFonts w:ascii="Times New Roman" w:hAnsi="Times New Roman"/>
                <w:sz w:val="24"/>
                <w:szCs w:val="24"/>
              </w:rPr>
              <w:t>.</w:t>
            </w:r>
          </w:p>
        </w:tc>
      </w:tr>
      <w:tr w:rsidR="003041F7" w:rsidRPr="00BD4B7B" w:rsidTr="00BC6397">
        <w:trPr>
          <w:trHeight w:val="569"/>
        </w:trPr>
        <w:tc>
          <w:tcPr>
            <w:tcW w:w="50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rsidR="003041F7" w:rsidRPr="00BD4B7B" w:rsidRDefault="00644A65" w:rsidP="00BD4B7B">
            <w:pPr>
              <w:pStyle w:val="Style1"/>
              <w:rPr>
                <w:rFonts w:ascii="Times New Roman" w:hAnsi="Times New Roman"/>
                <w:sz w:val="24"/>
                <w:szCs w:val="24"/>
              </w:rPr>
            </w:pPr>
            <w:r w:rsidRPr="00BD4B7B">
              <w:rPr>
                <w:rFonts w:ascii="Times New Roman" w:hAnsi="Times New Roman"/>
                <w:sz w:val="24"/>
                <w:szCs w:val="24"/>
              </w:rPr>
              <w:t>E3</w:t>
            </w:r>
            <w:r w:rsidR="003041F7" w:rsidRPr="00BD4B7B">
              <w:rPr>
                <w:rFonts w:ascii="Times New Roman" w:hAnsi="Times New Roman"/>
                <w:sz w:val="24"/>
                <w:szCs w:val="24"/>
              </w:rPr>
              <w:t>.3</w:t>
            </w:r>
          </w:p>
        </w:tc>
        <w:tc>
          <w:tcPr>
            <w:tcW w:w="449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rsidR="003041F7" w:rsidRPr="00BD4B7B" w:rsidRDefault="003041F7" w:rsidP="00287F20">
            <w:pPr>
              <w:pStyle w:val="Style1"/>
              <w:rPr>
                <w:rFonts w:ascii="Times New Roman" w:hAnsi="Times New Roman"/>
                <w:sz w:val="24"/>
                <w:szCs w:val="24"/>
              </w:rPr>
            </w:pPr>
            <w:r w:rsidRPr="00BD4B7B">
              <w:rPr>
                <w:rFonts w:ascii="Times New Roman" w:hAnsi="Times New Roman"/>
                <w:sz w:val="24"/>
                <w:szCs w:val="24"/>
              </w:rPr>
              <w:t xml:space="preserve">Establish a problem-solving and </w:t>
            </w:r>
            <w:r w:rsidR="00287F20" w:rsidRPr="00BD4B7B">
              <w:rPr>
                <w:rFonts w:ascii="Times New Roman" w:hAnsi="Times New Roman"/>
                <w:sz w:val="24"/>
                <w:szCs w:val="24"/>
              </w:rPr>
              <w:t>practice-</w:t>
            </w:r>
            <w:r w:rsidRPr="00BD4B7B">
              <w:rPr>
                <w:rFonts w:ascii="Times New Roman" w:hAnsi="Times New Roman"/>
                <w:sz w:val="24"/>
                <w:szCs w:val="24"/>
              </w:rPr>
              <w:t xml:space="preserve">focused STEM education approach in collaboration with </w:t>
            </w:r>
            <w:r w:rsidR="00287F20" w:rsidRPr="00BD4B7B">
              <w:rPr>
                <w:rFonts w:ascii="Times New Roman" w:hAnsi="Times New Roman"/>
                <w:sz w:val="24"/>
                <w:szCs w:val="24"/>
              </w:rPr>
              <w:t xml:space="preserve">the </w:t>
            </w:r>
            <w:r w:rsidRPr="00BD4B7B">
              <w:rPr>
                <w:rFonts w:ascii="Times New Roman" w:hAnsi="Times New Roman"/>
                <w:sz w:val="24"/>
                <w:szCs w:val="24"/>
              </w:rPr>
              <w:t xml:space="preserve">business </w:t>
            </w:r>
            <w:r w:rsidR="00287F20" w:rsidRPr="00BD4B7B">
              <w:rPr>
                <w:rFonts w:ascii="Times New Roman" w:hAnsi="Times New Roman"/>
                <w:sz w:val="24"/>
                <w:szCs w:val="24"/>
              </w:rPr>
              <w:t xml:space="preserve">community </w:t>
            </w:r>
            <w:r w:rsidRPr="00BD4B7B">
              <w:rPr>
                <w:rFonts w:ascii="Times New Roman" w:hAnsi="Times New Roman"/>
                <w:sz w:val="24"/>
                <w:szCs w:val="24"/>
              </w:rPr>
              <w:t>to prevent the expected skills shortage in STEM jobs</w:t>
            </w:r>
            <w:r w:rsidR="00287F20" w:rsidRPr="00BD4B7B">
              <w:rPr>
                <w:rFonts w:ascii="Times New Roman" w:hAnsi="Times New Roman"/>
                <w:sz w:val="24"/>
                <w:szCs w:val="24"/>
              </w:rPr>
              <w:t>.</w:t>
            </w:r>
          </w:p>
        </w:tc>
      </w:tr>
      <w:tr w:rsidR="003041F7" w:rsidRPr="00BD4B7B" w:rsidTr="00BC6397">
        <w:trPr>
          <w:trHeight w:val="751"/>
        </w:trPr>
        <w:tc>
          <w:tcPr>
            <w:tcW w:w="50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rsidR="003041F7" w:rsidRPr="00BD4B7B" w:rsidRDefault="00BD4B7B" w:rsidP="0056233B">
            <w:pPr>
              <w:pStyle w:val="Style1"/>
              <w:rPr>
                <w:rFonts w:ascii="Times New Roman" w:hAnsi="Times New Roman"/>
                <w:sz w:val="24"/>
                <w:szCs w:val="24"/>
              </w:rPr>
            </w:pPr>
            <w:r w:rsidRPr="00BD4B7B">
              <w:rPr>
                <w:rFonts w:ascii="Times New Roman" w:hAnsi="Times New Roman"/>
                <w:sz w:val="24"/>
                <w:szCs w:val="24"/>
              </w:rPr>
              <w:t xml:space="preserve">E </w:t>
            </w:r>
            <w:r w:rsidR="00644A65" w:rsidRPr="00BD4B7B">
              <w:rPr>
                <w:rFonts w:ascii="Times New Roman" w:hAnsi="Times New Roman"/>
                <w:sz w:val="24"/>
                <w:szCs w:val="24"/>
              </w:rPr>
              <w:t>3</w:t>
            </w:r>
            <w:r w:rsidR="003041F7" w:rsidRPr="00BD4B7B">
              <w:rPr>
                <w:rFonts w:ascii="Times New Roman" w:hAnsi="Times New Roman"/>
                <w:sz w:val="24"/>
                <w:szCs w:val="24"/>
              </w:rPr>
              <w:t>.4</w:t>
            </w:r>
          </w:p>
        </w:tc>
        <w:tc>
          <w:tcPr>
            <w:tcW w:w="449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rsidR="003041F7" w:rsidRPr="00BD4B7B" w:rsidRDefault="003041F7" w:rsidP="007B26D0">
            <w:pPr>
              <w:pStyle w:val="Style1"/>
              <w:rPr>
                <w:rFonts w:ascii="Times New Roman" w:hAnsi="Times New Roman"/>
                <w:sz w:val="24"/>
                <w:szCs w:val="24"/>
              </w:rPr>
            </w:pPr>
            <w:r w:rsidRPr="00BD4B7B">
              <w:rPr>
                <w:rFonts w:ascii="Times New Roman" w:hAnsi="Times New Roman"/>
                <w:sz w:val="24"/>
                <w:szCs w:val="24"/>
              </w:rPr>
              <w:t xml:space="preserve">Compose national apprenticeship strategies in collaboration with the business </w:t>
            </w:r>
            <w:r w:rsidR="00287F20" w:rsidRPr="00BD4B7B">
              <w:rPr>
                <w:rFonts w:ascii="Times New Roman" w:hAnsi="Times New Roman"/>
                <w:sz w:val="24"/>
                <w:szCs w:val="24"/>
              </w:rPr>
              <w:t xml:space="preserve">community </w:t>
            </w:r>
            <w:r w:rsidRPr="00BD4B7B">
              <w:rPr>
                <w:rFonts w:ascii="Times New Roman" w:hAnsi="Times New Roman"/>
                <w:sz w:val="24"/>
                <w:szCs w:val="24"/>
              </w:rPr>
              <w:t>and modernize apprenticeship systems based on skill gaps to promote learning and skill formation</w:t>
            </w:r>
            <w:r w:rsidR="00287F20" w:rsidRPr="00BD4B7B">
              <w:rPr>
                <w:rFonts w:ascii="Times New Roman" w:hAnsi="Times New Roman"/>
                <w:sz w:val="24"/>
                <w:szCs w:val="24"/>
              </w:rPr>
              <w:t>.</w:t>
            </w:r>
          </w:p>
        </w:tc>
      </w:tr>
      <w:tr w:rsidR="003041F7" w:rsidRPr="00BD4B7B" w:rsidTr="00BC6397">
        <w:trPr>
          <w:trHeight w:val="556"/>
        </w:trPr>
        <w:tc>
          <w:tcPr>
            <w:tcW w:w="50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rsidR="003041F7" w:rsidRPr="00BD4B7B" w:rsidRDefault="00BD4B7B" w:rsidP="0056233B">
            <w:pPr>
              <w:pStyle w:val="Style1"/>
              <w:rPr>
                <w:rFonts w:ascii="Times New Roman" w:hAnsi="Times New Roman"/>
                <w:sz w:val="24"/>
                <w:szCs w:val="24"/>
              </w:rPr>
            </w:pPr>
            <w:r w:rsidRPr="00BD4B7B">
              <w:rPr>
                <w:rFonts w:ascii="Times New Roman" w:hAnsi="Times New Roman"/>
                <w:sz w:val="24"/>
                <w:szCs w:val="24"/>
              </w:rPr>
              <w:t xml:space="preserve">E </w:t>
            </w:r>
            <w:r w:rsidR="00644A65" w:rsidRPr="00BD4B7B">
              <w:rPr>
                <w:rFonts w:ascii="Times New Roman" w:hAnsi="Times New Roman"/>
                <w:sz w:val="24"/>
                <w:szCs w:val="24"/>
              </w:rPr>
              <w:t>3</w:t>
            </w:r>
            <w:r w:rsidR="003041F7" w:rsidRPr="00BD4B7B">
              <w:rPr>
                <w:rFonts w:ascii="Times New Roman" w:hAnsi="Times New Roman"/>
                <w:sz w:val="24"/>
                <w:szCs w:val="24"/>
              </w:rPr>
              <w:t>.5</w:t>
            </w:r>
          </w:p>
        </w:tc>
        <w:tc>
          <w:tcPr>
            <w:tcW w:w="449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rsidR="003041F7" w:rsidRPr="00BD4B7B" w:rsidRDefault="003041F7" w:rsidP="00287F20">
            <w:pPr>
              <w:pStyle w:val="Style1"/>
              <w:rPr>
                <w:rFonts w:ascii="Times New Roman" w:hAnsi="Times New Roman"/>
                <w:sz w:val="24"/>
                <w:szCs w:val="24"/>
              </w:rPr>
            </w:pPr>
            <w:r w:rsidRPr="00BD4B7B">
              <w:rPr>
                <w:rFonts w:ascii="Times New Roman" w:hAnsi="Times New Roman"/>
                <w:sz w:val="24"/>
                <w:szCs w:val="24"/>
              </w:rPr>
              <w:t xml:space="preserve">Develop effectively coordinated re-skilling and up-skilling programs to address skills linked to employability and ensure </w:t>
            </w:r>
            <w:r w:rsidR="00BA5CDF" w:rsidRPr="00BD4B7B">
              <w:rPr>
                <w:rFonts w:ascii="Times New Roman" w:hAnsi="Times New Roman"/>
                <w:sz w:val="24"/>
                <w:szCs w:val="24"/>
              </w:rPr>
              <w:t>general access to good</w:t>
            </w:r>
            <w:r w:rsidR="00287F20" w:rsidRPr="00BD4B7B">
              <w:rPr>
                <w:rFonts w:ascii="Times New Roman" w:hAnsi="Times New Roman"/>
                <w:sz w:val="24"/>
                <w:szCs w:val="24"/>
              </w:rPr>
              <w:t>-</w:t>
            </w:r>
            <w:r w:rsidR="00BA5CDF" w:rsidRPr="00BD4B7B">
              <w:rPr>
                <w:rFonts w:ascii="Times New Roman" w:hAnsi="Times New Roman"/>
                <w:sz w:val="24"/>
                <w:szCs w:val="24"/>
              </w:rPr>
              <w:t>quality education</w:t>
            </w:r>
            <w:r w:rsidR="00287F20" w:rsidRPr="00BD4B7B">
              <w:rPr>
                <w:rFonts w:ascii="Times New Roman" w:hAnsi="Times New Roman"/>
                <w:sz w:val="24"/>
                <w:szCs w:val="24"/>
              </w:rPr>
              <w:t>.</w:t>
            </w:r>
          </w:p>
        </w:tc>
      </w:tr>
      <w:tr w:rsidR="003041F7" w:rsidRPr="00BD4B7B" w:rsidTr="00BC6397">
        <w:trPr>
          <w:trHeight w:val="401"/>
        </w:trPr>
        <w:tc>
          <w:tcPr>
            <w:tcW w:w="50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rsidR="003041F7" w:rsidRPr="00BD4B7B" w:rsidRDefault="00BD4B7B" w:rsidP="0056233B">
            <w:pPr>
              <w:pStyle w:val="Style1"/>
              <w:rPr>
                <w:rFonts w:ascii="Times New Roman" w:hAnsi="Times New Roman"/>
                <w:sz w:val="24"/>
                <w:szCs w:val="24"/>
              </w:rPr>
            </w:pPr>
            <w:r w:rsidRPr="00BD4B7B">
              <w:rPr>
                <w:rFonts w:ascii="Times New Roman" w:hAnsi="Times New Roman"/>
                <w:sz w:val="24"/>
                <w:szCs w:val="24"/>
              </w:rPr>
              <w:t xml:space="preserve">E </w:t>
            </w:r>
            <w:r w:rsidR="00644A65" w:rsidRPr="00BD4B7B">
              <w:rPr>
                <w:rFonts w:ascii="Times New Roman" w:hAnsi="Times New Roman"/>
                <w:sz w:val="24"/>
                <w:szCs w:val="24"/>
              </w:rPr>
              <w:t>3</w:t>
            </w:r>
            <w:r w:rsidR="003041F7" w:rsidRPr="00BD4B7B">
              <w:rPr>
                <w:rFonts w:ascii="Times New Roman" w:hAnsi="Times New Roman"/>
                <w:sz w:val="24"/>
                <w:szCs w:val="24"/>
              </w:rPr>
              <w:t>.6</w:t>
            </w:r>
          </w:p>
        </w:tc>
        <w:tc>
          <w:tcPr>
            <w:tcW w:w="449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rsidR="003041F7" w:rsidRPr="00BD4B7B" w:rsidRDefault="003041F7" w:rsidP="00287F20">
            <w:pPr>
              <w:pStyle w:val="Style1"/>
              <w:rPr>
                <w:rFonts w:ascii="Times New Roman" w:hAnsi="Times New Roman"/>
                <w:sz w:val="24"/>
                <w:szCs w:val="24"/>
              </w:rPr>
            </w:pPr>
            <w:r w:rsidRPr="00BD4B7B">
              <w:rPr>
                <w:rFonts w:ascii="Times New Roman" w:hAnsi="Times New Roman"/>
                <w:sz w:val="24"/>
                <w:szCs w:val="24"/>
              </w:rPr>
              <w:t>Support the creation of “skill ecosystems” through facilitating regional networks, providing appropriate policy context</w:t>
            </w:r>
            <w:r w:rsidR="00287F20" w:rsidRPr="00BD4B7B">
              <w:rPr>
                <w:rFonts w:ascii="Times New Roman" w:hAnsi="Times New Roman"/>
                <w:sz w:val="24"/>
                <w:szCs w:val="24"/>
              </w:rPr>
              <w:t>,</w:t>
            </w:r>
            <w:r w:rsidRPr="00BD4B7B">
              <w:rPr>
                <w:rFonts w:ascii="Times New Roman" w:hAnsi="Times New Roman"/>
                <w:sz w:val="24"/>
                <w:szCs w:val="24"/>
              </w:rPr>
              <w:t xml:space="preserve"> and supervising initiatives</w:t>
            </w:r>
            <w:r w:rsidR="008B10A2" w:rsidRPr="00BD4B7B">
              <w:rPr>
                <w:rFonts w:ascii="Times New Roman" w:hAnsi="Times New Roman"/>
                <w:sz w:val="24"/>
                <w:szCs w:val="24"/>
              </w:rPr>
              <w:t xml:space="preserve"> by central and local government</w:t>
            </w:r>
            <w:r w:rsidR="00287F20" w:rsidRPr="00BD4B7B">
              <w:rPr>
                <w:rFonts w:ascii="Times New Roman" w:hAnsi="Times New Roman"/>
                <w:sz w:val="24"/>
                <w:szCs w:val="24"/>
              </w:rPr>
              <w:t>.</w:t>
            </w:r>
          </w:p>
        </w:tc>
      </w:tr>
      <w:tr w:rsidR="003041F7" w:rsidRPr="00BD4B7B" w:rsidTr="006C5B80">
        <w:trPr>
          <w:trHeight w:val="958"/>
        </w:trPr>
        <w:tc>
          <w:tcPr>
            <w:tcW w:w="505" w:type="pct"/>
            <w:shd w:val="clear" w:color="auto" w:fill="auto"/>
          </w:tcPr>
          <w:p w:rsidR="003041F7" w:rsidRPr="00BD4B7B" w:rsidRDefault="00BD4B7B" w:rsidP="0056233B">
            <w:pPr>
              <w:pStyle w:val="Style1"/>
              <w:rPr>
                <w:rFonts w:ascii="Times New Roman" w:hAnsi="Times New Roman"/>
                <w:sz w:val="24"/>
                <w:szCs w:val="24"/>
              </w:rPr>
            </w:pPr>
            <w:r w:rsidRPr="00BD4B7B">
              <w:rPr>
                <w:rFonts w:ascii="Times New Roman" w:hAnsi="Times New Roman"/>
                <w:sz w:val="24"/>
                <w:szCs w:val="24"/>
              </w:rPr>
              <w:t xml:space="preserve">E </w:t>
            </w:r>
            <w:r w:rsidR="00644A65" w:rsidRPr="00BD4B7B">
              <w:rPr>
                <w:rFonts w:ascii="Times New Roman" w:hAnsi="Times New Roman"/>
                <w:sz w:val="24"/>
                <w:szCs w:val="24"/>
              </w:rPr>
              <w:t>3</w:t>
            </w:r>
            <w:r w:rsidR="003041F7" w:rsidRPr="00BD4B7B">
              <w:rPr>
                <w:rFonts w:ascii="Times New Roman" w:hAnsi="Times New Roman"/>
                <w:sz w:val="24"/>
                <w:szCs w:val="24"/>
              </w:rPr>
              <w:t>.7</w:t>
            </w:r>
          </w:p>
        </w:tc>
        <w:tc>
          <w:tcPr>
            <w:tcW w:w="4495" w:type="pct"/>
            <w:shd w:val="clear" w:color="auto" w:fill="auto"/>
          </w:tcPr>
          <w:p w:rsidR="003041F7" w:rsidRPr="00BD4B7B" w:rsidRDefault="00F91E4B" w:rsidP="00760323">
            <w:pPr>
              <w:pStyle w:val="Style1"/>
              <w:rPr>
                <w:rFonts w:ascii="Times New Roman" w:hAnsi="Times New Roman"/>
                <w:sz w:val="24"/>
                <w:szCs w:val="24"/>
              </w:rPr>
            </w:pPr>
            <w:r w:rsidRPr="00BD4B7B">
              <w:rPr>
                <w:rFonts w:ascii="Times New Roman" w:hAnsi="Times New Roman"/>
                <w:sz w:val="24"/>
                <w:szCs w:val="24"/>
              </w:rPr>
              <w:t>Assign international organizations such as OECD and World Bank to develop a comparator skills mismatch index and to keep and monitor periodic data on widely accepted KPIs in skill mismatches as part of the national skills strategy to reduce the current problem of data availability.</w:t>
            </w:r>
          </w:p>
        </w:tc>
      </w:tr>
      <w:tr w:rsidR="004C4316" w:rsidRPr="00BD4B7B" w:rsidTr="006C5B80">
        <w:trPr>
          <w:trHeight w:val="751"/>
        </w:trPr>
        <w:tc>
          <w:tcPr>
            <w:tcW w:w="505" w:type="pct"/>
            <w:shd w:val="clear" w:color="auto" w:fill="auto"/>
          </w:tcPr>
          <w:p w:rsidR="004C4316" w:rsidRPr="00BD4B7B" w:rsidRDefault="00BD4B7B" w:rsidP="0056233B">
            <w:pPr>
              <w:pStyle w:val="Style1"/>
              <w:rPr>
                <w:rFonts w:ascii="Times New Roman" w:hAnsi="Times New Roman"/>
                <w:sz w:val="24"/>
                <w:szCs w:val="24"/>
              </w:rPr>
            </w:pPr>
            <w:r w:rsidRPr="00BD4B7B">
              <w:rPr>
                <w:rFonts w:ascii="Times New Roman" w:hAnsi="Times New Roman"/>
                <w:sz w:val="24"/>
                <w:szCs w:val="24"/>
              </w:rPr>
              <w:lastRenderedPageBreak/>
              <w:t xml:space="preserve">E </w:t>
            </w:r>
            <w:r w:rsidR="00644A65" w:rsidRPr="00BD4B7B">
              <w:rPr>
                <w:rFonts w:ascii="Times New Roman" w:hAnsi="Times New Roman"/>
                <w:sz w:val="24"/>
                <w:szCs w:val="24"/>
              </w:rPr>
              <w:t>3</w:t>
            </w:r>
            <w:r w:rsidR="004C4316" w:rsidRPr="00BD4B7B">
              <w:rPr>
                <w:rFonts w:ascii="Times New Roman" w:hAnsi="Times New Roman"/>
                <w:sz w:val="24"/>
                <w:szCs w:val="24"/>
              </w:rPr>
              <w:t>.8</w:t>
            </w:r>
          </w:p>
        </w:tc>
        <w:tc>
          <w:tcPr>
            <w:tcW w:w="4495" w:type="pct"/>
            <w:shd w:val="clear" w:color="auto" w:fill="auto"/>
          </w:tcPr>
          <w:p w:rsidR="004C4316" w:rsidRPr="00BD4B7B" w:rsidRDefault="00C71B37" w:rsidP="00942989">
            <w:pPr>
              <w:pStyle w:val="Style1"/>
              <w:rPr>
                <w:rFonts w:ascii="Times New Roman" w:hAnsi="Times New Roman"/>
                <w:sz w:val="24"/>
                <w:szCs w:val="24"/>
              </w:rPr>
            </w:pPr>
            <w:r w:rsidRPr="00BD4B7B">
              <w:rPr>
                <w:rFonts w:ascii="Times New Roman" w:hAnsi="Times New Roman"/>
                <w:sz w:val="24"/>
                <w:szCs w:val="24"/>
              </w:rPr>
              <w:t xml:space="preserve">Commission a study by OECD, ILO, </w:t>
            </w:r>
            <w:r w:rsidR="00B85BC0">
              <w:rPr>
                <w:rFonts w:ascii="Times New Roman" w:hAnsi="Times New Roman"/>
                <w:sz w:val="24"/>
                <w:szCs w:val="24"/>
              </w:rPr>
              <w:t xml:space="preserve">or </w:t>
            </w:r>
            <w:r w:rsidR="00B85BC0" w:rsidRPr="00BD4B7B">
              <w:rPr>
                <w:rFonts w:ascii="Times New Roman" w:hAnsi="Times New Roman"/>
                <w:sz w:val="24"/>
                <w:szCs w:val="24"/>
              </w:rPr>
              <w:t>the</w:t>
            </w:r>
            <w:r w:rsidRPr="00BD4B7B">
              <w:rPr>
                <w:rFonts w:ascii="Times New Roman" w:hAnsi="Times New Roman"/>
                <w:sz w:val="24"/>
                <w:szCs w:val="24"/>
              </w:rPr>
              <w:t xml:space="preserve"> World Bank for structuring a Global Skills Accelerator to serve as a best practices sharing platform, and to ensure global cooperation in skills development.</w:t>
            </w:r>
          </w:p>
        </w:tc>
      </w:tr>
    </w:tbl>
    <w:p w:rsidR="00BD7BA6" w:rsidRPr="00717F09" w:rsidRDefault="00BD7BA6" w:rsidP="008E04EB">
      <w:pPr>
        <w:rPr>
          <w:rFonts w:ascii="Times New Roman" w:hAnsi="Times New Roman" w:cs="Times New Roman"/>
          <w:sz w:val="24"/>
          <w:szCs w:val="24"/>
        </w:rPr>
      </w:pPr>
    </w:p>
    <w:p w:rsidR="00717F09" w:rsidRDefault="00717F09">
      <w:pPr>
        <w:rPr>
          <w:rFonts w:ascii="Times New Roman" w:hAnsi="Times New Roman" w:cs="Times New Roman"/>
          <w:b/>
          <w:caps/>
          <w:color w:val="17365D" w:themeColor="text2" w:themeShade="BF"/>
          <w:sz w:val="24"/>
          <w:szCs w:val="24"/>
        </w:rPr>
      </w:pPr>
      <w:r>
        <w:rPr>
          <w:rFonts w:ascii="Times New Roman" w:hAnsi="Times New Roman" w:cs="Times New Roman"/>
        </w:rPr>
        <w:br w:type="page"/>
      </w:r>
    </w:p>
    <w:p w:rsidR="003C1DFD" w:rsidRPr="00717F09" w:rsidRDefault="000652D6" w:rsidP="00E43B34">
      <w:pPr>
        <w:pStyle w:val="20major"/>
        <w:rPr>
          <w:color w:val="002960"/>
        </w:rPr>
      </w:pPr>
      <w:bookmarkStart w:id="5" w:name="_Toc301433000"/>
      <w:r>
        <w:lastRenderedPageBreak/>
        <w:t xml:space="preserve">APPENDIX: </w:t>
      </w:r>
      <w:r w:rsidR="00F823EC" w:rsidRPr="00717F09">
        <w:rPr>
          <w:caps w:val="0"/>
        </w:rPr>
        <w:t>Taskforce Schedule And Composition</w:t>
      </w:r>
      <w:bookmarkEnd w:id="5"/>
    </w:p>
    <w:p w:rsidR="003C1DFD" w:rsidRPr="000652D6" w:rsidRDefault="003C1DFD" w:rsidP="000652D6">
      <w:pPr>
        <w:spacing w:after="0" w:line="240" w:lineRule="auto"/>
        <w:jc w:val="left"/>
        <w:rPr>
          <w:rFonts w:ascii="Times New Roman" w:eastAsiaTheme="minorHAnsi" w:hAnsi="Times New Roman" w:cs="Times New Roman"/>
          <w:b/>
          <w:sz w:val="24"/>
          <w:szCs w:val="24"/>
        </w:rPr>
      </w:pPr>
      <w:r w:rsidRPr="000652D6">
        <w:rPr>
          <w:rFonts w:ascii="Times New Roman" w:eastAsiaTheme="minorHAnsi" w:hAnsi="Times New Roman" w:cs="Times New Roman"/>
          <w:b/>
          <w:sz w:val="24"/>
          <w:szCs w:val="24"/>
        </w:rPr>
        <w:t>Schedule of meetings</w:t>
      </w:r>
    </w:p>
    <w:tbl>
      <w:tblPr>
        <w:tblStyle w:val="LightList-Accent5"/>
        <w:tblW w:w="5000" w:type="pct"/>
        <w:tblCellMar>
          <w:top w:w="57" w:type="dxa"/>
          <w:bottom w:w="57" w:type="dxa"/>
        </w:tblCellMar>
        <w:tblLook w:val="04A0" w:firstRow="1" w:lastRow="0" w:firstColumn="1" w:lastColumn="0" w:noHBand="0" w:noVBand="1"/>
      </w:tblPr>
      <w:tblGrid>
        <w:gridCol w:w="739"/>
        <w:gridCol w:w="1800"/>
        <w:gridCol w:w="3259"/>
        <w:gridCol w:w="3059"/>
      </w:tblGrid>
      <w:tr w:rsidR="00BD4B7B" w:rsidRPr="00BD4B7B" w:rsidTr="00BD4B7B">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417" w:type="pct"/>
            <w:tcBorders>
              <w:top w:val="single" w:sz="8" w:space="0" w:color="4BACC6" w:themeColor="accent5"/>
              <w:left w:val="single" w:sz="8" w:space="0" w:color="4BACC6" w:themeColor="accent5"/>
              <w:bottom w:val="nil"/>
              <w:right w:val="nil"/>
            </w:tcBorders>
          </w:tcPr>
          <w:p w:rsidR="00BD4B7B" w:rsidRPr="00BD4B7B" w:rsidRDefault="00BD4B7B" w:rsidP="00A30E0C">
            <w:pPr>
              <w:rPr>
                <w:rFonts w:ascii="Times New Roman" w:hAnsi="Times New Roman"/>
                <w:b w:val="0"/>
                <w:sz w:val="24"/>
                <w:szCs w:val="24"/>
              </w:rPr>
            </w:pPr>
            <w:r w:rsidRPr="00BD4B7B">
              <w:rPr>
                <w:rFonts w:ascii="Times New Roman" w:hAnsi="Times New Roman"/>
                <w:b w:val="0"/>
                <w:sz w:val="24"/>
                <w:szCs w:val="24"/>
              </w:rPr>
              <w:t>No.</w:t>
            </w:r>
          </w:p>
        </w:tc>
        <w:tc>
          <w:tcPr>
            <w:tcW w:w="1016" w:type="pct"/>
            <w:tcBorders>
              <w:top w:val="single" w:sz="8" w:space="0" w:color="4BACC6" w:themeColor="accent5"/>
              <w:left w:val="single" w:sz="8" w:space="0" w:color="4BACC6" w:themeColor="accent5"/>
              <w:bottom w:val="nil"/>
              <w:right w:val="nil"/>
            </w:tcBorders>
            <w:vAlign w:val="center"/>
          </w:tcPr>
          <w:p w:rsidR="00BD4B7B" w:rsidRPr="00BD4B7B" w:rsidRDefault="00BD4B7B" w:rsidP="00A30E0C">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en-US"/>
              </w:rPr>
            </w:pPr>
            <w:r w:rsidRPr="00BD4B7B">
              <w:rPr>
                <w:rFonts w:ascii="Times New Roman" w:hAnsi="Times New Roman"/>
                <w:b w:val="0"/>
                <w:sz w:val="24"/>
                <w:szCs w:val="24"/>
                <w:lang w:val="en-US"/>
              </w:rPr>
              <w:t>Date</w:t>
            </w:r>
          </w:p>
        </w:tc>
        <w:tc>
          <w:tcPr>
            <w:tcW w:w="1840" w:type="pct"/>
            <w:tcBorders>
              <w:top w:val="single" w:sz="8" w:space="0" w:color="4BACC6" w:themeColor="accent5"/>
              <w:left w:val="nil"/>
              <w:bottom w:val="nil"/>
              <w:right w:val="nil"/>
            </w:tcBorders>
            <w:vAlign w:val="center"/>
          </w:tcPr>
          <w:p w:rsidR="00BD4B7B" w:rsidRPr="00BD4B7B" w:rsidRDefault="00BD4B7B" w:rsidP="00A30E0C">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en-US"/>
              </w:rPr>
            </w:pPr>
            <w:r>
              <w:rPr>
                <w:rFonts w:ascii="Times New Roman" w:hAnsi="Times New Roman"/>
                <w:b w:val="0"/>
                <w:sz w:val="24"/>
                <w:szCs w:val="24"/>
                <w:lang w:val="en-US"/>
              </w:rPr>
              <w:t>Location</w:t>
            </w:r>
          </w:p>
        </w:tc>
        <w:tc>
          <w:tcPr>
            <w:tcW w:w="1727" w:type="pct"/>
            <w:tcBorders>
              <w:top w:val="single" w:sz="8" w:space="0" w:color="4BACC6" w:themeColor="accent5"/>
              <w:left w:val="nil"/>
              <w:bottom w:val="nil"/>
              <w:right w:val="single" w:sz="8" w:space="0" w:color="4BACC6" w:themeColor="accent5"/>
            </w:tcBorders>
            <w:vAlign w:val="center"/>
          </w:tcPr>
          <w:p w:rsidR="00BD4B7B" w:rsidRPr="00BD4B7B" w:rsidRDefault="00BD4B7B" w:rsidP="00A30E0C">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en-US"/>
              </w:rPr>
            </w:pPr>
            <w:r>
              <w:rPr>
                <w:rFonts w:ascii="Times New Roman" w:hAnsi="Times New Roman"/>
                <w:b w:val="0"/>
                <w:sz w:val="24"/>
                <w:szCs w:val="24"/>
                <w:lang w:val="en-US"/>
              </w:rPr>
              <w:t>Theme</w:t>
            </w:r>
          </w:p>
        </w:tc>
      </w:tr>
      <w:tr w:rsidR="00BD4B7B" w:rsidRPr="00BD4B7B" w:rsidTr="00BD4B7B">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17" w:type="pct"/>
            <w:tcBorders>
              <w:right w:val="nil"/>
            </w:tcBorders>
          </w:tcPr>
          <w:p w:rsidR="00BD4B7B" w:rsidRPr="00BD4B7B" w:rsidRDefault="00857AB9" w:rsidP="008D081B">
            <w:pPr>
              <w:rPr>
                <w:rFonts w:ascii="Times New Roman" w:hAnsi="Times New Roman"/>
                <w:b w:val="0"/>
                <w:sz w:val="24"/>
                <w:szCs w:val="24"/>
              </w:rPr>
            </w:pPr>
            <w:r>
              <w:rPr>
                <w:rFonts w:ascii="Times New Roman" w:hAnsi="Times New Roman"/>
                <w:b w:val="0"/>
                <w:sz w:val="24"/>
                <w:szCs w:val="24"/>
              </w:rPr>
              <w:t>1</w:t>
            </w:r>
          </w:p>
        </w:tc>
        <w:tc>
          <w:tcPr>
            <w:tcW w:w="1016" w:type="pct"/>
            <w:tcBorders>
              <w:right w:val="nil"/>
            </w:tcBorders>
            <w:vAlign w:val="center"/>
          </w:tcPr>
          <w:p w:rsidR="00BD4B7B" w:rsidRPr="00BD4B7B" w:rsidRDefault="00BD4B7B" w:rsidP="008D081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D4B7B">
              <w:rPr>
                <w:rFonts w:ascii="Times New Roman" w:hAnsi="Times New Roman"/>
                <w:sz w:val="24"/>
                <w:szCs w:val="24"/>
                <w:lang w:val="en-US"/>
              </w:rPr>
              <w:t>26 February</w:t>
            </w:r>
          </w:p>
        </w:tc>
        <w:tc>
          <w:tcPr>
            <w:tcW w:w="1840" w:type="pct"/>
            <w:tcBorders>
              <w:left w:val="nil"/>
              <w:right w:val="nil"/>
            </w:tcBorders>
            <w:vAlign w:val="center"/>
          </w:tcPr>
          <w:p w:rsidR="00BD4B7B" w:rsidRPr="00BD4B7B" w:rsidRDefault="00BD4B7B" w:rsidP="008D081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D4B7B">
              <w:rPr>
                <w:rFonts w:ascii="Times New Roman" w:hAnsi="Times New Roman"/>
                <w:sz w:val="24"/>
                <w:szCs w:val="24"/>
                <w:lang w:val="en-US"/>
              </w:rPr>
              <w:t>Antalya</w:t>
            </w:r>
            <w:r>
              <w:rPr>
                <w:rFonts w:ascii="Times New Roman" w:hAnsi="Times New Roman"/>
                <w:sz w:val="24"/>
                <w:szCs w:val="24"/>
                <w:lang w:val="en-US"/>
              </w:rPr>
              <w:t>, Turkey</w:t>
            </w:r>
          </w:p>
        </w:tc>
        <w:tc>
          <w:tcPr>
            <w:tcW w:w="1727" w:type="pct"/>
            <w:tcBorders>
              <w:left w:val="nil"/>
            </w:tcBorders>
            <w:vAlign w:val="center"/>
          </w:tcPr>
          <w:p w:rsidR="00BD4B7B" w:rsidRPr="00BD4B7B" w:rsidRDefault="00BD4B7B" w:rsidP="008D081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D4B7B">
              <w:rPr>
                <w:rFonts w:ascii="Times New Roman" w:hAnsi="Times New Roman"/>
                <w:sz w:val="24"/>
                <w:szCs w:val="24"/>
                <w:lang w:val="en-US"/>
              </w:rPr>
              <w:t xml:space="preserve">Kick Off Meeting </w:t>
            </w:r>
          </w:p>
        </w:tc>
      </w:tr>
      <w:tr w:rsidR="00BD4B7B" w:rsidRPr="00BD4B7B" w:rsidTr="00BD4B7B">
        <w:trPr>
          <w:trHeight w:val="111"/>
        </w:trPr>
        <w:tc>
          <w:tcPr>
            <w:cnfStyle w:val="001000000000" w:firstRow="0" w:lastRow="0" w:firstColumn="1" w:lastColumn="0" w:oddVBand="0" w:evenVBand="0" w:oddHBand="0" w:evenHBand="0" w:firstRowFirstColumn="0" w:firstRowLastColumn="0" w:lastRowFirstColumn="0" w:lastRowLastColumn="0"/>
            <w:tcW w:w="417" w:type="pct"/>
            <w:tcBorders>
              <w:top w:val="nil"/>
              <w:left w:val="single" w:sz="8" w:space="0" w:color="4BACC6" w:themeColor="accent5"/>
              <w:bottom w:val="nil"/>
              <w:right w:val="nil"/>
            </w:tcBorders>
          </w:tcPr>
          <w:p w:rsidR="00BD4B7B" w:rsidRPr="00BD4B7B" w:rsidRDefault="00857AB9" w:rsidP="008D081B">
            <w:pPr>
              <w:rPr>
                <w:rFonts w:ascii="Times New Roman" w:hAnsi="Times New Roman"/>
                <w:b w:val="0"/>
                <w:sz w:val="24"/>
                <w:szCs w:val="24"/>
              </w:rPr>
            </w:pPr>
            <w:r>
              <w:rPr>
                <w:rFonts w:ascii="Times New Roman" w:hAnsi="Times New Roman"/>
                <w:b w:val="0"/>
                <w:sz w:val="24"/>
                <w:szCs w:val="24"/>
              </w:rPr>
              <w:t>2</w:t>
            </w:r>
          </w:p>
        </w:tc>
        <w:tc>
          <w:tcPr>
            <w:tcW w:w="1016" w:type="pct"/>
            <w:tcBorders>
              <w:top w:val="nil"/>
              <w:left w:val="single" w:sz="8" w:space="0" w:color="4BACC6" w:themeColor="accent5"/>
              <w:bottom w:val="nil"/>
              <w:right w:val="nil"/>
            </w:tcBorders>
            <w:vAlign w:val="center"/>
          </w:tcPr>
          <w:p w:rsidR="00BD4B7B" w:rsidRPr="00BD4B7B" w:rsidRDefault="00BD4B7B" w:rsidP="008D081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D4B7B">
              <w:rPr>
                <w:rFonts w:ascii="Times New Roman" w:hAnsi="Times New Roman"/>
                <w:sz w:val="24"/>
                <w:szCs w:val="24"/>
                <w:lang w:val="en-US"/>
              </w:rPr>
              <w:t>12 February</w:t>
            </w:r>
          </w:p>
        </w:tc>
        <w:tc>
          <w:tcPr>
            <w:tcW w:w="1840" w:type="pct"/>
            <w:tcBorders>
              <w:top w:val="nil"/>
              <w:left w:val="nil"/>
              <w:bottom w:val="nil"/>
              <w:right w:val="nil"/>
            </w:tcBorders>
            <w:vAlign w:val="center"/>
          </w:tcPr>
          <w:p w:rsidR="00BD4B7B" w:rsidRPr="00BD4B7B" w:rsidRDefault="00BD4B7B" w:rsidP="008D081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D4B7B">
              <w:rPr>
                <w:rFonts w:ascii="Times New Roman" w:hAnsi="Times New Roman"/>
                <w:sz w:val="24"/>
                <w:szCs w:val="24"/>
                <w:lang w:val="en-US"/>
              </w:rPr>
              <w:t>Teleconference</w:t>
            </w:r>
          </w:p>
        </w:tc>
        <w:tc>
          <w:tcPr>
            <w:tcW w:w="1727" w:type="pct"/>
            <w:tcBorders>
              <w:top w:val="nil"/>
              <w:left w:val="nil"/>
              <w:bottom w:val="nil"/>
              <w:right w:val="single" w:sz="8" w:space="0" w:color="4BACC6" w:themeColor="accent5"/>
            </w:tcBorders>
            <w:vAlign w:val="center"/>
          </w:tcPr>
          <w:p w:rsidR="00BD4B7B" w:rsidRPr="00BD4B7B" w:rsidRDefault="00BD4B7B" w:rsidP="008D081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D4B7B">
              <w:rPr>
                <w:rFonts w:ascii="Times New Roman" w:hAnsi="Times New Roman"/>
                <w:sz w:val="24"/>
                <w:szCs w:val="24"/>
                <w:lang w:val="en-US"/>
              </w:rPr>
              <w:t>1</w:t>
            </w:r>
            <w:r w:rsidRPr="00BD4B7B">
              <w:rPr>
                <w:rFonts w:ascii="Times New Roman" w:hAnsi="Times New Roman"/>
                <w:sz w:val="24"/>
                <w:szCs w:val="24"/>
                <w:vertAlign w:val="superscript"/>
                <w:lang w:val="en-US"/>
              </w:rPr>
              <w:t xml:space="preserve">st </w:t>
            </w:r>
            <w:r w:rsidRPr="00BD4B7B">
              <w:rPr>
                <w:rFonts w:ascii="Times New Roman" w:hAnsi="Times New Roman"/>
                <w:sz w:val="24"/>
                <w:szCs w:val="24"/>
                <w:lang w:val="en-US"/>
              </w:rPr>
              <w:t>taskforce teleconference</w:t>
            </w:r>
          </w:p>
        </w:tc>
      </w:tr>
      <w:tr w:rsidR="00BD4B7B" w:rsidRPr="00BD4B7B" w:rsidTr="00BD4B7B">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17" w:type="pct"/>
            <w:tcBorders>
              <w:right w:val="nil"/>
            </w:tcBorders>
          </w:tcPr>
          <w:p w:rsidR="00BD4B7B" w:rsidRPr="00BD4B7B" w:rsidRDefault="00857AB9" w:rsidP="008D081B">
            <w:pPr>
              <w:rPr>
                <w:rFonts w:ascii="Times New Roman" w:hAnsi="Times New Roman"/>
                <w:b w:val="0"/>
                <w:sz w:val="24"/>
                <w:szCs w:val="24"/>
              </w:rPr>
            </w:pPr>
            <w:r>
              <w:rPr>
                <w:rFonts w:ascii="Times New Roman" w:hAnsi="Times New Roman"/>
                <w:b w:val="0"/>
                <w:sz w:val="24"/>
                <w:szCs w:val="24"/>
              </w:rPr>
              <w:t>3</w:t>
            </w:r>
          </w:p>
        </w:tc>
        <w:tc>
          <w:tcPr>
            <w:tcW w:w="1016" w:type="pct"/>
            <w:tcBorders>
              <w:right w:val="nil"/>
            </w:tcBorders>
            <w:vAlign w:val="center"/>
          </w:tcPr>
          <w:p w:rsidR="00BD4B7B" w:rsidRPr="00BD4B7B" w:rsidRDefault="00BD4B7B" w:rsidP="008D081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D4B7B">
              <w:rPr>
                <w:rFonts w:ascii="Times New Roman" w:hAnsi="Times New Roman"/>
                <w:sz w:val="24"/>
                <w:szCs w:val="24"/>
                <w:lang w:val="en-US"/>
              </w:rPr>
              <w:t xml:space="preserve">23 March </w:t>
            </w:r>
          </w:p>
        </w:tc>
        <w:tc>
          <w:tcPr>
            <w:tcW w:w="1840" w:type="pct"/>
            <w:tcBorders>
              <w:left w:val="nil"/>
              <w:right w:val="nil"/>
            </w:tcBorders>
            <w:vAlign w:val="center"/>
          </w:tcPr>
          <w:p w:rsidR="00BD4B7B" w:rsidRPr="00BD4B7B" w:rsidRDefault="00BD4B7B" w:rsidP="008D081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D4B7B">
              <w:rPr>
                <w:rFonts w:ascii="Times New Roman" w:hAnsi="Times New Roman"/>
                <w:sz w:val="24"/>
                <w:szCs w:val="24"/>
                <w:lang w:val="en-US"/>
              </w:rPr>
              <w:t xml:space="preserve">Teleconference </w:t>
            </w:r>
          </w:p>
        </w:tc>
        <w:tc>
          <w:tcPr>
            <w:tcW w:w="1727" w:type="pct"/>
            <w:tcBorders>
              <w:left w:val="nil"/>
            </w:tcBorders>
            <w:vAlign w:val="center"/>
          </w:tcPr>
          <w:p w:rsidR="00BD4B7B" w:rsidRPr="00BD4B7B" w:rsidRDefault="00BD4B7B" w:rsidP="008D081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D4B7B">
              <w:rPr>
                <w:rFonts w:ascii="Times New Roman" w:hAnsi="Times New Roman"/>
                <w:sz w:val="24"/>
                <w:szCs w:val="24"/>
                <w:lang w:val="en-US"/>
              </w:rPr>
              <w:t>2</w:t>
            </w:r>
            <w:r w:rsidRPr="00BD4B7B">
              <w:rPr>
                <w:rFonts w:ascii="Times New Roman" w:hAnsi="Times New Roman"/>
                <w:sz w:val="24"/>
                <w:szCs w:val="24"/>
                <w:vertAlign w:val="superscript"/>
                <w:lang w:val="en-US"/>
              </w:rPr>
              <w:t>nd</w:t>
            </w:r>
            <w:r w:rsidRPr="00BD4B7B">
              <w:rPr>
                <w:rFonts w:ascii="Times New Roman" w:hAnsi="Times New Roman"/>
                <w:sz w:val="24"/>
                <w:szCs w:val="24"/>
                <w:lang w:val="en-US"/>
              </w:rPr>
              <w:t>taskforce teleconference</w:t>
            </w:r>
          </w:p>
        </w:tc>
      </w:tr>
      <w:tr w:rsidR="00BD4B7B" w:rsidRPr="00BD4B7B" w:rsidTr="00BD4B7B">
        <w:trPr>
          <w:trHeight w:val="111"/>
        </w:trPr>
        <w:tc>
          <w:tcPr>
            <w:cnfStyle w:val="001000000000" w:firstRow="0" w:lastRow="0" w:firstColumn="1" w:lastColumn="0" w:oddVBand="0" w:evenVBand="0" w:oddHBand="0" w:evenHBand="0" w:firstRowFirstColumn="0" w:firstRowLastColumn="0" w:lastRowFirstColumn="0" w:lastRowLastColumn="0"/>
            <w:tcW w:w="417" w:type="pct"/>
            <w:tcBorders>
              <w:top w:val="nil"/>
              <w:left w:val="single" w:sz="8" w:space="0" w:color="4BACC6" w:themeColor="accent5"/>
              <w:bottom w:val="nil"/>
              <w:right w:val="nil"/>
            </w:tcBorders>
          </w:tcPr>
          <w:p w:rsidR="00BD4B7B" w:rsidRPr="00BD4B7B" w:rsidRDefault="00857AB9" w:rsidP="008D081B">
            <w:pPr>
              <w:rPr>
                <w:rFonts w:ascii="Times New Roman" w:hAnsi="Times New Roman"/>
                <w:b w:val="0"/>
                <w:sz w:val="24"/>
                <w:szCs w:val="24"/>
              </w:rPr>
            </w:pPr>
            <w:r>
              <w:rPr>
                <w:rFonts w:ascii="Times New Roman" w:hAnsi="Times New Roman"/>
                <w:b w:val="0"/>
                <w:sz w:val="24"/>
                <w:szCs w:val="24"/>
              </w:rPr>
              <w:t>4</w:t>
            </w:r>
          </w:p>
        </w:tc>
        <w:tc>
          <w:tcPr>
            <w:tcW w:w="1016" w:type="pct"/>
            <w:tcBorders>
              <w:top w:val="nil"/>
              <w:left w:val="single" w:sz="8" w:space="0" w:color="4BACC6" w:themeColor="accent5"/>
              <w:bottom w:val="nil"/>
              <w:right w:val="nil"/>
            </w:tcBorders>
            <w:vAlign w:val="center"/>
          </w:tcPr>
          <w:p w:rsidR="00BD4B7B" w:rsidRPr="00BD4B7B" w:rsidRDefault="00BD4B7B" w:rsidP="008D081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D4B7B">
              <w:rPr>
                <w:rFonts w:ascii="Times New Roman" w:hAnsi="Times New Roman"/>
                <w:sz w:val="24"/>
                <w:szCs w:val="24"/>
                <w:lang w:val="en-US"/>
              </w:rPr>
              <w:t>16 April</w:t>
            </w:r>
          </w:p>
        </w:tc>
        <w:tc>
          <w:tcPr>
            <w:tcW w:w="1840" w:type="pct"/>
            <w:tcBorders>
              <w:top w:val="nil"/>
              <w:left w:val="nil"/>
              <w:bottom w:val="nil"/>
              <w:right w:val="nil"/>
            </w:tcBorders>
            <w:vAlign w:val="center"/>
          </w:tcPr>
          <w:p w:rsidR="00BD4B7B" w:rsidRPr="00BD4B7B" w:rsidRDefault="00BD4B7B" w:rsidP="008D081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D4B7B">
              <w:rPr>
                <w:rFonts w:ascii="Times New Roman" w:hAnsi="Times New Roman"/>
                <w:sz w:val="24"/>
                <w:szCs w:val="24"/>
                <w:lang w:val="en-US"/>
              </w:rPr>
              <w:t>Washington, D.C.</w:t>
            </w:r>
            <w:r>
              <w:rPr>
                <w:rFonts w:ascii="Times New Roman" w:hAnsi="Times New Roman"/>
                <w:sz w:val="24"/>
                <w:szCs w:val="24"/>
                <w:lang w:val="en-US"/>
              </w:rPr>
              <w:t>, U.S.</w:t>
            </w:r>
          </w:p>
        </w:tc>
        <w:tc>
          <w:tcPr>
            <w:tcW w:w="1727" w:type="pct"/>
            <w:tcBorders>
              <w:top w:val="nil"/>
              <w:left w:val="nil"/>
              <w:bottom w:val="nil"/>
              <w:right w:val="single" w:sz="8" w:space="0" w:color="4BACC6" w:themeColor="accent5"/>
            </w:tcBorders>
            <w:vAlign w:val="center"/>
          </w:tcPr>
          <w:p w:rsidR="00BD4B7B" w:rsidRPr="00BD4B7B" w:rsidRDefault="00BD4B7B" w:rsidP="008D081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D4B7B">
              <w:rPr>
                <w:rFonts w:ascii="Times New Roman" w:hAnsi="Times New Roman"/>
                <w:sz w:val="24"/>
                <w:szCs w:val="24"/>
                <w:lang w:val="en-US"/>
              </w:rPr>
              <w:t>1</w:t>
            </w:r>
            <w:r w:rsidRPr="00BD4B7B">
              <w:rPr>
                <w:rFonts w:ascii="Times New Roman" w:hAnsi="Times New Roman"/>
                <w:sz w:val="24"/>
                <w:szCs w:val="24"/>
                <w:vertAlign w:val="superscript"/>
                <w:lang w:val="en-US"/>
              </w:rPr>
              <w:t>st</w:t>
            </w:r>
            <w:r w:rsidRPr="00BD4B7B">
              <w:rPr>
                <w:rFonts w:ascii="Times New Roman" w:hAnsi="Times New Roman"/>
                <w:sz w:val="24"/>
                <w:szCs w:val="24"/>
                <w:lang w:val="en-US"/>
              </w:rPr>
              <w:t>joint taskforce meeting</w:t>
            </w:r>
          </w:p>
        </w:tc>
      </w:tr>
      <w:tr w:rsidR="00BD4B7B" w:rsidRPr="00BD4B7B" w:rsidTr="00BD4B7B">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417" w:type="pct"/>
            <w:tcBorders>
              <w:right w:val="nil"/>
            </w:tcBorders>
          </w:tcPr>
          <w:p w:rsidR="00BD4B7B" w:rsidRPr="00BD4B7B" w:rsidRDefault="00857AB9" w:rsidP="008D081B">
            <w:pPr>
              <w:rPr>
                <w:rFonts w:ascii="Times New Roman" w:hAnsi="Times New Roman"/>
                <w:b w:val="0"/>
                <w:sz w:val="24"/>
                <w:szCs w:val="24"/>
              </w:rPr>
            </w:pPr>
            <w:r>
              <w:rPr>
                <w:rFonts w:ascii="Times New Roman" w:hAnsi="Times New Roman"/>
                <w:b w:val="0"/>
                <w:sz w:val="24"/>
                <w:szCs w:val="24"/>
              </w:rPr>
              <w:t>5</w:t>
            </w:r>
          </w:p>
        </w:tc>
        <w:tc>
          <w:tcPr>
            <w:tcW w:w="1016" w:type="pct"/>
            <w:tcBorders>
              <w:right w:val="nil"/>
            </w:tcBorders>
            <w:vAlign w:val="center"/>
          </w:tcPr>
          <w:p w:rsidR="00BD4B7B" w:rsidRPr="00BD4B7B" w:rsidRDefault="00BD4B7B" w:rsidP="008D081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D4B7B">
              <w:rPr>
                <w:rFonts w:ascii="Times New Roman" w:hAnsi="Times New Roman"/>
                <w:sz w:val="24"/>
                <w:szCs w:val="24"/>
                <w:lang w:val="en-US"/>
              </w:rPr>
              <w:t>2 June</w:t>
            </w:r>
          </w:p>
        </w:tc>
        <w:tc>
          <w:tcPr>
            <w:tcW w:w="1840" w:type="pct"/>
            <w:tcBorders>
              <w:left w:val="nil"/>
              <w:right w:val="nil"/>
            </w:tcBorders>
            <w:vAlign w:val="center"/>
          </w:tcPr>
          <w:p w:rsidR="00BD4B7B" w:rsidRPr="00BD4B7B" w:rsidRDefault="00BD4B7B" w:rsidP="008D081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t>Paris, France</w:t>
            </w:r>
          </w:p>
        </w:tc>
        <w:tc>
          <w:tcPr>
            <w:tcW w:w="1727" w:type="pct"/>
            <w:tcBorders>
              <w:left w:val="nil"/>
            </w:tcBorders>
            <w:vAlign w:val="center"/>
          </w:tcPr>
          <w:p w:rsidR="00BD4B7B" w:rsidRPr="00BD4B7B" w:rsidRDefault="00BD4B7B" w:rsidP="008D081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BD4B7B">
              <w:rPr>
                <w:rFonts w:ascii="Times New Roman" w:hAnsi="Times New Roman"/>
                <w:sz w:val="24"/>
                <w:szCs w:val="24"/>
                <w:lang w:val="en-US"/>
              </w:rPr>
              <w:t>2</w:t>
            </w:r>
            <w:r w:rsidRPr="00BD4B7B">
              <w:rPr>
                <w:rFonts w:ascii="Times New Roman" w:hAnsi="Times New Roman"/>
                <w:sz w:val="24"/>
                <w:szCs w:val="24"/>
                <w:vertAlign w:val="superscript"/>
                <w:lang w:val="en-US"/>
              </w:rPr>
              <w:t>nd</w:t>
            </w:r>
            <w:r w:rsidRPr="00BD4B7B">
              <w:rPr>
                <w:rFonts w:ascii="Times New Roman" w:hAnsi="Times New Roman"/>
                <w:sz w:val="24"/>
                <w:szCs w:val="24"/>
                <w:lang w:val="en-US"/>
              </w:rPr>
              <w:t xml:space="preserve">joint taskforce meeting </w:t>
            </w:r>
          </w:p>
        </w:tc>
      </w:tr>
      <w:tr w:rsidR="00BD4B7B" w:rsidRPr="00BD4B7B" w:rsidTr="00BD4B7B">
        <w:trPr>
          <w:trHeight w:val="88"/>
        </w:trPr>
        <w:tc>
          <w:tcPr>
            <w:cnfStyle w:val="001000000000" w:firstRow="0" w:lastRow="0" w:firstColumn="1" w:lastColumn="0" w:oddVBand="0" w:evenVBand="0" w:oddHBand="0" w:evenHBand="0" w:firstRowFirstColumn="0" w:firstRowLastColumn="0" w:lastRowFirstColumn="0" w:lastRowLastColumn="0"/>
            <w:tcW w:w="417" w:type="pct"/>
            <w:tcBorders>
              <w:top w:val="nil"/>
              <w:left w:val="single" w:sz="8" w:space="0" w:color="4BACC6" w:themeColor="accent5"/>
              <w:bottom w:val="nil"/>
              <w:right w:val="nil"/>
            </w:tcBorders>
          </w:tcPr>
          <w:p w:rsidR="00BD4B7B" w:rsidRPr="002616DE" w:rsidRDefault="00857AB9" w:rsidP="008D081B">
            <w:pPr>
              <w:rPr>
                <w:rFonts w:ascii="Times New Roman" w:hAnsi="Times New Roman"/>
                <w:b w:val="0"/>
                <w:sz w:val="24"/>
                <w:szCs w:val="24"/>
              </w:rPr>
            </w:pPr>
            <w:r>
              <w:rPr>
                <w:rFonts w:ascii="Times New Roman" w:hAnsi="Times New Roman"/>
                <w:b w:val="0"/>
                <w:sz w:val="24"/>
                <w:szCs w:val="24"/>
              </w:rPr>
              <w:t>6</w:t>
            </w:r>
          </w:p>
        </w:tc>
        <w:tc>
          <w:tcPr>
            <w:tcW w:w="1016" w:type="pct"/>
            <w:tcBorders>
              <w:top w:val="nil"/>
              <w:left w:val="single" w:sz="8" w:space="0" w:color="4BACC6" w:themeColor="accent5"/>
              <w:bottom w:val="nil"/>
              <w:right w:val="nil"/>
            </w:tcBorders>
            <w:vAlign w:val="center"/>
          </w:tcPr>
          <w:p w:rsidR="00BD4B7B" w:rsidRPr="002616DE" w:rsidRDefault="00BD4B7B" w:rsidP="008D081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2616DE">
              <w:rPr>
                <w:rFonts w:ascii="Times New Roman" w:hAnsi="Times New Roman"/>
                <w:sz w:val="24"/>
                <w:szCs w:val="24"/>
                <w:lang w:val="en-US"/>
              </w:rPr>
              <w:t>2 July</w:t>
            </w:r>
          </w:p>
        </w:tc>
        <w:tc>
          <w:tcPr>
            <w:tcW w:w="1840" w:type="pct"/>
            <w:tcBorders>
              <w:top w:val="nil"/>
              <w:left w:val="nil"/>
              <w:bottom w:val="nil"/>
              <w:right w:val="nil"/>
            </w:tcBorders>
            <w:vAlign w:val="center"/>
          </w:tcPr>
          <w:p w:rsidR="00BD4B7B" w:rsidRPr="002616DE" w:rsidRDefault="00BD4B7B" w:rsidP="008D081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2616DE">
              <w:rPr>
                <w:rFonts w:ascii="Times New Roman" w:hAnsi="Times New Roman"/>
                <w:sz w:val="24"/>
                <w:szCs w:val="24"/>
                <w:lang w:val="en-US"/>
              </w:rPr>
              <w:t>Teleconference</w:t>
            </w:r>
          </w:p>
        </w:tc>
        <w:tc>
          <w:tcPr>
            <w:tcW w:w="1727" w:type="pct"/>
            <w:tcBorders>
              <w:top w:val="nil"/>
              <w:left w:val="nil"/>
              <w:bottom w:val="nil"/>
              <w:right w:val="single" w:sz="8" w:space="0" w:color="4BACC6" w:themeColor="accent5"/>
            </w:tcBorders>
            <w:vAlign w:val="center"/>
          </w:tcPr>
          <w:p w:rsidR="00BD4B7B" w:rsidRPr="002616DE" w:rsidRDefault="00BD4B7B" w:rsidP="008D081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2616DE">
              <w:rPr>
                <w:rFonts w:ascii="Times New Roman" w:hAnsi="Times New Roman"/>
                <w:sz w:val="24"/>
                <w:szCs w:val="24"/>
                <w:lang w:val="en-US"/>
              </w:rPr>
              <w:t>3</w:t>
            </w:r>
            <w:r w:rsidRPr="002616DE">
              <w:rPr>
                <w:rFonts w:ascii="Times New Roman" w:hAnsi="Times New Roman"/>
                <w:sz w:val="24"/>
                <w:szCs w:val="24"/>
                <w:vertAlign w:val="superscript"/>
                <w:lang w:val="en-US"/>
              </w:rPr>
              <w:t xml:space="preserve">rd </w:t>
            </w:r>
            <w:r w:rsidRPr="002616DE">
              <w:rPr>
                <w:rFonts w:ascii="Times New Roman" w:hAnsi="Times New Roman"/>
                <w:sz w:val="24"/>
                <w:szCs w:val="24"/>
                <w:lang w:val="en-US"/>
              </w:rPr>
              <w:t>taskforce teleconference</w:t>
            </w:r>
          </w:p>
        </w:tc>
      </w:tr>
    </w:tbl>
    <w:p w:rsidR="000652D6" w:rsidRDefault="000652D6" w:rsidP="000652D6">
      <w:pPr>
        <w:spacing w:after="0" w:line="240" w:lineRule="auto"/>
        <w:jc w:val="left"/>
        <w:rPr>
          <w:rFonts w:ascii="Times New Roman" w:eastAsiaTheme="minorHAnsi" w:hAnsi="Times New Roman" w:cs="Times New Roman"/>
          <w:b/>
          <w:sz w:val="24"/>
          <w:szCs w:val="24"/>
        </w:rPr>
      </w:pPr>
    </w:p>
    <w:p w:rsidR="000652D6" w:rsidRDefault="00E811B1" w:rsidP="000652D6">
      <w:pPr>
        <w:spacing w:after="0" w:line="240" w:lineRule="auto"/>
        <w:jc w:val="left"/>
        <w:rPr>
          <w:rFonts w:ascii="Times New Roman" w:eastAsiaTheme="minorHAnsi" w:hAnsi="Times New Roman" w:cs="Times New Roman"/>
          <w:b/>
          <w:sz w:val="24"/>
          <w:szCs w:val="24"/>
        </w:rPr>
      </w:pPr>
      <w:r>
        <w:rPr>
          <w:rFonts w:ascii="Times New Roman" w:eastAsiaTheme="minorHAnsi" w:hAnsi="Times New Roman" w:cs="Times New Roman"/>
          <w:b/>
          <w:sz w:val="24"/>
          <w:szCs w:val="24"/>
        </w:rPr>
        <w:t xml:space="preserve">The taskforce papers are launched at the B20 Conference on September 3-4 in Ankara. These papers will be presented to the G20 leaders in the G20 Summit on November 15 in Antalya. </w:t>
      </w:r>
    </w:p>
    <w:p w:rsidR="002D226A" w:rsidRDefault="002D226A" w:rsidP="000652D6">
      <w:pPr>
        <w:spacing w:after="0" w:line="240" w:lineRule="auto"/>
        <w:jc w:val="left"/>
        <w:rPr>
          <w:rFonts w:ascii="Times New Roman" w:eastAsiaTheme="minorHAnsi" w:hAnsi="Times New Roman" w:cs="Times New Roman"/>
          <w:b/>
          <w:sz w:val="24"/>
          <w:szCs w:val="24"/>
        </w:rPr>
      </w:pPr>
    </w:p>
    <w:p w:rsidR="002D226A" w:rsidRDefault="002D226A" w:rsidP="000652D6">
      <w:pPr>
        <w:spacing w:after="0" w:line="240" w:lineRule="auto"/>
        <w:jc w:val="left"/>
        <w:rPr>
          <w:rFonts w:ascii="Times New Roman" w:eastAsiaTheme="minorHAnsi" w:hAnsi="Times New Roman" w:cs="Times New Roman"/>
          <w:b/>
          <w:sz w:val="24"/>
          <w:szCs w:val="24"/>
        </w:rPr>
      </w:pPr>
      <w:r>
        <w:rPr>
          <w:rFonts w:ascii="Times New Roman" w:eastAsiaTheme="minorHAnsi" w:hAnsi="Times New Roman" w:cs="Times New Roman"/>
          <w:b/>
          <w:sz w:val="24"/>
          <w:szCs w:val="24"/>
        </w:rPr>
        <w:t xml:space="preserve">Regional consultation meetings </w:t>
      </w:r>
      <w:r w:rsidR="00F71D35">
        <w:rPr>
          <w:rFonts w:ascii="Times New Roman" w:eastAsiaTheme="minorHAnsi" w:hAnsi="Times New Roman" w:cs="Times New Roman"/>
          <w:b/>
          <w:sz w:val="24"/>
          <w:szCs w:val="24"/>
        </w:rPr>
        <w:t>were</w:t>
      </w:r>
      <w:r>
        <w:rPr>
          <w:rFonts w:ascii="Times New Roman" w:eastAsiaTheme="minorHAnsi" w:hAnsi="Times New Roman" w:cs="Times New Roman"/>
          <w:b/>
          <w:sz w:val="24"/>
          <w:szCs w:val="24"/>
        </w:rPr>
        <w:t xml:space="preserve"> held in 9 different countries. </w:t>
      </w:r>
    </w:p>
    <w:p w:rsidR="00E811B1" w:rsidRDefault="00E811B1" w:rsidP="000652D6">
      <w:pPr>
        <w:spacing w:after="0" w:line="240" w:lineRule="auto"/>
        <w:jc w:val="left"/>
        <w:rPr>
          <w:rFonts w:ascii="Times New Roman" w:eastAsiaTheme="minorHAnsi" w:hAnsi="Times New Roman" w:cs="Times New Roman"/>
          <w:b/>
          <w:sz w:val="24"/>
          <w:szCs w:val="24"/>
        </w:rPr>
      </w:pPr>
    </w:p>
    <w:p w:rsidR="00A33338" w:rsidRPr="00717F09" w:rsidRDefault="00A33338" w:rsidP="000652D6">
      <w:pPr>
        <w:spacing w:after="0" w:line="240" w:lineRule="auto"/>
        <w:jc w:val="left"/>
        <w:rPr>
          <w:rFonts w:ascii="Times New Roman" w:hAnsi="Times New Roman" w:cs="Times New Roman"/>
          <w:sz w:val="24"/>
          <w:szCs w:val="24"/>
          <w:vertAlign w:val="superscript"/>
        </w:rPr>
      </w:pPr>
      <w:r w:rsidRPr="000652D6">
        <w:rPr>
          <w:rFonts w:ascii="Times New Roman" w:eastAsiaTheme="minorHAnsi" w:hAnsi="Times New Roman" w:cs="Times New Roman"/>
          <w:b/>
          <w:sz w:val="24"/>
          <w:szCs w:val="24"/>
        </w:rPr>
        <w:t>Distribution of members</w:t>
      </w:r>
      <w:r w:rsidR="00130EC4" w:rsidRPr="000652D6">
        <w:rPr>
          <w:rFonts w:eastAsiaTheme="minorHAnsi"/>
          <w:vertAlign w:val="superscript"/>
        </w:rPr>
        <w:footnoteReference w:id="72"/>
      </w:r>
    </w:p>
    <w:tbl>
      <w:tblPr>
        <w:tblStyle w:val="TableGrid"/>
        <w:tblW w:w="5000" w:type="pct"/>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left w:w="28" w:type="dxa"/>
          <w:right w:w="28" w:type="dxa"/>
        </w:tblCellMar>
        <w:tblLook w:val="04A0" w:firstRow="1" w:lastRow="0" w:firstColumn="1" w:lastColumn="0" w:noHBand="0" w:noVBand="1"/>
      </w:tblPr>
      <w:tblGrid>
        <w:gridCol w:w="2297"/>
        <w:gridCol w:w="711"/>
        <w:gridCol w:w="2134"/>
        <w:gridCol w:w="711"/>
        <w:gridCol w:w="1993"/>
        <w:gridCol w:w="851"/>
      </w:tblGrid>
      <w:tr w:rsidR="00A33338" w:rsidRPr="00717F09" w:rsidTr="00EB7A2C">
        <w:trPr>
          <w:trHeight w:val="346"/>
        </w:trPr>
        <w:tc>
          <w:tcPr>
            <w:tcW w:w="1320" w:type="pct"/>
            <w:shd w:val="clear" w:color="auto" w:fill="4BACC6" w:themeFill="accent5"/>
            <w:vAlign w:val="center"/>
          </w:tcPr>
          <w:p w:rsidR="00A33338" w:rsidRPr="00717F09" w:rsidRDefault="00A33338" w:rsidP="008027FA">
            <w:pPr>
              <w:spacing w:after="0"/>
              <w:rPr>
                <w:rFonts w:eastAsiaTheme="minorHAnsi"/>
                <w:color w:val="FFFFFF" w:themeColor="background1"/>
                <w:sz w:val="24"/>
                <w:szCs w:val="24"/>
              </w:rPr>
            </w:pPr>
            <w:r w:rsidRPr="00717F09">
              <w:rPr>
                <w:rFonts w:eastAsiaTheme="minorHAnsi"/>
                <w:b/>
                <w:color w:val="FFFFFF" w:themeColor="background1"/>
                <w:sz w:val="24"/>
                <w:szCs w:val="24"/>
              </w:rPr>
              <w:t>Country</w:t>
            </w:r>
          </w:p>
        </w:tc>
        <w:tc>
          <w:tcPr>
            <w:tcW w:w="409" w:type="pct"/>
            <w:shd w:val="clear" w:color="auto" w:fill="4BACC6" w:themeFill="accent5"/>
            <w:vAlign w:val="center"/>
          </w:tcPr>
          <w:p w:rsidR="00A33338" w:rsidRPr="00717F09" w:rsidRDefault="00BD4B7B" w:rsidP="008027FA">
            <w:pPr>
              <w:spacing w:after="0"/>
              <w:jc w:val="center"/>
              <w:rPr>
                <w:rFonts w:eastAsiaTheme="minorHAnsi"/>
                <w:color w:val="FFFFFF" w:themeColor="background1"/>
                <w:sz w:val="24"/>
                <w:szCs w:val="24"/>
              </w:rPr>
            </w:pPr>
            <w:r>
              <w:rPr>
                <w:rFonts w:eastAsiaTheme="minorHAnsi"/>
                <w:b/>
                <w:color w:val="FFFFFF" w:themeColor="background1"/>
                <w:sz w:val="24"/>
                <w:szCs w:val="24"/>
              </w:rPr>
              <w:t>No.</w:t>
            </w:r>
          </w:p>
        </w:tc>
        <w:tc>
          <w:tcPr>
            <w:tcW w:w="1227" w:type="pct"/>
            <w:shd w:val="clear" w:color="auto" w:fill="4BACC6" w:themeFill="accent5"/>
            <w:vAlign w:val="center"/>
          </w:tcPr>
          <w:p w:rsidR="00A33338" w:rsidRPr="00717F09" w:rsidRDefault="00A33338" w:rsidP="008027FA">
            <w:pPr>
              <w:spacing w:after="0"/>
              <w:rPr>
                <w:rFonts w:eastAsiaTheme="minorHAnsi"/>
                <w:color w:val="FFFFFF" w:themeColor="background1"/>
                <w:sz w:val="24"/>
                <w:szCs w:val="24"/>
              </w:rPr>
            </w:pPr>
            <w:r w:rsidRPr="00717F09">
              <w:rPr>
                <w:rFonts w:eastAsiaTheme="minorHAnsi"/>
                <w:b/>
                <w:color w:val="FFFFFF" w:themeColor="background1"/>
                <w:sz w:val="24"/>
                <w:szCs w:val="24"/>
              </w:rPr>
              <w:t xml:space="preserve"> Country</w:t>
            </w:r>
          </w:p>
        </w:tc>
        <w:tc>
          <w:tcPr>
            <w:tcW w:w="409" w:type="pct"/>
            <w:shd w:val="clear" w:color="auto" w:fill="4BACC6" w:themeFill="accent5"/>
            <w:vAlign w:val="center"/>
          </w:tcPr>
          <w:p w:rsidR="00A33338" w:rsidRPr="00717F09" w:rsidRDefault="00BD4B7B" w:rsidP="008027FA">
            <w:pPr>
              <w:spacing w:after="0"/>
              <w:jc w:val="center"/>
              <w:rPr>
                <w:rFonts w:eastAsiaTheme="minorHAnsi"/>
                <w:color w:val="FFFFFF" w:themeColor="background1"/>
                <w:sz w:val="24"/>
                <w:szCs w:val="24"/>
              </w:rPr>
            </w:pPr>
            <w:r>
              <w:rPr>
                <w:rFonts w:eastAsiaTheme="minorHAnsi"/>
                <w:b/>
                <w:color w:val="FFFFFF" w:themeColor="background1"/>
                <w:sz w:val="24"/>
                <w:szCs w:val="24"/>
              </w:rPr>
              <w:t>No.</w:t>
            </w:r>
          </w:p>
        </w:tc>
        <w:tc>
          <w:tcPr>
            <w:tcW w:w="1146" w:type="pct"/>
            <w:shd w:val="clear" w:color="auto" w:fill="4BACC6" w:themeFill="accent5"/>
            <w:vAlign w:val="center"/>
          </w:tcPr>
          <w:p w:rsidR="00A33338" w:rsidRPr="00717F09" w:rsidRDefault="00A33338" w:rsidP="008027FA">
            <w:pPr>
              <w:spacing w:after="0"/>
              <w:rPr>
                <w:rFonts w:eastAsiaTheme="minorHAnsi"/>
                <w:color w:val="FFFFFF" w:themeColor="background1"/>
                <w:sz w:val="24"/>
                <w:szCs w:val="24"/>
              </w:rPr>
            </w:pPr>
            <w:r w:rsidRPr="00717F09">
              <w:rPr>
                <w:rFonts w:eastAsiaTheme="minorHAnsi"/>
                <w:b/>
                <w:color w:val="FFFFFF" w:themeColor="background1"/>
                <w:sz w:val="24"/>
                <w:szCs w:val="24"/>
              </w:rPr>
              <w:t>Country</w:t>
            </w:r>
          </w:p>
        </w:tc>
        <w:tc>
          <w:tcPr>
            <w:tcW w:w="490" w:type="pct"/>
            <w:shd w:val="clear" w:color="auto" w:fill="4BACC6" w:themeFill="accent5"/>
            <w:vAlign w:val="center"/>
          </w:tcPr>
          <w:p w:rsidR="00A33338" w:rsidRPr="00717F09" w:rsidRDefault="00BD4B7B" w:rsidP="008027FA">
            <w:pPr>
              <w:spacing w:after="0"/>
              <w:jc w:val="center"/>
              <w:rPr>
                <w:rFonts w:eastAsiaTheme="minorHAnsi"/>
                <w:color w:val="FFFFFF" w:themeColor="background1"/>
                <w:sz w:val="24"/>
                <w:szCs w:val="24"/>
              </w:rPr>
            </w:pPr>
            <w:r>
              <w:rPr>
                <w:rFonts w:eastAsiaTheme="minorHAnsi"/>
                <w:b/>
                <w:color w:val="FFFFFF" w:themeColor="background1"/>
                <w:sz w:val="24"/>
                <w:szCs w:val="24"/>
              </w:rPr>
              <w:t>No.</w:t>
            </w:r>
          </w:p>
        </w:tc>
      </w:tr>
      <w:tr w:rsidR="00A33338" w:rsidRPr="00717F09" w:rsidTr="00EB7A2C">
        <w:trPr>
          <w:trHeight w:val="329"/>
        </w:trPr>
        <w:tc>
          <w:tcPr>
            <w:tcW w:w="1320" w:type="pct"/>
            <w:vAlign w:val="center"/>
          </w:tcPr>
          <w:p w:rsidR="00A33338" w:rsidRPr="00717F09" w:rsidRDefault="00A33338" w:rsidP="008027FA">
            <w:pPr>
              <w:spacing w:after="0"/>
              <w:rPr>
                <w:sz w:val="24"/>
                <w:szCs w:val="24"/>
              </w:rPr>
            </w:pPr>
            <w:r w:rsidRPr="00717F09">
              <w:rPr>
                <w:sz w:val="24"/>
                <w:szCs w:val="24"/>
              </w:rPr>
              <w:t>Argentina</w:t>
            </w:r>
          </w:p>
        </w:tc>
        <w:tc>
          <w:tcPr>
            <w:tcW w:w="409" w:type="pct"/>
            <w:vAlign w:val="center"/>
          </w:tcPr>
          <w:p w:rsidR="00A33338" w:rsidRPr="00717F09" w:rsidRDefault="00A33338" w:rsidP="008027FA">
            <w:pPr>
              <w:spacing w:after="0"/>
              <w:jc w:val="center"/>
              <w:rPr>
                <w:sz w:val="24"/>
                <w:szCs w:val="24"/>
              </w:rPr>
            </w:pPr>
            <w:r w:rsidRPr="00717F09">
              <w:rPr>
                <w:sz w:val="24"/>
                <w:szCs w:val="24"/>
              </w:rPr>
              <w:t>0</w:t>
            </w:r>
          </w:p>
        </w:tc>
        <w:tc>
          <w:tcPr>
            <w:tcW w:w="1227" w:type="pct"/>
            <w:vAlign w:val="center"/>
          </w:tcPr>
          <w:p w:rsidR="00A33338" w:rsidRPr="00717F09" w:rsidRDefault="00A33338" w:rsidP="008027FA">
            <w:pPr>
              <w:spacing w:after="0"/>
              <w:rPr>
                <w:sz w:val="24"/>
                <w:szCs w:val="24"/>
              </w:rPr>
            </w:pPr>
            <w:r w:rsidRPr="00717F09">
              <w:rPr>
                <w:sz w:val="24"/>
                <w:szCs w:val="24"/>
              </w:rPr>
              <w:t>India</w:t>
            </w:r>
          </w:p>
        </w:tc>
        <w:tc>
          <w:tcPr>
            <w:tcW w:w="409" w:type="pct"/>
            <w:vAlign w:val="center"/>
          </w:tcPr>
          <w:p w:rsidR="00A33338" w:rsidRPr="00717F09" w:rsidRDefault="00A33338" w:rsidP="008027FA">
            <w:pPr>
              <w:spacing w:after="0"/>
              <w:jc w:val="center"/>
              <w:rPr>
                <w:sz w:val="24"/>
                <w:szCs w:val="24"/>
              </w:rPr>
            </w:pPr>
            <w:r w:rsidRPr="00717F09">
              <w:rPr>
                <w:sz w:val="24"/>
                <w:szCs w:val="24"/>
              </w:rPr>
              <w:t>2</w:t>
            </w:r>
          </w:p>
        </w:tc>
        <w:tc>
          <w:tcPr>
            <w:tcW w:w="1146" w:type="pct"/>
            <w:vAlign w:val="center"/>
          </w:tcPr>
          <w:p w:rsidR="00A33338" w:rsidRPr="00717F09" w:rsidRDefault="00A33338" w:rsidP="008027FA">
            <w:pPr>
              <w:spacing w:after="0"/>
              <w:rPr>
                <w:sz w:val="24"/>
                <w:szCs w:val="24"/>
              </w:rPr>
            </w:pPr>
            <w:r w:rsidRPr="00717F09">
              <w:rPr>
                <w:sz w:val="24"/>
                <w:szCs w:val="24"/>
              </w:rPr>
              <w:t>Saudi Arabia</w:t>
            </w:r>
          </w:p>
        </w:tc>
        <w:tc>
          <w:tcPr>
            <w:tcW w:w="490" w:type="pct"/>
            <w:vAlign w:val="center"/>
          </w:tcPr>
          <w:p w:rsidR="00A33338" w:rsidRPr="00717F09" w:rsidRDefault="00A33338" w:rsidP="008027FA">
            <w:pPr>
              <w:spacing w:after="0"/>
              <w:jc w:val="center"/>
              <w:rPr>
                <w:sz w:val="24"/>
                <w:szCs w:val="24"/>
              </w:rPr>
            </w:pPr>
            <w:r w:rsidRPr="00717F09">
              <w:rPr>
                <w:sz w:val="24"/>
                <w:szCs w:val="24"/>
              </w:rPr>
              <w:t>2</w:t>
            </w:r>
          </w:p>
        </w:tc>
      </w:tr>
      <w:tr w:rsidR="00A33338" w:rsidRPr="00717F09" w:rsidTr="00EB7A2C">
        <w:trPr>
          <w:trHeight w:val="329"/>
        </w:trPr>
        <w:tc>
          <w:tcPr>
            <w:tcW w:w="1320" w:type="pct"/>
            <w:vAlign w:val="center"/>
          </w:tcPr>
          <w:p w:rsidR="00A33338" w:rsidRPr="00717F09" w:rsidRDefault="00A33338" w:rsidP="008027FA">
            <w:pPr>
              <w:spacing w:after="0"/>
              <w:rPr>
                <w:sz w:val="24"/>
                <w:szCs w:val="24"/>
              </w:rPr>
            </w:pPr>
            <w:r w:rsidRPr="00717F09">
              <w:rPr>
                <w:sz w:val="24"/>
                <w:szCs w:val="24"/>
              </w:rPr>
              <w:t>Australia</w:t>
            </w:r>
          </w:p>
        </w:tc>
        <w:tc>
          <w:tcPr>
            <w:tcW w:w="409" w:type="pct"/>
            <w:vAlign w:val="center"/>
          </w:tcPr>
          <w:p w:rsidR="00A33338" w:rsidRPr="00717F09" w:rsidRDefault="00A33338" w:rsidP="008027FA">
            <w:pPr>
              <w:spacing w:after="0"/>
              <w:jc w:val="center"/>
              <w:rPr>
                <w:sz w:val="24"/>
                <w:szCs w:val="24"/>
              </w:rPr>
            </w:pPr>
            <w:r w:rsidRPr="00717F09">
              <w:rPr>
                <w:sz w:val="24"/>
                <w:szCs w:val="24"/>
              </w:rPr>
              <w:t>5</w:t>
            </w:r>
          </w:p>
        </w:tc>
        <w:tc>
          <w:tcPr>
            <w:tcW w:w="1227" w:type="pct"/>
            <w:vAlign w:val="center"/>
          </w:tcPr>
          <w:p w:rsidR="00A33338" w:rsidRPr="00717F09" w:rsidRDefault="00A33338" w:rsidP="008027FA">
            <w:pPr>
              <w:spacing w:after="0"/>
              <w:rPr>
                <w:sz w:val="24"/>
                <w:szCs w:val="24"/>
              </w:rPr>
            </w:pPr>
            <w:r w:rsidRPr="00717F09">
              <w:rPr>
                <w:sz w:val="24"/>
                <w:szCs w:val="24"/>
              </w:rPr>
              <w:t>Indonesia</w:t>
            </w:r>
          </w:p>
        </w:tc>
        <w:tc>
          <w:tcPr>
            <w:tcW w:w="409" w:type="pct"/>
            <w:vAlign w:val="center"/>
          </w:tcPr>
          <w:p w:rsidR="00A33338" w:rsidRPr="00717F09" w:rsidRDefault="00A33338" w:rsidP="008027FA">
            <w:pPr>
              <w:spacing w:after="0"/>
              <w:jc w:val="center"/>
              <w:rPr>
                <w:sz w:val="24"/>
                <w:szCs w:val="24"/>
              </w:rPr>
            </w:pPr>
            <w:r w:rsidRPr="00717F09">
              <w:rPr>
                <w:sz w:val="24"/>
                <w:szCs w:val="24"/>
              </w:rPr>
              <w:t>0</w:t>
            </w:r>
          </w:p>
        </w:tc>
        <w:tc>
          <w:tcPr>
            <w:tcW w:w="1146" w:type="pct"/>
            <w:vAlign w:val="center"/>
          </w:tcPr>
          <w:p w:rsidR="00A33338" w:rsidRPr="00717F09" w:rsidRDefault="00A33338" w:rsidP="008027FA">
            <w:pPr>
              <w:spacing w:after="0"/>
              <w:rPr>
                <w:sz w:val="24"/>
                <w:szCs w:val="24"/>
              </w:rPr>
            </w:pPr>
            <w:r w:rsidRPr="00717F09">
              <w:rPr>
                <w:sz w:val="24"/>
                <w:szCs w:val="24"/>
              </w:rPr>
              <w:t>South Africa</w:t>
            </w:r>
          </w:p>
        </w:tc>
        <w:tc>
          <w:tcPr>
            <w:tcW w:w="490" w:type="pct"/>
            <w:vAlign w:val="center"/>
          </w:tcPr>
          <w:p w:rsidR="00A33338" w:rsidRPr="00717F09" w:rsidRDefault="00A33338" w:rsidP="008027FA">
            <w:pPr>
              <w:spacing w:after="0"/>
              <w:jc w:val="center"/>
              <w:rPr>
                <w:sz w:val="24"/>
                <w:szCs w:val="24"/>
              </w:rPr>
            </w:pPr>
            <w:r w:rsidRPr="00717F09">
              <w:rPr>
                <w:sz w:val="24"/>
                <w:szCs w:val="24"/>
              </w:rPr>
              <w:t>1</w:t>
            </w:r>
          </w:p>
        </w:tc>
      </w:tr>
      <w:tr w:rsidR="00A33338" w:rsidRPr="00717F09" w:rsidTr="00EB7A2C">
        <w:trPr>
          <w:trHeight w:val="329"/>
        </w:trPr>
        <w:tc>
          <w:tcPr>
            <w:tcW w:w="1320" w:type="pct"/>
            <w:vAlign w:val="center"/>
          </w:tcPr>
          <w:p w:rsidR="00A33338" w:rsidRPr="00717F09" w:rsidRDefault="00A33338" w:rsidP="008027FA">
            <w:pPr>
              <w:spacing w:after="0"/>
              <w:rPr>
                <w:sz w:val="24"/>
                <w:szCs w:val="24"/>
              </w:rPr>
            </w:pPr>
            <w:r w:rsidRPr="00717F09">
              <w:rPr>
                <w:sz w:val="24"/>
                <w:szCs w:val="24"/>
              </w:rPr>
              <w:t>Brazil</w:t>
            </w:r>
          </w:p>
        </w:tc>
        <w:tc>
          <w:tcPr>
            <w:tcW w:w="409" w:type="pct"/>
            <w:vAlign w:val="center"/>
          </w:tcPr>
          <w:p w:rsidR="00A33338" w:rsidRPr="00717F09" w:rsidRDefault="00A33338" w:rsidP="008027FA">
            <w:pPr>
              <w:spacing w:after="0"/>
              <w:jc w:val="center"/>
              <w:rPr>
                <w:sz w:val="24"/>
                <w:szCs w:val="24"/>
              </w:rPr>
            </w:pPr>
            <w:r w:rsidRPr="00717F09">
              <w:rPr>
                <w:sz w:val="24"/>
                <w:szCs w:val="24"/>
              </w:rPr>
              <w:t>0</w:t>
            </w:r>
          </w:p>
        </w:tc>
        <w:tc>
          <w:tcPr>
            <w:tcW w:w="1227" w:type="pct"/>
            <w:vAlign w:val="center"/>
          </w:tcPr>
          <w:p w:rsidR="00A33338" w:rsidRPr="00717F09" w:rsidRDefault="00A33338" w:rsidP="008027FA">
            <w:pPr>
              <w:spacing w:after="0"/>
              <w:rPr>
                <w:sz w:val="24"/>
                <w:szCs w:val="24"/>
              </w:rPr>
            </w:pPr>
            <w:r w:rsidRPr="00717F09">
              <w:rPr>
                <w:sz w:val="24"/>
                <w:szCs w:val="24"/>
              </w:rPr>
              <w:t>Italy</w:t>
            </w:r>
          </w:p>
        </w:tc>
        <w:tc>
          <w:tcPr>
            <w:tcW w:w="409" w:type="pct"/>
            <w:vAlign w:val="center"/>
          </w:tcPr>
          <w:p w:rsidR="00A33338" w:rsidRPr="00717F09" w:rsidRDefault="00A33338" w:rsidP="008027FA">
            <w:pPr>
              <w:spacing w:after="0"/>
              <w:jc w:val="center"/>
              <w:rPr>
                <w:sz w:val="24"/>
                <w:szCs w:val="24"/>
              </w:rPr>
            </w:pPr>
            <w:r w:rsidRPr="00717F09">
              <w:rPr>
                <w:sz w:val="24"/>
                <w:szCs w:val="24"/>
              </w:rPr>
              <w:t>0</w:t>
            </w:r>
          </w:p>
        </w:tc>
        <w:tc>
          <w:tcPr>
            <w:tcW w:w="1146" w:type="pct"/>
            <w:vAlign w:val="center"/>
          </w:tcPr>
          <w:p w:rsidR="00A33338" w:rsidRPr="00717F09" w:rsidRDefault="00A33338" w:rsidP="008027FA">
            <w:pPr>
              <w:spacing w:after="0"/>
              <w:rPr>
                <w:sz w:val="24"/>
                <w:szCs w:val="24"/>
              </w:rPr>
            </w:pPr>
            <w:r w:rsidRPr="00717F09">
              <w:rPr>
                <w:sz w:val="24"/>
                <w:szCs w:val="24"/>
              </w:rPr>
              <w:t>Turkey</w:t>
            </w:r>
          </w:p>
        </w:tc>
        <w:tc>
          <w:tcPr>
            <w:tcW w:w="490" w:type="pct"/>
            <w:vAlign w:val="center"/>
          </w:tcPr>
          <w:p w:rsidR="00A33338" w:rsidRPr="00717F09" w:rsidRDefault="00A33338" w:rsidP="008027FA">
            <w:pPr>
              <w:spacing w:after="0"/>
              <w:jc w:val="center"/>
              <w:rPr>
                <w:sz w:val="24"/>
                <w:szCs w:val="24"/>
              </w:rPr>
            </w:pPr>
            <w:r w:rsidRPr="00717F09">
              <w:rPr>
                <w:sz w:val="24"/>
                <w:szCs w:val="24"/>
              </w:rPr>
              <w:t>38</w:t>
            </w:r>
          </w:p>
        </w:tc>
      </w:tr>
      <w:tr w:rsidR="00A33338" w:rsidRPr="00717F09" w:rsidTr="00EB7A2C">
        <w:trPr>
          <w:trHeight w:val="329"/>
        </w:trPr>
        <w:tc>
          <w:tcPr>
            <w:tcW w:w="1320" w:type="pct"/>
            <w:vAlign w:val="center"/>
          </w:tcPr>
          <w:p w:rsidR="00A33338" w:rsidRPr="00717F09" w:rsidRDefault="00A33338" w:rsidP="008027FA">
            <w:pPr>
              <w:spacing w:after="0"/>
              <w:rPr>
                <w:sz w:val="24"/>
                <w:szCs w:val="24"/>
              </w:rPr>
            </w:pPr>
            <w:r w:rsidRPr="00717F09">
              <w:rPr>
                <w:sz w:val="24"/>
                <w:szCs w:val="24"/>
              </w:rPr>
              <w:t>Canada</w:t>
            </w:r>
          </w:p>
        </w:tc>
        <w:tc>
          <w:tcPr>
            <w:tcW w:w="409" w:type="pct"/>
            <w:vAlign w:val="center"/>
          </w:tcPr>
          <w:p w:rsidR="00A33338" w:rsidRPr="00717F09" w:rsidRDefault="00A33338" w:rsidP="008027FA">
            <w:pPr>
              <w:spacing w:after="0"/>
              <w:jc w:val="center"/>
              <w:rPr>
                <w:sz w:val="24"/>
                <w:szCs w:val="24"/>
              </w:rPr>
            </w:pPr>
            <w:r w:rsidRPr="00717F09">
              <w:rPr>
                <w:sz w:val="24"/>
                <w:szCs w:val="24"/>
              </w:rPr>
              <w:t>5</w:t>
            </w:r>
          </w:p>
        </w:tc>
        <w:tc>
          <w:tcPr>
            <w:tcW w:w="1227" w:type="pct"/>
            <w:vAlign w:val="center"/>
          </w:tcPr>
          <w:p w:rsidR="00A33338" w:rsidRPr="00717F09" w:rsidRDefault="00A33338" w:rsidP="008027FA">
            <w:pPr>
              <w:spacing w:after="0"/>
              <w:rPr>
                <w:sz w:val="24"/>
                <w:szCs w:val="24"/>
              </w:rPr>
            </w:pPr>
            <w:r w:rsidRPr="00717F09">
              <w:rPr>
                <w:sz w:val="24"/>
                <w:szCs w:val="24"/>
              </w:rPr>
              <w:t>Japan</w:t>
            </w:r>
          </w:p>
        </w:tc>
        <w:tc>
          <w:tcPr>
            <w:tcW w:w="409" w:type="pct"/>
            <w:vAlign w:val="center"/>
          </w:tcPr>
          <w:p w:rsidR="00A33338" w:rsidRPr="00717F09" w:rsidRDefault="00A33338" w:rsidP="008027FA">
            <w:pPr>
              <w:spacing w:after="0"/>
              <w:jc w:val="center"/>
              <w:rPr>
                <w:sz w:val="24"/>
                <w:szCs w:val="24"/>
              </w:rPr>
            </w:pPr>
            <w:r w:rsidRPr="00717F09">
              <w:rPr>
                <w:sz w:val="24"/>
                <w:szCs w:val="24"/>
              </w:rPr>
              <w:t>0</w:t>
            </w:r>
          </w:p>
        </w:tc>
        <w:tc>
          <w:tcPr>
            <w:tcW w:w="1146" w:type="pct"/>
            <w:vAlign w:val="center"/>
          </w:tcPr>
          <w:p w:rsidR="00A33338" w:rsidRPr="00717F09" w:rsidRDefault="00A33338" w:rsidP="008027FA">
            <w:pPr>
              <w:spacing w:after="0"/>
              <w:rPr>
                <w:sz w:val="24"/>
                <w:szCs w:val="24"/>
              </w:rPr>
            </w:pPr>
            <w:r w:rsidRPr="00717F09">
              <w:rPr>
                <w:sz w:val="24"/>
                <w:szCs w:val="24"/>
              </w:rPr>
              <w:t>United Kingdom</w:t>
            </w:r>
          </w:p>
        </w:tc>
        <w:tc>
          <w:tcPr>
            <w:tcW w:w="490" w:type="pct"/>
            <w:vAlign w:val="center"/>
          </w:tcPr>
          <w:p w:rsidR="00A33338" w:rsidRPr="00717F09" w:rsidRDefault="00A33338" w:rsidP="008027FA">
            <w:pPr>
              <w:spacing w:after="0"/>
              <w:jc w:val="center"/>
              <w:rPr>
                <w:sz w:val="24"/>
                <w:szCs w:val="24"/>
              </w:rPr>
            </w:pPr>
            <w:r w:rsidRPr="00717F09">
              <w:rPr>
                <w:sz w:val="24"/>
                <w:szCs w:val="24"/>
              </w:rPr>
              <w:t>4</w:t>
            </w:r>
          </w:p>
        </w:tc>
      </w:tr>
      <w:tr w:rsidR="00A33338" w:rsidRPr="00717F09" w:rsidTr="00EB7A2C">
        <w:trPr>
          <w:trHeight w:val="329"/>
        </w:trPr>
        <w:tc>
          <w:tcPr>
            <w:tcW w:w="1320" w:type="pct"/>
            <w:vAlign w:val="center"/>
          </w:tcPr>
          <w:p w:rsidR="00A33338" w:rsidRPr="00717F09" w:rsidRDefault="00A33338" w:rsidP="008027FA">
            <w:pPr>
              <w:spacing w:after="0"/>
              <w:rPr>
                <w:sz w:val="24"/>
                <w:szCs w:val="24"/>
              </w:rPr>
            </w:pPr>
            <w:r w:rsidRPr="00717F09">
              <w:rPr>
                <w:sz w:val="24"/>
                <w:szCs w:val="24"/>
              </w:rPr>
              <w:t>China</w:t>
            </w:r>
          </w:p>
        </w:tc>
        <w:tc>
          <w:tcPr>
            <w:tcW w:w="409" w:type="pct"/>
            <w:vAlign w:val="center"/>
          </w:tcPr>
          <w:p w:rsidR="00A33338" w:rsidRPr="00717F09" w:rsidRDefault="00A33338" w:rsidP="008027FA">
            <w:pPr>
              <w:spacing w:after="0"/>
              <w:jc w:val="center"/>
              <w:rPr>
                <w:sz w:val="24"/>
                <w:szCs w:val="24"/>
              </w:rPr>
            </w:pPr>
            <w:r w:rsidRPr="00717F09">
              <w:rPr>
                <w:sz w:val="24"/>
                <w:szCs w:val="24"/>
              </w:rPr>
              <w:t>2</w:t>
            </w:r>
          </w:p>
        </w:tc>
        <w:tc>
          <w:tcPr>
            <w:tcW w:w="1227" w:type="pct"/>
            <w:vAlign w:val="center"/>
          </w:tcPr>
          <w:p w:rsidR="00A33338" w:rsidRPr="00717F09" w:rsidRDefault="00A33338" w:rsidP="008027FA">
            <w:pPr>
              <w:spacing w:after="0"/>
              <w:rPr>
                <w:sz w:val="24"/>
                <w:szCs w:val="24"/>
              </w:rPr>
            </w:pPr>
            <w:r w:rsidRPr="00717F09">
              <w:rPr>
                <w:sz w:val="24"/>
                <w:szCs w:val="24"/>
              </w:rPr>
              <w:t>Korea</w:t>
            </w:r>
          </w:p>
        </w:tc>
        <w:tc>
          <w:tcPr>
            <w:tcW w:w="409" w:type="pct"/>
            <w:vAlign w:val="center"/>
          </w:tcPr>
          <w:p w:rsidR="00A33338" w:rsidRPr="00717F09" w:rsidRDefault="00A33338" w:rsidP="008027FA">
            <w:pPr>
              <w:spacing w:after="0"/>
              <w:jc w:val="center"/>
              <w:rPr>
                <w:sz w:val="24"/>
                <w:szCs w:val="24"/>
              </w:rPr>
            </w:pPr>
            <w:r w:rsidRPr="00717F09">
              <w:rPr>
                <w:sz w:val="24"/>
                <w:szCs w:val="24"/>
              </w:rPr>
              <w:t>1</w:t>
            </w:r>
          </w:p>
        </w:tc>
        <w:tc>
          <w:tcPr>
            <w:tcW w:w="1146" w:type="pct"/>
            <w:vAlign w:val="center"/>
          </w:tcPr>
          <w:p w:rsidR="00A33338" w:rsidRPr="00717F09" w:rsidRDefault="00A33338" w:rsidP="008027FA">
            <w:pPr>
              <w:spacing w:after="0"/>
              <w:rPr>
                <w:sz w:val="24"/>
                <w:szCs w:val="24"/>
              </w:rPr>
            </w:pPr>
            <w:r w:rsidRPr="00717F09">
              <w:rPr>
                <w:sz w:val="24"/>
                <w:szCs w:val="24"/>
              </w:rPr>
              <w:t>United States</w:t>
            </w:r>
          </w:p>
        </w:tc>
        <w:tc>
          <w:tcPr>
            <w:tcW w:w="490" w:type="pct"/>
            <w:vAlign w:val="center"/>
          </w:tcPr>
          <w:p w:rsidR="00A33338" w:rsidRPr="00717F09" w:rsidRDefault="00A33338" w:rsidP="008027FA">
            <w:pPr>
              <w:spacing w:after="0"/>
              <w:jc w:val="center"/>
              <w:rPr>
                <w:sz w:val="24"/>
                <w:szCs w:val="24"/>
              </w:rPr>
            </w:pPr>
            <w:r w:rsidRPr="00717F09">
              <w:rPr>
                <w:sz w:val="24"/>
                <w:szCs w:val="24"/>
              </w:rPr>
              <w:t>14</w:t>
            </w:r>
          </w:p>
        </w:tc>
      </w:tr>
      <w:tr w:rsidR="00A33338" w:rsidRPr="00717F09" w:rsidTr="00EB7A2C">
        <w:trPr>
          <w:trHeight w:val="329"/>
        </w:trPr>
        <w:tc>
          <w:tcPr>
            <w:tcW w:w="1320" w:type="pct"/>
            <w:vAlign w:val="center"/>
          </w:tcPr>
          <w:p w:rsidR="00A33338" w:rsidRPr="00717F09" w:rsidRDefault="00A33338" w:rsidP="008027FA">
            <w:pPr>
              <w:spacing w:after="0"/>
              <w:rPr>
                <w:sz w:val="24"/>
                <w:szCs w:val="24"/>
              </w:rPr>
            </w:pPr>
            <w:r w:rsidRPr="00717F09">
              <w:rPr>
                <w:sz w:val="24"/>
                <w:szCs w:val="24"/>
              </w:rPr>
              <w:t>France</w:t>
            </w:r>
          </w:p>
        </w:tc>
        <w:tc>
          <w:tcPr>
            <w:tcW w:w="409" w:type="pct"/>
            <w:vAlign w:val="center"/>
          </w:tcPr>
          <w:p w:rsidR="00A33338" w:rsidRPr="00717F09" w:rsidRDefault="00A33338" w:rsidP="008027FA">
            <w:pPr>
              <w:spacing w:after="0"/>
              <w:jc w:val="center"/>
              <w:rPr>
                <w:sz w:val="24"/>
                <w:szCs w:val="24"/>
              </w:rPr>
            </w:pPr>
            <w:r w:rsidRPr="00717F09">
              <w:rPr>
                <w:sz w:val="24"/>
                <w:szCs w:val="24"/>
              </w:rPr>
              <w:t>6</w:t>
            </w:r>
          </w:p>
        </w:tc>
        <w:tc>
          <w:tcPr>
            <w:tcW w:w="1227" w:type="pct"/>
            <w:vAlign w:val="center"/>
          </w:tcPr>
          <w:p w:rsidR="00A33338" w:rsidRPr="00717F09" w:rsidRDefault="00A33338" w:rsidP="008027FA">
            <w:pPr>
              <w:spacing w:after="0"/>
              <w:rPr>
                <w:sz w:val="24"/>
                <w:szCs w:val="24"/>
              </w:rPr>
            </w:pPr>
            <w:r w:rsidRPr="00717F09">
              <w:rPr>
                <w:sz w:val="24"/>
                <w:szCs w:val="24"/>
              </w:rPr>
              <w:t>Mexico</w:t>
            </w:r>
          </w:p>
        </w:tc>
        <w:tc>
          <w:tcPr>
            <w:tcW w:w="409" w:type="pct"/>
            <w:vAlign w:val="center"/>
          </w:tcPr>
          <w:p w:rsidR="00A33338" w:rsidRPr="00717F09" w:rsidRDefault="00A33338" w:rsidP="008027FA">
            <w:pPr>
              <w:spacing w:after="0"/>
              <w:jc w:val="center"/>
              <w:rPr>
                <w:sz w:val="24"/>
                <w:szCs w:val="24"/>
              </w:rPr>
            </w:pPr>
            <w:r w:rsidRPr="00717F09">
              <w:rPr>
                <w:sz w:val="24"/>
                <w:szCs w:val="24"/>
              </w:rPr>
              <w:t>0</w:t>
            </w:r>
          </w:p>
        </w:tc>
        <w:tc>
          <w:tcPr>
            <w:tcW w:w="1146" w:type="pct"/>
            <w:vAlign w:val="center"/>
          </w:tcPr>
          <w:p w:rsidR="00A33338" w:rsidRPr="00717F09" w:rsidRDefault="00A33338" w:rsidP="008027FA">
            <w:pPr>
              <w:spacing w:after="0"/>
              <w:rPr>
                <w:sz w:val="24"/>
                <w:szCs w:val="24"/>
              </w:rPr>
            </w:pPr>
            <w:r w:rsidRPr="00717F09">
              <w:rPr>
                <w:sz w:val="24"/>
                <w:szCs w:val="24"/>
              </w:rPr>
              <w:t>European Union</w:t>
            </w:r>
            <w:r w:rsidR="00D84FD3" w:rsidRPr="00717F09">
              <w:rPr>
                <w:rStyle w:val="FootnoteReference"/>
                <w:rFonts w:ascii="Times New Roman" w:hAnsi="Times New Roman"/>
                <w:sz w:val="24"/>
                <w:szCs w:val="24"/>
              </w:rPr>
              <w:footnoteReference w:id="73"/>
            </w:r>
          </w:p>
        </w:tc>
        <w:tc>
          <w:tcPr>
            <w:tcW w:w="490" w:type="pct"/>
            <w:vAlign w:val="center"/>
          </w:tcPr>
          <w:p w:rsidR="00A33338" w:rsidRPr="00717F09" w:rsidRDefault="00A33338" w:rsidP="008027FA">
            <w:pPr>
              <w:spacing w:after="0"/>
              <w:jc w:val="center"/>
              <w:rPr>
                <w:sz w:val="24"/>
                <w:szCs w:val="24"/>
              </w:rPr>
            </w:pPr>
            <w:r w:rsidRPr="00717F09">
              <w:rPr>
                <w:sz w:val="24"/>
                <w:szCs w:val="24"/>
              </w:rPr>
              <w:t>6</w:t>
            </w:r>
          </w:p>
        </w:tc>
      </w:tr>
      <w:tr w:rsidR="00A33338" w:rsidRPr="00717F09" w:rsidTr="00EB7A2C">
        <w:trPr>
          <w:trHeight w:val="329"/>
        </w:trPr>
        <w:tc>
          <w:tcPr>
            <w:tcW w:w="1320" w:type="pct"/>
            <w:vAlign w:val="center"/>
          </w:tcPr>
          <w:p w:rsidR="00A33338" w:rsidRPr="00717F09" w:rsidRDefault="00A33338" w:rsidP="008027FA">
            <w:pPr>
              <w:spacing w:after="0"/>
              <w:rPr>
                <w:sz w:val="24"/>
                <w:szCs w:val="24"/>
              </w:rPr>
            </w:pPr>
            <w:r w:rsidRPr="00717F09">
              <w:rPr>
                <w:sz w:val="24"/>
                <w:szCs w:val="24"/>
              </w:rPr>
              <w:t>Germany</w:t>
            </w:r>
          </w:p>
        </w:tc>
        <w:tc>
          <w:tcPr>
            <w:tcW w:w="409" w:type="pct"/>
            <w:vAlign w:val="center"/>
          </w:tcPr>
          <w:p w:rsidR="00A33338" w:rsidRPr="00717F09" w:rsidRDefault="00A33338" w:rsidP="008027FA">
            <w:pPr>
              <w:spacing w:after="0"/>
              <w:jc w:val="center"/>
              <w:rPr>
                <w:sz w:val="24"/>
                <w:szCs w:val="24"/>
              </w:rPr>
            </w:pPr>
            <w:r w:rsidRPr="00717F09">
              <w:rPr>
                <w:sz w:val="24"/>
                <w:szCs w:val="24"/>
              </w:rPr>
              <w:t>4</w:t>
            </w:r>
          </w:p>
        </w:tc>
        <w:tc>
          <w:tcPr>
            <w:tcW w:w="1227" w:type="pct"/>
            <w:vAlign w:val="center"/>
          </w:tcPr>
          <w:p w:rsidR="00A33338" w:rsidRPr="00717F09" w:rsidRDefault="00A33338" w:rsidP="008027FA">
            <w:pPr>
              <w:spacing w:after="0"/>
              <w:rPr>
                <w:sz w:val="24"/>
                <w:szCs w:val="24"/>
              </w:rPr>
            </w:pPr>
            <w:r w:rsidRPr="00717F09">
              <w:rPr>
                <w:sz w:val="24"/>
                <w:szCs w:val="24"/>
              </w:rPr>
              <w:t>Russia</w:t>
            </w:r>
          </w:p>
        </w:tc>
        <w:tc>
          <w:tcPr>
            <w:tcW w:w="409" w:type="pct"/>
            <w:vAlign w:val="center"/>
          </w:tcPr>
          <w:p w:rsidR="00A33338" w:rsidRPr="00717F09" w:rsidRDefault="00A33338" w:rsidP="008027FA">
            <w:pPr>
              <w:spacing w:after="0"/>
              <w:jc w:val="center"/>
              <w:rPr>
                <w:sz w:val="24"/>
                <w:szCs w:val="24"/>
              </w:rPr>
            </w:pPr>
            <w:r w:rsidRPr="00717F09">
              <w:rPr>
                <w:sz w:val="24"/>
                <w:szCs w:val="24"/>
              </w:rPr>
              <w:t>2</w:t>
            </w:r>
          </w:p>
        </w:tc>
        <w:tc>
          <w:tcPr>
            <w:tcW w:w="1146" w:type="pct"/>
            <w:vAlign w:val="center"/>
          </w:tcPr>
          <w:p w:rsidR="00A33338" w:rsidRPr="00717F09" w:rsidRDefault="00A33338" w:rsidP="008027FA">
            <w:pPr>
              <w:spacing w:after="0"/>
              <w:rPr>
                <w:sz w:val="24"/>
                <w:szCs w:val="24"/>
              </w:rPr>
            </w:pPr>
            <w:r w:rsidRPr="00717F09">
              <w:rPr>
                <w:sz w:val="24"/>
                <w:szCs w:val="24"/>
              </w:rPr>
              <w:t>Other</w:t>
            </w:r>
          </w:p>
        </w:tc>
        <w:tc>
          <w:tcPr>
            <w:tcW w:w="490" w:type="pct"/>
            <w:vAlign w:val="center"/>
          </w:tcPr>
          <w:p w:rsidR="00A33338" w:rsidRPr="00717F09" w:rsidRDefault="00A33338" w:rsidP="008027FA">
            <w:pPr>
              <w:spacing w:after="0"/>
              <w:jc w:val="center"/>
              <w:rPr>
                <w:sz w:val="24"/>
                <w:szCs w:val="24"/>
              </w:rPr>
            </w:pPr>
            <w:r w:rsidRPr="00717F09">
              <w:rPr>
                <w:sz w:val="24"/>
                <w:szCs w:val="24"/>
              </w:rPr>
              <w:t>8</w:t>
            </w:r>
          </w:p>
        </w:tc>
      </w:tr>
    </w:tbl>
    <w:p w:rsidR="00A33338" w:rsidRPr="00717F09" w:rsidRDefault="00A33338" w:rsidP="00A33338">
      <w:pPr>
        <w:spacing w:after="0" w:line="240" w:lineRule="auto"/>
        <w:jc w:val="left"/>
        <w:rPr>
          <w:rFonts w:ascii="Times New Roman" w:eastAsia="Times New Roman" w:hAnsi="Times New Roman" w:cs="Times New Roman"/>
          <w:sz w:val="24"/>
          <w:szCs w:val="24"/>
        </w:rPr>
      </w:pPr>
    </w:p>
    <w:p w:rsidR="00A33338" w:rsidRPr="00717F09" w:rsidRDefault="00A33338" w:rsidP="00A33338">
      <w:pPr>
        <w:spacing w:after="0" w:line="240" w:lineRule="auto"/>
        <w:jc w:val="left"/>
        <w:rPr>
          <w:rFonts w:ascii="Times New Roman" w:eastAsia="Times New Roman" w:hAnsi="Times New Roman" w:cs="Times New Roman"/>
          <w:sz w:val="24"/>
          <w:szCs w:val="24"/>
        </w:rPr>
      </w:pPr>
    </w:p>
    <w:p w:rsidR="00A33338" w:rsidRPr="00717F09" w:rsidRDefault="00A33338" w:rsidP="00A33338">
      <w:pPr>
        <w:spacing w:after="0" w:line="240" w:lineRule="auto"/>
        <w:jc w:val="left"/>
        <w:rPr>
          <w:rFonts w:ascii="Times New Roman" w:eastAsia="Times New Roman" w:hAnsi="Times New Roman" w:cs="Times New Roman"/>
          <w:sz w:val="24"/>
          <w:szCs w:val="24"/>
        </w:rPr>
      </w:pPr>
    </w:p>
    <w:p w:rsidR="00A33338" w:rsidRPr="00717F09" w:rsidRDefault="00576C09" w:rsidP="00A33338">
      <w:pPr>
        <w:rPr>
          <w:rFonts w:ascii="Times New Roman" w:hAnsi="Times New Roman" w:cs="Times New Roman"/>
          <w:sz w:val="24"/>
          <w:szCs w:val="24"/>
        </w:rPr>
      </w:pPr>
      <w:r>
        <w:rPr>
          <w:rFonts w:ascii="Times New Roman" w:hAnsi="Times New Roman" w:cs="Times New Roman"/>
          <w:b/>
          <w:noProof/>
          <w:sz w:val="24"/>
          <w:szCs w:val="24"/>
        </w:rPr>
        <w:lastRenderedPageBreak/>
        <mc:AlternateContent>
          <mc:Choice Requires="wpg">
            <w:drawing>
              <wp:inline distT="0" distB="0" distL="0" distR="0" wp14:anchorId="54A2153F" wp14:editId="6915F89C">
                <wp:extent cx="5248275" cy="2581275"/>
                <wp:effectExtent l="3810" t="1905" r="18415" b="7620"/>
                <wp:docPr id="1"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2581275"/>
                          <a:chOff x="47369" y="23376"/>
                          <a:chExt cx="47134" cy="33527"/>
                        </a:xfrm>
                      </wpg:grpSpPr>
                      <wpg:grpSp>
                        <wpg:cNvPr id="2" name="Group 393"/>
                        <wpg:cNvGrpSpPr>
                          <a:grpSpLocks/>
                        </wpg:cNvGrpSpPr>
                        <wpg:grpSpPr bwMode="auto">
                          <a:xfrm>
                            <a:off x="47369" y="23376"/>
                            <a:ext cx="47134" cy="33527"/>
                            <a:chOff x="47369" y="23376"/>
                            <a:chExt cx="58399" cy="37127"/>
                          </a:xfrm>
                        </wpg:grpSpPr>
                        <wps:wsp>
                          <wps:cNvPr id="3" name="Freeform 3"/>
                          <wps:cNvSpPr>
                            <a:spLocks/>
                          </wps:cNvSpPr>
                          <wps:spPr bwMode="auto">
                            <a:xfrm>
                              <a:off x="55389" y="27858"/>
                              <a:ext cx="3022" cy="1775"/>
                            </a:xfrm>
                            <a:custGeom>
                              <a:avLst/>
                              <a:gdLst>
                                <a:gd name="T0" fmla="*/ 318370128 w 509"/>
                                <a:gd name="T1" fmla="*/ 225771258 h 240"/>
                                <a:gd name="T2" fmla="*/ 329538288 w 509"/>
                                <a:gd name="T3" fmla="*/ 243138280 h 240"/>
                                <a:gd name="T4" fmla="*/ 318370128 w 509"/>
                                <a:gd name="T5" fmla="*/ 260505301 h 240"/>
                                <a:gd name="T6" fmla="*/ 268099301 w 509"/>
                                <a:gd name="T7" fmla="*/ 243138280 h 240"/>
                                <a:gd name="T8" fmla="*/ 231795730 w 509"/>
                                <a:gd name="T9" fmla="*/ 243138280 h 240"/>
                                <a:gd name="T10" fmla="*/ 195488632 w 509"/>
                                <a:gd name="T11" fmla="*/ 243138280 h 240"/>
                                <a:gd name="T12" fmla="*/ 170356748 w 509"/>
                                <a:gd name="T13" fmla="*/ 260505301 h 240"/>
                                <a:gd name="T14" fmla="*/ 120085926 w 509"/>
                                <a:gd name="T15" fmla="*/ 260505301 h 240"/>
                                <a:gd name="T16" fmla="*/ 108914240 w 509"/>
                                <a:gd name="T17" fmla="*/ 243138280 h 240"/>
                                <a:gd name="T18" fmla="*/ 83782355 w 509"/>
                                <a:gd name="T19" fmla="*/ 243138280 h 240"/>
                                <a:gd name="T20" fmla="*/ 47475258 w 509"/>
                                <a:gd name="T21" fmla="*/ 243138280 h 240"/>
                                <a:gd name="T22" fmla="*/ 22343374 w 509"/>
                                <a:gd name="T23" fmla="*/ 204061115 h 240"/>
                                <a:gd name="T24" fmla="*/ 72610669 w 509"/>
                                <a:gd name="T25" fmla="*/ 186694093 h 240"/>
                                <a:gd name="T26" fmla="*/ 108914240 w 509"/>
                                <a:gd name="T27" fmla="*/ 186694093 h 240"/>
                                <a:gd name="T28" fmla="*/ 83782355 w 509"/>
                                <a:gd name="T29" fmla="*/ 169327079 h 240"/>
                                <a:gd name="T30" fmla="*/ 47475258 w 509"/>
                                <a:gd name="T31" fmla="*/ 169327079 h 240"/>
                                <a:gd name="T32" fmla="*/ 11171687 w 509"/>
                                <a:gd name="T33" fmla="*/ 147622401 h 240"/>
                                <a:gd name="T34" fmla="*/ 36303571 w 509"/>
                                <a:gd name="T35" fmla="*/ 130255387 h 240"/>
                                <a:gd name="T36" fmla="*/ 11171687 w 509"/>
                                <a:gd name="T37" fmla="*/ 130255387 h 240"/>
                                <a:gd name="T38" fmla="*/ 0 w 509"/>
                                <a:gd name="T39" fmla="*/ 112888366 h 240"/>
                                <a:gd name="T40" fmla="*/ 47475258 w 509"/>
                                <a:gd name="T41" fmla="*/ 39077165 h 240"/>
                                <a:gd name="T42" fmla="*/ 83782355 w 509"/>
                                <a:gd name="T43" fmla="*/ 39077165 h 240"/>
                                <a:gd name="T44" fmla="*/ 97746079 w 509"/>
                                <a:gd name="T45" fmla="*/ 73811201 h 240"/>
                                <a:gd name="T46" fmla="*/ 108914240 w 509"/>
                                <a:gd name="T47" fmla="*/ 39077165 h 240"/>
                                <a:gd name="T48" fmla="*/ 145221337 w 509"/>
                                <a:gd name="T49" fmla="*/ 56444179 h 240"/>
                                <a:gd name="T50" fmla="*/ 159185061 w 509"/>
                                <a:gd name="T51" fmla="*/ 73811201 h 240"/>
                                <a:gd name="T52" fmla="*/ 170356748 w 509"/>
                                <a:gd name="T53" fmla="*/ 56444179 h 240"/>
                                <a:gd name="T54" fmla="*/ 195488632 w 509"/>
                                <a:gd name="T55" fmla="*/ 56444179 h 240"/>
                                <a:gd name="T56" fmla="*/ 195488632 w 509"/>
                                <a:gd name="T57" fmla="*/ 95521344 h 240"/>
                                <a:gd name="T58" fmla="*/ 206660319 w 509"/>
                                <a:gd name="T59" fmla="*/ 112888366 h 240"/>
                                <a:gd name="T60" fmla="*/ 206660319 w 509"/>
                                <a:gd name="T61" fmla="*/ 73811201 h 240"/>
                                <a:gd name="T62" fmla="*/ 195488632 w 509"/>
                                <a:gd name="T63" fmla="*/ 39077165 h 240"/>
                                <a:gd name="T64" fmla="*/ 217832006 w 509"/>
                                <a:gd name="T65" fmla="*/ 17367022 h 240"/>
                                <a:gd name="T66" fmla="*/ 231795730 w 509"/>
                                <a:gd name="T67" fmla="*/ 0 h 240"/>
                                <a:gd name="T68" fmla="*/ 256931141 w 509"/>
                                <a:gd name="T69" fmla="*/ 0 h 240"/>
                                <a:gd name="T70" fmla="*/ 268099301 w 509"/>
                                <a:gd name="T71" fmla="*/ 17367022 h 240"/>
                                <a:gd name="T72" fmla="*/ 268099301 w 509"/>
                                <a:gd name="T73" fmla="*/ 56444179 h 240"/>
                                <a:gd name="T74" fmla="*/ 268099301 w 509"/>
                                <a:gd name="T75" fmla="*/ 112888366 h 240"/>
                                <a:gd name="T76" fmla="*/ 293234712 w 509"/>
                                <a:gd name="T77" fmla="*/ 169327079 h 240"/>
                                <a:gd name="T78" fmla="*/ 354673699 w 509"/>
                                <a:gd name="T79" fmla="*/ 204061115 h 240"/>
                                <a:gd name="T80" fmla="*/ 329538288 w 509"/>
                                <a:gd name="T81" fmla="*/ 204061115 h 24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509"/>
                                <a:gd name="T124" fmla="*/ 0 h 240"/>
                                <a:gd name="T125" fmla="*/ 509 w 509"/>
                                <a:gd name="T126" fmla="*/ 240 h 240"/>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 name="Freeform 4"/>
                          <wps:cNvSpPr>
                            <a:spLocks/>
                          </wps:cNvSpPr>
                          <wps:spPr bwMode="auto">
                            <a:xfrm>
                              <a:off x="54223" y="27458"/>
                              <a:ext cx="1797" cy="1406"/>
                            </a:xfrm>
                            <a:custGeom>
                              <a:avLst/>
                              <a:gdLst>
                                <a:gd name="T0" fmla="*/ 36894714 w 301"/>
                                <a:gd name="T1" fmla="*/ 191144560 h 190"/>
                                <a:gd name="T2" fmla="*/ 36894714 w 301"/>
                                <a:gd name="T3" fmla="*/ 169422223 h 190"/>
                                <a:gd name="T4" fmla="*/ 25540851 w 301"/>
                                <a:gd name="T5" fmla="*/ 169422223 h 190"/>
                                <a:gd name="T6" fmla="*/ 14190545 w 301"/>
                                <a:gd name="T7" fmla="*/ 169422223 h 190"/>
                                <a:gd name="T8" fmla="*/ 0 w 301"/>
                                <a:gd name="T9" fmla="*/ 152045439 h 190"/>
                                <a:gd name="T10" fmla="*/ 14190545 w 301"/>
                                <a:gd name="T11" fmla="*/ 130328571 h 190"/>
                                <a:gd name="T12" fmla="*/ 36894714 w 301"/>
                                <a:gd name="T13" fmla="*/ 78198242 h 190"/>
                                <a:gd name="T14" fmla="*/ 36894714 w 301"/>
                                <a:gd name="T15" fmla="*/ 56475897 h 190"/>
                                <a:gd name="T16" fmla="*/ 36894714 w 301"/>
                                <a:gd name="T17" fmla="*/ 43444682 h 190"/>
                                <a:gd name="T18" fmla="*/ 36894714 w 301"/>
                                <a:gd name="T19" fmla="*/ 21722345 h 190"/>
                                <a:gd name="T20" fmla="*/ 25540851 w 301"/>
                                <a:gd name="T21" fmla="*/ 21722345 h 190"/>
                                <a:gd name="T22" fmla="*/ 36894714 w 301"/>
                                <a:gd name="T23" fmla="*/ 0 h 190"/>
                                <a:gd name="T24" fmla="*/ 51085259 w 301"/>
                                <a:gd name="T25" fmla="*/ 0 h 190"/>
                                <a:gd name="T26" fmla="*/ 76626110 w 301"/>
                                <a:gd name="T27" fmla="*/ 21722345 h 190"/>
                                <a:gd name="T28" fmla="*/ 87979974 w 301"/>
                                <a:gd name="T29" fmla="*/ 0 h 190"/>
                                <a:gd name="T30" fmla="*/ 99333832 w 301"/>
                                <a:gd name="T31" fmla="*/ 0 h 190"/>
                                <a:gd name="T32" fmla="*/ 113524382 w 301"/>
                                <a:gd name="T33" fmla="*/ 21722345 h 190"/>
                                <a:gd name="T34" fmla="*/ 127711369 w 301"/>
                                <a:gd name="T35" fmla="*/ 21722345 h 190"/>
                                <a:gd name="T36" fmla="*/ 139065233 w 301"/>
                                <a:gd name="T37" fmla="*/ 43444682 h 190"/>
                                <a:gd name="T38" fmla="*/ 153255778 w 301"/>
                                <a:gd name="T39" fmla="*/ 21722345 h 190"/>
                                <a:gd name="T40" fmla="*/ 164609642 w 301"/>
                                <a:gd name="T41" fmla="*/ 21722345 h 190"/>
                                <a:gd name="T42" fmla="*/ 175959942 w 301"/>
                                <a:gd name="T43" fmla="*/ 43444682 h 190"/>
                                <a:gd name="T44" fmla="*/ 201504356 w 301"/>
                                <a:gd name="T45" fmla="*/ 56475897 h 190"/>
                                <a:gd name="T46" fmla="*/ 215694901 w 301"/>
                                <a:gd name="T47" fmla="*/ 56475897 h 190"/>
                                <a:gd name="T48" fmla="*/ 201504356 w 301"/>
                                <a:gd name="T49" fmla="*/ 78198242 h 190"/>
                                <a:gd name="T50" fmla="*/ 175959942 w 301"/>
                                <a:gd name="T51" fmla="*/ 95575018 h 190"/>
                                <a:gd name="T52" fmla="*/ 164609642 w 301"/>
                                <a:gd name="T53" fmla="*/ 95575018 h 190"/>
                                <a:gd name="T54" fmla="*/ 139065233 w 301"/>
                                <a:gd name="T55" fmla="*/ 112951794 h 190"/>
                                <a:gd name="T56" fmla="*/ 127711369 w 301"/>
                                <a:gd name="T57" fmla="*/ 130328571 h 190"/>
                                <a:gd name="T58" fmla="*/ 113524382 w 301"/>
                                <a:gd name="T59" fmla="*/ 169422223 h 190"/>
                                <a:gd name="T60" fmla="*/ 99333832 w 301"/>
                                <a:gd name="T61" fmla="*/ 191144560 h 190"/>
                                <a:gd name="T62" fmla="*/ 76626110 w 301"/>
                                <a:gd name="T63" fmla="*/ 191144560 h 190"/>
                                <a:gd name="T64" fmla="*/ 51085259 w 301"/>
                                <a:gd name="T65" fmla="*/ 208521337 h 190"/>
                                <a:gd name="T66" fmla="*/ 51085259 w 301"/>
                                <a:gd name="T67" fmla="*/ 191144560 h 190"/>
                                <a:gd name="T68" fmla="*/ 36894714 w 301"/>
                                <a:gd name="T69" fmla="*/ 191144560 h 19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301"/>
                                <a:gd name="T106" fmla="*/ 0 h 190"/>
                                <a:gd name="T107" fmla="*/ 301 w 301"/>
                                <a:gd name="T108" fmla="*/ 190 h 190"/>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 name="Freeform 5"/>
                          <wps:cNvSpPr>
                            <a:spLocks/>
                          </wps:cNvSpPr>
                          <wps:spPr bwMode="auto">
                            <a:xfrm>
                              <a:off x="55603" y="26571"/>
                              <a:ext cx="1952" cy="1021"/>
                            </a:xfrm>
                            <a:custGeom>
                              <a:avLst/>
                              <a:gdLst>
                                <a:gd name="T0" fmla="*/ 73068002 w 328"/>
                                <a:gd name="T1" fmla="*/ 130304230 h 138"/>
                                <a:gd name="T2" fmla="*/ 73068002 w 328"/>
                                <a:gd name="T3" fmla="*/ 130304230 h 138"/>
                                <a:gd name="T4" fmla="*/ 84309504 w 328"/>
                                <a:gd name="T5" fmla="*/ 108585947 h 138"/>
                                <a:gd name="T6" fmla="*/ 73068002 w 328"/>
                                <a:gd name="T7" fmla="*/ 91212419 h 138"/>
                                <a:gd name="T8" fmla="*/ 59018774 w 328"/>
                                <a:gd name="T9" fmla="*/ 108585947 h 138"/>
                                <a:gd name="T10" fmla="*/ 36535768 w 328"/>
                                <a:gd name="T11" fmla="*/ 108585947 h 138"/>
                                <a:gd name="T12" fmla="*/ 14052763 w 328"/>
                                <a:gd name="T13" fmla="*/ 108585947 h 138"/>
                                <a:gd name="T14" fmla="*/ 0 w 328"/>
                                <a:gd name="T15" fmla="*/ 91212419 h 138"/>
                                <a:gd name="T16" fmla="*/ 14052763 w 328"/>
                                <a:gd name="T17" fmla="*/ 73838883 h 138"/>
                                <a:gd name="T18" fmla="*/ 36535768 w 328"/>
                                <a:gd name="T19" fmla="*/ 73838883 h 138"/>
                                <a:gd name="T20" fmla="*/ 36535768 w 328"/>
                                <a:gd name="T21" fmla="*/ 73838883 h 138"/>
                                <a:gd name="T22" fmla="*/ 14052763 w 328"/>
                                <a:gd name="T23" fmla="*/ 73838883 h 138"/>
                                <a:gd name="T24" fmla="*/ 25294266 w 328"/>
                                <a:gd name="T25" fmla="*/ 52120600 h 138"/>
                                <a:gd name="T26" fmla="*/ 50588532 w 328"/>
                                <a:gd name="T27" fmla="*/ 52120600 h 138"/>
                                <a:gd name="T28" fmla="*/ 50588532 w 328"/>
                                <a:gd name="T29" fmla="*/ 52120600 h 138"/>
                                <a:gd name="T30" fmla="*/ 25294266 w 328"/>
                                <a:gd name="T31" fmla="*/ 52120600 h 138"/>
                                <a:gd name="T32" fmla="*/ 36535768 w 328"/>
                                <a:gd name="T33" fmla="*/ 39091819 h 138"/>
                                <a:gd name="T34" fmla="*/ 36535768 w 328"/>
                                <a:gd name="T35" fmla="*/ 17373536 h 138"/>
                                <a:gd name="T36" fmla="*/ 59018774 w 328"/>
                                <a:gd name="T37" fmla="*/ 17373536 h 138"/>
                                <a:gd name="T38" fmla="*/ 84309504 w 328"/>
                                <a:gd name="T39" fmla="*/ 39091819 h 138"/>
                                <a:gd name="T40" fmla="*/ 120845273 w 328"/>
                                <a:gd name="T41" fmla="*/ 73838883 h 138"/>
                                <a:gd name="T42" fmla="*/ 157381041 w 328"/>
                                <a:gd name="T43" fmla="*/ 73838883 h 138"/>
                                <a:gd name="T44" fmla="*/ 157381041 w 328"/>
                                <a:gd name="T45" fmla="*/ 73838883 h 138"/>
                                <a:gd name="T46" fmla="*/ 157381041 w 328"/>
                                <a:gd name="T47" fmla="*/ 52120600 h 138"/>
                                <a:gd name="T48" fmla="*/ 143328278 w 328"/>
                                <a:gd name="T49" fmla="*/ 39091819 h 138"/>
                                <a:gd name="T50" fmla="*/ 132086776 w 328"/>
                                <a:gd name="T51" fmla="*/ 17373536 h 138"/>
                                <a:gd name="T52" fmla="*/ 157381041 w 328"/>
                                <a:gd name="T53" fmla="*/ 0 h 138"/>
                                <a:gd name="T54" fmla="*/ 168622544 w 328"/>
                                <a:gd name="T55" fmla="*/ 17373536 h 138"/>
                                <a:gd name="T56" fmla="*/ 182675307 w 328"/>
                                <a:gd name="T57" fmla="*/ 52120600 h 138"/>
                                <a:gd name="T58" fmla="*/ 219211082 w 328"/>
                                <a:gd name="T59" fmla="*/ 39091819 h 138"/>
                                <a:gd name="T60" fmla="*/ 230452584 w 328"/>
                                <a:gd name="T61" fmla="*/ 52120600 h 138"/>
                                <a:gd name="T62" fmla="*/ 219211082 w 328"/>
                                <a:gd name="T63" fmla="*/ 108585947 h 138"/>
                                <a:gd name="T64" fmla="*/ 168622544 w 328"/>
                                <a:gd name="T65" fmla="*/ 108585947 h 138"/>
                                <a:gd name="T66" fmla="*/ 132086776 w 328"/>
                                <a:gd name="T67" fmla="*/ 130304230 h 138"/>
                                <a:gd name="T68" fmla="*/ 109603770 w 328"/>
                                <a:gd name="T69" fmla="*/ 130304230 h 138"/>
                                <a:gd name="T70" fmla="*/ 84309504 w 328"/>
                                <a:gd name="T71" fmla="*/ 152017045 h 13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328"/>
                                <a:gd name="T109" fmla="*/ 0 h 138"/>
                                <a:gd name="T110" fmla="*/ 328 w 328"/>
                                <a:gd name="T111" fmla="*/ 138 h 13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6" name="Freeform 6"/>
                          <wps:cNvSpPr>
                            <a:spLocks/>
                          </wps:cNvSpPr>
                          <wps:spPr bwMode="auto">
                            <a:xfrm>
                              <a:off x="54747" y="26305"/>
                              <a:ext cx="1166" cy="769"/>
                            </a:xfrm>
                            <a:custGeom>
                              <a:avLst/>
                              <a:gdLst>
                                <a:gd name="T0" fmla="*/ 137656705 w 196"/>
                                <a:gd name="T1" fmla="*/ 0 h 104"/>
                                <a:gd name="T2" fmla="*/ 137656705 w 196"/>
                                <a:gd name="T3" fmla="*/ 21705446 h 104"/>
                                <a:gd name="T4" fmla="*/ 126419493 w 196"/>
                                <a:gd name="T5" fmla="*/ 21705446 h 104"/>
                                <a:gd name="T6" fmla="*/ 126419493 w 196"/>
                                <a:gd name="T7" fmla="*/ 39068712 h 104"/>
                                <a:gd name="T8" fmla="*/ 137656705 w 196"/>
                                <a:gd name="T9" fmla="*/ 39068712 h 104"/>
                                <a:gd name="T10" fmla="*/ 126419493 w 196"/>
                                <a:gd name="T11" fmla="*/ 39068712 h 104"/>
                                <a:gd name="T12" fmla="*/ 101134890 w 196"/>
                                <a:gd name="T13" fmla="*/ 78137425 h 104"/>
                                <a:gd name="T14" fmla="*/ 87087493 w 196"/>
                                <a:gd name="T15" fmla="*/ 56431978 h 104"/>
                                <a:gd name="T16" fmla="*/ 87087493 w 196"/>
                                <a:gd name="T17" fmla="*/ 39068712 h 104"/>
                                <a:gd name="T18" fmla="*/ 73040096 w 196"/>
                                <a:gd name="T19" fmla="*/ 56431978 h 104"/>
                                <a:gd name="T20" fmla="*/ 73040096 w 196"/>
                                <a:gd name="T21" fmla="*/ 78137425 h 104"/>
                                <a:gd name="T22" fmla="*/ 64613069 w 196"/>
                                <a:gd name="T23" fmla="*/ 78137425 h 104"/>
                                <a:gd name="T24" fmla="*/ 64613069 w 196"/>
                                <a:gd name="T25" fmla="*/ 95500690 h 104"/>
                                <a:gd name="T26" fmla="*/ 64613069 w 196"/>
                                <a:gd name="T27" fmla="*/ 112863949 h 104"/>
                                <a:gd name="T28" fmla="*/ 50569212 w 196"/>
                                <a:gd name="T29" fmla="*/ 112863949 h 104"/>
                                <a:gd name="T30" fmla="*/ 36521815 w 196"/>
                                <a:gd name="T31" fmla="*/ 112863949 h 104"/>
                                <a:gd name="T32" fmla="*/ 36521815 w 196"/>
                                <a:gd name="T33" fmla="*/ 95500690 h 104"/>
                                <a:gd name="T34" fmla="*/ 25284609 w 196"/>
                                <a:gd name="T35" fmla="*/ 95500690 h 104"/>
                                <a:gd name="T36" fmla="*/ 14047397 w 196"/>
                                <a:gd name="T37" fmla="*/ 95500690 h 104"/>
                                <a:gd name="T38" fmla="*/ 0 w 196"/>
                                <a:gd name="T39" fmla="*/ 95500690 h 104"/>
                                <a:gd name="T40" fmla="*/ 0 w 196"/>
                                <a:gd name="T41" fmla="*/ 78137425 h 104"/>
                                <a:gd name="T42" fmla="*/ 14047397 w 196"/>
                                <a:gd name="T43" fmla="*/ 56431978 h 104"/>
                                <a:gd name="T44" fmla="*/ 25284609 w 196"/>
                                <a:gd name="T45" fmla="*/ 56431978 h 104"/>
                                <a:gd name="T46" fmla="*/ 36521815 w 196"/>
                                <a:gd name="T47" fmla="*/ 39068712 h 104"/>
                                <a:gd name="T48" fmla="*/ 50569212 w 196"/>
                                <a:gd name="T49" fmla="*/ 39068712 h 104"/>
                                <a:gd name="T50" fmla="*/ 64613069 w 196"/>
                                <a:gd name="T51" fmla="*/ 39068712 h 104"/>
                                <a:gd name="T52" fmla="*/ 64613069 w 196"/>
                                <a:gd name="T53" fmla="*/ 21705446 h 104"/>
                                <a:gd name="T54" fmla="*/ 73040096 w 196"/>
                                <a:gd name="T55" fmla="*/ 0 h 104"/>
                                <a:gd name="T56" fmla="*/ 87087493 w 196"/>
                                <a:gd name="T57" fmla="*/ 0 h 104"/>
                                <a:gd name="T58" fmla="*/ 101134890 w 196"/>
                                <a:gd name="T59" fmla="*/ 0 h 104"/>
                                <a:gd name="T60" fmla="*/ 126419493 w 196"/>
                                <a:gd name="T61" fmla="*/ 0 h 104"/>
                                <a:gd name="T62" fmla="*/ 137656705 w 196"/>
                                <a:gd name="T63" fmla="*/ 0 h 10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96"/>
                                <a:gd name="T97" fmla="*/ 0 h 104"/>
                                <a:gd name="T98" fmla="*/ 196 w 196"/>
                                <a:gd name="T99" fmla="*/ 104 h 10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7" name="Freeform 7"/>
                          <wps:cNvSpPr>
                            <a:spLocks/>
                          </wps:cNvSpPr>
                          <wps:spPr bwMode="auto">
                            <a:xfrm>
                              <a:off x="56305" y="25802"/>
                              <a:ext cx="631" cy="266"/>
                            </a:xfrm>
                            <a:custGeom>
                              <a:avLst/>
                              <a:gdLst>
                                <a:gd name="T0" fmla="*/ 25301171 w 106"/>
                                <a:gd name="T1" fmla="*/ 39039808 h 36"/>
                                <a:gd name="T2" fmla="*/ 14056597 w 106"/>
                                <a:gd name="T3" fmla="*/ 21689389 h 36"/>
                                <a:gd name="T4" fmla="*/ 0 w 106"/>
                                <a:gd name="T5" fmla="*/ 21689389 h 36"/>
                                <a:gd name="T6" fmla="*/ 0 w 106"/>
                                <a:gd name="T7" fmla="*/ 39039808 h 36"/>
                                <a:gd name="T8" fmla="*/ 0 w 106"/>
                                <a:gd name="T9" fmla="*/ 0 h 36"/>
                                <a:gd name="T10" fmla="*/ 25301171 w 106"/>
                                <a:gd name="T11" fmla="*/ 0 h 36"/>
                                <a:gd name="T12" fmla="*/ 36545740 w 106"/>
                                <a:gd name="T13" fmla="*/ 0 h 36"/>
                                <a:gd name="T14" fmla="*/ 50602337 w 106"/>
                                <a:gd name="T15" fmla="*/ 0 h 36"/>
                                <a:gd name="T16" fmla="*/ 61846911 w 106"/>
                                <a:gd name="T17" fmla="*/ 0 h 36"/>
                                <a:gd name="T18" fmla="*/ 75899966 w 106"/>
                                <a:gd name="T19" fmla="*/ 21689389 h 36"/>
                                <a:gd name="T20" fmla="*/ 61846911 w 106"/>
                                <a:gd name="T21" fmla="*/ 21689389 h 36"/>
                                <a:gd name="T22" fmla="*/ 50602337 w 106"/>
                                <a:gd name="T23" fmla="*/ 39039808 h 36"/>
                                <a:gd name="T24" fmla="*/ 36545740 w 106"/>
                                <a:gd name="T25" fmla="*/ 39039808 h 36"/>
                                <a:gd name="T26" fmla="*/ 25301171 w 106"/>
                                <a:gd name="T27" fmla="*/ 39039808 h 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06"/>
                                <a:gd name="T43" fmla="*/ 0 h 36"/>
                                <a:gd name="T44" fmla="*/ 106 w 106"/>
                                <a:gd name="T45" fmla="*/ 36 h 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8" name="Freeform 8"/>
                          <wps:cNvSpPr>
                            <a:spLocks/>
                          </wps:cNvSpPr>
                          <wps:spPr bwMode="auto">
                            <a:xfrm>
                              <a:off x="56305" y="26068"/>
                              <a:ext cx="536" cy="385"/>
                            </a:xfrm>
                            <a:custGeom>
                              <a:avLst/>
                              <a:gdLst>
                                <a:gd name="T0" fmla="*/ 54153688 w 88"/>
                                <a:gd name="T1" fmla="*/ 21733672 h 52"/>
                                <a:gd name="T2" fmla="*/ 42119946 w 88"/>
                                <a:gd name="T3" fmla="*/ 39119517 h 52"/>
                                <a:gd name="T4" fmla="*/ 15043102 w 88"/>
                                <a:gd name="T5" fmla="*/ 56505362 h 52"/>
                                <a:gd name="T6" fmla="*/ 0 w 88"/>
                                <a:gd name="T7" fmla="*/ 39119517 h 52"/>
                                <a:gd name="T8" fmla="*/ 0 w 88"/>
                                <a:gd name="T9" fmla="*/ 21733672 h 52"/>
                                <a:gd name="T10" fmla="*/ 0 w 88"/>
                                <a:gd name="T11" fmla="*/ 0 h 52"/>
                                <a:gd name="T12" fmla="*/ 42119946 w 88"/>
                                <a:gd name="T13" fmla="*/ 0 h 52"/>
                                <a:gd name="T14" fmla="*/ 54153688 w 88"/>
                                <a:gd name="T15" fmla="*/ 0 h 52"/>
                                <a:gd name="T16" fmla="*/ 69196790 w 88"/>
                                <a:gd name="T17" fmla="*/ 0 h 52"/>
                                <a:gd name="T18" fmla="*/ 69196790 w 88"/>
                                <a:gd name="T19" fmla="*/ 21733672 h 52"/>
                                <a:gd name="T20" fmla="*/ 54153688 w 88"/>
                                <a:gd name="T21" fmla="*/ 21733672 h 52"/>
                                <a:gd name="T22" fmla="*/ 42119946 w 88"/>
                                <a:gd name="T23" fmla="*/ 21733672 h 52"/>
                                <a:gd name="T24" fmla="*/ 54153688 w 88"/>
                                <a:gd name="T25" fmla="*/ 21733672 h 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88"/>
                                <a:gd name="T40" fmla="*/ 0 h 52"/>
                                <a:gd name="T41" fmla="*/ 88 w 88"/>
                                <a:gd name="T42" fmla="*/ 52 h 5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9" name="Freeform 9"/>
                          <wps:cNvSpPr>
                            <a:spLocks/>
                          </wps:cNvSpPr>
                          <wps:spPr bwMode="auto">
                            <a:xfrm>
                              <a:off x="56020" y="26571"/>
                              <a:ext cx="202" cy="0"/>
                            </a:xfrm>
                            <a:custGeom>
                              <a:avLst/>
                              <a:gdLst>
                                <a:gd name="T0" fmla="*/ 10286856 w 35"/>
                                <a:gd name="T1" fmla="*/ 0 w 35"/>
                                <a:gd name="T2" fmla="*/ 10286856 w 35"/>
                                <a:gd name="T3" fmla="*/ 20577042 w 35"/>
                                <a:gd name="T4" fmla="*/ 10286856 w 35"/>
                                <a:gd name="T5" fmla="*/ 0 60000 65536"/>
                                <a:gd name="T6" fmla="*/ 0 60000 65536"/>
                                <a:gd name="T7" fmla="*/ 0 60000 65536"/>
                                <a:gd name="T8" fmla="*/ 0 60000 65536"/>
                                <a:gd name="T9" fmla="*/ 0 60000 65536"/>
                                <a:gd name="T10" fmla="*/ 0 w 35"/>
                                <a:gd name="T11" fmla="*/ 35 w 35"/>
                              </a:gdLst>
                              <a:ahLst/>
                              <a:cxnLst>
                                <a:cxn ang="T5">
                                  <a:pos x="T0" y="0"/>
                                </a:cxn>
                                <a:cxn ang="T6">
                                  <a:pos x="T1" y="0"/>
                                </a:cxn>
                                <a:cxn ang="T7">
                                  <a:pos x="T2" y="0"/>
                                </a:cxn>
                                <a:cxn ang="T8">
                                  <a:pos x="T3" y="0"/>
                                </a:cxn>
                                <a:cxn ang="T9">
                                  <a:pos x="T4" y="0"/>
                                </a:cxn>
                              </a:cxnLst>
                              <a:rect l="T10" t="0" r="T11" b="0"/>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0" name="Freeform 10"/>
                          <wps:cNvSpPr>
                            <a:spLocks/>
                          </wps:cNvSpPr>
                          <wps:spPr bwMode="auto">
                            <a:xfrm>
                              <a:off x="57686" y="26571"/>
                              <a:ext cx="1154" cy="784"/>
                            </a:xfrm>
                            <a:custGeom>
                              <a:avLst/>
                              <a:gdLst>
                                <a:gd name="T0" fmla="*/ 14046262 w 194"/>
                                <a:gd name="T1" fmla="*/ 40206678 h 105"/>
                                <a:gd name="T2" fmla="*/ 14046262 w 194"/>
                                <a:gd name="T3" fmla="*/ 22338900 h 105"/>
                                <a:gd name="T4" fmla="*/ 0 w 194"/>
                                <a:gd name="T5" fmla="*/ 0 h 105"/>
                                <a:gd name="T6" fmla="*/ 14046262 w 194"/>
                                <a:gd name="T7" fmla="*/ 0 h 105"/>
                                <a:gd name="T8" fmla="*/ 36518865 w 194"/>
                                <a:gd name="T9" fmla="*/ 22338900 h 105"/>
                                <a:gd name="T10" fmla="*/ 50565127 w 194"/>
                                <a:gd name="T11" fmla="*/ 62540001 h 105"/>
                                <a:gd name="T12" fmla="*/ 73037731 w 194"/>
                                <a:gd name="T13" fmla="*/ 62540001 h 105"/>
                                <a:gd name="T14" fmla="*/ 64607850 w 194"/>
                                <a:gd name="T15" fmla="*/ 62540001 h 105"/>
                                <a:gd name="T16" fmla="*/ 50565127 w 194"/>
                                <a:gd name="T17" fmla="*/ 40206678 h 105"/>
                                <a:gd name="T18" fmla="*/ 50565127 w 194"/>
                                <a:gd name="T19" fmla="*/ 22338900 h 105"/>
                                <a:gd name="T20" fmla="*/ 64607850 w 194"/>
                                <a:gd name="T21" fmla="*/ 40206678 h 105"/>
                                <a:gd name="T22" fmla="*/ 87080453 w 194"/>
                                <a:gd name="T23" fmla="*/ 40206678 h 105"/>
                                <a:gd name="T24" fmla="*/ 87080453 w 194"/>
                                <a:gd name="T25" fmla="*/ 62540001 h 105"/>
                                <a:gd name="T26" fmla="*/ 87080453 w 194"/>
                                <a:gd name="T27" fmla="*/ 40206678 h 105"/>
                                <a:gd name="T28" fmla="*/ 87080453 w 194"/>
                                <a:gd name="T29" fmla="*/ 22338900 h 105"/>
                                <a:gd name="T30" fmla="*/ 73037731 w 194"/>
                                <a:gd name="T31" fmla="*/ 22338900 h 105"/>
                                <a:gd name="T32" fmla="*/ 73037731 w 194"/>
                                <a:gd name="T33" fmla="*/ 0 h 105"/>
                                <a:gd name="T34" fmla="*/ 87080453 w 194"/>
                                <a:gd name="T35" fmla="*/ 0 h 105"/>
                                <a:gd name="T36" fmla="*/ 101126715 w 194"/>
                                <a:gd name="T37" fmla="*/ 22338900 h 105"/>
                                <a:gd name="T38" fmla="*/ 112363017 w 194"/>
                                <a:gd name="T39" fmla="*/ 22338900 h 105"/>
                                <a:gd name="T40" fmla="*/ 126409279 w 194"/>
                                <a:gd name="T41" fmla="*/ 22338900 h 105"/>
                                <a:gd name="T42" fmla="*/ 126409279 w 194"/>
                                <a:gd name="T43" fmla="*/ 0 h 105"/>
                                <a:gd name="T44" fmla="*/ 126409279 w 194"/>
                                <a:gd name="T45" fmla="*/ 22338900 h 105"/>
                                <a:gd name="T46" fmla="*/ 137645581 w 194"/>
                                <a:gd name="T47" fmla="*/ 22338900 h 105"/>
                                <a:gd name="T48" fmla="*/ 137645581 w 194"/>
                                <a:gd name="T49" fmla="*/ 40206678 h 105"/>
                                <a:gd name="T50" fmla="*/ 137645581 w 194"/>
                                <a:gd name="T51" fmla="*/ 80413349 h 105"/>
                                <a:gd name="T52" fmla="*/ 126409279 w 194"/>
                                <a:gd name="T53" fmla="*/ 80413349 h 105"/>
                                <a:gd name="T54" fmla="*/ 126409279 w 194"/>
                                <a:gd name="T55" fmla="*/ 120614450 h 105"/>
                                <a:gd name="T56" fmla="*/ 112363017 w 194"/>
                                <a:gd name="T57" fmla="*/ 120614450 h 105"/>
                                <a:gd name="T58" fmla="*/ 101126715 w 194"/>
                                <a:gd name="T59" fmla="*/ 120614450 h 105"/>
                                <a:gd name="T60" fmla="*/ 87080453 w 194"/>
                                <a:gd name="T61" fmla="*/ 120614450 h 105"/>
                                <a:gd name="T62" fmla="*/ 87080453 w 194"/>
                                <a:gd name="T63" fmla="*/ 98281127 h 105"/>
                                <a:gd name="T64" fmla="*/ 87080453 w 194"/>
                                <a:gd name="T65" fmla="*/ 80413349 h 105"/>
                                <a:gd name="T66" fmla="*/ 101126715 w 194"/>
                                <a:gd name="T67" fmla="*/ 80413349 h 105"/>
                                <a:gd name="T68" fmla="*/ 87080453 w 194"/>
                                <a:gd name="T69" fmla="*/ 80413349 h 105"/>
                                <a:gd name="T70" fmla="*/ 64607850 w 194"/>
                                <a:gd name="T71" fmla="*/ 80413349 h 105"/>
                                <a:gd name="T72" fmla="*/ 50565127 w 194"/>
                                <a:gd name="T73" fmla="*/ 80413349 h 105"/>
                                <a:gd name="T74" fmla="*/ 36518865 w 194"/>
                                <a:gd name="T75" fmla="*/ 80413349 h 105"/>
                                <a:gd name="T76" fmla="*/ 28092524 w 194"/>
                                <a:gd name="T77" fmla="*/ 80413349 h 105"/>
                                <a:gd name="T78" fmla="*/ 28092524 w 194"/>
                                <a:gd name="T79" fmla="*/ 62540001 h 105"/>
                                <a:gd name="T80" fmla="*/ 14046262 w 194"/>
                                <a:gd name="T81" fmla="*/ 62540001 h 105"/>
                                <a:gd name="T82" fmla="*/ 14046262 w 194"/>
                                <a:gd name="T83" fmla="*/ 40206678 h 105"/>
                                <a:gd name="T84" fmla="*/ 14046262 w 194"/>
                                <a:gd name="T85" fmla="*/ 22338900 h 105"/>
                                <a:gd name="T86" fmla="*/ 14046262 w 194"/>
                                <a:gd name="T87" fmla="*/ 40206678 h 10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94"/>
                                <a:gd name="T133" fmla="*/ 0 h 105"/>
                                <a:gd name="T134" fmla="*/ 194 w 194"/>
                                <a:gd name="T135" fmla="*/ 105 h 105"/>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1" name="Freeform 11"/>
                          <wps:cNvSpPr>
                            <a:spLocks/>
                          </wps:cNvSpPr>
                          <wps:spPr bwMode="auto">
                            <a:xfrm>
                              <a:off x="57448" y="26186"/>
                              <a:ext cx="238" cy="267"/>
                            </a:xfrm>
                            <a:custGeom>
                              <a:avLst/>
                              <a:gdLst>
                                <a:gd name="T0" fmla="*/ 36050643 w 38"/>
                                <a:gd name="T1" fmla="*/ 21770928 h 36"/>
                                <a:gd name="T2" fmla="*/ 36050643 w 38"/>
                                <a:gd name="T3" fmla="*/ 39186574 h 36"/>
                                <a:gd name="T4" fmla="*/ 16387722 w 38"/>
                                <a:gd name="T5" fmla="*/ 39186574 h 36"/>
                                <a:gd name="T6" fmla="*/ 0 w 38"/>
                                <a:gd name="T7" fmla="*/ 21770928 h 36"/>
                                <a:gd name="T8" fmla="*/ 0 w 38"/>
                                <a:gd name="T9" fmla="*/ 0 h 36"/>
                                <a:gd name="T10" fmla="*/ 16387722 w 38"/>
                                <a:gd name="T11" fmla="*/ 0 h 36"/>
                                <a:gd name="T12" fmla="*/ 36050643 w 38"/>
                                <a:gd name="T13" fmla="*/ 21770928 h 36"/>
                                <a:gd name="T14" fmla="*/ 0 60000 65536"/>
                                <a:gd name="T15" fmla="*/ 0 60000 65536"/>
                                <a:gd name="T16" fmla="*/ 0 60000 65536"/>
                                <a:gd name="T17" fmla="*/ 0 60000 65536"/>
                                <a:gd name="T18" fmla="*/ 0 60000 65536"/>
                                <a:gd name="T19" fmla="*/ 0 60000 65536"/>
                                <a:gd name="T20" fmla="*/ 0 60000 65536"/>
                                <a:gd name="T21" fmla="*/ 0 w 38"/>
                                <a:gd name="T22" fmla="*/ 0 h 36"/>
                                <a:gd name="T23" fmla="*/ 38 w 38"/>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2" name="Freeform 12"/>
                          <wps:cNvSpPr>
                            <a:spLocks/>
                          </wps:cNvSpPr>
                          <wps:spPr bwMode="auto">
                            <a:xfrm>
                              <a:off x="57686" y="27074"/>
                              <a:ext cx="226" cy="281"/>
                            </a:xfrm>
                            <a:custGeom>
                              <a:avLst/>
                              <a:gdLst>
                                <a:gd name="T0" fmla="*/ 10393497 w 39"/>
                                <a:gd name="T1" fmla="*/ 0 h 36"/>
                                <a:gd name="T2" fmla="*/ 23383687 w 39"/>
                                <a:gd name="T3" fmla="*/ 25526735 h 36"/>
                                <a:gd name="T4" fmla="*/ 10393497 w 39"/>
                                <a:gd name="T5" fmla="*/ 51059566 h 36"/>
                                <a:gd name="T6" fmla="*/ 0 w 39"/>
                                <a:gd name="T7" fmla="*/ 51059566 h 36"/>
                                <a:gd name="T8" fmla="*/ 0 w 39"/>
                                <a:gd name="T9" fmla="*/ 25526735 h 36"/>
                                <a:gd name="T10" fmla="*/ 0 w 39"/>
                                <a:gd name="T11" fmla="*/ 0 h 36"/>
                                <a:gd name="T12" fmla="*/ 10393497 w 39"/>
                                <a:gd name="T13" fmla="*/ 0 h 36"/>
                                <a:gd name="T14" fmla="*/ 0 60000 65536"/>
                                <a:gd name="T15" fmla="*/ 0 60000 65536"/>
                                <a:gd name="T16" fmla="*/ 0 60000 65536"/>
                                <a:gd name="T17" fmla="*/ 0 60000 65536"/>
                                <a:gd name="T18" fmla="*/ 0 60000 65536"/>
                                <a:gd name="T19" fmla="*/ 0 60000 65536"/>
                                <a:gd name="T20" fmla="*/ 0 60000 65536"/>
                                <a:gd name="T21" fmla="*/ 0 w 39"/>
                                <a:gd name="T22" fmla="*/ 0 h 36"/>
                                <a:gd name="T23" fmla="*/ 39 w 39"/>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3" name="Freeform 13"/>
                          <wps:cNvSpPr>
                            <a:spLocks/>
                          </wps:cNvSpPr>
                          <wps:spPr bwMode="auto">
                            <a:xfrm>
                              <a:off x="58090" y="26068"/>
                              <a:ext cx="214" cy="118"/>
                            </a:xfrm>
                            <a:custGeom>
                              <a:avLst/>
                              <a:gdLst>
                                <a:gd name="T0" fmla="*/ 0 w 37"/>
                                <a:gd name="T1" fmla="*/ 17318779 h 16"/>
                                <a:gd name="T2" fmla="*/ 0 w 37"/>
                                <a:gd name="T3" fmla="*/ 0 h 16"/>
                                <a:gd name="T4" fmla="*/ 12926739 w 37"/>
                                <a:gd name="T5" fmla="*/ 0 h 16"/>
                                <a:gd name="T6" fmla="*/ 12926739 w 37"/>
                                <a:gd name="T7" fmla="*/ 17318779 h 16"/>
                                <a:gd name="T8" fmla="*/ 23272153 w 37"/>
                                <a:gd name="T9" fmla="*/ 17318779 h 16"/>
                                <a:gd name="T10" fmla="*/ 12926739 w 37"/>
                                <a:gd name="T11" fmla="*/ 17318779 h 16"/>
                                <a:gd name="T12" fmla="*/ 0 w 37"/>
                                <a:gd name="T13" fmla="*/ 17318779 h 16"/>
                                <a:gd name="T14" fmla="*/ 0 60000 65536"/>
                                <a:gd name="T15" fmla="*/ 0 60000 65536"/>
                                <a:gd name="T16" fmla="*/ 0 60000 65536"/>
                                <a:gd name="T17" fmla="*/ 0 60000 65536"/>
                                <a:gd name="T18" fmla="*/ 0 60000 65536"/>
                                <a:gd name="T19" fmla="*/ 0 60000 65536"/>
                                <a:gd name="T20" fmla="*/ 0 60000 65536"/>
                                <a:gd name="T21" fmla="*/ 0 w 37"/>
                                <a:gd name="T22" fmla="*/ 0 h 16"/>
                                <a:gd name="T23" fmla="*/ 37 w 37"/>
                                <a:gd name="T24" fmla="*/ 16 h 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4" name="Freeform 14"/>
                          <wps:cNvSpPr>
                            <a:spLocks/>
                          </wps:cNvSpPr>
                          <wps:spPr bwMode="auto">
                            <a:xfrm>
                              <a:off x="58518" y="25166"/>
                              <a:ext cx="215" cy="133"/>
                            </a:xfrm>
                            <a:custGeom>
                              <a:avLst/>
                              <a:gdLst>
                                <a:gd name="T0" fmla="*/ 23380901 w 37"/>
                                <a:gd name="T1" fmla="*/ 0 h 19"/>
                                <a:gd name="T2" fmla="*/ 23380901 w 37"/>
                                <a:gd name="T3" fmla="*/ 14753606 h 19"/>
                                <a:gd name="T4" fmla="*/ 10390392 w 37"/>
                                <a:gd name="T5" fmla="*/ 14753606 h 19"/>
                                <a:gd name="T6" fmla="*/ 0 w 37"/>
                                <a:gd name="T7" fmla="*/ 0 h 19"/>
                                <a:gd name="T8" fmla="*/ 10390392 w 37"/>
                                <a:gd name="T9" fmla="*/ 0 h 19"/>
                                <a:gd name="T10" fmla="*/ 23380901 w 37"/>
                                <a:gd name="T11" fmla="*/ 0 h 19"/>
                                <a:gd name="T12" fmla="*/ 0 60000 65536"/>
                                <a:gd name="T13" fmla="*/ 0 60000 65536"/>
                                <a:gd name="T14" fmla="*/ 0 60000 65536"/>
                                <a:gd name="T15" fmla="*/ 0 60000 65536"/>
                                <a:gd name="T16" fmla="*/ 0 60000 65536"/>
                                <a:gd name="T17" fmla="*/ 0 60000 65536"/>
                                <a:gd name="T18" fmla="*/ 0 w 37"/>
                                <a:gd name="T19" fmla="*/ 0 h 19"/>
                                <a:gd name="T20" fmla="*/ 37 w 37"/>
                                <a:gd name="T21" fmla="*/ 19 h 19"/>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5" name="Freeform 15"/>
                          <wps:cNvSpPr>
                            <a:spLocks/>
                          </wps:cNvSpPr>
                          <wps:spPr bwMode="auto">
                            <a:xfrm>
                              <a:off x="57590" y="25432"/>
                              <a:ext cx="1059" cy="754"/>
                            </a:xfrm>
                            <a:custGeom>
                              <a:avLst/>
                              <a:gdLst>
                                <a:gd name="T0" fmla="*/ 85645016 w 179"/>
                                <a:gd name="T1" fmla="*/ 91133171 h 102"/>
                                <a:gd name="T2" fmla="*/ 60779992 w 179"/>
                                <a:gd name="T3" fmla="*/ 73774731 h 102"/>
                                <a:gd name="T4" fmla="*/ 49730042 w 179"/>
                                <a:gd name="T5" fmla="*/ 73774731 h 102"/>
                                <a:gd name="T6" fmla="*/ 38676585 w 179"/>
                                <a:gd name="T7" fmla="*/ 73774731 h 102"/>
                                <a:gd name="T8" fmla="*/ 24865018 w 179"/>
                                <a:gd name="T9" fmla="*/ 73774731 h 102"/>
                                <a:gd name="T10" fmla="*/ 11049955 w 179"/>
                                <a:gd name="T11" fmla="*/ 73774731 h 102"/>
                                <a:gd name="T12" fmla="*/ 11049955 w 179"/>
                                <a:gd name="T13" fmla="*/ 56416291 h 102"/>
                                <a:gd name="T14" fmla="*/ 24865018 w 179"/>
                                <a:gd name="T15" fmla="*/ 56416291 h 102"/>
                                <a:gd name="T16" fmla="*/ 11049955 w 179"/>
                                <a:gd name="T17" fmla="*/ 56416291 h 102"/>
                                <a:gd name="T18" fmla="*/ 11049955 w 179"/>
                                <a:gd name="T19" fmla="*/ 39057851 h 102"/>
                                <a:gd name="T20" fmla="*/ 0 w 179"/>
                                <a:gd name="T21" fmla="*/ 39057851 h 102"/>
                                <a:gd name="T22" fmla="*/ 0 w 179"/>
                                <a:gd name="T23" fmla="*/ 13017463 h 102"/>
                                <a:gd name="T24" fmla="*/ 11049955 w 179"/>
                                <a:gd name="T25" fmla="*/ 13017463 h 102"/>
                                <a:gd name="T26" fmla="*/ 11049955 w 179"/>
                                <a:gd name="T27" fmla="*/ 0 h 102"/>
                                <a:gd name="T28" fmla="*/ 24865018 w 179"/>
                                <a:gd name="T29" fmla="*/ 13017463 h 102"/>
                                <a:gd name="T30" fmla="*/ 38676585 w 179"/>
                                <a:gd name="T31" fmla="*/ 13017463 h 102"/>
                                <a:gd name="T32" fmla="*/ 49730042 w 179"/>
                                <a:gd name="T33" fmla="*/ 39057851 h 102"/>
                                <a:gd name="T34" fmla="*/ 49730042 w 179"/>
                                <a:gd name="T35" fmla="*/ 13017463 h 102"/>
                                <a:gd name="T36" fmla="*/ 60779992 w 179"/>
                                <a:gd name="T37" fmla="*/ 13017463 h 102"/>
                                <a:gd name="T38" fmla="*/ 74595061 w 179"/>
                                <a:gd name="T39" fmla="*/ 39057851 h 102"/>
                                <a:gd name="T40" fmla="*/ 74595061 w 179"/>
                                <a:gd name="T41" fmla="*/ 56416291 h 102"/>
                                <a:gd name="T42" fmla="*/ 85645016 w 179"/>
                                <a:gd name="T43" fmla="*/ 56416291 h 102"/>
                                <a:gd name="T44" fmla="*/ 85645016 w 179"/>
                                <a:gd name="T45" fmla="*/ 39057851 h 102"/>
                                <a:gd name="T46" fmla="*/ 99456577 w 179"/>
                                <a:gd name="T47" fmla="*/ 39057851 h 102"/>
                                <a:gd name="T48" fmla="*/ 99456577 w 179"/>
                                <a:gd name="T49" fmla="*/ 56416291 h 102"/>
                                <a:gd name="T50" fmla="*/ 110510034 w 179"/>
                                <a:gd name="T51" fmla="*/ 56416291 h 102"/>
                                <a:gd name="T52" fmla="*/ 99456577 w 179"/>
                                <a:gd name="T53" fmla="*/ 56416291 h 102"/>
                                <a:gd name="T54" fmla="*/ 110510034 w 179"/>
                                <a:gd name="T55" fmla="*/ 73774731 h 102"/>
                                <a:gd name="T56" fmla="*/ 121559983 w 179"/>
                                <a:gd name="T57" fmla="*/ 91133171 h 102"/>
                                <a:gd name="T58" fmla="*/ 121559983 w 179"/>
                                <a:gd name="T59" fmla="*/ 112832581 h 102"/>
                                <a:gd name="T60" fmla="*/ 110510034 w 179"/>
                                <a:gd name="T61" fmla="*/ 112832581 h 102"/>
                                <a:gd name="T62" fmla="*/ 99456577 w 179"/>
                                <a:gd name="T63" fmla="*/ 112832581 h 102"/>
                                <a:gd name="T64" fmla="*/ 99456577 w 179"/>
                                <a:gd name="T65" fmla="*/ 91133171 h 102"/>
                                <a:gd name="T66" fmla="*/ 85645016 w 179"/>
                                <a:gd name="T67" fmla="*/ 91133171 h 10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79"/>
                                <a:gd name="T103" fmla="*/ 0 h 102"/>
                                <a:gd name="T104" fmla="*/ 179 w 179"/>
                                <a:gd name="T105" fmla="*/ 102 h 10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6" name="Freeform 16"/>
                          <wps:cNvSpPr>
                            <a:spLocks/>
                          </wps:cNvSpPr>
                          <wps:spPr bwMode="auto">
                            <a:xfrm>
                              <a:off x="59042" y="26453"/>
                              <a:ext cx="2832" cy="1005"/>
                            </a:xfrm>
                            <a:custGeom>
                              <a:avLst/>
                              <a:gdLst>
                                <a:gd name="T0" fmla="*/ 323102797 w 476"/>
                                <a:gd name="T1" fmla="*/ 112789332 h 136"/>
                                <a:gd name="T2" fmla="*/ 323102797 w 476"/>
                                <a:gd name="T3" fmla="*/ 125807903 h 136"/>
                                <a:gd name="T4" fmla="*/ 334341184 w 476"/>
                                <a:gd name="T5" fmla="*/ 125807903 h 136"/>
                                <a:gd name="T6" fmla="*/ 323102797 w 476"/>
                                <a:gd name="T7" fmla="*/ 147500052 h 136"/>
                                <a:gd name="T8" fmla="*/ 297819076 w 476"/>
                                <a:gd name="T9" fmla="*/ 147500052 h 136"/>
                                <a:gd name="T10" fmla="*/ 272531814 w 476"/>
                                <a:gd name="T11" fmla="*/ 147500052 h 136"/>
                                <a:gd name="T12" fmla="*/ 261293427 w 476"/>
                                <a:gd name="T13" fmla="*/ 147500052 h 136"/>
                                <a:gd name="T14" fmla="*/ 250055034 w 476"/>
                                <a:gd name="T15" fmla="*/ 147500052 h 136"/>
                                <a:gd name="T16" fmla="*/ 224767778 w 476"/>
                                <a:gd name="T17" fmla="*/ 147500052 h 136"/>
                                <a:gd name="T18" fmla="*/ 199480517 w 476"/>
                                <a:gd name="T19" fmla="*/ 147500052 h 136"/>
                                <a:gd name="T20" fmla="*/ 188242130 w 476"/>
                                <a:gd name="T21" fmla="*/ 147500052 h 136"/>
                                <a:gd name="T22" fmla="*/ 171386316 w 476"/>
                                <a:gd name="T23" fmla="*/ 147500052 h 136"/>
                                <a:gd name="T24" fmla="*/ 160147928 w 476"/>
                                <a:gd name="T25" fmla="*/ 147500052 h 136"/>
                                <a:gd name="T26" fmla="*/ 148909535 w 476"/>
                                <a:gd name="T27" fmla="*/ 147500052 h 136"/>
                                <a:gd name="T28" fmla="*/ 134860667 w 476"/>
                                <a:gd name="T29" fmla="*/ 147500052 h 136"/>
                                <a:gd name="T30" fmla="*/ 112383886 w 476"/>
                                <a:gd name="T31" fmla="*/ 147500052 h 136"/>
                                <a:gd name="T32" fmla="*/ 84286145 w 476"/>
                                <a:gd name="T33" fmla="*/ 125807903 h 136"/>
                                <a:gd name="T34" fmla="*/ 75858238 w 476"/>
                                <a:gd name="T35" fmla="*/ 112789332 h 136"/>
                                <a:gd name="T36" fmla="*/ 84286145 w 476"/>
                                <a:gd name="T37" fmla="*/ 112789332 h 136"/>
                                <a:gd name="T38" fmla="*/ 84286145 w 476"/>
                                <a:gd name="T39" fmla="*/ 91102651 h 136"/>
                                <a:gd name="T40" fmla="*/ 75858238 w 476"/>
                                <a:gd name="T41" fmla="*/ 91102651 h 136"/>
                                <a:gd name="T42" fmla="*/ 61812910 w 476"/>
                                <a:gd name="T43" fmla="*/ 56397400 h 136"/>
                                <a:gd name="T44" fmla="*/ 61812910 w 476"/>
                                <a:gd name="T45" fmla="*/ 39044775 h 136"/>
                                <a:gd name="T46" fmla="*/ 50574522 w 476"/>
                                <a:gd name="T47" fmla="*/ 56397400 h 136"/>
                                <a:gd name="T48" fmla="*/ 25287261 w 476"/>
                                <a:gd name="T49" fmla="*/ 39044775 h 136"/>
                                <a:gd name="T50" fmla="*/ 14048874 w 476"/>
                                <a:gd name="T51" fmla="*/ 17352626 h 136"/>
                                <a:gd name="T52" fmla="*/ 0 w 476"/>
                                <a:gd name="T53" fmla="*/ 17352626 h 136"/>
                                <a:gd name="T54" fmla="*/ 14048874 w 476"/>
                                <a:gd name="T55" fmla="*/ 17352626 h 136"/>
                                <a:gd name="T56" fmla="*/ 14048874 w 476"/>
                                <a:gd name="T57" fmla="*/ 0 h 136"/>
                                <a:gd name="T58" fmla="*/ 50574522 w 476"/>
                                <a:gd name="T59" fmla="*/ 17352626 h 136"/>
                                <a:gd name="T60" fmla="*/ 75858238 w 476"/>
                                <a:gd name="T61" fmla="*/ 39044775 h 136"/>
                                <a:gd name="T62" fmla="*/ 84286145 w 476"/>
                                <a:gd name="T63" fmla="*/ 39044775 h 136"/>
                                <a:gd name="T64" fmla="*/ 84286145 w 476"/>
                                <a:gd name="T65" fmla="*/ 17352626 h 136"/>
                                <a:gd name="T66" fmla="*/ 98335018 w 476"/>
                                <a:gd name="T67" fmla="*/ 17352626 h 136"/>
                                <a:gd name="T68" fmla="*/ 98335018 w 476"/>
                                <a:gd name="T69" fmla="*/ 39044775 h 136"/>
                                <a:gd name="T70" fmla="*/ 123622280 w 476"/>
                                <a:gd name="T71" fmla="*/ 56397400 h 136"/>
                                <a:gd name="T72" fmla="*/ 134860667 w 476"/>
                                <a:gd name="T73" fmla="*/ 56397400 h 136"/>
                                <a:gd name="T74" fmla="*/ 112383886 w 476"/>
                                <a:gd name="T75" fmla="*/ 56397400 h 136"/>
                                <a:gd name="T76" fmla="*/ 98335018 w 476"/>
                                <a:gd name="T77" fmla="*/ 56397400 h 136"/>
                                <a:gd name="T78" fmla="*/ 112383886 w 476"/>
                                <a:gd name="T79" fmla="*/ 91102651 h 136"/>
                                <a:gd name="T80" fmla="*/ 123622280 w 476"/>
                                <a:gd name="T81" fmla="*/ 91102651 h 136"/>
                                <a:gd name="T82" fmla="*/ 134860667 w 476"/>
                                <a:gd name="T83" fmla="*/ 91102651 h 136"/>
                                <a:gd name="T84" fmla="*/ 160147928 w 476"/>
                                <a:gd name="T85" fmla="*/ 91102651 h 136"/>
                                <a:gd name="T86" fmla="*/ 171386316 w 476"/>
                                <a:gd name="T87" fmla="*/ 112789332 h 136"/>
                                <a:gd name="T88" fmla="*/ 188242130 w 476"/>
                                <a:gd name="T89" fmla="*/ 112789332 h 136"/>
                                <a:gd name="T90" fmla="*/ 210718905 w 476"/>
                                <a:gd name="T91" fmla="*/ 91102651 h 136"/>
                                <a:gd name="T92" fmla="*/ 250055034 w 476"/>
                                <a:gd name="T93" fmla="*/ 91102651 h 136"/>
                                <a:gd name="T94" fmla="*/ 272531814 w 476"/>
                                <a:gd name="T95" fmla="*/ 91102651 h 136"/>
                                <a:gd name="T96" fmla="*/ 297819076 w 476"/>
                                <a:gd name="T97" fmla="*/ 91102651 h 136"/>
                                <a:gd name="T98" fmla="*/ 309057463 w 476"/>
                                <a:gd name="T99" fmla="*/ 91102651 h 136"/>
                                <a:gd name="T100" fmla="*/ 334341184 w 476"/>
                                <a:gd name="T101" fmla="*/ 112789332 h 136"/>
                                <a:gd name="T102" fmla="*/ 323102797 w 476"/>
                                <a:gd name="T103" fmla="*/ 112789332 h 1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476"/>
                                <a:gd name="T157" fmla="*/ 0 h 136"/>
                                <a:gd name="T158" fmla="*/ 476 w 476"/>
                                <a:gd name="T159" fmla="*/ 136 h 1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7" name="Freeform 17"/>
                          <wps:cNvSpPr>
                            <a:spLocks/>
                          </wps:cNvSpPr>
                          <wps:spPr bwMode="auto">
                            <a:xfrm>
                              <a:off x="59042" y="27074"/>
                              <a:ext cx="512" cy="384"/>
                            </a:xfrm>
                            <a:custGeom>
                              <a:avLst/>
                              <a:gdLst>
                                <a:gd name="T0" fmla="*/ 14058115 w 86"/>
                                <a:gd name="T1" fmla="*/ 22978522 h 51"/>
                                <a:gd name="T2" fmla="*/ 14058115 w 86"/>
                                <a:gd name="T3" fmla="*/ 0 h 51"/>
                                <a:gd name="T4" fmla="*/ 36549686 w 86"/>
                                <a:gd name="T5" fmla="*/ 0 h 51"/>
                                <a:gd name="T6" fmla="*/ 50607801 w 86"/>
                                <a:gd name="T7" fmla="*/ 0 h 51"/>
                                <a:gd name="T8" fmla="*/ 50607801 w 86"/>
                                <a:gd name="T9" fmla="*/ 22978522 h 51"/>
                                <a:gd name="T10" fmla="*/ 61853589 w 86"/>
                                <a:gd name="T11" fmla="*/ 41357929 h 51"/>
                                <a:gd name="T12" fmla="*/ 50607801 w 86"/>
                                <a:gd name="T13" fmla="*/ 59737336 h 51"/>
                                <a:gd name="T14" fmla="*/ 36549686 w 86"/>
                                <a:gd name="T15" fmla="*/ 59737336 h 51"/>
                                <a:gd name="T16" fmla="*/ 14058115 w 86"/>
                                <a:gd name="T17" fmla="*/ 41357929 h 51"/>
                                <a:gd name="T18" fmla="*/ 0 w 86"/>
                                <a:gd name="T19" fmla="*/ 41357929 h 51"/>
                                <a:gd name="T20" fmla="*/ 14058115 w 86"/>
                                <a:gd name="T21" fmla="*/ 22978522 h 5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86"/>
                                <a:gd name="T34" fmla="*/ 0 h 51"/>
                                <a:gd name="T35" fmla="*/ 86 w 86"/>
                                <a:gd name="T36" fmla="*/ 51 h 51"/>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8" name="Freeform 18"/>
                          <wps:cNvSpPr>
                            <a:spLocks/>
                          </wps:cNvSpPr>
                          <wps:spPr bwMode="auto">
                            <a:xfrm>
                              <a:off x="59137" y="26186"/>
                              <a:ext cx="417" cy="119"/>
                            </a:xfrm>
                            <a:custGeom>
                              <a:avLst/>
                              <a:gdLst>
                                <a:gd name="T0" fmla="*/ 35049707 w 71"/>
                                <a:gd name="T1" fmla="*/ 0 h 17"/>
                                <a:gd name="T2" fmla="*/ 45832640 w 71"/>
                                <a:gd name="T3" fmla="*/ 0 h 17"/>
                                <a:gd name="T4" fmla="*/ 45832640 w 71"/>
                                <a:gd name="T5" fmla="*/ 14560000 h 17"/>
                                <a:gd name="T6" fmla="*/ 35049707 w 71"/>
                                <a:gd name="T7" fmla="*/ 14560000 h 17"/>
                                <a:gd name="T8" fmla="*/ 24263327 w 71"/>
                                <a:gd name="T9" fmla="*/ 14560000 h 17"/>
                                <a:gd name="T10" fmla="*/ 0 w 71"/>
                                <a:gd name="T11" fmla="*/ 0 h 17"/>
                                <a:gd name="T12" fmla="*/ 24263327 w 71"/>
                                <a:gd name="T13" fmla="*/ 0 h 17"/>
                                <a:gd name="T14" fmla="*/ 35049707 w 71"/>
                                <a:gd name="T15" fmla="*/ 0 h 17"/>
                                <a:gd name="T16" fmla="*/ 0 60000 65536"/>
                                <a:gd name="T17" fmla="*/ 0 60000 65536"/>
                                <a:gd name="T18" fmla="*/ 0 60000 65536"/>
                                <a:gd name="T19" fmla="*/ 0 60000 65536"/>
                                <a:gd name="T20" fmla="*/ 0 60000 65536"/>
                                <a:gd name="T21" fmla="*/ 0 60000 65536"/>
                                <a:gd name="T22" fmla="*/ 0 60000 65536"/>
                                <a:gd name="T23" fmla="*/ 0 60000 65536"/>
                                <a:gd name="T24" fmla="*/ 0 w 71"/>
                                <a:gd name="T25" fmla="*/ 0 h 17"/>
                                <a:gd name="T26" fmla="*/ 71 w 71"/>
                                <a:gd name="T27" fmla="*/ 17 h 1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9" name="Freeform 19"/>
                          <wps:cNvSpPr>
                            <a:spLocks/>
                          </wps:cNvSpPr>
                          <wps:spPr bwMode="auto">
                            <a:xfrm>
                              <a:off x="58768" y="25669"/>
                              <a:ext cx="619" cy="517"/>
                            </a:xfrm>
                            <a:custGeom>
                              <a:avLst/>
                              <a:gdLst>
                                <a:gd name="T0" fmla="*/ 25297268 w 104"/>
                                <a:gd name="T1" fmla="*/ 81490229 h 69"/>
                                <a:gd name="T2" fmla="*/ 25297268 w 104"/>
                                <a:gd name="T3" fmla="*/ 58850620 h 69"/>
                                <a:gd name="T4" fmla="*/ 14054431 w 104"/>
                                <a:gd name="T5" fmla="*/ 40742305 h 69"/>
                                <a:gd name="T6" fmla="*/ 0 w 104"/>
                                <a:gd name="T7" fmla="*/ 22633990 h 69"/>
                                <a:gd name="T8" fmla="*/ 14054431 w 104"/>
                                <a:gd name="T9" fmla="*/ 0 h 69"/>
                                <a:gd name="T10" fmla="*/ 25297268 w 104"/>
                                <a:gd name="T11" fmla="*/ 0 h 69"/>
                                <a:gd name="T12" fmla="*/ 25297268 w 104"/>
                                <a:gd name="T13" fmla="*/ 22633990 h 69"/>
                                <a:gd name="T14" fmla="*/ 36540106 w 104"/>
                                <a:gd name="T15" fmla="*/ 22633990 h 69"/>
                                <a:gd name="T16" fmla="*/ 50594536 w 104"/>
                                <a:gd name="T17" fmla="*/ 22633990 h 69"/>
                                <a:gd name="T18" fmla="*/ 61837374 w 104"/>
                                <a:gd name="T19" fmla="*/ 22633990 h 69"/>
                                <a:gd name="T20" fmla="*/ 73080205 w 104"/>
                                <a:gd name="T21" fmla="*/ 40742305 h 69"/>
                                <a:gd name="T22" fmla="*/ 61837374 w 104"/>
                                <a:gd name="T23" fmla="*/ 40742305 h 69"/>
                                <a:gd name="T24" fmla="*/ 61837374 w 104"/>
                                <a:gd name="T25" fmla="*/ 58850620 h 69"/>
                                <a:gd name="T26" fmla="*/ 73080205 w 104"/>
                                <a:gd name="T27" fmla="*/ 81490229 h 69"/>
                                <a:gd name="T28" fmla="*/ 50594536 w 104"/>
                                <a:gd name="T29" fmla="*/ 81490229 h 69"/>
                                <a:gd name="T30" fmla="*/ 25297268 w 104"/>
                                <a:gd name="T31" fmla="*/ 81490229 h 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04"/>
                                <a:gd name="T49" fmla="*/ 0 h 69"/>
                                <a:gd name="T50" fmla="*/ 104 w 104"/>
                                <a:gd name="T51" fmla="*/ 69 h 69"/>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0" name="Freeform 20"/>
                          <wps:cNvSpPr>
                            <a:spLocks/>
                          </wps:cNvSpPr>
                          <wps:spPr bwMode="auto">
                            <a:xfrm>
                              <a:off x="59137" y="24530"/>
                              <a:ext cx="1690" cy="1538"/>
                            </a:xfrm>
                            <a:custGeom>
                              <a:avLst/>
                              <a:gdLst>
                                <a:gd name="T0" fmla="*/ 148937421 w 284"/>
                                <a:gd name="T1" fmla="*/ 94134004 h 209"/>
                                <a:gd name="T2" fmla="*/ 160177914 w 284"/>
                                <a:gd name="T3" fmla="*/ 72738680 h 209"/>
                                <a:gd name="T4" fmla="*/ 160177914 w 284"/>
                                <a:gd name="T5" fmla="*/ 111250259 h 209"/>
                                <a:gd name="T6" fmla="*/ 188277378 w 284"/>
                                <a:gd name="T7" fmla="*/ 111250259 h 209"/>
                                <a:gd name="T8" fmla="*/ 199517871 w 284"/>
                                <a:gd name="T9" fmla="*/ 145477360 h 209"/>
                                <a:gd name="T10" fmla="*/ 160177914 w 284"/>
                                <a:gd name="T11" fmla="*/ 183988938 h 209"/>
                                <a:gd name="T12" fmla="*/ 148937421 w 284"/>
                                <a:gd name="T13" fmla="*/ 166872684 h 209"/>
                                <a:gd name="T14" fmla="*/ 137696927 w 284"/>
                                <a:gd name="T15" fmla="*/ 183988938 h 209"/>
                                <a:gd name="T16" fmla="*/ 148937421 w 284"/>
                                <a:gd name="T17" fmla="*/ 201105201 h 209"/>
                                <a:gd name="T18" fmla="*/ 137696927 w 284"/>
                                <a:gd name="T19" fmla="*/ 222500525 h 209"/>
                                <a:gd name="T20" fmla="*/ 123645422 w 284"/>
                                <a:gd name="T21" fmla="*/ 183988938 h 209"/>
                                <a:gd name="T22" fmla="*/ 109593923 w 284"/>
                                <a:gd name="T23" fmla="*/ 222500525 h 209"/>
                                <a:gd name="T24" fmla="*/ 84301931 w 284"/>
                                <a:gd name="T25" fmla="*/ 222500525 h 209"/>
                                <a:gd name="T26" fmla="*/ 73061437 w 284"/>
                                <a:gd name="T27" fmla="*/ 183988938 h 209"/>
                                <a:gd name="T28" fmla="*/ 50580450 w 284"/>
                                <a:gd name="T29" fmla="*/ 166872684 h 209"/>
                                <a:gd name="T30" fmla="*/ 73061437 w 284"/>
                                <a:gd name="T31" fmla="*/ 145477360 h 209"/>
                                <a:gd name="T32" fmla="*/ 84301931 w 284"/>
                                <a:gd name="T33" fmla="*/ 145477360 h 209"/>
                                <a:gd name="T34" fmla="*/ 61820944 w 284"/>
                                <a:gd name="T35" fmla="*/ 128366521 h 209"/>
                                <a:gd name="T36" fmla="*/ 50580450 w 284"/>
                                <a:gd name="T37" fmla="*/ 145477360 h 209"/>
                                <a:gd name="T38" fmla="*/ 36532486 w 284"/>
                                <a:gd name="T39" fmla="*/ 145477360 h 209"/>
                                <a:gd name="T40" fmla="*/ 36532486 w 284"/>
                                <a:gd name="T41" fmla="*/ 128366521 h 209"/>
                                <a:gd name="T42" fmla="*/ 25291993 w 284"/>
                                <a:gd name="T43" fmla="*/ 111250259 h 209"/>
                                <a:gd name="T44" fmla="*/ 0 w 284"/>
                                <a:gd name="T45" fmla="*/ 94134004 h 209"/>
                                <a:gd name="T46" fmla="*/ 25291993 w 284"/>
                                <a:gd name="T47" fmla="*/ 94134004 h 209"/>
                                <a:gd name="T48" fmla="*/ 25291993 w 284"/>
                                <a:gd name="T49" fmla="*/ 72738680 h 209"/>
                                <a:gd name="T50" fmla="*/ 0 w 284"/>
                                <a:gd name="T51" fmla="*/ 55622425 h 209"/>
                                <a:gd name="T52" fmla="*/ 25291993 w 284"/>
                                <a:gd name="T53" fmla="*/ 55622425 h 209"/>
                                <a:gd name="T54" fmla="*/ 50580450 w 284"/>
                                <a:gd name="T55" fmla="*/ 55622425 h 209"/>
                                <a:gd name="T56" fmla="*/ 25291993 w 284"/>
                                <a:gd name="T57" fmla="*/ 55622425 h 209"/>
                                <a:gd name="T58" fmla="*/ 36532486 w 284"/>
                                <a:gd name="T59" fmla="*/ 17116255 h 209"/>
                                <a:gd name="T60" fmla="*/ 50580450 w 284"/>
                                <a:gd name="T61" fmla="*/ 34232517 h 209"/>
                                <a:gd name="T62" fmla="*/ 50580450 w 284"/>
                                <a:gd name="T63" fmla="*/ 17116255 h 209"/>
                                <a:gd name="T64" fmla="*/ 36532486 w 284"/>
                                <a:gd name="T65" fmla="*/ 0 h 209"/>
                                <a:gd name="T66" fmla="*/ 73061437 w 284"/>
                                <a:gd name="T67" fmla="*/ 0 h 209"/>
                                <a:gd name="T68" fmla="*/ 84301931 w 284"/>
                                <a:gd name="T69" fmla="*/ 34232517 h 209"/>
                                <a:gd name="T70" fmla="*/ 98353430 w 284"/>
                                <a:gd name="T71" fmla="*/ 55622425 h 209"/>
                                <a:gd name="T72" fmla="*/ 123645422 w 284"/>
                                <a:gd name="T73" fmla="*/ 55622425 h 209"/>
                                <a:gd name="T74" fmla="*/ 137696927 w 284"/>
                                <a:gd name="T75" fmla="*/ 94134004 h 209"/>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284"/>
                                <a:gd name="T115" fmla="*/ 0 h 209"/>
                                <a:gd name="T116" fmla="*/ 284 w 284"/>
                                <a:gd name="T117" fmla="*/ 209 h 209"/>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1" name="Freeform 21"/>
                          <wps:cNvSpPr>
                            <a:spLocks/>
                          </wps:cNvSpPr>
                          <wps:spPr bwMode="auto">
                            <a:xfrm>
                              <a:off x="59756" y="23642"/>
                              <a:ext cx="5057" cy="3180"/>
                            </a:xfrm>
                            <a:custGeom>
                              <a:avLst/>
                              <a:gdLst>
                                <a:gd name="T0" fmla="*/ 478175488 w 848"/>
                                <a:gd name="T1" fmla="*/ 39074575 h 430"/>
                                <a:gd name="T2" fmla="*/ 540424362 w 848"/>
                                <a:gd name="T3" fmla="*/ 21708706 h 430"/>
                                <a:gd name="T4" fmla="*/ 588526414 w 848"/>
                                <a:gd name="T5" fmla="*/ 56440444 h 430"/>
                                <a:gd name="T6" fmla="*/ 588526414 w 848"/>
                                <a:gd name="T7" fmla="*/ 78149151 h 430"/>
                                <a:gd name="T8" fmla="*/ 489495082 w 848"/>
                                <a:gd name="T9" fmla="*/ 130246765 h 430"/>
                                <a:gd name="T10" fmla="*/ 540424362 w 848"/>
                                <a:gd name="T11" fmla="*/ 130246765 h 430"/>
                                <a:gd name="T12" fmla="*/ 464028662 w 848"/>
                                <a:gd name="T13" fmla="*/ 191024582 h 430"/>
                                <a:gd name="T14" fmla="*/ 401779789 w 848"/>
                                <a:gd name="T15" fmla="*/ 243122189 h 430"/>
                                <a:gd name="T16" fmla="*/ 364997330 w 848"/>
                                <a:gd name="T17" fmla="*/ 243122189 h 430"/>
                                <a:gd name="T18" fmla="*/ 339534470 w 848"/>
                                <a:gd name="T19" fmla="*/ 282196765 h 430"/>
                                <a:gd name="T20" fmla="*/ 339534470 w 848"/>
                                <a:gd name="T21" fmla="*/ 316928510 h 430"/>
                                <a:gd name="T22" fmla="*/ 302752011 w 848"/>
                                <a:gd name="T23" fmla="*/ 373368955 h 430"/>
                                <a:gd name="T24" fmla="*/ 277285597 w 848"/>
                                <a:gd name="T25" fmla="*/ 395072196 h 430"/>
                                <a:gd name="T26" fmla="*/ 263138771 w 848"/>
                                <a:gd name="T27" fmla="*/ 429803934 h 430"/>
                                <a:gd name="T28" fmla="*/ 251819177 w 848"/>
                                <a:gd name="T29" fmla="*/ 468878509 h 430"/>
                                <a:gd name="T30" fmla="*/ 200889892 w 848"/>
                                <a:gd name="T31" fmla="*/ 451512640 h 430"/>
                                <a:gd name="T32" fmla="*/ 138644573 w 848"/>
                                <a:gd name="T33" fmla="*/ 451512640 h 430"/>
                                <a:gd name="T34" fmla="*/ 116008946 w 848"/>
                                <a:gd name="T35" fmla="*/ 468878509 h 430"/>
                                <a:gd name="T36" fmla="*/ 50929280 w 848"/>
                                <a:gd name="T37" fmla="*/ 451512640 h 430"/>
                                <a:gd name="T38" fmla="*/ 101858565 w 848"/>
                                <a:gd name="T39" fmla="*/ 412438065 h 430"/>
                                <a:gd name="T40" fmla="*/ 87711739 w 848"/>
                                <a:gd name="T41" fmla="*/ 373368955 h 430"/>
                                <a:gd name="T42" fmla="*/ 138644573 w 848"/>
                                <a:gd name="T43" fmla="*/ 395072196 h 430"/>
                                <a:gd name="T44" fmla="*/ 127324979 w 848"/>
                                <a:gd name="T45" fmla="*/ 373368955 h 430"/>
                                <a:gd name="T46" fmla="*/ 101858565 w 848"/>
                                <a:gd name="T47" fmla="*/ 356003085 h 430"/>
                                <a:gd name="T48" fmla="*/ 87711739 w 848"/>
                                <a:gd name="T49" fmla="*/ 316928510 h 430"/>
                                <a:gd name="T50" fmla="*/ 127324979 w 848"/>
                                <a:gd name="T51" fmla="*/ 316928510 h 430"/>
                                <a:gd name="T52" fmla="*/ 138644573 w 848"/>
                                <a:gd name="T53" fmla="*/ 243122189 h 430"/>
                                <a:gd name="T54" fmla="*/ 116008946 w 848"/>
                                <a:gd name="T55" fmla="*/ 225756320 h 430"/>
                                <a:gd name="T56" fmla="*/ 116008946 w 848"/>
                                <a:gd name="T57" fmla="*/ 208390451 h 430"/>
                                <a:gd name="T58" fmla="*/ 152791399 w 848"/>
                                <a:gd name="T59" fmla="*/ 208390451 h 430"/>
                                <a:gd name="T60" fmla="*/ 200889892 w 848"/>
                                <a:gd name="T61" fmla="*/ 243122189 h 430"/>
                                <a:gd name="T62" fmla="*/ 175427032 w 848"/>
                                <a:gd name="T63" fmla="*/ 208390451 h 430"/>
                                <a:gd name="T64" fmla="*/ 215036718 w 848"/>
                                <a:gd name="T65" fmla="*/ 208390451 h 430"/>
                                <a:gd name="T66" fmla="*/ 251819177 w 848"/>
                                <a:gd name="T67" fmla="*/ 191024582 h 430"/>
                                <a:gd name="T68" fmla="*/ 200889892 w 848"/>
                                <a:gd name="T69" fmla="*/ 191024582 h 430"/>
                                <a:gd name="T70" fmla="*/ 152791399 w 848"/>
                                <a:gd name="T71" fmla="*/ 191024582 h 430"/>
                                <a:gd name="T72" fmla="*/ 116008946 w 848"/>
                                <a:gd name="T73" fmla="*/ 191024582 h 430"/>
                                <a:gd name="T74" fmla="*/ 65076106 w 848"/>
                                <a:gd name="T75" fmla="*/ 191024582 h 430"/>
                                <a:gd name="T76" fmla="*/ 76395699 w 848"/>
                                <a:gd name="T77" fmla="*/ 151949999 h 430"/>
                                <a:gd name="T78" fmla="*/ 50929280 w 848"/>
                                <a:gd name="T79" fmla="*/ 130246765 h 430"/>
                                <a:gd name="T80" fmla="*/ 76395699 w 848"/>
                                <a:gd name="T81" fmla="*/ 130246765 h 430"/>
                                <a:gd name="T82" fmla="*/ 39613246 w 848"/>
                                <a:gd name="T83" fmla="*/ 130246765 h 430"/>
                                <a:gd name="T84" fmla="*/ 25466420 w 848"/>
                                <a:gd name="T85" fmla="*/ 130246765 h 430"/>
                                <a:gd name="T86" fmla="*/ 14146826 w 848"/>
                                <a:gd name="T87" fmla="*/ 112880896 h 430"/>
                                <a:gd name="T88" fmla="*/ 87711739 w 848"/>
                                <a:gd name="T89" fmla="*/ 78149151 h 430"/>
                                <a:gd name="T90" fmla="*/ 138644573 w 848"/>
                                <a:gd name="T91" fmla="*/ 56440444 h 430"/>
                                <a:gd name="T92" fmla="*/ 175427032 w 848"/>
                                <a:gd name="T93" fmla="*/ 56440444 h 430"/>
                                <a:gd name="T94" fmla="*/ 215036718 w 848"/>
                                <a:gd name="T95" fmla="*/ 39074575 h 430"/>
                                <a:gd name="T96" fmla="*/ 251819177 w 848"/>
                                <a:gd name="T97" fmla="*/ 21708706 h 430"/>
                                <a:gd name="T98" fmla="*/ 314068050 w 848"/>
                                <a:gd name="T99" fmla="*/ 0 h 430"/>
                                <a:gd name="T100" fmla="*/ 350850509 w 848"/>
                                <a:gd name="T101" fmla="*/ 21708706 h 430"/>
                                <a:gd name="T102" fmla="*/ 376316923 w 848"/>
                                <a:gd name="T103" fmla="*/ 0 h 430"/>
                                <a:gd name="T104" fmla="*/ 427246209 w 848"/>
                                <a:gd name="T105" fmla="*/ 0 h 43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848"/>
                                <a:gd name="T160" fmla="*/ 0 h 430"/>
                                <a:gd name="T161" fmla="*/ 848 w 848"/>
                                <a:gd name="T162" fmla="*/ 430 h 430"/>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2" name="Freeform 22"/>
                          <wps:cNvSpPr>
                            <a:spLocks/>
                          </wps:cNvSpPr>
                          <wps:spPr bwMode="auto">
                            <a:xfrm>
                              <a:off x="58090" y="27858"/>
                              <a:ext cx="1047" cy="887"/>
                            </a:xfrm>
                            <a:custGeom>
                              <a:avLst/>
                              <a:gdLst>
                                <a:gd name="T0" fmla="*/ 102876288 w 175"/>
                                <a:gd name="T1" fmla="*/ 40047618 h 119"/>
                                <a:gd name="T2" fmla="*/ 102876288 w 175"/>
                                <a:gd name="T3" fmla="*/ 57842232 h 119"/>
                                <a:gd name="T4" fmla="*/ 102876288 w 175"/>
                                <a:gd name="T5" fmla="*/ 75642406 h 119"/>
                                <a:gd name="T6" fmla="*/ 114306590 w 175"/>
                                <a:gd name="T7" fmla="*/ 75642406 h 119"/>
                                <a:gd name="T8" fmla="*/ 125740470 w 175"/>
                                <a:gd name="T9" fmla="*/ 75642406 h 119"/>
                                <a:gd name="T10" fmla="*/ 114306590 w 175"/>
                                <a:gd name="T11" fmla="*/ 97889849 h 119"/>
                                <a:gd name="T12" fmla="*/ 114306590 w 175"/>
                                <a:gd name="T13" fmla="*/ 115690024 h 119"/>
                                <a:gd name="T14" fmla="*/ 88589308 w 175"/>
                                <a:gd name="T15" fmla="*/ 133490198 h 119"/>
                                <a:gd name="T16" fmla="*/ 77159006 w 175"/>
                                <a:gd name="T17" fmla="*/ 133490198 h 119"/>
                                <a:gd name="T18" fmla="*/ 65728704 w 175"/>
                                <a:gd name="T19" fmla="*/ 133490198 h 119"/>
                                <a:gd name="T20" fmla="*/ 65728704 w 175"/>
                                <a:gd name="T21" fmla="*/ 115690024 h 119"/>
                                <a:gd name="T22" fmla="*/ 40007844 w 175"/>
                                <a:gd name="T23" fmla="*/ 97889849 h 119"/>
                                <a:gd name="T24" fmla="*/ 25720859 w 175"/>
                                <a:gd name="T25" fmla="*/ 75642406 h 119"/>
                                <a:gd name="T26" fmla="*/ 0 w 175"/>
                                <a:gd name="T27" fmla="*/ 75642406 h 119"/>
                                <a:gd name="T28" fmla="*/ 0 w 175"/>
                                <a:gd name="T29" fmla="*/ 57842232 h 119"/>
                                <a:gd name="T30" fmla="*/ 0 w 175"/>
                                <a:gd name="T31" fmla="*/ 40047618 h 119"/>
                                <a:gd name="T32" fmla="*/ 14286979 w 175"/>
                                <a:gd name="T33" fmla="*/ 57842232 h 119"/>
                                <a:gd name="T34" fmla="*/ 25720859 w 175"/>
                                <a:gd name="T35" fmla="*/ 57842232 h 119"/>
                                <a:gd name="T36" fmla="*/ 40007844 w 175"/>
                                <a:gd name="T37" fmla="*/ 57842232 h 119"/>
                                <a:gd name="T38" fmla="*/ 40007844 w 175"/>
                                <a:gd name="T39" fmla="*/ 40047618 h 119"/>
                                <a:gd name="T40" fmla="*/ 40007844 w 175"/>
                                <a:gd name="T41" fmla="*/ 17800174 h 119"/>
                                <a:gd name="T42" fmla="*/ 25720859 w 175"/>
                                <a:gd name="T43" fmla="*/ 17800174 h 119"/>
                                <a:gd name="T44" fmla="*/ 25720859 w 175"/>
                                <a:gd name="T45" fmla="*/ 0 h 119"/>
                                <a:gd name="T46" fmla="*/ 40007844 w 175"/>
                                <a:gd name="T47" fmla="*/ 0 h 119"/>
                                <a:gd name="T48" fmla="*/ 51438147 w 175"/>
                                <a:gd name="T49" fmla="*/ 0 h 119"/>
                                <a:gd name="T50" fmla="*/ 77159006 w 175"/>
                                <a:gd name="T51" fmla="*/ 0 h 119"/>
                                <a:gd name="T52" fmla="*/ 88589308 w 175"/>
                                <a:gd name="T53" fmla="*/ 0 h 119"/>
                                <a:gd name="T54" fmla="*/ 102876288 w 175"/>
                                <a:gd name="T55" fmla="*/ 0 h 119"/>
                                <a:gd name="T56" fmla="*/ 102876288 w 175"/>
                                <a:gd name="T57" fmla="*/ 17800174 h 119"/>
                                <a:gd name="T58" fmla="*/ 88589308 w 175"/>
                                <a:gd name="T59" fmla="*/ 40047618 h 119"/>
                                <a:gd name="T60" fmla="*/ 77159006 w 175"/>
                                <a:gd name="T61" fmla="*/ 40047618 h 119"/>
                                <a:gd name="T62" fmla="*/ 88589308 w 175"/>
                                <a:gd name="T63" fmla="*/ 40047618 h 119"/>
                                <a:gd name="T64" fmla="*/ 102876288 w 175"/>
                                <a:gd name="T65" fmla="*/ 40047618 h 1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75"/>
                                <a:gd name="T100" fmla="*/ 0 h 119"/>
                                <a:gd name="T101" fmla="*/ 175 w 175"/>
                                <a:gd name="T102" fmla="*/ 119 h 1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3" name="Freeform 23"/>
                          <wps:cNvSpPr>
                            <a:spLocks/>
                          </wps:cNvSpPr>
                          <wps:spPr bwMode="auto">
                            <a:xfrm>
                              <a:off x="58614" y="29233"/>
                              <a:ext cx="618" cy="548"/>
                            </a:xfrm>
                            <a:custGeom>
                              <a:avLst/>
                              <a:gdLst>
                                <a:gd name="T0" fmla="*/ 63551208 w 103"/>
                                <a:gd name="T1" fmla="*/ 86042096 h 73"/>
                                <a:gd name="T2" fmla="*/ 37553310 w 103"/>
                                <a:gd name="T3" fmla="*/ 63400327 h 73"/>
                                <a:gd name="T4" fmla="*/ 14442474 w 103"/>
                                <a:gd name="T5" fmla="*/ 45283537 h 73"/>
                                <a:gd name="T6" fmla="*/ 0 w 103"/>
                                <a:gd name="T7" fmla="*/ 45283537 h 73"/>
                                <a:gd name="T8" fmla="*/ 14442474 w 103"/>
                                <a:gd name="T9" fmla="*/ 45283537 h 73"/>
                                <a:gd name="T10" fmla="*/ 14442474 w 103"/>
                                <a:gd name="T11" fmla="*/ 22641769 h 73"/>
                                <a:gd name="T12" fmla="*/ 25997892 w 103"/>
                                <a:gd name="T13" fmla="*/ 0 h 73"/>
                                <a:gd name="T14" fmla="*/ 51995784 w 103"/>
                                <a:gd name="T15" fmla="*/ 22641769 h 73"/>
                                <a:gd name="T16" fmla="*/ 63551208 w 103"/>
                                <a:gd name="T17" fmla="*/ 45283537 h 73"/>
                                <a:gd name="T18" fmla="*/ 75106626 w 103"/>
                                <a:gd name="T19" fmla="*/ 63400327 h 73"/>
                                <a:gd name="T20" fmla="*/ 63551208 w 103"/>
                                <a:gd name="T21" fmla="*/ 63400327 h 73"/>
                                <a:gd name="T22" fmla="*/ 63551208 w 103"/>
                                <a:gd name="T23" fmla="*/ 86042096 h 7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03"/>
                                <a:gd name="T37" fmla="*/ 0 h 73"/>
                                <a:gd name="T38" fmla="*/ 103 w 103"/>
                                <a:gd name="T39" fmla="*/ 73 h 73"/>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4" name="Freeform 24"/>
                          <wps:cNvSpPr>
                            <a:spLocks/>
                          </wps:cNvSpPr>
                          <wps:spPr bwMode="auto">
                            <a:xfrm>
                              <a:off x="59137" y="27592"/>
                              <a:ext cx="940" cy="887"/>
                            </a:xfrm>
                            <a:custGeom>
                              <a:avLst/>
                              <a:gdLst>
                                <a:gd name="T0" fmla="*/ 107517868 w 159"/>
                                <a:gd name="T1" fmla="*/ 33863263 h 121"/>
                                <a:gd name="T2" fmla="*/ 96490663 w 159"/>
                                <a:gd name="T3" fmla="*/ 33863263 h 121"/>
                                <a:gd name="T4" fmla="*/ 85463458 w 159"/>
                                <a:gd name="T5" fmla="*/ 33863263 h 121"/>
                                <a:gd name="T6" fmla="*/ 74436253 w 159"/>
                                <a:gd name="T7" fmla="*/ 71952714 h 121"/>
                                <a:gd name="T8" fmla="*/ 74436253 w 159"/>
                                <a:gd name="T9" fmla="*/ 88884342 h 121"/>
                                <a:gd name="T10" fmla="*/ 46866496 w 159"/>
                                <a:gd name="T11" fmla="*/ 88884342 h 121"/>
                                <a:gd name="T12" fmla="*/ 35839291 w 159"/>
                                <a:gd name="T13" fmla="*/ 88884342 h 121"/>
                                <a:gd name="T14" fmla="*/ 35839291 w 159"/>
                                <a:gd name="T15" fmla="*/ 105815970 h 121"/>
                                <a:gd name="T16" fmla="*/ 35839291 w 159"/>
                                <a:gd name="T17" fmla="*/ 126979167 h 121"/>
                                <a:gd name="T18" fmla="*/ 22054410 w 159"/>
                                <a:gd name="T19" fmla="*/ 126979167 h 121"/>
                                <a:gd name="T20" fmla="*/ 11027205 w 159"/>
                                <a:gd name="T21" fmla="*/ 126979167 h 121"/>
                                <a:gd name="T22" fmla="*/ 11027205 w 159"/>
                                <a:gd name="T23" fmla="*/ 105815970 h 121"/>
                                <a:gd name="T24" fmla="*/ 11027205 w 159"/>
                                <a:gd name="T25" fmla="*/ 88884342 h 121"/>
                                <a:gd name="T26" fmla="*/ 11027205 w 159"/>
                                <a:gd name="T27" fmla="*/ 71952714 h 121"/>
                                <a:gd name="T28" fmla="*/ 0 w 159"/>
                                <a:gd name="T29" fmla="*/ 33863263 h 121"/>
                                <a:gd name="T30" fmla="*/ 11027205 w 159"/>
                                <a:gd name="T31" fmla="*/ 33863263 h 121"/>
                                <a:gd name="T32" fmla="*/ 22054410 w 159"/>
                                <a:gd name="T33" fmla="*/ 33863263 h 121"/>
                                <a:gd name="T34" fmla="*/ 22054410 w 159"/>
                                <a:gd name="T35" fmla="*/ 16931628 h 121"/>
                                <a:gd name="T36" fmla="*/ 35839291 w 159"/>
                                <a:gd name="T37" fmla="*/ 16931628 h 121"/>
                                <a:gd name="T38" fmla="*/ 35839291 w 159"/>
                                <a:gd name="T39" fmla="*/ 0 h 121"/>
                                <a:gd name="T40" fmla="*/ 60651372 w 159"/>
                                <a:gd name="T41" fmla="*/ 16931628 h 121"/>
                                <a:gd name="T42" fmla="*/ 74436253 w 159"/>
                                <a:gd name="T43" fmla="*/ 16931628 h 121"/>
                                <a:gd name="T44" fmla="*/ 107517868 w 159"/>
                                <a:gd name="T45" fmla="*/ 16931628 h 121"/>
                                <a:gd name="T46" fmla="*/ 107517868 w 159"/>
                                <a:gd name="T47" fmla="*/ 33863263 h 12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59"/>
                                <a:gd name="T73" fmla="*/ 0 h 121"/>
                                <a:gd name="T74" fmla="*/ 159 w 159"/>
                                <a:gd name="T75" fmla="*/ 121 h 121"/>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5" name="Freeform 25"/>
                          <wps:cNvSpPr>
                            <a:spLocks/>
                          </wps:cNvSpPr>
                          <wps:spPr bwMode="auto">
                            <a:xfrm>
                              <a:off x="62278" y="29884"/>
                              <a:ext cx="310" cy="266"/>
                            </a:xfrm>
                            <a:custGeom>
                              <a:avLst/>
                              <a:gdLst>
                                <a:gd name="T0" fmla="*/ 36599137 w 52"/>
                                <a:gd name="T1" fmla="*/ 21689389 h 36"/>
                                <a:gd name="T2" fmla="*/ 14077136 w 52"/>
                                <a:gd name="T3" fmla="*/ 39039808 h 36"/>
                                <a:gd name="T4" fmla="*/ 0 w 52"/>
                                <a:gd name="T5" fmla="*/ 39039808 h 36"/>
                                <a:gd name="T6" fmla="*/ 0 w 52"/>
                                <a:gd name="T7" fmla="*/ 21689389 h 36"/>
                                <a:gd name="T8" fmla="*/ 0 w 52"/>
                                <a:gd name="T9" fmla="*/ 0 h 36"/>
                                <a:gd name="T10" fmla="*/ 25338136 w 52"/>
                                <a:gd name="T11" fmla="*/ 0 h 36"/>
                                <a:gd name="T12" fmla="*/ 36599137 w 52"/>
                                <a:gd name="T13" fmla="*/ 21689389 h 36"/>
                                <a:gd name="T14" fmla="*/ 0 60000 65536"/>
                                <a:gd name="T15" fmla="*/ 0 60000 65536"/>
                                <a:gd name="T16" fmla="*/ 0 60000 65536"/>
                                <a:gd name="T17" fmla="*/ 0 60000 65536"/>
                                <a:gd name="T18" fmla="*/ 0 60000 65536"/>
                                <a:gd name="T19" fmla="*/ 0 60000 65536"/>
                                <a:gd name="T20" fmla="*/ 0 60000 65536"/>
                                <a:gd name="T21" fmla="*/ 0 w 52"/>
                                <a:gd name="T22" fmla="*/ 0 h 36"/>
                                <a:gd name="T23" fmla="*/ 52 w 52"/>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6" name="Freeform 26"/>
                          <wps:cNvSpPr>
                            <a:spLocks/>
                          </wps:cNvSpPr>
                          <wps:spPr bwMode="auto">
                            <a:xfrm>
                              <a:off x="61541" y="27858"/>
                              <a:ext cx="845" cy="370"/>
                            </a:xfrm>
                            <a:custGeom>
                              <a:avLst/>
                              <a:gdLst>
                                <a:gd name="T0" fmla="*/ 36532706 w 142"/>
                                <a:gd name="T1" fmla="*/ 56476297 h 50"/>
                                <a:gd name="T2" fmla="*/ 25292147 w 142"/>
                                <a:gd name="T3" fmla="*/ 56476297 h 50"/>
                                <a:gd name="T4" fmla="*/ 25292147 w 142"/>
                                <a:gd name="T5" fmla="*/ 39099395 h 50"/>
                                <a:gd name="T6" fmla="*/ 11240559 w 142"/>
                                <a:gd name="T7" fmla="*/ 13031311 h 50"/>
                                <a:gd name="T8" fmla="*/ 0 w 142"/>
                                <a:gd name="T9" fmla="*/ 13031311 h 50"/>
                                <a:gd name="T10" fmla="*/ 0 w 142"/>
                                <a:gd name="T11" fmla="*/ 0 h 50"/>
                                <a:gd name="T12" fmla="*/ 11240559 w 142"/>
                                <a:gd name="T13" fmla="*/ 0 h 50"/>
                                <a:gd name="T14" fmla="*/ 36532706 w 142"/>
                                <a:gd name="T15" fmla="*/ 0 h 50"/>
                                <a:gd name="T16" fmla="*/ 50584289 w 142"/>
                                <a:gd name="T17" fmla="*/ 0 h 50"/>
                                <a:gd name="T18" fmla="*/ 75872895 w 142"/>
                                <a:gd name="T19" fmla="*/ 0 h 50"/>
                                <a:gd name="T20" fmla="*/ 87113454 w 142"/>
                                <a:gd name="T21" fmla="*/ 13031311 h 50"/>
                                <a:gd name="T22" fmla="*/ 101165036 w 142"/>
                                <a:gd name="T23" fmla="*/ 39099395 h 50"/>
                                <a:gd name="T24" fmla="*/ 87113454 w 142"/>
                                <a:gd name="T25" fmla="*/ 39099395 h 50"/>
                                <a:gd name="T26" fmla="*/ 87113454 w 142"/>
                                <a:gd name="T27" fmla="*/ 56476297 h 50"/>
                                <a:gd name="T28" fmla="*/ 75872895 w 142"/>
                                <a:gd name="T29" fmla="*/ 56476297 h 50"/>
                                <a:gd name="T30" fmla="*/ 61824848 w 142"/>
                                <a:gd name="T31" fmla="*/ 39099395 h 50"/>
                                <a:gd name="T32" fmla="*/ 61824848 w 142"/>
                                <a:gd name="T33" fmla="*/ 56476297 h 50"/>
                                <a:gd name="T34" fmla="*/ 50584289 w 142"/>
                                <a:gd name="T35" fmla="*/ 56476297 h 50"/>
                                <a:gd name="T36" fmla="*/ 36532706 w 142"/>
                                <a:gd name="T37" fmla="*/ 56476297 h 5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42"/>
                                <a:gd name="T58" fmla="*/ 0 h 50"/>
                                <a:gd name="T59" fmla="*/ 142 w 142"/>
                                <a:gd name="T60" fmla="*/ 50 h 5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7" name="Freeform 27"/>
                          <wps:cNvSpPr>
                            <a:spLocks/>
                          </wps:cNvSpPr>
                          <wps:spPr bwMode="auto">
                            <a:xfrm>
                              <a:off x="61874" y="29500"/>
                              <a:ext cx="83" cy="0"/>
                            </a:xfrm>
                            <a:custGeom>
                              <a:avLst/>
                              <a:gdLst>
                                <a:gd name="T0" fmla="*/ 0 w 13"/>
                                <a:gd name="T1" fmla="*/ 13987352 w 13"/>
                                <a:gd name="T2" fmla="*/ 0 w 13"/>
                                <a:gd name="T3" fmla="*/ 0 60000 65536"/>
                                <a:gd name="T4" fmla="*/ 0 60000 65536"/>
                                <a:gd name="T5" fmla="*/ 0 60000 65536"/>
                                <a:gd name="T6" fmla="*/ 0 w 13"/>
                                <a:gd name="T7" fmla="*/ 13 w 13"/>
                              </a:gdLst>
                              <a:ahLst/>
                              <a:cxnLst>
                                <a:cxn ang="T3">
                                  <a:pos x="T0" y="0"/>
                                </a:cxn>
                                <a:cxn ang="T4">
                                  <a:pos x="T1" y="0"/>
                                </a:cxn>
                                <a:cxn ang="T5">
                                  <a:pos x="T2" y="0"/>
                                </a:cxn>
                              </a:cxnLst>
                              <a:rect l="T6" t="0" r="T7" b="0"/>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8" name="Freeform 28"/>
                          <wps:cNvSpPr>
                            <a:spLocks/>
                          </wps:cNvSpPr>
                          <wps:spPr bwMode="auto">
                            <a:xfrm>
                              <a:off x="60077" y="27858"/>
                              <a:ext cx="4736" cy="3964"/>
                            </a:xfrm>
                            <a:custGeom>
                              <a:avLst/>
                              <a:gdLst>
                                <a:gd name="T0" fmla="*/ 510471166 w 795"/>
                                <a:gd name="T1" fmla="*/ 432229240 h 535"/>
                                <a:gd name="T2" fmla="*/ 451247581 w 795"/>
                                <a:gd name="T3" fmla="*/ 379836652 h 535"/>
                                <a:gd name="T4" fmla="*/ 451247581 w 795"/>
                                <a:gd name="T5" fmla="*/ 397300850 h 535"/>
                                <a:gd name="T6" fmla="*/ 451247581 w 795"/>
                                <a:gd name="T7" fmla="*/ 414765042 h 535"/>
                                <a:gd name="T8" fmla="*/ 473809963 w 795"/>
                                <a:gd name="T9" fmla="*/ 432229240 h 535"/>
                                <a:gd name="T10" fmla="*/ 499189978 w 795"/>
                                <a:gd name="T11" fmla="*/ 454058114 h 535"/>
                                <a:gd name="T12" fmla="*/ 499189978 w 795"/>
                                <a:gd name="T13" fmla="*/ 510815377 h 535"/>
                                <a:gd name="T14" fmla="*/ 473809963 w 795"/>
                                <a:gd name="T15" fmla="*/ 528279576 h 535"/>
                                <a:gd name="T16" fmla="*/ 437145209 w 795"/>
                                <a:gd name="T17" fmla="*/ 528279576 h 535"/>
                                <a:gd name="T18" fmla="*/ 462528775 w 795"/>
                                <a:gd name="T19" fmla="*/ 585036839 h 535"/>
                                <a:gd name="T20" fmla="*/ 425864021 w 795"/>
                                <a:gd name="T21" fmla="*/ 550108449 h 535"/>
                                <a:gd name="T22" fmla="*/ 363819252 w 795"/>
                                <a:gd name="T23" fmla="*/ 528279576 h 535"/>
                                <a:gd name="T24" fmla="*/ 327154498 w 795"/>
                                <a:gd name="T25" fmla="*/ 471522312 h 535"/>
                                <a:gd name="T26" fmla="*/ 287668560 w 795"/>
                                <a:gd name="T27" fmla="*/ 454058114 h 535"/>
                                <a:gd name="T28" fmla="*/ 236904984 w 795"/>
                                <a:gd name="T29" fmla="*/ 454058114 h 535"/>
                                <a:gd name="T30" fmla="*/ 262288544 w 795"/>
                                <a:gd name="T31" fmla="*/ 432229240 h 535"/>
                                <a:gd name="T32" fmla="*/ 301770932 w 795"/>
                                <a:gd name="T33" fmla="*/ 432229240 h 535"/>
                                <a:gd name="T34" fmla="*/ 313052126 w 795"/>
                                <a:gd name="T35" fmla="*/ 414765042 h 535"/>
                                <a:gd name="T36" fmla="*/ 313052126 w 795"/>
                                <a:gd name="T37" fmla="*/ 379836652 h 535"/>
                                <a:gd name="T38" fmla="*/ 338435686 w 795"/>
                                <a:gd name="T39" fmla="*/ 358007778 h 535"/>
                                <a:gd name="T40" fmla="*/ 313052126 w 795"/>
                                <a:gd name="T41" fmla="*/ 266322125 h 535"/>
                                <a:gd name="T42" fmla="*/ 276387372 w 795"/>
                                <a:gd name="T43" fmla="*/ 266322125 h 535"/>
                                <a:gd name="T44" fmla="*/ 276387372 w 795"/>
                                <a:gd name="T45" fmla="*/ 248857927 h 535"/>
                                <a:gd name="T46" fmla="*/ 225623791 w 795"/>
                                <a:gd name="T47" fmla="*/ 187735988 h 535"/>
                                <a:gd name="T48" fmla="*/ 203061415 w 795"/>
                                <a:gd name="T49" fmla="*/ 227029053 h 535"/>
                                <a:gd name="T50" fmla="*/ 163575477 w 795"/>
                                <a:gd name="T51" fmla="*/ 187735988 h 535"/>
                                <a:gd name="T52" fmla="*/ 90249514 w 795"/>
                                <a:gd name="T53" fmla="*/ 187735988 h 535"/>
                                <a:gd name="T54" fmla="*/ 53584766 w 795"/>
                                <a:gd name="T55" fmla="*/ 187735988 h 535"/>
                                <a:gd name="T56" fmla="*/ 14102372 w 795"/>
                                <a:gd name="T57" fmla="*/ 148442924 h 535"/>
                                <a:gd name="T58" fmla="*/ 53584766 w 795"/>
                                <a:gd name="T59" fmla="*/ 148442924 h 535"/>
                                <a:gd name="T60" fmla="*/ 14102372 w 795"/>
                                <a:gd name="T61" fmla="*/ 130978725 h 535"/>
                                <a:gd name="T62" fmla="*/ 14102372 w 795"/>
                                <a:gd name="T63" fmla="*/ 74221462 h 535"/>
                                <a:gd name="T64" fmla="*/ 39482388 w 795"/>
                                <a:gd name="T65" fmla="*/ 0 h 535"/>
                                <a:gd name="T66" fmla="*/ 90249514 w 795"/>
                                <a:gd name="T67" fmla="*/ 0 h 535"/>
                                <a:gd name="T68" fmla="*/ 64865954 w 795"/>
                                <a:gd name="T69" fmla="*/ 56757263 h 535"/>
                                <a:gd name="T70" fmla="*/ 76147142 w 795"/>
                                <a:gd name="T71" fmla="*/ 96050335 h 535"/>
                                <a:gd name="T72" fmla="*/ 90249514 w 795"/>
                                <a:gd name="T73" fmla="*/ 56757263 h 535"/>
                                <a:gd name="T74" fmla="*/ 163575477 w 795"/>
                                <a:gd name="T75" fmla="*/ 0 h 535"/>
                                <a:gd name="T76" fmla="*/ 188959037 w 795"/>
                                <a:gd name="T77" fmla="*/ 74221462 h 535"/>
                                <a:gd name="T78" fmla="*/ 225623791 w 795"/>
                                <a:gd name="T79" fmla="*/ 74221462 h 535"/>
                                <a:gd name="T80" fmla="*/ 262288544 w 795"/>
                                <a:gd name="T81" fmla="*/ 56757263 h 535"/>
                                <a:gd name="T82" fmla="*/ 301770932 w 795"/>
                                <a:gd name="T83" fmla="*/ 96050335 h 535"/>
                                <a:gd name="T84" fmla="*/ 349716880 w 795"/>
                                <a:gd name="T85" fmla="*/ 130978725 h 535"/>
                                <a:gd name="T86" fmla="*/ 389199267 w 795"/>
                                <a:gd name="T87" fmla="*/ 148442924 h 535"/>
                                <a:gd name="T88" fmla="*/ 425864021 w 795"/>
                                <a:gd name="T89" fmla="*/ 187735988 h 535"/>
                                <a:gd name="T90" fmla="*/ 462528775 w 795"/>
                                <a:gd name="T91" fmla="*/ 205200187 h 535"/>
                                <a:gd name="T92" fmla="*/ 425864021 w 795"/>
                                <a:gd name="T93" fmla="*/ 227029053 h 535"/>
                                <a:gd name="T94" fmla="*/ 462528775 w 795"/>
                                <a:gd name="T95" fmla="*/ 227029053 h 535"/>
                                <a:gd name="T96" fmla="*/ 437145209 w 795"/>
                                <a:gd name="T97" fmla="*/ 266322125 h 535"/>
                                <a:gd name="T98" fmla="*/ 462528775 w 795"/>
                                <a:gd name="T99" fmla="*/ 283786324 h 535"/>
                                <a:gd name="T100" fmla="*/ 499189978 w 795"/>
                                <a:gd name="T101" fmla="*/ 323079389 h 535"/>
                                <a:gd name="T102" fmla="*/ 524573544 w 795"/>
                                <a:gd name="T103" fmla="*/ 340543587 h 535"/>
                                <a:gd name="T104" fmla="*/ 549957104 w 795"/>
                                <a:gd name="T105" fmla="*/ 379836652 h 535"/>
                                <a:gd name="T106" fmla="*/ 549957104 w 795"/>
                                <a:gd name="T107" fmla="*/ 397300850 h 535"/>
                                <a:gd name="T108" fmla="*/ 524573544 w 795"/>
                                <a:gd name="T109" fmla="*/ 414765042 h 53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795"/>
                                <a:gd name="T166" fmla="*/ 0 h 535"/>
                                <a:gd name="T167" fmla="*/ 795 w 795"/>
                                <a:gd name="T168" fmla="*/ 535 h 535"/>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9" name="Freeform 29"/>
                          <wps:cNvSpPr>
                            <a:spLocks/>
                          </wps:cNvSpPr>
                          <wps:spPr bwMode="auto">
                            <a:xfrm>
                              <a:off x="62909" y="23376"/>
                              <a:ext cx="9626" cy="8934"/>
                            </a:xfrm>
                            <a:custGeom>
                              <a:avLst/>
                              <a:gdLst>
                                <a:gd name="T0" fmla="*/ 421423032 w 1618"/>
                                <a:gd name="T1" fmla="*/ 840195000 h 1209"/>
                                <a:gd name="T2" fmla="*/ 370850711 w 1618"/>
                                <a:gd name="T3" fmla="*/ 822873415 h 1209"/>
                                <a:gd name="T4" fmla="*/ 370850711 w 1618"/>
                                <a:gd name="T5" fmla="*/ 766572818 h 1209"/>
                                <a:gd name="T6" fmla="*/ 320281930 w 1618"/>
                                <a:gd name="T7" fmla="*/ 766572818 h 1209"/>
                                <a:gd name="T8" fmla="*/ 320281930 w 1618"/>
                                <a:gd name="T9" fmla="*/ 688614778 h 1209"/>
                                <a:gd name="T10" fmla="*/ 247233809 w 1618"/>
                                <a:gd name="T11" fmla="*/ 541364952 h 1209"/>
                                <a:gd name="T12" fmla="*/ 146092707 w 1618"/>
                                <a:gd name="T13" fmla="*/ 519707517 h 1209"/>
                                <a:gd name="T14" fmla="*/ 112379005 w 1618"/>
                                <a:gd name="T15" fmla="*/ 519707517 h 1209"/>
                                <a:gd name="T16" fmla="*/ 84286023 w 1618"/>
                                <a:gd name="T17" fmla="*/ 485058894 h 1209"/>
                                <a:gd name="T18" fmla="*/ 36524060 w 1618"/>
                                <a:gd name="T19" fmla="*/ 467737309 h 1209"/>
                                <a:gd name="T20" fmla="*/ 84286023 w 1618"/>
                                <a:gd name="T21" fmla="*/ 446085335 h 1209"/>
                                <a:gd name="T22" fmla="*/ 112379005 w 1618"/>
                                <a:gd name="T23" fmla="*/ 411436711 h 1209"/>
                                <a:gd name="T24" fmla="*/ 25286163 w 1618"/>
                                <a:gd name="T25" fmla="*/ 411436711 h 1209"/>
                                <a:gd name="T26" fmla="*/ 50572321 w 1618"/>
                                <a:gd name="T27" fmla="*/ 355136106 h 1209"/>
                                <a:gd name="T28" fmla="*/ 123616902 w 1618"/>
                                <a:gd name="T29" fmla="*/ 316157087 h 1209"/>
                                <a:gd name="T30" fmla="*/ 98330744 w 1618"/>
                                <a:gd name="T31" fmla="*/ 242529443 h 1209"/>
                                <a:gd name="T32" fmla="*/ 185427125 w 1618"/>
                                <a:gd name="T33" fmla="*/ 164576864 h 1209"/>
                                <a:gd name="T34" fmla="*/ 247233809 w 1618"/>
                                <a:gd name="T35" fmla="*/ 129928241 h 1209"/>
                                <a:gd name="T36" fmla="*/ 334326651 w 1618"/>
                                <a:gd name="T37" fmla="*/ 90949221 h 1209"/>
                                <a:gd name="T38" fmla="*/ 370850711 w 1618"/>
                                <a:gd name="T39" fmla="*/ 108270806 h 1209"/>
                                <a:gd name="T40" fmla="*/ 457943552 w 1618"/>
                                <a:gd name="T41" fmla="*/ 90949221 h 1209"/>
                                <a:gd name="T42" fmla="*/ 469181455 w 1618"/>
                                <a:gd name="T43" fmla="*/ 90949221 h 1209"/>
                                <a:gd name="T44" fmla="*/ 494467618 w 1618"/>
                                <a:gd name="T45" fmla="*/ 34648624 h 1209"/>
                                <a:gd name="T46" fmla="*/ 578753636 w 1618"/>
                                <a:gd name="T47" fmla="*/ 34648624 h 1209"/>
                                <a:gd name="T48" fmla="*/ 677084380 w 1618"/>
                                <a:gd name="T49" fmla="*/ 0 h 1209"/>
                                <a:gd name="T50" fmla="*/ 840032166 w 1618"/>
                                <a:gd name="T51" fmla="*/ 17321585 h 1209"/>
                                <a:gd name="T52" fmla="*/ 963649073 w 1618"/>
                                <a:gd name="T53" fmla="*/ 73627643 h 1209"/>
                                <a:gd name="T54" fmla="*/ 828794269 w 1618"/>
                                <a:gd name="T55" fmla="*/ 108270806 h 1209"/>
                                <a:gd name="T56" fmla="*/ 854080426 w 1618"/>
                                <a:gd name="T57" fmla="*/ 108270806 h 1209"/>
                                <a:gd name="T58" fmla="*/ 890604487 w 1618"/>
                                <a:gd name="T59" fmla="*/ 164576864 h 1209"/>
                                <a:gd name="T60" fmla="*/ 963649073 w 1618"/>
                                <a:gd name="T61" fmla="*/ 147249826 h 1209"/>
                                <a:gd name="T62" fmla="*/ 963649073 w 1618"/>
                                <a:gd name="T63" fmla="*/ 164576864 h 1209"/>
                                <a:gd name="T64" fmla="*/ 1039507552 w 1618"/>
                                <a:gd name="T65" fmla="*/ 147249826 h 1209"/>
                                <a:gd name="T66" fmla="*/ 1101314236 w 1618"/>
                                <a:gd name="T67" fmla="*/ 129928241 h 1209"/>
                                <a:gd name="T68" fmla="*/ 1137838296 w 1618"/>
                                <a:gd name="T69" fmla="*/ 164576864 h 1209"/>
                                <a:gd name="T70" fmla="*/ 1061983351 w 1618"/>
                                <a:gd name="T71" fmla="*/ 242529443 h 1209"/>
                                <a:gd name="T72" fmla="*/ 1014221394 w 1618"/>
                                <a:gd name="T73" fmla="*/ 281508463 h 1209"/>
                                <a:gd name="T74" fmla="*/ 977697334 w 1618"/>
                                <a:gd name="T75" fmla="*/ 355136106 h 1209"/>
                                <a:gd name="T76" fmla="*/ 1014221394 w 1618"/>
                                <a:gd name="T77" fmla="*/ 389779269 h 1209"/>
                                <a:gd name="T78" fmla="*/ 1039507552 w 1618"/>
                                <a:gd name="T79" fmla="*/ 446085335 h 1209"/>
                                <a:gd name="T80" fmla="*/ 977697334 w 1618"/>
                                <a:gd name="T81" fmla="*/ 485058894 h 1209"/>
                                <a:gd name="T82" fmla="*/ 1014221394 w 1618"/>
                                <a:gd name="T83" fmla="*/ 558686537 h 1209"/>
                                <a:gd name="T84" fmla="*/ 1014221394 w 1618"/>
                                <a:gd name="T85" fmla="*/ 597665550 h 1209"/>
                                <a:gd name="T86" fmla="*/ 963649073 w 1618"/>
                                <a:gd name="T87" fmla="*/ 671287732 h 1209"/>
                                <a:gd name="T88" fmla="*/ 952411171 w 1618"/>
                                <a:gd name="T89" fmla="*/ 671287732 h 1209"/>
                                <a:gd name="T90" fmla="*/ 927128547 w 1618"/>
                                <a:gd name="T91" fmla="*/ 710266752 h 1209"/>
                                <a:gd name="T92" fmla="*/ 963649073 w 1618"/>
                                <a:gd name="T93" fmla="*/ 766572818 h 1209"/>
                                <a:gd name="T94" fmla="*/ 927128547 w 1618"/>
                                <a:gd name="T95" fmla="*/ 783894395 h 1209"/>
                                <a:gd name="T96" fmla="*/ 904652747 w 1618"/>
                                <a:gd name="T97" fmla="*/ 840195000 h 1209"/>
                                <a:gd name="T98" fmla="*/ 915890650 w 1618"/>
                                <a:gd name="T99" fmla="*/ 874843624 h 1209"/>
                                <a:gd name="T100" fmla="*/ 792273742 w 1618"/>
                                <a:gd name="T101" fmla="*/ 931144221 h 1209"/>
                                <a:gd name="T102" fmla="*/ 755749682 w 1618"/>
                                <a:gd name="T103" fmla="*/ 970123241 h 1209"/>
                                <a:gd name="T104" fmla="*/ 691132641 w 1618"/>
                                <a:gd name="T105" fmla="*/ 1043745424 h 1209"/>
                                <a:gd name="T106" fmla="*/ 654608580 w 1618"/>
                                <a:gd name="T107" fmla="*/ 1043745424 h 1209"/>
                                <a:gd name="T108" fmla="*/ 604036259 w 1618"/>
                                <a:gd name="T109" fmla="*/ 1121703463 h 1209"/>
                                <a:gd name="T110" fmla="*/ 567515739 w 1618"/>
                                <a:gd name="T111" fmla="*/ 1195331107 h 1209"/>
                                <a:gd name="T112" fmla="*/ 556277836 w 1618"/>
                                <a:gd name="T113" fmla="*/ 1307932309 h 1209"/>
                                <a:gd name="T114" fmla="*/ 519753776 w 1618"/>
                                <a:gd name="T115" fmla="*/ 1286280328 h 1209"/>
                                <a:gd name="T116" fmla="*/ 457943552 w 1618"/>
                                <a:gd name="T117" fmla="*/ 1251631704 h 1209"/>
                                <a:gd name="T118" fmla="*/ 407374771 w 1618"/>
                                <a:gd name="T119" fmla="*/ 1156352087 h 1209"/>
                                <a:gd name="T120" fmla="*/ 396136874 w 1618"/>
                                <a:gd name="T121" fmla="*/ 1100051489 h 1209"/>
                                <a:gd name="T122" fmla="*/ 356802450 w 1618"/>
                                <a:gd name="T123" fmla="*/ 1030754235 h 1209"/>
                                <a:gd name="T124" fmla="*/ 384898971 w 1618"/>
                                <a:gd name="T125" fmla="*/ 931144221 h 120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1618"/>
                                <a:gd name="T190" fmla="*/ 0 h 1209"/>
                                <a:gd name="T191" fmla="*/ 1618 w 1618"/>
                                <a:gd name="T192" fmla="*/ 1209 h 1209"/>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0" name="Freeform 30"/>
                          <wps:cNvSpPr>
                            <a:spLocks/>
                          </wps:cNvSpPr>
                          <wps:spPr bwMode="auto">
                            <a:xfrm>
                              <a:off x="65741" y="29115"/>
                              <a:ext cx="524" cy="385"/>
                            </a:xfrm>
                            <a:custGeom>
                              <a:avLst/>
                              <a:gdLst>
                                <a:gd name="T0" fmla="*/ 15063489 w 86"/>
                                <a:gd name="T1" fmla="*/ 56505362 h 52"/>
                                <a:gd name="T2" fmla="*/ 15063489 w 86"/>
                                <a:gd name="T3" fmla="*/ 39119517 h 52"/>
                                <a:gd name="T4" fmla="*/ 0 w 86"/>
                                <a:gd name="T5" fmla="*/ 21733672 h 52"/>
                                <a:gd name="T6" fmla="*/ 0 w 86"/>
                                <a:gd name="T7" fmla="*/ 0 h 52"/>
                                <a:gd name="T8" fmla="*/ 15063489 w 86"/>
                                <a:gd name="T9" fmla="*/ 0 h 52"/>
                                <a:gd name="T10" fmla="*/ 27115020 w 86"/>
                                <a:gd name="T11" fmla="*/ 0 h 52"/>
                                <a:gd name="T12" fmla="*/ 39166551 w 86"/>
                                <a:gd name="T13" fmla="*/ 0 h 52"/>
                                <a:gd name="T14" fmla="*/ 69293528 w 86"/>
                                <a:gd name="T15" fmla="*/ 21733672 h 52"/>
                                <a:gd name="T16" fmla="*/ 54230040 w 86"/>
                                <a:gd name="T17" fmla="*/ 39119517 h 52"/>
                                <a:gd name="T18" fmla="*/ 39166551 w 86"/>
                                <a:gd name="T19" fmla="*/ 56505362 h 52"/>
                                <a:gd name="T20" fmla="*/ 27115020 w 86"/>
                                <a:gd name="T21" fmla="*/ 56505362 h 52"/>
                                <a:gd name="T22" fmla="*/ 15063489 w 86"/>
                                <a:gd name="T23" fmla="*/ 56505362 h 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6"/>
                                <a:gd name="T37" fmla="*/ 0 h 52"/>
                                <a:gd name="T38" fmla="*/ 86 w 86"/>
                                <a:gd name="T39" fmla="*/ 52 h 5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custGeom>
                            <a:solidFill>
                              <a:srgbClr val="ACC6D0"/>
                            </a:solidFill>
                            <a:ln w="9525">
                              <a:solidFill>
                                <a:srgbClr val="ACC6D0"/>
                              </a:solidFill>
                              <a:round/>
                              <a:headEnd/>
                              <a:tailEnd/>
                            </a:ln>
                          </wps:spPr>
                          <wps:bodyPr rot="0" vert="horz" wrap="square" lIns="91440" tIns="45720" rIns="91440" bIns="45720" anchor="t" anchorCtr="0" upright="1">
                            <a:noAutofit/>
                          </wps:bodyPr>
                        </wps:wsp>
                        <wps:wsp>
                          <wps:cNvPr id="31" name="Freeform 31"/>
                          <wps:cNvSpPr>
                            <a:spLocks/>
                          </wps:cNvSpPr>
                          <wps:spPr bwMode="auto">
                            <a:xfrm>
                              <a:off x="61874" y="29500"/>
                              <a:ext cx="83" cy="0"/>
                            </a:xfrm>
                            <a:custGeom>
                              <a:avLst/>
                              <a:gdLst>
                                <a:gd name="T0" fmla="*/ 0 w 13"/>
                                <a:gd name="T1" fmla="*/ 13987352 w 13"/>
                                <a:gd name="T2" fmla="*/ 0 w 13"/>
                                <a:gd name="T3" fmla="*/ 0 60000 65536"/>
                                <a:gd name="T4" fmla="*/ 0 60000 65536"/>
                                <a:gd name="T5" fmla="*/ 0 60000 65536"/>
                                <a:gd name="T6" fmla="*/ 0 w 13"/>
                                <a:gd name="T7" fmla="*/ 13 w 13"/>
                              </a:gdLst>
                              <a:ahLst/>
                              <a:cxnLst>
                                <a:cxn ang="T3">
                                  <a:pos x="T0" y="0"/>
                                </a:cxn>
                                <a:cxn ang="T4">
                                  <a:pos x="T1" y="0"/>
                                </a:cxn>
                                <a:cxn ang="T5">
                                  <a:pos x="T2" y="0"/>
                                </a:cxn>
                              </a:cxnLst>
                              <a:rect l="T6" t="0" r="T7" b="0"/>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20" name="Freeform 32"/>
                          <wps:cNvSpPr>
                            <a:spLocks/>
                          </wps:cNvSpPr>
                          <wps:spPr bwMode="auto">
                            <a:xfrm>
                              <a:off x="70858" y="30402"/>
                              <a:ext cx="1582" cy="769"/>
                            </a:xfrm>
                            <a:custGeom>
                              <a:avLst/>
                              <a:gdLst>
                                <a:gd name="T0" fmla="*/ 190312367 w 265"/>
                                <a:gd name="T1" fmla="*/ 58090603 h 103"/>
                                <a:gd name="T2" fmla="*/ 176108992 w 265"/>
                                <a:gd name="T3" fmla="*/ 58090603 h 103"/>
                                <a:gd name="T4" fmla="*/ 161909187 w 265"/>
                                <a:gd name="T5" fmla="*/ 80431435 h 103"/>
                                <a:gd name="T6" fmla="*/ 161909187 w 265"/>
                                <a:gd name="T7" fmla="*/ 98306324 h 103"/>
                                <a:gd name="T8" fmla="*/ 139185214 w 265"/>
                                <a:gd name="T9" fmla="*/ 98306324 h 103"/>
                                <a:gd name="T10" fmla="*/ 124981845 w 265"/>
                                <a:gd name="T11" fmla="*/ 116181214 h 103"/>
                                <a:gd name="T12" fmla="*/ 99416486 w 265"/>
                                <a:gd name="T13" fmla="*/ 116181214 h 103"/>
                                <a:gd name="T14" fmla="*/ 76692512 w 265"/>
                                <a:gd name="T15" fmla="*/ 116181214 h 103"/>
                                <a:gd name="T16" fmla="*/ 62489137 w 265"/>
                                <a:gd name="T17" fmla="*/ 116181214 h 103"/>
                                <a:gd name="T18" fmla="*/ 39765170 w 265"/>
                                <a:gd name="T19" fmla="*/ 98306324 h 103"/>
                                <a:gd name="T20" fmla="*/ 25565359 w 265"/>
                                <a:gd name="T21" fmla="*/ 80431435 h 103"/>
                                <a:gd name="T22" fmla="*/ 14203375 w 265"/>
                                <a:gd name="T23" fmla="*/ 80431435 h 103"/>
                                <a:gd name="T24" fmla="*/ 25565359 w 265"/>
                                <a:gd name="T25" fmla="*/ 80431435 h 103"/>
                                <a:gd name="T26" fmla="*/ 25565359 w 265"/>
                                <a:gd name="T27" fmla="*/ 58090603 h 103"/>
                                <a:gd name="T28" fmla="*/ 14203375 w 265"/>
                                <a:gd name="T29" fmla="*/ 58090603 h 103"/>
                                <a:gd name="T30" fmla="*/ 0 w 265"/>
                                <a:gd name="T31" fmla="*/ 58090603 h 103"/>
                                <a:gd name="T32" fmla="*/ 25565359 w 265"/>
                                <a:gd name="T33" fmla="*/ 58090603 h 103"/>
                                <a:gd name="T34" fmla="*/ 39765170 w 265"/>
                                <a:gd name="T35" fmla="*/ 35749780 h 103"/>
                                <a:gd name="T36" fmla="*/ 25565359 w 265"/>
                                <a:gd name="T37" fmla="*/ 35749780 h 103"/>
                                <a:gd name="T38" fmla="*/ 14203375 w 265"/>
                                <a:gd name="T39" fmla="*/ 35749780 h 103"/>
                                <a:gd name="T40" fmla="*/ 0 w 265"/>
                                <a:gd name="T41" fmla="*/ 17874890 h 103"/>
                                <a:gd name="T42" fmla="*/ 0 w 265"/>
                                <a:gd name="T43" fmla="*/ 0 h 103"/>
                                <a:gd name="T44" fmla="*/ 0 w 265"/>
                                <a:gd name="T45" fmla="*/ 17874890 h 103"/>
                                <a:gd name="T46" fmla="*/ 0 w 265"/>
                                <a:gd name="T47" fmla="*/ 0 h 103"/>
                                <a:gd name="T48" fmla="*/ 14203375 w 265"/>
                                <a:gd name="T49" fmla="*/ 0 h 103"/>
                                <a:gd name="T50" fmla="*/ 25565359 w 265"/>
                                <a:gd name="T51" fmla="*/ 0 h 103"/>
                                <a:gd name="T52" fmla="*/ 39765170 w 265"/>
                                <a:gd name="T53" fmla="*/ 17874890 h 103"/>
                                <a:gd name="T54" fmla="*/ 39765170 w 265"/>
                                <a:gd name="T55" fmla="*/ 35749780 h 103"/>
                                <a:gd name="T56" fmla="*/ 39765170 w 265"/>
                                <a:gd name="T57" fmla="*/ 17874890 h 103"/>
                                <a:gd name="T58" fmla="*/ 51127154 w 265"/>
                                <a:gd name="T59" fmla="*/ 17874890 h 103"/>
                                <a:gd name="T60" fmla="*/ 51127154 w 265"/>
                                <a:gd name="T61" fmla="*/ 0 h 103"/>
                                <a:gd name="T62" fmla="*/ 51127154 w 265"/>
                                <a:gd name="T63" fmla="*/ 17874890 h 103"/>
                                <a:gd name="T64" fmla="*/ 62489137 w 265"/>
                                <a:gd name="T65" fmla="*/ 17874890 h 103"/>
                                <a:gd name="T66" fmla="*/ 76692512 w 265"/>
                                <a:gd name="T67" fmla="*/ 17874890 h 103"/>
                                <a:gd name="T68" fmla="*/ 76692512 w 265"/>
                                <a:gd name="T69" fmla="*/ 0 h 103"/>
                                <a:gd name="T70" fmla="*/ 88054496 w 265"/>
                                <a:gd name="T71" fmla="*/ 0 h 103"/>
                                <a:gd name="T72" fmla="*/ 99416486 w 265"/>
                                <a:gd name="T73" fmla="*/ 0 h 103"/>
                                <a:gd name="T74" fmla="*/ 113619855 w 265"/>
                                <a:gd name="T75" fmla="*/ 17874890 h 103"/>
                                <a:gd name="T76" fmla="*/ 113619855 w 265"/>
                                <a:gd name="T77" fmla="*/ 0 h 103"/>
                                <a:gd name="T78" fmla="*/ 124981845 w 265"/>
                                <a:gd name="T79" fmla="*/ 0 h 103"/>
                                <a:gd name="T80" fmla="*/ 139185214 w 265"/>
                                <a:gd name="T81" fmla="*/ 0 h 103"/>
                                <a:gd name="T82" fmla="*/ 150547203 w 265"/>
                                <a:gd name="T83" fmla="*/ 0 h 103"/>
                                <a:gd name="T84" fmla="*/ 161909187 w 265"/>
                                <a:gd name="T85" fmla="*/ 0 h 103"/>
                                <a:gd name="T86" fmla="*/ 161909187 w 265"/>
                                <a:gd name="T87" fmla="*/ 35749780 h 103"/>
                                <a:gd name="T88" fmla="*/ 190312367 w 265"/>
                                <a:gd name="T89" fmla="*/ 58090603 h 10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265"/>
                                <a:gd name="T136" fmla="*/ 0 h 103"/>
                                <a:gd name="T137" fmla="*/ 265 w 265"/>
                                <a:gd name="T138" fmla="*/ 103 h 103"/>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21" name="Freeform 33"/>
                          <wps:cNvSpPr>
                            <a:spLocks/>
                          </wps:cNvSpPr>
                          <wps:spPr bwMode="auto">
                            <a:xfrm>
                              <a:off x="62588" y="29884"/>
                              <a:ext cx="226" cy="133"/>
                            </a:xfrm>
                            <a:custGeom>
                              <a:avLst/>
                              <a:gdLst>
                                <a:gd name="T0" fmla="*/ 16514900 w 36"/>
                                <a:gd name="T1" fmla="*/ 25744575 h 17"/>
                                <a:gd name="T2" fmla="*/ 0 w 36"/>
                                <a:gd name="T3" fmla="*/ 25744575 h 17"/>
                                <a:gd name="T4" fmla="*/ 0 w 36"/>
                                <a:gd name="T5" fmla="*/ 0 h 17"/>
                                <a:gd name="T6" fmla="*/ 16514900 w 36"/>
                                <a:gd name="T7" fmla="*/ 0 h 17"/>
                                <a:gd name="T8" fmla="*/ 33033742 w 36"/>
                                <a:gd name="T9" fmla="*/ 25744575 h 17"/>
                                <a:gd name="T10" fmla="*/ 16514900 w 36"/>
                                <a:gd name="T11" fmla="*/ 25744575 h 17"/>
                                <a:gd name="T12" fmla="*/ 0 60000 65536"/>
                                <a:gd name="T13" fmla="*/ 0 60000 65536"/>
                                <a:gd name="T14" fmla="*/ 0 60000 65536"/>
                                <a:gd name="T15" fmla="*/ 0 60000 65536"/>
                                <a:gd name="T16" fmla="*/ 0 60000 65536"/>
                                <a:gd name="T17" fmla="*/ 0 60000 65536"/>
                                <a:gd name="T18" fmla="*/ 0 w 36"/>
                                <a:gd name="T19" fmla="*/ 0 h 17"/>
                                <a:gd name="T20" fmla="*/ 36 w 36"/>
                                <a:gd name="T21" fmla="*/ 17 h 17"/>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22" name="Freeform 34"/>
                          <wps:cNvSpPr>
                            <a:spLocks/>
                          </wps:cNvSpPr>
                          <wps:spPr bwMode="auto">
                            <a:xfrm>
                              <a:off x="71500" y="27074"/>
                              <a:ext cx="417" cy="281"/>
                            </a:xfrm>
                            <a:custGeom>
                              <a:avLst/>
                              <a:gdLst>
                                <a:gd name="T0" fmla="*/ 14685374 w 69"/>
                                <a:gd name="T1" fmla="*/ 51059566 h 36"/>
                                <a:gd name="T2" fmla="*/ 14685374 w 69"/>
                                <a:gd name="T3" fmla="*/ 25526735 h 36"/>
                                <a:gd name="T4" fmla="*/ 0 w 69"/>
                                <a:gd name="T5" fmla="*/ 25526735 h 36"/>
                                <a:gd name="T6" fmla="*/ 14685374 w 69"/>
                                <a:gd name="T7" fmla="*/ 25526735 h 36"/>
                                <a:gd name="T8" fmla="*/ 14685374 w 69"/>
                                <a:gd name="T9" fmla="*/ 0 h 36"/>
                                <a:gd name="T10" fmla="*/ 26434398 w 69"/>
                                <a:gd name="T11" fmla="*/ 0 h 36"/>
                                <a:gd name="T12" fmla="*/ 26434398 w 69"/>
                                <a:gd name="T13" fmla="*/ 25526735 h 36"/>
                                <a:gd name="T14" fmla="*/ 38183427 w 69"/>
                                <a:gd name="T15" fmla="*/ 25526735 h 36"/>
                                <a:gd name="T16" fmla="*/ 52872445 w 69"/>
                                <a:gd name="T17" fmla="*/ 25526735 h 36"/>
                                <a:gd name="T18" fmla="*/ 38183427 w 69"/>
                                <a:gd name="T19" fmla="*/ 25526735 h 36"/>
                                <a:gd name="T20" fmla="*/ 26434398 w 69"/>
                                <a:gd name="T21" fmla="*/ 51059566 h 36"/>
                                <a:gd name="T22" fmla="*/ 14685374 w 69"/>
                                <a:gd name="T23" fmla="*/ 51059566 h 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69"/>
                                <a:gd name="T37" fmla="*/ 0 h 36"/>
                                <a:gd name="T38" fmla="*/ 69 w 69"/>
                                <a:gd name="T39" fmla="*/ 36 h 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custGeom>
                            <a:solidFill>
                              <a:srgbClr val="ACC6D0"/>
                            </a:solidFill>
                            <a:ln w="9525">
                              <a:solidFill>
                                <a:srgbClr val="ACC6D0"/>
                              </a:solidFill>
                              <a:round/>
                              <a:headEnd/>
                              <a:tailEnd/>
                            </a:ln>
                          </wps:spPr>
                          <wps:bodyPr rot="0" vert="horz" wrap="square" lIns="91440" tIns="45720" rIns="91440" bIns="45720" anchor="t" anchorCtr="0" upright="1">
                            <a:noAutofit/>
                          </wps:bodyPr>
                        </wps:wsp>
                        <wps:wsp>
                          <wps:cNvPr id="323" name="Freeform 35"/>
                          <wps:cNvSpPr>
                            <a:spLocks/>
                          </wps:cNvSpPr>
                          <wps:spPr bwMode="auto">
                            <a:xfrm>
                              <a:off x="47512" y="28686"/>
                              <a:ext cx="6092" cy="7204"/>
                            </a:xfrm>
                            <a:custGeom>
                              <a:avLst/>
                              <a:gdLst>
                                <a:gd name="T0" fmla="*/ 721326011 w 1023"/>
                                <a:gd name="T1" fmla="*/ 1021569833 h 975"/>
                                <a:gd name="T2" fmla="*/ 684695661 w 1023"/>
                                <a:gd name="T3" fmla="*/ 934994636 h 975"/>
                                <a:gd name="T4" fmla="*/ 633975628 w 1023"/>
                                <a:gd name="T5" fmla="*/ 831108774 h 975"/>
                                <a:gd name="T6" fmla="*/ 597345278 w 1023"/>
                                <a:gd name="T7" fmla="*/ 792147473 h 975"/>
                                <a:gd name="T8" fmla="*/ 549448145 w 1023"/>
                                <a:gd name="T9" fmla="*/ 761849703 h 975"/>
                                <a:gd name="T10" fmla="*/ 512817795 w 1023"/>
                                <a:gd name="T11" fmla="*/ 761849703 h 975"/>
                                <a:gd name="T12" fmla="*/ 512817795 w 1023"/>
                                <a:gd name="T13" fmla="*/ 138518128 h 975"/>
                                <a:gd name="T14" fmla="*/ 439557094 w 1023"/>
                                <a:gd name="T15" fmla="*/ 121201995 h 975"/>
                                <a:gd name="T16" fmla="*/ 391656413 w 1023"/>
                                <a:gd name="T17" fmla="*/ 103885869 h 975"/>
                                <a:gd name="T18" fmla="*/ 307125387 w 1023"/>
                                <a:gd name="T19" fmla="*/ 69259064 h 975"/>
                                <a:gd name="T20" fmla="*/ 256408898 w 1023"/>
                                <a:gd name="T21" fmla="*/ 34626806 h 975"/>
                                <a:gd name="T22" fmla="*/ 222597905 w 1023"/>
                                <a:gd name="T23" fmla="*/ 0 h 975"/>
                                <a:gd name="T24" fmla="*/ 171877866 w 1023"/>
                                <a:gd name="T25" fmla="*/ 51942931 h 975"/>
                                <a:gd name="T26" fmla="*/ 123977190 w 1023"/>
                                <a:gd name="T27" fmla="*/ 86575197 h 975"/>
                                <a:gd name="T28" fmla="*/ 87346840 w 1023"/>
                                <a:gd name="T29" fmla="*/ 190461059 h 975"/>
                                <a:gd name="T30" fmla="*/ 25360019 w 1023"/>
                                <a:gd name="T31" fmla="*/ 242403997 h 975"/>
                                <a:gd name="T32" fmla="*/ 87346840 w 1023"/>
                                <a:gd name="T33" fmla="*/ 328979187 h 975"/>
                                <a:gd name="T34" fmla="*/ 112706859 w 1023"/>
                                <a:gd name="T35" fmla="*/ 398238258 h 975"/>
                                <a:gd name="T36" fmla="*/ 73260701 w 1023"/>
                                <a:gd name="T37" fmla="*/ 363611452 h 975"/>
                                <a:gd name="T38" fmla="*/ 14089688 w 1023"/>
                                <a:gd name="T39" fmla="*/ 398238258 h 975"/>
                                <a:gd name="T40" fmla="*/ 25360019 w 1023"/>
                                <a:gd name="T41" fmla="*/ 450181189 h 975"/>
                                <a:gd name="T42" fmla="*/ 25360019 w 1023"/>
                                <a:gd name="T43" fmla="*/ 484813447 h 975"/>
                                <a:gd name="T44" fmla="*/ 73260701 w 1023"/>
                                <a:gd name="T45" fmla="*/ 502129580 h 975"/>
                                <a:gd name="T46" fmla="*/ 123977190 w 1023"/>
                                <a:gd name="T47" fmla="*/ 484813447 h 975"/>
                                <a:gd name="T48" fmla="*/ 135247521 w 1023"/>
                                <a:gd name="T49" fmla="*/ 532427351 h 975"/>
                                <a:gd name="T50" fmla="*/ 98617171 w 1023"/>
                                <a:gd name="T51" fmla="*/ 571388644 h 975"/>
                                <a:gd name="T52" fmla="*/ 73260701 w 1023"/>
                                <a:gd name="T53" fmla="*/ 584370282 h 975"/>
                                <a:gd name="T54" fmla="*/ 36630350 w 1023"/>
                                <a:gd name="T55" fmla="*/ 675274513 h 975"/>
                                <a:gd name="T56" fmla="*/ 87346840 w 1023"/>
                                <a:gd name="T57" fmla="*/ 779165836 h 975"/>
                                <a:gd name="T58" fmla="*/ 112706859 w 1023"/>
                                <a:gd name="T59" fmla="*/ 792147473 h 975"/>
                                <a:gd name="T60" fmla="*/ 123977190 w 1023"/>
                                <a:gd name="T61" fmla="*/ 831108774 h 975"/>
                                <a:gd name="T62" fmla="*/ 171877866 w 1023"/>
                                <a:gd name="T63" fmla="*/ 844095872 h 975"/>
                                <a:gd name="T64" fmla="*/ 197237885 w 1023"/>
                                <a:gd name="T65" fmla="*/ 831108774 h 975"/>
                                <a:gd name="T66" fmla="*/ 197237885 w 1023"/>
                                <a:gd name="T67" fmla="*/ 896038803 h 975"/>
                                <a:gd name="T68" fmla="*/ 98617171 w 1023"/>
                                <a:gd name="T69" fmla="*/ 986943027 h 975"/>
                                <a:gd name="T70" fmla="*/ 50716490 w 1023"/>
                                <a:gd name="T71" fmla="*/ 1038885966 h 975"/>
                                <a:gd name="T72" fmla="*/ 123977190 w 1023"/>
                                <a:gd name="T73" fmla="*/ 999924672 h 975"/>
                                <a:gd name="T74" fmla="*/ 185967554 w 1023"/>
                                <a:gd name="T75" fmla="*/ 947981734 h 975"/>
                                <a:gd name="T76" fmla="*/ 270495037 w 1023"/>
                                <a:gd name="T77" fmla="*/ 844095872 h 975"/>
                                <a:gd name="T78" fmla="*/ 256408898 w 1023"/>
                                <a:gd name="T79" fmla="*/ 813792641 h 975"/>
                                <a:gd name="T80" fmla="*/ 293039248 w 1023"/>
                                <a:gd name="T81" fmla="*/ 761849703 h 975"/>
                                <a:gd name="T82" fmla="*/ 329669592 w 1023"/>
                                <a:gd name="T83" fmla="*/ 688261611 h 975"/>
                                <a:gd name="T84" fmla="*/ 329669592 w 1023"/>
                                <a:gd name="T85" fmla="*/ 709906772 h 975"/>
                                <a:gd name="T86" fmla="*/ 307125387 w 1023"/>
                                <a:gd name="T87" fmla="*/ 779165836 h 975"/>
                                <a:gd name="T88" fmla="*/ 307125387 w 1023"/>
                                <a:gd name="T89" fmla="*/ 813792641 h 975"/>
                                <a:gd name="T90" fmla="*/ 355026068 w 1023"/>
                                <a:gd name="T91" fmla="*/ 779165836 h 975"/>
                                <a:gd name="T92" fmla="*/ 380386082 w 1023"/>
                                <a:gd name="T93" fmla="*/ 740204542 h 975"/>
                                <a:gd name="T94" fmla="*/ 402926744 w 1023"/>
                                <a:gd name="T95" fmla="*/ 727217444 h 975"/>
                                <a:gd name="T96" fmla="*/ 490277133 w 1023"/>
                                <a:gd name="T97" fmla="*/ 761849703 h 975"/>
                                <a:gd name="T98" fmla="*/ 538174265 w 1023"/>
                                <a:gd name="T99" fmla="*/ 779165836 h 975"/>
                                <a:gd name="T100" fmla="*/ 597345278 w 1023"/>
                                <a:gd name="T101" fmla="*/ 865735572 h 975"/>
                                <a:gd name="T102" fmla="*/ 622705297 w 1023"/>
                                <a:gd name="T103" fmla="*/ 883051705 h 975"/>
                                <a:gd name="T104" fmla="*/ 622705297 w 1023"/>
                                <a:gd name="T105" fmla="*/ 865735572 h 975"/>
                                <a:gd name="T106" fmla="*/ 633975628 w 1023"/>
                                <a:gd name="T107" fmla="*/ 917683963 h 975"/>
                                <a:gd name="T108" fmla="*/ 670605972 w 1023"/>
                                <a:gd name="T109" fmla="*/ 934994636 h 975"/>
                                <a:gd name="T110" fmla="*/ 648065310 w 1023"/>
                                <a:gd name="T111" fmla="*/ 934994636 h 975"/>
                                <a:gd name="T112" fmla="*/ 659335641 w 1023"/>
                                <a:gd name="T113" fmla="*/ 947981734 h 975"/>
                                <a:gd name="T114" fmla="*/ 684695661 w 1023"/>
                                <a:gd name="T115" fmla="*/ 1038885966 h 975"/>
                                <a:gd name="T116" fmla="*/ 670605972 w 1023"/>
                                <a:gd name="T117" fmla="*/ 969626902 h 975"/>
                                <a:gd name="T118" fmla="*/ 684695661 w 1023"/>
                                <a:gd name="T119" fmla="*/ 986943027 h 975"/>
                                <a:gd name="T120" fmla="*/ 710055680 w 1023"/>
                                <a:gd name="T121" fmla="*/ 1038885966 h 97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023"/>
                                <a:gd name="T184" fmla="*/ 0 h 975"/>
                                <a:gd name="T185" fmla="*/ 1023 w 1023"/>
                                <a:gd name="T186" fmla="*/ 975 h 975"/>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24" name="Freeform 36"/>
                          <wps:cNvSpPr>
                            <a:spLocks/>
                          </wps:cNvSpPr>
                          <wps:spPr bwMode="auto">
                            <a:xfrm>
                              <a:off x="61743" y="35180"/>
                              <a:ext cx="214" cy="236"/>
                            </a:xfrm>
                            <a:custGeom>
                              <a:avLst/>
                              <a:gdLst>
                                <a:gd name="T0" fmla="*/ 0 w 34"/>
                                <a:gd name="T1" fmla="*/ 15791997 h 33"/>
                                <a:gd name="T2" fmla="*/ 0 w 34"/>
                                <a:gd name="T3" fmla="*/ 15791997 h 33"/>
                                <a:gd name="T4" fmla="*/ 33321222 w 34"/>
                                <a:gd name="T5" fmla="*/ 31583994 h 33"/>
                                <a:gd name="T6" fmla="*/ 33321222 w 34"/>
                                <a:gd name="T7" fmla="*/ 0 h 33"/>
                                <a:gd name="T8" fmla="*/ 0 w 34"/>
                                <a:gd name="T9" fmla="*/ 15791997 h 33"/>
                                <a:gd name="T10" fmla="*/ 0 60000 65536"/>
                                <a:gd name="T11" fmla="*/ 0 60000 65536"/>
                                <a:gd name="T12" fmla="*/ 0 60000 65536"/>
                                <a:gd name="T13" fmla="*/ 0 60000 65536"/>
                                <a:gd name="T14" fmla="*/ 0 60000 65536"/>
                                <a:gd name="T15" fmla="*/ 0 w 34"/>
                                <a:gd name="T16" fmla="*/ 0 h 33"/>
                                <a:gd name="T17" fmla="*/ 34 w 34"/>
                                <a:gd name="T18" fmla="*/ 33 h 33"/>
                              </a:gdLst>
                              <a:ahLst/>
                              <a:cxnLst>
                                <a:cxn ang="T10">
                                  <a:pos x="T0" y="T1"/>
                                </a:cxn>
                                <a:cxn ang="T11">
                                  <a:pos x="T2" y="T3"/>
                                </a:cxn>
                                <a:cxn ang="T12">
                                  <a:pos x="T4" y="T5"/>
                                </a:cxn>
                                <a:cxn ang="T13">
                                  <a:pos x="T6" y="T7"/>
                                </a:cxn>
                                <a:cxn ang="T14">
                                  <a:pos x="T8" y="T9"/>
                                </a:cxn>
                              </a:cxnLst>
                              <a:rect l="T15" t="T16" r="T17" b="T1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25" name="Freeform 37"/>
                          <wps:cNvSpPr>
                            <a:spLocks/>
                          </wps:cNvSpPr>
                          <wps:spPr bwMode="auto">
                            <a:xfrm>
                              <a:off x="61434" y="36245"/>
                              <a:ext cx="214" cy="133"/>
                            </a:xfrm>
                            <a:custGeom>
                              <a:avLst/>
                              <a:gdLst>
                                <a:gd name="T0" fmla="*/ 0 w 34"/>
                                <a:gd name="T1" fmla="*/ 0 h 17"/>
                                <a:gd name="T2" fmla="*/ 0 w 34"/>
                                <a:gd name="T3" fmla="*/ 0 h 17"/>
                                <a:gd name="T4" fmla="*/ 33321222 w 34"/>
                                <a:gd name="T5" fmla="*/ 25744575 h 17"/>
                                <a:gd name="T6" fmla="*/ 33321222 w 34"/>
                                <a:gd name="T7" fmla="*/ 0 h 17"/>
                                <a:gd name="T8" fmla="*/ 0 w 34"/>
                                <a:gd name="T9" fmla="*/ 0 h 17"/>
                                <a:gd name="T10" fmla="*/ 0 60000 65536"/>
                                <a:gd name="T11" fmla="*/ 0 60000 65536"/>
                                <a:gd name="T12" fmla="*/ 0 60000 65536"/>
                                <a:gd name="T13" fmla="*/ 0 60000 65536"/>
                                <a:gd name="T14" fmla="*/ 0 60000 65536"/>
                                <a:gd name="T15" fmla="*/ 0 w 34"/>
                                <a:gd name="T16" fmla="*/ 0 h 17"/>
                                <a:gd name="T17" fmla="*/ 34 w 34"/>
                                <a:gd name="T18" fmla="*/ 17 h 17"/>
                              </a:gdLst>
                              <a:ahLst/>
                              <a:cxnLst>
                                <a:cxn ang="T10">
                                  <a:pos x="T0" y="T1"/>
                                </a:cxn>
                                <a:cxn ang="T11">
                                  <a:pos x="T2" y="T3"/>
                                </a:cxn>
                                <a:cxn ang="T12">
                                  <a:pos x="T4" y="T5"/>
                                </a:cxn>
                                <a:cxn ang="T13">
                                  <a:pos x="T6" y="T7"/>
                                </a:cxn>
                                <a:cxn ang="T14">
                                  <a:pos x="T8" y="T9"/>
                                </a:cxn>
                              </a:cxnLst>
                              <a:rect l="T15" t="T16" r="T17" b="T1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26" name="Freeform 38"/>
                          <wps:cNvSpPr>
                            <a:spLocks/>
                          </wps:cNvSpPr>
                          <wps:spPr bwMode="auto">
                            <a:xfrm>
                              <a:off x="47512" y="33760"/>
                              <a:ext cx="309" cy="236"/>
                            </a:xfrm>
                            <a:custGeom>
                              <a:avLst/>
                              <a:gdLst>
                                <a:gd name="T0" fmla="*/ 0 w 52"/>
                                <a:gd name="T1" fmla="*/ 15791997 h 33"/>
                                <a:gd name="T2" fmla="*/ 0 w 52"/>
                                <a:gd name="T3" fmla="*/ 15791997 h 33"/>
                                <a:gd name="T4" fmla="*/ 25256400 w 52"/>
                                <a:gd name="T5" fmla="*/ 31583994 h 33"/>
                                <a:gd name="T6" fmla="*/ 36481075 w 52"/>
                                <a:gd name="T7" fmla="*/ 15791997 h 33"/>
                                <a:gd name="T8" fmla="*/ 25256400 w 52"/>
                                <a:gd name="T9" fmla="*/ 0 h 33"/>
                                <a:gd name="T10" fmla="*/ 0 w 52"/>
                                <a:gd name="T11" fmla="*/ 15791997 h 33"/>
                                <a:gd name="T12" fmla="*/ 0 60000 65536"/>
                                <a:gd name="T13" fmla="*/ 0 60000 65536"/>
                                <a:gd name="T14" fmla="*/ 0 60000 65536"/>
                                <a:gd name="T15" fmla="*/ 0 60000 65536"/>
                                <a:gd name="T16" fmla="*/ 0 60000 65536"/>
                                <a:gd name="T17" fmla="*/ 0 60000 65536"/>
                                <a:gd name="T18" fmla="*/ 0 w 52"/>
                                <a:gd name="T19" fmla="*/ 0 h 33"/>
                                <a:gd name="T20" fmla="*/ 52 w 52"/>
                                <a:gd name="T21" fmla="*/ 33 h 33"/>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27" name="Freeform 39"/>
                          <wps:cNvSpPr>
                            <a:spLocks/>
                          </wps:cNvSpPr>
                          <wps:spPr bwMode="auto">
                            <a:xfrm>
                              <a:off x="49582" y="34470"/>
                              <a:ext cx="512" cy="591"/>
                            </a:xfrm>
                            <a:custGeom>
                              <a:avLst/>
                              <a:gdLst>
                                <a:gd name="T0" fmla="*/ 0 w 87"/>
                                <a:gd name="T1" fmla="*/ 66850666 h 81"/>
                                <a:gd name="T2" fmla="*/ 0 w 87"/>
                                <a:gd name="T3" fmla="*/ 66850666 h 81"/>
                                <a:gd name="T4" fmla="*/ 10864152 w 87"/>
                                <a:gd name="T5" fmla="*/ 83564671 h 81"/>
                                <a:gd name="T6" fmla="*/ 35302429 w 87"/>
                                <a:gd name="T7" fmla="*/ 50136668 h 81"/>
                                <a:gd name="T8" fmla="*/ 46166581 w 87"/>
                                <a:gd name="T9" fmla="*/ 50136668 h 81"/>
                                <a:gd name="T10" fmla="*/ 46166581 w 87"/>
                                <a:gd name="T11" fmla="*/ 33427996 h 81"/>
                                <a:gd name="T12" fmla="*/ 35302429 w 87"/>
                                <a:gd name="T13" fmla="*/ 33427996 h 81"/>
                                <a:gd name="T14" fmla="*/ 57027272 w 87"/>
                                <a:gd name="T15" fmla="*/ 16713998 h 81"/>
                                <a:gd name="T16" fmla="*/ 46166581 w 87"/>
                                <a:gd name="T17" fmla="*/ 0 h 81"/>
                                <a:gd name="T18" fmla="*/ 0 w 87"/>
                                <a:gd name="T19" fmla="*/ 66850666 h 8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87"/>
                                <a:gd name="T31" fmla="*/ 0 h 81"/>
                                <a:gd name="T32" fmla="*/ 87 w 87"/>
                                <a:gd name="T33" fmla="*/ 81 h 8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28" name="Freeform 40"/>
                          <wps:cNvSpPr>
                            <a:spLocks/>
                          </wps:cNvSpPr>
                          <wps:spPr bwMode="auto">
                            <a:xfrm>
                              <a:off x="53176" y="35890"/>
                              <a:ext cx="321" cy="710"/>
                            </a:xfrm>
                            <a:custGeom>
                              <a:avLst/>
                              <a:gdLst>
                                <a:gd name="T0" fmla="*/ 0 w 54"/>
                                <a:gd name="T1" fmla="*/ 0 h 96"/>
                                <a:gd name="T2" fmla="*/ 0 w 54"/>
                                <a:gd name="T3" fmla="*/ 0 h 96"/>
                                <a:gd name="T4" fmla="*/ 0 w 54"/>
                                <a:gd name="T5" fmla="*/ 39077054 h 96"/>
                                <a:gd name="T6" fmla="*/ 14036825 w 54"/>
                                <a:gd name="T7" fmla="*/ 91177963 h 96"/>
                                <a:gd name="T8" fmla="*/ 39302396 w 54"/>
                                <a:gd name="T9" fmla="*/ 104201826 h 96"/>
                                <a:gd name="T10" fmla="*/ 14036825 w 54"/>
                                <a:gd name="T11" fmla="*/ 73810994 h 96"/>
                                <a:gd name="T12" fmla="*/ 25265571 w 54"/>
                                <a:gd name="T13" fmla="*/ 52100909 h 96"/>
                                <a:gd name="T14" fmla="*/ 14036825 w 54"/>
                                <a:gd name="T15" fmla="*/ 39077054 h 96"/>
                                <a:gd name="T16" fmla="*/ 25265571 w 54"/>
                                <a:gd name="T17" fmla="*/ 0 h 96"/>
                                <a:gd name="T18" fmla="*/ 0 w 54"/>
                                <a:gd name="T19" fmla="*/ 0 h 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4"/>
                                <a:gd name="T31" fmla="*/ 0 h 96"/>
                                <a:gd name="T32" fmla="*/ 54 w 54"/>
                                <a:gd name="T33" fmla="*/ 96 h 9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29" name="Freeform 41"/>
                          <wps:cNvSpPr>
                            <a:spLocks/>
                          </wps:cNvSpPr>
                          <wps:spPr bwMode="auto">
                            <a:xfrm>
                              <a:off x="53914" y="36955"/>
                              <a:ext cx="833" cy="710"/>
                            </a:xfrm>
                            <a:custGeom>
                              <a:avLst/>
                              <a:gdLst>
                                <a:gd name="T0" fmla="*/ 0 w 140"/>
                                <a:gd name="T1" fmla="*/ 0 h 96"/>
                                <a:gd name="T2" fmla="*/ 0 w 140"/>
                                <a:gd name="T3" fmla="*/ 0 h 96"/>
                                <a:gd name="T4" fmla="*/ 11239217 w 140"/>
                                <a:gd name="T5" fmla="*/ 39077054 h 96"/>
                                <a:gd name="T6" fmla="*/ 36528329 w 140"/>
                                <a:gd name="T7" fmla="*/ 52100909 h 96"/>
                                <a:gd name="T8" fmla="*/ 59006757 w 140"/>
                                <a:gd name="T9" fmla="*/ 73810994 h 96"/>
                                <a:gd name="T10" fmla="*/ 59006757 w 140"/>
                                <a:gd name="T11" fmla="*/ 91177963 h 96"/>
                                <a:gd name="T12" fmla="*/ 84292335 w 140"/>
                                <a:gd name="T13" fmla="*/ 104201826 h 96"/>
                                <a:gd name="T14" fmla="*/ 98342243 w 140"/>
                                <a:gd name="T15" fmla="*/ 104201826 h 96"/>
                                <a:gd name="T16" fmla="*/ 50574697 w 140"/>
                                <a:gd name="T17" fmla="*/ 21710084 h 96"/>
                                <a:gd name="T18" fmla="*/ 11239217 w 140"/>
                                <a:gd name="T19" fmla="*/ 0 h 96"/>
                                <a:gd name="T20" fmla="*/ 0 w 140"/>
                                <a:gd name="T21" fmla="*/ 0 h 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40"/>
                                <a:gd name="T34" fmla="*/ 0 h 96"/>
                                <a:gd name="T35" fmla="*/ 140 w 140"/>
                                <a:gd name="T36" fmla="*/ 96 h 9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30" name="Line 42"/>
                          <wps:cNvCnPr/>
                          <wps:spPr bwMode="auto">
                            <a:xfrm flipV="1">
                              <a:off x="47369" y="36186"/>
                              <a:ext cx="107" cy="473"/>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331" name="Freeform 43"/>
                          <wps:cNvSpPr>
                            <a:spLocks/>
                          </wps:cNvSpPr>
                          <wps:spPr bwMode="auto">
                            <a:xfrm>
                              <a:off x="47512" y="36023"/>
                              <a:ext cx="214" cy="103"/>
                            </a:xfrm>
                            <a:custGeom>
                              <a:avLst/>
                              <a:gdLst>
                                <a:gd name="T0" fmla="*/ 0 w 34"/>
                                <a:gd name="T1" fmla="*/ 8682507 h 16"/>
                                <a:gd name="T2" fmla="*/ 0 w 34"/>
                                <a:gd name="T3" fmla="*/ 8682507 h 16"/>
                                <a:gd name="T4" fmla="*/ 33321222 w 34"/>
                                <a:gd name="T5" fmla="*/ 8682507 h 16"/>
                                <a:gd name="T6" fmla="*/ 33321222 w 34"/>
                                <a:gd name="T7" fmla="*/ 0 h 16"/>
                                <a:gd name="T8" fmla="*/ 16660611 w 34"/>
                                <a:gd name="T9" fmla="*/ 0 h 16"/>
                                <a:gd name="T10" fmla="*/ 16660611 w 34"/>
                                <a:gd name="T11" fmla="*/ 8682507 h 16"/>
                                <a:gd name="T12" fmla="*/ 0 w 34"/>
                                <a:gd name="T13" fmla="*/ 8682507 h 16"/>
                                <a:gd name="T14" fmla="*/ 0 60000 65536"/>
                                <a:gd name="T15" fmla="*/ 0 60000 65536"/>
                                <a:gd name="T16" fmla="*/ 0 60000 65536"/>
                                <a:gd name="T17" fmla="*/ 0 60000 65536"/>
                                <a:gd name="T18" fmla="*/ 0 60000 65536"/>
                                <a:gd name="T19" fmla="*/ 0 60000 65536"/>
                                <a:gd name="T20" fmla="*/ 0 60000 65536"/>
                                <a:gd name="T21" fmla="*/ 0 w 34"/>
                                <a:gd name="T22" fmla="*/ 0 h 16"/>
                                <a:gd name="T23" fmla="*/ 34 w 34"/>
                                <a:gd name="T24" fmla="*/ 16 h 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32" name="Freeform 44"/>
                          <wps:cNvSpPr>
                            <a:spLocks/>
                          </wps:cNvSpPr>
                          <wps:spPr bwMode="auto">
                            <a:xfrm>
                              <a:off x="51855" y="28509"/>
                              <a:ext cx="13910" cy="10931"/>
                            </a:xfrm>
                            <a:custGeom>
                              <a:avLst/>
                              <a:gdLst>
                                <a:gd name="T0" fmla="*/ 1191258736 w 2338"/>
                                <a:gd name="T1" fmla="*/ 1554344173 h 1478"/>
                                <a:gd name="T2" fmla="*/ 1129449913 w 2338"/>
                                <a:gd name="T3" fmla="*/ 1554344173 h 1478"/>
                                <a:gd name="T4" fmla="*/ 1165971701 w 2338"/>
                                <a:gd name="T5" fmla="*/ 1502243344 h 1478"/>
                                <a:gd name="T6" fmla="*/ 1081686293 w 2338"/>
                                <a:gd name="T7" fmla="*/ 1415408626 h 1478"/>
                                <a:gd name="T8" fmla="*/ 1019873930 w 2338"/>
                                <a:gd name="T9" fmla="*/ 1311206968 h 1478"/>
                                <a:gd name="T10" fmla="*/ 899063200 w 2338"/>
                                <a:gd name="T11" fmla="*/ 1328573908 h 1478"/>
                                <a:gd name="T12" fmla="*/ 339959157 w 2338"/>
                                <a:gd name="T13" fmla="*/ 1311206968 h 1478"/>
                                <a:gd name="T14" fmla="*/ 252863292 w 2338"/>
                                <a:gd name="T15" fmla="*/ 1224372250 h 1478"/>
                                <a:gd name="T16" fmla="*/ 205099678 w 2338"/>
                                <a:gd name="T17" fmla="*/ 1081093598 h 1478"/>
                                <a:gd name="T18" fmla="*/ 132049022 w 2338"/>
                                <a:gd name="T19" fmla="*/ 855323334 h 1478"/>
                                <a:gd name="T20" fmla="*/ 73050656 w 2338"/>
                                <a:gd name="T21" fmla="*/ 842299491 h 1478"/>
                                <a:gd name="T22" fmla="*/ 0 w 2338"/>
                                <a:gd name="T23" fmla="*/ 772831721 h 1478"/>
                                <a:gd name="T24" fmla="*/ 98334151 w 2338"/>
                                <a:gd name="T25" fmla="*/ 199722586 h 1478"/>
                                <a:gd name="T26" fmla="*/ 216337964 w 2338"/>
                                <a:gd name="T27" fmla="*/ 112887869 h 1478"/>
                                <a:gd name="T28" fmla="*/ 278146793 w 2338"/>
                                <a:gd name="T29" fmla="*/ 125911704 h 1478"/>
                                <a:gd name="T30" fmla="*/ 314672121 w 2338"/>
                                <a:gd name="T31" fmla="*/ 182355638 h 1478"/>
                                <a:gd name="T32" fmla="*/ 401767980 w 2338"/>
                                <a:gd name="T33" fmla="*/ 182355638 h 1478"/>
                                <a:gd name="T34" fmla="*/ 511343963 w 2338"/>
                                <a:gd name="T35" fmla="*/ 230113370 h 1478"/>
                                <a:gd name="T36" fmla="*/ 533820542 w 2338"/>
                                <a:gd name="T37" fmla="*/ 321291192 h 1478"/>
                                <a:gd name="T38" fmla="*/ 618105950 w 2338"/>
                                <a:gd name="T39" fmla="*/ 269190356 h 1478"/>
                                <a:gd name="T40" fmla="*/ 755775885 w 2338"/>
                                <a:gd name="T41" fmla="*/ 303924245 h 1478"/>
                                <a:gd name="T42" fmla="*/ 826016084 w 2338"/>
                                <a:gd name="T43" fmla="*/ 247480310 h 1478"/>
                                <a:gd name="T44" fmla="*/ 851299580 w 2338"/>
                                <a:gd name="T45" fmla="*/ 199722586 h 1478"/>
                                <a:gd name="T46" fmla="*/ 862537872 w 2338"/>
                                <a:gd name="T47" fmla="*/ 321291192 h 1478"/>
                                <a:gd name="T48" fmla="*/ 899063200 w 2338"/>
                                <a:gd name="T49" fmla="*/ 182355638 h 1478"/>
                                <a:gd name="T50" fmla="*/ 899063200 w 2338"/>
                                <a:gd name="T51" fmla="*/ 0 h 1478"/>
                                <a:gd name="T52" fmla="*/ 986159058 w 2338"/>
                                <a:gd name="T53" fmla="*/ 247480310 h 1478"/>
                                <a:gd name="T54" fmla="*/ 1033922679 w 2338"/>
                                <a:gd name="T55" fmla="*/ 338658133 h 1478"/>
                                <a:gd name="T56" fmla="*/ 1070448006 w 2338"/>
                                <a:gd name="T57" fmla="*/ 147621757 h 1478"/>
                                <a:gd name="T58" fmla="*/ 1143495122 w 2338"/>
                                <a:gd name="T59" fmla="*/ 199722586 h 1478"/>
                                <a:gd name="T60" fmla="*/ 1143495122 w 2338"/>
                                <a:gd name="T61" fmla="*/ 321291192 h 1478"/>
                                <a:gd name="T62" fmla="*/ 1070448006 w 2338"/>
                                <a:gd name="T63" fmla="*/ 390758962 h 1478"/>
                                <a:gd name="T64" fmla="*/ 1033922679 w 2338"/>
                                <a:gd name="T65" fmla="*/ 490617523 h 1478"/>
                                <a:gd name="T66" fmla="*/ 972113855 w 2338"/>
                                <a:gd name="T67" fmla="*/ 633896175 h 1478"/>
                                <a:gd name="T68" fmla="*/ 913111943 w 2338"/>
                                <a:gd name="T69" fmla="*/ 703363944 h 1478"/>
                                <a:gd name="T70" fmla="*/ 924350235 w 2338"/>
                                <a:gd name="T71" fmla="*/ 855323334 h 1478"/>
                                <a:gd name="T72" fmla="*/ 1019873930 w 2338"/>
                                <a:gd name="T73" fmla="*/ 998601986 h 1478"/>
                                <a:gd name="T74" fmla="*/ 1129449913 w 2338"/>
                                <a:gd name="T75" fmla="*/ 1154904473 h 1478"/>
                                <a:gd name="T76" fmla="*/ 1202497029 w 2338"/>
                                <a:gd name="T77" fmla="*/ 1050702815 h 1478"/>
                                <a:gd name="T78" fmla="*/ 1202497029 w 2338"/>
                                <a:gd name="T79" fmla="*/ 842299491 h 1478"/>
                                <a:gd name="T80" fmla="*/ 1202497029 w 2338"/>
                                <a:gd name="T81" fmla="*/ 755464773 h 1478"/>
                                <a:gd name="T82" fmla="*/ 1216545778 w 2338"/>
                                <a:gd name="T83" fmla="*/ 651263115 h 1478"/>
                                <a:gd name="T84" fmla="*/ 1326118215 w 2338"/>
                                <a:gd name="T85" fmla="*/ 720730892 h 1478"/>
                                <a:gd name="T86" fmla="*/ 1410407163 w 2338"/>
                                <a:gd name="T87" fmla="*/ 894400328 h 1478"/>
                                <a:gd name="T88" fmla="*/ 1446928951 w 2338"/>
                                <a:gd name="T89" fmla="*/ 803222505 h 1478"/>
                                <a:gd name="T90" fmla="*/ 1522790063 w 2338"/>
                                <a:gd name="T91" fmla="*/ 998601986 h 1478"/>
                                <a:gd name="T92" fmla="*/ 1581788430 w 2338"/>
                                <a:gd name="T93" fmla="*/ 1050702815 h 1478"/>
                                <a:gd name="T94" fmla="*/ 1607075465 w 2338"/>
                                <a:gd name="T95" fmla="*/ 1120170592 h 1478"/>
                                <a:gd name="T96" fmla="*/ 1643600793 w 2338"/>
                                <a:gd name="T97" fmla="*/ 1189638362 h 1478"/>
                                <a:gd name="T98" fmla="*/ 1522790063 w 2338"/>
                                <a:gd name="T99" fmla="*/ 1276473079 h 1478"/>
                                <a:gd name="T100" fmla="*/ 1399168871 w 2338"/>
                                <a:gd name="T101" fmla="*/ 1311206968 h 1478"/>
                                <a:gd name="T102" fmla="*/ 1387930584 w 2338"/>
                                <a:gd name="T103" fmla="*/ 1345940856 h 1478"/>
                                <a:gd name="T104" fmla="*/ 1475026443 w 2338"/>
                                <a:gd name="T105" fmla="*/ 1345940856 h 1478"/>
                                <a:gd name="T106" fmla="*/ 1460977700 w 2338"/>
                                <a:gd name="T107" fmla="*/ 1363307797 h 1478"/>
                                <a:gd name="T108" fmla="*/ 1522790063 w 2338"/>
                                <a:gd name="T109" fmla="*/ 1450142515 h 1478"/>
                                <a:gd name="T110" fmla="*/ 1559311851 w 2338"/>
                                <a:gd name="T111" fmla="*/ 1432775574 h 1478"/>
                                <a:gd name="T112" fmla="*/ 1446928951 w 2338"/>
                                <a:gd name="T113" fmla="*/ 1536977232 h 1478"/>
                                <a:gd name="T114" fmla="*/ 1460977700 w 2338"/>
                                <a:gd name="T115" fmla="*/ 1450142515 h 1478"/>
                                <a:gd name="T116" fmla="*/ 1399168871 w 2338"/>
                                <a:gd name="T117" fmla="*/ 1398041685 h 1478"/>
                                <a:gd name="T118" fmla="*/ 1351405256 w 2338"/>
                                <a:gd name="T119" fmla="*/ 1467509455 h 1478"/>
                                <a:gd name="T120" fmla="*/ 1227784064 w 2338"/>
                                <a:gd name="T121" fmla="*/ 1519610292 h 147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338"/>
                                <a:gd name="T184" fmla="*/ 0 h 1478"/>
                                <a:gd name="T185" fmla="*/ 2338 w 2338"/>
                                <a:gd name="T186" fmla="*/ 1478 h 1478"/>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33" name="Freeform 45"/>
                          <wps:cNvSpPr>
                            <a:spLocks/>
                          </wps:cNvSpPr>
                          <wps:spPr bwMode="auto">
                            <a:xfrm>
                              <a:off x="63088" y="44173"/>
                              <a:ext cx="618" cy="474"/>
                            </a:xfrm>
                            <a:custGeom>
                              <a:avLst/>
                              <a:gdLst>
                                <a:gd name="T0" fmla="*/ 0 w 104"/>
                                <a:gd name="T1" fmla="*/ 54697350 h 63"/>
                                <a:gd name="T2" fmla="*/ 0 w 104"/>
                                <a:gd name="T3" fmla="*/ 54697350 h 63"/>
                                <a:gd name="T4" fmla="*/ 0 w 104"/>
                                <a:gd name="T5" fmla="*/ 0 h 63"/>
                                <a:gd name="T6" fmla="*/ 36481075 w 104"/>
                                <a:gd name="T7" fmla="*/ 0 h 63"/>
                                <a:gd name="T8" fmla="*/ 36481075 w 104"/>
                                <a:gd name="T9" fmla="*/ 18230567 h 63"/>
                                <a:gd name="T10" fmla="*/ 50512800 w 104"/>
                                <a:gd name="T11" fmla="*/ 18230567 h 63"/>
                                <a:gd name="T12" fmla="*/ 72962144 w 104"/>
                                <a:gd name="T13" fmla="*/ 36466784 h 63"/>
                                <a:gd name="T14" fmla="*/ 61737475 w 104"/>
                                <a:gd name="T15" fmla="*/ 54697350 h 63"/>
                                <a:gd name="T16" fmla="*/ 61737475 w 104"/>
                                <a:gd name="T17" fmla="*/ 36466784 h 63"/>
                                <a:gd name="T18" fmla="*/ 25256400 w 104"/>
                                <a:gd name="T19" fmla="*/ 54697350 h 63"/>
                                <a:gd name="T20" fmla="*/ 25256400 w 104"/>
                                <a:gd name="T21" fmla="*/ 36466784 h 63"/>
                                <a:gd name="T22" fmla="*/ 14031726 w 104"/>
                                <a:gd name="T23" fmla="*/ 54697350 h 63"/>
                                <a:gd name="T24" fmla="*/ 14031726 w 104"/>
                                <a:gd name="T25" fmla="*/ 72933575 h 63"/>
                                <a:gd name="T26" fmla="*/ 0 w 104"/>
                                <a:gd name="T27" fmla="*/ 54697350 h 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04"/>
                                <a:gd name="T43" fmla="*/ 0 h 63"/>
                                <a:gd name="T44" fmla="*/ 104 w 104"/>
                                <a:gd name="T45" fmla="*/ 63 h 63"/>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38" name="Freeform 46"/>
                          <wps:cNvSpPr>
                            <a:spLocks/>
                          </wps:cNvSpPr>
                          <wps:spPr bwMode="auto">
                            <a:xfrm>
                              <a:off x="62671" y="44173"/>
                              <a:ext cx="417" cy="355"/>
                            </a:xfrm>
                            <a:custGeom>
                              <a:avLst/>
                              <a:gdLst>
                                <a:gd name="T0" fmla="*/ 52872445 w 69"/>
                                <a:gd name="T1" fmla="*/ 52101649 h 48"/>
                                <a:gd name="T2" fmla="*/ 52872445 w 69"/>
                                <a:gd name="T3" fmla="*/ 52101649 h 48"/>
                                <a:gd name="T4" fmla="*/ 52872445 w 69"/>
                                <a:gd name="T5" fmla="*/ 0 h 48"/>
                                <a:gd name="T6" fmla="*/ 26434398 w 69"/>
                                <a:gd name="T7" fmla="*/ 0 h 48"/>
                                <a:gd name="T8" fmla="*/ 38183427 w 69"/>
                                <a:gd name="T9" fmla="*/ 30391262 h 48"/>
                                <a:gd name="T10" fmla="*/ 0 w 69"/>
                                <a:gd name="T11" fmla="*/ 52101649 h 48"/>
                                <a:gd name="T12" fmla="*/ 14685374 w 69"/>
                                <a:gd name="T13" fmla="*/ 52101649 h 48"/>
                                <a:gd name="T14" fmla="*/ 52872445 w 69"/>
                                <a:gd name="T15" fmla="*/ 52101649 h 48"/>
                                <a:gd name="T16" fmla="*/ 0 60000 65536"/>
                                <a:gd name="T17" fmla="*/ 0 60000 65536"/>
                                <a:gd name="T18" fmla="*/ 0 60000 65536"/>
                                <a:gd name="T19" fmla="*/ 0 60000 65536"/>
                                <a:gd name="T20" fmla="*/ 0 60000 65536"/>
                                <a:gd name="T21" fmla="*/ 0 60000 65536"/>
                                <a:gd name="T22" fmla="*/ 0 60000 65536"/>
                                <a:gd name="T23" fmla="*/ 0 60000 65536"/>
                                <a:gd name="T24" fmla="*/ 0 w 69"/>
                                <a:gd name="T25" fmla="*/ 0 h 48"/>
                                <a:gd name="T26" fmla="*/ 69 w 69"/>
                                <a:gd name="T27" fmla="*/ 48 h 4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39" name="Freeform 47"/>
                          <wps:cNvSpPr>
                            <a:spLocks/>
                          </wps:cNvSpPr>
                          <wps:spPr bwMode="auto">
                            <a:xfrm>
                              <a:off x="64742" y="45948"/>
                              <a:ext cx="95" cy="119"/>
                            </a:xfrm>
                            <a:custGeom>
                              <a:avLst/>
                              <a:gdLst>
                                <a:gd name="T0" fmla="*/ 0 w 17"/>
                                <a:gd name="T1" fmla="*/ 21198795 h 15"/>
                                <a:gd name="T2" fmla="*/ 0 w 17"/>
                                <a:gd name="T3" fmla="*/ 21198795 h 15"/>
                                <a:gd name="T4" fmla="*/ 9349699 w 17"/>
                                <a:gd name="T5" fmla="*/ 21198795 h 15"/>
                                <a:gd name="T6" fmla="*/ 9349699 w 17"/>
                                <a:gd name="T7" fmla="*/ 0 h 15"/>
                                <a:gd name="T8" fmla="*/ 0 w 17"/>
                                <a:gd name="T9" fmla="*/ 0 h 15"/>
                                <a:gd name="T10" fmla="*/ 0 w 17"/>
                                <a:gd name="T11" fmla="*/ 21198795 h 15"/>
                                <a:gd name="T12" fmla="*/ 0 60000 65536"/>
                                <a:gd name="T13" fmla="*/ 0 60000 65536"/>
                                <a:gd name="T14" fmla="*/ 0 60000 65536"/>
                                <a:gd name="T15" fmla="*/ 0 60000 65536"/>
                                <a:gd name="T16" fmla="*/ 0 60000 65536"/>
                                <a:gd name="T17" fmla="*/ 0 60000 65536"/>
                                <a:gd name="T18" fmla="*/ 0 w 17"/>
                                <a:gd name="T19" fmla="*/ 0 h 15"/>
                                <a:gd name="T20" fmla="*/ 17 w 17"/>
                                <a:gd name="T21" fmla="*/ 15 h 15"/>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40" name="Freeform 48"/>
                          <wps:cNvSpPr>
                            <a:spLocks/>
                          </wps:cNvSpPr>
                          <wps:spPr bwMode="auto">
                            <a:xfrm>
                              <a:off x="62052" y="44410"/>
                              <a:ext cx="310" cy="237"/>
                            </a:xfrm>
                            <a:custGeom>
                              <a:avLst/>
                              <a:gdLst>
                                <a:gd name="T0" fmla="*/ 0 w 51"/>
                                <a:gd name="T1" fmla="*/ 17391430 h 32"/>
                                <a:gd name="T2" fmla="*/ 0 w 51"/>
                                <a:gd name="T3" fmla="*/ 17391430 h 32"/>
                                <a:gd name="T4" fmla="*/ 26857744 w 51"/>
                                <a:gd name="T5" fmla="*/ 34782861 h 32"/>
                                <a:gd name="T6" fmla="*/ 38793285 w 51"/>
                                <a:gd name="T7" fmla="*/ 17391430 h 32"/>
                                <a:gd name="T8" fmla="*/ 14922196 w 51"/>
                                <a:gd name="T9" fmla="*/ 0 h 32"/>
                                <a:gd name="T10" fmla="*/ 0 w 51"/>
                                <a:gd name="T11" fmla="*/ 17391430 h 32"/>
                                <a:gd name="T12" fmla="*/ 0 60000 65536"/>
                                <a:gd name="T13" fmla="*/ 0 60000 65536"/>
                                <a:gd name="T14" fmla="*/ 0 60000 65536"/>
                                <a:gd name="T15" fmla="*/ 0 60000 65536"/>
                                <a:gd name="T16" fmla="*/ 0 60000 65536"/>
                                <a:gd name="T17" fmla="*/ 0 60000 65536"/>
                                <a:gd name="T18" fmla="*/ 0 w 51"/>
                                <a:gd name="T19" fmla="*/ 0 h 32"/>
                                <a:gd name="T20" fmla="*/ 51 w 51"/>
                                <a:gd name="T21" fmla="*/ 32 h 32"/>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41" name="Freeform 49"/>
                          <wps:cNvSpPr>
                            <a:spLocks/>
                          </wps:cNvSpPr>
                          <wps:spPr bwMode="auto">
                            <a:xfrm>
                              <a:off x="61029" y="43463"/>
                              <a:ext cx="1642" cy="710"/>
                            </a:xfrm>
                            <a:custGeom>
                              <a:avLst/>
                              <a:gdLst>
                                <a:gd name="T0" fmla="*/ 0 w 276"/>
                                <a:gd name="T1" fmla="*/ 52100909 h 96"/>
                                <a:gd name="T2" fmla="*/ 0 w 276"/>
                                <a:gd name="T3" fmla="*/ 52100909 h 96"/>
                                <a:gd name="T4" fmla="*/ 11237830 w 276"/>
                                <a:gd name="T5" fmla="*/ 52100909 h 96"/>
                                <a:gd name="T6" fmla="*/ 36523833 w 276"/>
                                <a:gd name="T7" fmla="*/ 13023863 h 96"/>
                                <a:gd name="T8" fmla="*/ 58999493 w 276"/>
                                <a:gd name="T9" fmla="*/ 30390833 h 96"/>
                                <a:gd name="T10" fmla="*/ 47761663 w 276"/>
                                <a:gd name="T11" fmla="*/ 30390833 h 96"/>
                                <a:gd name="T12" fmla="*/ 58999493 w 276"/>
                                <a:gd name="T13" fmla="*/ 30390833 h 96"/>
                                <a:gd name="T14" fmla="*/ 106757611 w 276"/>
                                <a:gd name="T15" fmla="*/ 52100909 h 96"/>
                                <a:gd name="T16" fmla="*/ 120805783 w 276"/>
                                <a:gd name="T17" fmla="*/ 86834856 h 96"/>
                                <a:gd name="T18" fmla="*/ 143281444 w 276"/>
                                <a:gd name="T19" fmla="*/ 86834856 h 96"/>
                                <a:gd name="T20" fmla="*/ 132043613 w 276"/>
                                <a:gd name="T21" fmla="*/ 104201826 h 96"/>
                                <a:gd name="T22" fmla="*/ 193853449 w 276"/>
                                <a:gd name="T23" fmla="*/ 104201826 h 96"/>
                                <a:gd name="T24" fmla="*/ 182615619 w 276"/>
                                <a:gd name="T25" fmla="*/ 86834856 h 96"/>
                                <a:gd name="T26" fmla="*/ 168567446 w 276"/>
                                <a:gd name="T27" fmla="*/ 86834856 h 96"/>
                                <a:gd name="T28" fmla="*/ 168567446 w 276"/>
                                <a:gd name="T29" fmla="*/ 65124772 h 96"/>
                                <a:gd name="T30" fmla="*/ 120805783 w 276"/>
                                <a:gd name="T31" fmla="*/ 30390833 h 96"/>
                                <a:gd name="T32" fmla="*/ 58999493 w 276"/>
                                <a:gd name="T33" fmla="*/ 0 h 96"/>
                                <a:gd name="T34" fmla="*/ 25286003 w 276"/>
                                <a:gd name="T35" fmla="*/ 13023863 h 96"/>
                                <a:gd name="T36" fmla="*/ 0 w 276"/>
                                <a:gd name="T37" fmla="*/ 52100909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276"/>
                                <a:gd name="T58" fmla="*/ 0 h 96"/>
                                <a:gd name="T59" fmla="*/ 276 w 276"/>
                                <a:gd name="T60" fmla="*/ 96 h 9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42" name="Freeform 50"/>
                          <wps:cNvSpPr>
                            <a:spLocks/>
                          </wps:cNvSpPr>
                          <wps:spPr bwMode="auto">
                            <a:xfrm>
                              <a:off x="63921" y="44410"/>
                              <a:ext cx="190" cy="118"/>
                            </a:xfrm>
                            <a:custGeom>
                              <a:avLst/>
                              <a:gdLst>
                                <a:gd name="T0" fmla="*/ 0 w 33"/>
                                <a:gd name="T1" fmla="*/ 14437647 h 17"/>
                                <a:gd name="T2" fmla="*/ 0 w 33"/>
                                <a:gd name="T3" fmla="*/ 14437647 h 17"/>
                                <a:gd name="T4" fmla="*/ 20454398 w 33"/>
                                <a:gd name="T5" fmla="*/ 14437647 h 17"/>
                                <a:gd name="T6" fmla="*/ 0 w 33"/>
                                <a:gd name="T7" fmla="*/ 0 h 17"/>
                                <a:gd name="T8" fmla="*/ 0 w 33"/>
                                <a:gd name="T9" fmla="*/ 14437647 h 17"/>
                                <a:gd name="T10" fmla="*/ 0 60000 65536"/>
                                <a:gd name="T11" fmla="*/ 0 60000 65536"/>
                                <a:gd name="T12" fmla="*/ 0 60000 65536"/>
                                <a:gd name="T13" fmla="*/ 0 60000 65536"/>
                                <a:gd name="T14" fmla="*/ 0 60000 65536"/>
                                <a:gd name="T15" fmla="*/ 0 w 33"/>
                                <a:gd name="T16" fmla="*/ 0 h 17"/>
                                <a:gd name="T17" fmla="*/ 33 w 33"/>
                                <a:gd name="T18" fmla="*/ 17 h 17"/>
                              </a:gdLst>
                              <a:ahLst/>
                              <a:cxnLst>
                                <a:cxn ang="T10">
                                  <a:pos x="T0" y="T1"/>
                                </a:cxn>
                                <a:cxn ang="T11">
                                  <a:pos x="T2" y="T3"/>
                                </a:cxn>
                                <a:cxn ang="T12">
                                  <a:pos x="T4" y="T5"/>
                                </a:cxn>
                                <a:cxn ang="T13">
                                  <a:pos x="T6" y="T7"/>
                                </a:cxn>
                                <a:cxn ang="T14">
                                  <a:pos x="T8" y="T9"/>
                                </a:cxn>
                              </a:cxnLst>
                              <a:rect l="T15" t="T16" r="T17" b="T18"/>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43" name="Freeform 51"/>
                          <wps:cNvSpPr>
                            <a:spLocks/>
                          </wps:cNvSpPr>
                          <wps:spPr bwMode="auto">
                            <a:xfrm>
                              <a:off x="64742" y="44883"/>
                              <a:ext cx="95" cy="119"/>
                            </a:xfrm>
                            <a:custGeom>
                              <a:avLst/>
                              <a:gdLst>
                                <a:gd name="T0" fmla="*/ 0 w 17"/>
                                <a:gd name="T1" fmla="*/ 0 h 15"/>
                                <a:gd name="T2" fmla="*/ 0 w 17"/>
                                <a:gd name="T3" fmla="*/ 0 h 15"/>
                                <a:gd name="T4" fmla="*/ 0 w 17"/>
                                <a:gd name="T5" fmla="*/ 21198795 h 15"/>
                                <a:gd name="T6" fmla="*/ 9349699 w 17"/>
                                <a:gd name="T7" fmla="*/ 0 h 15"/>
                                <a:gd name="T8" fmla="*/ 0 w 17"/>
                                <a:gd name="T9" fmla="*/ 0 h 15"/>
                                <a:gd name="T10" fmla="*/ 0 60000 65536"/>
                                <a:gd name="T11" fmla="*/ 0 60000 65536"/>
                                <a:gd name="T12" fmla="*/ 0 60000 65536"/>
                                <a:gd name="T13" fmla="*/ 0 60000 65536"/>
                                <a:gd name="T14" fmla="*/ 0 60000 65536"/>
                                <a:gd name="T15" fmla="*/ 0 w 17"/>
                                <a:gd name="T16" fmla="*/ 0 h 15"/>
                                <a:gd name="T17" fmla="*/ 17 w 17"/>
                                <a:gd name="T18" fmla="*/ 15 h 15"/>
                              </a:gdLst>
                              <a:ahLst/>
                              <a:cxnLst>
                                <a:cxn ang="T10">
                                  <a:pos x="T0" y="T1"/>
                                </a:cxn>
                                <a:cxn ang="T11">
                                  <a:pos x="T2" y="T3"/>
                                </a:cxn>
                                <a:cxn ang="T12">
                                  <a:pos x="T4" y="T5"/>
                                </a:cxn>
                                <a:cxn ang="T13">
                                  <a:pos x="T6" y="T7"/>
                                </a:cxn>
                                <a:cxn ang="T14">
                                  <a:pos x="T8" y="T9"/>
                                </a:cxn>
                              </a:cxnLst>
                              <a:rect l="T15" t="T16" r="T17" b="T18"/>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44" name="Freeform 52"/>
                          <wps:cNvSpPr>
                            <a:spLocks/>
                          </wps:cNvSpPr>
                          <wps:spPr bwMode="auto">
                            <a:xfrm>
                              <a:off x="62052" y="43108"/>
                              <a:ext cx="107" cy="355"/>
                            </a:xfrm>
                            <a:custGeom>
                              <a:avLst/>
                              <a:gdLst>
                                <a:gd name="T0" fmla="*/ 0 w 17"/>
                                <a:gd name="T1" fmla="*/ 0 h 48"/>
                                <a:gd name="T2" fmla="*/ 0 w 17"/>
                                <a:gd name="T3" fmla="*/ 0 h 48"/>
                                <a:gd name="T4" fmla="*/ 0 w 17"/>
                                <a:gd name="T5" fmla="*/ 13024048 h 48"/>
                                <a:gd name="T6" fmla="*/ 16660611 w 17"/>
                                <a:gd name="T7" fmla="*/ 52101649 h 48"/>
                                <a:gd name="T8" fmla="*/ 16660611 w 17"/>
                                <a:gd name="T9" fmla="*/ 13024048 h 48"/>
                                <a:gd name="T10" fmla="*/ 0 w 17"/>
                                <a:gd name="T11" fmla="*/ 0 h 48"/>
                                <a:gd name="T12" fmla="*/ 0 60000 65536"/>
                                <a:gd name="T13" fmla="*/ 0 60000 65536"/>
                                <a:gd name="T14" fmla="*/ 0 60000 65536"/>
                                <a:gd name="T15" fmla="*/ 0 60000 65536"/>
                                <a:gd name="T16" fmla="*/ 0 60000 65536"/>
                                <a:gd name="T17" fmla="*/ 0 60000 65536"/>
                                <a:gd name="T18" fmla="*/ 0 w 17"/>
                                <a:gd name="T19" fmla="*/ 0 h 48"/>
                                <a:gd name="T20" fmla="*/ 17 w 17"/>
                                <a:gd name="T21" fmla="*/ 48 h 48"/>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45" name="Freeform 53"/>
                          <wps:cNvSpPr>
                            <a:spLocks/>
                          </wps:cNvSpPr>
                          <wps:spPr bwMode="auto">
                            <a:xfrm>
                              <a:off x="62778" y="39573"/>
                              <a:ext cx="310" cy="103"/>
                            </a:xfrm>
                            <a:custGeom>
                              <a:avLst/>
                              <a:gdLst>
                                <a:gd name="T0" fmla="*/ 0 w 51"/>
                                <a:gd name="T1" fmla="*/ 8682507 h 16"/>
                                <a:gd name="T2" fmla="*/ 38793285 w 51"/>
                                <a:gd name="T3" fmla="*/ 0 h 16"/>
                                <a:gd name="T4" fmla="*/ 26857744 w 51"/>
                                <a:gd name="T5" fmla="*/ 0 h 16"/>
                                <a:gd name="T6" fmla="*/ 0 w 51"/>
                                <a:gd name="T7" fmla="*/ 8682507 h 16"/>
                                <a:gd name="T8" fmla="*/ 0 60000 65536"/>
                                <a:gd name="T9" fmla="*/ 0 60000 65536"/>
                                <a:gd name="T10" fmla="*/ 0 60000 65536"/>
                                <a:gd name="T11" fmla="*/ 0 60000 65536"/>
                                <a:gd name="T12" fmla="*/ 0 w 51"/>
                                <a:gd name="T13" fmla="*/ 0 h 16"/>
                                <a:gd name="T14" fmla="*/ 51 w 51"/>
                                <a:gd name="T15" fmla="*/ 16 h 16"/>
                              </a:gdLst>
                              <a:ahLst/>
                              <a:cxnLst>
                                <a:cxn ang="T8">
                                  <a:pos x="T0" y="T1"/>
                                </a:cxn>
                                <a:cxn ang="T9">
                                  <a:pos x="T2" y="T3"/>
                                </a:cxn>
                                <a:cxn ang="T10">
                                  <a:pos x="T4" y="T5"/>
                                </a:cxn>
                                <a:cxn ang="T11">
                                  <a:pos x="T6" y="T7"/>
                                </a:cxn>
                              </a:cxnLst>
                              <a:rect l="T12" t="T13" r="T14" b="T15"/>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46" name="Freeform 54"/>
                          <wps:cNvSpPr>
                            <a:spLocks/>
                          </wps:cNvSpPr>
                          <wps:spPr bwMode="auto">
                            <a:xfrm>
                              <a:off x="64313" y="37191"/>
                              <a:ext cx="429" cy="252"/>
                            </a:xfrm>
                            <a:custGeom>
                              <a:avLst/>
                              <a:gdLst>
                                <a:gd name="T0" fmla="*/ 0 w 71"/>
                                <a:gd name="T1" fmla="*/ 0 h 32"/>
                                <a:gd name="T2" fmla="*/ 0 w 71"/>
                                <a:gd name="T3" fmla="*/ 0 h 32"/>
                                <a:gd name="T4" fmla="*/ 26407542 w 71"/>
                                <a:gd name="T5" fmla="*/ 46970863 h 32"/>
                                <a:gd name="T6" fmla="*/ 52818728 w 71"/>
                                <a:gd name="T7" fmla="*/ 46970863 h 32"/>
                                <a:gd name="T8" fmla="*/ 26407542 w 71"/>
                                <a:gd name="T9" fmla="*/ 20880066 h 32"/>
                                <a:gd name="T10" fmla="*/ 0 w 71"/>
                                <a:gd name="T11" fmla="*/ 0 h 32"/>
                                <a:gd name="T12" fmla="*/ 0 60000 65536"/>
                                <a:gd name="T13" fmla="*/ 0 60000 65536"/>
                                <a:gd name="T14" fmla="*/ 0 60000 65536"/>
                                <a:gd name="T15" fmla="*/ 0 60000 65536"/>
                                <a:gd name="T16" fmla="*/ 0 60000 65536"/>
                                <a:gd name="T17" fmla="*/ 0 60000 65536"/>
                                <a:gd name="T18" fmla="*/ 0 w 71"/>
                                <a:gd name="T19" fmla="*/ 0 h 32"/>
                                <a:gd name="T20" fmla="*/ 71 w 71"/>
                                <a:gd name="T21" fmla="*/ 32 h 32"/>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47" name="Freeform 55"/>
                          <wps:cNvSpPr>
                            <a:spLocks/>
                          </wps:cNvSpPr>
                          <wps:spPr bwMode="auto">
                            <a:xfrm>
                              <a:off x="64313" y="38020"/>
                              <a:ext cx="429" cy="355"/>
                            </a:xfrm>
                            <a:custGeom>
                              <a:avLst/>
                              <a:gdLst>
                                <a:gd name="T0" fmla="*/ 0 w 71"/>
                                <a:gd name="T1" fmla="*/ 21710387 h 48"/>
                                <a:gd name="T2" fmla="*/ 0 w 71"/>
                                <a:gd name="T3" fmla="*/ 21710387 h 48"/>
                                <a:gd name="T4" fmla="*/ 38145846 w 71"/>
                                <a:gd name="T5" fmla="*/ 52101649 h 48"/>
                                <a:gd name="T6" fmla="*/ 38145846 w 71"/>
                                <a:gd name="T7" fmla="*/ 39077601 h 48"/>
                                <a:gd name="T8" fmla="*/ 52818728 w 71"/>
                                <a:gd name="T9" fmla="*/ 21710387 h 48"/>
                                <a:gd name="T10" fmla="*/ 26407542 w 71"/>
                                <a:gd name="T11" fmla="*/ 21710387 h 48"/>
                                <a:gd name="T12" fmla="*/ 14672882 w 71"/>
                                <a:gd name="T13" fmla="*/ 21710387 h 48"/>
                                <a:gd name="T14" fmla="*/ 14672882 w 71"/>
                                <a:gd name="T15" fmla="*/ 0 h 48"/>
                                <a:gd name="T16" fmla="*/ 0 w 71"/>
                                <a:gd name="T17" fmla="*/ 21710387 h 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1"/>
                                <a:gd name="T28" fmla="*/ 0 h 48"/>
                                <a:gd name="T29" fmla="*/ 71 w 71"/>
                                <a:gd name="T30" fmla="*/ 48 h 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48" name="Freeform 56"/>
                          <wps:cNvSpPr>
                            <a:spLocks/>
                          </wps:cNvSpPr>
                          <wps:spPr bwMode="auto">
                            <a:xfrm>
                              <a:off x="65134" y="36733"/>
                              <a:ext cx="1047" cy="1420"/>
                            </a:xfrm>
                            <a:custGeom>
                              <a:avLst/>
                              <a:gdLst>
                                <a:gd name="T0" fmla="*/ 0 w 175"/>
                                <a:gd name="T1" fmla="*/ 156302736 h 192"/>
                                <a:gd name="T2" fmla="*/ 0 w 175"/>
                                <a:gd name="T3" fmla="*/ 156302736 h 192"/>
                                <a:gd name="T4" fmla="*/ 0 w 175"/>
                                <a:gd name="T5" fmla="*/ 173669713 h 192"/>
                                <a:gd name="T6" fmla="*/ 14286979 w 175"/>
                                <a:gd name="T7" fmla="*/ 173669713 h 192"/>
                                <a:gd name="T8" fmla="*/ 74298746 w 175"/>
                                <a:gd name="T9" fmla="*/ 173669713 h 192"/>
                                <a:gd name="T10" fmla="*/ 74298746 w 175"/>
                                <a:gd name="T11" fmla="*/ 191036683 h 192"/>
                                <a:gd name="T12" fmla="*/ 62868443 w 175"/>
                                <a:gd name="T13" fmla="*/ 191036683 h 192"/>
                                <a:gd name="T14" fmla="*/ 74298746 w 175"/>
                                <a:gd name="T15" fmla="*/ 191036683 h 192"/>
                                <a:gd name="T16" fmla="*/ 88589308 w 175"/>
                                <a:gd name="T17" fmla="*/ 173669713 h 192"/>
                                <a:gd name="T18" fmla="*/ 100019605 w 175"/>
                                <a:gd name="T19" fmla="*/ 173669713 h 192"/>
                                <a:gd name="T20" fmla="*/ 100019605 w 175"/>
                                <a:gd name="T21" fmla="*/ 191036683 h 192"/>
                                <a:gd name="T22" fmla="*/ 114306590 w 175"/>
                                <a:gd name="T23" fmla="*/ 191036683 h 192"/>
                                <a:gd name="T24" fmla="*/ 114306590 w 175"/>
                                <a:gd name="T25" fmla="*/ 208403652 h 192"/>
                                <a:gd name="T26" fmla="*/ 125740470 w 175"/>
                                <a:gd name="T27" fmla="*/ 208403652 h 192"/>
                                <a:gd name="T28" fmla="*/ 125740470 w 175"/>
                                <a:gd name="T29" fmla="*/ 173669713 h 192"/>
                                <a:gd name="T30" fmla="*/ 114306590 w 175"/>
                                <a:gd name="T31" fmla="*/ 173669713 h 192"/>
                                <a:gd name="T32" fmla="*/ 125740470 w 175"/>
                                <a:gd name="T33" fmla="*/ 156302736 h 192"/>
                                <a:gd name="T34" fmla="*/ 114306590 w 175"/>
                                <a:gd name="T35" fmla="*/ 173669713 h 192"/>
                                <a:gd name="T36" fmla="*/ 100019605 w 175"/>
                                <a:gd name="T37" fmla="*/ 156302736 h 192"/>
                                <a:gd name="T38" fmla="*/ 125740470 w 175"/>
                                <a:gd name="T39" fmla="*/ 121568796 h 192"/>
                                <a:gd name="T40" fmla="*/ 114306590 w 175"/>
                                <a:gd name="T41" fmla="*/ 134592659 h 192"/>
                                <a:gd name="T42" fmla="*/ 100019605 w 175"/>
                                <a:gd name="T43" fmla="*/ 121568796 h 192"/>
                                <a:gd name="T44" fmla="*/ 114306590 w 175"/>
                                <a:gd name="T45" fmla="*/ 104201826 h 192"/>
                                <a:gd name="T46" fmla="*/ 74298746 w 175"/>
                                <a:gd name="T47" fmla="*/ 104201826 h 192"/>
                                <a:gd name="T48" fmla="*/ 62868443 w 175"/>
                                <a:gd name="T49" fmla="*/ 86834856 h 192"/>
                                <a:gd name="T50" fmla="*/ 74298746 w 175"/>
                                <a:gd name="T51" fmla="*/ 69467887 h 192"/>
                                <a:gd name="T52" fmla="*/ 62868443 w 175"/>
                                <a:gd name="T53" fmla="*/ 69467887 h 192"/>
                                <a:gd name="T54" fmla="*/ 51438147 w 175"/>
                                <a:gd name="T55" fmla="*/ 86834856 h 192"/>
                                <a:gd name="T56" fmla="*/ 74298746 w 175"/>
                                <a:gd name="T57" fmla="*/ 0 h 192"/>
                                <a:gd name="T58" fmla="*/ 51438147 w 175"/>
                                <a:gd name="T59" fmla="*/ 17366970 h 192"/>
                                <a:gd name="T60" fmla="*/ 14286979 w 175"/>
                                <a:gd name="T61" fmla="*/ 121568796 h 192"/>
                                <a:gd name="T62" fmla="*/ 14286979 w 175"/>
                                <a:gd name="T63" fmla="*/ 134592659 h 192"/>
                                <a:gd name="T64" fmla="*/ 0 w 175"/>
                                <a:gd name="T65" fmla="*/ 156302736 h 19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75"/>
                                <a:gd name="T100" fmla="*/ 0 h 192"/>
                                <a:gd name="T101" fmla="*/ 175 w 175"/>
                                <a:gd name="T102" fmla="*/ 192 h 19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49" name="Line 57"/>
                          <wps:cNvCnPr/>
                          <wps:spPr bwMode="auto">
                            <a:xfrm>
                              <a:off x="64884" y="45297"/>
                              <a:ext cx="107" cy="119"/>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0" name="Line 58"/>
                          <wps:cNvCnPr/>
                          <wps:spPr bwMode="auto">
                            <a:xfrm>
                              <a:off x="61993" y="42931"/>
                              <a:ext cx="226" cy="118"/>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1" name="Freeform 59"/>
                          <wps:cNvSpPr>
                            <a:spLocks/>
                          </wps:cNvSpPr>
                          <wps:spPr bwMode="auto">
                            <a:xfrm>
                              <a:off x="62160" y="42753"/>
                              <a:ext cx="107" cy="237"/>
                            </a:xfrm>
                            <a:custGeom>
                              <a:avLst/>
                              <a:gdLst>
                                <a:gd name="T0" fmla="*/ 0 w 17"/>
                                <a:gd name="T1" fmla="*/ 0 h 31"/>
                                <a:gd name="T2" fmla="*/ 0 w 17"/>
                                <a:gd name="T3" fmla="*/ 0 h 31"/>
                                <a:gd name="T4" fmla="*/ 16660611 w 17"/>
                                <a:gd name="T5" fmla="*/ 19126902 h 31"/>
                                <a:gd name="T6" fmla="*/ 16660611 w 17"/>
                                <a:gd name="T7" fmla="*/ 38259636 h 31"/>
                                <a:gd name="T8" fmla="*/ 0 60000 65536"/>
                                <a:gd name="T9" fmla="*/ 0 60000 65536"/>
                                <a:gd name="T10" fmla="*/ 0 60000 65536"/>
                                <a:gd name="T11" fmla="*/ 0 60000 65536"/>
                                <a:gd name="T12" fmla="*/ 0 w 17"/>
                                <a:gd name="T13" fmla="*/ 0 h 31"/>
                                <a:gd name="T14" fmla="*/ 17 w 17"/>
                                <a:gd name="T15" fmla="*/ 31 h 31"/>
                              </a:gdLst>
                              <a:ahLst/>
                              <a:cxnLst>
                                <a:cxn ang="T8">
                                  <a:pos x="T0" y="T1"/>
                                </a:cxn>
                                <a:cxn ang="T9">
                                  <a:pos x="T2" y="T3"/>
                                </a:cxn>
                                <a:cxn ang="T10">
                                  <a:pos x="T4" y="T5"/>
                                </a:cxn>
                                <a:cxn ang="T11">
                                  <a:pos x="T6" y="T7"/>
                                </a:cxn>
                              </a:cxnLst>
                              <a:rect l="T12" t="T13" r="T14" b="T15"/>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52" name="Freeform 60"/>
                          <wps:cNvSpPr>
                            <a:spLocks/>
                          </wps:cNvSpPr>
                          <wps:spPr bwMode="auto">
                            <a:xfrm>
                              <a:off x="62267" y="42990"/>
                              <a:ext cx="95" cy="237"/>
                            </a:xfrm>
                            <a:custGeom>
                              <a:avLst/>
                              <a:gdLst>
                                <a:gd name="T0" fmla="*/ 0 w 17"/>
                                <a:gd name="T1" fmla="*/ 0 h 32"/>
                                <a:gd name="T2" fmla="*/ 0 w 17"/>
                                <a:gd name="T3" fmla="*/ 0 h 32"/>
                                <a:gd name="T4" fmla="*/ 9349699 w 17"/>
                                <a:gd name="T5" fmla="*/ 17391430 h 32"/>
                                <a:gd name="T6" fmla="*/ 9349699 w 17"/>
                                <a:gd name="T7" fmla="*/ 34782861 h 32"/>
                                <a:gd name="T8" fmla="*/ 0 60000 65536"/>
                                <a:gd name="T9" fmla="*/ 0 60000 65536"/>
                                <a:gd name="T10" fmla="*/ 0 60000 65536"/>
                                <a:gd name="T11" fmla="*/ 0 60000 65536"/>
                                <a:gd name="T12" fmla="*/ 0 w 17"/>
                                <a:gd name="T13" fmla="*/ 0 h 32"/>
                                <a:gd name="T14" fmla="*/ 17 w 17"/>
                                <a:gd name="T15" fmla="*/ 32 h 32"/>
                              </a:gdLst>
                              <a:ahLst/>
                              <a:cxnLst>
                                <a:cxn ang="T8">
                                  <a:pos x="T0" y="T1"/>
                                </a:cxn>
                                <a:cxn ang="T9">
                                  <a:pos x="T2" y="T3"/>
                                </a:cxn>
                                <a:cxn ang="T10">
                                  <a:pos x="T4" y="T5"/>
                                </a:cxn>
                                <a:cxn ang="T11">
                                  <a:pos x="T6" y="T7"/>
                                </a:cxn>
                              </a:cxnLst>
                              <a:rect l="T12" t="T13" r="T14" b="T15"/>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53" name="Freeform 61"/>
                          <wps:cNvSpPr>
                            <a:spLocks/>
                          </wps:cNvSpPr>
                          <wps:spPr bwMode="auto">
                            <a:xfrm>
                              <a:off x="62671" y="43582"/>
                              <a:ext cx="107" cy="118"/>
                            </a:xfrm>
                            <a:custGeom>
                              <a:avLst/>
                              <a:gdLst>
                                <a:gd name="T0" fmla="*/ 0 w 18"/>
                                <a:gd name="T1" fmla="*/ 0 h 16"/>
                                <a:gd name="T2" fmla="*/ 0 w 18"/>
                                <a:gd name="T3" fmla="*/ 0 h 16"/>
                                <a:gd name="T4" fmla="*/ 14036825 w 18"/>
                                <a:gd name="T5" fmla="*/ 17318779 h 16"/>
                                <a:gd name="T6" fmla="*/ 0 w 18"/>
                                <a:gd name="T7" fmla="*/ 17318779 h 16"/>
                                <a:gd name="T8" fmla="*/ 0 60000 65536"/>
                                <a:gd name="T9" fmla="*/ 0 60000 65536"/>
                                <a:gd name="T10" fmla="*/ 0 60000 65536"/>
                                <a:gd name="T11" fmla="*/ 0 60000 65536"/>
                                <a:gd name="T12" fmla="*/ 0 w 18"/>
                                <a:gd name="T13" fmla="*/ 0 h 16"/>
                                <a:gd name="T14" fmla="*/ 18 w 18"/>
                                <a:gd name="T15" fmla="*/ 16 h 16"/>
                              </a:gdLst>
                              <a:ahLst/>
                              <a:cxnLst>
                                <a:cxn ang="T8">
                                  <a:pos x="T0" y="T1"/>
                                </a:cxn>
                                <a:cxn ang="T9">
                                  <a:pos x="T2" y="T3"/>
                                </a:cxn>
                                <a:cxn ang="T10">
                                  <a:pos x="T4" y="T5"/>
                                </a:cxn>
                                <a:cxn ang="T11">
                                  <a:pos x="T6" y="T7"/>
                                </a:cxn>
                              </a:cxnLst>
                              <a:rect l="T12" t="T13" r="T14" b="T15"/>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54" name="Freeform 62"/>
                          <wps:cNvSpPr>
                            <a:spLocks/>
                          </wps:cNvSpPr>
                          <wps:spPr bwMode="auto">
                            <a:xfrm>
                              <a:off x="62992" y="43818"/>
                              <a:ext cx="191" cy="0"/>
                            </a:xfrm>
                            <a:custGeom>
                              <a:avLst/>
                              <a:gdLst>
                                <a:gd name="T0" fmla="*/ 0 w 33"/>
                                <a:gd name="T1" fmla="*/ 0 w 33"/>
                                <a:gd name="T2" fmla="*/ 7709935 w 33"/>
                                <a:gd name="T3" fmla="*/ 20562053 w 33"/>
                                <a:gd name="T4" fmla="*/ 0 60000 65536"/>
                                <a:gd name="T5" fmla="*/ 0 60000 65536"/>
                                <a:gd name="T6" fmla="*/ 0 60000 65536"/>
                                <a:gd name="T7" fmla="*/ 0 60000 65536"/>
                                <a:gd name="T8" fmla="*/ 0 w 33"/>
                                <a:gd name="T9" fmla="*/ 33 w 33"/>
                              </a:gdLst>
                              <a:ahLst/>
                              <a:cxnLst>
                                <a:cxn ang="T4">
                                  <a:pos x="T0" y="0"/>
                                </a:cxn>
                                <a:cxn ang="T5">
                                  <a:pos x="T1" y="0"/>
                                </a:cxn>
                                <a:cxn ang="T6">
                                  <a:pos x="T2" y="0"/>
                                </a:cxn>
                                <a:cxn ang="T7">
                                  <a:pos x="T3" y="0"/>
                                </a:cxn>
                              </a:cxnLst>
                              <a:rect l="T8" t="0" r="T9" b="0"/>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55" name="Line 63"/>
                          <wps:cNvCnPr/>
                          <wps:spPr bwMode="auto">
                            <a:xfrm>
                              <a:off x="62528" y="43404"/>
                              <a:ext cx="84" cy="118"/>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6" name="Line 64"/>
                          <wps:cNvCnPr/>
                          <wps:spPr bwMode="auto">
                            <a:xfrm flipV="1">
                              <a:off x="62528" y="40919"/>
                              <a:ext cx="84" cy="355"/>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7" name="Freeform 65"/>
                          <wps:cNvSpPr>
                            <a:spLocks/>
                          </wps:cNvSpPr>
                          <wps:spPr bwMode="auto">
                            <a:xfrm>
                              <a:off x="54532" y="37310"/>
                              <a:ext cx="9389" cy="5798"/>
                            </a:xfrm>
                            <a:custGeom>
                              <a:avLst/>
                              <a:gdLst>
                                <a:gd name="T0" fmla="*/ 559142385 w 1578"/>
                                <a:gd name="T1" fmla="*/ 17299947 h 785"/>
                                <a:gd name="T2" fmla="*/ 606909280 w 1578"/>
                                <a:gd name="T3" fmla="*/ 34599894 h 785"/>
                                <a:gd name="T4" fmla="*/ 620958990 w 1578"/>
                                <a:gd name="T5" fmla="*/ 121099643 h 785"/>
                                <a:gd name="T6" fmla="*/ 694011110 w 1578"/>
                                <a:gd name="T7" fmla="*/ 103799688 h 785"/>
                                <a:gd name="T8" fmla="*/ 719299882 w 1578"/>
                                <a:gd name="T9" fmla="*/ 121099643 h 785"/>
                                <a:gd name="T10" fmla="*/ 781116487 w 1578"/>
                                <a:gd name="T11" fmla="*/ 138399589 h 785"/>
                                <a:gd name="T12" fmla="*/ 705250171 w 1578"/>
                                <a:gd name="T13" fmla="*/ 207593926 h 785"/>
                                <a:gd name="T14" fmla="*/ 705250171 w 1578"/>
                                <a:gd name="T15" fmla="*/ 294093668 h 785"/>
                                <a:gd name="T16" fmla="*/ 733349592 w 1578"/>
                                <a:gd name="T17" fmla="*/ 294093668 h 785"/>
                                <a:gd name="T18" fmla="*/ 755827715 w 1578"/>
                                <a:gd name="T19" fmla="*/ 172999483 h 785"/>
                                <a:gd name="T20" fmla="*/ 792355548 w 1578"/>
                                <a:gd name="T21" fmla="*/ 207593926 h 785"/>
                                <a:gd name="T22" fmla="*/ 806401718 w 1578"/>
                                <a:gd name="T23" fmla="*/ 259493774 h 785"/>
                                <a:gd name="T24" fmla="*/ 806401718 w 1578"/>
                                <a:gd name="T25" fmla="*/ 311393614 h 785"/>
                                <a:gd name="T26" fmla="*/ 876646735 w 1578"/>
                                <a:gd name="T27" fmla="*/ 242193820 h 785"/>
                                <a:gd name="T28" fmla="*/ 949702396 w 1578"/>
                                <a:gd name="T29" fmla="*/ 190299430 h 785"/>
                                <a:gd name="T30" fmla="*/ 1062093004 w 1578"/>
                                <a:gd name="T31" fmla="*/ 86499742 h 785"/>
                                <a:gd name="T32" fmla="*/ 1084571126 w 1578"/>
                                <a:gd name="T33" fmla="*/ 103799688 h 785"/>
                                <a:gd name="T34" fmla="*/ 1109856358 w 1578"/>
                                <a:gd name="T35" fmla="*/ 190299430 h 785"/>
                                <a:gd name="T36" fmla="*/ 1062093004 w 1578"/>
                                <a:gd name="T37" fmla="*/ 224893873 h 785"/>
                                <a:gd name="T38" fmla="*/ 1036804232 w 1578"/>
                                <a:gd name="T39" fmla="*/ 311393614 h 785"/>
                                <a:gd name="T40" fmla="*/ 1048043293 w 1578"/>
                                <a:gd name="T41" fmla="*/ 311393614 h 785"/>
                                <a:gd name="T42" fmla="*/ 974987627 w 1578"/>
                                <a:gd name="T43" fmla="*/ 345993515 h 785"/>
                                <a:gd name="T44" fmla="*/ 938463334 w 1578"/>
                                <a:gd name="T45" fmla="*/ 380593409 h 785"/>
                                <a:gd name="T46" fmla="*/ 938463334 w 1578"/>
                                <a:gd name="T47" fmla="*/ 432493257 h 785"/>
                                <a:gd name="T48" fmla="*/ 927224279 w 1578"/>
                                <a:gd name="T49" fmla="*/ 397893356 h 785"/>
                                <a:gd name="T50" fmla="*/ 927224279 w 1578"/>
                                <a:gd name="T51" fmla="*/ 432493257 h 785"/>
                                <a:gd name="T52" fmla="*/ 927224279 w 1578"/>
                                <a:gd name="T53" fmla="*/ 553592892 h 785"/>
                                <a:gd name="T54" fmla="*/ 828879841 w 1578"/>
                                <a:gd name="T55" fmla="*/ 674687077 h 785"/>
                                <a:gd name="T56" fmla="*/ 840118902 w 1578"/>
                                <a:gd name="T57" fmla="*/ 847686560 h 785"/>
                                <a:gd name="T58" fmla="*/ 806401718 w 1578"/>
                                <a:gd name="T59" fmla="*/ 726586925 h 785"/>
                                <a:gd name="T60" fmla="*/ 755827715 w 1578"/>
                                <a:gd name="T61" fmla="*/ 691987024 h 785"/>
                                <a:gd name="T62" fmla="*/ 705250171 w 1578"/>
                                <a:gd name="T63" fmla="*/ 674687077 h 785"/>
                                <a:gd name="T64" fmla="*/ 682772049 w 1578"/>
                                <a:gd name="T65" fmla="*/ 691987024 h 785"/>
                                <a:gd name="T66" fmla="*/ 668725879 w 1578"/>
                                <a:gd name="T67" fmla="*/ 726586925 h 785"/>
                                <a:gd name="T68" fmla="*/ 620958990 w 1578"/>
                                <a:gd name="T69" fmla="*/ 709286978 h 785"/>
                                <a:gd name="T70" fmla="*/ 570381447 w 1578"/>
                                <a:gd name="T71" fmla="*/ 709286978 h 785"/>
                                <a:gd name="T72" fmla="*/ 525425201 w 1578"/>
                                <a:gd name="T73" fmla="*/ 778486772 h 785"/>
                                <a:gd name="T74" fmla="*/ 438323365 w 1578"/>
                                <a:gd name="T75" fmla="*/ 709286978 h 785"/>
                                <a:gd name="T76" fmla="*/ 404606186 w 1578"/>
                                <a:gd name="T77" fmla="*/ 726586925 h 785"/>
                                <a:gd name="T78" fmla="*/ 351221528 w 1578"/>
                                <a:gd name="T79" fmla="*/ 640087183 h 785"/>
                                <a:gd name="T80" fmla="*/ 146107786 w 1578"/>
                                <a:gd name="T81" fmla="*/ 622787236 h 785"/>
                                <a:gd name="T82" fmla="*/ 123629669 w 1578"/>
                                <a:gd name="T83" fmla="*/ 570892847 h 785"/>
                                <a:gd name="T84" fmla="*/ 50577543 w 1578"/>
                                <a:gd name="T85" fmla="*/ 501693052 h 785"/>
                                <a:gd name="T86" fmla="*/ 36527833 w 1578"/>
                                <a:gd name="T87" fmla="*/ 449793204 h 785"/>
                                <a:gd name="T88" fmla="*/ 25288772 w 1578"/>
                                <a:gd name="T89" fmla="*/ 432493257 h 785"/>
                                <a:gd name="T90" fmla="*/ 14049710 w 1578"/>
                                <a:gd name="T91" fmla="*/ 380593409 h 785"/>
                                <a:gd name="T92" fmla="*/ 0 w 1578"/>
                                <a:gd name="T93" fmla="*/ 259493774 h 785"/>
                                <a:gd name="T94" fmla="*/ 14049710 w 1578"/>
                                <a:gd name="T95" fmla="*/ 138399589 h 785"/>
                                <a:gd name="T96" fmla="*/ 36527833 w 1578"/>
                                <a:gd name="T97" fmla="*/ 69199795 h 785"/>
                                <a:gd name="T98" fmla="*/ 36527833 w 1578"/>
                                <a:gd name="T99" fmla="*/ 34599894 h 78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578"/>
                                <a:gd name="T151" fmla="*/ 0 h 785"/>
                                <a:gd name="T152" fmla="*/ 1578 w 1578"/>
                                <a:gd name="T153" fmla="*/ 785 h 785"/>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58" name="Freeform 66"/>
                          <wps:cNvSpPr>
                            <a:spLocks/>
                          </wps:cNvSpPr>
                          <wps:spPr bwMode="auto">
                            <a:xfrm>
                              <a:off x="62778" y="59438"/>
                              <a:ext cx="833" cy="932"/>
                            </a:xfrm>
                            <a:custGeom>
                              <a:avLst/>
                              <a:gdLst>
                                <a:gd name="T0" fmla="*/ 98342243 w 140"/>
                                <a:gd name="T1" fmla="*/ 104216011 h 126"/>
                                <a:gd name="T2" fmla="*/ 98342243 w 140"/>
                                <a:gd name="T3" fmla="*/ 104216011 h 126"/>
                                <a:gd name="T4" fmla="*/ 98342243 w 140"/>
                                <a:gd name="T5" fmla="*/ 0 h 126"/>
                                <a:gd name="T6" fmla="*/ 70245974 w 140"/>
                                <a:gd name="T7" fmla="*/ 17369336 h 126"/>
                                <a:gd name="T8" fmla="*/ 59006757 w 140"/>
                                <a:gd name="T9" fmla="*/ 34738673 h 126"/>
                                <a:gd name="T10" fmla="*/ 70245974 w 140"/>
                                <a:gd name="T11" fmla="*/ 52108009 h 126"/>
                                <a:gd name="T12" fmla="*/ 84292335 w 140"/>
                                <a:gd name="T13" fmla="*/ 34738673 h 126"/>
                                <a:gd name="T14" fmla="*/ 84292335 w 140"/>
                                <a:gd name="T15" fmla="*/ 52108009 h 126"/>
                                <a:gd name="T16" fmla="*/ 70245974 w 140"/>
                                <a:gd name="T17" fmla="*/ 52108009 h 126"/>
                                <a:gd name="T18" fmla="*/ 70245974 w 140"/>
                                <a:gd name="T19" fmla="*/ 86846674 h 126"/>
                                <a:gd name="T20" fmla="*/ 70245974 w 140"/>
                                <a:gd name="T21" fmla="*/ 69477345 h 126"/>
                                <a:gd name="T22" fmla="*/ 59006757 w 140"/>
                                <a:gd name="T23" fmla="*/ 69477345 h 126"/>
                                <a:gd name="T24" fmla="*/ 50574697 w 140"/>
                                <a:gd name="T25" fmla="*/ 69477345 h 126"/>
                                <a:gd name="T26" fmla="*/ 11239217 w 140"/>
                                <a:gd name="T27" fmla="*/ 34738673 h 126"/>
                                <a:gd name="T28" fmla="*/ 0 w 140"/>
                                <a:gd name="T29" fmla="*/ 52108009 h 126"/>
                                <a:gd name="T30" fmla="*/ 11239217 w 140"/>
                                <a:gd name="T31" fmla="*/ 69477345 h 126"/>
                                <a:gd name="T32" fmla="*/ 25289118 w 140"/>
                                <a:gd name="T33" fmla="*/ 69477345 h 126"/>
                                <a:gd name="T34" fmla="*/ 25289118 w 140"/>
                                <a:gd name="T35" fmla="*/ 86846674 h 126"/>
                                <a:gd name="T36" fmla="*/ 33717644 w 140"/>
                                <a:gd name="T37" fmla="*/ 86846674 h 126"/>
                                <a:gd name="T38" fmla="*/ 33717644 w 140"/>
                                <a:gd name="T39" fmla="*/ 104216011 h 126"/>
                                <a:gd name="T40" fmla="*/ 59006757 w 140"/>
                                <a:gd name="T41" fmla="*/ 121585347 h 126"/>
                                <a:gd name="T42" fmla="*/ 70245974 w 140"/>
                                <a:gd name="T43" fmla="*/ 121585347 h 126"/>
                                <a:gd name="T44" fmla="*/ 84292335 w 140"/>
                                <a:gd name="T45" fmla="*/ 138954683 h 126"/>
                                <a:gd name="T46" fmla="*/ 98342243 w 140"/>
                                <a:gd name="T47" fmla="*/ 104216011 h 12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40"/>
                                <a:gd name="T73" fmla="*/ 0 h 126"/>
                                <a:gd name="T74" fmla="*/ 140 w 140"/>
                                <a:gd name="T75" fmla="*/ 126 h 12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59" name="Freeform 67"/>
                          <wps:cNvSpPr>
                            <a:spLocks/>
                          </wps:cNvSpPr>
                          <wps:spPr bwMode="auto">
                            <a:xfrm>
                              <a:off x="63611" y="59438"/>
                              <a:ext cx="619" cy="1065"/>
                            </a:xfrm>
                            <a:custGeom>
                              <a:avLst/>
                              <a:gdLst>
                                <a:gd name="T0" fmla="*/ 0 w 103"/>
                                <a:gd name="T1" fmla="*/ 104202314 h 144"/>
                                <a:gd name="T2" fmla="*/ 0 w 103"/>
                                <a:gd name="T3" fmla="*/ 104202314 h 144"/>
                                <a:gd name="T4" fmla="*/ 0 w 103"/>
                                <a:gd name="T5" fmla="*/ 0 h 144"/>
                                <a:gd name="T6" fmla="*/ 14465844 w 103"/>
                                <a:gd name="T7" fmla="*/ 52101161 h 144"/>
                                <a:gd name="T8" fmla="*/ 52079920 w 103"/>
                                <a:gd name="T9" fmla="*/ 82492134 h 144"/>
                                <a:gd name="T10" fmla="*/ 75228158 w 103"/>
                                <a:gd name="T11" fmla="*/ 104202314 h 144"/>
                                <a:gd name="T12" fmla="*/ 63654042 w 103"/>
                                <a:gd name="T13" fmla="*/ 117226236 h 144"/>
                                <a:gd name="T14" fmla="*/ 26039960 w 103"/>
                                <a:gd name="T15" fmla="*/ 134593287 h 144"/>
                                <a:gd name="T16" fmla="*/ 14465844 w 103"/>
                                <a:gd name="T17" fmla="*/ 156303475 h 144"/>
                                <a:gd name="T18" fmla="*/ 0 w 103"/>
                                <a:gd name="T19" fmla="*/ 104202314 h 14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03"/>
                                <a:gd name="T31" fmla="*/ 0 h 144"/>
                                <a:gd name="T32" fmla="*/ 103 w 103"/>
                                <a:gd name="T33" fmla="*/ 144 h 14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60" name="Freeform 68"/>
                          <wps:cNvSpPr>
                            <a:spLocks/>
                          </wps:cNvSpPr>
                          <wps:spPr bwMode="auto">
                            <a:xfrm>
                              <a:off x="59899" y="47960"/>
                              <a:ext cx="95" cy="237"/>
                            </a:xfrm>
                            <a:custGeom>
                              <a:avLst/>
                              <a:gdLst>
                                <a:gd name="T0" fmla="*/ 0 w 15"/>
                                <a:gd name="T1" fmla="*/ 0 h 33"/>
                                <a:gd name="T2" fmla="*/ 0 w 15"/>
                                <a:gd name="T3" fmla="*/ 0 h 33"/>
                                <a:gd name="T4" fmla="*/ 13612803 w 15"/>
                                <a:gd name="T5" fmla="*/ 15858912 h 33"/>
                                <a:gd name="T6" fmla="*/ 0 w 15"/>
                                <a:gd name="T7" fmla="*/ 15858912 h 33"/>
                                <a:gd name="T8" fmla="*/ 13612803 w 15"/>
                                <a:gd name="T9" fmla="*/ 31717825 h 33"/>
                                <a:gd name="T10" fmla="*/ 13612803 w 15"/>
                                <a:gd name="T11" fmla="*/ 15858912 h 33"/>
                                <a:gd name="T12" fmla="*/ 0 w 15"/>
                                <a:gd name="T13" fmla="*/ 0 h 33"/>
                                <a:gd name="T14" fmla="*/ 0 60000 65536"/>
                                <a:gd name="T15" fmla="*/ 0 60000 65536"/>
                                <a:gd name="T16" fmla="*/ 0 60000 65536"/>
                                <a:gd name="T17" fmla="*/ 0 60000 65536"/>
                                <a:gd name="T18" fmla="*/ 0 60000 65536"/>
                                <a:gd name="T19" fmla="*/ 0 60000 65536"/>
                                <a:gd name="T20" fmla="*/ 0 60000 65536"/>
                                <a:gd name="T21" fmla="*/ 0 w 15"/>
                                <a:gd name="T22" fmla="*/ 0 h 33"/>
                                <a:gd name="T23" fmla="*/ 15 w 15"/>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61" name="Freeform 69"/>
                          <wps:cNvSpPr>
                            <a:spLocks/>
                          </wps:cNvSpPr>
                          <wps:spPr bwMode="auto">
                            <a:xfrm>
                              <a:off x="62671" y="56465"/>
                              <a:ext cx="202" cy="488"/>
                            </a:xfrm>
                            <a:custGeom>
                              <a:avLst/>
                              <a:gdLst>
                                <a:gd name="T0" fmla="*/ 10286856 w 35"/>
                                <a:gd name="T1" fmla="*/ 0 h 65"/>
                                <a:gd name="T2" fmla="*/ 10286856 w 35"/>
                                <a:gd name="T3" fmla="*/ 0 h 65"/>
                                <a:gd name="T4" fmla="*/ 0 w 35"/>
                                <a:gd name="T5" fmla="*/ 54532296 h 65"/>
                                <a:gd name="T6" fmla="*/ 10286856 w 35"/>
                                <a:gd name="T7" fmla="*/ 77248448 h 65"/>
                                <a:gd name="T8" fmla="*/ 20577042 w 35"/>
                                <a:gd name="T9" fmla="*/ 22721791 h 65"/>
                                <a:gd name="T10" fmla="*/ 10286856 w 35"/>
                                <a:gd name="T11" fmla="*/ 0 h 65"/>
                                <a:gd name="T12" fmla="*/ 0 60000 65536"/>
                                <a:gd name="T13" fmla="*/ 0 60000 65536"/>
                                <a:gd name="T14" fmla="*/ 0 60000 65536"/>
                                <a:gd name="T15" fmla="*/ 0 60000 65536"/>
                                <a:gd name="T16" fmla="*/ 0 60000 65536"/>
                                <a:gd name="T17" fmla="*/ 0 60000 65536"/>
                                <a:gd name="T18" fmla="*/ 0 w 35"/>
                                <a:gd name="T19" fmla="*/ 0 h 65"/>
                                <a:gd name="T20" fmla="*/ 35 w 35"/>
                                <a:gd name="T21" fmla="*/ 65 h 65"/>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62" name="Freeform 70"/>
                          <wps:cNvSpPr>
                            <a:spLocks/>
                          </wps:cNvSpPr>
                          <wps:spPr bwMode="auto">
                            <a:xfrm>
                              <a:off x="64837" y="59083"/>
                              <a:ext cx="523" cy="355"/>
                            </a:xfrm>
                            <a:custGeom>
                              <a:avLst/>
                              <a:gdLst>
                                <a:gd name="T0" fmla="*/ 0 w 88"/>
                                <a:gd name="T1" fmla="*/ 13024048 h 48"/>
                                <a:gd name="T2" fmla="*/ 0 w 88"/>
                                <a:gd name="T3" fmla="*/ 13024048 h 48"/>
                                <a:gd name="T4" fmla="*/ 14033808 w 88"/>
                                <a:gd name="T5" fmla="*/ 30391262 h 48"/>
                                <a:gd name="T6" fmla="*/ 25260151 w 88"/>
                                <a:gd name="T7" fmla="*/ 30391262 h 48"/>
                                <a:gd name="T8" fmla="*/ 36486495 w 88"/>
                                <a:gd name="T9" fmla="*/ 52101649 h 48"/>
                                <a:gd name="T10" fmla="*/ 61746646 w 88"/>
                                <a:gd name="T11" fmla="*/ 13024048 h 48"/>
                                <a:gd name="T12" fmla="*/ 61746646 w 88"/>
                                <a:gd name="T13" fmla="*/ 0 h 48"/>
                                <a:gd name="T14" fmla="*/ 25260151 w 88"/>
                                <a:gd name="T15" fmla="*/ 0 h 48"/>
                                <a:gd name="T16" fmla="*/ 14033808 w 88"/>
                                <a:gd name="T17" fmla="*/ 0 h 48"/>
                                <a:gd name="T18" fmla="*/ 25260151 w 88"/>
                                <a:gd name="T19" fmla="*/ 13024048 h 48"/>
                                <a:gd name="T20" fmla="*/ 14033808 w 88"/>
                                <a:gd name="T21" fmla="*/ 30391262 h 48"/>
                                <a:gd name="T22" fmla="*/ 0 w 88"/>
                                <a:gd name="T23" fmla="*/ 13024048 h 4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8"/>
                                <a:gd name="T37" fmla="*/ 0 h 48"/>
                                <a:gd name="T38" fmla="*/ 88 w 88"/>
                                <a:gd name="T39" fmla="*/ 48 h 4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63" name="Freeform 71"/>
                          <wps:cNvSpPr>
                            <a:spLocks/>
                          </wps:cNvSpPr>
                          <wps:spPr bwMode="auto">
                            <a:xfrm>
                              <a:off x="62469" y="51318"/>
                              <a:ext cx="1333" cy="8623"/>
                            </a:xfrm>
                            <a:custGeom>
                              <a:avLst/>
                              <a:gdLst>
                                <a:gd name="T0" fmla="*/ 98356851 w 224"/>
                                <a:gd name="T1" fmla="*/ 17319787 h 1167"/>
                                <a:gd name="T2" fmla="*/ 134890608 w 224"/>
                                <a:gd name="T3" fmla="*/ 51964814 h 1167"/>
                                <a:gd name="T4" fmla="*/ 146131494 w 224"/>
                                <a:gd name="T5" fmla="*/ 155894441 h 1167"/>
                                <a:gd name="T6" fmla="*/ 157372373 w 224"/>
                                <a:gd name="T7" fmla="*/ 186204064 h 1167"/>
                                <a:gd name="T8" fmla="*/ 146131494 w 224"/>
                                <a:gd name="T9" fmla="*/ 259818608 h 1167"/>
                                <a:gd name="T10" fmla="*/ 98356851 w 224"/>
                                <a:gd name="T11" fmla="*/ 415713049 h 1167"/>
                                <a:gd name="T12" fmla="*/ 98356851 w 224"/>
                                <a:gd name="T13" fmla="*/ 532632521 h 1167"/>
                                <a:gd name="T14" fmla="*/ 84304859 w 224"/>
                                <a:gd name="T15" fmla="*/ 584591874 h 1167"/>
                                <a:gd name="T16" fmla="*/ 73067514 w 224"/>
                                <a:gd name="T17" fmla="*/ 688521501 h 1167"/>
                                <a:gd name="T18" fmla="*/ 73067514 w 224"/>
                                <a:gd name="T19" fmla="*/ 792451129 h 1167"/>
                                <a:gd name="T20" fmla="*/ 84304859 w 224"/>
                                <a:gd name="T21" fmla="*/ 861735722 h 1167"/>
                                <a:gd name="T22" fmla="*/ 73067514 w 224"/>
                                <a:gd name="T23" fmla="*/ 883385452 h 1167"/>
                                <a:gd name="T24" fmla="*/ 73067514 w 224"/>
                                <a:gd name="T25" fmla="*/ 948340109 h 1167"/>
                                <a:gd name="T26" fmla="*/ 61826635 w 224"/>
                                <a:gd name="T27" fmla="*/ 1017624702 h 1167"/>
                                <a:gd name="T28" fmla="*/ 50585749 w 224"/>
                                <a:gd name="T29" fmla="*/ 1104234550 h 1167"/>
                                <a:gd name="T30" fmla="*/ 61826635 w 224"/>
                                <a:gd name="T31" fmla="*/ 1104234550 h 1167"/>
                                <a:gd name="T32" fmla="*/ 73067514 w 224"/>
                                <a:gd name="T33" fmla="*/ 1173519151 h 1167"/>
                                <a:gd name="T34" fmla="*/ 134890608 w 224"/>
                                <a:gd name="T35" fmla="*/ 1173519151 h 1167"/>
                                <a:gd name="T36" fmla="*/ 120838616 w 224"/>
                                <a:gd name="T37" fmla="*/ 1173519151 h 1167"/>
                                <a:gd name="T38" fmla="*/ 98356851 w 224"/>
                                <a:gd name="T39" fmla="*/ 1208164178 h 1167"/>
                                <a:gd name="T40" fmla="*/ 84304859 w 224"/>
                                <a:gd name="T41" fmla="*/ 1260123531 h 1167"/>
                                <a:gd name="T42" fmla="*/ 84304859 w 224"/>
                                <a:gd name="T43" fmla="*/ 1225483965 h 1167"/>
                                <a:gd name="T44" fmla="*/ 61826635 w 224"/>
                                <a:gd name="T45" fmla="*/ 1225483965 h 1167"/>
                                <a:gd name="T46" fmla="*/ 50585749 w 224"/>
                                <a:gd name="T47" fmla="*/ 1195168881 h 1167"/>
                                <a:gd name="T48" fmla="*/ 25292872 w 224"/>
                                <a:gd name="T49" fmla="*/ 1173519151 h 1167"/>
                                <a:gd name="T50" fmla="*/ 14051992 w 224"/>
                                <a:gd name="T51" fmla="*/ 1173519151 h 1167"/>
                                <a:gd name="T52" fmla="*/ 25292872 w 224"/>
                                <a:gd name="T53" fmla="*/ 1156199364 h 1167"/>
                                <a:gd name="T54" fmla="*/ 25292872 w 224"/>
                                <a:gd name="T55" fmla="*/ 1121554330 h 1167"/>
                                <a:gd name="T56" fmla="*/ 14051992 w 224"/>
                                <a:gd name="T57" fmla="*/ 1156199364 h 1167"/>
                                <a:gd name="T58" fmla="*/ 25292872 w 224"/>
                                <a:gd name="T59" fmla="*/ 1121554330 h 1167"/>
                                <a:gd name="T60" fmla="*/ 14051992 w 224"/>
                                <a:gd name="T61" fmla="*/ 1121554330 h 1167"/>
                                <a:gd name="T62" fmla="*/ 0 w 224"/>
                                <a:gd name="T63" fmla="*/ 1069589516 h 1167"/>
                                <a:gd name="T64" fmla="*/ 14051992 w 224"/>
                                <a:gd name="T65" fmla="*/ 1000304923 h 1167"/>
                                <a:gd name="T66" fmla="*/ 25292872 w 224"/>
                                <a:gd name="T67" fmla="*/ 1017624702 h 1167"/>
                                <a:gd name="T68" fmla="*/ 14051992 w 224"/>
                                <a:gd name="T69" fmla="*/ 948340109 h 1167"/>
                                <a:gd name="T70" fmla="*/ 25292872 w 224"/>
                                <a:gd name="T71" fmla="*/ 935350265 h 1167"/>
                                <a:gd name="T72" fmla="*/ 25292872 w 224"/>
                                <a:gd name="T73" fmla="*/ 913700536 h 1167"/>
                                <a:gd name="T74" fmla="*/ 36533757 w 224"/>
                                <a:gd name="T75" fmla="*/ 844415942 h 1167"/>
                                <a:gd name="T76" fmla="*/ 36533757 w 224"/>
                                <a:gd name="T77" fmla="*/ 883385452 h 1167"/>
                                <a:gd name="T78" fmla="*/ 61826635 w 224"/>
                                <a:gd name="T79" fmla="*/ 779461285 h 1167"/>
                                <a:gd name="T80" fmla="*/ 50585749 w 224"/>
                                <a:gd name="T81" fmla="*/ 757806094 h 1167"/>
                                <a:gd name="T82" fmla="*/ 36533757 w 224"/>
                                <a:gd name="T83" fmla="*/ 688521501 h 1167"/>
                                <a:gd name="T84" fmla="*/ 36533757 w 224"/>
                                <a:gd name="T85" fmla="*/ 623566844 h 1167"/>
                                <a:gd name="T86" fmla="*/ 84304859 w 224"/>
                                <a:gd name="T87" fmla="*/ 446022673 h 1167"/>
                                <a:gd name="T88" fmla="*/ 84304859 w 224"/>
                                <a:gd name="T89" fmla="*/ 363748236 h 1167"/>
                                <a:gd name="T90" fmla="*/ 98356851 w 224"/>
                                <a:gd name="T91" fmla="*/ 259818608 h 1167"/>
                                <a:gd name="T92" fmla="*/ 109597731 w 224"/>
                                <a:gd name="T93" fmla="*/ 103929627 h 116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224"/>
                                <a:gd name="T142" fmla="*/ 0 h 1167"/>
                                <a:gd name="T143" fmla="*/ 224 w 224"/>
                                <a:gd name="T144" fmla="*/ 1167 h 1167"/>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64" name="Freeform 72"/>
                          <wps:cNvSpPr>
                            <a:spLocks/>
                          </wps:cNvSpPr>
                          <wps:spPr bwMode="auto">
                            <a:xfrm>
                              <a:off x="61957" y="45638"/>
                              <a:ext cx="1845" cy="3076"/>
                            </a:xfrm>
                            <a:custGeom>
                              <a:avLst/>
                              <a:gdLst>
                                <a:gd name="T0" fmla="*/ 167012663 w 311"/>
                                <a:gd name="T1" fmla="*/ 462419657 h 414"/>
                                <a:gd name="T2" fmla="*/ 167012663 w 311"/>
                                <a:gd name="T3" fmla="*/ 462419657 h 414"/>
                                <a:gd name="T4" fmla="*/ 178147540 w 311"/>
                                <a:gd name="T5" fmla="*/ 387551028 h 414"/>
                                <a:gd name="T6" fmla="*/ 167012663 w 311"/>
                                <a:gd name="T7" fmla="*/ 334702911 h 414"/>
                                <a:gd name="T8" fmla="*/ 178147540 w 311"/>
                                <a:gd name="T9" fmla="*/ 334702911 h 414"/>
                                <a:gd name="T10" fmla="*/ 167012663 w 311"/>
                                <a:gd name="T11" fmla="*/ 321495020 h 414"/>
                                <a:gd name="T12" fmla="*/ 167012663 w 311"/>
                                <a:gd name="T13" fmla="*/ 299474508 h 414"/>
                                <a:gd name="T14" fmla="*/ 214331508 w 311"/>
                                <a:gd name="T15" fmla="*/ 299474508 h 414"/>
                                <a:gd name="T16" fmla="*/ 214331508 w 311"/>
                                <a:gd name="T17" fmla="*/ 268646903 h 414"/>
                                <a:gd name="T18" fmla="*/ 203200143 w 311"/>
                                <a:gd name="T19" fmla="*/ 229006669 h 414"/>
                                <a:gd name="T20" fmla="*/ 214331508 w 311"/>
                                <a:gd name="T21" fmla="*/ 176158552 h 414"/>
                                <a:gd name="T22" fmla="*/ 178147540 w 311"/>
                                <a:gd name="T23" fmla="*/ 176158552 h 414"/>
                                <a:gd name="T24" fmla="*/ 167012663 w 311"/>
                                <a:gd name="T25" fmla="*/ 158544359 h 414"/>
                                <a:gd name="T26" fmla="*/ 130825177 w 311"/>
                                <a:gd name="T27" fmla="*/ 158544359 h 414"/>
                                <a:gd name="T28" fmla="*/ 119693817 w 311"/>
                                <a:gd name="T29" fmla="*/ 140930157 h 414"/>
                                <a:gd name="T30" fmla="*/ 119693817 w 311"/>
                                <a:gd name="T31" fmla="*/ 123310435 h 414"/>
                                <a:gd name="T32" fmla="*/ 108558934 w 311"/>
                                <a:gd name="T33" fmla="*/ 88082040 h 414"/>
                                <a:gd name="T34" fmla="*/ 119693817 w 311"/>
                                <a:gd name="T35" fmla="*/ 52848117 h 414"/>
                                <a:gd name="T36" fmla="*/ 130825177 w 311"/>
                                <a:gd name="T37" fmla="*/ 35233923 h 414"/>
                                <a:gd name="T38" fmla="*/ 144742902 w 311"/>
                                <a:gd name="T39" fmla="*/ 17614201 h 414"/>
                                <a:gd name="T40" fmla="*/ 130825177 w 311"/>
                                <a:gd name="T41" fmla="*/ 0 h 414"/>
                                <a:gd name="T42" fmla="*/ 108558934 w 311"/>
                                <a:gd name="T43" fmla="*/ 35233923 h 414"/>
                                <a:gd name="T44" fmla="*/ 72371448 w 311"/>
                                <a:gd name="T45" fmla="*/ 52848117 h 414"/>
                                <a:gd name="T46" fmla="*/ 58453729 w 311"/>
                                <a:gd name="T47" fmla="*/ 88082040 h 414"/>
                                <a:gd name="T48" fmla="*/ 36187486 w 311"/>
                                <a:gd name="T49" fmla="*/ 105696234 h 414"/>
                                <a:gd name="T50" fmla="*/ 36187486 w 311"/>
                                <a:gd name="T51" fmla="*/ 140930157 h 414"/>
                                <a:gd name="T52" fmla="*/ 22269761 w 311"/>
                                <a:gd name="T53" fmla="*/ 105696234 h 414"/>
                                <a:gd name="T54" fmla="*/ 36187486 w 311"/>
                                <a:gd name="T55" fmla="*/ 123310435 h 414"/>
                                <a:gd name="T56" fmla="*/ 22269761 w 311"/>
                                <a:gd name="T57" fmla="*/ 140930157 h 414"/>
                                <a:gd name="T58" fmla="*/ 22269761 w 311"/>
                                <a:gd name="T59" fmla="*/ 158544359 h 414"/>
                                <a:gd name="T60" fmla="*/ 22269761 w 311"/>
                                <a:gd name="T61" fmla="*/ 176158552 h 414"/>
                                <a:gd name="T62" fmla="*/ 22269761 w 311"/>
                                <a:gd name="T63" fmla="*/ 246626391 h 414"/>
                                <a:gd name="T64" fmla="*/ 36187486 w 311"/>
                                <a:gd name="T65" fmla="*/ 246626391 h 414"/>
                                <a:gd name="T66" fmla="*/ 22269761 w 311"/>
                                <a:gd name="T67" fmla="*/ 281854794 h 414"/>
                                <a:gd name="T68" fmla="*/ 11134883 w 311"/>
                                <a:gd name="T69" fmla="*/ 281854794 h 414"/>
                                <a:gd name="T70" fmla="*/ 11134883 w 311"/>
                                <a:gd name="T71" fmla="*/ 299474508 h 414"/>
                                <a:gd name="T72" fmla="*/ 0 w 311"/>
                                <a:gd name="T73" fmla="*/ 299474508 h 414"/>
                                <a:gd name="T74" fmla="*/ 0 w 311"/>
                                <a:gd name="T75" fmla="*/ 321495020 h 414"/>
                                <a:gd name="T76" fmla="*/ 36187486 w 311"/>
                                <a:gd name="T77" fmla="*/ 352322633 h 414"/>
                                <a:gd name="T78" fmla="*/ 58453729 w 311"/>
                                <a:gd name="T79" fmla="*/ 334702911 h 414"/>
                                <a:gd name="T80" fmla="*/ 72371448 w 311"/>
                                <a:gd name="T81" fmla="*/ 352322633 h 414"/>
                                <a:gd name="T82" fmla="*/ 94641209 w 311"/>
                                <a:gd name="T83" fmla="*/ 387551028 h 414"/>
                                <a:gd name="T84" fmla="*/ 108558934 w 311"/>
                                <a:gd name="T85" fmla="*/ 422784944 h 414"/>
                                <a:gd name="T86" fmla="*/ 155877779 w 311"/>
                                <a:gd name="T87" fmla="*/ 405170750 h 414"/>
                                <a:gd name="T88" fmla="*/ 167012663 w 311"/>
                                <a:gd name="T89" fmla="*/ 422784944 h 414"/>
                                <a:gd name="T90" fmla="*/ 167012663 w 311"/>
                                <a:gd name="T91" fmla="*/ 440399145 h 414"/>
                                <a:gd name="T92" fmla="*/ 155877779 w 311"/>
                                <a:gd name="T93" fmla="*/ 440399145 h 414"/>
                                <a:gd name="T94" fmla="*/ 167012663 w 311"/>
                                <a:gd name="T95" fmla="*/ 462419657 h 41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11"/>
                                <a:gd name="T145" fmla="*/ 0 h 414"/>
                                <a:gd name="T146" fmla="*/ 311 w 311"/>
                                <a:gd name="T147" fmla="*/ 414 h 41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65" name="Freeform 73"/>
                          <wps:cNvSpPr>
                            <a:spLocks/>
                          </wps:cNvSpPr>
                          <wps:spPr bwMode="auto">
                            <a:xfrm>
                              <a:off x="61648" y="47768"/>
                              <a:ext cx="916" cy="1183"/>
                            </a:xfrm>
                            <a:custGeom>
                              <a:avLst/>
                              <a:gdLst>
                                <a:gd name="T0" fmla="*/ 102685156 w 156"/>
                                <a:gd name="T1" fmla="*/ 35383805 h 159"/>
                                <a:gd name="T2" fmla="*/ 102685156 w 156"/>
                                <a:gd name="T3" fmla="*/ 35383805 h 159"/>
                                <a:gd name="T4" fmla="*/ 91877278 w 156"/>
                                <a:gd name="T5" fmla="*/ 17691906 h 159"/>
                                <a:gd name="T6" fmla="*/ 67554389 w 156"/>
                                <a:gd name="T7" fmla="*/ 35383805 h 159"/>
                                <a:gd name="T8" fmla="*/ 35127314 w 156"/>
                                <a:gd name="T9" fmla="*/ 0 h 159"/>
                                <a:gd name="T10" fmla="*/ 10807872 w 156"/>
                                <a:gd name="T11" fmla="*/ 17691906 h 159"/>
                                <a:gd name="T12" fmla="*/ 10807872 w 156"/>
                                <a:gd name="T13" fmla="*/ 35383805 h 159"/>
                                <a:gd name="T14" fmla="*/ 0 w 156"/>
                                <a:gd name="T15" fmla="*/ 53075712 h 159"/>
                                <a:gd name="T16" fmla="*/ 0 w 156"/>
                                <a:gd name="T17" fmla="*/ 88459517 h 159"/>
                                <a:gd name="T18" fmla="*/ 10807872 w 156"/>
                                <a:gd name="T19" fmla="*/ 123843330 h 159"/>
                                <a:gd name="T20" fmla="*/ 10807872 w 156"/>
                                <a:gd name="T21" fmla="*/ 106151423 h 159"/>
                                <a:gd name="T22" fmla="*/ 21619197 w 156"/>
                                <a:gd name="T23" fmla="*/ 106151423 h 159"/>
                                <a:gd name="T24" fmla="*/ 10807872 w 156"/>
                                <a:gd name="T25" fmla="*/ 123843330 h 159"/>
                                <a:gd name="T26" fmla="*/ 0 w 156"/>
                                <a:gd name="T27" fmla="*/ 159227135 h 159"/>
                                <a:gd name="T28" fmla="*/ 21619197 w 156"/>
                                <a:gd name="T29" fmla="*/ 176919041 h 159"/>
                                <a:gd name="T30" fmla="*/ 56746517 w 156"/>
                                <a:gd name="T31" fmla="*/ 123843330 h 159"/>
                                <a:gd name="T32" fmla="*/ 81065959 w 156"/>
                                <a:gd name="T33" fmla="*/ 106151423 h 159"/>
                                <a:gd name="T34" fmla="*/ 91877278 w 156"/>
                                <a:gd name="T35" fmla="*/ 88459517 h 159"/>
                                <a:gd name="T36" fmla="*/ 102685156 w 156"/>
                                <a:gd name="T37" fmla="*/ 53075712 h 159"/>
                                <a:gd name="T38" fmla="*/ 91877278 w 156"/>
                                <a:gd name="T39" fmla="*/ 35383805 h 159"/>
                                <a:gd name="T40" fmla="*/ 102685156 w 156"/>
                                <a:gd name="T41" fmla="*/ 35383805 h 15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56"/>
                                <a:gd name="T64" fmla="*/ 0 h 159"/>
                                <a:gd name="T65" fmla="*/ 156 w 156"/>
                                <a:gd name="T66" fmla="*/ 159 h 15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66" name="Freeform 74"/>
                          <wps:cNvSpPr>
                            <a:spLocks/>
                          </wps:cNvSpPr>
                          <wps:spPr bwMode="auto">
                            <a:xfrm>
                              <a:off x="61529" y="48004"/>
                              <a:ext cx="2082" cy="3432"/>
                            </a:xfrm>
                            <a:custGeom>
                              <a:avLst/>
                              <a:gdLst>
                                <a:gd name="T0" fmla="*/ 233156815 w 350"/>
                                <a:gd name="T1" fmla="*/ 293367168 h 465"/>
                                <a:gd name="T2" fmla="*/ 233156815 w 350"/>
                                <a:gd name="T3" fmla="*/ 293367168 h 465"/>
                                <a:gd name="T4" fmla="*/ 207877314 w 350"/>
                                <a:gd name="T5" fmla="*/ 293367168 h 465"/>
                                <a:gd name="T6" fmla="*/ 207877314 w 350"/>
                                <a:gd name="T7" fmla="*/ 258855301 h 465"/>
                                <a:gd name="T8" fmla="*/ 185404277 w 350"/>
                                <a:gd name="T9" fmla="*/ 276111234 h 465"/>
                                <a:gd name="T10" fmla="*/ 157311221 w 350"/>
                                <a:gd name="T11" fmla="*/ 258855301 h 465"/>
                                <a:gd name="T12" fmla="*/ 146074702 w 350"/>
                                <a:gd name="T13" fmla="*/ 207082068 h 465"/>
                                <a:gd name="T14" fmla="*/ 171357749 w 350"/>
                                <a:gd name="T15" fmla="*/ 138052894 h 465"/>
                                <a:gd name="T16" fmla="*/ 221920303 w 350"/>
                                <a:gd name="T17" fmla="*/ 103541034 h 465"/>
                                <a:gd name="T18" fmla="*/ 207877314 w 350"/>
                                <a:gd name="T19" fmla="*/ 86285100 h 465"/>
                                <a:gd name="T20" fmla="*/ 221920303 w 350"/>
                                <a:gd name="T21" fmla="*/ 86285100 h 465"/>
                                <a:gd name="T22" fmla="*/ 221920303 w 350"/>
                                <a:gd name="T23" fmla="*/ 69029174 h 465"/>
                                <a:gd name="T24" fmla="*/ 207877314 w 350"/>
                                <a:gd name="T25" fmla="*/ 51773240 h 465"/>
                                <a:gd name="T26" fmla="*/ 157311221 w 350"/>
                                <a:gd name="T27" fmla="*/ 69029174 h 465"/>
                                <a:gd name="T28" fmla="*/ 146074702 w 350"/>
                                <a:gd name="T29" fmla="*/ 34511860 h 465"/>
                                <a:gd name="T30" fmla="*/ 123601672 w 350"/>
                                <a:gd name="T31" fmla="*/ 0 h 465"/>
                                <a:gd name="T32" fmla="*/ 112365159 w 350"/>
                                <a:gd name="T33" fmla="*/ 0 h 465"/>
                                <a:gd name="T34" fmla="*/ 123601672 w 350"/>
                                <a:gd name="T35" fmla="*/ 17255934 h 465"/>
                                <a:gd name="T36" fmla="*/ 112365159 w 350"/>
                                <a:gd name="T37" fmla="*/ 51773240 h 465"/>
                                <a:gd name="T38" fmla="*/ 98318631 w 350"/>
                                <a:gd name="T39" fmla="*/ 69029174 h 465"/>
                                <a:gd name="T40" fmla="*/ 73039124 w 350"/>
                                <a:gd name="T41" fmla="*/ 86285100 h 465"/>
                                <a:gd name="T42" fmla="*/ 36519559 w 350"/>
                                <a:gd name="T43" fmla="*/ 138052894 h 465"/>
                                <a:gd name="T44" fmla="*/ 14046528 w 350"/>
                                <a:gd name="T45" fmla="*/ 120796960 h 465"/>
                                <a:gd name="T46" fmla="*/ 28093057 w 350"/>
                                <a:gd name="T47" fmla="*/ 86285100 h 465"/>
                                <a:gd name="T48" fmla="*/ 0 w 350"/>
                                <a:gd name="T49" fmla="*/ 120796960 h 465"/>
                                <a:gd name="T50" fmla="*/ 14046528 w 350"/>
                                <a:gd name="T51" fmla="*/ 155314274 h 465"/>
                                <a:gd name="T52" fmla="*/ 0 w 350"/>
                                <a:gd name="T53" fmla="*/ 155314274 h 465"/>
                                <a:gd name="T54" fmla="*/ 28093057 w 350"/>
                                <a:gd name="T55" fmla="*/ 189826134 h 465"/>
                                <a:gd name="T56" fmla="*/ 50566093 w 350"/>
                                <a:gd name="T57" fmla="*/ 224337994 h 465"/>
                                <a:gd name="T58" fmla="*/ 112365159 w 350"/>
                                <a:gd name="T59" fmla="*/ 396908195 h 465"/>
                                <a:gd name="T60" fmla="*/ 207877314 w 350"/>
                                <a:gd name="T61" fmla="*/ 500449229 h 465"/>
                                <a:gd name="T62" fmla="*/ 233156815 w 350"/>
                                <a:gd name="T63" fmla="*/ 483193302 h 465"/>
                                <a:gd name="T64" fmla="*/ 247203349 w 350"/>
                                <a:gd name="T65" fmla="*/ 448675988 h 465"/>
                                <a:gd name="T66" fmla="*/ 233156815 w 350"/>
                                <a:gd name="T67" fmla="*/ 431420062 h 465"/>
                                <a:gd name="T68" fmla="*/ 247203349 w 350"/>
                                <a:gd name="T69" fmla="*/ 327879028 h 465"/>
                                <a:gd name="T70" fmla="*/ 233156815 w 350"/>
                                <a:gd name="T71" fmla="*/ 293367168 h 46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350"/>
                                <a:gd name="T109" fmla="*/ 0 h 465"/>
                                <a:gd name="T110" fmla="*/ 350 w 350"/>
                                <a:gd name="T111" fmla="*/ 465 h 46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67" name="Freeform 75"/>
                          <wps:cNvSpPr>
                            <a:spLocks/>
                          </wps:cNvSpPr>
                          <wps:spPr bwMode="auto">
                            <a:xfrm>
                              <a:off x="63492" y="49779"/>
                              <a:ext cx="1868" cy="2604"/>
                            </a:xfrm>
                            <a:custGeom>
                              <a:avLst/>
                              <a:gdLst>
                                <a:gd name="T0" fmla="*/ 224074245 w 313"/>
                                <a:gd name="T1" fmla="*/ 292810940 h 353"/>
                                <a:gd name="T2" fmla="*/ 224074245 w 313"/>
                                <a:gd name="T3" fmla="*/ 292810940 h 353"/>
                                <a:gd name="T4" fmla="*/ 224074245 w 313"/>
                                <a:gd name="T5" fmla="*/ 241138419 h 353"/>
                                <a:gd name="T6" fmla="*/ 209890390 w 313"/>
                                <a:gd name="T7" fmla="*/ 206690073 h 353"/>
                                <a:gd name="T8" fmla="*/ 209890390 w 313"/>
                                <a:gd name="T9" fmla="*/ 189465904 h 353"/>
                                <a:gd name="T10" fmla="*/ 187200504 w 313"/>
                                <a:gd name="T11" fmla="*/ 189465904 h 353"/>
                                <a:gd name="T12" fmla="*/ 173020212 w 313"/>
                                <a:gd name="T13" fmla="*/ 155017558 h 353"/>
                                <a:gd name="T14" fmla="*/ 173020212 w 313"/>
                                <a:gd name="T15" fmla="*/ 137793382 h 353"/>
                                <a:gd name="T16" fmla="*/ 161671706 w 313"/>
                                <a:gd name="T17" fmla="*/ 103345037 h 353"/>
                                <a:gd name="T18" fmla="*/ 87927781 w 313"/>
                                <a:gd name="T19" fmla="*/ 68896691 h 353"/>
                                <a:gd name="T20" fmla="*/ 73743925 w 313"/>
                                <a:gd name="T21" fmla="*/ 51672522 h 353"/>
                                <a:gd name="T22" fmla="*/ 73743925 w 313"/>
                                <a:gd name="T23" fmla="*/ 0 h 353"/>
                                <a:gd name="T24" fmla="*/ 51054033 w 313"/>
                                <a:gd name="T25" fmla="*/ 0 h 353"/>
                                <a:gd name="T26" fmla="*/ 25528798 w 313"/>
                                <a:gd name="T27" fmla="*/ 34448346 h 353"/>
                                <a:gd name="T28" fmla="*/ 0 w 313"/>
                                <a:gd name="T29" fmla="*/ 34448346 h 353"/>
                                <a:gd name="T30" fmla="*/ 14180292 w 313"/>
                                <a:gd name="T31" fmla="*/ 68896691 h 353"/>
                                <a:gd name="T32" fmla="*/ 0 w 313"/>
                                <a:gd name="T33" fmla="*/ 172241728 h 353"/>
                                <a:gd name="T34" fmla="*/ 14180292 w 313"/>
                                <a:gd name="T35" fmla="*/ 189465904 h 353"/>
                                <a:gd name="T36" fmla="*/ 0 w 313"/>
                                <a:gd name="T37" fmla="*/ 223914249 h 353"/>
                                <a:gd name="T38" fmla="*/ 14180292 w 313"/>
                                <a:gd name="T39" fmla="*/ 275586764 h 353"/>
                                <a:gd name="T40" fmla="*/ 14180292 w 313"/>
                                <a:gd name="T41" fmla="*/ 292810940 h 353"/>
                                <a:gd name="T42" fmla="*/ 25528798 w 313"/>
                                <a:gd name="T43" fmla="*/ 378931801 h 353"/>
                                <a:gd name="T44" fmla="*/ 36873741 w 313"/>
                                <a:gd name="T45" fmla="*/ 378931801 h 353"/>
                                <a:gd name="T46" fmla="*/ 62398982 w 313"/>
                                <a:gd name="T47" fmla="*/ 344483455 h 353"/>
                                <a:gd name="T48" fmla="*/ 102108067 w 313"/>
                                <a:gd name="T49" fmla="*/ 361707632 h 353"/>
                                <a:gd name="T50" fmla="*/ 113456579 w 313"/>
                                <a:gd name="T51" fmla="*/ 344483455 h 353"/>
                                <a:gd name="T52" fmla="*/ 136146465 w 313"/>
                                <a:gd name="T53" fmla="*/ 361707632 h 353"/>
                                <a:gd name="T54" fmla="*/ 150326757 w 313"/>
                                <a:gd name="T55" fmla="*/ 275586764 h 353"/>
                                <a:gd name="T56" fmla="*/ 198545447 w 313"/>
                                <a:gd name="T57" fmla="*/ 275586764 h 353"/>
                                <a:gd name="T58" fmla="*/ 224074245 w 313"/>
                                <a:gd name="T59" fmla="*/ 292810940 h 35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313"/>
                                <a:gd name="T91" fmla="*/ 0 h 353"/>
                                <a:gd name="T92" fmla="*/ 313 w 313"/>
                                <a:gd name="T93" fmla="*/ 353 h 353"/>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68" name="Freeform 76"/>
                          <wps:cNvSpPr>
                            <a:spLocks/>
                          </wps:cNvSpPr>
                          <wps:spPr bwMode="auto">
                            <a:xfrm>
                              <a:off x="64623" y="51673"/>
                              <a:ext cx="1356" cy="1642"/>
                            </a:xfrm>
                            <a:custGeom>
                              <a:avLst/>
                              <a:gdLst>
                                <a:gd name="T0" fmla="*/ 152840556 w 226"/>
                                <a:gd name="T1" fmla="*/ 171360136 h 223"/>
                                <a:gd name="T2" fmla="*/ 152840556 w 226"/>
                                <a:gd name="T3" fmla="*/ 171360136 h 223"/>
                                <a:gd name="T4" fmla="*/ 167259954 w 226"/>
                                <a:gd name="T5" fmla="*/ 132803016 h 223"/>
                                <a:gd name="T6" fmla="*/ 138421164 w 226"/>
                                <a:gd name="T7" fmla="*/ 119948844 h 223"/>
                                <a:gd name="T8" fmla="*/ 138421164 w 226"/>
                                <a:gd name="T9" fmla="*/ 81397150 h 223"/>
                                <a:gd name="T10" fmla="*/ 126886362 w 226"/>
                                <a:gd name="T11" fmla="*/ 81397150 h 223"/>
                                <a:gd name="T12" fmla="*/ 89397378 w 226"/>
                                <a:gd name="T13" fmla="*/ 68542971 h 223"/>
                                <a:gd name="T14" fmla="*/ 89397378 w 226"/>
                                <a:gd name="T15" fmla="*/ 17137097 h 223"/>
                                <a:gd name="T16" fmla="*/ 63443184 w 226"/>
                                <a:gd name="T17" fmla="*/ 0 h 223"/>
                                <a:gd name="T18" fmla="*/ 14419398 w 226"/>
                                <a:gd name="T19" fmla="*/ 0 h 223"/>
                                <a:gd name="T20" fmla="*/ 0 w 226"/>
                                <a:gd name="T21" fmla="*/ 81397150 h 223"/>
                                <a:gd name="T22" fmla="*/ 25954194 w 226"/>
                                <a:gd name="T23" fmla="*/ 132803016 h 223"/>
                                <a:gd name="T24" fmla="*/ 63443184 w 226"/>
                                <a:gd name="T25" fmla="*/ 132803016 h 223"/>
                                <a:gd name="T26" fmla="*/ 89397378 w 226"/>
                                <a:gd name="T27" fmla="*/ 171360136 h 223"/>
                                <a:gd name="T28" fmla="*/ 89397378 w 226"/>
                                <a:gd name="T29" fmla="*/ 184208889 h 223"/>
                                <a:gd name="T30" fmla="*/ 77862576 w 226"/>
                                <a:gd name="T31" fmla="*/ 218483084 h 223"/>
                                <a:gd name="T32" fmla="*/ 115351566 w 226"/>
                                <a:gd name="T33" fmla="*/ 235620182 h 223"/>
                                <a:gd name="T34" fmla="*/ 126886362 w 226"/>
                                <a:gd name="T35" fmla="*/ 218483084 h 223"/>
                                <a:gd name="T36" fmla="*/ 152840556 w 226"/>
                                <a:gd name="T37" fmla="*/ 205628904 h 223"/>
                                <a:gd name="T38" fmla="*/ 152840556 w 226"/>
                                <a:gd name="T39" fmla="*/ 171360136 h 2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226"/>
                                <a:gd name="T61" fmla="*/ 0 h 223"/>
                                <a:gd name="T62" fmla="*/ 226 w 226"/>
                                <a:gd name="T63" fmla="*/ 223 h 223"/>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69" name="Freeform 77"/>
                          <wps:cNvSpPr>
                            <a:spLocks/>
                          </wps:cNvSpPr>
                          <wps:spPr bwMode="auto">
                            <a:xfrm>
                              <a:off x="62873" y="52146"/>
                              <a:ext cx="3201" cy="7337"/>
                            </a:xfrm>
                            <a:custGeom>
                              <a:avLst/>
                              <a:gdLst>
                                <a:gd name="T0" fmla="*/ 282544616 w 537"/>
                                <a:gd name="T1" fmla="*/ 382091242 h 992"/>
                                <a:gd name="T2" fmla="*/ 356006291 w 537"/>
                                <a:gd name="T3" fmla="*/ 173677840 h 992"/>
                                <a:gd name="T4" fmla="*/ 367308360 w 537"/>
                                <a:gd name="T5" fmla="*/ 104206701 h 992"/>
                                <a:gd name="T6" fmla="*/ 356006291 w 537"/>
                                <a:gd name="T7" fmla="*/ 138942270 h 992"/>
                                <a:gd name="T8" fmla="*/ 319275453 w 537"/>
                                <a:gd name="T9" fmla="*/ 173677840 h 992"/>
                                <a:gd name="T10" fmla="*/ 293846686 w 537"/>
                                <a:gd name="T11" fmla="*/ 121574482 h 992"/>
                                <a:gd name="T12" fmla="*/ 271242547 w 537"/>
                                <a:gd name="T13" fmla="*/ 69471132 h 992"/>
                                <a:gd name="T14" fmla="*/ 209082948 w 537"/>
                                <a:gd name="T15" fmla="*/ 17367781 h 992"/>
                                <a:gd name="T16" fmla="*/ 172352111 w 537"/>
                                <a:gd name="T17" fmla="*/ 17367781 h 992"/>
                                <a:gd name="T18" fmla="*/ 110192506 w 537"/>
                                <a:gd name="T19" fmla="*/ 34735569 h 992"/>
                                <a:gd name="T20" fmla="*/ 87588367 w 537"/>
                                <a:gd name="T21" fmla="*/ 86838920 h 992"/>
                                <a:gd name="T22" fmla="*/ 73461674 w 537"/>
                                <a:gd name="T23" fmla="*/ 191045621 h 992"/>
                                <a:gd name="T24" fmla="*/ 62159605 w 537"/>
                                <a:gd name="T25" fmla="*/ 364723453 h 992"/>
                                <a:gd name="T26" fmla="*/ 50857536 w 537"/>
                                <a:gd name="T27" fmla="*/ 451562373 h 992"/>
                                <a:gd name="T28" fmla="*/ 36730837 w 537"/>
                                <a:gd name="T29" fmla="*/ 538401293 h 992"/>
                                <a:gd name="T30" fmla="*/ 25428768 w 537"/>
                                <a:gd name="T31" fmla="*/ 642607994 h 992"/>
                                <a:gd name="T32" fmla="*/ 25428768 w 537"/>
                                <a:gd name="T33" fmla="*/ 746814695 h 992"/>
                                <a:gd name="T34" fmla="*/ 36730837 w 537"/>
                                <a:gd name="T35" fmla="*/ 764182484 h 992"/>
                                <a:gd name="T36" fmla="*/ 36730837 w 537"/>
                                <a:gd name="T37" fmla="*/ 764182484 h 992"/>
                                <a:gd name="T38" fmla="*/ 14126699 w 537"/>
                                <a:gd name="T39" fmla="*/ 868389185 h 992"/>
                                <a:gd name="T40" fmla="*/ 0 w 537"/>
                                <a:gd name="T41" fmla="*/ 955228105 h 992"/>
                                <a:gd name="T42" fmla="*/ 0 w 537"/>
                                <a:gd name="T43" fmla="*/ 1007331455 h 992"/>
                                <a:gd name="T44" fmla="*/ 14126699 w 537"/>
                                <a:gd name="T45" fmla="*/ 1042067017 h 992"/>
                                <a:gd name="T46" fmla="*/ 62159605 w 537"/>
                                <a:gd name="T47" fmla="*/ 1059434805 h 992"/>
                                <a:gd name="T48" fmla="*/ 87588367 w 537"/>
                                <a:gd name="T49" fmla="*/ 1076802587 h 992"/>
                                <a:gd name="T50" fmla="*/ 87588367 w 537"/>
                                <a:gd name="T51" fmla="*/ 989963667 h 992"/>
                                <a:gd name="T52" fmla="*/ 110192506 w 537"/>
                                <a:gd name="T53" fmla="*/ 920492535 h 992"/>
                                <a:gd name="T54" fmla="*/ 149747972 w 537"/>
                                <a:gd name="T55" fmla="*/ 851021396 h 992"/>
                                <a:gd name="T56" fmla="*/ 110192506 w 537"/>
                                <a:gd name="T57" fmla="*/ 816285834 h 992"/>
                                <a:gd name="T58" fmla="*/ 124319204 w 537"/>
                                <a:gd name="T59" fmla="*/ 781550265 h 992"/>
                                <a:gd name="T60" fmla="*/ 149747972 w 537"/>
                                <a:gd name="T61" fmla="*/ 746814695 h 992"/>
                                <a:gd name="T62" fmla="*/ 161050041 w 537"/>
                                <a:gd name="T63" fmla="*/ 712079133 h 992"/>
                                <a:gd name="T64" fmla="*/ 161050041 w 537"/>
                                <a:gd name="T65" fmla="*/ 677343564 h 992"/>
                                <a:gd name="T66" fmla="*/ 186478809 w 537"/>
                                <a:gd name="T67" fmla="*/ 677343564 h 992"/>
                                <a:gd name="T68" fmla="*/ 172352111 w 537"/>
                                <a:gd name="T69" fmla="*/ 659975783 h 992"/>
                                <a:gd name="T70" fmla="*/ 161050041 w 537"/>
                                <a:gd name="T71" fmla="*/ 607872425 h 992"/>
                                <a:gd name="T72" fmla="*/ 209082948 w 537"/>
                                <a:gd name="T73" fmla="*/ 607872425 h 992"/>
                                <a:gd name="T74" fmla="*/ 209082948 w 537"/>
                                <a:gd name="T75" fmla="*/ 538401293 h 992"/>
                                <a:gd name="T76" fmla="*/ 245813785 w 537"/>
                                <a:gd name="T77" fmla="*/ 538401293 h 992"/>
                                <a:gd name="T78" fmla="*/ 319275453 w 537"/>
                                <a:gd name="T79" fmla="*/ 468930162 h 992"/>
                                <a:gd name="T80" fmla="*/ 307973384 w 537"/>
                                <a:gd name="T81" fmla="*/ 434194592 h 992"/>
                                <a:gd name="T82" fmla="*/ 282544616 w 537"/>
                                <a:gd name="T83" fmla="*/ 399459023 h 99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537"/>
                                <a:gd name="T127" fmla="*/ 0 h 992"/>
                                <a:gd name="T128" fmla="*/ 537 w 537"/>
                                <a:gd name="T129" fmla="*/ 992 h 992"/>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70" name="Freeform 78"/>
                          <wps:cNvSpPr>
                            <a:spLocks/>
                          </wps:cNvSpPr>
                          <wps:spPr bwMode="auto">
                            <a:xfrm>
                              <a:off x="65241" y="53921"/>
                              <a:ext cx="940" cy="947"/>
                            </a:xfrm>
                            <a:custGeom>
                              <a:avLst/>
                              <a:gdLst>
                                <a:gd name="T0" fmla="*/ 98331812 w 158"/>
                                <a:gd name="T1" fmla="*/ 101831358 h 129"/>
                                <a:gd name="T2" fmla="*/ 98331812 w 158"/>
                                <a:gd name="T3" fmla="*/ 101831358 h 129"/>
                                <a:gd name="T4" fmla="*/ 112380219 w 158"/>
                                <a:gd name="T5" fmla="*/ 67891164 h 129"/>
                                <a:gd name="T6" fmla="*/ 98331812 w 158"/>
                                <a:gd name="T7" fmla="*/ 50915675 h 129"/>
                                <a:gd name="T8" fmla="*/ 61810890 w 158"/>
                                <a:gd name="T9" fmla="*/ 16970093 h 129"/>
                                <a:gd name="T10" fmla="*/ 50572869 w 158"/>
                                <a:gd name="T11" fmla="*/ 16970093 h 129"/>
                                <a:gd name="T12" fmla="*/ 36524456 w 158"/>
                                <a:gd name="T13" fmla="*/ 0 h 129"/>
                                <a:gd name="T14" fmla="*/ 25286434 w 158"/>
                                <a:gd name="T15" fmla="*/ 0 h 129"/>
                                <a:gd name="T16" fmla="*/ 0 w 158"/>
                                <a:gd name="T17" fmla="*/ 118806839 h 129"/>
                                <a:gd name="T18" fmla="*/ 14048413 w 158"/>
                                <a:gd name="T19" fmla="*/ 118806839 h 129"/>
                                <a:gd name="T20" fmla="*/ 50572869 w 158"/>
                                <a:gd name="T21" fmla="*/ 135776933 h 129"/>
                                <a:gd name="T22" fmla="*/ 84286938 w 158"/>
                                <a:gd name="T23" fmla="*/ 135776933 h 129"/>
                                <a:gd name="T24" fmla="*/ 98331812 w 158"/>
                                <a:gd name="T25" fmla="*/ 101831358 h 1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58"/>
                                <a:gd name="T40" fmla="*/ 0 h 129"/>
                                <a:gd name="T41" fmla="*/ 158 w 158"/>
                                <a:gd name="T42" fmla="*/ 129 h 12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71" name="Freeform 79"/>
                          <wps:cNvSpPr>
                            <a:spLocks/>
                          </wps:cNvSpPr>
                          <wps:spPr bwMode="auto">
                            <a:xfrm>
                              <a:off x="62778" y="47058"/>
                              <a:ext cx="6378" cy="7573"/>
                            </a:xfrm>
                            <a:custGeom>
                              <a:avLst/>
                              <a:gdLst>
                                <a:gd name="T0" fmla="*/ 434276047 w 1073"/>
                                <a:gd name="T1" fmla="*/ 34934427 h 1022"/>
                                <a:gd name="T2" fmla="*/ 397849957 w 1073"/>
                                <a:gd name="T3" fmla="*/ 69874337 h 1022"/>
                                <a:gd name="T4" fmla="*/ 372634335 w 1073"/>
                                <a:gd name="T5" fmla="*/ 69874337 h 1022"/>
                                <a:gd name="T6" fmla="*/ 336211776 w 1073"/>
                                <a:gd name="T7" fmla="*/ 87341550 h 1022"/>
                                <a:gd name="T8" fmla="*/ 288582275 w 1073"/>
                                <a:gd name="T9" fmla="*/ 104808764 h 1022"/>
                                <a:gd name="T10" fmla="*/ 266168390 w 1073"/>
                                <a:gd name="T11" fmla="*/ 69874337 h 1022"/>
                                <a:gd name="T12" fmla="*/ 266168390 w 1073"/>
                                <a:gd name="T13" fmla="*/ 0 h 1022"/>
                                <a:gd name="T14" fmla="*/ 240952774 w 1073"/>
                                <a:gd name="T15" fmla="*/ 17467213 h 1022"/>
                                <a:gd name="T16" fmla="*/ 168107657 w 1073"/>
                                <a:gd name="T17" fmla="*/ 17467213 h 1022"/>
                                <a:gd name="T18" fmla="*/ 179314599 w 1073"/>
                                <a:gd name="T19" fmla="*/ 69874337 h 1022"/>
                                <a:gd name="T20" fmla="*/ 156900714 w 1073"/>
                                <a:gd name="T21" fmla="*/ 122275977 h 1022"/>
                                <a:gd name="T22" fmla="*/ 131681561 w 1073"/>
                                <a:gd name="T23" fmla="*/ 104808764 h 1022"/>
                                <a:gd name="T24" fmla="*/ 70043386 w 1073"/>
                                <a:gd name="T25" fmla="*/ 87341550 h 1022"/>
                                <a:gd name="T26" fmla="*/ 84052060 w 1073"/>
                                <a:gd name="T27" fmla="*/ 122275977 h 1022"/>
                                <a:gd name="T28" fmla="*/ 84052060 w 1073"/>
                                <a:gd name="T29" fmla="*/ 174683101 h 1022"/>
                                <a:gd name="T30" fmla="*/ 22413885 w 1073"/>
                                <a:gd name="T31" fmla="*/ 279491872 h 1022"/>
                                <a:gd name="T32" fmla="*/ 11206943 w 1073"/>
                                <a:gd name="T33" fmla="*/ 401773333 h 1022"/>
                                <a:gd name="T34" fmla="*/ 58836444 w 1073"/>
                                <a:gd name="T35" fmla="*/ 401773333 h 1022"/>
                                <a:gd name="T36" fmla="*/ 84052060 w 1073"/>
                                <a:gd name="T37" fmla="*/ 436707760 h 1022"/>
                                <a:gd name="T38" fmla="*/ 131681561 w 1073"/>
                                <a:gd name="T39" fmla="*/ 401773333 h 1022"/>
                                <a:gd name="T40" fmla="*/ 156900714 w 1073"/>
                                <a:gd name="T41" fmla="*/ 454180464 h 1022"/>
                                <a:gd name="T42" fmla="*/ 240952774 w 1073"/>
                                <a:gd name="T43" fmla="*/ 506582104 h 1022"/>
                                <a:gd name="T44" fmla="*/ 252159716 w 1073"/>
                                <a:gd name="T45" fmla="*/ 558989228 h 1022"/>
                                <a:gd name="T46" fmla="*/ 288582275 w 1073"/>
                                <a:gd name="T47" fmla="*/ 593923655 h 1022"/>
                                <a:gd name="T48" fmla="*/ 299789218 w 1073"/>
                                <a:gd name="T49" fmla="*/ 646330778 h 1022"/>
                                <a:gd name="T50" fmla="*/ 299789218 w 1073"/>
                                <a:gd name="T51" fmla="*/ 751139542 h 1022"/>
                                <a:gd name="T52" fmla="*/ 350220456 w 1073"/>
                                <a:gd name="T53" fmla="*/ 768606756 h 1022"/>
                                <a:gd name="T54" fmla="*/ 372634335 w 1073"/>
                                <a:gd name="T55" fmla="*/ 821013887 h 1022"/>
                                <a:gd name="T56" fmla="*/ 372634335 w 1073"/>
                                <a:gd name="T57" fmla="*/ 855948314 h 1022"/>
                                <a:gd name="T58" fmla="*/ 361427392 w 1073"/>
                                <a:gd name="T59" fmla="*/ 925822651 h 1022"/>
                                <a:gd name="T60" fmla="*/ 325004834 w 1073"/>
                                <a:gd name="T61" fmla="*/ 1013164201 h 1022"/>
                                <a:gd name="T62" fmla="*/ 350220456 w 1073"/>
                                <a:gd name="T63" fmla="*/ 1030636905 h 1022"/>
                                <a:gd name="T64" fmla="*/ 397849957 w 1073"/>
                                <a:gd name="T65" fmla="*/ 1083038546 h 1022"/>
                                <a:gd name="T66" fmla="*/ 409056894 w 1073"/>
                                <a:gd name="T67" fmla="*/ 1083038546 h 1022"/>
                                <a:gd name="T68" fmla="*/ 459491663 w 1073"/>
                                <a:gd name="T69" fmla="*/ 978229774 h 1022"/>
                                <a:gd name="T70" fmla="*/ 484707285 w 1073"/>
                                <a:gd name="T71" fmla="*/ 873421010 h 1022"/>
                                <a:gd name="T72" fmla="*/ 521129844 w 1073"/>
                                <a:gd name="T73" fmla="*/ 821013887 h 1022"/>
                                <a:gd name="T74" fmla="*/ 605181903 w 1073"/>
                                <a:gd name="T75" fmla="*/ 786079460 h 1022"/>
                                <a:gd name="T76" fmla="*/ 630397526 w 1073"/>
                                <a:gd name="T77" fmla="*/ 751139542 h 1022"/>
                                <a:gd name="T78" fmla="*/ 652811405 w 1073"/>
                                <a:gd name="T79" fmla="*/ 681265205 h 1022"/>
                                <a:gd name="T80" fmla="*/ 666820084 w 1073"/>
                                <a:gd name="T81" fmla="*/ 628863572 h 1022"/>
                                <a:gd name="T82" fmla="*/ 725660059 w 1073"/>
                                <a:gd name="T83" fmla="*/ 401773333 h 1022"/>
                                <a:gd name="T84" fmla="*/ 736867001 w 1073"/>
                                <a:gd name="T85" fmla="*/ 279491872 h 1022"/>
                                <a:gd name="T86" fmla="*/ 641604462 w 1073"/>
                                <a:gd name="T87" fmla="*/ 209623019 h 1022"/>
                                <a:gd name="T88" fmla="*/ 579966287 w 1073"/>
                                <a:gd name="T89" fmla="*/ 209623019 h 1022"/>
                                <a:gd name="T90" fmla="*/ 557552402 w 1073"/>
                                <a:gd name="T91" fmla="*/ 192150314 h 1022"/>
                                <a:gd name="T92" fmla="*/ 543543729 w 1073"/>
                                <a:gd name="T93" fmla="*/ 174683101 h 1022"/>
                                <a:gd name="T94" fmla="*/ 484707285 w 1073"/>
                                <a:gd name="T95" fmla="*/ 174683101 h 1022"/>
                                <a:gd name="T96" fmla="*/ 470698605 w 1073"/>
                                <a:gd name="T97" fmla="*/ 139748682 h 1022"/>
                                <a:gd name="T98" fmla="*/ 448284726 w 1073"/>
                                <a:gd name="T99" fmla="*/ 174683101 h 1022"/>
                                <a:gd name="T100" fmla="*/ 423069104 w 1073"/>
                                <a:gd name="T101" fmla="*/ 174683101 h 1022"/>
                                <a:gd name="T102" fmla="*/ 459491663 w 1073"/>
                                <a:gd name="T103" fmla="*/ 104808764 h 1022"/>
                                <a:gd name="T104" fmla="*/ 448284726 w 1073"/>
                                <a:gd name="T105" fmla="*/ 87341550 h 102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073"/>
                                <a:gd name="T160" fmla="*/ 0 h 1022"/>
                                <a:gd name="T161" fmla="*/ 1073 w 1073"/>
                                <a:gd name="T162" fmla="*/ 1022 h 102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72" name="Freeform 80"/>
                          <wps:cNvSpPr>
                            <a:spLocks/>
                          </wps:cNvSpPr>
                          <wps:spPr bwMode="auto">
                            <a:xfrm>
                              <a:off x="65979" y="46895"/>
                              <a:ext cx="405" cy="710"/>
                            </a:xfrm>
                            <a:custGeom>
                              <a:avLst/>
                              <a:gdLst>
                                <a:gd name="T0" fmla="*/ 0 w 69"/>
                                <a:gd name="T1" fmla="*/ 91177963 h 96"/>
                                <a:gd name="T2" fmla="*/ 0 w 69"/>
                                <a:gd name="T3" fmla="*/ 91177963 h 96"/>
                                <a:gd name="T4" fmla="*/ 10768257 w 69"/>
                                <a:gd name="T5" fmla="*/ 104201826 h 96"/>
                                <a:gd name="T6" fmla="*/ 21536509 w 69"/>
                                <a:gd name="T7" fmla="*/ 91177963 h 96"/>
                                <a:gd name="T8" fmla="*/ 45764225 w 69"/>
                                <a:gd name="T9" fmla="*/ 52100909 h 96"/>
                                <a:gd name="T10" fmla="*/ 0 w 69"/>
                                <a:gd name="T11" fmla="*/ 0 h 96"/>
                                <a:gd name="T12" fmla="*/ 0 w 69"/>
                                <a:gd name="T13" fmla="*/ 21710084 h 96"/>
                                <a:gd name="T14" fmla="*/ 0 w 69"/>
                                <a:gd name="T15" fmla="*/ 52100909 h 96"/>
                                <a:gd name="T16" fmla="*/ 0 w 69"/>
                                <a:gd name="T17" fmla="*/ 91177963 h 9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9"/>
                                <a:gd name="T28" fmla="*/ 0 h 96"/>
                                <a:gd name="T29" fmla="*/ 69 w 69"/>
                                <a:gd name="T30" fmla="*/ 96 h 9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73" name="Freeform 81"/>
                          <wps:cNvSpPr>
                            <a:spLocks/>
                          </wps:cNvSpPr>
                          <wps:spPr bwMode="auto">
                            <a:xfrm>
                              <a:off x="65360" y="46895"/>
                              <a:ext cx="619" cy="710"/>
                            </a:xfrm>
                            <a:custGeom>
                              <a:avLst/>
                              <a:gdLst>
                                <a:gd name="T0" fmla="*/ 73080205 w 104"/>
                                <a:gd name="T1" fmla="*/ 91177963 h 96"/>
                                <a:gd name="T2" fmla="*/ 73080205 w 104"/>
                                <a:gd name="T3" fmla="*/ 91177963 h 96"/>
                                <a:gd name="T4" fmla="*/ 73080205 w 104"/>
                                <a:gd name="T5" fmla="*/ 52100909 h 96"/>
                                <a:gd name="T6" fmla="*/ 73080205 w 104"/>
                                <a:gd name="T7" fmla="*/ 21710084 h 96"/>
                                <a:gd name="T8" fmla="*/ 73080205 w 104"/>
                                <a:gd name="T9" fmla="*/ 0 h 96"/>
                                <a:gd name="T10" fmla="*/ 25297268 w 104"/>
                                <a:gd name="T11" fmla="*/ 0 h 96"/>
                                <a:gd name="T12" fmla="*/ 0 w 104"/>
                                <a:gd name="T13" fmla="*/ 39077054 h 96"/>
                                <a:gd name="T14" fmla="*/ 25297268 w 104"/>
                                <a:gd name="T15" fmla="*/ 104201826 h 96"/>
                                <a:gd name="T16" fmla="*/ 36540106 w 104"/>
                                <a:gd name="T17" fmla="*/ 104201826 h 96"/>
                                <a:gd name="T18" fmla="*/ 50594536 w 104"/>
                                <a:gd name="T19" fmla="*/ 91177963 h 96"/>
                                <a:gd name="T20" fmla="*/ 73080205 w 104"/>
                                <a:gd name="T21" fmla="*/ 91177963 h 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04"/>
                                <a:gd name="T34" fmla="*/ 0 h 96"/>
                                <a:gd name="T35" fmla="*/ 104 w 104"/>
                                <a:gd name="T36" fmla="*/ 96 h 9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74" name="Freeform 82"/>
                          <wps:cNvSpPr>
                            <a:spLocks/>
                          </wps:cNvSpPr>
                          <wps:spPr bwMode="auto">
                            <a:xfrm>
                              <a:off x="64837" y="46466"/>
                              <a:ext cx="714" cy="1302"/>
                            </a:xfrm>
                            <a:custGeom>
                              <a:avLst/>
                              <a:gdLst>
                                <a:gd name="T0" fmla="*/ 21927329 w 121"/>
                                <a:gd name="T1" fmla="*/ 0 h 177"/>
                                <a:gd name="T2" fmla="*/ 21927329 w 121"/>
                                <a:gd name="T3" fmla="*/ 0 h 177"/>
                                <a:gd name="T4" fmla="*/ 46591226 w 121"/>
                                <a:gd name="T5" fmla="*/ 12810135 h 177"/>
                                <a:gd name="T6" fmla="*/ 46591226 w 121"/>
                                <a:gd name="T7" fmla="*/ 34156756 h 177"/>
                                <a:gd name="T8" fmla="*/ 57554891 w 121"/>
                                <a:gd name="T9" fmla="*/ 34156756 h 177"/>
                                <a:gd name="T10" fmla="*/ 82222269 w 121"/>
                                <a:gd name="T11" fmla="*/ 64045270 h 177"/>
                                <a:gd name="T12" fmla="*/ 57554891 w 121"/>
                                <a:gd name="T13" fmla="*/ 102470261 h 177"/>
                                <a:gd name="T14" fmla="*/ 82222269 w 121"/>
                                <a:gd name="T15" fmla="*/ 166515531 h 177"/>
                                <a:gd name="T16" fmla="*/ 46591226 w 121"/>
                                <a:gd name="T17" fmla="*/ 187867559 h 177"/>
                                <a:gd name="T18" fmla="*/ 35627561 w 121"/>
                                <a:gd name="T19" fmla="*/ 187867559 h 177"/>
                                <a:gd name="T20" fmla="*/ 21927329 w 121"/>
                                <a:gd name="T21" fmla="*/ 153710802 h 177"/>
                                <a:gd name="T22" fmla="*/ 21927329 w 121"/>
                                <a:gd name="T23" fmla="*/ 102470261 h 177"/>
                                <a:gd name="T24" fmla="*/ 21927329 w 121"/>
                                <a:gd name="T25" fmla="*/ 85391883 h 177"/>
                                <a:gd name="T26" fmla="*/ 10963665 w 121"/>
                                <a:gd name="T27" fmla="*/ 85391883 h 177"/>
                                <a:gd name="T28" fmla="*/ 0 w 121"/>
                                <a:gd name="T29" fmla="*/ 64045270 h 177"/>
                                <a:gd name="T30" fmla="*/ 0 w 121"/>
                                <a:gd name="T31" fmla="*/ 34156756 h 177"/>
                                <a:gd name="T32" fmla="*/ 10963665 w 121"/>
                                <a:gd name="T33" fmla="*/ 34156756 h 177"/>
                                <a:gd name="T34" fmla="*/ 10963665 w 121"/>
                                <a:gd name="T35" fmla="*/ 12810135 h 177"/>
                                <a:gd name="T36" fmla="*/ 21927329 w 121"/>
                                <a:gd name="T37" fmla="*/ 0 h 17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21"/>
                                <a:gd name="T58" fmla="*/ 0 h 177"/>
                                <a:gd name="T59" fmla="*/ 121 w 121"/>
                                <a:gd name="T60" fmla="*/ 177 h 177"/>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75" name="Freeform 83"/>
                          <wps:cNvSpPr>
                            <a:spLocks/>
                          </wps:cNvSpPr>
                          <wps:spPr bwMode="auto">
                            <a:xfrm>
                              <a:off x="62873" y="45756"/>
                              <a:ext cx="2178" cy="2130"/>
                            </a:xfrm>
                            <a:custGeom>
                              <a:avLst/>
                              <a:gdLst>
                                <a:gd name="T0" fmla="*/ 260667987 w 365"/>
                                <a:gd name="T1" fmla="*/ 104201826 h 288"/>
                                <a:gd name="T2" fmla="*/ 260667987 w 365"/>
                                <a:gd name="T3" fmla="*/ 104201826 h 288"/>
                                <a:gd name="T4" fmla="*/ 246503450 w 365"/>
                                <a:gd name="T5" fmla="*/ 117225689 h 288"/>
                                <a:gd name="T6" fmla="*/ 246503450 w 365"/>
                                <a:gd name="T7" fmla="*/ 143278880 h 288"/>
                                <a:gd name="T8" fmla="*/ 235168977 w 365"/>
                                <a:gd name="T9" fmla="*/ 143278880 h 288"/>
                                <a:gd name="T10" fmla="*/ 235168977 w 365"/>
                                <a:gd name="T11" fmla="*/ 169326598 h 288"/>
                                <a:gd name="T12" fmla="*/ 246503450 w 365"/>
                                <a:gd name="T13" fmla="*/ 191036683 h 288"/>
                                <a:gd name="T14" fmla="*/ 235168977 w 365"/>
                                <a:gd name="T15" fmla="*/ 208403652 h 288"/>
                                <a:gd name="T16" fmla="*/ 198335500 w 365"/>
                                <a:gd name="T17" fmla="*/ 221427515 h 288"/>
                                <a:gd name="T18" fmla="*/ 158668398 w 365"/>
                                <a:gd name="T19" fmla="*/ 208403652 h 288"/>
                                <a:gd name="T20" fmla="*/ 172832928 w 365"/>
                                <a:gd name="T21" fmla="*/ 221427515 h 288"/>
                                <a:gd name="T22" fmla="*/ 172832928 w 365"/>
                                <a:gd name="T23" fmla="*/ 260504562 h 288"/>
                                <a:gd name="T24" fmla="*/ 187001021 w 365"/>
                                <a:gd name="T25" fmla="*/ 273528424 h 288"/>
                                <a:gd name="T26" fmla="*/ 147333925 w 365"/>
                                <a:gd name="T27" fmla="*/ 312605478 h 288"/>
                                <a:gd name="T28" fmla="*/ 135999452 w 365"/>
                                <a:gd name="T29" fmla="*/ 312605478 h 288"/>
                                <a:gd name="T30" fmla="*/ 124668535 w 365"/>
                                <a:gd name="T31" fmla="*/ 299581616 h 288"/>
                                <a:gd name="T32" fmla="*/ 110500442 w 365"/>
                                <a:gd name="T33" fmla="*/ 273528424 h 288"/>
                                <a:gd name="T34" fmla="*/ 110500442 w 365"/>
                                <a:gd name="T35" fmla="*/ 243137592 h 288"/>
                                <a:gd name="T36" fmla="*/ 99165969 w 365"/>
                                <a:gd name="T37" fmla="*/ 208403652 h 288"/>
                                <a:gd name="T38" fmla="*/ 110500442 w 365"/>
                                <a:gd name="T39" fmla="*/ 156302736 h 288"/>
                                <a:gd name="T40" fmla="*/ 73666959 w 365"/>
                                <a:gd name="T41" fmla="*/ 156302736 h 288"/>
                                <a:gd name="T42" fmla="*/ 62332486 w 365"/>
                                <a:gd name="T43" fmla="*/ 143278880 h 288"/>
                                <a:gd name="T44" fmla="*/ 25499010 w 365"/>
                                <a:gd name="T45" fmla="*/ 143278880 h 288"/>
                                <a:gd name="T46" fmla="*/ 14168093 w 365"/>
                                <a:gd name="T47" fmla="*/ 117225689 h 288"/>
                                <a:gd name="T48" fmla="*/ 14168093 w 365"/>
                                <a:gd name="T49" fmla="*/ 104201826 h 288"/>
                                <a:gd name="T50" fmla="*/ 0 w 365"/>
                                <a:gd name="T51" fmla="*/ 65124772 h 288"/>
                                <a:gd name="T52" fmla="*/ 14168093 w 365"/>
                                <a:gd name="T53" fmla="*/ 39077054 h 288"/>
                                <a:gd name="T54" fmla="*/ 25499010 w 365"/>
                                <a:gd name="T55" fmla="*/ 13023863 h 288"/>
                                <a:gd name="T56" fmla="*/ 36833483 w 365"/>
                                <a:gd name="T57" fmla="*/ 39077054 h 288"/>
                                <a:gd name="T58" fmla="*/ 25499010 w 365"/>
                                <a:gd name="T59" fmla="*/ 52100909 h 288"/>
                                <a:gd name="T60" fmla="*/ 25499010 w 365"/>
                                <a:gd name="T61" fmla="*/ 86834856 h 288"/>
                                <a:gd name="T62" fmla="*/ 36833483 w 365"/>
                                <a:gd name="T63" fmla="*/ 65124772 h 288"/>
                                <a:gd name="T64" fmla="*/ 36833483 w 365"/>
                                <a:gd name="T65" fmla="*/ 39077054 h 288"/>
                                <a:gd name="T66" fmla="*/ 62332486 w 365"/>
                                <a:gd name="T67" fmla="*/ 13023863 h 288"/>
                                <a:gd name="T68" fmla="*/ 62332486 w 365"/>
                                <a:gd name="T69" fmla="*/ 0 h 288"/>
                                <a:gd name="T70" fmla="*/ 62332486 w 365"/>
                                <a:gd name="T71" fmla="*/ 13023863 h 288"/>
                                <a:gd name="T72" fmla="*/ 99165969 w 365"/>
                                <a:gd name="T73" fmla="*/ 13023863 h 288"/>
                                <a:gd name="T74" fmla="*/ 99165969 w 365"/>
                                <a:gd name="T75" fmla="*/ 39077054 h 288"/>
                                <a:gd name="T76" fmla="*/ 135999452 w 365"/>
                                <a:gd name="T77" fmla="*/ 39077054 h 288"/>
                                <a:gd name="T78" fmla="*/ 158668398 w 365"/>
                                <a:gd name="T79" fmla="*/ 52100909 h 288"/>
                                <a:gd name="T80" fmla="*/ 187001021 w 365"/>
                                <a:gd name="T81" fmla="*/ 39077054 h 288"/>
                                <a:gd name="T82" fmla="*/ 209669974 w 365"/>
                                <a:gd name="T83" fmla="*/ 39077054 h 288"/>
                                <a:gd name="T84" fmla="*/ 198335500 w 365"/>
                                <a:gd name="T85" fmla="*/ 39077054 h 288"/>
                                <a:gd name="T86" fmla="*/ 209669974 w 365"/>
                                <a:gd name="T87" fmla="*/ 52100909 h 288"/>
                                <a:gd name="T88" fmla="*/ 235168977 w 365"/>
                                <a:gd name="T89" fmla="*/ 65124772 h 288"/>
                                <a:gd name="T90" fmla="*/ 235168977 w 365"/>
                                <a:gd name="T91" fmla="*/ 104201826 h 288"/>
                                <a:gd name="T92" fmla="*/ 246503450 w 365"/>
                                <a:gd name="T93" fmla="*/ 86834856 h 288"/>
                                <a:gd name="T94" fmla="*/ 260667987 w 365"/>
                                <a:gd name="T95" fmla="*/ 104201826 h 28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65"/>
                                <a:gd name="T145" fmla="*/ 0 h 288"/>
                                <a:gd name="T146" fmla="*/ 365 w 365"/>
                                <a:gd name="T147" fmla="*/ 288 h 288"/>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76" name="Freeform 84"/>
                          <wps:cNvSpPr>
                            <a:spLocks/>
                          </wps:cNvSpPr>
                          <wps:spPr bwMode="auto">
                            <a:xfrm>
                              <a:off x="55770" y="41540"/>
                              <a:ext cx="4843" cy="3669"/>
                            </a:xfrm>
                            <a:custGeom>
                              <a:avLst/>
                              <a:gdLst>
                                <a:gd name="T0" fmla="*/ 379297935 w 814"/>
                                <a:gd name="T1" fmla="*/ 207184289 h 497"/>
                                <a:gd name="T2" fmla="*/ 365252486 w 814"/>
                                <a:gd name="T3" fmla="*/ 310779153 h 497"/>
                                <a:gd name="T4" fmla="*/ 379297935 w 814"/>
                                <a:gd name="T5" fmla="*/ 345308961 h 497"/>
                                <a:gd name="T6" fmla="*/ 438300859 w 814"/>
                                <a:gd name="T7" fmla="*/ 431636198 h 497"/>
                                <a:gd name="T8" fmla="*/ 500114293 w 814"/>
                                <a:gd name="T9" fmla="*/ 414374025 h 497"/>
                                <a:gd name="T10" fmla="*/ 500114293 w 814"/>
                                <a:gd name="T11" fmla="*/ 397106397 h 497"/>
                                <a:gd name="T12" fmla="*/ 525398222 w 814"/>
                                <a:gd name="T13" fmla="*/ 345308961 h 497"/>
                                <a:gd name="T14" fmla="*/ 573162666 w 814"/>
                                <a:gd name="T15" fmla="*/ 345308961 h 497"/>
                                <a:gd name="T16" fmla="*/ 559113676 w 814"/>
                                <a:gd name="T17" fmla="*/ 431636198 h 497"/>
                                <a:gd name="T18" fmla="*/ 536636706 w 814"/>
                                <a:gd name="T19" fmla="*/ 431636198 h 497"/>
                                <a:gd name="T20" fmla="*/ 488875808 w 814"/>
                                <a:gd name="T21" fmla="*/ 448903826 h 497"/>
                                <a:gd name="T22" fmla="*/ 488875808 w 814"/>
                                <a:gd name="T23" fmla="*/ 483433634 h 497"/>
                                <a:gd name="T24" fmla="*/ 438300859 w 814"/>
                                <a:gd name="T25" fmla="*/ 483433634 h 497"/>
                                <a:gd name="T26" fmla="*/ 401774905 w 814"/>
                                <a:gd name="T27" fmla="*/ 500701262 h 497"/>
                                <a:gd name="T28" fmla="*/ 303439057 w 814"/>
                                <a:gd name="T29" fmla="*/ 448903826 h 497"/>
                                <a:gd name="T30" fmla="*/ 258485124 w 814"/>
                                <a:gd name="T31" fmla="*/ 431636198 h 497"/>
                                <a:gd name="T32" fmla="*/ 221959164 w 814"/>
                                <a:gd name="T33" fmla="*/ 362576589 h 497"/>
                                <a:gd name="T34" fmla="*/ 221959164 w 814"/>
                                <a:gd name="T35" fmla="*/ 310779153 h 497"/>
                                <a:gd name="T36" fmla="*/ 143289782 w 814"/>
                                <a:gd name="T37" fmla="*/ 207184289 h 497"/>
                                <a:gd name="T38" fmla="*/ 123623322 w 814"/>
                                <a:gd name="T39" fmla="*/ 155392301 h 497"/>
                                <a:gd name="T40" fmla="*/ 109574333 w 814"/>
                                <a:gd name="T41" fmla="*/ 138124673 h 497"/>
                                <a:gd name="T42" fmla="*/ 70241408 w 814"/>
                                <a:gd name="T43" fmla="*/ 34529808 h 497"/>
                                <a:gd name="T44" fmla="*/ 36525960 w 814"/>
                                <a:gd name="T45" fmla="*/ 17267628 h 497"/>
                                <a:gd name="T46" fmla="*/ 109574333 w 814"/>
                                <a:gd name="T47" fmla="*/ 189922109 h 497"/>
                                <a:gd name="T48" fmla="*/ 134861801 w 814"/>
                                <a:gd name="T49" fmla="*/ 258981717 h 497"/>
                                <a:gd name="T50" fmla="*/ 134861801 w 814"/>
                                <a:gd name="T51" fmla="*/ 293511525 h 497"/>
                                <a:gd name="T52" fmla="*/ 84290398 w 814"/>
                                <a:gd name="T53" fmla="*/ 241719545 h 497"/>
                                <a:gd name="T54" fmla="*/ 84290398 w 814"/>
                                <a:gd name="T55" fmla="*/ 189922109 h 497"/>
                                <a:gd name="T56" fmla="*/ 36525960 w 814"/>
                                <a:gd name="T57" fmla="*/ 138124673 h 497"/>
                                <a:gd name="T58" fmla="*/ 61813428 w 814"/>
                                <a:gd name="T59" fmla="*/ 120857045 h 497"/>
                                <a:gd name="T60" fmla="*/ 0 w 814"/>
                                <a:gd name="T61" fmla="*/ 0 h 497"/>
                                <a:gd name="T62" fmla="*/ 109574333 w 814"/>
                                <a:gd name="T63" fmla="*/ 34529808 h 497"/>
                                <a:gd name="T64" fmla="*/ 233197649 w 814"/>
                                <a:gd name="T65" fmla="*/ 51797436 h 497"/>
                                <a:gd name="T66" fmla="*/ 258485124 w 814"/>
                                <a:gd name="T67" fmla="*/ 103594865 h 497"/>
                                <a:gd name="T68" fmla="*/ 280962088 w 814"/>
                                <a:gd name="T69" fmla="*/ 86327237 h 497"/>
                                <a:gd name="T70" fmla="*/ 339965011 w 814"/>
                                <a:gd name="T71" fmla="*/ 189922109 h 4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814"/>
                                <a:gd name="T109" fmla="*/ 0 h 497"/>
                                <a:gd name="T110" fmla="*/ 814 w 814"/>
                                <a:gd name="T111" fmla="*/ 497 h 497"/>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77" name="Freeform 85"/>
                          <wps:cNvSpPr>
                            <a:spLocks/>
                          </wps:cNvSpPr>
                          <wps:spPr bwMode="auto">
                            <a:xfrm>
                              <a:off x="59792" y="44499"/>
                              <a:ext cx="618" cy="828"/>
                            </a:xfrm>
                            <a:custGeom>
                              <a:avLst/>
                              <a:gdLst>
                                <a:gd name="T0" fmla="*/ 63551208 w 103"/>
                                <a:gd name="T1" fmla="*/ 53501608 h 111"/>
                                <a:gd name="T2" fmla="*/ 63551208 w 103"/>
                                <a:gd name="T3" fmla="*/ 53501608 h 111"/>
                                <a:gd name="T4" fmla="*/ 75106626 w 103"/>
                                <a:gd name="T5" fmla="*/ 71331767 h 111"/>
                                <a:gd name="T6" fmla="*/ 51995784 w 103"/>
                                <a:gd name="T7" fmla="*/ 107003216 h 111"/>
                                <a:gd name="T8" fmla="*/ 37553310 w 103"/>
                                <a:gd name="T9" fmla="*/ 124833375 h 111"/>
                                <a:gd name="T10" fmla="*/ 0 w 103"/>
                                <a:gd name="T11" fmla="*/ 107003216 h 111"/>
                                <a:gd name="T12" fmla="*/ 14442474 w 103"/>
                                <a:gd name="T13" fmla="*/ 53501608 h 111"/>
                                <a:gd name="T14" fmla="*/ 37553310 w 103"/>
                                <a:gd name="T15" fmla="*/ 53501608 h 111"/>
                                <a:gd name="T16" fmla="*/ 14442474 w 103"/>
                                <a:gd name="T17" fmla="*/ 17835724 h 111"/>
                                <a:gd name="T18" fmla="*/ 25997892 w 103"/>
                                <a:gd name="T19" fmla="*/ 0 h 111"/>
                                <a:gd name="T20" fmla="*/ 63551208 w 103"/>
                                <a:gd name="T21" fmla="*/ 0 h 111"/>
                                <a:gd name="T22" fmla="*/ 63551208 w 103"/>
                                <a:gd name="T23" fmla="*/ 53501608 h 11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03"/>
                                <a:gd name="T37" fmla="*/ 0 h 111"/>
                                <a:gd name="T38" fmla="*/ 103 w 103"/>
                                <a:gd name="T39" fmla="*/ 111 h 11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78" name="Freeform 86"/>
                          <wps:cNvSpPr>
                            <a:spLocks/>
                          </wps:cNvSpPr>
                          <wps:spPr bwMode="auto">
                            <a:xfrm>
                              <a:off x="60220" y="44972"/>
                              <a:ext cx="1011" cy="473"/>
                            </a:xfrm>
                            <a:custGeom>
                              <a:avLst/>
                              <a:gdLst>
                                <a:gd name="T0" fmla="*/ 25276546 w 170"/>
                                <a:gd name="T1" fmla="*/ 0 h 63"/>
                                <a:gd name="T2" fmla="*/ 25276546 w 170"/>
                                <a:gd name="T3" fmla="*/ 0 h 63"/>
                                <a:gd name="T4" fmla="*/ 81444679 w 170"/>
                                <a:gd name="T5" fmla="*/ 0 h 63"/>
                                <a:gd name="T6" fmla="*/ 120760602 w 170"/>
                                <a:gd name="T7" fmla="*/ 18192106 h 63"/>
                                <a:gd name="T8" fmla="*/ 95487594 w 170"/>
                                <a:gd name="T9" fmla="*/ 40936468 h 63"/>
                                <a:gd name="T10" fmla="*/ 50553092 w 170"/>
                                <a:gd name="T11" fmla="*/ 72779707 h 63"/>
                                <a:gd name="T12" fmla="*/ 33700882 w 170"/>
                                <a:gd name="T13" fmla="*/ 72779707 h 63"/>
                                <a:gd name="T14" fmla="*/ 33700882 w 170"/>
                                <a:gd name="T15" fmla="*/ 54581955 h 63"/>
                                <a:gd name="T16" fmla="*/ 0 w 170"/>
                                <a:gd name="T17" fmla="*/ 40936468 h 63"/>
                                <a:gd name="T18" fmla="*/ 25276546 w 170"/>
                                <a:gd name="T19" fmla="*/ 0 h 6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70"/>
                                <a:gd name="T31" fmla="*/ 0 h 63"/>
                                <a:gd name="T32" fmla="*/ 170 w 170"/>
                                <a:gd name="T33" fmla="*/ 63 h 6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79" name="Freeform 87"/>
                          <wps:cNvSpPr>
                            <a:spLocks/>
                          </wps:cNvSpPr>
                          <wps:spPr bwMode="auto">
                            <a:xfrm>
                              <a:off x="60101" y="45209"/>
                              <a:ext cx="428" cy="236"/>
                            </a:xfrm>
                            <a:custGeom>
                              <a:avLst/>
                              <a:gdLst>
                                <a:gd name="T0" fmla="*/ 14638679 w 71"/>
                                <a:gd name="T1" fmla="*/ 0 h 30"/>
                                <a:gd name="T2" fmla="*/ 14638679 w 71"/>
                                <a:gd name="T3" fmla="*/ 0 h 30"/>
                                <a:gd name="T4" fmla="*/ 0 w 71"/>
                                <a:gd name="T5" fmla="*/ 21019765 h 30"/>
                                <a:gd name="T6" fmla="*/ 14638679 w 71"/>
                                <a:gd name="T7" fmla="*/ 47289822 h 30"/>
                                <a:gd name="T8" fmla="*/ 52695607 w 71"/>
                                <a:gd name="T9" fmla="*/ 47289822 h 30"/>
                                <a:gd name="T10" fmla="*/ 52695607 w 71"/>
                                <a:gd name="T11" fmla="*/ 21019765 h 30"/>
                                <a:gd name="T12" fmla="*/ 14638679 w 71"/>
                                <a:gd name="T13" fmla="*/ 0 h 30"/>
                                <a:gd name="T14" fmla="*/ 0 60000 65536"/>
                                <a:gd name="T15" fmla="*/ 0 60000 65536"/>
                                <a:gd name="T16" fmla="*/ 0 60000 65536"/>
                                <a:gd name="T17" fmla="*/ 0 60000 65536"/>
                                <a:gd name="T18" fmla="*/ 0 60000 65536"/>
                                <a:gd name="T19" fmla="*/ 0 60000 65536"/>
                                <a:gd name="T20" fmla="*/ 0 60000 65536"/>
                                <a:gd name="T21" fmla="*/ 0 w 71"/>
                                <a:gd name="T22" fmla="*/ 0 h 30"/>
                                <a:gd name="T23" fmla="*/ 71 w 71"/>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80" name="Freeform 88"/>
                          <wps:cNvSpPr>
                            <a:spLocks/>
                          </wps:cNvSpPr>
                          <wps:spPr bwMode="auto">
                            <a:xfrm>
                              <a:off x="60613" y="45090"/>
                              <a:ext cx="618" cy="829"/>
                            </a:xfrm>
                            <a:custGeom>
                              <a:avLst/>
                              <a:gdLst>
                                <a:gd name="T0" fmla="*/ 75106626 w 103"/>
                                <a:gd name="T1" fmla="*/ 0 h 114"/>
                                <a:gd name="T2" fmla="*/ 75106626 w 103"/>
                                <a:gd name="T3" fmla="*/ 0 h 114"/>
                                <a:gd name="T4" fmla="*/ 75106626 w 103"/>
                                <a:gd name="T5" fmla="*/ 16480644 h 114"/>
                                <a:gd name="T6" fmla="*/ 63551208 w 103"/>
                                <a:gd name="T7" fmla="*/ 94772931 h 114"/>
                                <a:gd name="T8" fmla="*/ 75106626 w 103"/>
                                <a:gd name="T9" fmla="*/ 115375050 h 114"/>
                                <a:gd name="T10" fmla="*/ 63551208 w 103"/>
                                <a:gd name="T11" fmla="*/ 115375050 h 114"/>
                                <a:gd name="T12" fmla="*/ 25997892 w 103"/>
                                <a:gd name="T13" fmla="*/ 94772931 h 114"/>
                                <a:gd name="T14" fmla="*/ 0 w 103"/>
                                <a:gd name="T15" fmla="*/ 65927847 h 114"/>
                                <a:gd name="T16" fmla="*/ 0 w 103"/>
                                <a:gd name="T17" fmla="*/ 49447203 h 114"/>
                                <a:gd name="T18" fmla="*/ 51995784 w 103"/>
                                <a:gd name="T19" fmla="*/ 16480644 h 114"/>
                                <a:gd name="T20" fmla="*/ 75106626 w 103"/>
                                <a:gd name="T21" fmla="*/ 0 h 1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03"/>
                                <a:gd name="T34" fmla="*/ 0 h 114"/>
                                <a:gd name="T35" fmla="*/ 103 w 103"/>
                                <a:gd name="T36" fmla="*/ 114 h 11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81" name="Freeform 89"/>
                          <wps:cNvSpPr>
                            <a:spLocks/>
                          </wps:cNvSpPr>
                          <wps:spPr bwMode="auto">
                            <a:xfrm>
                              <a:off x="60839" y="45800"/>
                              <a:ext cx="511" cy="592"/>
                            </a:xfrm>
                            <a:custGeom>
                              <a:avLst/>
                              <a:gdLst>
                                <a:gd name="T0" fmla="*/ 56915891 w 87"/>
                                <a:gd name="T1" fmla="*/ 83706067 h 81"/>
                                <a:gd name="T2" fmla="*/ 56915891 w 87"/>
                                <a:gd name="T3" fmla="*/ 83706067 h 81"/>
                                <a:gd name="T4" fmla="*/ 56915891 w 87"/>
                                <a:gd name="T5" fmla="*/ 50221501 h 81"/>
                                <a:gd name="T6" fmla="*/ 46076412 w 87"/>
                                <a:gd name="T7" fmla="*/ 33484558 h 81"/>
                                <a:gd name="T8" fmla="*/ 46076412 w 87"/>
                                <a:gd name="T9" fmla="*/ 16742279 h 81"/>
                                <a:gd name="T10" fmla="*/ 35233479 w 87"/>
                                <a:gd name="T11" fmla="*/ 16742279 h 81"/>
                                <a:gd name="T12" fmla="*/ 0 w 87"/>
                                <a:gd name="T13" fmla="*/ 0 h 81"/>
                                <a:gd name="T14" fmla="*/ 0 w 87"/>
                                <a:gd name="T15" fmla="*/ 33484558 h 81"/>
                                <a:gd name="T16" fmla="*/ 10842932 w 87"/>
                                <a:gd name="T17" fmla="*/ 50221501 h 81"/>
                                <a:gd name="T18" fmla="*/ 21682405 w 87"/>
                                <a:gd name="T19" fmla="*/ 33484558 h 81"/>
                                <a:gd name="T20" fmla="*/ 35233479 w 87"/>
                                <a:gd name="T21" fmla="*/ 66963780 h 81"/>
                                <a:gd name="T22" fmla="*/ 56915891 w 87"/>
                                <a:gd name="T23" fmla="*/ 83706067 h 8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7"/>
                                <a:gd name="T37" fmla="*/ 0 h 81"/>
                                <a:gd name="T38" fmla="*/ 87 w 87"/>
                                <a:gd name="T39" fmla="*/ 81 h 8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82" name="Freeform 90"/>
                          <wps:cNvSpPr>
                            <a:spLocks/>
                          </wps:cNvSpPr>
                          <wps:spPr bwMode="auto">
                            <a:xfrm>
                              <a:off x="61350" y="46155"/>
                              <a:ext cx="500" cy="474"/>
                            </a:xfrm>
                            <a:custGeom>
                              <a:avLst/>
                              <a:gdLst>
                                <a:gd name="T0" fmla="*/ 0 w 84"/>
                                <a:gd name="T1" fmla="*/ 31717825 h 66"/>
                                <a:gd name="T2" fmla="*/ 0 w 84"/>
                                <a:gd name="T3" fmla="*/ 31717825 h 66"/>
                                <a:gd name="T4" fmla="*/ 33731000 w 84"/>
                                <a:gd name="T5" fmla="*/ 43610715 h 66"/>
                                <a:gd name="T6" fmla="*/ 33731000 w 84"/>
                                <a:gd name="T7" fmla="*/ 63430493 h 66"/>
                                <a:gd name="T8" fmla="*/ 50598274 w 84"/>
                                <a:gd name="T9" fmla="*/ 43610715 h 66"/>
                                <a:gd name="T10" fmla="*/ 33731000 w 84"/>
                                <a:gd name="T11" fmla="*/ 31717825 h 66"/>
                                <a:gd name="T12" fmla="*/ 59030137 w 84"/>
                                <a:gd name="T13" fmla="*/ 15858912 h 66"/>
                                <a:gd name="T14" fmla="*/ 50598274 w 84"/>
                                <a:gd name="T15" fmla="*/ 0 h 66"/>
                                <a:gd name="T16" fmla="*/ 25299137 w 84"/>
                                <a:gd name="T17" fmla="*/ 15858912 h 66"/>
                                <a:gd name="T18" fmla="*/ 14055470 w 84"/>
                                <a:gd name="T19" fmla="*/ 15858912 h 66"/>
                                <a:gd name="T20" fmla="*/ 0 w 84"/>
                                <a:gd name="T21" fmla="*/ 0 h 66"/>
                                <a:gd name="T22" fmla="*/ 0 w 84"/>
                                <a:gd name="T23" fmla="*/ 31717825 h 6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4"/>
                                <a:gd name="T37" fmla="*/ 0 h 66"/>
                                <a:gd name="T38" fmla="*/ 84 w 84"/>
                                <a:gd name="T39" fmla="*/ 66 h 6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83" name="Freeform 91"/>
                          <wps:cNvSpPr>
                            <a:spLocks/>
                          </wps:cNvSpPr>
                          <wps:spPr bwMode="auto">
                            <a:xfrm>
                              <a:off x="61862" y="46155"/>
                              <a:ext cx="416" cy="474"/>
                            </a:xfrm>
                            <a:custGeom>
                              <a:avLst/>
                              <a:gdLst>
                                <a:gd name="T0" fmla="*/ 38091860 w 69"/>
                                <a:gd name="T1" fmla="*/ 15858912 h 66"/>
                                <a:gd name="T2" fmla="*/ 38091860 w 69"/>
                                <a:gd name="T3" fmla="*/ 15858912 h 66"/>
                                <a:gd name="T4" fmla="*/ 52745653 w 69"/>
                                <a:gd name="T5" fmla="*/ 31717825 h 66"/>
                                <a:gd name="T6" fmla="*/ 38091860 w 69"/>
                                <a:gd name="T7" fmla="*/ 43610715 h 66"/>
                                <a:gd name="T8" fmla="*/ 38091860 w 69"/>
                                <a:gd name="T9" fmla="*/ 63430493 h 66"/>
                                <a:gd name="T10" fmla="*/ 26371006 w 69"/>
                                <a:gd name="T11" fmla="*/ 31717825 h 66"/>
                                <a:gd name="T12" fmla="*/ 0 w 69"/>
                                <a:gd name="T13" fmla="*/ 15858912 h 66"/>
                                <a:gd name="T14" fmla="*/ 0 w 69"/>
                                <a:gd name="T15" fmla="*/ 0 h 66"/>
                                <a:gd name="T16" fmla="*/ 14650157 w 69"/>
                                <a:gd name="T17" fmla="*/ 0 h 66"/>
                                <a:gd name="T18" fmla="*/ 26371006 w 69"/>
                                <a:gd name="T19" fmla="*/ 0 h 66"/>
                                <a:gd name="T20" fmla="*/ 38091860 w 69"/>
                                <a:gd name="T21" fmla="*/ 15858912 h 6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9"/>
                                <a:gd name="T34" fmla="*/ 0 h 66"/>
                                <a:gd name="T35" fmla="*/ 69 w 69"/>
                                <a:gd name="T36" fmla="*/ 66 h 6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84" name="Freeform 92"/>
                          <wps:cNvSpPr>
                            <a:spLocks/>
                          </wps:cNvSpPr>
                          <wps:spPr bwMode="auto">
                            <a:xfrm>
                              <a:off x="61755" y="46155"/>
                              <a:ext cx="107" cy="119"/>
                            </a:xfrm>
                            <a:custGeom>
                              <a:avLst/>
                              <a:gdLst>
                                <a:gd name="T0" fmla="*/ 16660611 w 17"/>
                                <a:gd name="T1" fmla="*/ 12265647 h 18"/>
                                <a:gd name="T2" fmla="*/ 16660611 w 17"/>
                                <a:gd name="T3" fmla="*/ 12265647 h 18"/>
                                <a:gd name="T4" fmla="*/ 16660611 w 17"/>
                                <a:gd name="T5" fmla="*/ 0 h 18"/>
                                <a:gd name="T6" fmla="*/ 0 w 17"/>
                                <a:gd name="T7" fmla="*/ 0 h 18"/>
                                <a:gd name="T8" fmla="*/ 16660611 w 17"/>
                                <a:gd name="T9" fmla="*/ 12265647 h 18"/>
                                <a:gd name="T10" fmla="*/ 0 60000 65536"/>
                                <a:gd name="T11" fmla="*/ 0 60000 65536"/>
                                <a:gd name="T12" fmla="*/ 0 60000 65536"/>
                                <a:gd name="T13" fmla="*/ 0 60000 65536"/>
                                <a:gd name="T14" fmla="*/ 0 60000 65536"/>
                                <a:gd name="T15" fmla="*/ 0 w 17"/>
                                <a:gd name="T16" fmla="*/ 0 h 18"/>
                                <a:gd name="T17" fmla="*/ 17 w 17"/>
                                <a:gd name="T18" fmla="*/ 18 h 18"/>
                              </a:gdLst>
                              <a:ahLst/>
                              <a:cxnLst>
                                <a:cxn ang="T10">
                                  <a:pos x="T0" y="T1"/>
                                </a:cxn>
                                <a:cxn ang="T11">
                                  <a:pos x="T2" y="T3"/>
                                </a:cxn>
                                <a:cxn ang="T12">
                                  <a:pos x="T4" y="T5"/>
                                </a:cxn>
                                <a:cxn ang="T13">
                                  <a:pos x="T6" y="T7"/>
                                </a:cxn>
                                <a:cxn ang="T14">
                                  <a:pos x="T8" y="T9"/>
                                </a:cxn>
                              </a:cxnLst>
                              <a:rect l="T15" t="T16" r="T17" b="T18"/>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85" name="Freeform 93"/>
                          <wps:cNvSpPr>
                            <a:spLocks/>
                          </wps:cNvSpPr>
                          <wps:spPr bwMode="auto">
                            <a:xfrm>
                              <a:off x="96095" y="47960"/>
                              <a:ext cx="1630" cy="1657"/>
                            </a:xfrm>
                            <a:custGeom>
                              <a:avLst/>
                              <a:gdLst>
                                <a:gd name="T0" fmla="*/ 188955634 w 275"/>
                                <a:gd name="T1" fmla="*/ 68561954 h 225"/>
                                <a:gd name="T2" fmla="*/ 188955634 w 275"/>
                                <a:gd name="T3" fmla="*/ 68561954 h 225"/>
                                <a:gd name="T4" fmla="*/ 188955634 w 275"/>
                                <a:gd name="T5" fmla="*/ 137118495 h 225"/>
                                <a:gd name="T6" fmla="*/ 188955634 w 275"/>
                                <a:gd name="T7" fmla="*/ 239956010 h 225"/>
                                <a:gd name="T8" fmla="*/ 166725350 w 275"/>
                                <a:gd name="T9" fmla="*/ 205680449 h 225"/>
                                <a:gd name="T10" fmla="*/ 130602464 w 275"/>
                                <a:gd name="T11" fmla="*/ 222820944 h 225"/>
                                <a:gd name="T12" fmla="*/ 141715845 w 275"/>
                                <a:gd name="T13" fmla="*/ 188539963 h 225"/>
                                <a:gd name="T14" fmla="*/ 130602464 w 275"/>
                                <a:gd name="T15" fmla="*/ 154258982 h 225"/>
                                <a:gd name="T16" fmla="*/ 47239789 w 275"/>
                                <a:gd name="T17" fmla="*/ 85697028 h 225"/>
                                <a:gd name="T18" fmla="*/ 36122886 w 275"/>
                                <a:gd name="T19" fmla="*/ 102837515 h 225"/>
                                <a:gd name="T20" fmla="*/ 36122886 w 275"/>
                                <a:gd name="T21" fmla="*/ 85697028 h 225"/>
                                <a:gd name="T22" fmla="*/ 22230284 w 275"/>
                                <a:gd name="T23" fmla="*/ 68561954 h 225"/>
                                <a:gd name="T24" fmla="*/ 47239789 w 275"/>
                                <a:gd name="T25" fmla="*/ 68561954 h 225"/>
                                <a:gd name="T26" fmla="*/ 58353170 w 275"/>
                                <a:gd name="T27" fmla="*/ 51421467 h 225"/>
                                <a:gd name="T28" fmla="*/ 22230284 w 275"/>
                                <a:gd name="T29" fmla="*/ 51421467 h 225"/>
                                <a:gd name="T30" fmla="*/ 11113381 w 275"/>
                                <a:gd name="T31" fmla="*/ 34280981 h 225"/>
                                <a:gd name="T32" fmla="*/ 0 w 275"/>
                                <a:gd name="T33" fmla="*/ 34280981 h 225"/>
                                <a:gd name="T34" fmla="*/ 22230284 w 275"/>
                                <a:gd name="T35" fmla="*/ 0 h 225"/>
                                <a:gd name="T36" fmla="*/ 36122886 w 275"/>
                                <a:gd name="T37" fmla="*/ 0 h 225"/>
                                <a:gd name="T38" fmla="*/ 58353170 w 275"/>
                                <a:gd name="T39" fmla="*/ 17140487 h 225"/>
                                <a:gd name="T40" fmla="*/ 58353170 w 275"/>
                                <a:gd name="T41" fmla="*/ 51421467 h 225"/>
                                <a:gd name="T42" fmla="*/ 80583454 w 275"/>
                                <a:gd name="T43" fmla="*/ 85697028 h 225"/>
                                <a:gd name="T44" fmla="*/ 105592959 w 275"/>
                                <a:gd name="T45" fmla="*/ 51421467 h 225"/>
                                <a:gd name="T46" fmla="*/ 130602464 w 275"/>
                                <a:gd name="T47" fmla="*/ 34280981 h 225"/>
                                <a:gd name="T48" fmla="*/ 188955634 w 275"/>
                                <a:gd name="T49" fmla="*/ 68561954 h 22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75"/>
                                <a:gd name="T76" fmla="*/ 0 h 225"/>
                                <a:gd name="T77" fmla="*/ 275 w 275"/>
                                <a:gd name="T78" fmla="*/ 225 h 225"/>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86" name="Freeform 94"/>
                          <wps:cNvSpPr>
                            <a:spLocks/>
                          </wps:cNvSpPr>
                          <wps:spPr bwMode="auto">
                            <a:xfrm>
                              <a:off x="97725" y="48433"/>
                              <a:ext cx="1559" cy="1539"/>
                            </a:xfrm>
                            <a:custGeom>
                              <a:avLst/>
                              <a:gdLst>
                                <a:gd name="T0" fmla="*/ 0 w 261"/>
                                <a:gd name="T1" fmla="*/ 173745538 h 208"/>
                                <a:gd name="T2" fmla="*/ 0 w 261"/>
                                <a:gd name="T3" fmla="*/ 173745538 h 208"/>
                                <a:gd name="T4" fmla="*/ 0 w 261"/>
                                <a:gd name="T5" fmla="*/ 69498214 h 208"/>
                                <a:gd name="T6" fmla="*/ 0 w 261"/>
                                <a:gd name="T7" fmla="*/ 0 h 208"/>
                                <a:gd name="T8" fmla="*/ 51162444 w 261"/>
                                <a:gd name="T9" fmla="*/ 17374555 h 208"/>
                                <a:gd name="T10" fmla="*/ 88116269 w 261"/>
                                <a:gd name="T11" fmla="*/ 52123658 h 208"/>
                                <a:gd name="T12" fmla="*/ 88116269 w 261"/>
                                <a:gd name="T13" fmla="*/ 69498214 h 208"/>
                                <a:gd name="T14" fmla="*/ 136435562 w 261"/>
                                <a:gd name="T15" fmla="*/ 104247324 h 208"/>
                                <a:gd name="T16" fmla="*/ 113697494 w 261"/>
                                <a:gd name="T17" fmla="*/ 121621880 h 208"/>
                                <a:gd name="T18" fmla="*/ 125066528 w 261"/>
                                <a:gd name="T19" fmla="*/ 121621880 h 208"/>
                                <a:gd name="T20" fmla="*/ 136435562 w 261"/>
                                <a:gd name="T21" fmla="*/ 134651424 h 208"/>
                                <a:gd name="T22" fmla="*/ 150647747 w 261"/>
                                <a:gd name="T23" fmla="*/ 173745538 h 208"/>
                                <a:gd name="T24" fmla="*/ 162016787 w 261"/>
                                <a:gd name="T25" fmla="*/ 173745538 h 208"/>
                                <a:gd name="T26" fmla="*/ 162016787 w 261"/>
                                <a:gd name="T27" fmla="*/ 191120093 h 208"/>
                                <a:gd name="T28" fmla="*/ 187598006 w 261"/>
                                <a:gd name="T29" fmla="*/ 208494641 h 208"/>
                                <a:gd name="T30" fmla="*/ 187598006 w 261"/>
                                <a:gd name="T31" fmla="*/ 225869197 h 208"/>
                                <a:gd name="T32" fmla="*/ 125066528 w 261"/>
                                <a:gd name="T33" fmla="*/ 208494641 h 208"/>
                                <a:gd name="T34" fmla="*/ 99485303 w 261"/>
                                <a:gd name="T35" fmla="*/ 134651424 h 208"/>
                                <a:gd name="T36" fmla="*/ 73904084 w 261"/>
                                <a:gd name="T37" fmla="*/ 134651424 h 208"/>
                                <a:gd name="T38" fmla="*/ 62531478 w 261"/>
                                <a:gd name="T39" fmla="*/ 134651424 h 208"/>
                                <a:gd name="T40" fmla="*/ 36950259 w 261"/>
                                <a:gd name="T41" fmla="*/ 156370983 h 208"/>
                                <a:gd name="T42" fmla="*/ 51162444 w 261"/>
                                <a:gd name="T43" fmla="*/ 173745538 h 208"/>
                                <a:gd name="T44" fmla="*/ 25581225 w 261"/>
                                <a:gd name="T45" fmla="*/ 173745538 h 208"/>
                                <a:gd name="T46" fmla="*/ 0 w 261"/>
                                <a:gd name="T47" fmla="*/ 173745538 h 20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61"/>
                                <a:gd name="T73" fmla="*/ 0 h 208"/>
                                <a:gd name="T74" fmla="*/ 261 w 261"/>
                                <a:gd name="T75" fmla="*/ 208 h 208"/>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87" name="Freeform 95"/>
                          <wps:cNvSpPr>
                            <a:spLocks/>
                          </wps:cNvSpPr>
                          <wps:spPr bwMode="auto">
                            <a:xfrm>
                              <a:off x="93192" y="49972"/>
                              <a:ext cx="6603" cy="5916"/>
                            </a:xfrm>
                            <a:custGeom>
                              <a:avLst/>
                              <a:gdLst>
                                <a:gd name="T0" fmla="*/ 39436409 w 1109"/>
                                <a:gd name="T1" fmla="*/ 694601738 h 800"/>
                                <a:gd name="T2" fmla="*/ 98585702 w 1109"/>
                                <a:gd name="T3" fmla="*/ 729331823 h 800"/>
                                <a:gd name="T4" fmla="*/ 197174946 w 1109"/>
                                <a:gd name="T5" fmla="*/ 677236696 h 800"/>
                                <a:gd name="T6" fmla="*/ 259142898 w 1109"/>
                                <a:gd name="T7" fmla="*/ 625141568 h 800"/>
                                <a:gd name="T8" fmla="*/ 405613889 w 1109"/>
                                <a:gd name="T9" fmla="*/ 642506611 h 800"/>
                                <a:gd name="T10" fmla="*/ 416881435 w 1109"/>
                                <a:gd name="T11" fmla="*/ 659871653 h 800"/>
                                <a:gd name="T12" fmla="*/ 478849387 w 1109"/>
                                <a:gd name="T13" fmla="*/ 642506611 h 800"/>
                                <a:gd name="T14" fmla="*/ 464766730 w 1109"/>
                                <a:gd name="T15" fmla="*/ 729331823 h 800"/>
                                <a:gd name="T16" fmla="*/ 478849387 w 1109"/>
                                <a:gd name="T17" fmla="*/ 694601738 h 800"/>
                                <a:gd name="T18" fmla="*/ 478849387 w 1109"/>
                                <a:gd name="T19" fmla="*/ 746696866 h 800"/>
                                <a:gd name="T20" fmla="*/ 515467137 w 1109"/>
                                <a:gd name="T21" fmla="*/ 781426958 h 800"/>
                                <a:gd name="T22" fmla="*/ 526734677 w 1109"/>
                                <a:gd name="T23" fmla="*/ 816157043 h 800"/>
                                <a:gd name="T24" fmla="*/ 574619972 w 1109"/>
                                <a:gd name="T25" fmla="*/ 833522086 h 800"/>
                                <a:gd name="T26" fmla="*/ 611237721 w 1109"/>
                                <a:gd name="T27" fmla="*/ 816157043 h 800"/>
                                <a:gd name="T28" fmla="*/ 625320378 w 1109"/>
                                <a:gd name="T29" fmla="*/ 833522086 h 800"/>
                                <a:gd name="T30" fmla="*/ 647855471 w 1109"/>
                                <a:gd name="T31" fmla="*/ 868252171 h 800"/>
                                <a:gd name="T32" fmla="*/ 709823423 w 1109"/>
                                <a:gd name="T33" fmla="*/ 816157043 h 800"/>
                                <a:gd name="T34" fmla="*/ 768976258 w 1109"/>
                                <a:gd name="T35" fmla="*/ 590411476 h 800"/>
                                <a:gd name="T36" fmla="*/ 768976258 w 1109"/>
                                <a:gd name="T37" fmla="*/ 434126085 h 800"/>
                                <a:gd name="T38" fmla="*/ 732358509 w 1109"/>
                                <a:gd name="T39" fmla="*/ 364665915 h 800"/>
                                <a:gd name="T40" fmla="*/ 709823423 w 1109"/>
                                <a:gd name="T41" fmla="*/ 312570780 h 800"/>
                                <a:gd name="T42" fmla="*/ 684473220 w 1109"/>
                                <a:gd name="T43" fmla="*/ 273498070 h 800"/>
                                <a:gd name="T44" fmla="*/ 636587924 w 1109"/>
                                <a:gd name="T45" fmla="*/ 173650433 h 800"/>
                                <a:gd name="T46" fmla="*/ 625320378 w 1109"/>
                                <a:gd name="T47" fmla="*/ 117212673 h 800"/>
                                <a:gd name="T48" fmla="*/ 588702629 w 1109"/>
                                <a:gd name="T49" fmla="*/ 104190263 h 800"/>
                                <a:gd name="T50" fmla="*/ 563352426 w 1109"/>
                                <a:gd name="T51" fmla="*/ 0 h 800"/>
                                <a:gd name="T52" fmla="*/ 552084880 w 1109"/>
                                <a:gd name="T53" fmla="*/ 117212673 h 800"/>
                                <a:gd name="T54" fmla="*/ 515467137 w 1109"/>
                                <a:gd name="T55" fmla="*/ 191015475 h 800"/>
                                <a:gd name="T56" fmla="*/ 453499184 w 1109"/>
                                <a:gd name="T57" fmla="*/ 138920348 h 800"/>
                                <a:gd name="T58" fmla="*/ 428148981 w 1109"/>
                                <a:gd name="T59" fmla="*/ 117212673 h 800"/>
                                <a:gd name="T60" fmla="*/ 453499184 w 1109"/>
                                <a:gd name="T61" fmla="*/ 65117545 h 800"/>
                                <a:gd name="T62" fmla="*/ 453499184 w 1109"/>
                                <a:gd name="T63" fmla="*/ 34730085 h 800"/>
                                <a:gd name="T64" fmla="*/ 442231638 w 1109"/>
                                <a:gd name="T65" fmla="*/ 34730085 h 800"/>
                                <a:gd name="T66" fmla="*/ 366181029 w 1109"/>
                                <a:gd name="T67" fmla="*/ 13022418 h 800"/>
                                <a:gd name="T68" fmla="*/ 366181029 w 1109"/>
                                <a:gd name="T69" fmla="*/ 34730085 h 800"/>
                                <a:gd name="T70" fmla="*/ 329563280 w 1109"/>
                                <a:gd name="T71" fmla="*/ 52095128 h 800"/>
                                <a:gd name="T72" fmla="*/ 318295734 w 1109"/>
                                <a:gd name="T73" fmla="*/ 65117545 h 800"/>
                                <a:gd name="T74" fmla="*/ 318295734 w 1109"/>
                                <a:gd name="T75" fmla="*/ 117212673 h 800"/>
                                <a:gd name="T76" fmla="*/ 292941988 w 1109"/>
                                <a:gd name="T77" fmla="*/ 117212673 h 800"/>
                                <a:gd name="T78" fmla="*/ 281677984 w 1109"/>
                                <a:gd name="T79" fmla="*/ 86825220 h 800"/>
                                <a:gd name="T80" fmla="*/ 245060241 w 1109"/>
                                <a:gd name="T81" fmla="*/ 104190263 h 800"/>
                                <a:gd name="T82" fmla="*/ 222525149 w 1109"/>
                                <a:gd name="T83" fmla="*/ 156285390 h 800"/>
                                <a:gd name="T84" fmla="*/ 197174946 w 1109"/>
                                <a:gd name="T85" fmla="*/ 156285390 h 800"/>
                                <a:gd name="T86" fmla="*/ 197174946 w 1109"/>
                                <a:gd name="T87" fmla="*/ 191015475 h 800"/>
                                <a:gd name="T88" fmla="*/ 171821194 w 1109"/>
                                <a:gd name="T89" fmla="*/ 191015475 h 800"/>
                                <a:gd name="T90" fmla="*/ 149289650 w 1109"/>
                                <a:gd name="T91" fmla="*/ 243110610 h 800"/>
                                <a:gd name="T92" fmla="*/ 25350203 w 1109"/>
                                <a:gd name="T93" fmla="*/ 329935823 h 800"/>
                                <a:gd name="T94" fmla="*/ 14082657 w 1109"/>
                                <a:gd name="T95" fmla="*/ 329935823 h 800"/>
                                <a:gd name="T96" fmla="*/ 0 w 1109"/>
                                <a:gd name="T97" fmla="*/ 364665915 h 800"/>
                                <a:gd name="T98" fmla="*/ 14082657 w 1109"/>
                                <a:gd name="T99" fmla="*/ 416761043 h 800"/>
                                <a:gd name="T100" fmla="*/ 0 w 1109"/>
                                <a:gd name="T101" fmla="*/ 434126085 h 800"/>
                                <a:gd name="T102" fmla="*/ 50700406 w 1109"/>
                                <a:gd name="T103" fmla="*/ 607776518 h 800"/>
                                <a:gd name="T104" fmla="*/ 39436409 w 1109"/>
                                <a:gd name="T105" fmla="*/ 677236696 h 80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109"/>
                                <a:gd name="T160" fmla="*/ 0 h 800"/>
                                <a:gd name="T161" fmla="*/ 1109 w 1109"/>
                                <a:gd name="T162" fmla="*/ 800 h 800"/>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88" name="Freeform 96"/>
                          <wps:cNvSpPr>
                            <a:spLocks/>
                          </wps:cNvSpPr>
                          <wps:spPr bwMode="auto">
                            <a:xfrm>
                              <a:off x="95976" y="50090"/>
                              <a:ext cx="202" cy="118"/>
                            </a:xfrm>
                            <a:custGeom>
                              <a:avLst/>
                              <a:gdLst>
                                <a:gd name="T0" fmla="*/ 0 w 35"/>
                                <a:gd name="T1" fmla="*/ 14437647 h 17"/>
                                <a:gd name="T2" fmla="*/ 0 w 35"/>
                                <a:gd name="T3" fmla="*/ 14437647 h 17"/>
                                <a:gd name="T4" fmla="*/ 10286856 w 35"/>
                                <a:gd name="T5" fmla="*/ 14437647 h 17"/>
                                <a:gd name="T6" fmla="*/ 20577042 w 35"/>
                                <a:gd name="T7" fmla="*/ 0 h 17"/>
                                <a:gd name="T8" fmla="*/ 0 w 35"/>
                                <a:gd name="T9" fmla="*/ 0 h 17"/>
                                <a:gd name="T10" fmla="*/ 0 w 35"/>
                                <a:gd name="T11" fmla="*/ 14437647 h 17"/>
                                <a:gd name="T12" fmla="*/ 0 60000 65536"/>
                                <a:gd name="T13" fmla="*/ 0 60000 65536"/>
                                <a:gd name="T14" fmla="*/ 0 60000 65536"/>
                                <a:gd name="T15" fmla="*/ 0 60000 65536"/>
                                <a:gd name="T16" fmla="*/ 0 60000 65536"/>
                                <a:gd name="T17" fmla="*/ 0 60000 65536"/>
                                <a:gd name="T18" fmla="*/ 0 w 35"/>
                                <a:gd name="T19" fmla="*/ 0 h 17"/>
                                <a:gd name="T20" fmla="*/ 35 w 35"/>
                                <a:gd name="T21" fmla="*/ 17 h 17"/>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89" name="Freeform 97"/>
                          <wps:cNvSpPr>
                            <a:spLocks/>
                          </wps:cNvSpPr>
                          <wps:spPr bwMode="auto">
                            <a:xfrm>
                              <a:off x="97011" y="55045"/>
                              <a:ext cx="202" cy="133"/>
                            </a:xfrm>
                            <a:custGeom>
                              <a:avLst/>
                              <a:gdLst>
                                <a:gd name="T0" fmla="*/ 0 w 33"/>
                                <a:gd name="T1" fmla="*/ 0 h 17"/>
                                <a:gd name="T2" fmla="*/ 0 w 33"/>
                                <a:gd name="T3" fmla="*/ 0 h 17"/>
                                <a:gd name="T4" fmla="*/ 27615585 w 33"/>
                                <a:gd name="T5" fmla="*/ 25744575 h 17"/>
                                <a:gd name="T6" fmla="*/ 27615585 w 33"/>
                                <a:gd name="T7" fmla="*/ 0 h 17"/>
                                <a:gd name="T8" fmla="*/ 15342408 w 33"/>
                                <a:gd name="T9" fmla="*/ 0 h 17"/>
                                <a:gd name="T10" fmla="*/ 0 w 33"/>
                                <a:gd name="T11" fmla="*/ 0 h 17"/>
                                <a:gd name="T12" fmla="*/ 0 60000 65536"/>
                                <a:gd name="T13" fmla="*/ 0 60000 65536"/>
                                <a:gd name="T14" fmla="*/ 0 60000 65536"/>
                                <a:gd name="T15" fmla="*/ 0 60000 65536"/>
                                <a:gd name="T16" fmla="*/ 0 60000 65536"/>
                                <a:gd name="T17" fmla="*/ 0 60000 65536"/>
                                <a:gd name="T18" fmla="*/ 0 w 33"/>
                                <a:gd name="T19" fmla="*/ 0 h 17"/>
                                <a:gd name="T20" fmla="*/ 33 w 33"/>
                                <a:gd name="T21" fmla="*/ 17 h 17"/>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90" name="Freeform 98"/>
                          <wps:cNvSpPr>
                            <a:spLocks/>
                          </wps:cNvSpPr>
                          <wps:spPr bwMode="auto">
                            <a:xfrm>
                              <a:off x="98332" y="56243"/>
                              <a:ext cx="631" cy="710"/>
                            </a:xfrm>
                            <a:custGeom>
                              <a:avLst/>
                              <a:gdLst>
                                <a:gd name="T0" fmla="*/ 0 w 105"/>
                                <a:gd name="T1" fmla="*/ 0 h 96"/>
                                <a:gd name="T2" fmla="*/ 0 w 105"/>
                                <a:gd name="T3" fmla="*/ 0 h 96"/>
                                <a:gd name="T4" fmla="*/ 14462772 w 105"/>
                                <a:gd name="T5" fmla="*/ 86834856 h 96"/>
                                <a:gd name="T6" fmla="*/ 40489996 w 105"/>
                                <a:gd name="T7" fmla="*/ 104201826 h 96"/>
                                <a:gd name="T8" fmla="*/ 52061659 w 105"/>
                                <a:gd name="T9" fmla="*/ 65124772 h 96"/>
                                <a:gd name="T10" fmla="*/ 63629709 w 105"/>
                                <a:gd name="T11" fmla="*/ 86834856 h 96"/>
                                <a:gd name="T12" fmla="*/ 78088876 w 105"/>
                                <a:gd name="T13" fmla="*/ 0 h 96"/>
                                <a:gd name="T14" fmla="*/ 63629709 w 105"/>
                                <a:gd name="T15" fmla="*/ 0 h 96"/>
                                <a:gd name="T16" fmla="*/ 26030829 w 105"/>
                                <a:gd name="T17" fmla="*/ 13023863 h 96"/>
                                <a:gd name="T18" fmla="*/ 0 w 105"/>
                                <a:gd name="T19" fmla="*/ 0 h 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05"/>
                                <a:gd name="T31" fmla="*/ 0 h 96"/>
                                <a:gd name="T32" fmla="*/ 105 w 105"/>
                                <a:gd name="T33" fmla="*/ 96 h 9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91" name="Freeform 99"/>
                          <wps:cNvSpPr>
                            <a:spLocks/>
                          </wps:cNvSpPr>
                          <wps:spPr bwMode="auto">
                            <a:xfrm>
                              <a:off x="102865" y="54823"/>
                              <a:ext cx="940" cy="1642"/>
                            </a:xfrm>
                            <a:custGeom>
                              <a:avLst/>
                              <a:gdLst>
                                <a:gd name="T0" fmla="*/ 25770896 w 157"/>
                                <a:gd name="T1" fmla="*/ 154223039 h 223"/>
                                <a:gd name="T2" fmla="*/ 25770896 w 157"/>
                                <a:gd name="T3" fmla="*/ 154223039 h 223"/>
                                <a:gd name="T4" fmla="*/ 51545373 w 157"/>
                                <a:gd name="T5" fmla="*/ 167077211 h 223"/>
                                <a:gd name="T6" fmla="*/ 37227814 w 157"/>
                                <a:gd name="T7" fmla="*/ 218483084 h 223"/>
                                <a:gd name="T8" fmla="*/ 51545373 w 157"/>
                                <a:gd name="T9" fmla="*/ 235620182 h 223"/>
                                <a:gd name="T10" fmla="*/ 62998710 w 157"/>
                                <a:gd name="T11" fmla="*/ 218483084 h 223"/>
                                <a:gd name="T12" fmla="*/ 88769606 w 157"/>
                                <a:gd name="T13" fmla="*/ 154223039 h 223"/>
                                <a:gd name="T14" fmla="*/ 100222938 w 157"/>
                                <a:gd name="T15" fmla="*/ 154223039 h 223"/>
                                <a:gd name="T16" fmla="*/ 114540497 w 157"/>
                                <a:gd name="T17" fmla="*/ 132803016 h 223"/>
                                <a:gd name="T18" fmla="*/ 114540497 w 157"/>
                                <a:gd name="T19" fmla="*/ 102817166 h 223"/>
                                <a:gd name="T20" fmla="*/ 100222938 w 157"/>
                                <a:gd name="T21" fmla="*/ 81397150 h 223"/>
                                <a:gd name="T22" fmla="*/ 88769606 w 157"/>
                                <a:gd name="T23" fmla="*/ 102817166 h 223"/>
                                <a:gd name="T24" fmla="*/ 62998710 w 157"/>
                                <a:gd name="T25" fmla="*/ 102817166 h 223"/>
                                <a:gd name="T26" fmla="*/ 62998710 w 157"/>
                                <a:gd name="T27" fmla="*/ 64260053 h 223"/>
                                <a:gd name="T28" fmla="*/ 51545373 w 157"/>
                                <a:gd name="T29" fmla="*/ 64260053 h 223"/>
                                <a:gd name="T30" fmla="*/ 51545373 w 157"/>
                                <a:gd name="T31" fmla="*/ 81397150 h 223"/>
                                <a:gd name="T32" fmla="*/ 37227814 w 157"/>
                                <a:gd name="T33" fmla="*/ 64260053 h 223"/>
                                <a:gd name="T34" fmla="*/ 37227814 w 157"/>
                                <a:gd name="T35" fmla="*/ 12854180 h 223"/>
                                <a:gd name="T36" fmla="*/ 0 w 157"/>
                                <a:gd name="T37" fmla="*/ 0 h 223"/>
                                <a:gd name="T38" fmla="*/ 37227814 w 157"/>
                                <a:gd name="T39" fmla="*/ 64260053 h 223"/>
                                <a:gd name="T40" fmla="*/ 37227814 w 157"/>
                                <a:gd name="T41" fmla="*/ 132803016 h 223"/>
                                <a:gd name="T42" fmla="*/ 25770896 w 157"/>
                                <a:gd name="T43" fmla="*/ 154223039 h 22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57"/>
                                <a:gd name="T67" fmla="*/ 0 h 223"/>
                                <a:gd name="T68" fmla="*/ 157 w 157"/>
                                <a:gd name="T69" fmla="*/ 223 h 223"/>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92" name="Freeform 100"/>
                          <wps:cNvSpPr>
                            <a:spLocks/>
                          </wps:cNvSpPr>
                          <wps:spPr bwMode="auto">
                            <a:xfrm>
                              <a:off x="101842" y="56243"/>
                              <a:ext cx="1333" cy="1539"/>
                            </a:xfrm>
                            <a:custGeom>
                              <a:avLst/>
                              <a:gdLst>
                                <a:gd name="T0" fmla="*/ 0 w 223"/>
                                <a:gd name="T1" fmla="*/ 193904900 h 207"/>
                                <a:gd name="T2" fmla="*/ 0 w 223"/>
                                <a:gd name="T3" fmla="*/ 193904900 h 207"/>
                                <a:gd name="T4" fmla="*/ 14242603 w 223"/>
                                <a:gd name="T5" fmla="*/ 211530606 h 207"/>
                                <a:gd name="T6" fmla="*/ 25634534 w 223"/>
                                <a:gd name="T7" fmla="*/ 211530606 h 207"/>
                                <a:gd name="T8" fmla="*/ 51269075 w 223"/>
                                <a:gd name="T9" fmla="*/ 229156319 h 207"/>
                                <a:gd name="T10" fmla="*/ 74052950 w 223"/>
                                <a:gd name="T11" fmla="*/ 211530606 h 207"/>
                                <a:gd name="T12" fmla="*/ 88295547 w 223"/>
                                <a:gd name="T13" fmla="*/ 176273662 h 207"/>
                                <a:gd name="T14" fmla="*/ 99687484 w 223"/>
                                <a:gd name="T15" fmla="*/ 141022243 h 207"/>
                                <a:gd name="T16" fmla="*/ 122471360 w 223"/>
                                <a:gd name="T17" fmla="*/ 105765307 h 207"/>
                                <a:gd name="T18" fmla="*/ 133866866 w 223"/>
                                <a:gd name="T19" fmla="*/ 105765307 h 207"/>
                                <a:gd name="T20" fmla="*/ 122471360 w 223"/>
                                <a:gd name="T21" fmla="*/ 88139593 h 207"/>
                                <a:gd name="T22" fmla="*/ 159497832 w 223"/>
                                <a:gd name="T23" fmla="*/ 35256944 h 207"/>
                                <a:gd name="T24" fmla="*/ 159497832 w 223"/>
                                <a:gd name="T25" fmla="*/ 17625706 h 207"/>
                                <a:gd name="T26" fmla="*/ 148105894 w 223"/>
                                <a:gd name="T27" fmla="*/ 17625706 h 207"/>
                                <a:gd name="T28" fmla="*/ 148105894 w 223"/>
                                <a:gd name="T29" fmla="*/ 0 h 207"/>
                                <a:gd name="T30" fmla="*/ 133866866 w 223"/>
                                <a:gd name="T31" fmla="*/ 17625706 h 207"/>
                                <a:gd name="T32" fmla="*/ 133866866 w 223"/>
                                <a:gd name="T33" fmla="*/ 0 h 207"/>
                                <a:gd name="T34" fmla="*/ 122471360 w 223"/>
                                <a:gd name="T35" fmla="*/ 0 h 207"/>
                                <a:gd name="T36" fmla="*/ 111079422 w 223"/>
                                <a:gd name="T37" fmla="*/ 0 h 207"/>
                                <a:gd name="T38" fmla="*/ 111079422 w 223"/>
                                <a:gd name="T39" fmla="*/ 35256944 h 207"/>
                                <a:gd name="T40" fmla="*/ 99687484 w 223"/>
                                <a:gd name="T41" fmla="*/ 35256944 h 207"/>
                                <a:gd name="T42" fmla="*/ 88295547 w 223"/>
                                <a:gd name="T43" fmla="*/ 70508363 h 207"/>
                                <a:gd name="T44" fmla="*/ 37026472 w 223"/>
                                <a:gd name="T45" fmla="*/ 123391013 h 207"/>
                                <a:gd name="T46" fmla="*/ 0 w 223"/>
                                <a:gd name="T47" fmla="*/ 193904900 h 20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23"/>
                                <a:gd name="T73" fmla="*/ 0 h 207"/>
                                <a:gd name="T74" fmla="*/ 223 w 223"/>
                                <a:gd name="T75" fmla="*/ 207 h 207"/>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93" name="Freeform 101"/>
                          <wps:cNvSpPr>
                            <a:spLocks/>
                          </wps:cNvSpPr>
                          <wps:spPr bwMode="auto">
                            <a:xfrm>
                              <a:off x="102044" y="57782"/>
                              <a:ext cx="107" cy="103"/>
                            </a:xfrm>
                            <a:custGeom>
                              <a:avLst/>
                              <a:gdLst>
                                <a:gd name="T0" fmla="*/ 0 w 19"/>
                                <a:gd name="T1" fmla="*/ 10537662 h 15"/>
                                <a:gd name="T2" fmla="*/ 0 w 19"/>
                                <a:gd name="T3" fmla="*/ 10537662 h 15"/>
                                <a:gd name="T4" fmla="*/ 9547801 w 19"/>
                                <a:gd name="T5" fmla="*/ 10537662 h 15"/>
                                <a:gd name="T6" fmla="*/ 9547801 w 19"/>
                                <a:gd name="T7" fmla="*/ 0 h 15"/>
                                <a:gd name="T8" fmla="*/ 0 w 19"/>
                                <a:gd name="T9" fmla="*/ 10537662 h 15"/>
                                <a:gd name="T10" fmla="*/ 0 60000 65536"/>
                                <a:gd name="T11" fmla="*/ 0 60000 65536"/>
                                <a:gd name="T12" fmla="*/ 0 60000 65536"/>
                                <a:gd name="T13" fmla="*/ 0 60000 65536"/>
                                <a:gd name="T14" fmla="*/ 0 60000 65536"/>
                                <a:gd name="T15" fmla="*/ 0 w 19"/>
                                <a:gd name="T16" fmla="*/ 0 h 15"/>
                                <a:gd name="T17" fmla="*/ 19 w 19"/>
                                <a:gd name="T18" fmla="*/ 15 h 15"/>
                              </a:gdLst>
                              <a:ahLst/>
                              <a:cxnLst>
                                <a:cxn ang="T10">
                                  <a:pos x="T0" y="T1"/>
                                </a:cxn>
                                <a:cxn ang="T11">
                                  <a:pos x="T2" y="T3"/>
                                </a:cxn>
                                <a:cxn ang="T12">
                                  <a:pos x="T4" y="T5"/>
                                </a:cxn>
                                <a:cxn ang="T13">
                                  <a:pos x="T6" y="T7"/>
                                </a:cxn>
                                <a:cxn ang="T14">
                                  <a:pos x="T8" y="T9"/>
                                </a:cxn>
                              </a:cxnLst>
                              <a:rect l="T15" t="T16" r="T17" b="T1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94" name="Freeform 102"/>
                          <wps:cNvSpPr>
                            <a:spLocks/>
                          </wps:cNvSpPr>
                          <wps:spPr bwMode="auto">
                            <a:xfrm>
                              <a:off x="93703" y="49498"/>
                              <a:ext cx="1238" cy="119"/>
                            </a:xfrm>
                            <a:custGeom>
                              <a:avLst/>
                              <a:gdLst>
                                <a:gd name="T0" fmla="*/ 0 w 208"/>
                                <a:gd name="T1" fmla="*/ 17465548 h 16"/>
                                <a:gd name="T2" fmla="*/ 0 w 208"/>
                                <a:gd name="T3" fmla="*/ 17465548 h 16"/>
                                <a:gd name="T4" fmla="*/ 14054431 w 208"/>
                                <a:gd name="T5" fmla="*/ 17465548 h 16"/>
                                <a:gd name="T6" fmla="*/ 61837374 w 208"/>
                                <a:gd name="T7" fmla="*/ 0 h 16"/>
                                <a:gd name="T8" fmla="*/ 109616770 w 208"/>
                                <a:gd name="T9" fmla="*/ 17465548 h 16"/>
                                <a:gd name="T10" fmla="*/ 146156875 w 208"/>
                                <a:gd name="T11" fmla="*/ 0 h 16"/>
                                <a:gd name="T12" fmla="*/ 123671200 w 208"/>
                                <a:gd name="T13" fmla="*/ 0 h 16"/>
                                <a:gd name="T14" fmla="*/ 84319501 w 208"/>
                                <a:gd name="T15" fmla="*/ 0 h 16"/>
                                <a:gd name="T16" fmla="*/ 61837374 w 208"/>
                                <a:gd name="T17" fmla="*/ 0 h 16"/>
                                <a:gd name="T18" fmla="*/ 25297268 w 208"/>
                                <a:gd name="T19" fmla="*/ 0 h 16"/>
                                <a:gd name="T20" fmla="*/ 36540106 w 208"/>
                                <a:gd name="T21" fmla="*/ 0 h 16"/>
                                <a:gd name="T22" fmla="*/ 0 w 208"/>
                                <a:gd name="T23" fmla="*/ 0 h 16"/>
                                <a:gd name="T24" fmla="*/ 0 w 208"/>
                                <a:gd name="T25" fmla="*/ 17465548 h 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08"/>
                                <a:gd name="T40" fmla="*/ 0 h 16"/>
                                <a:gd name="T41" fmla="*/ 208 w 208"/>
                                <a:gd name="T42" fmla="*/ 16 h 1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95" name="Freeform 103"/>
                          <wps:cNvSpPr>
                            <a:spLocks/>
                          </wps:cNvSpPr>
                          <wps:spPr bwMode="auto">
                            <a:xfrm>
                              <a:off x="94132" y="49735"/>
                              <a:ext cx="309" cy="118"/>
                            </a:xfrm>
                            <a:custGeom>
                              <a:avLst/>
                              <a:gdLst>
                                <a:gd name="T0" fmla="*/ 0 w 52"/>
                                <a:gd name="T1" fmla="*/ 0 h 17"/>
                                <a:gd name="T2" fmla="*/ 0 w 52"/>
                                <a:gd name="T3" fmla="*/ 0 h 17"/>
                                <a:gd name="T4" fmla="*/ 25256400 w 52"/>
                                <a:gd name="T5" fmla="*/ 14437647 h 17"/>
                                <a:gd name="T6" fmla="*/ 36481075 w 52"/>
                                <a:gd name="T7" fmla="*/ 14437647 h 17"/>
                                <a:gd name="T8" fmla="*/ 25256400 w 52"/>
                                <a:gd name="T9" fmla="*/ 0 h 17"/>
                                <a:gd name="T10" fmla="*/ 0 w 52"/>
                                <a:gd name="T11" fmla="*/ 0 h 17"/>
                                <a:gd name="T12" fmla="*/ 0 60000 65536"/>
                                <a:gd name="T13" fmla="*/ 0 60000 65536"/>
                                <a:gd name="T14" fmla="*/ 0 60000 65536"/>
                                <a:gd name="T15" fmla="*/ 0 60000 65536"/>
                                <a:gd name="T16" fmla="*/ 0 60000 65536"/>
                                <a:gd name="T17" fmla="*/ 0 60000 65536"/>
                                <a:gd name="T18" fmla="*/ 0 w 52"/>
                                <a:gd name="T19" fmla="*/ 0 h 17"/>
                                <a:gd name="T20" fmla="*/ 52 w 52"/>
                                <a:gd name="T21" fmla="*/ 17 h 17"/>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96" name="Freeform 104"/>
                          <wps:cNvSpPr>
                            <a:spLocks/>
                          </wps:cNvSpPr>
                          <wps:spPr bwMode="auto">
                            <a:xfrm>
                              <a:off x="94846" y="49498"/>
                              <a:ext cx="618" cy="355"/>
                            </a:xfrm>
                            <a:custGeom>
                              <a:avLst/>
                              <a:gdLst>
                                <a:gd name="T0" fmla="*/ 0 w 104"/>
                                <a:gd name="T1" fmla="*/ 52101649 h 48"/>
                                <a:gd name="T2" fmla="*/ 0 w 104"/>
                                <a:gd name="T3" fmla="*/ 52101649 h 48"/>
                                <a:gd name="T4" fmla="*/ 25256400 w 104"/>
                                <a:gd name="T5" fmla="*/ 52101649 h 48"/>
                                <a:gd name="T6" fmla="*/ 72962144 w 104"/>
                                <a:gd name="T7" fmla="*/ 0 h 48"/>
                                <a:gd name="T8" fmla="*/ 36481075 w 104"/>
                                <a:gd name="T9" fmla="*/ 0 h 48"/>
                                <a:gd name="T10" fmla="*/ 14031726 w 104"/>
                                <a:gd name="T11" fmla="*/ 30391262 h 48"/>
                                <a:gd name="T12" fmla="*/ 0 w 104"/>
                                <a:gd name="T13" fmla="*/ 52101649 h 48"/>
                                <a:gd name="T14" fmla="*/ 0 60000 65536"/>
                                <a:gd name="T15" fmla="*/ 0 60000 65536"/>
                                <a:gd name="T16" fmla="*/ 0 60000 65536"/>
                                <a:gd name="T17" fmla="*/ 0 60000 65536"/>
                                <a:gd name="T18" fmla="*/ 0 60000 65536"/>
                                <a:gd name="T19" fmla="*/ 0 60000 65536"/>
                                <a:gd name="T20" fmla="*/ 0 60000 65536"/>
                                <a:gd name="T21" fmla="*/ 0 w 104"/>
                                <a:gd name="T22" fmla="*/ 0 h 48"/>
                                <a:gd name="T23" fmla="*/ 104 w 104"/>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97" name="Freeform 105"/>
                          <wps:cNvSpPr>
                            <a:spLocks/>
                          </wps:cNvSpPr>
                          <wps:spPr bwMode="auto">
                            <a:xfrm>
                              <a:off x="96595" y="48907"/>
                              <a:ext cx="119" cy="355"/>
                            </a:xfrm>
                            <a:custGeom>
                              <a:avLst/>
                              <a:gdLst>
                                <a:gd name="T0" fmla="*/ 0 w 19"/>
                                <a:gd name="T1" fmla="*/ 52101649 h 48"/>
                                <a:gd name="T2" fmla="*/ 0 w 19"/>
                                <a:gd name="T3" fmla="*/ 52101649 h 48"/>
                                <a:gd name="T4" fmla="*/ 16387722 w 19"/>
                                <a:gd name="T5" fmla="*/ 13024048 h 48"/>
                                <a:gd name="T6" fmla="*/ 16387722 w 19"/>
                                <a:gd name="T7" fmla="*/ 0 h 48"/>
                                <a:gd name="T8" fmla="*/ 0 w 19"/>
                                <a:gd name="T9" fmla="*/ 52101649 h 48"/>
                                <a:gd name="T10" fmla="*/ 0 60000 65536"/>
                                <a:gd name="T11" fmla="*/ 0 60000 65536"/>
                                <a:gd name="T12" fmla="*/ 0 60000 65536"/>
                                <a:gd name="T13" fmla="*/ 0 60000 65536"/>
                                <a:gd name="T14" fmla="*/ 0 60000 65536"/>
                                <a:gd name="T15" fmla="*/ 0 w 19"/>
                                <a:gd name="T16" fmla="*/ 0 h 48"/>
                                <a:gd name="T17" fmla="*/ 19 w 19"/>
                                <a:gd name="T18" fmla="*/ 48 h 48"/>
                              </a:gdLst>
                              <a:ahLst/>
                              <a:cxnLst>
                                <a:cxn ang="T10">
                                  <a:pos x="T0" y="T1"/>
                                </a:cxn>
                                <a:cxn ang="T11">
                                  <a:pos x="T2" y="T3"/>
                                </a:cxn>
                                <a:cxn ang="T12">
                                  <a:pos x="T4" y="T5"/>
                                </a:cxn>
                                <a:cxn ang="T13">
                                  <a:pos x="T6" y="T7"/>
                                </a:cxn>
                                <a:cxn ang="T14">
                                  <a:pos x="T8" y="T9"/>
                                </a:cxn>
                              </a:cxnLst>
                              <a:rect l="T15" t="T16" r="T17" b="T1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98" name="Freeform 106"/>
                          <wps:cNvSpPr>
                            <a:spLocks/>
                          </wps:cNvSpPr>
                          <wps:spPr bwMode="auto">
                            <a:xfrm>
                              <a:off x="94132" y="47605"/>
                              <a:ext cx="1023" cy="1420"/>
                            </a:xfrm>
                            <a:custGeom>
                              <a:avLst/>
                              <a:gdLst>
                                <a:gd name="T0" fmla="*/ 0 w 173"/>
                                <a:gd name="T1" fmla="*/ 121568796 h 192"/>
                                <a:gd name="T2" fmla="*/ 0 w 173"/>
                                <a:gd name="T3" fmla="*/ 121568796 h 192"/>
                                <a:gd name="T4" fmla="*/ 0 w 173"/>
                                <a:gd name="T5" fmla="*/ 143278880 h 192"/>
                                <a:gd name="T6" fmla="*/ 11042339 w 173"/>
                                <a:gd name="T7" fmla="*/ 143278880 h 192"/>
                                <a:gd name="T8" fmla="*/ 11042339 w 173"/>
                                <a:gd name="T9" fmla="*/ 156302736 h 192"/>
                                <a:gd name="T10" fmla="*/ 11042339 w 173"/>
                                <a:gd name="T11" fmla="*/ 208403652 h 192"/>
                                <a:gd name="T12" fmla="*/ 22081177 w 173"/>
                                <a:gd name="T13" fmla="*/ 195379789 h 192"/>
                                <a:gd name="T14" fmla="*/ 22081177 w 173"/>
                                <a:gd name="T15" fmla="*/ 143278880 h 192"/>
                                <a:gd name="T16" fmla="*/ 35883221 w 173"/>
                                <a:gd name="T17" fmla="*/ 121568796 h 192"/>
                                <a:gd name="T18" fmla="*/ 46925560 w 173"/>
                                <a:gd name="T19" fmla="*/ 121568796 h 192"/>
                                <a:gd name="T20" fmla="*/ 35883221 w 173"/>
                                <a:gd name="T21" fmla="*/ 143278880 h 192"/>
                                <a:gd name="T22" fmla="*/ 46925560 w 173"/>
                                <a:gd name="T23" fmla="*/ 156302736 h 192"/>
                                <a:gd name="T24" fmla="*/ 46925560 w 173"/>
                                <a:gd name="T25" fmla="*/ 178012820 h 192"/>
                                <a:gd name="T26" fmla="*/ 71766442 w 173"/>
                                <a:gd name="T27" fmla="*/ 178012820 h 192"/>
                                <a:gd name="T28" fmla="*/ 71766442 w 173"/>
                                <a:gd name="T29" fmla="*/ 208403652 h 192"/>
                                <a:gd name="T30" fmla="*/ 82808781 w 173"/>
                                <a:gd name="T31" fmla="*/ 195379789 h 192"/>
                                <a:gd name="T32" fmla="*/ 82808781 w 173"/>
                                <a:gd name="T33" fmla="*/ 178012820 h 192"/>
                                <a:gd name="T34" fmla="*/ 57964398 w 173"/>
                                <a:gd name="T35" fmla="*/ 143278880 h 192"/>
                                <a:gd name="T36" fmla="*/ 71766442 w 173"/>
                                <a:gd name="T37" fmla="*/ 143278880 h 192"/>
                                <a:gd name="T38" fmla="*/ 46925560 w 173"/>
                                <a:gd name="T39" fmla="*/ 104201826 h 192"/>
                                <a:gd name="T40" fmla="*/ 71766442 w 173"/>
                                <a:gd name="T41" fmla="*/ 73810994 h 192"/>
                                <a:gd name="T42" fmla="*/ 82808781 w 173"/>
                                <a:gd name="T43" fmla="*/ 73810994 h 192"/>
                                <a:gd name="T44" fmla="*/ 35883221 w 173"/>
                                <a:gd name="T45" fmla="*/ 91177963 h 192"/>
                                <a:gd name="T46" fmla="*/ 22081177 w 173"/>
                                <a:gd name="T47" fmla="*/ 73810994 h 192"/>
                                <a:gd name="T48" fmla="*/ 22081177 w 173"/>
                                <a:gd name="T49" fmla="*/ 52100909 h 192"/>
                                <a:gd name="T50" fmla="*/ 35883221 w 173"/>
                                <a:gd name="T51" fmla="*/ 39077054 h 192"/>
                                <a:gd name="T52" fmla="*/ 107649663 w 173"/>
                                <a:gd name="T53" fmla="*/ 39077054 h 192"/>
                                <a:gd name="T54" fmla="*/ 118692002 w 173"/>
                                <a:gd name="T55" fmla="*/ 0 h 192"/>
                                <a:gd name="T56" fmla="*/ 93851120 w 173"/>
                                <a:gd name="T57" fmla="*/ 21710084 h 192"/>
                                <a:gd name="T58" fmla="*/ 71766442 w 173"/>
                                <a:gd name="T59" fmla="*/ 39077054 h 192"/>
                                <a:gd name="T60" fmla="*/ 35883221 w 173"/>
                                <a:gd name="T61" fmla="*/ 21710084 h 192"/>
                                <a:gd name="T62" fmla="*/ 35883221 w 173"/>
                                <a:gd name="T63" fmla="*/ 39077054 h 192"/>
                                <a:gd name="T64" fmla="*/ 22081177 w 173"/>
                                <a:gd name="T65" fmla="*/ 39077054 h 192"/>
                                <a:gd name="T66" fmla="*/ 22081177 w 173"/>
                                <a:gd name="T67" fmla="*/ 73810994 h 192"/>
                                <a:gd name="T68" fmla="*/ 0 w 173"/>
                                <a:gd name="T69" fmla="*/ 121568796 h 1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73"/>
                                <a:gd name="T106" fmla="*/ 0 h 192"/>
                                <a:gd name="T107" fmla="*/ 173 w 173"/>
                                <a:gd name="T108" fmla="*/ 192 h 192"/>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99" name="Freeform 107"/>
                          <wps:cNvSpPr>
                            <a:spLocks/>
                          </wps:cNvSpPr>
                          <wps:spPr bwMode="auto">
                            <a:xfrm>
                              <a:off x="95464" y="47487"/>
                              <a:ext cx="203" cy="591"/>
                            </a:xfrm>
                            <a:custGeom>
                              <a:avLst/>
                              <a:gdLst>
                                <a:gd name="T0" fmla="*/ 0 w 34"/>
                                <a:gd name="T1" fmla="*/ 33427996 h 81"/>
                                <a:gd name="T2" fmla="*/ 0 w 34"/>
                                <a:gd name="T3" fmla="*/ 33427996 h 81"/>
                                <a:gd name="T4" fmla="*/ 11278071 w 34"/>
                                <a:gd name="T5" fmla="*/ 62672172 h 81"/>
                                <a:gd name="T6" fmla="*/ 25376552 w 34"/>
                                <a:gd name="T7" fmla="*/ 83564671 h 81"/>
                                <a:gd name="T8" fmla="*/ 11278071 w 34"/>
                                <a:gd name="T9" fmla="*/ 62672172 h 81"/>
                                <a:gd name="T10" fmla="*/ 11278071 w 34"/>
                                <a:gd name="T11" fmla="*/ 50136668 h 81"/>
                                <a:gd name="T12" fmla="*/ 25376552 w 34"/>
                                <a:gd name="T13" fmla="*/ 50136668 h 81"/>
                                <a:gd name="T14" fmla="*/ 25376552 w 34"/>
                                <a:gd name="T15" fmla="*/ 33427996 h 81"/>
                                <a:gd name="T16" fmla="*/ 25376552 w 34"/>
                                <a:gd name="T17" fmla="*/ 12535497 h 81"/>
                                <a:gd name="T18" fmla="*/ 25376552 w 34"/>
                                <a:gd name="T19" fmla="*/ 33427996 h 81"/>
                                <a:gd name="T20" fmla="*/ 11278071 w 34"/>
                                <a:gd name="T21" fmla="*/ 0 h 81"/>
                                <a:gd name="T22" fmla="*/ 0 w 34"/>
                                <a:gd name="T23" fmla="*/ 33427996 h 8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4"/>
                                <a:gd name="T37" fmla="*/ 0 h 81"/>
                                <a:gd name="T38" fmla="*/ 34 w 34"/>
                                <a:gd name="T39" fmla="*/ 81 h 8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00" name="Freeform 108"/>
                          <wps:cNvSpPr>
                            <a:spLocks/>
                          </wps:cNvSpPr>
                          <wps:spPr bwMode="auto">
                            <a:xfrm>
                              <a:off x="95262" y="48552"/>
                              <a:ext cx="202" cy="118"/>
                            </a:xfrm>
                            <a:custGeom>
                              <a:avLst/>
                              <a:gdLst>
                                <a:gd name="T0" fmla="*/ 0 w 35"/>
                                <a:gd name="T1" fmla="*/ 0 h 15"/>
                                <a:gd name="T2" fmla="*/ 0 w 35"/>
                                <a:gd name="T3" fmla="*/ 0 h 15"/>
                                <a:gd name="T4" fmla="*/ 20577042 w 35"/>
                                <a:gd name="T5" fmla="*/ 21020654 h 15"/>
                                <a:gd name="T6" fmla="*/ 20577042 w 35"/>
                                <a:gd name="T7" fmla="*/ 0 h 15"/>
                                <a:gd name="T8" fmla="*/ 0 w 35"/>
                                <a:gd name="T9" fmla="*/ 0 h 15"/>
                                <a:gd name="T10" fmla="*/ 0 60000 65536"/>
                                <a:gd name="T11" fmla="*/ 0 60000 65536"/>
                                <a:gd name="T12" fmla="*/ 0 60000 65536"/>
                                <a:gd name="T13" fmla="*/ 0 60000 65536"/>
                                <a:gd name="T14" fmla="*/ 0 60000 65536"/>
                                <a:gd name="T15" fmla="*/ 0 w 35"/>
                                <a:gd name="T16" fmla="*/ 0 h 15"/>
                                <a:gd name="T17" fmla="*/ 35 w 35"/>
                                <a:gd name="T18" fmla="*/ 15 h 15"/>
                              </a:gdLst>
                              <a:ahLst/>
                              <a:cxnLst>
                                <a:cxn ang="T10">
                                  <a:pos x="T0" y="T1"/>
                                </a:cxn>
                                <a:cxn ang="T11">
                                  <a:pos x="T2" y="T3"/>
                                </a:cxn>
                                <a:cxn ang="T12">
                                  <a:pos x="T4" y="T5"/>
                                </a:cxn>
                                <a:cxn ang="T13">
                                  <a:pos x="T6" y="T7"/>
                                </a:cxn>
                                <a:cxn ang="T14">
                                  <a:pos x="T8" y="T9"/>
                                </a:cxn>
                              </a:cxnLst>
                              <a:rect l="T15" t="T16" r="T17" b="T1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01" name="Freeform 109"/>
                          <wps:cNvSpPr>
                            <a:spLocks/>
                          </wps:cNvSpPr>
                          <wps:spPr bwMode="auto">
                            <a:xfrm>
                              <a:off x="95571" y="48433"/>
                              <a:ext cx="512" cy="237"/>
                            </a:xfrm>
                            <a:custGeom>
                              <a:avLst/>
                              <a:gdLst>
                                <a:gd name="T0" fmla="*/ 0 w 86"/>
                                <a:gd name="T1" fmla="*/ 19126902 h 31"/>
                                <a:gd name="T2" fmla="*/ 0 w 86"/>
                                <a:gd name="T3" fmla="*/ 19126902 h 31"/>
                                <a:gd name="T4" fmla="*/ 61853589 w 86"/>
                                <a:gd name="T5" fmla="*/ 38259636 h 31"/>
                                <a:gd name="T6" fmla="*/ 50607801 w 86"/>
                                <a:gd name="T7" fmla="*/ 19126902 h 31"/>
                                <a:gd name="T8" fmla="*/ 36549686 w 86"/>
                                <a:gd name="T9" fmla="*/ 0 h 31"/>
                                <a:gd name="T10" fmla="*/ 14058115 w 86"/>
                                <a:gd name="T11" fmla="*/ 0 h 31"/>
                                <a:gd name="T12" fmla="*/ 0 w 86"/>
                                <a:gd name="T13" fmla="*/ 19126902 h 31"/>
                                <a:gd name="T14" fmla="*/ 0 60000 65536"/>
                                <a:gd name="T15" fmla="*/ 0 60000 65536"/>
                                <a:gd name="T16" fmla="*/ 0 60000 65536"/>
                                <a:gd name="T17" fmla="*/ 0 60000 65536"/>
                                <a:gd name="T18" fmla="*/ 0 60000 65536"/>
                                <a:gd name="T19" fmla="*/ 0 60000 65536"/>
                                <a:gd name="T20" fmla="*/ 0 60000 65536"/>
                                <a:gd name="T21" fmla="*/ 0 w 86"/>
                                <a:gd name="T22" fmla="*/ 0 h 31"/>
                                <a:gd name="T23" fmla="*/ 86 w 86"/>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02" name="Freeform 110"/>
                          <wps:cNvSpPr>
                            <a:spLocks/>
                          </wps:cNvSpPr>
                          <wps:spPr bwMode="auto">
                            <a:xfrm>
                              <a:off x="95464" y="48197"/>
                              <a:ext cx="203" cy="0"/>
                            </a:xfrm>
                            <a:custGeom>
                              <a:avLst/>
                              <a:gdLst>
                                <a:gd name="T0" fmla="*/ 0 w 34"/>
                                <a:gd name="T1" fmla="*/ 0 w 34"/>
                                <a:gd name="T2" fmla="*/ 25376552 w 34"/>
                                <a:gd name="T3" fmla="*/ 11278071 w 34"/>
                                <a:gd name="T4" fmla="*/ 0 w 34"/>
                                <a:gd name="T5" fmla="*/ 0 60000 65536"/>
                                <a:gd name="T6" fmla="*/ 0 60000 65536"/>
                                <a:gd name="T7" fmla="*/ 0 60000 65536"/>
                                <a:gd name="T8" fmla="*/ 0 60000 65536"/>
                                <a:gd name="T9" fmla="*/ 0 60000 65536"/>
                                <a:gd name="T10" fmla="*/ 0 w 34"/>
                                <a:gd name="T11" fmla="*/ 34 w 34"/>
                              </a:gdLst>
                              <a:ahLst/>
                              <a:cxnLst>
                                <a:cxn ang="T5">
                                  <a:pos x="T0" y="0"/>
                                </a:cxn>
                                <a:cxn ang="T6">
                                  <a:pos x="T1" y="0"/>
                                </a:cxn>
                                <a:cxn ang="T7">
                                  <a:pos x="T2" y="0"/>
                                </a:cxn>
                                <a:cxn ang="T8">
                                  <a:pos x="T3" y="0"/>
                                </a:cxn>
                                <a:cxn ang="T9">
                                  <a:pos x="T4" y="0"/>
                                </a:cxn>
                              </a:cxnLst>
                              <a:rect l="T10" t="0" r="T11" b="0"/>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03" name="Freeform 111"/>
                          <wps:cNvSpPr>
                            <a:spLocks/>
                          </wps:cNvSpPr>
                          <wps:spPr bwMode="auto">
                            <a:xfrm>
                              <a:off x="96797" y="48078"/>
                              <a:ext cx="107" cy="119"/>
                            </a:xfrm>
                            <a:custGeom>
                              <a:avLst/>
                              <a:gdLst>
                                <a:gd name="T0" fmla="*/ 0 w 18"/>
                                <a:gd name="T1" fmla="*/ 0 h 15"/>
                                <a:gd name="T2" fmla="*/ 0 w 18"/>
                                <a:gd name="T3" fmla="*/ 0 h 15"/>
                                <a:gd name="T4" fmla="*/ 14036825 w 18"/>
                                <a:gd name="T5" fmla="*/ 21198795 h 15"/>
                                <a:gd name="T6" fmla="*/ 14036825 w 18"/>
                                <a:gd name="T7" fmla="*/ 0 h 15"/>
                                <a:gd name="T8" fmla="*/ 0 w 18"/>
                                <a:gd name="T9" fmla="*/ 0 h 15"/>
                                <a:gd name="T10" fmla="*/ 0 60000 65536"/>
                                <a:gd name="T11" fmla="*/ 0 60000 65536"/>
                                <a:gd name="T12" fmla="*/ 0 60000 65536"/>
                                <a:gd name="T13" fmla="*/ 0 60000 65536"/>
                                <a:gd name="T14" fmla="*/ 0 60000 65536"/>
                                <a:gd name="T15" fmla="*/ 0 w 18"/>
                                <a:gd name="T16" fmla="*/ 0 h 15"/>
                                <a:gd name="T17" fmla="*/ 18 w 18"/>
                                <a:gd name="T18" fmla="*/ 15 h 15"/>
                              </a:gdLst>
                              <a:ahLst/>
                              <a:cxnLst>
                                <a:cxn ang="T10">
                                  <a:pos x="T0" y="T1"/>
                                </a:cxn>
                                <a:cxn ang="T11">
                                  <a:pos x="T2" y="T3"/>
                                </a:cxn>
                                <a:cxn ang="T12">
                                  <a:pos x="T4" y="T5"/>
                                </a:cxn>
                                <a:cxn ang="T13">
                                  <a:pos x="T6" y="T7"/>
                                </a:cxn>
                                <a:cxn ang="T14">
                                  <a:pos x="T8" y="T9"/>
                                </a:cxn>
                              </a:cxnLst>
                              <a:rect l="T15" t="T16" r="T17" b="T1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04" name="Freeform 112"/>
                          <wps:cNvSpPr>
                            <a:spLocks/>
                          </wps:cNvSpPr>
                          <wps:spPr bwMode="auto">
                            <a:xfrm>
                              <a:off x="98855" y="48670"/>
                              <a:ext cx="726" cy="473"/>
                            </a:xfrm>
                            <a:custGeom>
                              <a:avLst/>
                              <a:gdLst>
                                <a:gd name="T0" fmla="*/ 0 w 123"/>
                                <a:gd name="T1" fmla="*/ 33130397 h 65"/>
                                <a:gd name="T2" fmla="*/ 0 w 123"/>
                                <a:gd name="T3" fmla="*/ 33130397 h 65"/>
                                <a:gd name="T4" fmla="*/ 21936332 w 123"/>
                                <a:gd name="T5" fmla="*/ 66266085 h 65"/>
                                <a:gd name="T6" fmla="*/ 46617316 w 123"/>
                                <a:gd name="T7" fmla="*/ 66266085 h 65"/>
                                <a:gd name="T8" fmla="*/ 71298294 w 123"/>
                                <a:gd name="T9" fmla="*/ 49695592 h 65"/>
                                <a:gd name="T10" fmla="*/ 82266460 w 123"/>
                                <a:gd name="T11" fmla="*/ 16565195 h 65"/>
                                <a:gd name="T12" fmla="*/ 82266460 w 123"/>
                                <a:gd name="T13" fmla="*/ 0 h 65"/>
                                <a:gd name="T14" fmla="*/ 71298294 w 123"/>
                                <a:gd name="T15" fmla="*/ 0 h 65"/>
                                <a:gd name="T16" fmla="*/ 71298294 w 123"/>
                                <a:gd name="T17" fmla="*/ 33130397 h 65"/>
                                <a:gd name="T18" fmla="*/ 60330134 w 123"/>
                                <a:gd name="T19" fmla="*/ 33130397 h 65"/>
                                <a:gd name="T20" fmla="*/ 46617316 w 123"/>
                                <a:gd name="T21" fmla="*/ 33130397 h 65"/>
                                <a:gd name="T22" fmla="*/ 0 w 123"/>
                                <a:gd name="T23" fmla="*/ 33130397 h 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23"/>
                                <a:gd name="T37" fmla="*/ 0 h 65"/>
                                <a:gd name="T38" fmla="*/ 123 w 123"/>
                                <a:gd name="T39" fmla="*/ 65 h 65"/>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05" name="Freeform 113"/>
                          <wps:cNvSpPr>
                            <a:spLocks/>
                          </wps:cNvSpPr>
                          <wps:spPr bwMode="auto">
                            <a:xfrm>
                              <a:off x="99379" y="48552"/>
                              <a:ext cx="309" cy="236"/>
                            </a:xfrm>
                            <a:custGeom>
                              <a:avLst/>
                              <a:gdLst>
                                <a:gd name="T0" fmla="*/ 0 w 52"/>
                                <a:gd name="T1" fmla="*/ 0 h 32"/>
                                <a:gd name="T2" fmla="*/ 0 w 52"/>
                                <a:gd name="T3" fmla="*/ 0 h 32"/>
                                <a:gd name="T4" fmla="*/ 25256400 w 52"/>
                                <a:gd name="T5" fmla="*/ 12987176 h 32"/>
                                <a:gd name="T6" fmla="*/ 36481075 w 52"/>
                                <a:gd name="T7" fmla="*/ 34636098 h 32"/>
                                <a:gd name="T8" fmla="*/ 36481075 w 52"/>
                                <a:gd name="T9" fmla="*/ 12987176 h 32"/>
                                <a:gd name="T10" fmla="*/ 0 w 52"/>
                                <a:gd name="T11" fmla="*/ 0 h 32"/>
                                <a:gd name="T12" fmla="*/ 0 60000 65536"/>
                                <a:gd name="T13" fmla="*/ 0 60000 65536"/>
                                <a:gd name="T14" fmla="*/ 0 60000 65536"/>
                                <a:gd name="T15" fmla="*/ 0 60000 65536"/>
                                <a:gd name="T16" fmla="*/ 0 60000 65536"/>
                                <a:gd name="T17" fmla="*/ 0 60000 65536"/>
                                <a:gd name="T18" fmla="*/ 0 w 52"/>
                                <a:gd name="T19" fmla="*/ 0 h 32"/>
                                <a:gd name="T20" fmla="*/ 52 w 52"/>
                                <a:gd name="T21" fmla="*/ 32 h 32"/>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06" name="Freeform 114"/>
                          <wps:cNvSpPr>
                            <a:spLocks/>
                          </wps:cNvSpPr>
                          <wps:spPr bwMode="auto">
                            <a:xfrm>
                              <a:off x="99998" y="48907"/>
                              <a:ext cx="202" cy="355"/>
                            </a:xfrm>
                            <a:custGeom>
                              <a:avLst/>
                              <a:gdLst>
                                <a:gd name="T0" fmla="*/ 0 w 35"/>
                                <a:gd name="T1" fmla="*/ 0 h 48"/>
                                <a:gd name="T2" fmla="*/ 0 w 35"/>
                                <a:gd name="T3" fmla="*/ 0 h 48"/>
                                <a:gd name="T4" fmla="*/ 10286856 w 35"/>
                                <a:gd name="T5" fmla="*/ 52101649 h 48"/>
                                <a:gd name="T6" fmla="*/ 20577042 w 35"/>
                                <a:gd name="T7" fmla="*/ 34734428 h 48"/>
                                <a:gd name="T8" fmla="*/ 0 w 35"/>
                                <a:gd name="T9" fmla="*/ 0 h 48"/>
                                <a:gd name="T10" fmla="*/ 0 60000 65536"/>
                                <a:gd name="T11" fmla="*/ 0 60000 65536"/>
                                <a:gd name="T12" fmla="*/ 0 60000 65536"/>
                                <a:gd name="T13" fmla="*/ 0 60000 65536"/>
                                <a:gd name="T14" fmla="*/ 0 60000 65536"/>
                                <a:gd name="T15" fmla="*/ 0 w 35"/>
                                <a:gd name="T16" fmla="*/ 0 h 48"/>
                                <a:gd name="T17" fmla="*/ 35 w 35"/>
                                <a:gd name="T18" fmla="*/ 48 h 48"/>
                              </a:gdLst>
                              <a:ahLst/>
                              <a:cxnLst>
                                <a:cxn ang="T10">
                                  <a:pos x="T0" y="T1"/>
                                </a:cxn>
                                <a:cxn ang="T11">
                                  <a:pos x="T2" y="T3"/>
                                </a:cxn>
                                <a:cxn ang="T12">
                                  <a:pos x="T4" y="T5"/>
                                </a:cxn>
                                <a:cxn ang="T13">
                                  <a:pos x="T6" y="T7"/>
                                </a:cxn>
                                <a:cxn ang="T14">
                                  <a:pos x="T8" y="T9"/>
                                </a:cxn>
                              </a:cxnLst>
                              <a:rect l="T15" t="T16" r="T17" b="T1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07" name="Freeform 115"/>
                          <wps:cNvSpPr>
                            <a:spLocks/>
                          </wps:cNvSpPr>
                          <wps:spPr bwMode="auto">
                            <a:xfrm>
                              <a:off x="100712" y="49617"/>
                              <a:ext cx="214" cy="118"/>
                            </a:xfrm>
                            <a:custGeom>
                              <a:avLst/>
                              <a:gdLst>
                                <a:gd name="T0" fmla="*/ 0 w 34"/>
                                <a:gd name="T1" fmla="*/ 0 h 15"/>
                                <a:gd name="T2" fmla="*/ 0 w 34"/>
                                <a:gd name="T3" fmla="*/ 0 h 15"/>
                                <a:gd name="T4" fmla="*/ 0 w 34"/>
                                <a:gd name="T5" fmla="*/ 21020654 h 15"/>
                                <a:gd name="T6" fmla="*/ 33321222 w 34"/>
                                <a:gd name="T7" fmla="*/ 21020654 h 15"/>
                                <a:gd name="T8" fmla="*/ 0 w 34"/>
                                <a:gd name="T9" fmla="*/ 0 h 15"/>
                                <a:gd name="T10" fmla="*/ 0 60000 65536"/>
                                <a:gd name="T11" fmla="*/ 0 60000 65536"/>
                                <a:gd name="T12" fmla="*/ 0 60000 65536"/>
                                <a:gd name="T13" fmla="*/ 0 60000 65536"/>
                                <a:gd name="T14" fmla="*/ 0 60000 65536"/>
                                <a:gd name="T15" fmla="*/ 0 w 34"/>
                                <a:gd name="T16" fmla="*/ 0 h 15"/>
                                <a:gd name="T17" fmla="*/ 34 w 34"/>
                                <a:gd name="T18" fmla="*/ 15 h 15"/>
                              </a:gdLst>
                              <a:ahLst/>
                              <a:cxnLst>
                                <a:cxn ang="T10">
                                  <a:pos x="T0" y="T1"/>
                                </a:cxn>
                                <a:cxn ang="T11">
                                  <a:pos x="T2" y="T3"/>
                                </a:cxn>
                                <a:cxn ang="T12">
                                  <a:pos x="T4" y="T5"/>
                                </a:cxn>
                                <a:cxn ang="T13">
                                  <a:pos x="T6" y="T7"/>
                                </a:cxn>
                                <a:cxn ang="T14">
                                  <a:pos x="T8" y="T9"/>
                                </a:cxn>
                              </a:cxnLst>
                              <a:rect l="T15" t="T16" r="T17" b="T1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08" name="Freeform 116"/>
                          <wps:cNvSpPr>
                            <a:spLocks/>
                          </wps:cNvSpPr>
                          <wps:spPr bwMode="auto">
                            <a:xfrm>
                              <a:off x="101949" y="50682"/>
                              <a:ext cx="107" cy="236"/>
                            </a:xfrm>
                            <a:custGeom>
                              <a:avLst/>
                              <a:gdLst>
                                <a:gd name="T0" fmla="*/ 0 w 18"/>
                                <a:gd name="T1" fmla="*/ 0 h 32"/>
                                <a:gd name="T2" fmla="*/ 0 w 18"/>
                                <a:gd name="T3" fmla="*/ 0 h 32"/>
                                <a:gd name="T4" fmla="*/ 0 w 18"/>
                                <a:gd name="T5" fmla="*/ 34636098 h 32"/>
                                <a:gd name="T6" fmla="*/ 14036825 w 18"/>
                                <a:gd name="T7" fmla="*/ 12987176 h 32"/>
                                <a:gd name="T8" fmla="*/ 0 w 18"/>
                                <a:gd name="T9" fmla="*/ 0 h 32"/>
                                <a:gd name="T10" fmla="*/ 0 60000 65536"/>
                                <a:gd name="T11" fmla="*/ 0 60000 65536"/>
                                <a:gd name="T12" fmla="*/ 0 60000 65536"/>
                                <a:gd name="T13" fmla="*/ 0 60000 65536"/>
                                <a:gd name="T14" fmla="*/ 0 60000 65536"/>
                                <a:gd name="T15" fmla="*/ 0 w 18"/>
                                <a:gd name="T16" fmla="*/ 0 h 32"/>
                                <a:gd name="T17" fmla="*/ 18 w 18"/>
                                <a:gd name="T18" fmla="*/ 32 h 32"/>
                              </a:gdLst>
                              <a:ahLst/>
                              <a:cxnLst>
                                <a:cxn ang="T10">
                                  <a:pos x="T0" y="T1"/>
                                </a:cxn>
                                <a:cxn ang="T11">
                                  <a:pos x="T2" y="T3"/>
                                </a:cxn>
                                <a:cxn ang="T12">
                                  <a:pos x="T4" y="T5"/>
                                </a:cxn>
                                <a:cxn ang="T13">
                                  <a:pos x="T6" y="T7"/>
                                </a:cxn>
                                <a:cxn ang="T14">
                                  <a:pos x="T8" y="T9"/>
                                </a:cxn>
                              </a:cxnLst>
                              <a:rect l="T15" t="T16" r="T17" b="T1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09" name="Freeform 117"/>
                          <wps:cNvSpPr>
                            <a:spLocks/>
                          </wps:cNvSpPr>
                          <wps:spPr bwMode="auto">
                            <a:xfrm>
                              <a:off x="101556" y="51747"/>
                              <a:ext cx="393" cy="458"/>
                            </a:xfrm>
                            <a:custGeom>
                              <a:avLst/>
                              <a:gdLst>
                                <a:gd name="T0" fmla="*/ 0 w 67"/>
                                <a:gd name="T1" fmla="*/ 0 h 63"/>
                                <a:gd name="T2" fmla="*/ 0 w 67"/>
                                <a:gd name="T3" fmla="*/ 0 h 63"/>
                                <a:gd name="T4" fmla="*/ 10752920 w 67"/>
                                <a:gd name="T5" fmla="*/ 33065993 h 63"/>
                                <a:gd name="T6" fmla="*/ 32255317 w 67"/>
                                <a:gd name="T7" fmla="*/ 61999402 h 63"/>
                                <a:gd name="T8" fmla="*/ 43008237 w 67"/>
                                <a:gd name="T9" fmla="*/ 61999402 h 63"/>
                                <a:gd name="T10" fmla="*/ 10752920 w 67"/>
                                <a:gd name="T11" fmla="*/ 12397762 h 63"/>
                                <a:gd name="T12" fmla="*/ 0 w 67"/>
                                <a:gd name="T13" fmla="*/ 0 h 63"/>
                                <a:gd name="T14" fmla="*/ 0 60000 65536"/>
                                <a:gd name="T15" fmla="*/ 0 60000 65536"/>
                                <a:gd name="T16" fmla="*/ 0 60000 65536"/>
                                <a:gd name="T17" fmla="*/ 0 60000 65536"/>
                                <a:gd name="T18" fmla="*/ 0 60000 65536"/>
                                <a:gd name="T19" fmla="*/ 0 60000 65536"/>
                                <a:gd name="T20" fmla="*/ 0 60000 65536"/>
                                <a:gd name="T21" fmla="*/ 0 w 67"/>
                                <a:gd name="T22" fmla="*/ 0 h 63"/>
                                <a:gd name="T23" fmla="*/ 67 w 67"/>
                                <a:gd name="T24" fmla="*/ 63 h 6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10" name="Freeform 118"/>
                          <wps:cNvSpPr>
                            <a:spLocks/>
                          </wps:cNvSpPr>
                          <wps:spPr bwMode="auto">
                            <a:xfrm>
                              <a:off x="103603" y="51155"/>
                              <a:ext cx="214" cy="237"/>
                            </a:xfrm>
                            <a:custGeom>
                              <a:avLst/>
                              <a:gdLst>
                                <a:gd name="T0" fmla="*/ 0 w 34"/>
                                <a:gd name="T1" fmla="*/ 31717825 h 33"/>
                                <a:gd name="T2" fmla="*/ 0 w 34"/>
                                <a:gd name="T3" fmla="*/ 31717825 h 33"/>
                                <a:gd name="T4" fmla="*/ 33321222 w 34"/>
                                <a:gd name="T5" fmla="*/ 31717825 h 33"/>
                                <a:gd name="T6" fmla="*/ 33321222 w 34"/>
                                <a:gd name="T7" fmla="*/ 15858912 h 33"/>
                                <a:gd name="T8" fmla="*/ 16660611 w 34"/>
                                <a:gd name="T9" fmla="*/ 0 h 33"/>
                                <a:gd name="T10" fmla="*/ 0 w 34"/>
                                <a:gd name="T11" fmla="*/ 31717825 h 33"/>
                                <a:gd name="T12" fmla="*/ 0 60000 65536"/>
                                <a:gd name="T13" fmla="*/ 0 60000 65536"/>
                                <a:gd name="T14" fmla="*/ 0 60000 65536"/>
                                <a:gd name="T15" fmla="*/ 0 60000 65536"/>
                                <a:gd name="T16" fmla="*/ 0 60000 65536"/>
                                <a:gd name="T17" fmla="*/ 0 60000 65536"/>
                                <a:gd name="T18" fmla="*/ 0 w 34"/>
                                <a:gd name="T19" fmla="*/ 0 h 33"/>
                                <a:gd name="T20" fmla="*/ 34 w 34"/>
                                <a:gd name="T21" fmla="*/ 33 h 33"/>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11" name="Freeform 119"/>
                          <wps:cNvSpPr>
                            <a:spLocks/>
                          </wps:cNvSpPr>
                          <wps:spPr bwMode="auto">
                            <a:xfrm>
                              <a:off x="103817" y="51037"/>
                              <a:ext cx="203" cy="118"/>
                            </a:xfrm>
                            <a:custGeom>
                              <a:avLst/>
                              <a:gdLst>
                                <a:gd name="T0" fmla="*/ 0 w 35"/>
                                <a:gd name="T1" fmla="*/ 0 h 15"/>
                                <a:gd name="T2" fmla="*/ 0 w 35"/>
                                <a:gd name="T3" fmla="*/ 0 h 15"/>
                                <a:gd name="T4" fmla="*/ 10337781 w 35"/>
                                <a:gd name="T5" fmla="*/ 21020654 h 15"/>
                                <a:gd name="T6" fmla="*/ 20678908 w 35"/>
                                <a:gd name="T7" fmla="*/ 0 h 15"/>
                                <a:gd name="T8" fmla="*/ 0 w 35"/>
                                <a:gd name="T9" fmla="*/ 0 h 15"/>
                                <a:gd name="T10" fmla="*/ 0 60000 65536"/>
                                <a:gd name="T11" fmla="*/ 0 60000 65536"/>
                                <a:gd name="T12" fmla="*/ 0 60000 65536"/>
                                <a:gd name="T13" fmla="*/ 0 60000 65536"/>
                                <a:gd name="T14" fmla="*/ 0 60000 65536"/>
                                <a:gd name="T15" fmla="*/ 0 w 35"/>
                                <a:gd name="T16" fmla="*/ 0 h 15"/>
                                <a:gd name="T17" fmla="*/ 35 w 35"/>
                                <a:gd name="T18" fmla="*/ 15 h 15"/>
                              </a:gdLst>
                              <a:ahLst/>
                              <a:cxnLst>
                                <a:cxn ang="T10">
                                  <a:pos x="T0" y="T1"/>
                                </a:cxn>
                                <a:cxn ang="T11">
                                  <a:pos x="T2" y="T3"/>
                                </a:cxn>
                                <a:cxn ang="T12">
                                  <a:pos x="T4" y="T5"/>
                                </a:cxn>
                                <a:cxn ang="T13">
                                  <a:pos x="T6" y="T7"/>
                                </a:cxn>
                                <a:cxn ang="T14">
                                  <a:pos x="T8" y="T9"/>
                                </a:cxn>
                              </a:cxnLst>
                              <a:rect l="T15" t="T16" r="T17" b="T1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12" name="Line 120"/>
                          <wps:cNvCnPr/>
                          <wps:spPr bwMode="auto">
                            <a:xfrm flipV="1">
                              <a:off x="96143" y="49321"/>
                              <a:ext cx="95" cy="355"/>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413" name="Line 121"/>
                          <wps:cNvCnPr/>
                          <wps:spPr bwMode="auto">
                            <a:xfrm>
                              <a:off x="100248" y="49321"/>
                              <a:ext cx="214" cy="118"/>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414" name="Line 122"/>
                          <wps:cNvCnPr/>
                          <wps:spPr bwMode="auto">
                            <a:xfrm>
                              <a:off x="100462" y="49557"/>
                              <a:ext cx="95" cy="119"/>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415" name="Line 123"/>
                          <wps:cNvCnPr/>
                          <wps:spPr bwMode="auto">
                            <a:xfrm>
                              <a:off x="100985" y="49676"/>
                              <a:ext cx="96" cy="236"/>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416" name="Line 124"/>
                          <wps:cNvCnPr/>
                          <wps:spPr bwMode="auto">
                            <a:xfrm>
                              <a:off x="101081" y="50031"/>
                              <a:ext cx="202" cy="118"/>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417" name="Freeform 125"/>
                          <wps:cNvSpPr>
                            <a:spLocks/>
                          </wps:cNvSpPr>
                          <wps:spPr bwMode="auto">
                            <a:xfrm>
                              <a:off x="92573" y="46658"/>
                              <a:ext cx="1654" cy="1065"/>
                            </a:xfrm>
                            <a:custGeom>
                              <a:avLst/>
                              <a:gdLst>
                                <a:gd name="T0" fmla="*/ 109574751 w 278"/>
                                <a:gd name="T1" fmla="*/ 52101161 h 144"/>
                                <a:gd name="T2" fmla="*/ 109574751 w 278"/>
                                <a:gd name="T3" fmla="*/ 52101161 h 144"/>
                                <a:gd name="T4" fmla="*/ 120813283 w 278"/>
                                <a:gd name="T5" fmla="*/ 52101161 h 144"/>
                                <a:gd name="T6" fmla="*/ 109574751 w 278"/>
                                <a:gd name="T7" fmla="*/ 65125083 h 144"/>
                                <a:gd name="T8" fmla="*/ 98336226 w 278"/>
                                <a:gd name="T9" fmla="*/ 65125083 h 144"/>
                                <a:gd name="T10" fmla="*/ 84290720 w 278"/>
                                <a:gd name="T11" fmla="*/ 65125083 h 144"/>
                                <a:gd name="T12" fmla="*/ 61813669 w 278"/>
                                <a:gd name="T13" fmla="*/ 104202314 h 144"/>
                                <a:gd name="T14" fmla="*/ 36526097 w 278"/>
                                <a:gd name="T15" fmla="*/ 104202314 h 144"/>
                                <a:gd name="T16" fmla="*/ 36526097 w 278"/>
                                <a:gd name="T17" fmla="*/ 134593287 h 144"/>
                                <a:gd name="T18" fmla="*/ 0 w 278"/>
                                <a:gd name="T19" fmla="*/ 134593287 h 144"/>
                                <a:gd name="T20" fmla="*/ 25287572 w 278"/>
                                <a:gd name="T21" fmla="*/ 156303475 h 144"/>
                                <a:gd name="T22" fmla="*/ 47764623 w 278"/>
                                <a:gd name="T23" fmla="*/ 156303475 h 144"/>
                                <a:gd name="T24" fmla="*/ 61813669 w 278"/>
                                <a:gd name="T25" fmla="*/ 134593287 h 144"/>
                                <a:gd name="T26" fmla="*/ 84290720 w 278"/>
                                <a:gd name="T27" fmla="*/ 156303475 h 144"/>
                                <a:gd name="T28" fmla="*/ 98336226 w 278"/>
                                <a:gd name="T29" fmla="*/ 134593287 h 144"/>
                                <a:gd name="T30" fmla="*/ 134862323 w 278"/>
                                <a:gd name="T31" fmla="*/ 65125083 h 144"/>
                                <a:gd name="T32" fmla="*/ 171388420 w 278"/>
                                <a:gd name="T33" fmla="*/ 65125083 h 144"/>
                                <a:gd name="T34" fmla="*/ 185437466 w 278"/>
                                <a:gd name="T35" fmla="*/ 65125083 h 144"/>
                                <a:gd name="T36" fmla="*/ 171388420 w 278"/>
                                <a:gd name="T37" fmla="*/ 52101161 h 144"/>
                                <a:gd name="T38" fmla="*/ 196675992 w 278"/>
                                <a:gd name="T39" fmla="*/ 52101161 h 144"/>
                                <a:gd name="T40" fmla="*/ 157339380 w 278"/>
                                <a:gd name="T41" fmla="*/ 30390973 h 144"/>
                                <a:gd name="T42" fmla="*/ 157339380 w 278"/>
                                <a:gd name="T43" fmla="*/ 13023922 h 144"/>
                                <a:gd name="T44" fmla="*/ 146100848 w 278"/>
                                <a:gd name="T45" fmla="*/ 0 h 144"/>
                                <a:gd name="T46" fmla="*/ 120813283 w 278"/>
                                <a:gd name="T47" fmla="*/ 30390973 h 144"/>
                                <a:gd name="T48" fmla="*/ 109574751 w 278"/>
                                <a:gd name="T49" fmla="*/ 52101161 h 14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78"/>
                                <a:gd name="T76" fmla="*/ 0 h 144"/>
                                <a:gd name="T77" fmla="*/ 278 w 278"/>
                                <a:gd name="T78" fmla="*/ 144 h 144"/>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18" name="Freeform 126"/>
                          <wps:cNvSpPr>
                            <a:spLocks/>
                          </wps:cNvSpPr>
                          <wps:spPr bwMode="auto">
                            <a:xfrm>
                              <a:off x="93299" y="47013"/>
                              <a:ext cx="309" cy="119"/>
                            </a:xfrm>
                            <a:custGeom>
                              <a:avLst/>
                              <a:gdLst>
                                <a:gd name="T0" fmla="*/ 0 w 52"/>
                                <a:gd name="T1" fmla="*/ 21198795 h 15"/>
                                <a:gd name="T2" fmla="*/ 0 w 52"/>
                                <a:gd name="T3" fmla="*/ 21198795 h 15"/>
                                <a:gd name="T4" fmla="*/ 14031726 w 52"/>
                                <a:gd name="T5" fmla="*/ 21198795 h 15"/>
                                <a:gd name="T6" fmla="*/ 25256400 w 52"/>
                                <a:gd name="T7" fmla="*/ 21198795 h 15"/>
                                <a:gd name="T8" fmla="*/ 36481075 w 52"/>
                                <a:gd name="T9" fmla="*/ 0 h 15"/>
                                <a:gd name="T10" fmla="*/ 25256400 w 52"/>
                                <a:gd name="T11" fmla="*/ 0 h 15"/>
                                <a:gd name="T12" fmla="*/ 0 w 52"/>
                                <a:gd name="T13" fmla="*/ 21198795 h 15"/>
                                <a:gd name="T14" fmla="*/ 0 60000 65536"/>
                                <a:gd name="T15" fmla="*/ 0 60000 65536"/>
                                <a:gd name="T16" fmla="*/ 0 60000 65536"/>
                                <a:gd name="T17" fmla="*/ 0 60000 65536"/>
                                <a:gd name="T18" fmla="*/ 0 60000 65536"/>
                                <a:gd name="T19" fmla="*/ 0 60000 65536"/>
                                <a:gd name="T20" fmla="*/ 0 60000 65536"/>
                                <a:gd name="T21" fmla="*/ 0 w 52"/>
                                <a:gd name="T22" fmla="*/ 0 h 15"/>
                                <a:gd name="T23" fmla="*/ 52 w 52"/>
                                <a:gd name="T24" fmla="*/ 15 h 1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19" name="Freeform 127"/>
                          <wps:cNvSpPr>
                            <a:spLocks/>
                          </wps:cNvSpPr>
                          <wps:spPr bwMode="auto">
                            <a:xfrm>
                              <a:off x="92466" y="47132"/>
                              <a:ext cx="1666" cy="1538"/>
                            </a:xfrm>
                            <a:custGeom>
                              <a:avLst/>
                              <a:gdLst>
                                <a:gd name="T0" fmla="*/ 14353249 w 278"/>
                                <a:gd name="T1" fmla="*/ 70462549 h 207"/>
                                <a:gd name="T2" fmla="*/ 14353249 w 278"/>
                                <a:gd name="T3" fmla="*/ 70462549 h 207"/>
                                <a:gd name="T4" fmla="*/ 37321318 w 278"/>
                                <a:gd name="T5" fmla="*/ 92483127 h 207"/>
                                <a:gd name="T6" fmla="*/ 63158605 w 278"/>
                                <a:gd name="T7" fmla="*/ 92483127 h 207"/>
                                <a:gd name="T8" fmla="*/ 74642643 w 278"/>
                                <a:gd name="T9" fmla="*/ 70462549 h 207"/>
                                <a:gd name="T10" fmla="*/ 100479930 w 278"/>
                                <a:gd name="T11" fmla="*/ 92483127 h 207"/>
                                <a:gd name="T12" fmla="*/ 111963961 w 278"/>
                                <a:gd name="T13" fmla="*/ 70462549 h 207"/>
                                <a:gd name="T14" fmla="*/ 149285286 w 278"/>
                                <a:gd name="T15" fmla="*/ 0 h 207"/>
                                <a:gd name="T16" fmla="*/ 189475822 w 278"/>
                                <a:gd name="T17" fmla="*/ 0 h 207"/>
                                <a:gd name="T18" fmla="*/ 177995374 w 278"/>
                                <a:gd name="T19" fmla="*/ 39634840 h 207"/>
                                <a:gd name="T20" fmla="*/ 189475822 w 278"/>
                                <a:gd name="T21" fmla="*/ 52848288 h 207"/>
                                <a:gd name="T22" fmla="*/ 177995374 w 278"/>
                                <a:gd name="T23" fmla="*/ 70462549 h 207"/>
                                <a:gd name="T24" fmla="*/ 203832661 w 278"/>
                                <a:gd name="T25" fmla="*/ 92483127 h 207"/>
                                <a:gd name="T26" fmla="*/ 189475822 w 278"/>
                                <a:gd name="T27" fmla="*/ 105696583 h 207"/>
                                <a:gd name="T28" fmla="*/ 163638535 w 278"/>
                                <a:gd name="T29" fmla="*/ 145331415 h 207"/>
                                <a:gd name="T30" fmla="*/ 149285286 w 278"/>
                                <a:gd name="T31" fmla="*/ 176159125 h 207"/>
                                <a:gd name="T32" fmla="*/ 163638535 w 278"/>
                                <a:gd name="T33" fmla="*/ 176159125 h 207"/>
                                <a:gd name="T34" fmla="*/ 149285286 w 278"/>
                                <a:gd name="T35" fmla="*/ 211393159 h 207"/>
                                <a:gd name="T36" fmla="*/ 126317211 w 278"/>
                                <a:gd name="T37" fmla="*/ 229007420 h 207"/>
                                <a:gd name="T38" fmla="*/ 111963961 w 278"/>
                                <a:gd name="T39" fmla="*/ 211393159 h 207"/>
                                <a:gd name="T40" fmla="*/ 88995892 w 278"/>
                                <a:gd name="T41" fmla="*/ 211393159 h 207"/>
                                <a:gd name="T42" fmla="*/ 63158605 w 278"/>
                                <a:gd name="T43" fmla="*/ 211393159 h 207"/>
                                <a:gd name="T44" fmla="*/ 63158605 w 278"/>
                                <a:gd name="T45" fmla="*/ 193778906 h 207"/>
                                <a:gd name="T46" fmla="*/ 37321318 w 278"/>
                                <a:gd name="T47" fmla="*/ 193778906 h 207"/>
                                <a:gd name="T48" fmla="*/ 25837287 w 278"/>
                                <a:gd name="T49" fmla="*/ 158544871 h 207"/>
                                <a:gd name="T50" fmla="*/ 14353249 w 278"/>
                                <a:gd name="T51" fmla="*/ 123310837 h 207"/>
                                <a:gd name="T52" fmla="*/ 0 w 278"/>
                                <a:gd name="T53" fmla="*/ 92483127 h 207"/>
                                <a:gd name="T54" fmla="*/ 14353249 w 278"/>
                                <a:gd name="T55" fmla="*/ 70462549 h 20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78"/>
                                <a:gd name="T85" fmla="*/ 0 h 207"/>
                                <a:gd name="T86" fmla="*/ 278 w 278"/>
                                <a:gd name="T87" fmla="*/ 207 h 207"/>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20" name="Freeform 128"/>
                          <wps:cNvSpPr>
                            <a:spLocks/>
                          </wps:cNvSpPr>
                          <wps:spPr bwMode="auto">
                            <a:xfrm>
                              <a:off x="90610" y="47605"/>
                              <a:ext cx="119" cy="237"/>
                            </a:xfrm>
                            <a:custGeom>
                              <a:avLst/>
                              <a:gdLst>
                                <a:gd name="T0" fmla="*/ 0 w 19"/>
                                <a:gd name="T1" fmla="*/ 15858912 h 33"/>
                                <a:gd name="T2" fmla="*/ 0 w 19"/>
                                <a:gd name="T3" fmla="*/ 15858912 h 33"/>
                                <a:gd name="T4" fmla="*/ 16387722 w 19"/>
                                <a:gd name="T5" fmla="*/ 31717825 h 33"/>
                                <a:gd name="T6" fmla="*/ 0 w 19"/>
                                <a:gd name="T7" fmla="*/ 0 h 33"/>
                                <a:gd name="T8" fmla="*/ 0 w 19"/>
                                <a:gd name="T9" fmla="*/ 15858912 h 33"/>
                                <a:gd name="T10" fmla="*/ 0 60000 65536"/>
                                <a:gd name="T11" fmla="*/ 0 60000 65536"/>
                                <a:gd name="T12" fmla="*/ 0 60000 65536"/>
                                <a:gd name="T13" fmla="*/ 0 60000 65536"/>
                                <a:gd name="T14" fmla="*/ 0 60000 65536"/>
                                <a:gd name="T15" fmla="*/ 0 w 19"/>
                                <a:gd name="T16" fmla="*/ 0 h 33"/>
                                <a:gd name="T17" fmla="*/ 19 w 19"/>
                                <a:gd name="T18" fmla="*/ 33 h 33"/>
                              </a:gdLst>
                              <a:ahLst/>
                              <a:cxnLst>
                                <a:cxn ang="T10">
                                  <a:pos x="T0" y="T1"/>
                                </a:cxn>
                                <a:cxn ang="T11">
                                  <a:pos x="T2" y="T3"/>
                                </a:cxn>
                                <a:cxn ang="T12">
                                  <a:pos x="T4" y="T5"/>
                                </a:cxn>
                                <a:cxn ang="T13">
                                  <a:pos x="T6" y="T7"/>
                                </a:cxn>
                                <a:cxn ang="T14">
                                  <a:pos x="T8" y="T9"/>
                                </a:cxn>
                              </a:cxnLst>
                              <a:rect l="T15" t="T16" r="T17" b="T1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21" name="Freeform 129"/>
                          <wps:cNvSpPr>
                            <a:spLocks/>
                          </wps:cNvSpPr>
                          <wps:spPr bwMode="auto">
                            <a:xfrm>
                              <a:off x="90824" y="48078"/>
                              <a:ext cx="95" cy="237"/>
                            </a:xfrm>
                            <a:custGeom>
                              <a:avLst/>
                              <a:gdLst>
                                <a:gd name="T0" fmla="*/ 0 w 16"/>
                                <a:gd name="T1" fmla="*/ 0 h 30"/>
                                <a:gd name="T2" fmla="*/ 0 w 16"/>
                                <a:gd name="T3" fmla="*/ 0 h 30"/>
                                <a:gd name="T4" fmla="*/ 11215504 w 16"/>
                                <a:gd name="T5" fmla="*/ 47490202 h 30"/>
                                <a:gd name="T6" fmla="*/ 11215504 w 16"/>
                                <a:gd name="T7" fmla="*/ 21108832 h 30"/>
                                <a:gd name="T8" fmla="*/ 11215504 w 16"/>
                                <a:gd name="T9" fmla="*/ 0 h 30"/>
                                <a:gd name="T10" fmla="*/ 0 w 16"/>
                                <a:gd name="T11" fmla="*/ 0 h 30"/>
                                <a:gd name="T12" fmla="*/ 0 60000 65536"/>
                                <a:gd name="T13" fmla="*/ 0 60000 65536"/>
                                <a:gd name="T14" fmla="*/ 0 60000 65536"/>
                                <a:gd name="T15" fmla="*/ 0 60000 65536"/>
                                <a:gd name="T16" fmla="*/ 0 60000 65536"/>
                                <a:gd name="T17" fmla="*/ 0 60000 65536"/>
                                <a:gd name="T18" fmla="*/ 0 w 16"/>
                                <a:gd name="T19" fmla="*/ 0 h 30"/>
                                <a:gd name="T20" fmla="*/ 16 w 16"/>
                                <a:gd name="T21" fmla="*/ 30 h 30"/>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22" name="Freeform 130"/>
                          <wps:cNvSpPr>
                            <a:spLocks/>
                          </wps:cNvSpPr>
                          <wps:spPr bwMode="auto">
                            <a:xfrm>
                              <a:off x="87730" y="46067"/>
                              <a:ext cx="428" cy="710"/>
                            </a:xfrm>
                            <a:custGeom>
                              <a:avLst/>
                              <a:gdLst>
                                <a:gd name="T0" fmla="*/ 0 w 71"/>
                                <a:gd name="T1" fmla="*/ 52100909 h 96"/>
                                <a:gd name="T2" fmla="*/ 0 w 71"/>
                                <a:gd name="T3" fmla="*/ 52100909 h 96"/>
                                <a:gd name="T4" fmla="*/ 14638679 w 71"/>
                                <a:gd name="T5" fmla="*/ 104201826 h 96"/>
                                <a:gd name="T6" fmla="*/ 40984665 w 71"/>
                                <a:gd name="T7" fmla="*/ 104201826 h 96"/>
                                <a:gd name="T8" fmla="*/ 52695607 w 71"/>
                                <a:gd name="T9" fmla="*/ 65124772 h 96"/>
                                <a:gd name="T10" fmla="*/ 29273717 w 71"/>
                                <a:gd name="T11" fmla="*/ 13023863 h 96"/>
                                <a:gd name="T12" fmla="*/ 14638679 w 71"/>
                                <a:gd name="T13" fmla="*/ 0 h 96"/>
                                <a:gd name="T14" fmla="*/ 0 w 71"/>
                                <a:gd name="T15" fmla="*/ 52100909 h 96"/>
                                <a:gd name="T16" fmla="*/ 0 60000 65536"/>
                                <a:gd name="T17" fmla="*/ 0 60000 65536"/>
                                <a:gd name="T18" fmla="*/ 0 60000 65536"/>
                                <a:gd name="T19" fmla="*/ 0 60000 65536"/>
                                <a:gd name="T20" fmla="*/ 0 60000 65536"/>
                                <a:gd name="T21" fmla="*/ 0 60000 65536"/>
                                <a:gd name="T22" fmla="*/ 0 60000 65536"/>
                                <a:gd name="T23" fmla="*/ 0 60000 65536"/>
                                <a:gd name="T24" fmla="*/ 0 w 71"/>
                                <a:gd name="T25" fmla="*/ 0 h 96"/>
                                <a:gd name="T26" fmla="*/ 71 w 71"/>
                                <a:gd name="T27" fmla="*/ 96 h 9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23" name="Freeform 131"/>
                          <wps:cNvSpPr>
                            <a:spLocks/>
                          </wps:cNvSpPr>
                          <wps:spPr bwMode="auto">
                            <a:xfrm>
                              <a:off x="92466" y="44173"/>
                              <a:ext cx="416" cy="355"/>
                            </a:xfrm>
                            <a:custGeom>
                              <a:avLst/>
                              <a:gdLst>
                                <a:gd name="T0" fmla="*/ 0 w 69"/>
                                <a:gd name="T1" fmla="*/ 13024048 h 48"/>
                                <a:gd name="T2" fmla="*/ 0 w 69"/>
                                <a:gd name="T3" fmla="*/ 13024048 h 48"/>
                                <a:gd name="T4" fmla="*/ 0 w 69"/>
                                <a:gd name="T5" fmla="*/ 30391262 h 48"/>
                                <a:gd name="T6" fmla="*/ 26371006 w 69"/>
                                <a:gd name="T7" fmla="*/ 52101649 h 48"/>
                                <a:gd name="T8" fmla="*/ 38091860 w 69"/>
                                <a:gd name="T9" fmla="*/ 30391262 h 48"/>
                                <a:gd name="T10" fmla="*/ 52745653 w 69"/>
                                <a:gd name="T11" fmla="*/ 0 h 48"/>
                                <a:gd name="T12" fmla="*/ 14650157 w 69"/>
                                <a:gd name="T13" fmla="*/ 0 h 48"/>
                                <a:gd name="T14" fmla="*/ 0 w 69"/>
                                <a:gd name="T15" fmla="*/ 13024048 h 48"/>
                                <a:gd name="T16" fmla="*/ 0 60000 65536"/>
                                <a:gd name="T17" fmla="*/ 0 60000 65536"/>
                                <a:gd name="T18" fmla="*/ 0 60000 65536"/>
                                <a:gd name="T19" fmla="*/ 0 60000 65536"/>
                                <a:gd name="T20" fmla="*/ 0 60000 65536"/>
                                <a:gd name="T21" fmla="*/ 0 60000 65536"/>
                                <a:gd name="T22" fmla="*/ 0 60000 65536"/>
                                <a:gd name="T23" fmla="*/ 0 60000 65536"/>
                                <a:gd name="T24" fmla="*/ 0 w 69"/>
                                <a:gd name="T25" fmla="*/ 0 h 48"/>
                                <a:gd name="T26" fmla="*/ 69 w 69"/>
                                <a:gd name="T27" fmla="*/ 48 h 4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24" name="Freeform 132"/>
                          <wps:cNvSpPr>
                            <a:spLocks/>
                          </wps:cNvSpPr>
                          <wps:spPr bwMode="auto">
                            <a:xfrm>
                              <a:off x="94322" y="43108"/>
                              <a:ext cx="309" cy="592"/>
                            </a:xfrm>
                            <a:custGeom>
                              <a:avLst/>
                              <a:gdLst>
                                <a:gd name="T0" fmla="*/ 0 w 52"/>
                                <a:gd name="T1" fmla="*/ 54137935 h 79"/>
                                <a:gd name="T2" fmla="*/ 0 w 52"/>
                                <a:gd name="T3" fmla="*/ 54137935 h 79"/>
                                <a:gd name="T4" fmla="*/ 0 w 52"/>
                                <a:gd name="T5" fmla="*/ 72182043 h 79"/>
                                <a:gd name="T6" fmla="*/ 14031726 w 52"/>
                                <a:gd name="T7" fmla="*/ 90226150 h 79"/>
                                <a:gd name="T8" fmla="*/ 36481075 w 52"/>
                                <a:gd name="T9" fmla="*/ 0 h 79"/>
                                <a:gd name="T10" fmla="*/ 25256400 w 52"/>
                                <a:gd name="T11" fmla="*/ 0 h 79"/>
                                <a:gd name="T12" fmla="*/ 0 w 52"/>
                                <a:gd name="T13" fmla="*/ 54137935 h 79"/>
                                <a:gd name="T14" fmla="*/ 0 60000 65536"/>
                                <a:gd name="T15" fmla="*/ 0 60000 65536"/>
                                <a:gd name="T16" fmla="*/ 0 60000 65536"/>
                                <a:gd name="T17" fmla="*/ 0 60000 65536"/>
                                <a:gd name="T18" fmla="*/ 0 60000 65536"/>
                                <a:gd name="T19" fmla="*/ 0 60000 65536"/>
                                <a:gd name="T20" fmla="*/ 0 60000 65536"/>
                                <a:gd name="T21" fmla="*/ 0 w 52"/>
                                <a:gd name="T22" fmla="*/ 0 h 79"/>
                                <a:gd name="T23" fmla="*/ 52 w 52"/>
                                <a:gd name="T24" fmla="*/ 79 h 7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25" name="Freeform 133"/>
                          <wps:cNvSpPr>
                            <a:spLocks/>
                          </wps:cNvSpPr>
                          <wps:spPr bwMode="auto">
                            <a:xfrm>
                              <a:off x="90300" y="46895"/>
                              <a:ext cx="1761" cy="2130"/>
                            </a:xfrm>
                            <a:custGeom>
                              <a:avLst/>
                              <a:gdLst>
                                <a:gd name="T0" fmla="*/ 0 w 296"/>
                                <a:gd name="T1" fmla="*/ 0 h 288"/>
                                <a:gd name="T2" fmla="*/ 0 w 296"/>
                                <a:gd name="T3" fmla="*/ 0 h 288"/>
                                <a:gd name="T4" fmla="*/ 0 w 296"/>
                                <a:gd name="T5" fmla="*/ 21710084 h 288"/>
                                <a:gd name="T6" fmla="*/ 25286235 w 296"/>
                                <a:gd name="T7" fmla="*/ 52100909 h 288"/>
                                <a:gd name="T8" fmla="*/ 50572463 w 296"/>
                                <a:gd name="T9" fmla="*/ 86834856 h 288"/>
                                <a:gd name="T10" fmla="*/ 61806858 w 296"/>
                                <a:gd name="T11" fmla="*/ 104201826 h 288"/>
                                <a:gd name="T12" fmla="*/ 73044793 w 296"/>
                                <a:gd name="T13" fmla="*/ 143278880 h 288"/>
                                <a:gd name="T14" fmla="*/ 98331021 w 296"/>
                                <a:gd name="T15" fmla="*/ 173669713 h 288"/>
                                <a:gd name="T16" fmla="*/ 120806890 w 296"/>
                                <a:gd name="T17" fmla="*/ 243137592 h 288"/>
                                <a:gd name="T18" fmla="*/ 171379354 w 296"/>
                                <a:gd name="T19" fmla="*/ 312605478 h 288"/>
                                <a:gd name="T20" fmla="*/ 196665589 w 296"/>
                                <a:gd name="T21" fmla="*/ 312605478 h 288"/>
                                <a:gd name="T22" fmla="*/ 207903523 w 296"/>
                                <a:gd name="T23" fmla="*/ 243137592 h 288"/>
                                <a:gd name="T24" fmla="*/ 196665589 w 296"/>
                                <a:gd name="T25" fmla="*/ 208403652 h 288"/>
                                <a:gd name="T26" fmla="*/ 185427654 w 296"/>
                                <a:gd name="T27" fmla="*/ 208403652 h 288"/>
                                <a:gd name="T28" fmla="*/ 171379354 w 296"/>
                                <a:gd name="T29" fmla="*/ 173669713 h 288"/>
                                <a:gd name="T30" fmla="*/ 157331054 w 296"/>
                                <a:gd name="T31" fmla="*/ 173669713 h 288"/>
                                <a:gd name="T32" fmla="*/ 157331054 w 296"/>
                                <a:gd name="T33" fmla="*/ 156302736 h 288"/>
                                <a:gd name="T34" fmla="*/ 146093119 w 296"/>
                                <a:gd name="T35" fmla="*/ 143278880 h 288"/>
                                <a:gd name="T36" fmla="*/ 146093119 w 296"/>
                                <a:gd name="T37" fmla="*/ 121568796 h 288"/>
                                <a:gd name="T38" fmla="*/ 109568956 w 296"/>
                                <a:gd name="T39" fmla="*/ 86834856 h 288"/>
                                <a:gd name="T40" fmla="*/ 98331021 w 296"/>
                                <a:gd name="T41" fmla="*/ 86834856 h 288"/>
                                <a:gd name="T42" fmla="*/ 36524163 w 296"/>
                                <a:gd name="T43" fmla="*/ 21710084 h 288"/>
                                <a:gd name="T44" fmla="*/ 0 w 296"/>
                                <a:gd name="T45" fmla="*/ 0 h 28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296"/>
                                <a:gd name="T70" fmla="*/ 0 h 288"/>
                                <a:gd name="T71" fmla="*/ 296 w 296"/>
                                <a:gd name="T72" fmla="*/ 288 h 288"/>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26" name="Freeform 134"/>
                          <wps:cNvSpPr>
                            <a:spLocks/>
                          </wps:cNvSpPr>
                          <wps:spPr bwMode="auto">
                            <a:xfrm>
                              <a:off x="91954" y="49025"/>
                              <a:ext cx="1440" cy="473"/>
                            </a:xfrm>
                            <a:custGeom>
                              <a:avLst/>
                              <a:gdLst>
                                <a:gd name="T0" fmla="*/ 0 w 242"/>
                                <a:gd name="T1" fmla="*/ 16565195 h 65"/>
                                <a:gd name="T2" fmla="*/ 0 w 242"/>
                                <a:gd name="T3" fmla="*/ 16565195 h 65"/>
                                <a:gd name="T4" fmla="*/ 50581684 w 242"/>
                                <a:gd name="T5" fmla="*/ 49695592 h 65"/>
                                <a:gd name="T6" fmla="*/ 171410602 w 242"/>
                                <a:gd name="T7" fmla="*/ 66266085 h 65"/>
                                <a:gd name="T8" fmla="*/ 171410602 w 242"/>
                                <a:gd name="T9" fmla="*/ 49695592 h 65"/>
                                <a:gd name="T10" fmla="*/ 146119757 w 242"/>
                                <a:gd name="T11" fmla="*/ 49695592 h 65"/>
                                <a:gd name="T12" fmla="*/ 134879778 w 242"/>
                                <a:gd name="T13" fmla="*/ 33130397 h 65"/>
                                <a:gd name="T14" fmla="*/ 98348953 w 242"/>
                                <a:gd name="T15" fmla="*/ 16565195 h 65"/>
                                <a:gd name="T16" fmla="*/ 98348953 w 242"/>
                                <a:gd name="T17" fmla="*/ 33130397 h 65"/>
                                <a:gd name="T18" fmla="*/ 73061649 w 242"/>
                                <a:gd name="T19" fmla="*/ 16565195 h 65"/>
                                <a:gd name="T20" fmla="*/ 36530824 w 242"/>
                                <a:gd name="T21" fmla="*/ 0 h 65"/>
                                <a:gd name="T22" fmla="*/ 14050860 w 242"/>
                                <a:gd name="T23" fmla="*/ 0 h 65"/>
                                <a:gd name="T24" fmla="*/ 0 w 242"/>
                                <a:gd name="T25" fmla="*/ 16565195 h 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42"/>
                                <a:gd name="T40" fmla="*/ 0 h 65"/>
                                <a:gd name="T41" fmla="*/ 242 w 242"/>
                                <a:gd name="T42" fmla="*/ 65 h 6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27" name="Freeform 135"/>
                          <wps:cNvSpPr>
                            <a:spLocks/>
                          </wps:cNvSpPr>
                          <wps:spPr bwMode="auto">
                            <a:xfrm>
                              <a:off x="93394" y="49498"/>
                              <a:ext cx="214" cy="0"/>
                            </a:xfrm>
                            <a:custGeom>
                              <a:avLst/>
                              <a:gdLst>
                                <a:gd name="T0" fmla="*/ 0 w 37"/>
                                <a:gd name="T1" fmla="*/ 0 w 37"/>
                                <a:gd name="T2" fmla="*/ 10342065 w 37"/>
                                <a:gd name="T3" fmla="*/ 23272153 w 37"/>
                                <a:gd name="T4" fmla="*/ 0 w 37"/>
                                <a:gd name="T5" fmla="*/ 0 60000 65536"/>
                                <a:gd name="T6" fmla="*/ 0 60000 65536"/>
                                <a:gd name="T7" fmla="*/ 0 60000 65536"/>
                                <a:gd name="T8" fmla="*/ 0 60000 65536"/>
                                <a:gd name="T9" fmla="*/ 0 60000 65536"/>
                                <a:gd name="T10" fmla="*/ 0 w 37"/>
                                <a:gd name="T11" fmla="*/ 37 w 37"/>
                              </a:gdLst>
                              <a:ahLst/>
                              <a:cxnLst>
                                <a:cxn ang="T5">
                                  <a:pos x="T0" y="0"/>
                                </a:cxn>
                                <a:cxn ang="T6">
                                  <a:pos x="T1" y="0"/>
                                </a:cxn>
                                <a:cxn ang="T7">
                                  <a:pos x="T2" y="0"/>
                                </a:cxn>
                                <a:cxn ang="T8">
                                  <a:pos x="T3" y="0"/>
                                </a:cxn>
                                <a:cxn ang="T9">
                                  <a:pos x="T4" y="0"/>
                                </a:cxn>
                              </a:cxnLst>
                              <a:rect l="T10" t="0" r="T11" b="0"/>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28" name="Freeform 136"/>
                          <wps:cNvSpPr>
                            <a:spLocks/>
                          </wps:cNvSpPr>
                          <wps:spPr bwMode="auto">
                            <a:xfrm>
                              <a:off x="91954" y="48197"/>
                              <a:ext cx="214" cy="355"/>
                            </a:xfrm>
                            <a:custGeom>
                              <a:avLst/>
                              <a:gdLst>
                                <a:gd name="T0" fmla="*/ 0 w 35"/>
                                <a:gd name="T1" fmla="*/ 13024048 h 48"/>
                                <a:gd name="T2" fmla="*/ 0 w 35"/>
                                <a:gd name="T3" fmla="*/ 13024048 h 48"/>
                                <a:gd name="T4" fmla="*/ 15273186 w 35"/>
                                <a:gd name="T5" fmla="*/ 34734428 h 48"/>
                                <a:gd name="T6" fmla="*/ 27493228 w 35"/>
                                <a:gd name="T7" fmla="*/ 52101649 h 48"/>
                                <a:gd name="T8" fmla="*/ 27493228 w 35"/>
                                <a:gd name="T9" fmla="*/ 34734428 h 48"/>
                                <a:gd name="T10" fmla="*/ 15273186 w 35"/>
                                <a:gd name="T11" fmla="*/ 0 h 48"/>
                                <a:gd name="T12" fmla="*/ 0 w 35"/>
                                <a:gd name="T13" fmla="*/ 13024048 h 48"/>
                                <a:gd name="T14" fmla="*/ 0 60000 65536"/>
                                <a:gd name="T15" fmla="*/ 0 60000 65536"/>
                                <a:gd name="T16" fmla="*/ 0 60000 65536"/>
                                <a:gd name="T17" fmla="*/ 0 60000 65536"/>
                                <a:gd name="T18" fmla="*/ 0 60000 65536"/>
                                <a:gd name="T19" fmla="*/ 0 60000 65536"/>
                                <a:gd name="T20" fmla="*/ 0 60000 65536"/>
                                <a:gd name="T21" fmla="*/ 0 w 35"/>
                                <a:gd name="T22" fmla="*/ 0 h 48"/>
                                <a:gd name="T23" fmla="*/ 35 w 35"/>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29" name="Freeform 137"/>
                          <wps:cNvSpPr>
                            <a:spLocks/>
                          </wps:cNvSpPr>
                          <wps:spPr bwMode="auto">
                            <a:xfrm>
                              <a:off x="92264" y="48433"/>
                              <a:ext cx="107" cy="119"/>
                            </a:xfrm>
                            <a:custGeom>
                              <a:avLst/>
                              <a:gdLst>
                                <a:gd name="T0" fmla="*/ 0 w 18"/>
                                <a:gd name="T1" fmla="*/ 17465548 h 16"/>
                                <a:gd name="T2" fmla="*/ 0 w 18"/>
                                <a:gd name="T3" fmla="*/ 17465548 h 16"/>
                                <a:gd name="T4" fmla="*/ 14036825 w 18"/>
                                <a:gd name="T5" fmla="*/ 17465548 h 16"/>
                                <a:gd name="T6" fmla="*/ 14036825 w 18"/>
                                <a:gd name="T7" fmla="*/ 0 h 16"/>
                                <a:gd name="T8" fmla="*/ 0 w 18"/>
                                <a:gd name="T9" fmla="*/ 0 h 16"/>
                                <a:gd name="T10" fmla="*/ 0 w 18"/>
                                <a:gd name="T11" fmla="*/ 17465548 h 16"/>
                                <a:gd name="T12" fmla="*/ 0 60000 65536"/>
                                <a:gd name="T13" fmla="*/ 0 60000 65536"/>
                                <a:gd name="T14" fmla="*/ 0 60000 65536"/>
                                <a:gd name="T15" fmla="*/ 0 60000 65536"/>
                                <a:gd name="T16" fmla="*/ 0 60000 65536"/>
                                <a:gd name="T17" fmla="*/ 0 60000 65536"/>
                                <a:gd name="T18" fmla="*/ 0 w 18"/>
                                <a:gd name="T19" fmla="*/ 0 h 16"/>
                                <a:gd name="T20" fmla="*/ 18 w 18"/>
                                <a:gd name="T21" fmla="*/ 16 h 16"/>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30" name="Freeform 138"/>
                          <wps:cNvSpPr>
                            <a:spLocks/>
                          </wps:cNvSpPr>
                          <wps:spPr bwMode="auto">
                            <a:xfrm>
                              <a:off x="94322" y="44410"/>
                              <a:ext cx="619" cy="1065"/>
                            </a:xfrm>
                            <a:custGeom>
                              <a:avLst/>
                              <a:gdLst>
                                <a:gd name="T0" fmla="*/ 0 w 104"/>
                                <a:gd name="T1" fmla="*/ 75368665 h 143"/>
                                <a:gd name="T2" fmla="*/ 0 w 104"/>
                                <a:gd name="T3" fmla="*/ 75368665 h 143"/>
                                <a:gd name="T4" fmla="*/ 0 w 104"/>
                                <a:gd name="T5" fmla="*/ 106402497 h 143"/>
                                <a:gd name="T6" fmla="*/ 14054431 w 104"/>
                                <a:gd name="T7" fmla="*/ 128572691 h 143"/>
                                <a:gd name="T8" fmla="*/ 14054431 w 104"/>
                                <a:gd name="T9" fmla="*/ 141873692 h 143"/>
                                <a:gd name="T10" fmla="*/ 25297268 w 104"/>
                                <a:gd name="T11" fmla="*/ 141873692 h 143"/>
                                <a:gd name="T12" fmla="*/ 36540106 w 104"/>
                                <a:gd name="T13" fmla="*/ 141873692 h 143"/>
                                <a:gd name="T14" fmla="*/ 50594536 w 104"/>
                                <a:gd name="T15" fmla="*/ 159606523 h 143"/>
                                <a:gd name="T16" fmla="*/ 50594536 w 104"/>
                                <a:gd name="T17" fmla="*/ 141873692 h 143"/>
                                <a:gd name="T18" fmla="*/ 61837374 w 104"/>
                                <a:gd name="T19" fmla="*/ 159606523 h 143"/>
                                <a:gd name="T20" fmla="*/ 73080205 w 104"/>
                                <a:gd name="T21" fmla="*/ 159606523 h 143"/>
                                <a:gd name="T22" fmla="*/ 61837374 w 104"/>
                                <a:gd name="T23" fmla="*/ 141873692 h 143"/>
                                <a:gd name="T24" fmla="*/ 73080205 w 104"/>
                                <a:gd name="T25" fmla="*/ 141873692 h 143"/>
                                <a:gd name="T26" fmla="*/ 50594536 w 104"/>
                                <a:gd name="T27" fmla="*/ 128572691 h 143"/>
                                <a:gd name="T28" fmla="*/ 36540106 w 104"/>
                                <a:gd name="T29" fmla="*/ 141873692 h 143"/>
                                <a:gd name="T30" fmla="*/ 25297268 w 104"/>
                                <a:gd name="T31" fmla="*/ 106402497 h 143"/>
                                <a:gd name="T32" fmla="*/ 50594536 w 104"/>
                                <a:gd name="T33" fmla="*/ 53204019 h 143"/>
                                <a:gd name="T34" fmla="*/ 36540106 w 104"/>
                                <a:gd name="T35" fmla="*/ 35465647 h 143"/>
                                <a:gd name="T36" fmla="*/ 50594536 w 104"/>
                                <a:gd name="T37" fmla="*/ 0 h 143"/>
                                <a:gd name="T38" fmla="*/ 36540106 w 104"/>
                                <a:gd name="T39" fmla="*/ 22170194 h 143"/>
                                <a:gd name="T40" fmla="*/ 14054431 w 104"/>
                                <a:gd name="T41" fmla="*/ 0 h 143"/>
                                <a:gd name="T42" fmla="*/ 0 w 104"/>
                                <a:gd name="T43" fmla="*/ 75368665 h 14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04"/>
                                <a:gd name="T67" fmla="*/ 0 h 143"/>
                                <a:gd name="T68" fmla="*/ 104 w 104"/>
                                <a:gd name="T69" fmla="*/ 143 h 143"/>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31" name="Freeform 139"/>
                          <wps:cNvSpPr>
                            <a:spLocks/>
                          </wps:cNvSpPr>
                          <wps:spPr bwMode="auto">
                            <a:xfrm>
                              <a:off x="93822" y="45830"/>
                              <a:ext cx="405" cy="592"/>
                            </a:xfrm>
                            <a:custGeom>
                              <a:avLst/>
                              <a:gdLst>
                                <a:gd name="T0" fmla="*/ 0 w 69"/>
                                <a:gd name="T1" fmla="*/ 83706067 h 81"/>
                                <a:gd name="T2" fmla="*/ 0 w 69"/>
                                <a:gd name="T3" fmla="*/ 83706067 h 81"/>
                                <a:gd name="T4" fmla="*/ 45764225 w 69"/>
                                <a:gd name="T5" fmla="*/ 16742279 h 81"/>
                                <a:gd name="T6" fmla="*/ 45764225 w 69"/>
                                <a:gd name="T7" fmla="*/ 0 h 81"/>
                                <a:gd name="T8" fmla="*/ 0 w 69"/>
                                <a:gd name="T9" fmla="*/ 83706067 h 81"/>
                                <a:gd name="T10" fmla="*/ 0 60000 65536"/>
                                <a:gd name="T11" fmla="*/ 0 60000 65536"/>
                                <a:gd name="T12" fmla="*/ 0 60000 65536"/>
                                <a:gd name="T13" fmla="*/ 0 60000 65536"/>
                                <a:gd name="T14" fmla="*/ 0 60000 65536"/>
                                <a:gd name="T15" fmla="*/ 0 w 69"/>
                                <a:gd name="T16" fmla="*/ 0 h 81"/>
                                <a:gd name="T17" fmla="*/ 69 w 69"/>
                                <a:gd name="T18" fmla="*/ 81 h 81"/>
                              </a:gdLst>
                              <a:ahLst/>
                              <a:cxnLst>
                                <a:cxn ang="T10">
                                  <a:pos x="T0" y="T1"/>
                                </a:cxn>
                                <a:cxn ang="T11">
                                  <a:pos x="T2" y="T3"/>
                                </a:cxn>
                                <a:cxn ang="T12">
                                  <a:pos x="T4" y="T5"/>
                                </a:cxn>
                                <a:cxn ang="T13">
                                  <a:pos x="T6" y="T7"/>
                                </a:cxn>
                                <a:cxn ang="T14">
                                  <a:pos x="T8" y="T9"/>
                                </a:cxn>
                              </a:cxnLst>
                              <a:rect l="T15" t="T16" r="T17" b="T1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32" name="Freeform 140"/>
                          <wps:cNvSpPr>
                            <a:spLocks/>
                          </wps:cNvSpPr>
                          <wps:spPr bwMode="auto">
                            <a:xfrm>
                              <a:off x="94322" y="45475"/>
                              <a:ext cx="214" cy="237"/>
                            </a:xfrm>
                            <a:custGeom>
                              <a:avLst/>
                              <a:gdLst>
                                <a:gd name="T0" fmla="*/ 0 w 36"/>
                                <a:gd name="T1" fmla="*/ 0 h 33"/>
                                <a:gd name="T2" fmla="*/ 0 w 36"/>
                                <a:gd name="T3" fmla="*/ 0 h 33"/>
                                <a:gd name="T4" fmla="*/ 25265571 w 36"/>
                                <a:gd name="T5" fmla="*/ 31717825 h 33"/>
                                <a:gd name="T6" fmla="*/ 25265571 w 36"/>
                                <a:gd name="T7" fmla="*/ 15858912 h 33"/>
                                <a:gd name="T8" fmla="*/ 25265571 w 36"/>
                                <a:gd name="T9" fmla="*/ 0 h 33"/>
                                <a:gd name="T10" fmla="*/ 0 w 36"/>
                                <a:gd name="T11" fmla="*/ 0 h 33"/>
                                <a:gd name="T12" fmla="*/ 0 60000 65536"/>
                                <a:gd name="T13" fmla="*/ 0 60000 65536"/>
                                <a:gd name="T14" fmla="*/ 0 60000 65536"/>
                                <a:gd name="T15" fmla="*/ 0 60000 65536"/>
                                <a:gd name="T16" fmla="*/ 0 60000 65536"/>
                                <a:gd name="T17" fmla="*/ 0 60000 65536"/>
                                <a:gd name="T18" fmla="*/ 0 w 36"/>
                                <a:gd name="T19" fmla="*/ 0 h 33"/>
                                <a:gd name="T20" fmla="*/ 36 w 36"/>
                                <a:gd name="T21" fmla="*/ 33 h 33"/>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33" name="Freeform 141"/>
                          <wps:cNvSpPr>
                            <a:spLocks/>
                          </wps:cNvSpPr>
                          <wps:spPr bwMode="auto">
                            <a:xfrm>
                              <a:off x="94631" y="45712"/>
                              <a:ext cx="417" cy="591"/>
                            </a:xfrm>
                            <a:custGeom>
                              <a:avLst/>
                              <a:gdLst>
                                <a:gd name="T0" fmla="*/ 0 w 71"/>
                                <a:gd name="T1" fmla="*/ 33427996 h 81"/>
                                <a:gd name="T2" fmla="*/ 0 w 71"/>
                                <a:gd name="T3" fmla="*/ 33427996 h 81"/>
                                <a:gd name="T4" fmla="*/ 10782933 w 71"/>
                                <a:gd name="T5" fmla="*/ 33427996 h 81"/>
                                <a:gd name="T6" fmla="*/ 10782933 w 71"/>
                                <a:gd name="T7" fmla="*/ 50136668 h 81"/>
                                <a:gd name="T8" fmla="*/ 24263327 w 71"/>
                                <a:gd name="T9" fmla="*/ 83564671 h 81"/>
                                <a:gd name="T10" fmla="*/ 24263327 w 71"/>
                                <a:gd name="T11" fmla="*/ 62672172 h 81"/>
                                <a:gd name="T12" fmla="*/ 24263327 w 71"/>
                                <a:gd name="T13" fmla="*/ 50136668 h 81"/>
                                <a:gd name="T14" fmla="*/ 45832640 w 71"/>
                                <a:gd name="T15" fmla="*/ 62672172 h 81"/>
                                <a:gd name="T16" fmla="*/ 45832640 w 71"/>
                                <a:gd name="T17" fmla="*/ 50136668 h 81"/>
                                <a:gd name="T18" fmla="*/ 35049707 w 71"/>
                                <a:gd name="T19" fmla="*/ 50136668 h 81"/>
                                <a:gd name="T20" fmla="*/ 35049707 w 71"/>
                                <a:gd name="T21" fmla="*/ 12535497 h 81"/>
                                <a:gd name="T22" fmla="*/ 24263327 w 71"/>
                                <a:gd name="T23" fmla="*/ 33427996 h 81"/>
                                <a:gd name="T24" fmla="*/ 24263327 w 71"/>
                                <a:gd name="T25" fmla="*/ 12535497 h 81"/>
                                <a:gd name="T26" fmla="*/ 10782933 w 71"/>
                                <a:gd name="T27" fmla="*/ 0 h 81"/>
                                <a:gd name="T28" fmla="*/ 0 w 71"/>
                                <a:gd name="T29" fmla="*/ 0 h 81"/>
                                <a:gd name="T30" fmla="*/ 0 w 71"/>
                                <a:gd name="T31" fmla="*/ 33427996 h 8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71"/>
                                <a:gd name="T49" fmla="*/ 0 h 81"/>
                                <a:gd name="T50" fmla="*/ 71 w 71"/>
                                <a:gd name="T51" fmla="*/ 81 h 81"/>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34" name="Freeform 142"/>
                          <wps:cNvSpPr>
                            <a:spLocks/>
                          </wps:cNvSpPr>
                          <wps:spPr bwMode="auto">
                            <a:xfrm>
                              <a:off x="94631" y="46067"/>
                              <a:ext cx="726" cy="828"/>
                            </a:xfrm>
                            <a:custGeom>
                              <a:avLst/>
                              <a:gdLst>
                                <a:gd name="T0" fmla="*/ 0 w 123"/>
                                <a:gd name="T1" fmla="*/ 93626421 h 111"/>
                                <a:gd name="T2" fmla="*/ 0 w 123"/>
                                <a:gd name="T3" fmla="*/ 93626421 h 111"/>
                                <a:gd name="T4" fmla="*/ 10968166 w 123"/>
                                <a:gd name="T5" fmla="*/ 71331767 h 111"/>
                                <a:gd name="T6" fmla="*/ 24680984 w 123"/>
                                <a:gd name="T7" fmla="*/ 71331767 h 111"/>
                                <a:gd name="T8" fmla="*/ 35649150 w 123"/>
                                <a:gd name="T9" fmla="*/ 71331767 h 111"/>
                                <a:gd name="T10" fmla="*/ 46617316 w 123"/>
                                <a:gd name="T11" fmla="*/ 71331767 h 111"/>
                                <a:gd name="T12" fmla="*/ 35649150 w 123"/>
                                <a:gd name="T13" fmla="*/ 107003216 h 111"/>
                                <a:gd name="T14" fmla="*/ 60330134 w 123"/>
                                <a:gd name="T15" fmla="*/ 124833375 h 111"/>
                                <a:gd name="T16" fmla="*/ 71298294 w 123"/>
                                <a:gd name="T17" fmla="*/ 107003216 h 111"/>
                                <a:gd name="T18" fmla="*/ 60330134 w 123"/>
                                <a:gd name="T19" fmla="*/ 93626421 h 111"/>
                                <a:gd name="T20" fmla="*/ 71298294 w 123"/>
                                <a:gd name="T21" fmla="*/ 71331767 h 111"/>
                                <a:gd name="T22" fmla="*/ 82266460 w 123"/>
                                <a:gd name="T23" fmla="*/ 107003216 h 111"/>
                                <a:gd name="T24" fmla="*/ 82266460 w 123"/>
                                <a:gd name="T25" fmla="*/ 71331767 h 111"/>
                                <a:gd name="T26" fmla="*/ 82266460 w 123"/>
                                <a:gd name="T27" fmla="*/ 40124813 h 111"/>
                                <a:gd name="T28" fmla="*/ 60330134 w 123"/>
                                <a:gd name="T29" fmla="*/ 0 h 111"/>
                                <a:gd name="T30" fmla="*/ 60330134 w 123"/>
                                <a:gd name="T31" fmla="*/ 40124813 h 111"/>
                                <a:gd name="T32" fmla="*/ 46617316 w 123"/>
                                <a:gd name="T33" fmla="*/ 40124813 h 111"/>
                                <a:gd name="T34" fmla="*/ 35649150 w 123"/>
                                <a:gd name="T35" fmla="*/ 53501608 h 111"/>
                                <a:gd name="T36" fmla="*/ 24680984 w 123"/>
                                <a:gd name="T37" fmla="*/ 40124813 h 111"/>
                                <a:gd name="T38" fmla="*/ 0 w 123"/>
                                <a:gd name="T39" fmla="*/ 71331767 h 111"/>
                                <a:gd name="T40" fmla="*/ 0 w 123"/>
                                <a:gd name="T41" fmla="*/ 93626421 h 11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23"/>
                                <a:gd name="T64" fmla="*/ 0 h 111"/>
                                <a:gd name="T65" fmla="*/ 123 w 123"/>
                                <a:gd name="T66" fmla="*/ 111 h 111"/>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35" name="Line 143"/>
                          <wps:cNvCnPr/>
                          <wps:spPr bwMode="auto">
                            <a:xfrm>
                              <a:off x="89943" y="45652"/>
                              <a:ext cx="0" cy="119"/>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6" name="Line 144"/>
                          <wps:cNvCnPr/>
                          <wps:spPr bwMode="auto">
                            <a:xfrm flipV="1">
                              <a:off x="95619" y="42812"/>
                              <a:ext cx="95" cy="355"/>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7" name="Line 145"/>
                          <wps:cNvCnPr/>
                          <wps:spPr bwMode="auto">
                            <a:xfrm flipV="1">
                              <a:off x="95869" y="42517"/>
                              <a:ext cx="0" cy="236"/>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8" name="Freeform 146"/>
                          <wps:cNvSpPr>
                            <a:spLocks/>
                          </wps:cNvSpPr>
                          <wps:spPr bwMode="auto">
                            <a:xfrm>
                              <a:off x="95048" y="45593"/>
                              <a:ext cx="214" cy="474"/>
                            </a:xfrm>
                            <a:custGeom>
                              <a:avLst/>
                              <a:gdLst>
                                <a:gd name="T0" fmla="*/ 0 w 34"/>
                                <a:gd name="T1" fmla="*/ 0 h 63"/>
                                <a:gd name="T2" fmla="*/ 0 w 34"/>
                                <a:gd name="T3" fmla="*/ 0 h 63"/>
                                <a:gd name="T4" fmla="*/ 16660611 w 34"/>
                                <a:gd name="T5" fmla="*/ 18230567 h 63"/>
                                <a:gd name="T6" fmla="*/ 0 w 34"/>
                                <a:gd name="T7" fmla="*/ 36466784 h 63"/>
                                <a:gd name="T8" fmla="*/ 0 w 34"/>
                                <a:gd name="T9" fmla="*/ 54697350 h 63"/>
                                <a:gd name="T10" fmla="*/ 0 w 34"/>
                                <a:gd name="T11" fmla="*/ 72933575 h 63"/>
                                <a:gd name="T12" fmla="*/ 16660611 w 34"/>
                                <a:gd name="T13" fmla="*/ 72933575 h 63"/>
                                <a:gd name="T14" fmla="*/ 16660611 w 34"/>
                                <a:gd name="T15" fmla="*/ 36466784 h 63"/>
                                <a:gd name="T16" fmla="*/ 33321222 w 34"/>
                                <a:gd name="T17" fmla="*/ 36466784 h 63"/>
                                <a:gd name="T18" fmla="*/ 16660611 w 34"/>
                                <a:gd name="T19" fmla="*/ 18230567 h 63"/>
                                <a:gd name="T20" fmla="*/ 16660611 w 34"/>
                                <a:gd name="T21" fmla="*/ 0 h 63"/>
                                <a:gd name="T22" fmla="*/ 0 w 34"/>
                                <a:gd name="T23" fmla="*/ 0 h 6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4"/>
                                <a:gd name="T37" fmla="*/ 0 h 63"/>
                                <a:gd name="T38" fmla="*/ 34 w 34"/>
                                <a:gd name="T39" fmla="*/ 63 h 63"/>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39" name="Freeform 147"/>
                          <wps:cNvSpPr>
                            <a:spLocks/>
                          </wps:cNvSpPr>
                          <wps:spPr bwMode="auto">
                            <a:xfrm>
                              <a:off x="91466" y="45238"/>
                              <a:ext cx="786" cy="695"/>
                            </a:xfrm>
                            <a:custGeom>
                              <a:avLst/>
                              <a:gdLst>
                                <a:gd name="T0" fmla="*/ 2862872 w 251"/>
                                <a:gd name="T1" fmla="*/ 8745324 h 175"/>
                                <a:gd name="T2" fmla="*/ 2862872 w 251"/>
                                <a:gd name="T3" fmla="*/ 8745324 h 175"/>
                                <a:gd name="T4" fmla="*/ 4499080 w 251"/>
                                <a:gd name="T5" fmla="*/ 6727413 h 175"/>
                                <a:gd name="T6" fmla="*/ 5317184 w 251"/>
                                <a:gd name="T7" fmla="*/ 5381615 h 175"/>
                                <a:gd name="T8" fmla="*/ 6952411 w 251"/>
                                <a:gd name="T9" fmla="*/ 4035817 h 175"/>
                                <a:gd name="T10" fmla="*/ 6952411 w 251"/>
                                <a:gd name="T11" fmla="*/ 0 h 175"/>
                                <a:gd name="T12" fmla="*/ 5317184 w 251"/>
                                <a:gd name="T13" fmla="*/ 0 h 175"/>
                                <a:gd name="T14" fmla="*/ 5317184 w 251"/>
                                <a:gd name="T15" fmla="*/ 1345798 h 175"/>
                                <a:gd name="T16" fmla="*/ 4499080 w 251"/>
                                <a:gd name="T17" fmla="*/ 0 h 175"/>
                                <a:gd name="T18" fmla="*/ 818104 w 251"/>
                                <a:gd name="T19" fmla="*/ 0 h 175"/>
                                <a:gd name="T20" fmla="*/ 0 w 251"/>
                                <a:gd name="T21" fmla="*/ 2690019 h 175"/>
                                <a:gd name="T22" fmla="*/ 818104 w 251"/>
                                <a:gd name="T23" fmla="*/ 5381615 h 175"/>
                                <a:gd name="T24" fmla="*/ 818104 w 251"/>
                                <a:gd name="T25" fmla="*/ 6727413 h 175"/>
                                <a:gd name="T26" fmla="*/ 818104 w 251"/>
                                <a:gd name="T27" fmla="*/ 8745324 h 175"/>
                                <a:gd name="T28" fmla="*/ 2862872 w 251"/>
                                <a:gd name="T29" fmla="*/ 8745324 h 1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51"/>
                                <a:gd name="T46" fmla="*/ 0 h 175"/>
                                <a:gd name="T47" fmla="*/ 251 w 251"/>
                                <a:gd name="T48" fmla="*/ 175 h 175"/>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40" name="Freeform 148"/>
                          <wps:cNvSpPr>
                            <a:spLocks/>
                          </wps:cNvSpPr>
                          <wps:spPr bwMode="auto">
                            <a:xfrm>
                              <a:off x="89063" y="42872"/>
                              <a:ext cx="833" cy="1065"/>
                            </a:xfrm>
                            <a:custGeom>
                              <a:avLst/>
                              <a:gdLst>
                                <a:gd name="T0" fmla="*/ 98342243 w 140"/>
                                <a:gd name="T1" fmla="*/ 143279553 h 144"/>
                                <a:gd name="T2" fmla="*/ 98342243 w 140"/>
                                <a:gd name="T3" fmla="*/ 143279553 h 144"/>
                                <a:gd name="T4" fmla="*/ 84292335 w 140"/>
                                <a:gd name="T5" fmla="*/ 86835263 h 144"/>
                                <a:gd name="T6" fmla="*/ 84292335 w 140"/>
                                <a:gd name="T7" fmla="*/ 69468212 h 144"/>
                                <a:gd name="T8" fmla="*/ 73053124 w 140"/>
                                <a:gd name="T9" fmla="*/ 86835263 h 144"/>
                                <a:gd name="T10" fmla="*/ 61813907 w 140"/>
                                <a:gd name="T11" fmla="*/ 86835263 h 144"/>
                                <a:gd name="T12" fmla="*/ 61813907 w 140"/>
                                <a:gd name="T13" fmla="*/ 69468212 h 144"/>
                                <a:gd name="T14" fmla="*/ 84292335 w 140"/>
                                <a:gd name="T15" fmla="*/ 39077239 h 144"/>
                                <a:gd name="T16" fmla="*/ 36528329 w 140"/>
                                <a:gd name="T17" fmla="*/ 39077239 h 144"/>
                                <a:gd name="T18" fmla="*/ 36528329 w 140"/>
                                <a:gd name="T19" fmla="*/ 0 h 144"/>
                                <a:gd name="T20" fmla="*/ 25289118 w 140"/>
                                <a:gd name="T21" fmla="*/ 0 h 144"/>
                                <a:gd name="T22" fmla="*/ 11239217 w 140"/>
                                <a:gd name="T23" fmla="*/ 0 h 144"/>
                                <a:gd name="T24" fmla="*/ 11239217 w 140"/>
                                <a:gd name="T25" fmla="*/ 17367051 h 144"/>
                                <a:gd name="T26" fmla="*/ 0 w 140"/>
                                <a:gd name="T27" fmla="*/ 52101161 h 144"/>
                                <a:gd name="T28" fmla="*/ 11239217 w 140"/>
                                <a:gd name="T29" fmla="*/ 52101161 h 144"/>
                                <a:gd name="T30" fmla="*/ 25289118 w 140"/>
                                <a:gd name="T31" fmla="*/ 143279553 h 144"/>
                                <a:gd name="T32" fmla="*/ 50574697 w 140"/>
                                <a:gd name="T33" fmla="*/ 143279553 h 144"/>
                                <a:gd name="T34" fmla="*/ 73053124 w 140"/>
                                <a:gd name="T35" fmla="*/ 104202314 h 144"/>
                                <a:gd name="T36" fmla="*/ 84292335 w 140"/>
                                <a:gd name="T37" fmla="*/ 156303475 h 144"/>
                                <a:gd name="T38" fmla="*/ 98342243 w 140"/>
                                <a:gd name="T39" fmla="*/ 143279553 h 1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40"/>
                                <a:gd name="T61" fmla="*/ 0 h 144"/>
                                <a:gd name="T62" fmla="*/ 140 w 140"/>
                                <a:gd name="T63" fmla="*/ 144 h 14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41" name="Freeform 149"/>
                          <wps:cNvSpPr>
                            <a:spLocks/>
                          </wps:cNvSpPr>
                          <wps:spPr bwMode="auto">
                            <a:xfrm>
                              <a:off x="89800" y="42517"/>
                              <a:ext cx="1428" cy="3668"/>
                            </a:xfrm>
                            <a:custGeom>
                              <a:avLst/>
                              <a:gdLst>
                                <a:gd name="T0" fmla="*/ 120820426 w 240"/>
                                <a:gd name="T1" fmla="*/ 541597992 h 495"/>
                                <a:gd name="T2" fmla="*/ 120820426 w 240"/>
                                <a:gd name="T3" fmla="*/ 541597992 h 495"/>
                                <a:gd name="T4" fmla="*/ 146109491 w 240"/>
                                <a:gd name="T5" fmla="*/ 471712603 h 495"/>
                                <a:gd name="T6" fmla="*/ 134870304 w 240"/>
                                <a:gd name="T7" fmla="*/ 419301314 h 495"/>
                                <a:gd name="T8" fmla="*/ 120820426 w 240"/>
                                <a:gd name="T9" fmla="*/ 384358620 h 495"/>
                                <a:gd name="T10" fmla="*/ 120820426 w 240"/>
                                <a:gd name="T11" fmla="*/ 353787203 h 495"/>
                                <a:gd name="T12" fmla="*/ 109581233 w 240"/>
                                <a:gd name="T13" fmla="*/ 301370416 h 495"/>
                                <a:gd name="T14" fmla="*/ 109581233 w 240"/>
                                <a:gd name="T15" fmla="*/ 262061950 h 495"/>
                                <a:gd name="T16" fmla="*/ 157348684 w 240"/>
                                <a:gd name="T17" fmla="*/ 227119255 h 495"/>
                                <a:gd name="T18" fmla="*/ 168587877 w 240"/>
                                <a:gd name="T19" fmla="*/ 196547831 h 495"/>
                                <a:gd name="T20" fmla="*/ 157348684 w 240"/>
                                <a:gd name="T21" fmla="*/ 196547831 h 495"/>
                                <a:gd name="T22" fmla="*/ 134870304 w 240"/>
                                <a:gd name="T23" fmla="*/ 174707966 h 495"/>
                                <a:gd name="T24" fmla="*/ 134870304 w 240"/>
                                <a:gd name="T25" fmla="*/ 157239365 h 495"/>
                                <a:gd name="T26" fmla="*/ 134870304 w 240"/>
                                <a:gd name="T27" fmla="*/ 144136542 h 495"/>
                                <a:gd name="T28" fmla="*/ 120820426 w 240"/>
                                <a:gd name="T29" fmla="*/ 122296678 h 495"/>
                                <a:gd name="T30" fmla="*/ 109581233 w 240"/>
                                <a:gd name="T31" fmla="*/ 122296678 h 495"/>
                                <a:gd name="T32" fmla="*/ 120820426 w 240"/>
                                <a:gd name="T33" fmla="*/ 39308467 h 495"/>
                                <a:gd name="T34" fmla="*/ 109581233 w 240"/>
                                <a:gd name="T35" fmla="*/ 0 h 495"/>
                                <a:gd name="T36" fmla="*/ 98342040 w 240"/>
                                <a:gd name="T37" fmla="*/ 0 h 495"/>
                                <a:gd name="T38" fmla="*/ 98342040 w 240"/>
                                <a:gd name="T39" fmla="*/ 39308467 h 495"/>
                                <a:gd name="T40" fmla="*/ 73056516 w 240"/>
                                <a:gd name="T41" fmla="*/ 39308467 h 495"/>
                                <a:gd name="T42" fmla="*/ 61817323 w 240"/>
                                <a:gd name="T43" fmla="*/ 52411289 h 495"/>
                                <a:gd name="T44" fmla="*/ 36528258 w 240"/>
                                <a:gd name="T45" fmla="*/ 122296678 h 495"/>
                                <a:gd name="T46" fmla="*/ 25289065 w 240"/>
                                <a:gd name="T47" fmla="*/ 144136542 h 495"/>
                                <a:gd name="T48" fmla="*/ 14049872 w 240"/>
                                <a:gd name="T49" fmla="*/ 174707966 h 495"/>
                                <a:gd name="T50" fmla="*/ 14049872 w 240"/>
                                <a:gd name="T51" fmla="*/ 196547831 h 495"/>
                                <a:gd name="T52" fmla="*/ 0 w 240"/>
                                <a:gd name="T53" fmla="*/ 209650661 h 495"/>
                                <a:gd name="T54" fmla="*/ 25289065 w 240"/>
                                <a:gd name="T55" fmla="*/ 248959127 h 495"/>
                                <a:gd name="T56" fmla="*/ 36528258 w 240"/>
                                <a:gd name="T57" fmla="*/ 279536042 h 495"/>
                                <a:gd name="T58" fmla="*/ 50578136 w 240"/>
                                <a:gd name="T59" fmla="*/ 331947331 h 495"/>
                                <a:gd name="T60" fmla="*/ 36528258 w 240"/>
                                <a:gd name="T61" fmla="*/ 353787203 h 495"/>
                                <a:gd name="T62" fmla="*/ 61817323 w 240"/>
                                <a:gd name="T63" fmla="*/ 366890025 h 495"/>
                                <a:gd name="T64" fmla="*/ 84295709 w 240"/>
                                <a:gd name="T65" fmla="*/ 331947331 h 495"/>
                                <a:gd name="T66" fmla="*/ 98342040 w 240"/>
                                <a:gd name="T67" fmla="*/ 353787203 h 495"/>
                                <a:gd name="T68" fmla="*/ 120820426 w 240"/>
                                <a:gd name="T69" fmla="*/ 458609781 h 495"/>
                                <a:gd name="T70" fmla="*/ 120820426 w 240"/>
                                <a:gd name="T71" fmla="*/ 541597992 h 49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40"/>
                                <a:gd name="T109" fmla="*/ 0 h 495"/>
                                <a:gd name="T110" fmla="*/ 240 w 240"/>
                                <a:gd name="T111" fmla="*/ 495 h 49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42" name="Freeform 150"/>
                          <wps:cNvSpPr>
                            <a:spLocks/>
                          </wps:cNvSpPr>
                          <wps:spPr bwMode="auto">
                            <a:xfrm>
                              <a:off x="91133" y="43700"/>
                              <a:ext cx="1131" cy="1657"/>
                            </a:xfrm>
                            <a:custGeom>
                              <a:avLst/>
                              <a:gdLst>
                                <a:gd name="T0" fmla="*/ 134930050 w 190"/>
                                <a:gd name="T1" fmla="*/ 230160030 h 224"/>
                                <a:gd name="T2" fmla="*/ 134930050 w 190"/>
                                <a:gd name="T3" fmla="*/ 230160030 h 224"/>
                                <a:gd name="T4" fmla="*/ 134930050 w 190"/>
                                <a:gd name="T5" fmla="*/ 191075120 h 224"/>
                                <a:gd name="T6" fmla="*/ 109629782 w 190"/>
                                <a:gd name="T7" fmla="*/ 156334185 h 224"/>
                                <a:gd name="T8" fmla="*/ 109629782 w 190"/>
                                <a:gd name="T9" fmla="*/ 138963721 h 224"/>
                                <a:gd name="T10" fmla="*/ 61844711 w 190"/>
                                <a:gd name="T11" fmla="*/ 86852328 h 224"/>
                                <a:gd name="T12" fmla="*/ 84333051 w 190"/>
                                <a:gd name="T13" fmla="*/ 73825845 h 224"/>
                                <a:gd name="T14" fmla="*/ 73088881 w 190"/>
                                <a:gd name="T15" fmla="*/ 52111392 h 224"/>
                                <a:gd name="T16" fmla="*/ 50600541 w 190"/>
                                <a:gd name="T17" fmla="*/ 34740928 h 224"/>
                                <a:gd name="T18" fmla="*/ 36544443 w 190"/>
                                <a:gd name="T19" fmla="*/ 0 h 224"/>
                                <a:gd name="T20" fmla="*/ 25300268 w 190"/>
                                <a:gd name="T21" fmla="*/ 0 h 224"/>
                                <a:gd name="T22" fmla="*/ 25300268 w 190"/>
                                <a:gd name="T23" fmla="*/ 34740928 h 224"/>
                                <a:gd name="T24" fmla="*/ 14056098 w 190"/>
                                <a:gd name="T25" fmla="*/ 34740928 h 224"/>
                                <a:gd name="T26" fmla="*/ 14056098 w 190"/>
                                <a:gd name="T27" fmla="*/ 21714452 h 224"/>
                                <a:gd name="T28" fmla="*/ 0 w 190"/>
                                <a:gd name="T29" fmla="*/ 52111392 h 224"/>
                                <a:gd name="T30" fmla="*/ 0 w 190"/>
                                <a:gd name="T31" fmla="*/ 73825845 h 224"/>
                                <a:gd name="T32" fmla="*/ 14056098 w 190"/>
                                <a:gd name="T33" fmla="*/ 86852328 h 224"/>
                                <a:gd name="T34" fmla="*/ 14056098 w 190"/>
                                <a:gd name="T35" fmla="*/ 138963721 h 224"/>
                                <a:gd name="T36" fmla="*/ 36544443 w 190"/>
                                <a:gd name="T37" fmla="*/ 121593256 h 224"/>
                                <a:gd name="T38" fmla="*/ 61844711 w 190"/>
                                <a:gd name="T39" fmla="*/ 104222792 h 224"/>
                                <a:gd name="T40" fmla="*/ 73088881 w 190"/>
                                <a:gd name="T41" fmla="*/ 138963721 h 224"/>
                                <a:gd name="T42" fmla="*/ 84333051 w 190"/>
                                <a:gd name="T43" fmla="*/ 178048637 h 224"/>
                                <a:gd name="T44" fmla="*/ 98385613 w 190"/>
                                <a:gd name="T45" fmla="*/ 191075120 h 224"/>
                                <a:gd name="T46" fmla="*/ 98385613 w 190"/>
                                <a:gd name="T47" fmla="*/ 230160030 h 224"/>
                                <a:gd name="T48" fmla="*/ 109629782 w 190"/>
                                <a:gd name="T49" fmla="*/ 243186513 h 224"/>
                                <a:gd name="T50" fmla="*/ 109629782 w 190"/>
                                <a:gd name="T51" fmla="*/ 230160030 h 224"/>
                                <a:gd name="T52" fmla="*/ 134930050 w 190"/>
                                <a:gd name="T53" fmla="*/ 230160030 h 22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90"/>
                                <a:gd name="T82" fmla="*/ 0 h 224"/>
                                <a:gd name="T83" fmla="*/ 190 w 190"/>
                                <a:gd name="T84" fmla="*/ 224 h 224"/>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43" name="Freeform 151"/>
                          <wps:cNvSpPr>
                            <a:spLocks/>
                          </wps:cNvSpPr>
                          <wps:spPr bwMode="auto">
                            <a:xfrm>
                              <a:off x="91442" y="43582"/>
                              <a:ext cx="1131" cy="2721"/>
                            </a:xfrm>
                            <a:custGeom>
                              <a:avLst/>
                              <a:gdLst>
                                <a:gd name="T0" fmla="*/ 0 w 190"/>
                                <a:gd name="T1" fmla="*/ 17219815 h 369"/>
                                <a:gd name="T2" fmla="*/ 0 w 190"/>
                                <a:gd name="T3" fmla="*/ 17219815 h 369"/>
                                <a:gd name="T4" fmla="*/ 0 w 190"/>
                                <a:gd name="T5" fmla="*/ 0 h 369"/>
                                <a:gd name="T6" fmla="*/ 14056098 w 190"/>
                                <a:gd name="T7" fmla="*/ 17219815 h 369"/>
                                <a:gd name="T8" fmla="*/ 61844711 w 190"/>
                                <a:gd name="T9" fmla="*/ 0 h 369"/>
                                <a:gd name="T10" fmla="*/ 84333051 w 190"/>
                                <a:gd name="T11" fmla="*/ 0 h 369"/>
                                <a:gd name="T12" fmla="*/ 84333051 w 190"/>
                                <a:gd name="T13" fmla="*/ 34445073 h 369"/>
                                <a:gd name="T14" fmla="*/ 109629782 w 190"/>
                                <a:gd name="T15" fmla="*/ 34445073 h 369"/>
                                <a:gd name="T16" fmla="*/ 84333051 w 190"/>
                                <a:gd name="T17" fmla="*/ 51664895 h 369"/>
                                <a:gd name="T18" fmla="*/ 73088881 w 190"/>
                                <a:gd name="T19" fmla="*/ 86109968 h 369"/>
                                <a:gd name="T20" fmla="*/ 61844711 w 190"/>
                                <a:gd name="T21" fmla="*/ 103329791 h 369"/>
                                <a:gd name="T22" fmla="*/ 123685880 w 190"/>
                                <a:gd name="T23" fmla="*/ 219582598 h 369"/>
                                <a:gd name="T24" fmla="*/ 134930050 w 190"/>
                                <a:gd name="T25" fmla="*/ 258329911 h 369"/>
                                <a:gd name="T26" fmla="*/ 123685880 w 190"/>
                                <a:gd name="T27" fmla="*/ 322912389 h 369"/>
                                <a:gd name="T28" fmla="*/ 98385613 w 190"/>
                                <a:gd name="T29" fmla="*/ 344439879 h 369"/>
                                <a:gd name="T30" fmla="*/ 84333051 w 190"/>
                                <a:gd name="T31" fmla="*/ 344439879 h 369"/>
                                <a:gd name="T32" fmla="*/ 73088881 w 190"/>
                                <a:gd name="T33" fmla="*/ 374577284 h 369"/>
                                <a:gd name="T34" fmla="*/ 50600541 w 190"/>
                                <a:gd name="T35" fmla="*/ 396104775 h 369"/>
                                <a:gd name="T36" fmla="*/ 50600541 w 190"/>
                                <a:gd name="T37" fmla="*/ 361659702 h 369"/>
                                <a:gd name="T38" fmla="*/ 36544443 w 190"/>
                                <a:gd name="T39" fmla="*/ 344439879 h 369"/>
                                <a:gd name="T40" fmla="*/ 61844711 w 190"/>
                                <a:gd name="T41" fmla="*/ 322912389 h 369"/>
                                <a:gd name="T42" fmla="*/ 73088881 w 190"/>
                                <a:gd name="T43" fmla="*/ 309994807 h 369"/>
                                <a:gd name="T44" fmla="*/ 98385613 w 190"/>
                                <a:gd name="T45" fmla="*/ 292774984 h 369"/>
                                <a:gd name="T46" fmla="*/ 98385613 w 190"/>
                                <a:gd name="T47" fmla="*/ 241110096 h 369"/>
                                <a:gd name="T48" fmla="*/ 98385613 w 190"/>
                                <a:gd name="T49" fmla="*/ 206665016 h 369"/>
                                <a:gd name="T50" fmla="*/ 73088881 w 190"/>
                                <a:gd name="T51" fmla="*/ 172219943 h 369"/>
                                <a:gd name="T52" fmla="*/ 73088881 w 190"/>
                                <a:gd name="T53" fmla="*/ 155000121 h 369"/>
                                <a:gd name="T54" fmla="*/ 25300268 w 190"/>
                                <a:gd name="T55" fmla="*/ 103329791 h 369"/>
                                <a:gd name="T56" fmla="*/ 50600541 w 190"/>
                                <a:gd name="T57" fmla="*/ 86109968 h 369"/>
                                <a:gd name="T58" fmla="*/ 36544443 w 190"/>
                                <a:gd name="T59" fmla="*/ 68890153 h 369"/>
                                <a:gd name="T60" fmla="*/ 14056098 w 190"/>
                                <a:gd name="T61" fmla="*/ 51664895 h 369"/>
                                <a:gd name="T62" fmla="*/ 0 w 190"/>
                                <a:gd name="T63" fmla="*/ 17219815 h 36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90"/>
                                <a:gd name="T97" fmla="*/ 0 h 369"/>
                                <a:gd name="T98" fmla="*/ 190 w 190"/>
                                <a:gd name="T99" fmla="*/ 369 h 36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44" name="Freeform 152"/>
                          <wps:cNvSpPr>
                            <a:spLocks/>
                          </wps:cNvSpPr>
                          <wps:spPr bwMode="auto">
                            <a:xfrm>
                              <a:off x="91133" y="46658"/>
                              <a:ext cx="619" cy="1065"/>
                            </a:xfrm>
                            <a:custGeom>
                              <a:avLst/>
                              <a:gdLst>
                                <a:gd name="T0" fmla="*/ 36540106 w 104"/>
                                <a:gd name="T1" fmla="*/ 13023922 h 144"/>
                                <a:gd name="T2" fmla="*/ 36540106 w 104"/>
                                <a:gd name="T3" fmla="*/ 13023922 h 144"/>
                                <a:gd name="T4" fmla="*/ 25297268 w 104"/>
                                <a:gd name="T5" fmla="*/ 30390973 h 144"/>
                                <a:gd name="T6" fmla="*/ 14054431 w 104"/>
                                <a:gd name="T7" fmla="*/ 13023922 h 144"/>
                                <a:gd name="T8" fmla="*/ 0 w 104"/>
                                <a:gd name="T9" fmla="*/ 0 h 144"/>
                                <a:gd name="T10" fmla="*/ 0 w 104"/>
                                <a:gd name="T11" fmla="*/ 13023922 h 144"/>
                                <a:gd name="T12" fmla="*/ 0 w 104"/>
                                <a:gd name="T13" fmla="*/ 65125083 h 144"/>
                                <a:gd name="T14" fmla="*/ 25297268 w 104"/>
                                <a:gd name="T15" fmla="*/ 104202314 h 144"/>
                                <a:gd name="T16" fmla="*/ 61837374 w 104"/>
                                <a:gd name="T17" fmla="*/ 156303475 h 144"/>
                                <a:gd name="T18" fmla="*/ 73080205 w 104"/>
                                <a:gd name="T19" fmla="*/ 156303475 h 144"/>
                                <a:gd name="T20" fmla="*/ 61837374 w 104"/>
                                <a:gd name="T21" fmla="*/ 104202314 h 144"/>
                                <a:gd name="T22" fmla="*/ 61837374 w 104"/>
                                <a:gd name="T23" fmla="*/ 52101161 h 144"/>
                                <a:gd name="T24" fmla="*/ 36540106 w 104"/>
                                <a:gd name="T25" fmla="*/ 13023922 h 1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
                                <a:gd name="T40" fmla="*/ 0 h 144"/>
                                <a:gd name="T41" fmla="*/ 104 w 104"/>
                                <a:gd name="T42" fmla="*/ 144 h 14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45" name="Freeform 153"/>
                          <wps:cNvSpPr>
                            <a:spLocks/>
                          </wps:cNvSpPr>
                          <wps:spPr bwMode="auto">
                            <a:xfrm>
                              <a:off x="90729" y="44055"/>
                              <a:ext cx="1225" cy="2840"/>
                            </a:xfrm>
                            <a:custGeom>
                              <a:avLst/>
                              <a:gdLst>
                                <a:gd name="T0" fmla="*/ 47052286 w 207"/>
                                <a:gd name="T1" fmla="*/ 0 h 383"/>
                                <a:gd name="T2" fmla="*/ 47052286 w 207"/>
                                <a:gd name="T3" fmla="*/ 0 h 383"/>
                                <a:gd name="T4" fmla="*/ 0 w 207"/>
                                <a:gd name="T5" fmla="*/ 35009029 h 383"/>
                                <a:gd name="T6" fmla="*/ 0 w 207"/>
                                <a:gd name="T7" fmla="*/ 74389381 h 383"/>
                                <a:gd name="T8" fmla="*/ 11071952 w 207"/>
                                <a:gd name="T9" fmla="*/ 126900180 h 383"/>
                                <a:gd name="T10" fmla="*/ 11071952 w 207"/>
                                <a:gd name="T11" fmla="*/ 157532397 h 383"/>
                                <a:gd name="T12" fmla="*/ 22140396 w 207"/>
                                <a:gd name="T13" fmla="*/ 192535931 h 383"/>
                                <a:gd name="T14" fmla="*/ 35980339 w 207"/>
                                <a:gd name="T15" fmla="*/ 245046723 h 383"/>
                                <a:gd name="T16" fmla="*/ 11071952 w 207"/>
                                <a:gd name="T17" fmla="*/ 315059293 h 383"/>
                                <a:gd name="T18" fmla="*/ 11071952 w 207"/>
                                <a:gd name="T19" fmla="*/ 336937874 h 383"/>
                                <a:gd name="T20" fmla="*/ 11071952 w 207"/>
                                <a:gd name="T21" fmla="*/ 350068321 h 383"/>
                                <a:gd name="T22" fmla="*/ 47052286 w 207"/>
                                <a:gd name="T23" fmla="*/ 402579121 h 383"/>
                                <a:gd name="T24" fmla="*/ 47052286 w 207"/>
                                <a:gd name="T25" fmla="*/ 389448674 h 383"/>
                                <a:gd name="T26" fmla="*/ 58120735 w 207"/>
                                <a:gd name="T27" fmla="*/ 402579121 h 383"/>
                                <a:gd name="T28" fmla="*/ 71960672 w 207"/>
                                <a:gd name="T29" fmla="*/ 420080891 h 383"/>
                                <a:gd name="T30" fmla="*/ 83032625 w 207"/>
                                <a:gd name="T31" fmla="*/ 402579121 h 383"/>
                                <a:gd name="T32" fmla="*/ 71960672 w 207"/>
                                <a:gd name="T33" fmla="*/ 389448674 h 383"/>
                                <a:gd name="T34" fmla="*/ 47052286 w 207"/>
                                <a:gd name="T35" fmla="*/ 389448674 h 383"/>
                                <a:gd name="T36" fmla="*/ 35980339 w 207"/>
                                <a:gd name="T37" fmla="*/ 315059293 h 383"/>
                                <a:gd name="T38" fmla="*/ 22140396 w 207"/>
                                <a:gd name="T39" fmla="*/ 315059293 h 383"/>
                                <a:gd name="T40" fmla="*/ 22140396 w 207"/>
                                <a:gd name="T41" fmla="*/ 297557522 h 383"/>
                                <a:gd name="T42" fmla="*/ 35980339 w 207"/>
                                <a:gd name="T43" fmla="*/ 245046723 h 383"/>
                                <a:gd name="T44" fmla="*/ 35980339 w 207"/>
                                <a:gd name="T45" fmla="*/ 210037695 h 383"/>
                                <a:gd name="T46" fmla="*/ 58120735 w 207"/>
                                <a:gd name="T47" fmla="*/ 210037695 h 383"/>
                                <a:gd name="T48" fmla="*/ 58120735 w 207"/>
                                <a:gd name="T49" fmla="*/ 231921778 h 383"/>
                                <a:gd name="T50" fmla="*/ 71960672 w 207"/>
                                <a:gd name="T51" fmla="*/ 231921778 h 383"/>
                                <a:gd name="T52" fmla="*/ 94101068 w 207"/>
                                <a:gd name="T53" fmla="*/ 262548494 h 383"/>
                                <a:gd name="T54" fmla="*/ 94101068 w 207"/>
                                <a:gd name="T55" fmla="*/ 245046723 h 383"/>
                                <a:gd name="T56" fmla="*/ 83032625 w 207"/>
                                <a:gd name="T57" fmla="*/ 210037695 h 383"/>
                                <a:gd name="T58" fmla="*/ 94101068 w 207"/>
                                <a:gd name="T59" fmla="*/ 179410979 h 383"/>
                                <a:gd name="T60" fmla="*/ 141153359 w 207"/>
                                <a:gd name="T61" fmla="*/ 179410979 h 383"/>
                                <a:gd name="T62" fmla="*/ 141153359 w 207"/>
                                <a:gd name="T63" fmla="*/ 140025132 h 383"/>
                                <a:gd name="T64" fmla="*/ 130081407 w 207"/>
                                <a:gd name="T65" fmla="*/ 126900180 h 383"/>
                                <a:gd name="T66" fmla="*/ 119009454 w 207"/>
                                <a:gd name="T67" fmla="*/ 87514333 h 383"/>
                                <a:gd name="T68" fmla="*/ 107941011 w 207"/>
                                <a:gd name="T69" fmla="*/ 52510799 h 383"/>
                                <a:gd name="T70" fmla="*/ 83032625 w 207"/>
                                <a:gd name="T71" fmla="*/ 74389381 h 383"/>
                                <a:gd name="T72" fmla="*/ 58120735 w 207"/>
                                <a:gd name="T73" fmla="*/ 87514333 h 383"/>
                                <a:gd name="T74" fmla="*/ 58120735 w 207"/>
                                <a:gd name="T75" fmla="*/ 35009029 h 383"/>
                                <a:gd name="T76" fmla="*/ 47052286 w 207"/>
                                <a:gd name="T77" fmla="*/ 21878581 h 383"/>
                                <a:gd name="T78" fmla="*/ 47052286 w 207"/>
                                <a:gd name="T79" fmla="*/ 0 h 38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207"/>
                                <a:gd name="T121" fmla="*/ 0 h 383"/>
                                <a:gd name="T122" fmla="*/ 207 w 207"/>
                                <a:gd name="T123" fmla="*/ 383 h 383"/>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46" name="Freeform 154"/>
                          <wps:cNvSpPr>
                            <a:spLocks/>
                          </wps:cNvSpPr>
                          <wps:spPr bwMode="auto">
                            <a:xfrm>
                              <a:off x="89289" y="42517"/>
                              <a:ext cx="500" cy="236"/>
                            </a:xfrm>
                            <a:custGeom>
                              <a:avLst/>
                              <a:gdLst>
                                <a:gd name="T0" fmla="*/ 46118800 w 85"/>
                                <a:gd name="T1" fmla="*/ 0 h 33"/>
                                <a:gd name="T2" fmla="*/ 46118800 w 85"/>
                                <a:gd name="T3" fmla="*/ 0 h 33"/>
                                <a:gd name="T4" fmla="*/ 10852700 w 85"/>
                                <a:gd name="T5" fmla="*/ 0 h 33"/>
                                <a:gd name="T6" fmla="*/ 0 w 85"/>
                                <a:gd name="T7" fmla="*/ 15791997 h 33"/>
                                <a:gd name="T8" fmla="*/ 0 w 85"/>
                                <a:gd name="T9" fmla="*/ 31583994 h 33"/>
                                <a:gd name="T10" fmla="*/ 46118800 w 85"/>
                                <a:gd name="T11" fmla="*/ 31583994 h 33"/>
                                <a:gd name="T12" fmla="*/ 56971500 w 85"/>
                                <a:gd name="T13" fmla="*/ 31583994 h 33"/>
                                <a:gd name="T14" fmla="*/ 46118800 w 85"/>
                                <a:gd name="T15" fmla="*/ 0 h 33"/>
                                <a:gd name="T16" fmla="*/ 0 60000 65536"/>
                                <a:gd name="T17" fmla="*/ 0 60000 65536"/>
                                <a:gd name="T18" fmla="*/ 0 60000 65536"/>
                                <a:gd name="T19" fmla="*/ 0 60000 65536"/>
                                <a:gd name="T20" fmla="*/ 0 60000 65536"/>
                                <a:gd name="T21" fmla="*/ 0 60000 65536"/>
                                <a:gd name="T22" fmla="*/ 0 60000 65536"/>
                                <a:gd name="T23" fmla="*/ 0 60000 65536"/>
                                <a:gd name="T24" fmla="*/ 0 w 85"/>
                                <a:gd name="T25" fmla="*/ 0 h 33"/>
                                <a:gd name="T26" fmla="*/ 85 w 85"/>
                                <a:gd name="T27" fmla="*/ 33 h 3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47" name="Freeform 155"/>
                          <wps:cNvSpPr>
                            <a:spLocks/>
                          </wps:cNvSpPr>
                          <wps:spPr bwMode="auto">
                            <a:xfrm>
                              <a:off x="87837" y="42058"/>
                              <a:ext cx="1238" cy="814"/>
                            </a:xfrm>
                            <a:custGeom>
                              <a:avLst/>
                              <a:gdLst>
                                <a:gd name="T0" fmla="*/ 10925491 w 210"/>
                                <a:gd name="T1" fmla="*/ 0 h 111"/>
                                <a:gd name="T2" fmla="*/ 10925491 w 210"/>
                                <a:gd name="T3" fmla="*/ 0 h 111"/>
                                <a:gd name="T4" fmla="*/ 0 w 210"/>
                                <a:gd name="T5" fmla="*/ 50733408 h 111"/>
                                <a:gd name="T6" fmla="*/ 21850977 w 210"/>
                                <a:gd name="T7" fmla="*/ 63418102 h 111"/>
                                <a:gd name="T8" fmla="*/ 128364948 w 210"/>
                                <a:gd name="T9" fmla="*/ 114151510 h 111"/>
                                <a:gd name="T10" fmla="*/ 142020937 w 210"/>
                                <a:gd name="T11" fmla="*/ 114151510 h 111"/>
                                <a:gd name="T12" fmla="*/ 142020937 w 210"/>
                                <a:gd name="T13" fmla="*/ 101466809 h 111"/>
                                <a:gd name="T14" fmla="*/ 142020937 w 210"/>
                                <a:gd name="T15" fmla="*/ 63418102 h 111"/>
                                <a:gd name="T16" fmla="*/ 106513965 w 210"/>
                                <a:gd name="T17" fmla="*/ 63418102 h 111"/>
                                <a:gd name="T18" fmla="*/ 81935957 w 210"/>
                                <a:gd name="T19" fmla="*/ 50733408 h 111"/>
                                <a:gd name="T20" fmla="*/ 71010471 w 210"/>
                                <a:gd name="T21" fmla="*/ 29594041 h 111"/>
                                <a:gd name="T22" fmla="*/ 57354477 w 210"/>
                                <a:gd name="T23" fmla="*/ 29594041 h 111"/>
                                <a:gd name="T24" fmla="*/ 35503500 w 210"/>
                                <a:gd name="T25" fmla="*/ 0 h 111"/>
                                <a:gd name="T26" fmla="*/ 10925491 w 210"/>
                                <a:gd name="T27" fmla="*/ 0 h 1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10"/>
                                <a:gd name="T43" fmla="*/ 0 h 111"/>
                                <a:gd name="T44" fmla="*/ 210 w 210"/>
                                <a:gd name="T45" fmla="*/ 111 h 111"/>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48" name="Freeform 156"/>
                          <wps:cNvSpPr>
                            <a:spLocks/>
                          </wps:cNvSpPr>
                          <wps:spPr bwMode="auto">
                            <a:xfrm>
                              <a:off x="95357" y="40150"/>
                              <a:ext cx="512" cy="947"/>
                            </a:xfrm>
                            <a:custGeom>
                              <a:avLst/>
                              <a:gdLst>
                                <a:gd name="T0" fmla="*/ 0 w 86"/>
                                <a:gd name="T1" fmla="*/ 34746170 h 128"/>
                                <a:gd name="T2" fmla="*/ 0 w 86"/>
                                <a:gd name="T3" fmla="*/ 34746170 h 128"/>
                                <a:gd name="T4" fmla="*/ 33737353 w 86"/>
                                <a:gd name="T5" fmla="*/ 0 h 128"/>
                                <a:gd name="T6" fmla="*/ 50607801 w 86"/>
                                <a:gd name="T7" fmla="*/ 34746170 h 128"/>
                                <a:gd name="T8" fmla="*/ 61853589 w 86"/>
                                <a:gd name="T9" fmla="*/ 86865432 h 128"/>
                                <a:gd name="T10" fmla="*/ 50607801 w 86"/>
                                <a:gd name="T11" fmla="*/ 121611602 h 128"/>
                                <a:gd name="T12" fmla="*/ 0 w 86"/>
                                <a:gd name="T13" fmla="*/ 138984687 h 128"/>
                                <a:gd name="T14" fmla="*/ 0 w 86"/>
                                <a:gd name="T15" fmla="*/ 121611602 h 128"/>
                                <a:gd name="T16" fmla="*/ 0 w 86"/>
                                <a:gd name="T17" fmla="*/ 104238517 h 128"/>
                                <a:gd name="T18" fmla="*/ 0 w 86"/>
                                <a:gd name="T19" fmla="*/ 52119255 h 128"/>
                                <a:gd name="T20" fmla="*/ 0 w 86"/>
                                <a:gd name="T21" fmla="*/ 34746170 h 12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86"/>
                                <a:gd name="T34" fmla="*/ 0 h 128"/>
                                <a:gd name="T35" fmla="*/ 86 w 86"/>
                                <a:gd name="T36" fmla="*/ 128 h 12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49" name="Freeform 157"/>
                          <wps:cNvSpPr>
                            <a:spLocks/>
                          </wps:cNvSpPr>
                          <wps:spPr bwMode="auto">
                            <a:xfrm>
                              <a:off x="95048" y="39218"/>
                              <a:ext cx="1035" cy="1169"/>
                            </a:xfrm>
                            <a:custGeom>
                              <a:avLst/>
                              <a:gdLst>
                                <a:gd name="T0" fmla="*/ 127956882 w 172"/>
                                <a:gd name="T1" fmla="*/ 0 h 159"/>
                                <a:gd name="T2" fmla="*/ 127956882 w 172"/>
                                <a:gd name="T3" fmla="*/ 0 h 159"/>
                                <a:gd name="T4" fmla="*/ 113415914 w 172"/>
                                <a:gd name="T5" fmla="*/ 0 h 159"/>
                                <a:gd name="T6" fmla="*/ 90150371 w 172"/>
                                <a:gd name="T7" fmla="*/ 17047887 h 159"/>
                                <a:gd name="T8" fmla="*/ 75613026 w 172"/>
                                <a:gd name="T9" fmla="*/ 17047887 h 159"/>
                                <a:gd name="T10" fmla="*/ 63980252 w 172"/>
                                <a:gd name="T11" fmla="*/ 29832454 h 159"/>
                                <a:gd name="T12" fmla="*/ 52347478 w 172"/>
                                <a:gd name="T13" fmla="*/ 29832454 h 159"/>
                                <a:gd name="T14" fmla="*/ 0 w 172"/>
                                <a:gd name="T15" fmla="*/ 80976130 h 159"/>
                                <a:gd name="T16" fmla="*/ 0 w 172"/>
                                <a:gd name="T17" fmla="*/ 102287338 h 159"/>
                                <a:gd name="T18" fmla="*/ 14540968 w 172"/>
                                <a:gd name="T19" fmla="*/ 102287338 h 159"/>
                                <a:gd name="T20" fmla="*/ 0 w 172"/>
                                <a:gd name="T21" fmla="*/ 153431015 h 159"/>
                                <a:gd name="T22" fmla="*/ 14540968 w 172"/>
                                <a:gd name="T23" fmla="*/ 166220985 h 159"/>
                                <a:gd name="T24" fmla="*/ 26173742 w 172"/>
                                <a:gd name="T25" fmla="*/ 166220985 h 159"/>
                                <a:gd name="T26" fmla="*/ 37806510 w 172"/>
                                <a:gd name="T27" fmla="*/ 166220985 h 159"/>
                                <a:gd name="T28" fmla="*/ 75613026 w 172"/>
                                <a:gd name="T29" fmla="*/ 132125203 h 159"/>
                                <a:gd name="T30" fmla="*/ 52347478 w 172"/>
                                <a:gd name="T31" fmla="*/ 119335233 h 159"/>
                                <a:gd name="T32" fmla="*/ 52347478 w 172"/>
                                <a:gd name="T33" fmla="*/ 102287338 h 159"/>
                                <a:gd name="T34" fmla="*/ 101783146 w 172"/>
                                <a:gd name="T35" fmla="*/ 68191564 h 159"/>
                                <a:gd name="T36" fmla="*/ 101783146 w 172"/>
                                <a:gd name="T37" fmla="*/ 29832454 h 159"/>
                                <a:gd name="T38" fmla="*/ 127956882 w 172"/>
                                <a:gd name="T39" fmla="*/ 0 h 15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72"/>
                                <a:gd name="T61" fmla="*/ 0 h 159"/>
                                <a:gd name="T62" fmla="*/ 172 w 172"/>
                                <a:gd name="T63" fmla="*/ 159 h 159"/>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50" name="Freeform 158"/>
                          <wps:cNvSpPr>
                            <a:spLocks/>
                          </wps:cNvSpPr>
                          <wps:spPr bwMode="auto">
                            <a:xfrm>
                              <a:off x="95869" y="41215"/>
                              <a:ext cx="416" cy="710"/>
                            </a:xfrm>
                            <a:custGeom>
                              <a:avLst/>
                              <a:gdLst>
                                <a:gd name="T0" fmla="*/ 0 w 69"/>
                                <a:gd name="T1" fmla="*/ 21710084 h 96"/>
                                <a:gd name="T2" fmla="*/ 0 w 69"/>
                                <a:gd name="T3" fmla="*/ 21710084 h 96"/>
                                <a:gd name="T4" fmla="*/ 0 w 69"/>
                                <a:gd name="T5" fmla="*/ 34733940 h 96"/>
                                <a:gd name="T6" fmla="*/ 14650157 w 69"/>
                                <a:gd name="T7" fmla="*/ 34733940 h 96"/>
                                <a:gd name="T8" fmla="*/ 14650157 w 69"/>
                                <a:gd name="T9" fmla="*/ 86834856 h 96"/>
                                <a:gd name="T10" fmla="*/ 26371006 w 69"/>
                                <a:gd name="T11" fmla="*/ 104201826 h 96"/>
                                <a:gd name="T12" fmla="*/ 38091860 w 69"/>
                                <a:gd name="T13" fmla="*/ 86834856 h 96"/>
                                <a:gd name="T14" fmla="*/ 52745653 w 69"/>
                                <a:gd name="T15" fmla="*/ 34733940 h 96"/>
                                <a:gd name="T16" fmla="*/ 38091860 w 69"/>
                                <a:gd name="T17" fmla="*/ 21710084 h 96"/>
                                <a:gd name="T18" fmla="*/ 14650157 w 69"/>
                                <a:gd name="T19" fmla="*/ 0 h 96"/>
                                <a:gd name="T20" fmla="*/ 0 w 69"/>
                                <a:gd name="T21" fmla="*/ 21710084 h 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9"/>
                                <a:gd name="T34" fmla="*/ 0 h 96"/>
                                <a:gd name="T35" fmla="*/ 69 w 69"/>
                                <a:gd name="T36" fmla="*/ 96 h 9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51" name="Freeform 159"/>
                          <wps:cNvSpPr>
                            <a:spLocks/>
                          </wps:cNvSpPr>
                          <wps:spPr bwMode="auto">
                            <a:xfrm>
                              <a:off x="96285" y="41215"/>
                              <a:ext cx="429" cy="237"/>
                            </a:xfrm>
                            <a:custGeom>
                              <a:avLst/>
                              <a:gdLst>
                                <a:gd name="T0" fmla="*/ 0 w 71"/>
                                <a:gd name="T1" fmla="*/ 17391430 h 32"/>
                                <a:gd name="T2" fmla="*/ 0 w 71"/>
                                <a:gd name="T3" fmla="*/ 17391430 h 32"/>
                                <a:gd name="T4" fmla="*/ 0 w 71"/>
                                <a:gd name="T5" fmla="*/ 34782861 h 32"/>
                                <a:gd name="T6" fmla="*/ 14672882 w 71"/>
                                <a:gd name="T7" fmla="*/ 34782861 h 32"/>
                                <a:gd name="T8" fmla="*/ 26407542 w 71"/>
                                <a:gd name="T9" fmla="*/ 17391430 h 32"/>
                                <a:gd name="T10" fmla="*/ 41080424 w 71"/>
                                <a:gd name="T11" fmla="*/ 17391430 h 32"/>
                                <a:gd name="T12" fmla="*/ 52818728 w 71"/>
                                <a:gd name="T13" fmla="*/ 0 h 32"/>
                                <a:gd name="T14" fmla="*/ 26407542 w 71"/>
                                <a:gd name="T15" fmla="*/ 0 h 32"/>
                                <a:gd name="T16" fmla="*/ 0 w 71"/>
                                <a:gd name="T17" fmla="*/ 17391430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1"/>
                                <a:gd name="T28" fmla="*/ 0 h 32"/>
                                <a:gd name="T29" fmla="*/ 71 w 71"/>
                                <a:gd name="T30" fmla="*/ 32 h 3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52" name="Freeform 160"/>
                          <wps:cNvSpPr>
                            <a:spLocks/>
                          </wps:cNvSpPr>
                          <wps:spPr bwMode="auto">
                            <a:xfrm>
                              <a:off x="96095" y="39440"/>
                              <a:ext cx="1749" cy="1908"/>
                            </a:xfrm>
                            <a:custGeom>
                              <a:avLst/>
                              <a:gdLst>
                                <a:gd name="T0" fmla="*/ 0 w 294"/>
                                <a:gd name="T1" fmla="*/ 245972003 h 257"/>
                                <a:gd name="T2" fmla="*/ 0 w 294"/>
                                <a:gd name="T3" fmla="*/ 245972003 h 257"/>
                                <a:gd name="T4" fmla="*/ 0 w 294"/>
                                <a:gd name="T5" fmla="*/ 263539464 h 257"/>
                                <a:gd name="T6" fmla="*/ 25284752 w 294"/>
                                <a:gd name="T7" fmla="*/ 263539464 h 257"/>
                                <a:gd name="T8" fmla="*/ 73044052 w 294"/>
                                <a:gd name="T9" fmla="*/ 232797782 h 257"/>
                                <a:gd name="T10" fmla="*/ 84281324 w 294"/>
                                <a:gd name="T11" fmla="*/ 245972003 h 257"/>
                                <a:gd name="T12" fmla="*/ 84281324 w 294"/>
                                <a:gd name="T13" fmla="*/ 263539464 h 257"/>
                                <a:gd name="T14" fmla="*/ 98325264 w 294"/>
                                <a:gd name="T15" fmla="*/ 285505681 h 257"/>
                                <a:gd name="T16" fmla="*/ 109562536 w 294"/>
                                <a:gd name="T17" fmla="*/ 245972003 h 257"/>
                                <a:gd name="T18" fmla="*/ 109562536 w 294"/>
                                <a:gd name="T19" fmla="*/ 232797782 h 257"/>
                                <a:gd name="T20" fmla="*/ 120799807 w 294"/>
                                <a:gd name="T21" fmla="*/ 245972003 h 257"/>
                                <a:gd name="T22" fmla="*/ 132037084 w 294"/>
                                <a:gd name="T23" fmla="*/ 245972003 h 257"/>
                                <a:gd name="T24" fmla="*/ 146084559 w 294"/>
                                <a:gd name="T25" fmla="*/ 232797782 h 257"/>
                                <a:gd name="T26" fmla="*/ 157321836 w 294"/>
                                <a:gd name="T27" fmla="*/ 245972003 h 257"/>
                                <a:gd name="T28" fmla="*/ 157321836 w 294"/>
                                <a:gd name="T29" fmla="*/ 232797782 h 257"/>
                                <a:gd name="T30" fmla="*/ 168559108 w 294"/>
                                <a:gd name="T31" fmla="*/ 210831572 h 257"/>
                                <a:gd name="T32" fmla="*/ 168559108 w 294"/>
                                <a:gd name="T33" fmla="*/ 232797782 h 257"/>
                                <a:gd name="T34" fmla="*/ 182606588 w 294"/>
                                <a:gd name="T35" fmla="*/ 232797782 h 257"/>
                                <a:gd name="T36" fmla="*/ 196654062 w 294"/>
                                <a:gd name="T37" fmla="*/ 210831572 h 257"/>
                                <a:gd name="T38" fmla="*/ 196654062 w 294"/>
                                <a:gd name="T39" fmla="*/ 127376491 h 257"/>
                                <a:gd name="T40" fmla="*/ 207891339 w 294"/>
                                <a:gd name="T41" fmla="*/ 127376491 h 257"/>
                                <a:gd name="T42" fmla="*/ 207891339 w 294"/>
                                <a:gd name="T43" fmla="*/ 92241570 h 257"/>
                                <a:gd name="T44" fmla="*/ 207891339 w 294"/>
                                <a:gd name="T45" fmla="*/ 21960701 h 257"/>
                                <a:gd name="T46" fmla="*/ 196654062 w 294"/>
                                <a:gd name="T47" fmla="*/ 0 h 257"/>
                                <a:gd name="T48" fmla="*/ 196654062 w 294"/>
                                <a:gd name="T49" fmla="*/ 21960701 h 257"/>
                                <a:gd name="T50" fmla="*/ 182606588 w 294"/>
                                <a:gd name="T51" fmla="*/ 21960701 h 257"/>
                                <a:gd name="T52" fmla="*/ 168559108 w 294"/>
                                <a:gd name="T53" fmla="*/ 92241570 h 257"/>
                                <a:gd name="T54" fmla="*/ 146084559 w 294"/>
                                <a:gd name="T55" fmla="*/ 140556220 h 257"/>
                                <a:gd name="T56" fmla="*/ 120799807 w 294"/>
                                <a:gd name="T57" fmla="*/ 180084382 h 257"/>
                                <a:gd name="T58" fmla="*/ 120799807 w 294"/>
                                <a:gd name="T59" fmla="*/ 140556220 h 257"/>
                                <a:gd name="T60" fmla="*/ 109562536 w 294"/>
                                <a:gd name="T61" fmla="*/ 158123674 h 257"/>
                                <a:gd name="T62" fmla="*/ 98325264 w 294"/>
                                <a:gd name="T63" fmla="*/ 210831572 h 257"/>
                                <a:gd name="T64" fmla="*/ 84281324 w 294"/>
                                <a:gd name="T65" fmla="*/ 210831572 h 257"/>
                                <a:gd name="T66" fmla="*/ 36522023 w 294"/>
                                <a:gd name="T67" fmla="*/ 210831572 h 257"/>
                                <a:gd name="T68" fmla="*/ 0 w 294"/>
                                <a:gd name="T69" fmla="*/ 245972003 h 2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94"/>
                                <a:gd name="T106" fmla="*/ 0 h 257"/>
                                <a:gd name="T107" fmla="*/ 294 w 294"/>
                                <a:gd name="T108" fmla="*/ 257 h 257"/>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53" name="Freeform 161"/>
                          <wps:cNvSpPr>
                            <a:spLocks/>
                          </wps:cNvSpPr>
                          <wps:spPr bwMode="auto">
                            <a:xfrm>
                              <a:off x="97535" y="38375"/>
                              <a:ext cx="1023" cy="1065"/>
                            </a:xfrm>
                            <a:custGeom>
                              <a:avLst/>
                              <a:gdLst>
                                <a:gd name="T0" fmla="*/ 0 w 173"/>
                                <a:gd name="T1" fmla="*/ 121569365 h 144"/>
                                <a:gd name="T2" fmla="*/ 0 w 173"/>
                                <a:gd name="T3" fmla="*/ 121569365 h 144"/>
                                <a:gd name="T4" fmla="*/ 0 w 173"/>
                                <a:gd name="T5" fmla="*/ 156303475 h 144"/>
                                <a:gd name="T6" fmla="*/ 22081177 w 173"/>
                                <a:gd name="T7" fmla="*/ 143279553 h 144"/>
                                <a:gd name="T8" fmla="*/ 11042339 w 173"/>
                                <a:gd name="T9" fmla="*/ 143279553 h 144"/>
                                <a:gd name="T10" fmla="*/ 11042339 w 173"/>
                                <a:gd name="T11" fmla="*/ 121569365 h 144"/>
                                <a:gd name="T12" fmla="*/ 22081177 w 173"/>
                                <a:gd name="T13" fmla="*/ 121569365 h 144"/>
                                <a:gd name="T14" fmla="*/ 35883221 w 173"/>
                                <a:gd name="T15" fmla="*/ 121569365 h 144"/>
                                <a:gd name="T16" fmla="*/ 71766442 w 173"/>
                                <a:gd name="T17" fmla="*/ 143279553 h 144"/>
                                <a:gd name="T18" fmla="*/ 82808781 w 173"/>
                                <a:gd name="T19" fmla="*/ 104202314 h 144"/>
                                <a:gd name="T20" fmla="*/ 93851120 w 173"/>
                                <a:gd name="T21" fmla="*/ 104202314 h 144"/>
                                <a:gd name="T22" fmla="*/ 118692002 w 173"/>
                                <a:gd name="T23" fmla="*/ 86835263 h 144"/>
                                <a:gd name="T24" fmla="*/ 107649663 w 173"/>
                                <a:gd name="T25" fmla="*/ 86835263 h 144"/>
                                <a:gd name="T26" fmla="*/ 93851120 w 173"/>
                                <a:gd name="T27" fmla="*/ 73811341 h 144"/>
                                <a:gd name="T28" fmla="*/ 107649663 w 173"/>
                                <a:gd name="T29" fmla="*/ 52101161 h 144"/>
                                <a:gd name="T30" fmla="*/ 93851120 w 173"/>
                                <a:gd name="T31" fmla="*/ 73811341 h 144"/>
                                <a:gd name="T32" fmla="*/ 71766442 w 173"/>
                                <a:gd name="T33" fmla="*/ 52101161 h 144"/>
                                <a:gd name="T34" fmla="*/ 35883221 w 173"/>
                                <a:gd name="T35" fmla="*/ 0 h 144"/>
                                <a:gd name="T36" fmla="*/ 35883221 w 173"/>
                                <a:gd name="T37" fmla="*/ 21710180 h 144"/>
                                <a:gd name="T38" fmla="*/ 35883221 w 173"/>
                                <a:gd name="T39" fmla="*/ 39077239 h 144"/>
                                <a:gd name="T40" fmla="*/ 22081177 w 173"/>
                                <a:gd name="T41" fmla="*/ 104202314 h 144"/>
                                <a:gd name="T42" fmla="*/ 11042339 w 173"/>
                                <a:gd name="T43" fmla="*/ 86835263 h 144"/>
                                <a:gd name="T44" fmla="*/ 11042339 w 173"/>
                                <a:gd name="T45" fmla="*/ 104202314 h 144"/>
                                <a:gd name="T46" fmla="*/ 0 w 173"/>
                                <a:gd name="T47" fmla="*/ 121569365 h 14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73"/>
                                <a:gd name="T73" fmla="*/ 0 h 144"/>
                                <a:gd name="T74" fmla="*/ 173 w 173"/>
                                <a:gd name="T75" fmla="*/ 144 h 144"/>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54" name="Freeform 162"/>
                          <wps:cNvSpPr>
                            <a:spLocks/>
                          </wps:cNvSpPr>
                          <wps:spPr bwMode="auto">
                            <a:xfrm>
                              <a:off x="99998" y="36955"/>
                              <a:ext cx="202" cy="236"/>
                            </a:xfrm>
                            <a:custGeom>
                              <a:avLst/>
                              <a:gdLst>
                                <a:gd name="T0" fmla="*/ 0 w 35"/>
                                <a:gd name="T1" fmla="*/ 15791997 h 33"/>
                                <a:gd name="T2" fmla="*/ 0 w 35"/>
                                <a:gd name="T3" fmla="*/ 15791997 h 33"/>
                                <a:gd name="T4" fmla="*/ 0 w 35"/>
                                <a:gd name="T5" fmla="*/ 31583994 h 33"/>
                                <a:gd name="T6" fmla="*/ 10286856 w 35"/>
                                <a:gd name="T7" fmla="*/ 15791997 h 33"/>
                                <a:gd name="T8" fmla="*/ 20577042 w 35"/>
                                <a:gd name="T9" fmla="*/ 0 h 33"/>
                                <a:gd name="T10" fmla="*/ 0 w 35"/>
                                <a:gd name="T11" fmla="*/ 15791997 h 33"/>
                                <a:gd name="T12" fmla="*/ 0 60000 65536"/>
                                <a:gd name="T13" fmla="*/ 0 60000 65536"/>
                                <a:gd name="T14" fmla="*/ 0 60000 65536"/>
                                <a:gd name="T15" fmla="*/ 0 60000 65536"/>
                                <a:gd name="T16" fmla="*/ 0 60000 65536"/>
                                <a:gd name="T17" fmla="*/ 0 60000 65536"/>
                                <a:gd name="T18" fmla="*/ 0 w 35"/>
                                <a:gd name="T19" fmla="*/ 0 h 33"/>
                                <a:gd name="T20" fmla="*/ 35 w 35"/>
                                <a:gd name="T21" fmla="*/ 33 h 33"/>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55" name="Freeform 163"/>
                          <wps:cNvSpPr>
                            <a:spLocks/>
                          </wps:cNvSpPr>
                          <wps:spPr bwMode="auto">
                            <a:xfrm>
                              <a:off x="97844" y="35890"/>
                              <a:ext cx="405" cy="2485"/>
                            </a:xfrm>
                            <a:custGeom>
                              <a:avLst/>
                              <a:gdLst>
                                <a:gd name="T0" fmla="*/ 0 w 69"/>
                                <a:gd name="T1" fmla="*/ 39077128 h 336"/>
                                <a:gd name="T2" fmla="*/ 0 w 69"/>
                                <a:gd name="T3" fmla="*/ 39077128 h 336"/>
                                <a:gd name="T4" fmla="*/ 0 w 69"/>
                                <a:gd name="T5" fmla="*/ 121569040 h 336"/>
                                <a:gd name="T6" fmla="*/ 10768257 w 69"/>
                                <a:gd name="T7" fmla="*/ 143279169 h 336"/>
                                <a:gd name="T8" fmla="*/ 0 w 69"/>
                                <a:gd name="T9" fmla="*/ 243138080 h 336"/>
                                <a:gd name="T10" fmla="*/ 10768257 w 69"/>
                                <a:gd name="T11" fmla="*/ 282215215 h 336"/>
                                <a:gd name="T12" fmla="*/ 0 w 69"/>
                                <a:gd name="T13" fmla="*/ 334316228 h 336"/>
                                <a:gd name="T14" fmla="*/ 10768257 w 69"/>
                                <a:gd name="T15" fmla="*/ 364707127 h 336"/>
                                <a:gd name="T16" fmla="*/ 10768257 w 69"/>
                                <a:gd name="T17" fmla="*/ 334316228 h 336"/>
                                <a:gd name="T18" fmla="*/ 34995968 w 69"/>
                                <a:gd name="T19" fmla="*/ 351683235 h 336"/>
                                <a:gd name="T20" fmla="*/ 34995968 w 69"/>
                                <a:gd name="T21" fmla="*/ 334316228 h 336"/>
                                <a:gd name="T22" fmla="*/ 10768257 w 69"/>
                                <a:gd name="T23" fmla="*/ 282215215 h 336"/>
                                <a:gd name="T24" fmla="*/ 21536509 w 69"/>
                                <a:gd name="T25" fmla="*/ 225771073 h 336"/>
                                <a:gd name="T26" fmla="*/ 34995968 w 69"/>
                                <a:gd name="T27" fmla="*/ 225771073 h 336"/>
                                <a:gd name="T28" fmla="*/ 45764225 w 69"/>
                                <a:gd name="T29" fmla="*/ 225771073 h 336"/>
                                <a:gd name="T30" fmla="*/ 21536509 w 69"/>
                                <a:gd name="T31" fmla="*/ 104202033 h 336"/>
                                <a:gd name="T32" fmla="*/ 21536509 w 69"/>
                                <a:gd name="T33" fmla="*/ 21710129 h 336"/>
                                <a:gd name="T34" fmla="*/ 21536509 w 69"/>
                                <a:gd name="T35" fmla="*/ 0 h 336"/>
                                <a:gd name="T36" fmla="*/ 10768257 w 69"/>
                                <a:gd name="T37" fmla="*/ 0 h 336"/>
                                <a:gd name="T38" fmla="*/ 10768257 w 69"/>
                                <a:gd name="T39" fmla="*/ 21710129 h 336"/>
                                <a:gd name="T40" fmla="*/ 0 w 69"/>
                                <a:gd name="T41" fmla="*/ 39077128 h 3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9"/>
                                <a:gd name="T64" fmla="*/ 0 h 336"/>
                                <a:gd name="T65" fmla="*/ 69 w 69"/>
                                <a:gd name="T66" fmla="*/ 336 h 3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56" name="Line 164"/>
                          <wps:cNvCnPr/>
                          <wps:spPr bwMode="auto">
                            <a:xfrm flipV="1">
                              <a:off x="99117" y="38316"/>
                              <a:ext cx="203" cy="355"/>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457" name="Freeform 165"/>
                          <wps:cNvSpPr>
                            <a:spLocks/>
                          </wps:cNvSpPr>
                          <wps:spPr bwMode="auto">
                            <a:xfrm>
                              <a:off x="86802" y="36126"/>
                              <a:ext cx="9912" cy="7929"/>
                            </a:xfrm>
                            <a:custGeom>
                              <a:avLst/>
                              <a:gdLst>
                                <a:gd name="T0" fmla="*/ 2296 w 10000"/>
                                <a:gd name="T1" fmla="*/ 1643 h 10000"/>
                                <a:gd name="T2" fmla="*/ 2813 w 10000"/>
                                <a:gd name="T3" fmla="*/ 2381 h 10000"/>
                                <a:gd name="T4" fmla="*/ 3750 w 10000"/>
                                <a:gd name="T5" fmla="*/ 3725 h 10000"/>
                                <a:gd name="T6" fmla="*/ 5096 w 10000"/>
                                <a:gd name="T7" fmla="*/ 4174 h 10000"/>
                                <a:gd name="T8" fmla="*/ 6250 w 10000"/>
                                <a:gd name="T9" fmla="*/ 3436 h 10000"/>
                                <a:gd name="T10" fmla="*/ 6563 w 10000"/>
                                <a:gd name="T11" fmla="*/ 3137 h 10000"/>
                                <a:gd name="T12" fmla="*/ 7494 w 10000"/>
                                <a:gd name="T13" fmla="*/ 2540 h 10000"/>
                                <a:gd name="T14" fmla="*/ 7079 w 10000"/>
                                <a:gd name="T15" fmla="*/ 2241 h 10000"/>
                                <a:gd name="T16" fmla="*/ 6977 w 10000"/>
                                <a:gd name="T17" fmla="*/ 1345 h 10000"/>
                                <a:gd name="T18" fmla="*/ 7602 w 10000"/>
                                <a:gd name="T19" fmla="*/ 747 h 10000"/>
                                <a:gd name="T20" fmla="*/ 7602 w 10000"/>
                                <a:gd name="T21" fmla="*/ 448 h 10000"/>
                                <a:gd name="T22" fmla="*/ 8431 w 10000"/>
                                <a:gd name="T23" fmla="*/ 140 h 10000"/>
                                <a:gd name="T24" fmla="*/ 9056 w 10000"/>
                                <a:gd name="T25" fmla="*/ 1485 h 10000"/>
                                <a:gd name="T26" fmla="*/ 9585 w 10000"/>
                                <a:gd name="T27" fmla="*/ 2092 h 10000"/>
                                <a:gd name="T28" fmla="*/ 9688 w 10000"/>
                                <a:gd name="T29" fmla="*/ 3137 h 10000"/>
                                <a:gd name="T30" fmla="*/ 9483 w 10000"/>
                                <a:gd name="T31" fmla="*/ 3585 h 10000"/>
                                <a:gd name="T32" fmla="*/ 9056 w 10000"/>
                                <a:gd name="T33" fmla="*/ 4034 h 10000"/>
                                <a:gd name="T34" fmla="*/ 8744 w 10000"/>
                                <a:gd name="T35" fmla="*/ 4174 h 10000"/>
                                <a:gd name="T36" fmla="*/ 8119 w 10000"/>
                                <a:gd name="T37" fmla="*/ 4781 h 10000"/>
                                <a:gd name="T38" fmla="*/ 7806 w 10000"/>
                                <a:gd name="T39" fmla="*/ 4781 h 10000"/>
                                <a:gd name="T40" fmla="*/ 7494 w 10000"/>
                                <a:gd name="T41" fmla="*/ 4781 h 10000"/>
                                <a:gd name="T42" fmla="*/ 7188 w 10000"/>
                                <a:gd name="T43" fmla="*/ 5070 h 10000"/>
                                <a:gd name="T44" fmla="*/ 8017 w 10000"/>
                                <a:gd name="T45" fmla="*/ 5518 h 10000"/>
                                <a:gd name="T46" fmla="*/ 7704 w 10000"/>
                                <a:gd name="T47" fmla="*/ 5677 h 10000"/>
                                <a:gd name="T48" fmla="*/ 7704 w 10000"/>
                                <a:gd name="T49" fmla="*/ 6863 h 10000"/>
                                <a:gd name="T50" fmla="*/ 7915 w 10000"/>
                                <a:gd name="T51" fmla="*/ 7311 h 10000"/>
                                <a:gd name="T52" fmla="*/ 7806 w 10000"/>
                                <a:gd name="T53" fmla="*/ 8058 h 10000"/>
                                <a:gd name="T54" fmla="*/ 7494 w 10000"/>
                                <a:gd name="T55" fmla="*/ 8655 h 10000"/>
                                <a:gd name="T56" fmla="*/ 7290 w 10000"/>
                                <a:gd name="T57" fmla="*/ 9104 h 10000"/>
                                <a:gd name="T58" fmla="*/ 6665 w 10000"/>
                                <a:gd name="T59" fmla="*/ 9552 h 10000"/>
                                <a:gd name="T60" fmla="*/ 6460 w 10000"/>
                                <a:gd name="T61" fmla="*/ 9552 h 10000"/>
                                <a:gd name="T62" fmla="*/ 5938 w 10000"/>
                                <a:gd name="T63" fmla="*/ 9711 h 10000"/>
                                <a:gd name="T64" fmla="*/ 5409 w 10000"/>
                                <a:gd name="T65" fmla="*/ 9711 h 10000"/>
                                <a:gd name="T66" fmla="*/ 4784 w 10000"/>
                                <a:gd name="T67" fmla="*/ 9552 h 10000"/>
                                <a:gd name="T68" fmla="*/ 4579 w 10000"/>
                                <a:gd name="T69" fmla="*/ 9552 h 10000"/>
                                <a:gd name="T70" fmla="*/ 4477 w 10000"/>
                                <a:gd name="T71" fmla="*/ 9711 h 10000"/>
                                <a:gd name="T72" fmla="*/ 4165 w 10000"/>
                                <a:gd name="T73" fmla="*/ 9402 h 10000"/>
                                <a:gd name="T74" fmla="*/ 3954 w 10000"/>
                                <a:gd name="T75" fmla="*/ 9104 h 10000"/>
                                <a:gd name="T76" fmla="*/ 3852 w 10000"/>
                                <a:gd name="T77" fmla="*/ 8058 h 10000"/>
                                <a:gd name="T78" fmla="*/ 2915 w 10000"/>
                                <a:gd name="T79" fmla="*/ 8058 h 10000"/>
                                <a:gd name="T80" fmla="*/ 2398 w 10000"/>
                                <a:gd name="T81" fmla="*/ 8058 h 10000"/>
                                <a:gd name="T82" fmla="*/ 1773 w 10000"/>
                                <a:gd name="T83" fmla="*/ 7918 h 10000"/>
                                <a:gd name="T84" fmla="*/ 1346 w 10000"/>
                                <a:gd name="T85" fmla="*/ 7470 h 10000"/>
                                <a:gd name="T86" fmla="*/ 727 w 10000"/>
                                <a:gd name="T87" fmla="*/ 6863 h 10000"/>
                                <a:gd name="T88" fmla="*/ 1034 w 10000"/>
                                <a:gd name="T89" fmla="*/ 6265 h 10000"/>
                                <a:gd name="T90" fmla="*/ 673 w 10000"/>
                                <a:gd name="T91" fmla="*/ 5821 h 10000"/>
                                <a:gd name="T92" fmla="*/ 216 w 10000"/>
                                <a:gd name="T93" fmla="*/ 5243 h 10000"/>
                                <a:gd name="T94" fmla="*/ 0 w 10000"/>
                                <a:gd name="T95" fmla="*/ 4622 h 10000"/>
                                <a:gd name="T96" fmla="*/ 517 w 10000"/>
                                <a:gd name="T97" fmla="*/ 4332 h 10000"/>
                                <a:gd name="T98" fmla="*/ 1142 w 10000"/>
                                <a:gd name="T99" fmla="*/ 3725 h 10000"/>
                                <a:gd name="T100" fmla="*/ 1346 w 10000"/>
                                <a:gd name="T101" fmla="*/ 2988 h 10000"/>
                                <a:gd name="T102" fmla="*/ 1881 w 10000"/>
                                <a:gd name="T103" fmla="*/ 2381 h 1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0000" h="10000">
                                  <a:moveTo>
                                    <a:pt x="2085" y="1793"/>
                                  </a:moveTo>
                                  <a:lnTo>
                                    <a:pt x="2085" y="1793"/>
                                  </a:lnTo>
                                  <a:lnTo>
                                    <a:pt x="2296" y="1643"/>
                                  </a:lnTo>
                                  <a:lnTo>
                                    <a:pt x="2500" y="2092"/>
                                  </a:lnTo>
                                  <a:lnTo>
                                    <a:pt x="2710" y="2092"/>
                                  </a:lnTo>
                                  <a:cubicBezTo>
                                    <a:pt x="2744" y="2188"/>
                                    <a:pt x="2779" y="2285"/>
                                    <a:pt x="2813" y="2381"/>
                                  </a:cubicBezTo>
                                  <a:lnTo>
                                    <a:pt x="2813" y="2988"/>
                                  </a:lnTo>
                                  <a:lnTo>
                                    <a:pt x="3438" y="3277"/>
                                  </a:lnTo>
                                  <a:lnTo>
                                    <a:pt x="3750" y="3725"/>
                                  </a:lnTo>
                                  <a:lnTo>
                                    <a:pt x="4369" y="3725"/>
                                  </a:lnTo>
                                  <a:lnTo>
                                    <a:pt x="4681" y="4034"/>
                                  </a:lnTo>
                                  <a:lnTo>
                                    <a:pt x="5096" y="4174"/>
                                  </a:lnTo>
                                  <a:lnTo>
                                    <a:pt x="5523" y="3884"/>
                                  </a:lnTo>
                                  <a:lnTo>
                                    <a:pt x="5938" y="3884"/>
                                  </a:lnTo>
                                  <a:lnTo>
                                    <a:pt x="6250" y="3436"/>
                                  </a:lnTo>
                                  <a:lnTo>
                                    <a:pt x="6148" y="3277"/>
                                  </a:lnTo>
                                  <a:lnTo>
                                    <a:pt x="6352" y="2988"/>
                                  </a:lnTo>
                                  <a:lnTo>
                                    <a:pt x="6563" y="3137"/>
                                  </a:lnTo>
                                  <a:lnTo>
                                    <a:pt x="6875" y="2829"/>
                                  </a:lnTo>
                                  <a:lnTo>
                                    <a:pt x="7079" y="2540"/>
                                  </a:lnTo>
                                  <a:lnTo>
                                    <a:pt x="7494" y="2540"/>
                                  </a:lnTo>
                                  <a:lnTo>
                                    <a:pt x="7392" y="2241"/>
                                  </a:lnTo>
                                  <a:lnTo>
                                    <a:pt x="7290" y="2092"/>
                                  </a:lnTo>
                                  <a:lnTo>
                                    <a:pt x="7079" y="2241"/>
                                  </a:lnTo>
                                  <a:lnTo>
                                    <a:pt x="6875" y="2241"/>
                                  </a:lnTo>
                                  <a:lnTo>
                                    <a:pt x="6875" y="1643"/>
                                  </a:lnTo>
                                  <a:lnTo>
                                    <a:pt x="6977" y="1345"/>
                                  </a:lnTo>
                                  <a:lnTo>
                                    <a:pt x="7188" y="1485"/>
                                  </a:lnTo>
                                  <a:lnTo>
                                    <a:pt x="7494" y="1345"/>
                                  </a:lnTo>
                                  <a:lnTo>
                                    <a:pt x="7602" y="747"/>
                                  </a:lnTo>
                                  <a:lnTo>
                                    <a:pt x="7704" y="588"/>
                                  </a:lnTo>
                                  <a:lnTo>
                                    <a:pt x="7704" y="448"/>
                                  </a:lnTo>
                                  <a:lnTo>
                                    <a:pt x="7602" y="448"/>
                                  </a:lnTo>
                                  <a:lnTo>
                                    <a:pt x="7704" y="140"/>
                                  </a:lnTo>
                                  <a:lnTo>
                                    <a:pt x="8119" y="0"/>
                                  </a:lnTo>
                                  <a:lnTo>
                                    <a:pt x="8431" y="140"/>
                                  </a:lnTo>
                                  <a:cubicBezTo>
                                    <a:pt x="8501" y="243"/>
                                    <a:pt x="8572" y="345"/>
                                    <a:pt x="8642" y="448"/>
                                  </a:cubicBezTo>
                                  <a:lnTo>
                                    <a:pt x="8846" y="1485"/>
                                  </a:lnTo>
                                  <a:lnTo>
                                    <a:pt x="9056" y="1485"/>
                                  </a:lnTo>
                                  <a:lnTo>
                                    <a:pt x="9363" y="1793"/>
                                  </a:lnTo>
                                  <a:lnTo>
                                    <a:pt x="9363" y="2092"/>
                                  </a:lnTo>
                                  <a:lnTo>
                                    <a:pt x="9585" y="2092"/>
                                  </a:lnTo>
                                  <a:lnTo>
                                    <a:pt x="10000" y="1933"/>
                                  </a:lnTo>
                                  <a:lnTo>
                                    <a:pt x="10000" y="2241"/>
                                  </a:lnTo>
                                  <a:lnTo>
                                    <a:pt x="9688" y="3137"/>
                                  </a:lnTo>
                                  <a:cubicBezTo>
                                    <a:pt x="9654" y="3087"/>
                                    <a:pt x="9619" y="3038"/>
                                    <a:pt x="9585" y="2988"/>
                                  </a:cubicBezTo>
                                  <a:lnTo>
                                    <a:pt x="9363" y="3137"/>
                                  </a:lnTo>
                                  <a:lnTo>
                                    <a:pt x="9483" y="3585"/>
                                  </a:lnTo>
                                  <a:lnTo>
                                    <a:pt x="9363" y="3884"/>
                                  </a:lnTo>
                                  <a:lnTo>
                                    <a:pt x="9261" y="3884"/>
                                  </a:lnTo>
                                  <a:lnTo>
                                    <a:pt x="9056" y="4034"/>
                                  </a:lnTo>
                                  <a:lnTo>
                                    <a:pt x="8948" y="4034"/>
                                  </a:lnTo>
                                  <a:lnTo>
                                    <a:pt x="8846" y="4174"/>
                                  </a:lnTo>
                                  <a:lnTo>
                                    <a:pt x="8744" y="4174"/>
                                  </a:lnTo>
                                  <a:lnTo>
                                    <a:pt x="8329" y="4622"/>
                                  </a:lnTo>
                                  <a:lnTo>
                                    <a:pt x="8329" y="4781"/>
                                  </a:lnTo>
                                  <a:lnTo>
                                    <a:pt x="8119" y="4781"/>
                                  </a:lnTo>
                                  <a:lnTo>
                                    <a:pt x="7806" y="5070"/>
                                  </a:lnTo>
                                  <a:lnTo>
                                    <a:pt x="7806" y="4930"/>
                                  </a:lnTo>
                                  <a:lnTo>
                                    <a:pt x="7806" y="4781"/>
                                  </a:lnTo>
                                  <a:cubicBezTo>
                                    <a:pt x="7842" y="4681"/>
                                    <a:pt x="7879" y="4582"/>
                                    <a:pt x="7915" y="4482"/>
                                  </a:cubicBezTo>
                                  <a:cubicBezTo>
                                    <a:pt x="7879" y="4432"/>
                                    <a:pt x="7842" y="4382"/>
                                    <a:pt x="7806" y="4332"/>
                                  </a:cubicBezTo>
                                  <a:lnTo>
                                    <a:pt x="7494" y="4781"/>
                                  </a:lnTo>
                                  <a:lnTo>
                                    <a:pt x="7392" y="4930"/>
                                  </a:lnTo>
                                  <a:lnTo>
                                    <a:pt x="7290" y="4930"/>
                                  </a:lnTo>
                                  <a:lnTo>
                                    <a:pt x="7188" y="5070"/>
                                  </a:lnTo>
                                  <a:lnTo>
                                    <a:pt x="7494" y="5518"/>
                                  </a:lnTo>
                                  <a:lnTo>
                                    <a:pt x="7704" y="5369"/>
                                  </a:lnTo>
                                  <a:lnTo>
                                    <a:pt x="8017" y="5518"/>
                                  </a:lnTo>
                                  <a:lnTo>
                                    <a:pt x="8017" y="5677"/>
                                  </a:lnTo>
                                  <a:lnTo>
                                    <a:pt x="7915" y="5518"/>
                                  </a:lnTo>
                                  <a:lnTo>
                                    <a:pt x="7704" y="5677"/>
                                  </a:lnTo>
                                  <a:lnTo>
                                    <a:pt x="7494" y="6125"/>
                                  </a:lnTo>
                                  <a:lnTo>
                                    <a:pt x="7602" y="6265"/>
                                  </a:lnTo>
                                  <a:lnTo>
                                    <a:pt x="7704" y="6863"/>
                                  </a:lnTo>
                                  <a:lnTo>
                                    <a:pt x="7915" y="7021"/>
                                  </a:lnTo>
                                  <a:lnTo>
                                    <a:pt x="7806" y="7021"/>
                                  </a:lnTo>
                                  <a:cubicBezTo>
                                    <a:pt x="7842" y="7118"/>
                                    <a:pt x="7879" y="7214"/>
                                    <a:pt x="7915" y="7311"/>
                                  </a:cubicBezTo>
                                  <a:lnTo>
                                    <a:pt x="7602" y="7470"/>
                                  </a:lnTo>
                                  <a:lnTo>
                                    <a:pt x="7915" y="7470"/>
                                  </a:lnTo>
                                  <a:cubicBezTo>
                                    <a:pt x="7879" y="7666"/>
                                    <a:pt x="7842" y="7862"/>
                                    <a:pt x="7806" y="8058"/>
                                  </a:cubicBezTo>
                                  <a:lnTo>
                                    <a:pt x="7602" y="8366"/>
                                  </a:lnTo>
                                  <a:lnTo>
                                    <a:pt x="7494" y="8366"/>
                                  </a:lnTo>
                                  <a:lnTo>
                                    <a:pt x="7494" y="8655"/>
                                  </a:lnTo>
                                  <a:lnTo>
                                    <a:pt x="7392" y="8954"/>
                                  </a:lnTo>
                                  <a:lnTo>
                                    <a:pt x="7290" y="8954"/>
                                  </a:lnTo>
                                  <a:lnTo>
                                    <a:pt x="7290" y="9104"/>
                                  </a:lnTo>
                                  <a:lnTo>
                                    <a:pt x="6977" y="9402"/>
                                  </a:lnTo>
                                  <a:lnTo>
                                    <a:pt x="6665" y="9402"/>
                                  </a:lnTo>
                                  <a:lnTo>
                                    <a:pt x="6665" y="9552"/>
                                  </a:lnTo>
                                  <a:lnTo>
                                    <a:pt x="6563" y="9402"/>
                                  </a:lnTo>
                                  <a:lnTo>
                                    <a:pt x="6563" y="9552"/>
                                  </a:lnTo>
                                  <a:lnTo>
                                    <a:pt x="6460" y="9552"/>
                                  </a:lnTo>
                                  <a:lnTo>
                                    <a:pt x="6046" y="9851"/>
                                  </a:lnTo>
                                  <a:lnTo>
                                    <a:pt x="5938" y="10000"/>
                                  </a:lnTo>
                                  <a:lnTo>
                                    <a:pt x="5938" y="9711"/>
                                  </a:lnTo>
                                  <a:lnTo>
                                    <a:pt x="5733" y="9711"/>
                                  </a:lnTo>
                                  <a:lnTo>
                                    <a:pt x="5625" y="9711"/>
                                  </a:lnTo>
                                  <a:lnTo>
                                    <a:pt x="5409" y="9711"/>
                                  </a:lnTo>
                                  <a:lnTo>
                                    <a:pt x="5409" y="9402"/>
                                  </a:lnTo>
                                  <a:lnTo>
                                    <a:pt x="5198" y="9402"/>
                                  </a:lnTo>
                                  <a:lnTo>
                                    <a:pt x="4784" y="9552"/>
                                  </a:lnTo>
                                  <a:cubicBezTo>
                                    <a:pt x="4750" y="9502"/>
                                    <a:pt x="4715" y="9452"/>
                                    <a:pt x="4681" y="9402"/>
                                  </a:cubicBezTo>
                                  <a:lnTo>
                                    <a:pt x="4681" y="9552"/>
                                  </a:lnTo>
                                  <a:lnTo>
                                    <a:pt x="4579" y="9552"/>
                                  </a:lnTo>
                                  <a:lnTo>
                                    <a:pt x="4579" y="9851"/>
                                  </a:lnTo>
                                  <a:lnTo>
                                    <a:pt x="4477" y="9851"/>
                                  </a:lnTo>
                                  <a:lnTo>
                                    <a:pt x="4477" y="9711"/>
                                  </a:lnTo>
                                  <a:lnTo>
                                    <a:pt x="4369" y="9711"/>
                                  </a:lnTo>
                                  <a:lnTo>
                                    <a:pt x="4165" y="9552"/>
                                  </a:lnTo>
                                  <a:lnTo>
                                    <a:pt x="4165" y="9402"/>
                                  </a:lnTo>
                                  <a:lnTo>
                                    <a:pt x="4165" y="9262"/>
                                  </a:lnTo>
                                  <a:cubicBezTo>
                                    <a:pt x="4129" y="9209"/>
                                    <a:pt x="4092" y="9157"/>
                                    <a:pt x="4056" y="9104"/>
                                  </a:cubicBezTo>
                                  <a:lnTo>
                                    <a:pt x="3954" y="9104"/>
                                  </a:lnTo>
                                  <a:lnTo>
                                    <a:pt x="4056" y="8366"/>
                                  </a:lnTo>
                                  <a:lnTo>
                                    <a:pt x="3954" y="8058"/>
                                  </a:lnTo>
                                  <a:lnTo>
                                    <a:pt x="3852" y="8058"/>
                                  </a:lnTo>
                                  <a:lnTo>
                                    <a:pt x="3642" y="7759"/>
                                  </a:lnTo>
                                  <a:lnTo>
                                    <a:pt x="3438" y="7759"/>
                                  </a:lnTo>
                                  <a:lnTo>
                                    <a:pt x="2915" y="8058"/>
                                  </a:lnTo>
                                  <a:lnTo>
                                    <a:pt x="2608" y="8058"/>
                                  </a:lnTo>
                                  <a:lnTo>
                                    <a:pt x="2500" y="8207"/>
                                  </a:lnTo>
                                  <a:lnTo>
                                    <a:pt x="2398" y="8058"/>
                                  </a:lnTo>
                                  <a:lnTo>
                                    <a:pt x="2296" y="8058"/>
                                  </a:lnTo>
                                  <a:lnTo>
                                    <a:pt x="1983" y="8058"/>
                                  </a:lnTo>
                                  <a:lnTo>
                                    <a:pt x="1773" y="7918"/>
                                  </a:lnTo>
                                  <a:lnTo>
                                    <a:pt x="1671" y="7759"/>
                                  </a:lnTo>
                                  <a:lnTo>
                                    <a:pt x="1556" y="7759"/>
                                  </a:lnTo>
                                  <a:lnTo>
                                    <a:pt x="1346" y="7470"/>
                                  </a:lnTo>
                                  <a:lnTo>
                                    <a:pt x="1142" y="7470"/>
                                  </a:lnTo>
                                  <a:lnTo>
                                    <a:pt x="829" y="7311"/>
                                  </a:lnTo>
                                  <a:lnTo>
                                    <a:pt x="727" y="6863"/>
                                  </a:lnTo>
                                  <a:lnTo>
                                    <a:pt x="931" y="6863"/>
                                  </a:lnTo>
                                  <a:lnTo>
                                    <a:pt x="829" y="6573"/>
                                  </a:lnTo>
                                  <a:cubicBezTo>
                                    <a:pt x="897" y="6470"/>
                                    <a:pt x="966" y="6368"/>
                                    <a:pt x="1034" y="6265"/>
                                  </a:cubicBezTo>
                                  <a:lnTo>
                                    <a:pt x="1034" y="5966"/>
                                  </a:lnTo>
                                  <a:cubicBezTo>
                                    <a:pt x="1000" y="5916"/>
                                    <a:pt x="965" y="5867"/>
                                    <a:pt x="931" y="5817"/>
                                  </a:cubicBezTo>
                                  <a:lnTo>
                                    <a:pt x="673" y="5821"/>
                                  </a:lnTo>
                                  <a:cubicBezTo>
                                    <a:pt x="615" y="5623"/>
                                    <a:pt x="360" y="5739"/>
                                    <a:pt x="302" y="5541"/>
                                  </a:cubicBezTo>
                                  <a:lnTo>
                                    <a:pt x="102" y="5518"/>
                                  </a:lnTo>
                                  <a:lnTo>
                                    <a:pt x="216" y="5243"/>
                                  </a:lnTo>
                                  <a:cubicBezTo>
                                    <a:pt x="212" y="5185"/>
                                    <a:pt x="208" y="5128"/>
                                    <a:pt x="204" y="5070"/>
                                  </a:cubicBezTo>
                                  <a:lnTo>
                                    <a:pt x="0" y="5070"/>
                                  </a:lnTo>
                                  <a:lnTo>
                                    <a:pt x="0" y="4622"/>
                                  </a:lnTo>
                                  <a:lnTo>
                                    <a:pt x="204" y="4482"/>
                                  </a:lnTo>
                                  <a:lnTo>
                                    <a:pt x="415" y="4482"/>
                                  </a:lnTo>
                                  <a:lnTo>
                                    <a:pt x="517" y="4332"/>
                                  </a:lnTo>
                                  <a:lnTo>
                                    <a:pt x="727" y="4332"/>
                                  </a:lnTo>
                                  <a:lnTo>
                                    <a:pt x="1034" y="4034"/>
                                  </a:lnTo>
                                  <a:lnTo>
                                    <a:pt x="1142" y="3725"/>
                                  </a:lnTo>
                                  <a:lnTo>
                                    <a:pt x="1034" y="3137"/>
                                  </a:lnTo>
                                  <a:lnTo>
                                    <a:pt x="1034" y="2988"/>
                                  </a:lnTo>
                                  <a:lnTo>
                                    <a:pt x="1346" y="2988"/>
                                  </a:lnTo>
                                  <a:lnTo>
                                    <a:pt x="1454" y="2381"/>
                                  </a:lnTo>
                                  <a:lnTo>
                                    <a:pt x="1773" y="2381"/>
                                  </a:lnTo>
                                  <a:lnTo>
                                    <a:pt x="1881" y="2381"/>
                                  </a:lnTo>
                                  <a:lnTo>
                                    <a:pt x="1983" y="1933"/>
                                  </a:lnTo>
                                  <a:lnTo>
                                    <a:pt x="2085" y="1793"/>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58" name="Freeform 166"/>
                          <wps:cNvSpPr>
                            <a:spLocks/>
                          </wps:cNvSpPr>
                          <wps:spPr bwMode="auto">
                            <a:xfrm>
                              <a:off x="98665" y="38375"/>
                              <a:ext cx="309" cy="355"/>
                            </a:xfrm>
                            <a:custGeom>
                              <a:avLst/>
                              <a:gdLst>
                                <a:gd name="T0" fmla="*/ 0 w 52"/>
                                <a:gd name="T1" fmla="*/ 52101649 h 48"/>
                                <a:gd name="T2" fmla="*/ 0 w 52"/>
                                <a:gd name="T3" fmla="*/ 52101649 h 48"/>
                                <a:gd name="T4" fmla="*/ 36481075 w 52"/>
                                <a:gd name="T5" fmla="*/ 0 h 48"/>
                                <a:gd name="T6" fmla="*/ 25256400 w 52"/>
                                <a:gd name="T7" fmla="*/ 21710387 h 48"/>
                                <a:gd name="T8" fmla="*/ 0 w 52"/>
                                <a:gd name="T9" fmla="*/ 52101649 h 48"/>
                                <a:gd name="T10" fmla="*/ 0 60000 65536"/>
                                <a:gd name="T11" fmla="*/ 0 60000 65536"/>
                                <a:gd name="T12" fmla="*/ 0 60000 65536"/>
                                <a:gd name="T13" fmla="*/ 0 60000 65536"/>
                                <a:gd name="T14" fmla="*/ 0 60000 65536"/>
                                <a:gd name="T15" fmla="*/ 0 w 52"/>
                                <a:gd name="T16" fmla="*/ 0 h 48"/>
                                <a:gd name="T17" fmla="*/ 52 w 52"/>
                                <a:gd name="T18" fmla="*/ 48 h 48"/>
                              </a:gdLst>
                              <a:ahLst/>
                              <a:cxnLst>
                                <a:cxn ang="T10">
                                  <a:pos x="T0" y="T1"/>
                                </a:cxn>
                                <a:cxn ang="T11">
                                  <a:pos x="T2" y="T3"/>
                                </a:cxn>
                                <a:cxn ang="T12">
                                  <a:pos x="T4" y="T5"/>
                                </a:cxn>
                                <a:cxn ang="T13">
                                  <a:pos x="T6" y="T7"/>
                                </a:cxn>
                                <a:cxn ang="T14">
                                  <a:pos x="T8" y="T9"/>
                                </a:cxn>
                              </a:cxnLst>
                              <a:rect l="T15" t="T16" r="T17" b="T1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59" name="Line 167"/>
                          <wps:cNvCnPr/>
                          <wps:spPr bwMode="auto">
                            <a:xfrm flipV="1">
                              <a:off x="98498" y="38804"/>
                              <a:ext cx="108" cy="355"/>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460" name="Freeform 168"/>
                          <wps:cNvSpPr>
                            <a:spLocks/>
                          </wps:cNvSpPr>
                          <wps:spPr bwMode="auto">
                            <a:xfrm>
                              <a:off x="97106" y="35668"/>
                              <a:ext cx="107" cy="103"/>
                            </a:xfrm>
                            <a:custGeom>
                              <a:avLst/>
                              <a:gdLst>
                                <a:gd name="T0" fmla="*/ 0 w 18"/>
                                <a:gd name="T1" fmla="*/ 0 h 15"/>
                                <a:gd name="T2" fmla="*/ 0 w 18"/>
                                <a:gd name="T3" fmla="*/ 0 h 15"/>
                                <a:gd name="T4" fmla="*/ 14036825 w 18"/>
                                <a:gd name="T5" fmla="*/ 10537662 h 15"/>
                                <a:gd name="T6" fmla="*/ 14036825 w 18"/>
                                <a:gd name="T7" fmla="*/ 0 h 15"/>
                                <a:gd name="T8" fmla="*/ 0 w 18"/>
                                <a:gd name="T9" fmla="*/ 0 h 15"/>
                                <a:gd name="T10" fmla="*/ 0 60000 65536"/>
                                <a:gd name="T11" fmla="*/ 0 60000 65536"/>
                                <a:gd name="T12" fmla="*/ 0 60000 65536"/>
                                <a:gd name="T13" fmla="*/ 0 60000 65536"/>
                                <a:gd name="T14" fmla="*/ 0 60000 65536"/>
                                <a:gd name="T15" fmla="*/ 0 w 18"/>
                                <a:gd name="T16" fmla="*/ 0 h 15"/>
                                <a:gd name="T17" fmla="*/ 18 w 18"/>
                                <a:gd name="T18" fmla="*/ 15 h 15"/>
                              </a:gdLst>
                              <a:ahLst/>
                              <a:cxnLst>
                                <a:cxn ang="T10">
                                  <a:pos x="T0" y="T1"/>
                                </a:cxn>
                                <a:cxn ang="T11">
                                  <a:pos x="T2" y="T3"/>
                                </a:cxn>
                                <a:cxn ang="T12">
                                  <a:pos x="T4" y="T5"/>
                                </a:cxn>
                                <a:cxn ang="T13">
                                  <a:pos x="T6" y="T7"/>
                                </a:cxn>
                                <a:cxn ang="T14">
                                  <a:pos x="T8" y="T9"/>
                                </a:cxn>
                              </a:cxnLst>
                              <a:rect l="T15" t="T16" r="T17" b="T1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61" name="Freeform 169"/>
                          <wps:cNvSpPr>
                            <a:spLocks/>
                          </wps:cNvSpPr>
                          <wps:spPr bwMode="auto">
                            <a:xfrm>
                              <a:off x="89063" y="36600"/>
                              <a:ext cx="5164" cy="2840"/>
                            </a:xfrm>
                            <a:custGeom>
                              <a:avLst/>
                              <a:gdLst>
                                <a:gd name="T0" fmla="*/ 403145302 w 867"/>
                                <a:gd name="T1" fmla="*/ 104201826 h 384"/>
                                <a:gd name="T2" fmla="*/ 403145302 w 867"/>
                                <a:gd name="T3" fmla="*/ 104201826 h 384"/>
                                <a:gd name="T4" fmla="*/ 329847123 w 867"/>
                                <a:gd name="T5" fmla="*/ 52100909 h 384"/>
                                <a:gd name="T6" fmla="*/ 307294654 w 867"/>
                                <a:gd name="T7" fmla="*/ 73810994 h 384"/>
                                <a:gd name="T8" fmla="*/ 293196261 w 867"/>
                                <a:gd name="T9" fmla="*/ 73810994 h 384"/>
                                <a:gd name="T10" fmla="*/ 270643793 w 867"/>
                                <a:gd name="T11" fmla="*/ 21710084 h 384"/>
                                <a:gd name="T12" fmla="*/ 222718472 w 867"/>
                                <a:gd name="T13" fmla="*/ 0 h 384"/>
                                <a:gd name="T14" fmla="*/ 197345613 w 867"/>
                                <a:gd name="T15" fmla="*/ 21710084 h 384"/>
                                <a:gd name="T16" fmla="*/ 197345613 w 867"/>
                                <a:gd name="T17" fmla="*/ 52100909 h 384"/>
                                <a:gd name="T18" fmla="*/ 197345613 w 867"/>
                                <a:gd name="T19" fmla="*/ 91177963 h 384"/>
                                <a:gd name="T20" fmla="*/ 146599903 w 867"/>
                                <a:gd name="T21" fmla="*/ 91177963 h 384"/>
                                <a:gd name="T22" fmla="*/ 124043890 w 867"/>
                                <a:gd name="T23" fmla="*/ 73810994 h 384"/>
                                <a:gd name="T24" fmla="*/ 73298179 w 867"/>
                                <a:gd name="T25" fmla="*/ 52100909 h 384"/>
                                <a:gd name="T26" fmla="*/ 14094849 w 867"/>
                                <a:gd name="T27" fmla="*/ 104201826 h 384"/>
                                <a:gd name="T28" fmla="*/ 0 w 867"/>
                                <a:gd name="T29" fmla="*/ 121568796 h 384"/>
                                <a:gd name="T30" fmla="*/ 25372858 w 867"/>
                                <a:gd name="T31" fmla="*/ 178012820 h 384"/>
                                <a:gd name="T32" fmla="*/ 50745711 w 867"/>
                                <a:gd name="T33" fmla="*/ 178012820 h 384"/>
                                <a:gd name="T34" fmla="*/ 62023720 w 867"/>
                                <a:gd name="T35" fmla="*/ 208403652 h 384"/>
                                <a:gd name="T36" fmla="*/ 62023720 w 867"/>
                                <a:gd name="T37" fmla="*/ 282214646 h 384"/>
                                <a:gd name="T38" fmla="*/ 135321893 w 867"/>
                                <a:gd name="T39" fmla="*/ 312605478 h 384"/>
                                <a:gd name="T40" fmla="*/ 171972761 w 867"/>
                                <a:gd name="T41" fmla="*/ 364706388 h 384"/>
                                <a:gd name="T42" fmla="*/ 245270934 w 867"/>
                                <a:gd name="T43" fmla="*/ 364706388 h 384"/>
                                <a:gd name="T44" fmla="*/ 281921802 w 867"/>
                                <a:gd name="T45" fmla="*/ 403783442 h 384"/>
                                <a:gd name="T46" fmla="*/ 329847123 w 867"/>
                                <a:gd name="T47" fmla="*/ 416807305 h 384"/>
                                <a:gd name="T48" fmla="*/ 380592834 w 867"/>
                                <a:gd name="T49" fmla="*/ 386416472 h 384"/>
                                <a:gd name="T50" fmla="*/ 428518155 w 867"/>
                                <a:gd name="T51" fmla="*/ 386416472 h 384"/>
                                <a:gd name="T52" fmla="*/ 465169016 w 867"/>
                                <a:gd name="T53" fmla="*/ 334315555 h 384"/>
                                <a:gd name="T54" fmla="*/ 453891013 w 867"/>
                                <a:gd name="T55" fmla="*/ 312605478 h 384"/>
                                <a:gd name="T56" fmla="*/ 479263865 w 867"/>
                                <a:gd name="T57" fmla="*/ 282214646 h 384"/>
                                <a:gd name="T58" fmla="*/ 501816334 w 867"/>
                                <a:gd name="T59" fmla="*/ 299581616 h 384"/>
                                <a:gd name="T60" fmla="*/ 538467196 w 867"/>
                                <a:gd name="T61" fmla="*/ 260504562 h 384"/>
                                <a:gd name="T62" fmla="*/ 563840054 w 867"/>
                                <a:gd name="T63" fmla="*/ 225770622 h 384"/>
                                <a:gd name="T64" fmla="*/ 611765375 w 867"/>
                                <a:gd name="T65" fmla="*/ 225770622 h 384"/>
                                <a:gd name="T66" fmla="*/ 600490916 w 867"/>
                                <a:gd name="T67" fmla="*/ 195379789 h 384"/>
                                <a:gd name="T68" fmla="*/ 589212906 w 867"/>
                                <a:gd name="T69" fmla="*/ 178012820 h 384"/>
                                <a:gd name="T70" fmla="*/ 563840054 w 867"/>
                                <a:gd name="T71" fmla="*/ 195379789 h 384"/>
                                <a:gd name="T72" fmla="*/ 538467196 w 867"/>
                                <a:gd name="T73" fmla="*/ 195379789 h 384"/>
                                <a:gd name="T74" fmla="*/ 538467196 w 867"/>
                                <a:gd name="T75" fmla="*/ 121568796 h 384"/>
                                <a:gd name="T76" fmla="*/ 552562045 w 867"/>
                                <a:gd name="T77" fmla="*/ 91177963 h 384"/>
                                <a:gd name="T78" fmla="*/ 515914727 w 867"/>
                                <a:gd name="T79" fmla="*/ 73810994 h 384"/>
                                <a:gd name="T80" fmla="*/ 490541875 w 867"/>
                                <a:gd name="T81" fmla="*/ 104201826 h 384"/>
                                <a:gd name="T82" fmla="*/ 439796164 w 867"/>
                                <a:gd name="T83" fmla="*/ 121568796 h 384"/>
                                <a:gd name="T84" fmla="*/ 403145302 w 867"/>
                                <a:gd name="T85" fmla="*/ 104201826 h 3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867"/>
                                <a:gd name="T130" fmla="*/ 0 h 384"/>
                                <a:gd name="T131" fmla="*/ 867 w 867"/>
                                <a:gd name="T132" fmla="*/ 384 h 384"/>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62" name="Freeform 170"/>
                          <wps:cNvSpPr>
                            <a:spLocks/>
                          </wps:cNvSpPr>
                          <wps:spPr bwMode="auto">
                            <a:xfrm>
                              <a:off x="93001" y="26660"/>
                              <a:ext cx="191" cy="355"/>
                            </a:xfrm>
                            <a:custGeom>
                              <a:avLst/>
                              <a:gdLst>
                                <a:gd name="T0" fmla="*/ 20562053 w 33"/>
                                <a:gd name="T1" fmla="*/ 52101649 h 48"/>
                                <a:gd name="T2" fmla="*/ 20562053 w 33"/>
                                <a:gd name="T3" fmla="*/ 52101649 h 48"/>
                                <a:gd name="T4" fmla="*/ 20562053 w 33"/>
                                <a:gd name="T5" fmla="*/ 21710387 h 48"/>
                                <a:gd name="T6" fmla="*/ 0 w 33"/>
                                <a:gd name="T7" fmla="*/ 0 h 48"/>
                                <a:gd name="T8" fmla="*/ 0 w 33"/>
                                <a:gd name="T9" fmla="*/ 21710387 h 48"/>
                                <a:gd name="T10" fmla="*/ 20562053 w 33"/>
                                <a:gd name="T11" fmla="*/ 52101649 h 48"/>
                                <a:gd name="T12" fmla="*/ 0 60000 65536"/>
                                <a:gd name="T13" fmla="*/ 0 60000 65536"/>
                                <a:gd name="T14" fmla="*/ 0 60000 65536"/>
                                <a:gd name="T15" fmla="*/ 0 60000 65536"/>
                                <a:gd name="T16" fmla="*/ 0 60000 65536"/>
                                <a:gd name="T17" fmla="*/ 0 60000 65536"/>
                                <a:gd name="T18" fmla="*/ 0 w 33"/>
                                <a:gd name="T19" fmla="*/ 0 h 48"/>
                                <a:gd name="T20" fmla="*/ 33 w 33"/>
                                <a:gd name="T21" fmla="*/ 48 h 48"/>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63" name="Freeform 171"/>
                          <wps:cNvSpPr>
                            <a:spLocks/>
                          </wps:cNvSpPr>
                          <wps:spPr bwMode="auto">
                            <a:xfrm>
                              <a:off x="79175" y="24189"/>
                              <a:ext cx="26594" cy="15251"/>
                            </a:xfrm>
                            <a:custGeom>
                              <a:avLst/>
                              <a:gdLst>
                                <a:gd name="T0" fmla="*/ 1546279174 w 4469"/>
                                <a:gd name="T1" fmla="*/ 450909218 h 2063"/>
                                <a:gd name="T2" fmla="*/ 1546279174 w 4469"/>
                                <a:gd name="T3" fmla="*/ 86711627 h 2063"/>
                                <a:gd name="T4" fmla="*/ 1279194912 w 4469"/>
                                <a:gd name="T5" fmla="*/ 190768860 h 2063"/>
                                <a:gd name="T6" fmla="*/ 1048658875 w 4469"/>
                                <a:gd name="T7" fmla="*/ 641678078 h 2063"/>
                                <a:gd name="T8" fmla="*/ 927767508 w 4469"/>
                                <a:gd name="T9" fmla="*/ 572306586 h 2063"/>
                                <a:gd name="T10" fmla="*/ 927767508 w 4469"/>
                                <a:gd name="T11" fmla="*/ 953844313 h 2063"/>
                                <a:gd name="T12" fmla="*/ 865917754 w 4469"/>
                                <a:gd name="T13" fmla="*/ 641678078 h 2063"/>
                                <a:gd name="T14" fmla="*/ 770327915 w 4469"/>
                                <a:gd name="T15" fmla="*/ 797761195 h 2063"/>
                                <a:gd name="T16" fmla="*/ 635381718 w 4469"/>
                                <a:gd name="T17" fmla="*/ 867132686 h 2063"/>
                                <a:gd name="T18" fmla="*/ 402034001 w 4469"/>
                                <a:gd name="T19" fmla="*/ 988530062 h 2063"/>
                                <a:gd name="T20" fmla="*/ 331745690 w 4469"/>
                                <a:gd name="T21" fmla="*/ 988530062 h 2063"/>
                                <a:gd name="T22" fmla="*/ 185552795 w 4469"/>
                                <a:gd name="T23" fmla="*/ 1144613180 h 2063"/>
                                <a:gd name="T24" fmla="*/ 123703041 w 4469"/>
                                <a:gd name="T25" fmla="*/ 1005875661 h 2063"/>
                                <a:gd name="T26" fmla="*/ 98397973 w 4469"/>
                                <a:gd name="T27" fmla="*/ 780421060 h 2063"/>
                                <a:gd name="T28" fmla="*/ 50606597 w 4469"/>
                                <a:gd name="T29" fmla="*/ 988530062 h 2063"/>
                                <a:gd name="T30" fmla="*/ 50606597 w 4469"/>
                                <a:gd name="T31" fmla="*/ 1348393974 h 2063"/>
                                <a:gd name="T32" fmla="*/ 14058372 w 4469"/>
                                <a:gd name="T33" fmla="*/ 1526156370 h 2063"/>
                                <a:gd name="T34" fmla="*/ 75908119 w 4469"/>
                                <a:gd name="T35" fmla="*/ 1682239488 h 2063"/>
                                <a:gd name="T36" fmla="*/ 134949739 w 4469"/>
                                <a:gd name="T37" fmla="*/ 1803636864 h 2063"/>
                                <a:gd name="T38" fmla="*/ 196799492 w 4469"/>
                                <a:gd name="T39" fmla="*/ 1868669213 h 2063"/>
                                <a:gd name="T40" fmla="*/ 244594408 w 4469"/>
                                <a:gd name="T41" fmla="*/ 2024757801 h 2063"/>
                                <a:gd name="T42" fmla="*/ 306444162 w 4469"/>
                                <a:gd name="T43" fmla="*/ 2147483647 h 2063"/>
                                <a:gd name="T44" fmla="*/ 390787303 w 4469"/>
                                <a:gd name="T45" fmla="*/ 2147483647 h 2063"/>
                                <a:gd name="T46" fmla="*/ 416088831 w 4469"/>
                                <a:gd name="T47" fmla="*/ 2046431609 h 2063"/>
                                <a:gd name="T48" fmla="*/ 427335529 w 4469"/>
                                <a:gd name="T49" fmla="*/ 1907694097 h 2063"/>
                                <a:gd name="T50" fmla="*/ 573528424 w 4469"/>
                                <a:gd name="T51" fmla="*/ 1855662741 h 2063"/>
                                <a:gd name="T52" fmla="*/ 646624868 w 4469"/>
                                <a:gd name="T53" fmla="*/ 1786296721 h 2063"/>
                                <a:gd name="T54" fmla="*/ 840612686 w 4469"/>
                                <a:gd name="T55" fmla="*/ 1660560210 h 2063"/>
                                <a:gd name="T56" fmla="*/ 939014205 w 4469"/>
                                <a:gd name="T57" fmla="*/ 1712586095 h 2063"/>
                                <a:gd name="T58" fmla="*/ 1121755319 w 4469"/>
                                <a:gd name="T59" fmla="*/ 1907694097 h 2063"/>
                                <a:gd name="T60" fmla="*/ 1242646686 w 4469"/>
                                <a:gd name="T61" fmla="*/ 1868669213 h 2063"/>
                                <a:gd name="T62" fmla="*/ 1439446178 w 4469"/>
                                <a:gd name="T63" fmla="*/ 1838322606 h 2063"/>
                                <a:gd name="T64" fmla="*/ 1681228912 w 4469"/>
                                <a:gd name="T65" fmla="*/ 1890348491 h 2063"/>
                                <a:gd name="T66" fmla="*/ 1790873588 w 4469"/>
                                <a:gd name="T67" fmla="*/ 1803636864 h 2063"/>
                                <a:gd name="T68" fmla="*/ 1998919771 w 4469"/>
                                <a:gd name="T69" fmla="*/ 1959719982 h 2063"/>
                                <a:gd name="T70" fmla="*/ 1998919771 w 4469"/>
                                <a:gd name="T71" fmla="*/ 2115803100 h 2063"/>
                                <a:gd name="T72" fmla="*/ 2072016221 w 4469"/>
                                <a:gd name="T73" fmla="*/ 2147483647 h 2063"/>
                                <a:gd name="T74" fmla="*/ 2145112666 w 4469"/>
                                <a:gd name="T75" fmla="*/ 1751610979 h 2063"/>
                                <a:gd name="T76" fmla="*/ 2119807597 w 4469"/>
                                <a:gd name="T77" fmla="*/ 1630208140 h 2063"/>
                                <a:gd name="T78" fmla="*/ 2147483647 w 4469"/>
                                <a:gd name="T79" fmla="*/ 1452445744 h 2063"/>
                                <a:gd name="T80" fmla="*/ 2147483647 w 4469"/>
                                <a:gd name="T81" fmla="*/ 1318041904 h 2063"/>
                                <a:gd name="T82" fmla="*/ 2147483647 w 4469"/>
                                <a:gd name="T83" fmla="*/ 1387413388 h 2063"/>
                                <a:gd name="T84" fmla="*/ 2147483647 w 4469"/>
                                <a:gd name="T85" fmla="*/ 1764617450 h 2063"/>
                                <a:gd name="T86" fmla="*/ 2147483647 w 4469"/>
                                <a:gd name="T87" fmla="*/ 1630208140 h 2063"/>
                                <a:gd name="T88" fmla="*/ 2147483647 w 4469"/>
                                <a:gd name="T89" fmla="*/ 1474125022 h 2063"/>
                                <a:gd name="T90" fmla="*/ 2147483647 w 4469"/>
                                <a:gd name="T91" fmla="*/ 1439439273 h 2063"/>
                                <a:gd name="T92" fmla="*/ 2147483647 w 4469"/>
                                <a:gd name="T93" fmla="*/ 1144613180 h 2063"/>
                                <a:gd name="T94" fmla="*/ 2147483647 w 4469"/>
                                <a:gd name="T95" fmla="*/ 1092587295 h 2063"/>
                                <a:gd name="T96" fmla="*/ 2147483647 w 4469"/>
                                <a:gd name="T97" fmla="*/ 1005875661 h 2063"/>
                                <a:gd name="T98" fmla="*/ 2147483647 w 4469"/>
                                <a:gd name="T99" fmla="*/ 832446945 h 2063"/>
                                <a:gd name="T100" fmla="*/ 2147483647 w 4469"/>
                                <a:gd name="T101" fmla="*/ 797761195 h 2063"/>
                                <a:gd name="T102" fmla="*/ 2147483647 w 4469"/>
                                <a:gd name="T103" fmla="*/ 659023684 h 2063"/>
                                <a:gd name="T104" fmla="*/ 2108564441 w 4469"/>
                                <a:gd name="T105" fmla="*/ 641678078 h 2063"/>
                                <a:gd name="T106" fmla="*/ 1973614702 w 4469"/>
                                <a:gd name="T107" fmla="*/ 537620845 h 2063"/>
                                <a:gd name="T108" fmla="*/ 1768383734 w 4469"/>
                                <a:gd name="T109" fmla="*/ 450909218 h 206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4469"/>
                                <a:gd name="T166" fmla="*/ 0 h 2063"/>
                                <a:gd name="T167" fmla="*/ 4469 w 4469"/>
                                <a:gd name="T168" fmla="*/ 2063 h 2063"/>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64" name="Freeform 172"/>
                          <wps:cNvSpPr>
                            <a:spLocks/>
                          </wps:cNvSpPr>
                          <wps:spPr bwMode="auto">
                            <a:xfrm>
                              <a:off x="83197" y="24781"/>
                              <a:ext cx="2784" cy="4364"/>
                            </a:xfrm>
                            <a:custGeom>
                              <a:avLst/>
                              <a:gdLst>
                                <a:gd name="T0" fmla="*/ 0 w 468"/>
                                <a:gd name="T1" fmla="*/ 552985279 h 591"/>
                                <a:gd name="T2" fmla="*/ 0 w 468"/>
                                <a:gd name="T3" fmla="*/ 552985279 h 591"/>
                                <a:gd name="T4" fmla="*/ 36520298 w 468"/>
                                <a:gd name="T5" fmla="*/ 617787733 h 591"/>
                                <a:gd name="T6" fmla="*/ 98320607 w 468"/>
                                <a:gd name="T7" fmla="*/ 635070568 h 591"/>
                                <a:gd name="T8" fmla="*/ 112367415 w 468"/>
                                <a:gd name="T9" fmla="*/ 617787733 h 591"/>
                                <a:gd name="T10" fmla="*/ 84273792 w 468"/>
                                <a:gd name="T11" fmla="*/ 583227511 h 591"/>
                                <a:gd name="T12" fmla="*/ 73040590 w 468"/>
                                <a:gd name="T13" fmla="*/ 552985279 h 591"/>
                                <a:gd name="T14" fmla="*/ 73040590 w 468"/>
                                <a:gd name="T15" fmla="*/ 462264025 h 591"/>
                                <a:gd name="T16" fmla="*/ 84273792 w 468"/>
                                <a:gd name="T17" fmla="*/ 427698361 h 591"/>
                                <a:gd name="T18" fmla="*/ 171361196 w 468"/>
                                <a:gd name="T19" fmla="*/ 220331604 h 591"/>
                                <a:gd name="T20" fmla="*/ 233161505 w 468"/>
                                <a:gd name="T21" fmla="*/ 155529157 h 591"/>
                                <a:gd name="T22" fmla="*/ 328675584 w 468"/>
                                <a:gd name="T23" fmla="*/ 86403272 h 591"/>
                                <a:gd name="T24" fmla="*/ 328675584 w 468"/>
                                <a:gd name="T25" fmla="*/ 12959396 h 591"/>
                                <a:gd name="T26" fmla="*/ 306202101 w 468"/>
                                <a:gd name="T27" fmla="*/ 0 h 591"/>
                                <a:gd name="T28" fmla="*/ 280918544 w 468"/>
                                <a:gd name="T29" fmla="*/ 34560214 h 591"/>
                                <a:gd name="T30" fmla="*/ 258445061 w 468"/>
                                <a:gd name="T31" fmla="*/ 64802454 h 591"/>
                                <a:gd name="T32" fmla="*/ 221924763 w 468"/>
                                <a:gd name="T33" fmla="*/ 86403272 h 591"/>
                                <a:gd name="T34" fmla="*/ 185408011 w 468"/>
                                <a:gd name="T35" fmla="*/ 86403272 h 591"/>
                                <a:gd name="T36" fmla="*/ 148887713 w 468"/>
                                <a:gd name="T37" fmla="*/ 116645504 h 591"/>
                                <a:gd name="T38" fmla="*/ 112367415 w 468"/>
                                <a:gd name="T39" fmla="*/ 190089372 h 591"/>
                                <a:gd name="T40" fmla="*/ 73040590 w 468"/>
                                <a:gd name="T41" fmla="*/ 220331604 h 591"/>
                                <a:gd name="T42" fmla="*/ 73040590 w 468"/>
                                <a:gd name="T43" fmla="*/ 259209808 h 591"/>
                                <a:gd name="T44" fmla="*/ 61803848 w 468"/>
                                <a:gd name="T45" fmla="*/ 311052858 h 591"/>
                                <a:gd name="T46" fmla="*/ 36520298 w 468"/>
                                <a:gd name="T47" fmla="*/ 345618529 h 591"/>
                                <a:gd name="T48" fmla="*/ 50567107 w 468"/>
                                <a:gd name="T49" fmla="*/ 375855311 h 591"/>
                                <a:gd name="T50" fmla="*/ 36520298 w 468"/>
                                <a:gd name="T51" fmla="*/ 414738957 h 591"/>
                                <a:gd name="T52" fmla="*/ 14046815 w 468"/>
                                <a:gd name="T53" fmla="*/ 449299179 h 591"/>
                                <a:gd name="T54" fmla="*/ 25283556 w 468"/>
                                <a:gd name="T55" fmla="*/ 479541411 h 591"/>
                                <a:gd name="T56" fmla="*/ 0 w 468"/>
                                <a:gd name="T57" fmla="*/ 501142229 h 591"/>
                                <a:gd name="T58" fmla="*/ 0 w 468"/>
                                <a:gd name="T59" fmla="*/ 552985279 h 59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468"/>
                                <a:gd name="T91" fmla="*/ 0 h 591"/>
                                <a:gd name="T92" fmla="*/ 468 w 468"/>
                                <a:gd name="T93" fmla="*/ 591 h 591"/>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65" name="Freeform 173"/>
                          <wps:cNvSpPr>
                            <a:spLocks/>
                          </wps:cNvSpPr>
                          <wps:spPr bwMode="auto">
                            <a:xfrm>
                              <a:off x="82673" y="29633"/>
                              <a:ext cx="309" cy="473"/>
                            </a:xfrm>
                            <a:custGeom>
                              <a:avLst/>
                              <a:gdLst>
                                <a:gd name="T0" fmla="*/ 0 w 52"/>
                                <a:gd name="T1" fmla="*/ 72779707 h 63"/>
                                <a:gd name="T2" fmla="*/ 0 w 52"/>
                                <a:gd name="T3" fmla="*/ 72779707 h 63"/>
                                <a:gd name="T4" fmla="*/ 25256400 w 52"/>
                                <a:gd name="T5" fmla="*/ 54581955 h 63"/>
                                <a:gd name="T6" fmla="*/ 36481075 w 52"/>
                                <a:gd name="T7" fmla="*/ 36389850 h 63"/>
                                <a:gd name="T8" fmla="*/ 14031726 w 52"/>
                                <a:gd name="T9" fmla="*/ 0 h 63"/>
                                <a:gd name="T10" fmla="*/ 0 w 52"/>
                                <a:gd name="T11" fmla="*/ 36389850 h 63"/>
                                <a:gd name="T12" fmla="*/ 0 w 52"/>
                                <a:gd name="T13" fmla="*/ 72779707 h 63"/>
                                <a:gd name="T14" fmla="*/ 0 60000 65536"/>
                                <a:gd name="T15" fmla="*/ 0 60000 65536"/>
                                <a:gd name="T16" fmla="*/ 0 60000 65536"/>
                                <a:gd name="T17" fmla="*/ 0 60000 65536"/>
                                <a:gd name="T18" fmla="*/ 0 60000 65536"/>
                                <a:gd name="T19" fmla="*/ 0 60000 65536"/>
                                <a:gd name="T20" fmla="*/ 0 60000 65536"/>
                                <a:gd name="T21" fmla="*/ 0 w 52"/>
                                <a:gd name="T22" fmla="*/ 0 h 63"/>
                                <a:gd name="T23" fmla="*/ 52 w 52"/>
                                <a:gd name="T24" fmla="*/ 63 h 6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66" name="Freeform 174"/>
                          <wps:cNvSpPr>
                            <a:spLocks/>
                          </wps:cNvSpPr>
                          <wps:spPr bwMode="auto">
                            <a:xfrm>
                              <a:off x="81793" y="24692"/>
                              <a:ext cx="1166" cy="414"/>
                            </a:xfrm>
                            <a:custGeom>
                              <a:avLst/>
                              <a:gdLst>
                                <a:gd name="T0" fmla="*/ 115182287 w 196"/>
                                <a:gd name="T1" fmla="*/ 21701215 h 56"/>
                                <a:gd name="T2" fmla="*/ 101134890 w 196"/>
                                <a:gd name="T3" fmla="*/ 21701215 h 56"/>
                                <a:gd name="T4" fmla="*/ 87087493 w 196"/>
                                <a:gd name="T5" fmla="*/ 21701215 h 56"/>
                                <a:gd name="T6" fmla="*/ 87087493 w 196"/>
                                <a:gd name="T7" fmla="*/ 43402429 h 56"/>
                                <a:gd name="T8" fmla="*/ 73040096 w 196"/>
                                <a:gd name="T9" fmla="*/ 60762307 h 56"/>
                                <a:gd name="T10" fmla="*/ 73040096 w 196"/>
                                <a:gd name="T11" fmla="*/ 43402429 h 56"/>
                                <a:gd name="T12" fmla="*/ 64613069 w 196"/>
                                <a:gd name="T13" fmla="*/ 43402429 h 56"/>
                                <a:gd name="T14" fmla="*/ 53375863 w 196"/>
                                <a:gd name="T15" fmla="*/ 21701215 h 56"/>
                                <a:gd name="T16" fmla="*/ 64613069 w 196"/>
                                <a:gd name="T17" fmla="*/ 21701215 h 56"/>
                                <a:gd name="T18" fmla="*/ 73040096 w 196"/>
                                <a:gd name="T19" fmla="*/ 21701215 h 56"/>
                                <a:gd name="T20" fmla="*/ 64613069 w 196"/>
                                <a:gd name="T21" fmla="*/ 21701215 h 56"/>
                                <a:gd name="T22" fmla="*/ 53375863 w 196"/>
                                <a:gd name="T23" fmla="*/ 21701215 h 56"/>
                                <a:gd name="T24" fmla="*/ 64613069 w 196"/>
                                <a:gd name="T25" fmla="*/ 21701215 h 56"/>
                                <a:gd name="T26" fmla="*/ 53375863 w 196"/>
                                <a:gd name="T27" fmla="*/ 0 h 56"/>
                                <a:gd name="T28" fmla="*/ 36521815 w 196"/>
                                <a:gd name="T29" fmla="*/ 21701215 h 56"/>
                                <a:gd name="T30" fmla="*/ 25284609 w 196"/>
                                <a:gd name="T31" fmla="*/ 21701215 h 56"/>
                                <a:gd name="T32" fmla="*/ 14047397 w 196"/>
                                <a:gd name="T33" fmla="*/ 21701215 h 56"/>
                                <a:gd name="T34" fmla="*/ 0 w 196"/>
                                <a:gd name="T35" fmla="*/ 21701215 h 56"/>
                                <a:gd name="T36" fmla="*/ 14047397 w 196"/>
                                <a:gd name="T37" fmla="*/ 0 h 56"/>
                                <a:gd name="T38" fmla="*/ 36521815 w 196"/>
                                <a:gd name="T39" fmla="*/ 0 h 56"/>
                                <a:gd name="T40" fmla="*/ 64613069 w 196"/>
                                <a:gd name="T41" fmla="*/ 0 h 56"/>
                                <a:gd name="T42" fmla="*/ 73040096 w 196"/>
                                <a:gd name="T43" fmla="*/ 0 h 56"/>
                                <a:gd name="T44" fmla="*/ 101134890 w 196"/>
                                <a:gd name="T45" fmla="*/ 0 h 56"/>
                                <a:gd name="T46" fmla="*/ 115182287 w 196"/>
                                <a:gd name="T47" fmla="*/ 0 h 56"/>
                                <a:gd name="T48" fmla="*/ 126419493 w 196"/>
                                <a:gd name="T49" fmla="*/ 0 h 56"/>
                                <a:gd name="T50" fmla="*/ 137656705 w 196"/>
                                <a:gd name="T51" fmla="*/ 0 h 56"/>
                                <a:gd name="T52" fmla="*/ 137656705 w 196"/>
                                <a:gd name="T53" fmla="*/ 21701215 h 56"/>
                                <a:gd name="T54" fmla="*/ 126419493 w 196"/>
                                <a:gd name="T55" fmla="*/ 21701215 h 56"/>
                                <a:gd name="T56" fmla="*/ 115182287 w 196"/>
                                <a:gd name="T57" fmla="*/ 21701215 h 5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96"/>
                                <a:gd name="T88" fmla="*/ 0 h 56"/>
                                <a:gd name="T89" fmla="*/ 196 w 196"/>
                                <a:gd name="T90" fmla="*/ 56 h 5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67" name="Freeform 175"/>
                          <wps:cNvSpPr>
                            <a:spLocks/>
                          </wps:cNvSpPr>
                          <wps:spPr bwMode="auto">
                            <a:xfrm>
                              <a:off x="83494" y="24145"/>
                              <a:ext cx="655" cy="680"/>
                            </a:xfrm>
                            <a:custGeom>
                              <a:avLst/>
                              <a:gdLst>
                                <a:gd name="T0" fmla="*/ 66472507 w 109"/>
                                <a:gd name="T1" fmla="*/ 82441685 h 92"/>
                                <a:gd name="T2" fmla="*/ 54912700 w 109"/>
                                <a:gd name="T3" fmla="*/ 82441685 h 92"/>
                                <a:gd name="T4" fmla="*/ 40462937 w 109"/>
                                <a:gd name="T5" fmla="*/ 99798116 h 92"/>
                                <a:gd name="T6" fmla="*/ 26009569 w 109"/>
                                <a:gd name="T7" fmla="*/ 99798116 h 92"/>
                                <a:gd name="T8" fmla="*/ 0 w 109"/>
                                <a:gd name="T9" fmla="*/ 82441685 h 92"/>
                                <a:gd name="T10" fmla="*/ 0 w 109"/>
                                <a:gd name="T11" fmla="*/ 60744777 h 92"/>
                                <a:gd name="T12" fmla="*/ 14449763 w 109"/>
                                <a:gd name="T13" fmla="*/ 60744777 h 92"/>
                                <a:gd name="T14" fmla="*/ 40462937 w 109"/>
                                <a:gd name="T15" fmla="*/ 60744777 h 92"/>
                                <a:gd name="T16" fmla="*/ 40462937 w 109"/>
                                <a:gd name="T17" fmla="*/ 43393816 h 92"/>
                                <a:gd name="T18" fmla="*/ 26009569 w 109"/>
                                <a:gd name="T19" fmla="*/ 60744777 h 92"/>
                                <a:gd name="T20" fmla="*/ 26009569 w 109"/>
                                <a:gd name="T21" fmla="*/ 43393816 h 92"/>
                                <a:gd name="T22" fmla="*/ 40462937 w 109"/>
                                <a:gd name="T23" fmla="*/ 43393816 h 92"/>
                                <a:gd name="T24" fmla="*/ 54912700 w 109"/>
                                <a:gd name="T25" fmla="*/ 43393816 h 92"/>
                                <a:gd name="T26" fmla="*/ 66472507 w 109"/>
                                <a:gd name="T27" fmla="*/ 21696908 h 92"/>
                                <a:gd name="T28" fmla="*/ 80922269 w 109"/>
                                <a:gd name="T29" fmla="*/ 21696908 h 92"/>
                                <a:gd name="T30" fmla="*/ 80922269 w 109"/>
                                <a:gd name="T31" fmla="*/ 0 h 92"/>
                                <a:gd name="T32" fmla="*/ 80922269 w 109"/>
                                <a:gd name="T33" fmla="*/ 21696908 h 92"/>
                                <a:gd name="T34" fmla="*/ 80922269 w 109"/>
                                <a:gd name="T35" fmla="*/ 43393816 h 92"/>
                                <a:gd name="T36" fmla="*/ 66472507 w 109"/>
                                <a:gd name="T37" fmla="*/ 43393816 h 92"/>
                                <a:gd name="T38" fmla="*/ 54912700 w 109"/>
                                <a:gd name="T39" fmla="*/ 43393816 h 92"/>
                                <a:gd name="T40" fmla="*/ 40462937 w 109"/>
                                <a:gd name="T41" fmla="*/ 60744777 h 92"/>
                                <a:gd name="T42" fmla="*/ 54912700 w 109"/>
                                <a:gd name="T43" fmla="*/ 60744777 h 92"/>
                                <a:gd name="T44" fmla="*/ 80922269 w 109"/>
                                <a:gd name="T45" fmla="*/ 60744777 h 92"/>
                                <a:gd name="T46" fmla="*/ 80922269 w 109"/>
                                <a:gd name="T47" fmla="*/ 82441685 h 92"/>
                                <a:gd name="T48" fmla="*/ 66472507 w 109"/>
                                <a:gd name="T49" fmla="*/ 82441685 h 9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09"/>
                                <a:gd name="T76" fmla="*/ 0 h 92"/>
                                <a:gd name="T77" fmla="*/ 109 w 109"/>
                                <a:gd name="T78" fmla="*/ 92 h 92"/>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68" name="Freeform 176"/>
                          <wps:cNvSpPr>
                            <a:spLocks/>
                          </wps:cNvSpPr>
                          <wps:spPr bwMode="auto">
                            <a:xfrm>
                              <a:off x="76486" y="25106"/>
                              <a:ext cx="2118" cy="1509"/>
                            </a:xfrm>
                            <a:custGeom>
                              <a:avLst/>
                              <a:gdLst>
                                <a:gd name="T0" fmla="*/ 197803645 w 357"/>
                                <a:gd name="T1" fmla="*/ 163054787 h 203"/>
                                <a:gd name="T2" fmla="*/ 175516506 w 357"/>
                                <a:gd name="T3" fmla="*/ 163054787 h 203"/>
                                <a:gd name="T4" fmla="*/ 186660076 w 357"/>
                                <a:gd name="T5" fmla="*/ 141021699 h 203"/>
                                <a:gd name="T6" fmla="*/ 175516506 w 357"/>
                                <a:gd name="T7" fmla="*/ 101358831 h 203"/>
                                <a:gd name="T8" fmla="*/ 175516506 w 357"/>
                                <a:gd name="T9" fmla="*/ 101358831 h 203"/>
                                <a:gd name="T10" fmla="*/ 147657580 w 357"/>
                                <a:gd name="T11" fmla="*/ 101358831 h 203"/>
                                <a:gd name="T12" fmla="*/ 136514011 w 357"/>
                                <a:gd name="T13" fmla="*/ 163054787 h 203"/>
                                <a:gd name="T14" fmla="*/ 122582786 w 357"/>
                                <a:gd name="T15" fmla="*/ 202717663 h 203"/>
                                <a:gd name="T16" fmla="*/ 111439217 w 357"/>
                                <a:gd name="T17" fmla="*/ 224756273 h 203"/>
                                <a:gd name="T18" fmla="*/ 72436721 w 357"/>
                                <a:gd name="T19" fmla="*/ 202717663 h 203"/>
                                <a:gd name="T20" fmla="*/ 72436721 w 357"/>
                                <a:gd name="T21" fmla="*/ 163054787 h 203"/>
                                <a:gd name="T22" fmla="*/ 97507998 w 357"/>
                                <a:gd name="T23" fmla="*/ 163054787 h 203"/>
                                <a:gd name="T24" fmla="*/ 72436721 w 357"/>
                                <a:gd name="T25" fmla="*/ 163054787 h 203"/>
                                <a:gd name="T26" fmla="*/ 47361933 w 357"/>
                                <a:gd name="T27" fmla="*/ 163054787 h 203"/>
                                <a:gd name="T28" fmla="*/ 61293152 w 357"/>
                                <a:gd name="T29" fmla="*/ 123391919 h 203"/>
                                <a:gd name="T30" fmla="*/ 86364428 w 357"/>
                                <a:gd name="T31" fmla="*/ 123391919 h 203"/>
                                <a:gd name="T32" fmla="*/ 97507998 w 357"/>
                                <a:gd name="T33" fmla="*/ 101358831 h 203"/>
                                <a:gd name="T34" fmla="*/ 72436721 w 357"/>
                                <a:gd name="T35" fmla="*/ 101358831 h 203"/>
                                <a:gd name="T36" fmla="*/ 47361933 w 357"/>
                                <a:gd name="T37" fmla="*/ 123391919 h 203"/>
                                <a:gd name="T38" fmla="*/ 36218364 w 357"/>
                                <a:gd name="T39" fmla="*/ 101358831 h 203"/>
                                <a:gd name="T40" fmla="*/ 36218364 w 357"/>
                                <a:gd name="T41" fmla="*/ 101358831 h 203"/>
                                <a:gd name="T42" fmla="*/ 11143569 w 357"/>
                                <a:gd name="T43" fmla="*/ 83734574 h 203"/>
                                <a:gd name="T44" fmla="*/ 0 w 357"/>
                                <a:gd name="T45" fmla="*/ 61695956 h 203"/>
                                <a:gd name="T46" fmla="*/ 0 w 357"/>
                                <a:gd name="T47" fmla="*/ 22033087 h 203"/>
                                <a:gd name="T48" fmla="*/ 22287139 w 357"/>
                                <a:gd name="T49" fmla="*/ 22033087 h 203"/>
                                <a:gd name="T50" fmla="*/ 47361933 w 357"/>
                                <a:gd name="T51" fmla="*/ 22033087 h 203"/>
                                <a:gd name="T52" fmla="*/ 47361933 w 357"/>
                                <a:gd name="T53" fmla="*/ 22033087 h 203"/>
                                <a:gd name="T54" fmla="*/ 47361933 w 357"/>
                                <a:gd name="T55" fmla="*/ 39662868 h 203"/>
                                <a:gd name="T56" fmla="*/ 61293152 w 357"/>
                                <a:gd name="T57" fmla="*/ 22033087 h 203"/>
                                <a:gd name="T58" fmla="*/ 86364428 w 357"/>
                                <a:gd name="T59" fmla="*/ 39662868 h 203"/>
                                <a:gd name="T60" fmla="*/ 86364428 w 357"/>
                                <a:gd name="T61" fmla="*/ 39662868 h 203"/>
                                <a:gd name="T62" fmla="*/ 86364428 w 357"/>
                                <a:gd name="T63" fmla="*/ 0 h 203"/>
                                <a:gd name="T64" fmla="*/ 111439217 w 357"/>
                                <a:gd name="T65" fmla="*/ 0 h 203"/>
                                <a:gd name="T66" fmla="*/ 122582786 w 357"/>
                                <a:gd name="T67" fmla="*/ 22033087 h 203"/>
                                <a:gd name="T68" fmla="*/ 147657580 w 357"/>
                                <a:gd name="T69" fmla="*/ 22033087 h 203"/>
                                <a:gd name="T70" fmla="*/ 147657580 w 357"/>
                                <a:gd name="T71" fmla="*/ 61695956 h 203"/>
                                <a:gd name="T72" fmla="*/ 197803645 w 357"/>
                                <a:gd name="T73" fmla="*/ 101358831 h 203"/>
                                <a:gd name="T74" fmla="*/ 222878439 w 357"/>
                                <a:gd name="T75" fmla="*/ 101358831 h 203"/>
                                <a:gd name="T76" fmla="*/ 247953228 w 357"/>
                                <a:gd name="T77" fmla="*/ 163054787 h 203"/>
                                <a:gd name="T78" fmla="*/ 222878439 w 357"/>
                                <a:gd name="T79" fmla="*/ 185093405 h 20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357"/>
                                <a:gd name="T121" fmla="*/ 0 h 203"/>
                                <a:gd name="T122" fmla="*/ 357 w 357"/>
                                <a:gd name="T123" fmla="*/ 203 h 203"/>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69" name="Freeform 177"/>
                          <wps:cNvSpPr>
                            <a:spLocks/>
                          </wps:cNvSpPr>
                          <wps:spPr bwMode="auto">
                            <a:xfrm>
                              <a:off x="77557" y="24825"/>
                              <a:ext cx="1487" cy="681"/>
                            </a:xfrm>
                            <a:custGeom>
                              <a:avLst/>
                              <a:gdLst>
                                <a:gd name="T0" fmla="*/ 179098789 w 249"/>
                                <a:gd name="T1" fmla="*/ 37861667 h 93"/>
                                <a:gd name="T2" fmla="*/ 153514775 w 249"/>
                                <a:gd name="T3" fmla="*/ 58895333 h 93"/>
                                <a:gd name="T4" fmla="*/ 127927195 w 249"/>
                                <a:gd name="T5" fmla="*/ 75723341 h 93"/>
                                <a:gd name="T6" fmla="*/ 102343181 w 249"/>
                                <a:gd name="T7" fmla="*/ 96757007 h 93"/>
                                <a:gd name="T8" fmla="*/ 88127861 w 249"/>
                                <a:gd name="T9" fmla="*/ 96757007 h 93"/>
                                <a:gd name="T10" fmla="*/ 88127861 w 249"/>
                                <a:gd name="T11" fmla="*/ 75723341 h 93"/>
                                <a:gd name="T12" fmla="*/ 76755602 w 249"/>
                                <a:gd name="T13" fmla="*/ 75723341 h 93"/>
                                <a:gd name="T14" fmla="*/ 51171594 w 249"/>
                                <a:gd name="T15" fmla="*/ 75723341 h 93"/>
                                <a:gd name="T16" fmla="*/ 36956268 w 249"/>
                                <a:gd name="T17" fmla="*/ 75723341 h 93"/>
                                <a:gd name="T18" fmla="*/ 25584014 w 249"/>
                                <a:gd name="T19" fmla="*/ 58895333 h 93"/>
                                <a:gd name="T20" fmla="*/ 36956268 w 249"/>
                                <a:gd name="T21" fmla="*/ 58895333 h 93"/>
                                <a:gd name="T22" fmla="*/ 51171594 w 249"/>
                                <a:gd name="T23" fmla="*/ 58895333 h 93"/>
                                <a:gd name="T24" fmla="*/ 65386913 w 249"/>
                                <a:gd name="T25" fmla="*/ 58895333 h 93"/>
                                <a:gd name="T26" fmla="*/ 51171594 w 249"/>
                                <a:gd name="T27" fmla="*/ 58895333 h 93"/>
                                <a:gd name="T28" fmla="*/ 36956268 w 249"/>
                                <a:gd name="T29" fmla="*/ 58895333 h 93"/>
                                <a:gd name="T30" fmla="*/ 25584014 w 249"/>
                                <a:gd name="T31" fmla="*/ 58895333 h 93"/>
                                <a:gd name="T32" fmla="*/ 14215320 w 249"/>
                                <a:gd name="T33" fmla="*/ 37861667 h 93"/>
                                <a:gd name="T34" fmla="*/ 0 w 249"/>
                                <a:gd name="T35" fmla="*/ 21033666 h 93"/>
                                <a:gd name="T36" fmla="*/ 0 w 249"/>
                                <a:gd name="T37" fmla="*/ 0 h 93"/>
                                <a:gd name="T38" fmla="*/ 14215320 w 249"/>
                                <a:gd name="T39" fmla="*/ 0 h 93"/>
                                <a:gd name="T40" fmla="*/ 25584014 w 249"/>
                                <a:gd name="T41" fmla="*/ 21033666 h 93"/>
                                <a:gd name="T42" fmla="*/ 25584014 w 249"/>
                                <a:gd name="T43" fmla="*/ 0 h 93"/>
                                <a:gd name="T44" fmla="*/ 36956268 w 249"/>
                                <a:gd name="T45" fmla="*/ 0 h 93"/>
                                <a:gd name="T46" fmla="*/ 51171594 w 249"/>
                                <a:gd name="T47" fmla="*/ 0 h 93"/>
                                <a:gd name="T48" fmla="*/ 76755602 w 249"/>
                                <a:gd name="T49" fmla="*/ 21033666 h 93"/>
                                <a:gd name="T50" fmla="*/ 88127861 w 249"/>
                                <a:gd name="T51" fmla="*/ 0 h 93"/>
                                <a:gd name="T52" fmla="*/ 102343181 w 249"/>
                                <a:gd name="T53" fmla="*/ 0 h 93"/>
                                <a:gd name="T54" fmla="*/ 102343181 w 249"/>
                                <a:gd name="T55" fmla="*/ 21033666 h 93"/>
                                <a:gd name="T56" fmla="*/ 116558507 w 249"/>
                                <a:gd name="T57" fmla="*/ 21033666 h 93"/>
                                <a:gd name="T58" fmla="*/ 116558507 w 249"/>
                                <a:gd name="T59" fmla="*/ 0 h 93"/>
                                <a:gd name="T60" fmla="*/ 127927195 w 249"/>
                                <a:gd name="T61" fmla="*/ 0 h 93"/>
                                <a:gd name="T62" fmla="*/ 139299455 w 249"/>
                                <a:gd name="T63" fmla="*/ 0 h 93"/>
                                <a:gd name="T64" fmla="*/ 153514775 w 249"/>
                                <a:gd name="T65" fmla="*/ 0 h 93"/>
                                <a:gd name="T66" fmla="*/ 153514775 w 249"/>
                                <a:gd name="T67" fmla="*/ 21033666 h 93"/>
                                <a:gd name="T68" fmla="*/ 164887034 w 249"/>
                                <a:gd name="T69" fmla="*/ 21033666 h 93"/>
                                <a:gd name="T70" fmla="*/ 179098789 w 249"/>
                                <a:gd name="T71" fmla="*/ 37861667 h 9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49"/>
                                <a:gd name="T109" fmla="*/ 0 h 93"/>
                                <a:gd name="T110" fmla="*/ 249 w 249"/>
                                <a:gd name="T111" fmla="*/ 93 h 93"/>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70" name="Freeform 178"/>
                          <wps:cNvSpPr>
                            <a:spLocks/>
                          </wps:cNvSpPr>
                          <wps:spPr bwMode="auto">
                            <a:xfrm>
                              <a:off x="76367" y="25639"/>
                              <a:ext cx="214" cy="281"/>
                            </a:xfrm>
                            <a:custGeom>
                              <a:avLst/>
                              <a:gdLst>
                                <a:gd name="T0" fmla="*/ 14036825 w 36"/>
                                <a:gd name="T1" fmla="*/ 0 h 36"/>
                                <a:gd name="T2" fmla="*/ 14036825 w 36"/>
                                <a:gd name="T3" fmla="*/ 25526735 h 36"/>
                                <a:gd name="T4" fmla="*/ 25265571 w 36"/>
                                <a:gd name="T5" fmla="*/ 51059566 h 36"/>
                                <a:gd name="T6" fmla="*/ 14036825 w 36"/>
                                <a:gd name="T7" fmla="*/ 25526735 h 36"/>
                                <a:gd name="T8" fmla="*/ 0 w 36"/>
                                <a:gd name="T9" fmla="*/ 25526735 h 36"/>
                                <a:gd name="T10" fmla="*/ 14036825 w 36"/>
                                <a:gd name="T11" fmla="*/ 0 h 36"/>
                                <a:gd name="T12" fmla="*/ 0 60000 65536"/>
                                <a:gd name="T13" fmla="*/ 0 60000 65536"/>
                                <a:gd name="T14" fmla="*/ 0 60000 65536"/>
                                <a:gd name="T15" fmla="*/ 0 60000 65536"/>
                                <a:gd name="T16" fmla="*/ 0 60000 65536"/>
                                <a:gd name="T17" fmla="*/ 0 60000 65536"/>
                                <a:gd name="T18" fmla="*/ 0 w 36"/>
                                <a:gd name="T19" fmla="*/ 0 h 36"/>
                                <a:gd name="T20" fmla="*/ 36 w 36"/>
                                <a:gd name="T21" fmla="*/ 36 h 36"/>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71" name="Freeform 179"/>
                          <wps:cNvSpPr>
                            <a:spLocks/>
                          </wps:cNvSpPr>
                          <wps:spPr bwMode="auto">
                            <a:xfrm>
                              <a:off x="77937" y="35535"/>
                              <a:ext cx="524" cy="355"/>
                            </a:xfrm>
                            <a:custGeom>
                              <a:avLst/>
                              <a:gdLst>
                                <a:gd name="T0" fmla="*/ 69293528 w 86"/>
                                <a:gd name="T1" fmla="*/ 0 h 48"/>
                                <a:gd name="T2" fmla="*/ 69293528 w 86"/>
                                <a:gd name="T3" fmla="*/ 0 h 48"/>
                                <a:gd name="T4" fmla="*/ 69293528 w 86"/>
                                <a:gd name="T5" fmla="*/ 52101649 h 48"/>
                                <a:gd name="T6" fmla="*/ 42178509 w 86"/>
                                <a:gd name="T7" fmla="*/ 52101649 h 48"/>
                                <a:gd name="T8" fmla="*/ 0 w 86"/>
                                <a:gd name="T9" fmla="*/ 39077601 h 48"/>
                                <a:gd name="T10" fmla="*/ 27115020 w 86"/>
                                <a:gd name="T11" fmla="*/ 21710387 h 48"/>
                                <a:gd name="T12" fmla="*/ 42178509 w 86"/>
                                <a:gd name="T13" fmla="*/ 0 h 48"/>
                                <a:gd name="T14" fmla="*/ 69293528 w 86"/>
                                <a:gd name="T15" fmla="*/ 0 h 48"/>
                                <a:gd name="T16" fmla="*/ 0 60000 65536"/>
                                <a:gd name="T17" fmla="*/ 0 60000 65536"/>
                                <a:gd name="T18" fmla="*/ 0 60000 65536"/>
                                <a:gd name="T19" fmla="*/ 0 60000 65536"/>
                                <a:gd name="T20" fmla="*/ 0 60000 65536"/>
                                <a:gd name="T21" fmla="*/ 0 60000 65536"/>
                                <a:gd name="T22" fmla="*/ 0 60000 65536"/>
                                <a:gd name="T23" fmla="*/ 0 60000 65536"/>
                                <a:gd name="T24" fmla="*/ 0 w 86"/>
                                <a:gd name="T25" fmla="*/ 0 h 48"/>
                                <a:gd name="T26" fmla="*/ 86 w 86"/>
                                <a:gd name="T27" fmla="*/ 48 h 4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72" name="Freeform 180"/>
                          <wps:cNvSpPr>
                            <a:spLocks/>
                          </wps:cNvSpPr>
                          <wps:spPr bwMode="auto">
                            <a:xfrm>
                              <a:off x="76379" y="35416"/>
                              <a:ext cx="119" cy="252"/>
                            </a:xfrm>
                            <a:custGeom>
                              <a:avLst/>
                              <a:gdLst>
                                <a:gd name="T0" fmla="*/ 0 w 19"/>
                                <a:gd name="T1" fmla="*/ 19034408 h 33"/>
                                <a:gd name="T2" fmla="*/ 0 w 19"/>
                                <a:gd name="T3" fmla="*/ 19034408 h 33"/>
                                <a:gd name="T4" fmla="*/ 0 w 19"/>
                                <a:gd name="T5" fmla="*/ 42828874 h 33"/>
                                <a:gd name="T6" fmla="*/ 16387722 w 19"/>
                                <a:gd name="T7" fmla="*/ 42828874 h 33"/>
                                <a:gd name="T8" fmla="*/ 16387722 w 19"/>
                                <a:gd name="T9" fmla="*/ 19034408 h 33"/>
                                <a:gd name="T10" fmla="*/ 16387722 w 19"/>
                                <a:gd name="T11" fmla="*/ 0 h 33"/>
                                <a:gd name="T12" fmla="*/ 0 w 19"/>
                                <a:gd name="T13" fmla="*/ 19034408 h 33"/>
                                <a:gd name="T14" fmla="*/ 0 60000 65536"/>
                                <a:gd name="T15" fmla="*/ 0 60000 65536"/>
                                <a:gd name="T16" fmla="*/ 0 60000 65536"/>
                                <a:gd name="T17" fmla="*/ 0 60000 65536"/>
                                <a:gd name="T18" fmla="*/ 0 60000 65536"/>
                                <a:gd name="T19" fmla="*/ 0 60000 65536"/>
                                <a:gd name="T20" fmla="*/ 0 60000 65536"/>
                                <a:gd name="T21" fmla="*/ 0 w 19"/>
                                <a:gd name="T22" fmla="*/ 0 h 33"/>
                                <a:gd name="T23" fmla="*/ 19 w 19"/>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73" name="Freeform 181"/>
                          <wps:cNvSpPr>
                            <a:spLocks/>
                          </wps:cNvSpPr>
                          <wps:spPr bwMode="auto">
                            <a:xfrm>
                              <a:off x="76593" y="35313"/>
                              <a:ext cx="214" cy="222"/>
                            </a:xfrm>
                            <a:custGeom>
                              <a:avLst/>
                              <a:gdLst>
                                <a:gd name="T0" fmla="*/ 0 w 37"/>
                                <a:gd name="T1" fmla="*/ 17376902 h 30"/>
                                <a:gd name="T2" fmla="*/ 0 w 37"/>
                                <a:gd name="T3" fmla="*/ 17376902 h 30"/>
                                <a:gd name="T4" fmla="*/ 0 w 37"/>
                                <a:gd name="T5" fmla="*/ 34753804 h 30"/>
                                <a:gd name="T6" fmla="*/ 23272153 w 37"/>
                                <a:gd name="T7" fmla="*/ 34753804 h 30"/>
                                <a:gd name="T8" fmla="*/ 23272153 w 37"/>
                                <a:gd name="T9" fmla="*/ 17376902 h 30"/>
                                <a:gd name="T10" fmla="*/ 23272153 w 37"/>
                                <a:gd name="T11" fmla="*/ 0 h 30"/>
                                <a:gd name="T12" fmla="*/ 0 w 37"/>
                                <a:gd name="T13" fmla="*/ 17376902 h 30"/>
                                <a:gd name="T14" fmla="*/ 0 60000 65536"/>
                                <a:gd name="T15" fmla="*/ 0 60000 65536"/>
                                <a:gd name="T16" fmla="*/ 0 60000 65536"/>
                                <a:gd name="T17" fmla="*/ 0 60000 65536"/>
                                <a:gd name="T18" fmla="*/ 0 60000 65536"/>
                                <a:gd name="T19" fmla="*/ 0 60000 65536"/>
                                <a:gd name="T20" fmla="*/ 0 60000 65536"/>
                                <a:gd name="T21" fmla="*/ 0 w 37"/>
                                <a:gd name="T22" fmla="*/ 0 h 30"/>
                                <a:gd name="T23" fmla="*/ 37 w 37"/>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74" name="Freeform 182"/>
                          <wps:cNvSpPr>
                            <a:spLocks/>
                          </wps:cNvSpPr>
                          <wps:spPr bwMode="auto">
                            <a:xfrm>
                              <a:off x="76593" y="35668"/>
                              <a:ext cx="214" cy="103"/>
                            </a:xfrm>
                            <a:custGeom>
                              <a:avLst/>
                              <a:gdLst>
                                <a:gd name="T0" fmla="*/ 0 w 37"/>
                                <a:gd name="T1" fmla="*/ 0 h 15"/>
                                <a:gd name="T2" fmla="*/ 0 w 37"/>
                                <a:gd name="T3" fmla="*/ 0 h 15"/>
                                <a:gd name="T4" fmla="*/ 0 w 37"/>
                                <a:gd name="T5" fmla="*/ 10537662 h 15"/>
                                <a:gd name="T6" fmla="*/ 23272153 w 37"/>
                                <a:gd name="T7" fmla="*/ 0 h 15"/>
                                <a:gd name="T8" fmla="*/ 0 w 37"/>
                                <a:gd name="T9" fmla="*/ 0 h 15"/>
                                <a:gd name="T10" fmla="*/ 0 60000 65536"/>
                                <a:gd name="T11" fmla="*/ 0 60000 65536"/>
                                <a:gd name="T12" fmla="*/ 0 60000 65536"/>
                                <a:gd name="T13" fmla="*/ 0 60000 65536"/>
                                <a:gd name="T14" fmla="*/ 0 60000 65536"/>
                                <a:gd name="T15" fmla="*/ 0 w 37"/>
                                <a:gd name="T16" fmla="*/ 0 h 15"/>
                                <a:gd name="T17" fmla="*/ 37 w 37"/>
                                <a:gd name="T18" fmla="*/ 15 h 15"/>
                              </a:gdLst>
                              <a:ahLst/>
                              <a:cxnLst>
                                <a:cxn ang="T10">
                                  <a:pos x="T0" y="T1"/>
                                </a:cxn>
                                <a:cxn ang="T11">
                                  <a:pos x="T2" y="T3"/>
                                </a:cxn>
                                <a:cxn ang="T12">
                                  <a:pos x="T4" y="T5"/>
                                </a:cxn>
                                <a:cxn ang="T13">
                                  <a:pos x="T6" y="T7"/>
                                </a:cxn>
                                <a:cxn ang="T14">
                                  <a:pos x="T8" y="T9"/>
                                </a:cxn>
                              </a:cxnLst>
                              <a:rect l="T15" t="T16" r="T17" b="T18"/>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75" name="Freeform 183"/>
                          <wps:cNvSpPr>
                            <a:spLocks/>
                          </wps:cNvSpPr>
                          <wps:spPr bwMode="auto">
                            <a:xfrm>
                              <a:off x="77723" y="34706"/>
                              <a:ext cx="214" cy="252"/>
                            </a:xfrm>
                            <a:custGeom>
                              <a:avLst/>
                              <a:gdLst>
                                <a:gd name="T0" fmla="*/ 0 w 37"/>
                                <a:gd name="T1" fmla="*/ 19034408 h 33"/>
                                <a:gd name="T2" fmla="*/ 0 w 37"/>
                                <a:gd name="T3" fmla="*/ 19034408 h 33"/>
                                <a:gd name="T4" fmla="*/ 0 w 37"/>
                                <a:gd name="T5" fmla="*/ 42828874 h 33"/>
                                <a:gd name="T6" fmla="*/ 10342065 w 37"/>
                                <a:gd name="T7" fmla="*/ 42828874 h 33"/>
                                <a:gd name="T8" fmla="*/ 10342065 w 37"/>
                                <a:gd name="T9" fmla="*/ 0 h 33"/>
                                <a:gd name="T10" fmla="*/ 23272153 w 37"/>
                                <a:gd name="T11" fmla="*/ 0 h 33"/>
                                <a:gd name="T12" fmla="*/ 0 w 37"/>
                                <a:gd name="T13" fmla="*/ 19034408 h 33"/>
                                <a:gd name="T14" fmla="*/ 0 60000 65536"/>
                                <a:gd name="T15" fmla="*/ 0 60000 65536"/>
                                <a:gd name="T16" fmla="*/ 0 60000 65536"/>
                                <a:gd name="T17" fmla="*/ 0 60000 65536"/>
                                <a:gd name="T18" fmla="*/ 0 60000 65536"/>
                                <a:gd name="T19" fmla="*/ 0 60000 65536"/>
                                <a:gd name="T20" fmla="*/ 0 60000 65536"/>
                                <a:gd name="T21" fmla="*/ 0 w 37"/>
                                <a:gd name="T22" fmla="*/ 0 h 33"/>
                                <a:gd name="T23" fmla="*/ 37 w 37"/>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76" name="Freeform 184"/>
                          <wps:cNvSpPr>
                            <a:spLocks/>
                          </wps:cNvSpPr>
                          <wps:spPr bwMode="auto">
                            <a:xfrm>
                              <a:off x="78342" y="34470"/>
                              <a:ext cx="214" cy="133"/>
                            </a:xfrm>
                            <a:custGeom>
                              <a:avLst/>
                              <a:gdLst>
                                <a:gd name="T0" fmla="*/ 0 w 37"/>
                                <a:gd name="T1" fmla="*/ 0 h 18"/>
                                <a:gd name="T2" fmla="*/ 0 w 37"/>
                                <a:gd name="T3" fmla="*/ 0 h 18"/>
                                <a:gd name="T4" fmla="*/ 0 w 37"/>
                                <a:gd name="T5" fmla="*/ 21690209 h 18"/>
                                <a:gd name="T6" fmla="*/ 23272153 w 37"/>
                                <a:gd name="T7" fmla="*/ 0 h 18"/>
                                <a:gd name="T8" fmla="*/ 10342065 w 37"/>
                                <a:gd name="T9" fmla="*/ 0 h 18"/>
                                <a:gd name="T10" fmla="*/ 0 w 37"/>
                                <a:gd name="T11" fmla="*/ 0 h 18"/>
                                <a:gd name="T12" fmla="*/ 0 60000 65536"/>
                                <a:gd name="T13" fmla="*/ 0 60000 65536"/>
                                <a:gd name="T14" fmla="*/ 0 60000 65536"/>
                                <a:gd name="T15" fmla="*/ 0 60000 65536"/>
                                <a:gd name="T16" fmla="*/ 0 60000 65536"/>
                                <a:gd name="T17" fmla="*/ 0 60000 65536"/>
                                <a:gd name="T18" fmla="*/ 0 w 37"/>
                                <a:gd name="T19" fmla="*/ 0 h 18"/>
                                <a:gd name="T20" fmla="*/ 37 w 37"/>
                                <a:gd name="T21" fmla="*/ 18 h 18"/>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77" name="Freeform 185"/>
                          <wps:cNvSpPr>
                            <a:spLocks/>
                          </wps:cNvSpPr>
                          <wps:spPr bwMode="auto">
                            <a:xfrm>
                              <a:off x="78461" y="34248"/>
                              <a:ext cx="95" cy="103"/>
                            </a:xfrm>
                            <a:custGeom>
                              <a:avLst/>
                              <a:gdLst>
                                <a:gd name="T0" fmla="*/ 0 w 18"/>
                                <a:gd name="T1" fmla="*/ 10537662 h 15"/>
                                <a:gd name="T2" fmla="*/ 0 w 18"/>
                                <a:gd name="T3" fmla="*/ 10537662 h 15"/>
                                <a:gd name="T4" fmla="*/ 7876387 w 18"/>
                                <a:gd name="T5" fmla="*/ 10537662 h 15"/>
                                <a:gd name="T6" fmla="*/ 0 w 18"/>
                                <a:gd name="T7" fmla="*/ 0 h 15"/>
                                <a:gd name="T8" fmla="*/ 0 w 18"/>
                                <a:gd name="T9" fmla="*/ 10537662 h 15"/>
                                <a:gd name="T10" fmla="*/ 0 60000 65536"/>
                                <a:gd name="T11" fmla="*/ 0 60000 65536"/>
                                <a:gd name="T12" fmla="*/ 0 60000 65536"/>
                                <a:gd name="T13" fmla="*/ 0 60000 65536"/>
                                <a:gd name="T14" fmla="*/ 0 60000 65536"/>
                                <a:gd name="T15" fmla="*/ 0 w 18"/>
                                <a:gd name="T16" fmla="*/ 0 h 15"/>
                                <a:gd name="T17" fmla="*/ 18 w 18"/>
                                <a:gd name="T18" fmla="*/ 15 h 15"/>
                              </a:gdLst>
                              <a:ahLst/>
                              <a:cxnLst>
                                <a:cxn ang="T10">
                                  <a:pos x="T0" y="T1"/>
                                </a:cxn>
                                <a:cxn ang="T11">
                                  <a:pos x="T2" y="T3"/>
                                </a:cxn>
                                <a:cxn ang="T12">
                                  <a:pos x="T4" y="T5"/>
                                </a:cxn>
                                <a:cxn ang="T13">
                                  <a:pos x="T6" y="T7"/>
                                </a:cxn>
                                <a:cxn ang="T14">
                                  <a:pos x="T8" y="T9"/>
                                </a:cxn>
                              </a:cxnLst>
                              <a:rect l="T15" t="T16" r="T17" b="T18"/>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78" name="Freeform 186"/>
                          <wps:cNvSpPr>
                            <a:spLocks/>
                          </wps:cNvSpPr>
                          <wps:spPr bwMode="auto">
                            <a:xfrm>
                              <a:off x="82376" y="35535"/>
                              <a:ext cx="6603" cy="4038"/>
                            </a:xfrm>
                            <a:custGeom>
                              <a:avLst/>
                              <a:gdLst>
                                <a:gd name="T0" fmla="*/ 768976258 w 1109"/>
                                <a:gd name="T1" fmla="*/ 301222286 h 545"/>
                                <a:gd name="T2" fmla="*/ 743626055 w 1109"/>
                                <a:gd name="T3" fmla="*/ 366705154 h 545"/>
                                <a:gd name="T4" fmla="*/ 695740760 w 1109"/>
                                <a:gd name="T5" fmla="*/ 366705154 h 545"/>
                                <a:gd name="T6" fmla="*/ 647855471 w 1109"/>
                                <a:gd name="T7" fmla="*/ 440922364 h 545"/>
                                <a:gd name="T8" fmla="*/ 659123011 w 1109"/>
                                <a:gd name="T9" fmla="*/ 523868433 h 545"/>
                                <a:gd name="T10" fmla="*/ 622505268 w 1109"/>
                                <a:gd name="T11" fmla="*/ 523868433 h 545"/>
                                <a:gd name="T12" fmla="*/ 526734677 w 1109"/>
                                <a:gd name="T13" fmla="*/ 510769658 h 545"/>
                                <a:gd name="T14" fmla="*/ 512652020 w 1109"/>
                                <a:gd name="T15" fmla="*/ 545696054 h 545"/>
                                <a:gd name="T16" fmla="*/ 464766730 w 1109"/>
                                <a:gd name="T17" fmla="*/ 545696054 h 545"/>
                                <a:gd name="T18" fmla="*/ 416881435 w 1109"/>
                                <a:gd name="T19" fmla="*/ 576252526 h 545"/>
                                <a:gd name="T20" fmla="*/ 391531232 w 1109"/>
                                <a:gd name="T21" fmla="*/ 563159248 h 545"/>
                                <a:gd name="T22" fmla="*/ 380263686 w 1109"/>
                                <a:gd name="T23" fmla="*/ 523868433 h 545"/>
                                <a:gd name="T24" fmla="*/ 292941988 w 1109"/>
                                <a:gd name="T25" fmla="*/ 493306464 h 545"/>
                                <a:gd name="T26" fmla="*/ 230974036 w 1109"/>
                                <a:gd name="T27" fmla="*/ 419094744 h 545"/>
                                <a:gd name="T28" fmla="*/ 183088740 w 1109"/>
                                <a:gd name="T29" fmla="*/ 576252526 h 545"/>
                                <a:gd name="T30" fmla="*/ 146470991 w 1109"/>
                                <a:gd name="T31" fmla="*/ 545696054 h 545"/>
                                <a:gd name="T32" fmla="*/ 109853248 w 1109"/>
                                <a:gd name="T33" fmla="*/ 523868433 h 545"/>
                                <a:gd name="T34" fmla="*/ 87318155 w 1109"/>
                                <a:gd name="T35" fmla="*/ 471478843 h 545"/>
                                <a:gd name="T36" fmla="*/ 98585702 w 1109"/>
                                <a:gd name="T37" fmla="*/ 471478843 h 545"/>
                                <a:gd name="T38" fmla="*/ 98585702 w 1109"/>
                                <a:gd name="T39" fmla="*/ 440922364 h 545"/>
                                <a:gd name="T40" fmla="*/ 135203451 w 1109"/>
                                <a:gd name="T41" fmla="*/ 388532781 h 545"/>
                                <a:gd name="T42" fmla="*/ 87318155 w 1109"/>
                                <a:gd name="T43" fmla="*/ 353611876 h 545"/>
                                <a:gd name="T44" fmla="*/ 36617749 w 1109"/>
                                <a:gd name="T45" fmla="*/ 388532781 h 545"/>
                                <a:gd name="T46" fmla="*/ 36617749 w 1109"/>
                                <a:gd name="T47" fmla="*/ 336148682 h 545"/>
                                <a:gd name="T48" fmla="*/ 0 w 1109"/>
                                <a:gd name="T49" fmla="*/ 301222286 h 545"/>
                                <a:gd name="T50" fmla="*/ 36617749 w 1109"/>
                                <a:gd name="T51" fmla="*/ 248838194 h 545"/>
                                <a:gd name="T52" fmla="*/ 36617749 w 1109"/>
                                <a:gd name="T53" fmla="*/ 209547372 h 545"/>
                                <a:gd name="T54" fmla="*/ 98585702 w 1109"/>
                                <a:gd name="T55" fmla="*/ 178985410 h 545"/>
                                <a:gd name="T56" fmla="*/ 135203451 w 1109"/>
                                <a:gd name="T57" fmla="*/ 178985410 h 545"/>
                                <a:gd name="T58" fmla="*/ 194356286 w 1109"/>
                                <a:gd name="T59" fmla="*/ 196448604 h 545"/>
                                <a:gd name="T60" fmla="*/ 230974036 w 1109"/>
                                <a:gd name="T61" fmla="*/ 209547372 h 545"/>
                                <a:gd name="T62" fmla="*/ 292941988 w 1109"/>
                                <a:gd name="T63" fmla="*/ 178985410 h 545"/>
                                <a:gd name="T64" fmla="*/ 281677984 w 1109"/>
                                <a:gd name="T65" fmla="*/ 144064504 h 545"/>
                                <a:gd name="T66" fmla="*/ 281677984 w 1109"/>
                                <a:gd name="T67" fmla="*/ 104773690 h 545"/>
                                <a:gd name="T68" fmla="*/ 304209528 w 1109"/>
                                <a:gd name="T69" fmla="*/ 74217210 h 545"/>
                                <a:gd name="T70" fmla="*/ 416881435 w 1109"/>
                                <a:gd name="T71" fmla="*/ 0 h 545"/>
                                <a:gd name="T72" fmla="*/ 464766730 w 1109"/>
                                <a:gd name="T73" fmla="*/ 0 h 545"/>
                                <a:gd name="T74" fmla="*/ 476034271 w 1109"/>
                                <a:gd name="T75" fmla="*/ 52384100 h 545"/>
                                <a:gd name="T76" fmla="*/ 512652020 w 1109"/>
                                <a:gd name="T77" fmla="*/ 74217210 h 545"/>
                                <a:gd name="T78" fmla="*/ 538002223 w 1109"/>
                                <a:gd name="T79" fmla="*/ 91674914 h 545"/>
                                <a:gd name="T80" fmla="*/ 585887518 w 1109"/>
                                <a:gd name="T81" fmla="*/ 39290822 h 545"/>
                                <a:gd name="T82" fmla="*/ 647855471 w 1109"/>
                                <a:gd name="T83" fmla="*/ 209547372 h 545"/>
                                <a:gd name="T84" fmla="*/ 670390557 w 1109"/>
                                <a:gd name="T85" fmla="*/ 209547372 h 545"/>
                                <a:gd name="T86" fmla="*/ 743626055 w 1109"/>
                                <a:gd name="T87" fmla="*/ 248838194 h 545"/>
                                <a:gd name="T88" fmla="*/ 768976258 w 1109"/>
                                <a:gd name="T89" fmla="*/ 248838194 h 545"/>
                                <a:gd name="T90" fmla="*/ 768976258 w 1109"/>
                                <a:gd name="T91" fmla="*/ 301222286 h 54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109"/>
                                <a:gd name="T139" fmla="*/ 0 h 545"/>
                                <a:gd name="T140" fmla="*/ 1109 w 1109"/>
                                <a:gd name="T141" fmla="*/ 545 h 54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79" name="Freeform 187"/>
                          <wps:cNvSpPr>
                            <a:spLocks/>
                          </wps:cNvSpPr>
                          <wps:spPr bwMode="auto">
                            <a:xfrm>
                              <a:off x="83304" y="39085"/>
                              <a:ext cx="2368" cy="1775"/>
                            </a:xfrm>
                            <a:custGeom>
                              <a:avLst/>
                              <a:gdLst>
                                <a:gd name="T0" fmla="*/ 262935202 w 400"/>
                                <a:gd name="T1" fmla="*/ 208404237 h 240"/>
                                <a:gd name="T2" fmla="*/ 262935202 w 400"/>
                                <a:gd name="T3" fmla="*/ 208404237 h 240"/>
                                <a:gd name="T4" fmla="*/ 251864648 w 400"/>
                                <a:gd name="T5" fmla="*/ 191037215 h 240"/>
                                <a:gd name="T6" fmla="*/ 251864648 w 400"/>
                                <a:gd name="T7" fmla="*/ 208404237 h 240"/>
                                <a:gd name="T8" fmla="*/ 238025588 w 400"/>
                                <a:gd name="T9" fmla="*/ 208404237 h 240"/>
                                <a:gd name="T10" fmla="*/ 226955034 w 400"/>
                                <a:gd name="T11" fmla="*/ 243138280 h 240"/>
                                <a:gd name="T12" fmla="*/ 202045420 w 400"/>
                                <a:gd name="T13" fmla="*/ 243138280 h 240"/>
                                <a:gd name="T14" fmla="*/ 202045420 w 400"/>
                                <a:gd name="T15" fmla="*/ 260505301 h 240"/>
                                <a:gd name="T16" fmla="*/ 166065259 w 400"/>
                                <a:gd name="T17" fmla="*/ 260505301 h 240"/>
                                <a:gd name="T18" fmla="*/ 166065259 w 400"/>
                                <a:gd name="T19" fmla="*/ 243138280 h 240"/>
                                <a:gd name="T20" fmla="*/ 166065259 w 400"/>
                                <a:gd name="T21" fmla="*/ 230114380 h 240"/>
                                <a:gd name="T22" fmla="*/ 94104930 w 400"/>
                                <a:gd name="T23" fmla="*/ 178013323 h 240"/>
                                <a:gd name="T24" fmla="*/ 58121264 w 400"/>
                                <a:gd name="T25" fmla="*/ 178013323 h 240"/>
                                <a:gd name="T26" fmla="*/ 35980162 w 400"/>
                                <a:gd name="T27" fmla="*/ 191037215 h 240"/>
                                <a:gd name="T28" fmla="*/ 35980162 w 400"/>
                                <a:gd name="T29" fmla="*/ 143279279 h 240"/>
                                <a:gd name="T30" fmla="*/ 22141102 w 400"/>
                                <a:gd name="T31" fmla="*/ 143279279 h 240"/>
                                <a:gd name="T32" fmla="*/ 22141102 w 400"/>
                                <a:gd name="T33" fmla="*/ 104202122 h 240"/>
                                <a:gd name="T34" fmla="*/ 11070548 w 400"/>
                                <a:gd name="T35" fmla="*/ 104202122 h 240"/>
                                <a:gd name="T36" fmla="*/ 11070548 w 400"/>
                                <a:gd name="T37" fmla="*/ 91178222 h 240"/>
                                <a:gd name="T38" fmla="*/ 35980162 w 400"/>
                                <a:gd name="T39" fmla="*/ 91178222 h 240"/>
                                <a:gd name="T40" fmla="*/ 47050716 w 400"/>
                                <a:gd name="T41" fmla="*/ 73811201 h 240"/>
                                <a:gd name="T42" fmla="*/ 22141102 w 400"/>
                                <a:gd name="T43" fmla="*/ 39077165 h 240"/>
                                <a:gd name="T44" fmla="*/ 11070548 w 400"/>
                                <a:gd name="T45" fmla="*/ 39077165 h 240"/>
                                <a:gd name="T46" fmla="*/ 11070548 w 400"/>
                                <a:gd name="T47" fmla="*/ 73811201 h 240"/>
                                <a:gd name="T48" fmla="*/ 0 w 400"/>
                                <a:gd name="T49" fmla="*/ 39077165 h 240"/>
                                <a:gd name="T50" fmla="*/ 35980162 w 400"/>
                                <a:gd name="T51" fmla="*/ 21710143 h 240"/>
                                <a:gd name="T52" fmla="*/ 58121264 w 400"/>
                                <a:gd name="T53" fmla="*/ 52101057 h 240"/>
                                <a:gd name="T54" fmla="*/ 71960329 w 400"/>
                                <a:gd name="T55" fmla="*/ 52101057 h 240"/>
                                <a:gd name="T56" fmla="*/ 83030877 w 400"/>
                                <a:gd name="T57" fmla="*/ 52101057 h 240"/>
                                <a:gd name="T58" fmla="*/ 83030877 w 400"/>
                                <a:gd name="T59" fmla="*/ 39077165 h 240"/>
                                <a:gd name="T60" fmla="*/ 107943995 w 400"/>
                                <a:gd name="T61" fmla="*/ 21710143 h 240"/>
                                <a:gd name="T62" fmla="*/ 119014543 w 400"/>
                                <a:gd name="T63" fmla="*/ 21710143 h 240"/>
                                <a:gd name="T64" fmla="*/ 107943995 w 400"/>
                                <a:gd name="T65" fmla="*/ 0 h 240"/>
                                <a:gd name="T66" fmla="*/ 119014543 w 400"/>
                                <a:gd name="T67" fmla="*/ 0 h 240"/>
                                <a:gd name="T68" fmla="*/ 141155645 w 400"/>
                                <a:gd name="T69" fmla="*/ 21710143 h 240"/>
                                <a:gd name="T70" fmla="*/ 141155645 w 400"/>
                                <a:gd name="T71" fmla="*/ 52101057 h 240"/>
                                <a:gd name="T72" fmla="*/ 177135807 w 400"/>
                                <a:gd name="T73" fmla="*/ 52101057 h 240"/>
                                <a:gd name="T74" fmla="*/ 190974872 w 400"/>
                                <a:gd name="T75" fmla="*/ 104202122 h 240"/>
                                <a:gd name="T76" fmla="*/ 251864648 w 400"/>
                                <a:gd name="T77" fmla="*/ 156303179 h 240"/>
                                <a:gd name="T78" fmla="*/ 274005750 w 400"/>
                                <a:gd name="T79" fmla="*/ 178013323 h 240"/>
                                <a:gd name="T80" fmla="*/ 262935202 w 400"/>
                                <a:gd name="T81" fmla="*/ 208404237 h 24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400"/>
                                <a:gd name="T124" fmla="*/ 0 h 240"/>
                                <a:gd name="T125" fmla="*/ 400 w 400"/>
                                <a:gd name="T126" fmla="*/ 240 h 240"/>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80" name="Freeform 188"/>
                          <wps:cNvSpPr>
                            <a:spLocks/>
                          </wps:cNvSpPr>
                          <wps:spPr bwMode="auto">
                            <a:xfrm>
                              <a:off x="83911" y="38375"/>
                              <a:ext cx="2796" cy="2130"/>
                            </a:xfrm>
                            <a:custGeom>
                              <a:avLst/>
                              <a:gdLst>
                                <a:gd name="T0" fmla="*/ 199183127 w 468"/>
                                <a:gd name="T1" fmla="*/ 312605478 h 288"/>
                                <a:gd name="T2" fmla="*/ 199183127 w 468"/>
                                <a:gd name="T3" fmla="*/ 312605478 h 288"/>
                                <a:gd name="T4" fmla="*/ 221946408 w 468"/>
                                <a:gd name="T5" fmla="*/ 312605478 h 288"/>
                                <a:gd name="T6" fmla="*/ 236174792 w 468"/>
                                <a:gd name="T7" fmla="*/ 282214646 h 288"/>
                                <a:gd name="T8" fmla="*/ 236174792 w 468"/>
                                <a:gd name="T9" fmla="*/ 243137592 h 288"/>
                                <a:gd name="T10" fmla="*/ 221946408 w 468"/>
                                <a:gd name="T11" fmla="*/ 225770622 h 288"/>
                                <a:gd name="T12" fmla="*/ 247554644 w 468"/>
                                <a:gd name="T13" fmla="*/ 225770622 h 288"/>
                                <a:gd name="T14" fmla="*/ 258938068 w 468"/>
                                <a:gd name="T15" fmla="*/ 191036683 h 288"/>
                                <a:gd name="T16" fmla="*/ 258938068 w 468"/>
                                <a:gd name="T17" fmla="*/ 173669713 h 288"/>
                                <a:gd name="T18" fmla="*/ 284546309 w 468"/>
                                <a:gd name="T19" fmla="*/ 173669713 h 288"/>
                                <a:gd name="T20" fmla="*/ 284546309 w 468"/>
                                <a:gd name="T21" fmla="*/ 191036683 h 288"/>
                                <a:gd name="T22" fmla="*/ 310158117 w 468"/>
                                <a:gd name="T23" fmla="*/ 191036683 h 288"/>
                                <a:gd name="T24" fmla="*/ 335766359 w 468"/>
                                <a:gd name="T25" fmla="*/ 173669713 h 288"/>
                                <a:gd name="T26" fmla="*/ 310158117 w 468"/>
                                <a:gd name="T27" fmla="*/ 156302736 h 288"/>
                                <a:gd name="T28" fmla="*/ 298774693 w 468"/>
                                <a:gd name="T29" fmla="*/ 156302736 h 288"/>
                                <a:gd name="T30" fmla="*/ 273166452 w 468"/>
                                <a:gd name="T31" fmla="*/ 156302736 h 288"/>
                                <a:gd name="T32" fmla="*/ 298774693 w 468"/>
                                <a:gd name="T33" fmla="*/ 121568796 h 288"/>
                                <a:gd name="T34" fmla="*/ 284546309 w 468"/>
                                <a:gd name="T35" fmla="*/ 121568796 h 288"/>
                                <a:gd name="T36" fmla="*/ 247554644 w 468"/>
                                <a:gd name="T37" fmla="*/ 173669713 h 288"/>
                                <a:gd name="T38" fmla="*/ 236174792 w 468"/>
                                <a:gd name="T39" fmla="*/ 156302736 h 288"/>
                                <a:gd name="T40" fmla="*/ 210566551 w 468"/>
                                <a:gd name="T41" fmla="*/ 156302736 h 288"/>
                                <a:gd name="T42" fmla="*/ 210566551 w 468"/>
                                <a:gd name="T43" fmla="*/ 143278880 h 288"/>
                                <a:gd name="T44" fmla="*/ 199183127 w 468"/>
                                <a:gd name="T45" fmla="*/ 143278880 h 288"/>
                                <a:gd name="T46" fmla="*/ 199183127 w 468"/>
                                <a:gd name="T47" fmla="*/ 104201826 h 288"/>
                                <a:gd name="T48" fmla="*/ 173574891 w 468"/>
                                <a:gd name="T49" fmla="*/ 73810994 h 288"/>
                                <a:gd name="T50" fmla="*/ 110974985 w 468"/>
                                <a:gd name="T51" fmla="*/ 73810994 h 288"/>
                                <a:gd name="T52" fmla="*/ 73983325 w 468"/>
                                <a:gd name="T53" fmla="*/ 21710084 h 288"/>
                                <a:gd name="T54" fmla="*/ 51220049 w 468"/>
                                <a:gd name="T55" fmla="*/ 0 h 288"/>
                                <a:gd name="T56" fmla="*/ 0 w 468"/>
                                <a:gd name="T57" fmla="*/ 21710084 h 288"/>
                                <a:gd name="T58" fmla="*/ 0 w 468"/>
                                <a:gd name="T59" fmla="*/ 156302736 h 288"/>
                                <a:gd name="T60" fmla="*/ 14228384 w 468"/>
                                <a:gd name="T61" fmla="*/ 156302736 h 288"/>
                                <a:gd name="T62" fmla="*/ 14228384 w 468"/>
                                <a:gd name="T63" fmla="*/ 143278880 h 288"/>
                                <a:gd name="T64" fmla="*/ 36991660 w 468"/>
                                <a:gd name="T65" fmla="*/ 121568796 h 288"/>
                                <a:gd name="T66" fmla="*/ 51220049 w 468"/>
                                <a:gd name="T67" fmla="*/ 121568796 h 288"/>
                                <a:gd name="T68" fmla="*/ 36991660 w 468"/>
                                <a:gd name="T69" fmla="*/ 104201826 h 288"/>
                                <a:gd name="T70" fmla="*/ 51220049 w 468"/>
                                <a:gd name="T71" fmla="*/ 104201826 h 288"/>
                                <a:gd name="T72" fmla="*/ 73983325 w 468"/>
                                <a:gd name="T73" fmla="*/ 121568796 h 288"/>
                                <a:gd name="T74" fmla="*/ 73983325 w 468"/>
                                <a:gd name="T75" fmla="*/ 156302736 h 288"/>
                                <a:gd name="T76" fmla="*/ 110974985 w 468"/>
                                <a:gd name="T77" fmla="*/ 156302736 h 288"/>
                                <a:gd name="T78" fmla="*/ 125199802 w 468"/>
                                <a:gd name="T79" fmla="*/ 208403652 h 288"/>
                                <a:gd name="T80" fmla="*/ 184954743 w 468"/>
                                <a:gd name="T81" fmla="*/ 260504562 h 288"/>
                                <a:gd name="T82" fmla="*/ 210566551 w 468"/>
                                <a:gd name="T83" fmla="*/ 282214646 h 288"/>
                                <a:gd name="T84" fmla="*/ 199183127 w 468"/>
                                <a:gd name="T85" fmla="*/ 312605478 h 28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468"/>
                                <a:gd name="T130" fmla="*/ 0 h 288"/>
                                <a:gd name="T131" fmla="*/ 468 w 468"/>
                                <a:gd name="T132" fmla="*/ 288 h 288"/>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81" name="Freeform 189"/>
                          <wps:cNvSpPr>
                            <a:spLocks/>
                          </wps:cNvSpPr>
                          <wps:spPr bwMode="auto">
                            <a:xfrm>
                              <a:off x="85767" y="39573"/>
                              <a:ext cx="1249" cy="1065"/>
                            </a:xfrm>
                            <a:custGeom>
                              <a:avLst/>
                              <a:gdLst>
                                <a:gd name="T0" fmla="*/ 125363911 w 209"/>
                                <a:gd name="T1" fmla="*/ 52101161 h 144"/>
                                <a:gd name="T2" fmla="*/ 125363911 w 209"/>
                                <a:gd name="T3" fmla="*/ 52101161 h 144"/>
                                <a:gd name="T4" fmla="*/ 125363911 w 209"/>
                                <a:gd name="T5" fmla="*/ 82492134 h 144"/>
                                <a:gd name="T6" fmla="*/ 151006855 w 209"/>
                                <a:gd name="T7" fmla="*/ 82492134 h 144"/>
                                <a:gd name="T8" fmla="*/ 151006855 w 209"/>
                                <a:gd name="T9" fmla="*/ 134593287 h 144"/>
                                <a:gd name="T10" fmla="*/ 113967844 w 209"/>
                                <a:gd name="T11" fmla="*/ 117226236 h 144"/>
                                <a:gd name="T12" fmla="*/ 88324900 w 209"/>
                                <a:gd name="T13" fmla="*/ 156303475 h 144"/>
                                <a:gd name="T14" fmla="*/ 76928832 w 209"/>
                                <a:gd name="T15" fmla="*/ 104202314 h 144"/>
                                <a:gd name="T16" fmla="*/ 62681955 w 209"/>
                                <a:gd name="T17" fmla="*/ 82492134 h 144"/>
                                <a:gd name="T18" fmla="*/ 51285888 w 209"/>
                                <a:gd name="T19" fmla="*/ 117226236 h 144"/>
                                <a:gd name="T20" fmla="*/ 39889815 w 209"/>
                                <a:gd name="T21" fmla="*/ 117226236 h 144"/>
                                <a:gd name="T22" fmla="*/ 39889815 w 209"/>
                                <a:gd name="T23" fmla="*/ 134593287 h 144"/>
                                <a:gd name="T24" fmla="*/ 14246871 w 209"/>
                                <a:gd name="T25" fmla="*/ 134593287 h 144"/>
                                <a:gd name="T26" fmla="*/ 0 w 209"/>
                                <a:gd name="T27" fmla="*/ 134593287 h 144"/>
                                <a:gd name="T28" fmla="*/ 14246871 w 209"/>
                                <a:gd name="T29" fmla="*/ 104202314 h 144"/>
                                <a:gd name="T30" fmla="*/ 14246871 w 209"/>
                                <a:gd name="T31" fmla="*/ 69468212 h 144"/>
                                <a:gd name="T32" fmla="*/ 0 w 209"/>
                                <a:gd name="T33" fmla="*/ 52101161 h 144"/>
                                <a:gd name="T34" fmla="*/ 25642944 w 209"/>
                                <a:gd name="T35" fmla="*/ 52101161 h 144"/>
                                <a:gd name="T36" fmla="*/ 39889815 w 209"/>
                                <a:gd name="T37" fmla="*/ 17367051 h 144"/>
                                <a:gd name="T38" fmla="*/ 39889815 w 209"/>
                                <a:gd name="T39" fmla="*/ 0 h 144"/>
                                <a:gd name="T40" fmla="*/ 62681955 w 209"/>
                                <a:gd name="T41" fmla="*/ 0 h 144"/>
                                <a:gd name="T42" fmla="*/ 62681955 w 209"/>
                                <a:gd name="T43" fmla="*/ 17367051 h 144"/>
                                <a:gd name="T44" fmla="*/ 62681955 w 209"/>
                                <a:gd name="T45" fmla="*/ 30390973 h 144"/>
                                <a:gd name="T46" fmla="*/ 39889815 w 209"/>
                                <a:gd name="T47" fmla="*/ 30390973 h 144"/>
                                <a:gd name="T48" fmla="*/ 39889815 w 209"/>
                                <a:gd name="T49" fmla="*/ 52101161 h 144"/>
                                <a:gd name="T50" fmla="*/ 76928832 w 209"/>
                                <a:gd name="T51" fmla="*/ 52101161 h 144"/>
                                <a:gd name="T52" fmla="*/ 88324900 w 209"/>
                                <a:gd name="T53" fmla="*/ 52101161 h 144"/>
                                <a:gd name="T54" fmla="*/ 125363911 w 209"/>
                                <a:gd name="T55" fmla="*/ 52101161 h 14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09"/>
                                <a:gd name="T85" fmla="*/ 0 h 144"/>
                                <a:gd name="T86" fmla="*/ 209 w 209"/>
                                <a:gd name="T87" fmla="*/ 144 h 144"/>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82" name="Freeform 190"/>
                          <wps:cNvSpPr>
                            <a:spLocks/>
                          </wps:cNvSpPr>
                          <wps:spPr bwMode="auto">
                            <a:xfrm>
                              <a:off x="86088" y="38966"/>
                              <a:ext cx="1761" cy="962"/>
                            </a:xfrm>
                            <a:custGeom>
                              <a:avLst/>
                              <a:gdLst>
                                <a:gd name="T0" fmla="*/ 210024573 w 295"/>
                                <a:gd name="T1" fmla="*/ 36407243 h 128"/>
                                <a:gd name="T2" fmla="*/ 210024573 w 295"/>
                                <a:gd name="T3" fmla="*/ 36407243 h 128"/>
                                <a:gd name="T4" fmla="*/ 210024573 w 295"/>
                                <a:gd name="T5" fmla="*/ 54613687 h 128"/>
                                <a:gd name="T6" fmla="*/ 173127641 w 295"/>
                                <a:gd name="T7" fmla="*/ 95571123 h 128"/>
                                <a:gd name="T8" fmla="*/ 147584157 w 295"/>
                                <a:gd name="T9" fmla="*/ 95571123 h 128"/>
                                <a:gd name="T10" fmla="*/ 136230709 w 295"/>
                                <a:gd name="T11" fmla="*/ 113777566 h 128"/>
                                <a:gd name="T12" fmla="*/ 110687231 w 295"/>
                                <a:gd name="T13" fmla="*/ 113777566 h 128"/>
                                <a:gd name="T14" fmla="*/ 87983894 w 295"/>
                                <a:gd name="T15" fmla="*/ 127428166 h 128"/>
                                <a:gd name="T16" fmla="*/ 87983894 w 295"/>
                                <a:gd name="T17" fmla="*/ 150184810 h 128"/>
                                <a:gd name="T18" fmla="*/ 51086962 w 295"/>
                                <a:gd name="T19" fmla="*/ 150184810 h 128"/>
                                <a:gd name="T20" fmla="*/ 36896932 w 295"/>
                                <a:gd name="T21" fmla="*/ 150184810 h 128"/>
                                <a:gd name="T22" fmla="*/ 0 w 295"/>
                                <a:gd name="T23" fmla="*/ 150184810 h 128"/>
                                <a:gd name="T24" fmla="*/ 0 w 295"/>
                                <a:gd name="T25" fmla="*/ 127428166 h 128"/>
                                <a:gd name="T26" fmla="*/ 25543478 w 295"/>
                                <a:gd name="T27" fmla="*/ 127428166 h 128"/>
                                <a:gd name="T28" fmla="*/ 25543478 w 295"/>
                                <a:gd name="T29" fmla="*/ 113777566 h 128"/>
                                <a:gd name="T30" fmla="*/ 51086962 w 295"/>
                                <a:gd name="T31" fmla="*/ 113777566 h 128"/>
                                <a:gd name="T32" fmla="*/ 73790300 w 295"/>
                                <a:gd name="T33" fmla="*/ 95571123 h 128"/>
                                <a:gd name="T34" fmla="*/ 51086962 w 295"/>
                                <a:gd name="T35" fmla="*/ 72820123 h 128"/>
                                <a:gd name="T36" fmla="*/ 36896932 w 295"/>
                                <a:gd name="T37" fmla="*/ 72820123 h 128"/>
                                <a:gd name="T38" fmla="*/ 14190031 w 295"/>
                                <a:gd name="T39" fmla="*/ 72820123 h 128"/>
                                <a:gd name="T40" fmla="*/ 36896932 w 295"/>
                                <a:gd name="T41" fmla="*/ 36407243 h 128"/>
                                <a:gd name="T42" fmla="*/ 25543478 w 295"/>
                                <a:gd name="T43" fmla="*/ 36407243 h 128"/>
                                <a:gd name="T44" fmla="*/ 36896932 w 295"/>
                                <a:gd name="T45" fmla="*/ 18206444 h 128"/>
                                <a:gd name="T46" fmla="*/ 73790300 w 295"/>
                                <a:gd name="T47" fmla="*/ 36407243 h 128"/>
                                <a:gd name="T48" fmla="*/ 73790300 w 295"/>
                                <a:gd name="T49" fmla="*/ 18206444 h 128"/>
                                <a:gd name="T50" fmla="*/ 87983894 w 295"/>
                                <a:gd name="T51" fmla="*/ 0 h 128"/>
                                <a:gd name="T52" fmla="*/ 110687231 w 295"/>
                                <a:gd name="T53" fmla="*/ 18206444 h 128"/>
                                <a:gd name="T54" fmla="*/ 184481088 w 295"/>
                                <a:gd name="T55" fmla="*/ 18206444 h 128"/>
                                <a:gd name="T56" fmla="*/ 210024573 w 295"/>
                                <a:gd name="T57" fmla="*/ 36407243 h 12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295"/>
                                <a:gd name="T88" fmla="*/ 0 h 128"/>
                                <a:gd name="T89" fmla="*/ 295 w 295"/>
                                <a:gd name="T90" fmla="*/ 128 h 128"/>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83" name="Freeform 191"/>
                          <wps:cNvSpPr>
                            <a:spLocks/>
                          </wps:cNvSpPr>
                          <wps:spPr bwMode="auto">
                            <a:xfrm>
                              <a:off x="84755" y="40505"/>
                              <a:ext cx="2347" cy="2958"/>
                            </a:xfrm>
                            <a:custGeom>
                              <a:avLst/>
                              <a:gdLst>
                                <a:gd name="T0" fmla="*/ 2280 w 10403"/>
                                <a:gd name="T1" fmla="*/ 77034 h 10000"/>
                                <a:gd name="T2" fmla="*/ 2280 w 10403"/>
                                <a:gd name="T3" fmla="*/ 77034 h 10000"/>
                                <a:gd name="T4" fmla="*/ 2280 w 10403"/>
                                <a:gd name="T5" fmla="*/ 69832 h 10000"/>
                                <a:gd name="T6" fmla="*/ 6966 w 10403"/>
                                <a:gd name="T7" fmla="*/ 66559 h 10000"/>
                                <a:gd name="T8" fmla="*/ 4692 w 10403"/>
                                <a:gd name="T9" fmla="*/ 59357 h 10000"/>
                                <a:gd name="T10" fmla="*/ 2280 w 10403"/>
                                <a:gd name="T11" fmla="*/ 56085 h 10000"/>
                                <a:gd name="T12" fmla="*/ 0 w 10403"/>
                                <a:gd name="T13" fmla="*/ 48882 h 10000"/>
                                <a:gd name="T14" fmla="*/ 4692 w 10403"/>
                                <a:gd name="T15" fmla="*/ 52374 h 10000"/>
                                <a:gd name="T16" fmla="*/ 18482 w 10403"/>
                                <a:gd name="T17" fmla="*/ 48882 h 10000"/>
                                <a:gd name="T18" fmla="*/ 18482 w 10403"/>
                                <a:gd name="T19" fmla="*/ 41899 h 10000"/>
                                <a:gd name="T20" fmla="*/ 20889 w 10403"/>
                                <a:gd name="T21" fmla="*/ 38408 h 10000"/>
                                <a:gd name="T22" fmla="*/ 30130 w 10403"/>
                                <a:gd name="T23" fmla="*/ 35135 h 10000"/>
                                <a:gd name="T24" fmla="*/ 30130 w 10403"/>
                                <a:gd name="T25" fmla="*/ 27933 h 10000"/>
                                <a:gd name="T26" fmla="*/ 32409 w 10403"/>
                                <a:gd name="T27" fmla="*/ 24660 h 10000"/>
                                <a:gd name="T28" fmla="*/ 32409 w 10403"/>
                                <a:gd name="T29" fmla="*/ 20950 h 10000"/>
                                <a:gd name="T30" fmla="*/ 34679 w 10403"/>
                                <a:gd name="T31" fmla="*/ 20950 h 10000"/>
                                <a:gd name="T32" fmla="*/ 37096 w 10403"/>
                                <a:gd name="T33" fmla="*/ 14185 h 10000"/>
                                <a:gd name="T34" fmla="*/ 37096 w 10403"/>
                                <a:gd name="T35" fmla="*/ 6983 h 10000"/>
                                <a:gd name="T36" fmla="*/ 41655 w 10403"/>
                                <a:gd name="T37" fmla="*/ 3711 h 10000"/>
                                <a:gd name="T38" fmla="*/ 46342 w 10403"/>
                                <a:gd name="T39" fmla="*/ 0 h 10000"/>
                                <a:gd name="T40" fmla="*/ 48617 w 10403"/>
                                <a:gd name="T41" fmla="*/ 0 h 10000"/>
                                <a:gd name="T42" fmla="*/ 46174 w 10403"/>
                                <a:gd name="T43" fmla="*/ 7001 h 10000"/>
                                <a:gd name="T44" fmla="*/ 48617 w 10403"/>
                                <a:gd name="T45" fmla="*/ 14185 h 10000"/>
                                <a:gd name="T46" fmla="*/ 46342 w 10403"/>
                                <a:gd name="T47" fmla="*/ 17458 h 10000"/>
                                <a:gd name="T48" fmla="*/ 48617 w 10403"/>
                                <a:gd name="T49" fmla="*/ 20950 h 10000"/>
                                <a:gd name="T50" fmla="*/ 51003 w 10403"/>
                                <a:gd name="T51" fmla="*/ 24940 h 10000"/>
                                <a:gd name="T52" fmla="*/ 52825 w 10403"/>
                                <a:gd name="T53" fmla="*/ 28003 h 10000"/>
                                <a:gd name="T54" fmla="*/ 50886 w 10403"/>
                                <a:gd name="T55" fmla="*/ 38408 h 10000"/>
                                <a:gd name="T56" fmla="*/ 39376 w 10403"/>
                                <a:gd name="T57" fmla="*/ 59357 h 10000"/>
                                <a:gd name="T58" fmla="*/ 34679 w 10403"/>
                                <a:gd name="T59" fmla="*/ 62849 h 10000"/>
                                <a:gd name="T60" fmla="*/ 32409 w 10403"/>
                                <a:gd name="T61" fmla="*/ 59357 h 10000"/>
                                <a:gd name="T62" fmla="*/ 30130 w 10403"/>
                                <a:gd name="T63" fmla="*/ 62849 h 10000"/>
                                <a:gd name="T64" fmla="*/ 30130 w 10403"/>
                                <a:gd name="T65" fmla="*/ 69832 h 10000"/>
                                <a:gd name="T66" fmla="*/ 32409 w 10403"/>
                                <a:gd name="T67" fmla="*/ 69832 h 10000"/>
                                <a:gd name="T68" fmla="*/ 32409 w 10403"/>
                                <a:gd name="T69" fmla="*/ 73324 h 10000"/>
                                <a:gd name="T70" fmla="*/ 34679 w 10403"/>
                                <a:gd name="T71" fmla="*/ 73324 h 10000"/>
                                <a:gd name="T72" fmla="*/ 34679 w 10403"/>
                                <a:gd name="T73" fmla="*/ 80307 h 10000"/>
                                <a:gd name="T74" fmla="*/ 34679 w 10403"/>
                                <a:gd name="T75" fmla="*/ 83798 h 10000"/>
                                <a:gd name="T76" fmla="*/ 27723 w 10403"/>
                                <a:gd name="T77" fmla="*/ 83798 h 10000"/>
                                <a:gd name="T78" fmla="*/ 25453 w 10403"/>
                                <a:gd name="T79" fmla="*/ 87509 h 10000"/>
                                <a:gd name="T80" fmla="*/ 23168 w 10403"/>
                                <a:gd name="T81" fmla="*/ 83798 h 10000"/>
                                <a:gd name="T82" fmla="*/ 20889 w 10403"/>
                                <a:gd name="T83" fmla="*/ 77034 h 10000"/>
                                <a:gd name="T84" fmla="*/ 13922 w 10403"/>
                                <a:gd name="T85" fmla="*/ 77034 h 10000"/>
                                <a:gd name="T86" fmla="*/ 9246 w 10403"/>
                                <a:gd name="T87" fmla="*/ 77034 h 10000"/>
                                <a:gd name="T88" fmla="*/ 2280 w 10403"/>
                                <a:gd name="T89" fmla="*/ 77034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403" h="10000">
                                  <a:moveTo>
                                    <a:pt x="448" y="8803"/>
                                  </a:moveTo>
                                  <a:lnTo>
                                    <a:pt x="448" y="8803"/>
                                  </a:lnTo>
                                  <a:lnTo>
                                    <a:pt x="448" y="7980"/>
                                  </a:lnTo>
                                  <a:lnTo>
                                    <a:pt x="1369" y="7606"/>
                                  </a:lnTo>
                                  <a:lnTo>
                                    <a:pt x="922" y="6783"/>
                                  </a:lnTo>
                                  <a:lnTo>
                                    <a:pt x="448" y="6409"/>
                                  </a:lnTo>
                                  <a:lnTo>
                                    <a:pt x="0" y="5586"/>
                                  </a:lnTo>
                                  <a:lnTo>
                                    <a:pt x="922" y="5985"/>
                                  </a:lnTo>
                                  <a:lnTo>
                                    <a:pt x="3632" y="5586"/>
                                  </a:lnTo>
                                  <a:lnTo>
                                    <a:pt x="3632" y="4788"/>
                                  </a:lnTo>
                                  <a:lnTo>
                                    <a:pt x="4105" y="4389"/>
                                  </a:lnTo>
                                  <a:lnTo>
                                    <a:pt x="5921" y="4015"/>
                                  </a:lnTo>
                                  <a:lnTo>
                                    <a:pt x="5921" y="3192"/>
                                  </a:lnTo>
                                  <a:lnTo>
                                    <a:pt x="6369" y="2818"/>
                                  </a:lnTo>
                                  <a:lnTo>
                                    <a:pt x="6369" y="2394"/>
                                  </a:lnTo>
                                  <a:lnTo>
                                    <a:pt x="6815" y="2394"/>
                                  </a:lnTo>
                                  <a:lnTo>
                                    <a:pt x="7290" y="1621"/>
                                  </a:lnTo>
                                  <a:lnTo>
                                    <a:pt x="7290" y="798"/>
                                  </a:lnTo>
                                  <a:lnTo>
                                    <a:pt x="8186" y="424"/>
                                  </a:lnTo>
                                  <a:lnTo>
                                    <a:pt x="9107" y="0"/>
                                  </a:lnTo>
                                  <a:lnTo>
                                    <a:pt x="9554" y="0"/>
                                  </a:lnTo>
                                  <a:cubicBezTo>
                                    <a:pt x="9570" y="225"/>
                                    <a:pt x="9058" y="575"/>
                                    <a:pt x="9074" y="800"/>
                                  </a:cubicBezTo>
                                  <a:cubicBezTo>
                                    <a:pt x="9058" y="1115"/>
                                    <a:pt x="9570" y="1306"/>
                                    <a:pt x="9554" y="1621"/>
                                  </a:cubicBezTo>
                                  <a:lnTo>
                                    <a:pt x="9107" y="1995"/>
                                  </a:lnTo>
                                  <a:lnTo>
                                    <a:pt x="9554" y="2394"/>
                                  </a:lnTo>
                                  <a:lnTo>
                                    <a:pt x="10023" y="2850"/>
                                  </a:lnTo>
                                  <a:cubicBezTo>
                                    <a:pt x="10123" y="3101"/>
                                    <a:pt x="10385" y="2944"/>
                                    <a:pt x="10381" y="3200"/>
                                  </a:cubicBezTo>
                                  <a:cubicBezTo>
                                    <a:pt x="10377" y="3456"/>
                                    <a:pt x="10403" y="3909"/>
                                    <a:pt x="10000" y="4389"/>
                                  </a:cubicBezTo>
                                  <a:lnTo>
                                    <a:pt x="7738" y="6783"/>
                                  </a:lnTo>
                                  <a:lnTo>
                                    <a:pt x="6815" y="7182"/>
                                  </a:lnTo>
                                  <a:lnTo>
                                    <a:pt x="6369" y="6783"/>
                                  </a:lnTo>
                                  <a:lnTo>
                                    <a:pt x="5921" y="7182"/>
                                  </a:lnTo>
                                  <a:lnTo>
                                    <a:pt x="5921" y="7980"/>
                                  </a:lnTo>
                                  <a:lnTo>
                                    <a:pt x="6369" y="7980"/>
                                  </a:lnTo>
                                  <a:lnTo>
                                    <a:pt x="6369" y="8379"/>
                                  </a:lnTo>
                                  <a:lnTo>
                                    <a:pt x="6815" y="8379"/>
                                  </a:lnTo>
                                  <a:lnTo>
                                    <a:pt x="6815" y="9177"/>
                                  </a:lnTo>
                                  <a:lnTo>
                                    <a:pt x="6815" y="9576"/>
                                  </a:lnTo>
                                  <a:lnTo>
                                    <a:pt x="5448" y="9576"/>
                                  </a:lnTo>
                                  <a:lnTo>
                                    <a:pt x="5002" y="10000"/>
                                  </a:lnTo>
                                  <a:lnTo>
                                    <a:pt x="4553" y="9576"/>
                                  </a:lnTo>
                                  <a:lnTo>
                                    <a:pt x="4105" y="8803"/>
                                  </a:lnTo>
                                  <a:lnTo>
                                    <a:pt x="2736" y="8803"/>
                                  </a:lnTo>
                                  <a:lnTo>
                                    <a:pt x="1817" y="8803"/>
                                  </a:lnTo>
                                  <a:lnTo>
                                    <a:pt x="448" y="8803"/>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84" name="Line 192"/>
                          <wps:cNvCnPr/>
                          <wps:spPr bwMode="auto">
                            <a:xfrm>
                              <a:off x="83565" y="45771"/>
                              <a:ext cx="96" cy="0"/>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485" name="Freeform 193"/>
                          <wps:cNvSpPr>
                            <a:spLocks/>
                          </wps:cNvSpPr>
                          <wps:spPr bwMode="auto">
                            <a:xfrm>
                              <a:off x="81959" y="39795"/>
                              <a:ext cx="3094" cy="3313"/>
                            </a:xfrm>
                            <a:custGeom>
                              <a:avLst/>
                              <a:gdLst>
                                <a:gd name="T0" fmla="*/ 339985701 w 520"/>
                                <a:gd name="T1" fmla="*/ 482984746 h 449"/>
                                <a:gd name="T2" fmla="*/ 339985701 w 520"/>
                                <a:gd name="T3" fmla="*/ 482984746 h 449"/>
                                <a:gd name="T4" fmla="*/ 255690177 w 520"/>
                                <a:gd name="T5" fmla="*/ 465734899 h 449"/>
                                <a:gd name="T6" fmla="*/ 241640335 w 520"/>
                                <a:gd name="T7" fmla="*/ 431235214 h 449"/>
                                <a:gd name="T8" fmla="*/ 205115695 w 520"/>
                                <a:gd name="T9" fmla="*/ 448485053 h 449"/>
                                <a:gd name="T10" fmla="*/ 182637356 w 520"/>
                                <a:gd name="T11" fmla="*/ 448485053 h 449"/>
                                <a:gd name="T12" fmla="*/ 143298503 w 520"/>
                                <a:gd name="T13" fmla="*/ 396735520 h 449"/>
                                <a:gd name="T14" fmla="*/ 120820165 w 520"/>
                                <a:gd name="T15" fmla="*/ 344991434 h 449"/>
                                <a:gd name="T16" fmla="*/ 95531153 w 520"/>
                                <a:gd name="T17" fmla="*/ 327741595 h 449"/>
                                <a:gd name="T18" fmla="*/ 84291984 w 520"/>
                                <a:gd name="T19" fmla="*/ 327741595 h 449"/>
                                <a:gd name="T20" fmla="*/ 70245682 w 520"/>
                                <a:gd name="T21" fmla="*/ 310491748 h 449"/>
                                <a:gd name="T22" fmla="*/ 59006513 w 520"/>
                                <a:gd name="T23" fmla="*/ 258742216 h 449"/>
                                <a:gd name="T24" fmla="*/ 36528181 w 520"/>
                                <a:gd name="T25" fmla="*/ 241492369 h 449"/>
                                <a:gd name="T26" fmla="*/ 22478332 w 520"/>
                                <a:gd name="T27" fmla="*/ 206992684 h 449"/>
                                <a:gd name="T28" fmla="*/ 36528181 w 520"/>
                                <a:gd name="T29" fmla="*/ 172492998 h 449"/>
                                <a:gd name="T30" fmla="*/ 36528181 w 520"/>
                                <a:gd name="T31" fmla="*/ 137993305 h 449"/>
                                <a:gd name="T32" fmla="*/ 22478332 w 520"/>
                                <a:gd name="T33" fmla="*/ 137993305 h 449"/>
                                <a:gd name="T34" fmla="*/ 11239169 w 520"/>
                                <a:gd name="T35" fmla="*/ 103499064 h 449"/>
                                <a:gd name="T36" fmla="*/ 0 w 520"/>
                                <a:gd name="T37" fmla="*/ 17249847 h 449"/>
                                <a:gd name="T38" fmla="*/ 11239169 w 520"/>
                                <a:gd name="T39" fmla="*/ 0 h 449"/>
                                <a:gd name="T40" fmla="*/ 22478332 w 520"/>
                                <a:gd name="T41" fmla="*/ 34499686 h 449"/>
                                <a:gd name="T42" fmla="*/ 36528181 w 520"/>
                                <a:gd name="T43" fmla="*/ 34499686 h 449"/>
                                <a:gd name="T44" fmla="*/ 47767350 w 520"/>
                                <a:gd name="T45" fmla="*/ 34499686 h 449"/>
                                <a:gd name="T46" fmla="*/ 70245682 w 520"/>
                                <a:gd name="T47" fmla="*/ 17249847 h 449"/>
                                <a:gd name="T48" fmla="*/ 84291984 w 520"/>
                                <a:gd name="T49" fmla="*/ 17249847 h 449"/>
                                <a:gd name="T50" fmla="*/ 70245682 w 520"/>
                                <a:gd name="T51" fmla="*/ 34499686 h 449"/>
                                <a:gd name="T52" fmla="*/ 95531153 w 520"/>
                                <a:gd name="T53" fmla="*/ 51749532 h 449"/>
                                <a:gd name="T54" fmla="*/ 95531153 w 520"/>
                                <a:gd name="T55" fmla="*/ 86249218 h 449"/>
                                <a:gd name="T56" fmla="*/ 143298503 w 520"/>
                                <a:gd name="T57" fmla="*/ 120748911 h 449"/>
                                <a:gd name="T58" fmla="*/ 193876526 w 520"/>
                                <a:gd name="T59" fmla="*/ 120748911 h 449"/>
                                <a:gd name="T60" fmla="*/ 193876526 w 520"/>
                                <a:gd name="T61" fmla="*/ 86249218 h 449"/>
                                <a:gd name="T62" fmla="*/ 216354858 w 520"/>
                                <a:gd name="T63" fmla="*/ 68999379 h 449"/>
                                <a:gd name="T64" fmla="*/ 255690177 w 520"/>
                                <a:gd name="T65" fmla="*/ 68999379 h 449"/>
                                <a:gd name="T66" fmla="*/ 328746538 w 520"/>
                                <a:gd name="T67" fmla="*/ 120748911 h 449"/>
                                <a:gd name="T68" fmla="*/ 328746538 w 520"/>
                                <a:gd name="T69" fmla="*/ 137993305 h 449"/>
                                <a:gd name="T70" fmla="*/ 328746538 w 520"/>
                                <a:gd name="T71" fmla="*/ 155243151 h 449"/>
                                <a:gd name="T72" fmla="*/ 328746538 w 520"/>
                                <a:gd name="T73" fmla="*/ 172492998 h 449"/>
                                <a:gd name="T74" fmla="*/ 314696690 w 520"/>
                                <a:gd name="T75" fmla="*/ 206992684 h 449"/>
                                <a:gd name="T76" fmla="*/ 314696690 w 520"/>
                                <a:gd name="T77" fmla="*/ 275992062 h 449"/>
                                <a:gd name="T78" fmla="*/ 339985701 w 520"/>
                                <a:gd name="T79" fmla="*/ 293241901 h 449"/>
                                <a:gd name="T80" fmla="*/ 339985701 w 520"/>
                                <a:gd name="T81" fmla="*/ 310491748 h 449"/>
                                <a:gd name="T82" fmla="*/ 328746538 w 520"/>
                                <a:gd name="T83" fmla="*/ 344991434 h 449"/>
                                <a:gd name="T84" fmla="*/ 339985701 w 520"/>
                                <a:gd name="T85" fmla="*/ 379485681 h 449"/>
                                <a:gd name="T86" fmla="*/ 351224871 w 520"/>
                                <a:gd name="T87" fmla="*/ 396735520 h 449"/>
                                <a:gd name="T88" fmla="*/ 365274713 w 520"/>
                                <a:gd name="T89" fmla="*/ 431235214 h 449"/>
                                <a:gd name="T90" fmla="*/ 339985701 w 520"/>
                                <a:gd name="T91" fmla="*/ 448485053 h 449"/>
                                <a:gd name="T92" fmla="*/ 339985701 w 520"/>
                                <a:gd name="T93" fmla="*/ 482984746 h 44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520"/>
                                <a:gd name="T142" fmla="*/ 0 h 449"/>
                                <a:gd name="T143" fmla="*/ 520 w 520"/>
                                <a:gd name="T144" fmla="*/ 449 h 449"/>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86" name="Freeform 194"/>
                          <wps:cNvSpPr>
                            <a:spLocks/>
                          </wps:cNvSpPr>
                          <wps:spPr bwMode="auto">
                            <a:xfrm>
                              <a:off x="81233" y="38966"/>
                              <a:ext cx="1143" cy="474"/>
                            </a:xfrm>
                            <a:custGeom>
                              <a:avLst/>
                              <a:gdLst>
                                <a:gd name="T0" fmla="*/ 36547508 w 192"/>
                                <a:gd name="T1" fmla="*/ 72933575 h 63"/>
                                <a:gd name="T2" fmla="*/ 36547508 w 192"/>
                                <a:gd name="T3" fmla="*/ 72933575 h 63"/>
                                <a:gd name="T4" fmla="*/ 36547508 w 192"/>
                                <a:gd name="T5" fmla="*/ 54697350 h 63"/>
                                <a:gd name="T6" fmla="*/ 36547508 w 192"/>
                                <a:gd name="T7" fmla="*/ 36466784 h 63"/>
                                <a:gd name="T8" fmla="*/ 0 w 192"/>
                                <a:gd name="T9" fmla="*/ 0 h 63"/>
                                <a:gd name="T10" fmla="*/ 61849903 w 192"/>
                                <a:gd name="T11" fmla="*/ 0 h 63"/>
                                <a:gd name="T12" fmla="*/ 84336588 w 192"/>
                                <a:gd name="T13" fmla="*/ 18230567 h 63"/>
                                <a:gd name="T14" fmla="*/ 112451144 w 192"/>
                                <a:gd name="T15" fmla="*/ 18230567 h 63"/>
                                <a:gd name="T16" fmla="*/ 134941372 w 192"/>
                                <a:gd name="T17" fmla="*/ 54697350 h 63"/>
                                <a:gd name="T18" fmla="*/ 123696258 w 192"/>
                                <a:gd name="T19" fmla="*/ 54697350 h 63"/>
                                <a:gd name="T20" fmla="*/ 134941372 w 192"/>
                                <a:gd name="T21" fmla="*/ 72933575 h 63"/>
                                <a:gd name="T22" fmla="*/ 112451144 w 192"/>
                                <a:gd name="T23" fmla="*/ 72933575 h 63"/>
                                <a:gd name="T24" fmla="*/ 98393863 w 192"/>
                                <a:gd name="T25" fmla="*/ 72933575 h 63"/>
                                <a:gd name="T26" fmla="*/ 73091475 w 192"/>
                                <a:gd name="T27" fmla="*/ 72933575 h 63"/>
                                <a:gd name="T28" fmla="*/ 36547508 w 192"/>
                                <a:gd name="T29" fmla="*/ 72933575 h 6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92"/>
                                <a:gd name="T46" fmla="*/ 0 h 63"/>
                                <a:gd name="T47" fmla="*/ 192 w 192"/>
                                <a:gd name="T48" fmla="*/ 63 h 63"/>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87" name="Freeform 195"/>
                          <wps:cNvSpPr>
                            <a:spLocks/>
                          </wps:cNvSpPr>
                          <wps:spPr bwMode="auto">
                            <a:xfrm>
                              <a:off x="81864" y="39440"/>
                              <a:ext cx="512" cy="591"/>
                            </a:xfrm>
                            <a:custGeom>
                              <a:avLst/>
                              <a:gdLst>
                                <a:gd name="T0" fmla="*/ 57027272 w 87"/>
                                <a:gd name="T1" fmla="*/ 83564671 h 81"/>
                                <a:gd name="T2" fmla="*/ 57027272 w 87"/>
                                <a:gd name="T3" fmla="*/ 83564671 h 81"/>
                                <a:gd name="T4" fmla="*/ 57027272 w 87"/>
                                <a:gd name="T5" fmla="*/ 66850666 h 81"/>
                                <a:gd name="T6" fmla="*/ 46166581 w 87"/>
                                <a:gd name="T7" fmla="*/ 50136668 h 81"/>
                                <a:gd name="T8" fmla="*/ 46166581 w 87"/>
                                <a:gd name="T9" fmla="*/ 33427996 h 81"/>
                                <a:gd name="T10" fmla="*/ 21724837 w 87"/>
                                <a:gd name="T11" fmla="*/ 0 h 81"/>
                                <a:gd name="T12" fmla="*/ 0 w 87"/>
                                <a:gd name="T13" fmla="*/ 0 h 81"/>
                                <a:gd name="T14" fmla="*/ 10864152 w 87"/>
                                <a:gd name="T15" fmla="*/ 50136668 h 81"/>
                                <a:gd name="T16" fmla="*/ 21724837 w 87"/>
                                <a:gd name="T17" fmla="*/ 50136668 h 81"/>
                                <a:gd name="T18" fmla="*/ 46166581 w 87"/>
                                <a:gd name="T19" fmla="*/ 66850666 h 81"/>
                                <a:gd name="T20" fmla="*/ 46166581 w 87"/>
                                <a:gd name="T21" fmla="*/ 83564671 h 81"/>
                                <a:gd name="T22" fmla="*/ 57027272 w 87"/>
                                <a:gd name="T23" fmla="*/ 83564671 h 8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7"/>
                                <a:gd name="T37" fmla="*/ 0 h 81"/>
                                <a:gd name="T38" fmla="*/ 87 w 87"/>
                                <a:gd name="T39" fmla="*/ 81 h 8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88" name="Freeform 196"/>
                          <wps:cNvSpPr>
                            <a:spLocks/>
                          </wps:cNvSpPr>
                          <wps:spPr bwMode="auto">
                            <a:xfrm>
                              <a:off x="82066" y="39321"/>
                              <a:ext cx="940" cy="829"/>
                            </a:xfrm>
                            <a:custGeom>
                              <a:avLst/>
                              <a:gdLst>
                                <a:gd name="T0" fmla="*/ 37227814 w 157"/>
                                <a:gd name="T1" fmla="*/ 107132447 h 111"/>
                                <a:gd name="T2" fmla="*/ 37227814 w 157"/>
                                <a:gd name="T3" fmla="*/ 107132447 h 111"/>
                                <a:gd name="T4" fmla="*/ 62998710 w 157"/>
                                <a:gd name="T5" fmla="*/ 89275182 h 111"/>
                                <a:gd name="T6" fmla="*/ 74452041 w 157"/>
                                <a:gd name="T7" fmla="*/ 89275182 h 111"/>
                                <a:gd name="T8" fmla="*/ 62998710 w 157"/>
                                <a:gd name="T9" fmla="*/ 107132447 h 111"/>
                                <a:gd name="T10" fmla="*/ 88769606 w 157"/>
                                <a:gd name="T11" fmla="*/ 124984140 h 111"/>
                                <a:gd name="T12" fmla="*/ 74452041 w 157"/>
                                <a:gd name="T13" fmla="*/ 107132447 h 111"/>
                                <a:gd name="T14" fmla="*/ 88769606 w 157"/>
                                <a:gd name="T15" fmla="*/ 107132447 h 111"/>
                                <a:gd name="T16" fmla="*/ 88769606 w 157"/>
                                <a:gd name="T17" fmla="*/ 71417917 h 111"/>
                                <a:gd name="T18" fmla="*/ 114540497 w 157"/>
                                <a:gd name="T19" fmla="*/ 53566223 h 111"/>
                                <a:gd name="T20" fmla="*/ 88769606 w 157"/>
                                <a:gd name="T21" fmla="*/ 35708958 h 111"/>
                                <a:gd name="T22" fmla="*/ 74452041 w 157"/>
                                <a:gd name="T23" fmla="*/ 0 h 111"/>
                                <a:gd name="T24" fmla="*/ 62998710 w 157"/>
                                <a:gd name="T25" fmla="*/ 17857265 h 111"/>
                                <a:gd name="T26" fmla="*/ 51545373 w 157"/>
                                <a:gd name="T27" fmla="*/ 17857265 h 111"/>
                                <a:gd name="T28" fmla="*/ 37227814 w 157"/>
                                <a:gd name="T29" fmla="*/ 0 h 111"/>
                                <a:gd name="T30" fmla="*/ 25770896 w 157"/>
                                <a:gd name="T31" fmla="*/ 0 h 111"/>
                                <a:gd name="T32" fmla="*/ 37227814 w 157"/>
                                <a:gd name="T33" fmla="*/ 17857265 h 111"/>
                                <a:gd name="T34" fmla="*/ 14317565 w 157"/>
                                <a:gd name="T35" fmla="*/ 17857265 h 111"/>
                                <a:gd name="T36" fmla="*/ 0 w 157"/>
                                <a:gd name="T37" fmla="*/ 17857265 h 111"/>
                                <a:gd name="T38" fmla="*/ 25770896 w 157"/>
                                <a:gd name="T39" fmla="*/ 53566223 h 111"/>
                                <a:gd name="T40" fmla="*/ 25770896 w 157"/>
                                <a:gd name="T41" fmla="*/ 71417917 h 111"/>
                                <a:gd name="T42" fmla="*/ 37227814 w 157"/>
                                <a:gd name="T43" fmla="*/ 89275182 h 111"/>
                                <a:gd name="T44" fmla="*/ 37227814 w 157"/>
                                <a:gd name="T45" fmla="*/ 107132447 h 11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57"/>
                                <a:gd name="T70" fmla="*/ 0 h 111"/>
                                <a:gd name="T71" fmla="*/ 157 w 157"/>
                                <a:gd name="T72" fmla="*/ 111 h 111"/>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89" name="Freeform 197"/>
                          <wps:cNvSpPr>
                            <a:spLocks/>
                          </wps:cNvSpPr>
                          <wps:spPr bwMode="auto">
                            <a:xfrm>
                              <a:off x="82054" y="42162"/>
                              <a:ext cx="310" cy="236"/>
                            </a:xfrm>
                            <a:custGeom>
                              <a:avLst/>
                              <a:gdLst>
                                <a:gd name="T0" fmla="*/ 0 w 52"/>
                                <a:gd name="T1" fmla="*/ 15791997 h 33"/>
                                <a:gd name="T2" fmla="*/ 0 w 52"/>
                                <a:gd name="T3" fmla="*/ 15791997 h 33"/>
                                <a:gd name="T4" fmla="*/ 14077136 w 52"/>
                                <a:gd name="T5" fmla="*/ 0 h 33"/>
                                <a:gd name="T6" fmla="*/ 36599137 w 52"/>
                                <a:gd name="T7" fmla="*/ 15791997 h 33"/>
                                <a:gd name="T8" fmla="*/ 14077136 w 52"/>
                                <a:gd name="T9" fmla="*/ 31583994 h 33"/>
                                <a:gd name="T10" fmla="*/ 0 w 52"/>
                                <a:gd name="T11" fmla="*/ 15791997 h 33"/>
                                <a:gd name="T12" fmla="*/ 0 60000 65536"/>
                                <a:gd name="T13" fmla="*/ 0 60000 65536"/>
                                <a:gd name="T14" fmla="*/ 0 60000 65536"/>
                                <a:gd name="T15" fmla="*/ 0 60000 65536"/>
                                <a:gd name="T16" fmla="*/ 0 60000 65536"/>
                                <a:gd name="T17" fmla="*/ 0 60000 65536"/>
                                <a:gd name="T18" fmla="*/ 0 w 52"/>
                                <a:gd name="T19" fmla="*/ 0 h 33"/>
                                <a:gd name="T20" fmla="*/ 52 w 52"/>
                                <a:gd name="T21" fmla="*/ 33 h 33"/>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90" name="Freeform 198"/>
                          <wps:cNvSpPr>
                            <a:spLocks/>
                          </wps:cNvSpPr>
                          <wps:spPr bwMode="auto">
                            <a:xfrm>
                              <a:off x="80424" y="41570"/>
                              <a:ext cx="3594" cy="3787"/>
                            </a:xfrm>
                            <a:custGeom>
                              <a:avLst/>
                              <a:gdLst>
                                <a:gd name="T0" fmla="*/ 351244423 w 604"/>
                                <a:gd name="T1" fmla="*/ 451582183 h 512"/>
                                <a:gd name="T2" fmla="*/ 351244423 w 604"/>
                                <a:gd name="T3" fmla="*/ 451582183 h 512"/>
                                <a:gd name="T4" fmla="*/ 365295053 w 604"/>
                                <a:gd name="T5" fmla="*/ 434213640 h 512"/>
                                <a:gd name="T6" fmla="*/ 376534841 w 604"/>
                                <a:gd name="T7" fmla="*/ 416845097 h 512"/>
                                <a:gd name="T8" fmla="*/ 387774636 w 604"/>
                                <a:gd name="T9" fmla="*/ 399476547 h 512"/>
                                <a:gd name="T10" fmla="*/ 401821725 w 604"/>
                                <a:gd name="T11" fmla="*/ 382108004 h 512"/>
                                <a:gd name="T12" fmla="*/ 413061520 w 604"/>
                                <a:gd name="T13" fmla="*/ 364739461 h 512"/>
                                <a:gd name="T14" fmla="*/ 424301309 w 604"/>
                                <a:gd name="T15" fmla="*/ 364739461 h 512"/>
                                <a:gd name="T16" fmla="*/ 424301309 w 604"/>
                                <a:gd name="T17" fmla="*/ 347370911 h 512"/>
                                <a:gd name="T18" fmla="*/ 424301309 w 604"/>
                                <a:gd name="T19" fmla="*/ 330002368 h 512"/>
                                <a:gd name="T20" fmla="*/ 424301309 w 604"/>
                                <a:gd name="T21" fmla="*/ 312633818 h 512"/>
                                <a:gd name="T22" fmla="*/ 413061520 w 604"/>
                                <a:gd name="T23" fmla="*/ 295265275 h 512"/>
                                <a:gd name="T24" fmla="*/ 401821725 w 604"/>
                                <a:gd name="T25" fmla="*/ 277896732 h 512"/>
                                <a:gd name="T26" fmla="*/ 387774636 w 604"/>
                                <a:gd name="T27" fmla="*/ 277896732 h 512"/>
                                <a:gd name="T28" fmla="*/ 376534841 w 604"/>
                                <a:gd name="T29" fmla="*/ 277896732 h 512"/>
                                <a:gd name="T30" fmla="*/ 376534841 w 604"/>
                                <a:gd name="T31" fmla="*/ 295265275 h 512"/>
                                <a:gd name="T32" fmla="*/ 365295053 w 604"/>
                                <a:gd name="T33" fmla="*/ 295265275 h 512"/>
                                <a:gd name="T34" fmla="*/ 351244423 w 604"/>
                                <a:gd name="T35" fmla="*/ 295265275 h 512"/>
                                <a:gd name="T36" fmla="*/ 337193799 w 604"/>
                                <a:gd name="T37" fmla="*/ 295265275 h 512"/>
                                <a:gd name="T38" fmla="*/ 325954004 w 604"/>
                                <a:gd name="T39" fmla="*/ 295265275 h 512"/>
                                <a:gd name="T40" fmla="*/ 314714209 w 604"/>
                                <a:gd name="T41" fmla="*/ 295265275 h 512"/>
                                <a:gd name="T42" fmla="*/ 300663585 w 604"/>
                                <a:gd name="T43" fmla="*/ 277896732 h 512"/>
                                <a:gd name="T44" fmla="*/ 314714209 w 604"/>
                                <a:gd name="T45" fmla="*/ 260528181 h 512"/>
                                <a:gd name="T46" fmla="*/ 300663585 w 604"/>
                                <a:gd name="T47" fmla="*/ 225791095 h 512"/>
                                <a:gd name="T48" fmla="*/ 300663585 w 604"/>
                                <a:gd name="T49" fmla="*/ 173685459 h 512"/>
                                <a:gd name="T50" fmla="*/ 266944207 w 604"/>
                                <a:gd name="T51" fmla="*/ 121579823 h 512"/>
                                <a:gd name="T52" fmla="*/ 230413994 w 604"/>
                                <a:gd name="T53" fmla="*/ 104211273 h 512"/>
                                <a:gd name="T54" fmla="*/ 207937945 w 604"/>
                                <a:gd name="T55" fmla="*/ 121579823 h 512"/>
                                <a:gd name="T56" fmla="*/ 193887321 w 604"/>
                                <a:gd name="T57" fmla="*/ 104211273 h 512"/>
                                <a:gd name="T58" fmla="*/ 168596896 w 604"/>
                                <a:gd name="T59" fmla="*/ 86842730 h 512"/>
                                <a:gd name="T60" fmla="*/ 168596896 w 604"/>
                                <a:gd name="T61" fmla="*/ 69474179 h 512"/>
                                <a:gd name="T62" fmla="*/ 157357108 w 604"/>
                                <a:gd name="T63" fmla="*/ 52105636 h 512"/>
                                <a:gd name="T64" fmla="*/ 120826894 w 604"/>
                                <a:gd name="T65" fmla="*/ 17368543 h 512"/>
                                <a:gd name="T66" fmla="*/ 84296681 w 604"/>
                                <a:gd name="T67" fmla="*/ 0 h 512"/>
                                <a:gd name="T68" fmla="*/ 50580837 w 604"/>
                                <a:gd name="T69" fmla="*/ 34737093 h 512"/>
                                <a:gd name="T70" fmla="*/ 59009797 w 604"/>
                                <a:gd name="T71" fmla="*/ 52105636 h 512"/>
                                <a:gd name="T72" fmla="*/ 50580837 w 604"/>
                                <a:gd name="T73" fmla="*/ 86842730 h 512"/>
                                <a:gd name="T74" fmla="*/ 33719378 w 604"/>
                                <a:gd name="T75" fmla="*/ 86842730 h 512"/>
                                <a:gd name="T76" fmla="*/ 25290419 w 604"/>
                                <a:gd name="T77" fmla="*/ 104211273 h 512"/>
                                <a:gd name="T78" fmla="*/ 0 w 604"/>
                                <a:gd name="T79" fmla="*/ 104211273 h 512"/>
                                <a:gd name="T80" fmla="*/ 0 w 604"/>
                                <a:gd name="T81" fmla="*/ 138948366 h 512"/>
                                <a:gd name="T82" fmla="*/ 14050624 w 604"/>
                                <a:gd name="T83" fmla="*/ 138948366 h 512"/>
                                <a:gd name="T84" fmla="*/ 59009797 w 604"/>
                                <a:gd name="T85" fmla="*/ 243159638 h 512"/>
                                <a:gd name="T86" fmla="*/ 70249591 w 604"/>
                                <a:gd name="T87" fmla="*/ 260528181 h 512"/>
                                <a:gd name="T88" fmla="*/ 84296681 w 604"/>
                                <a:gd name="T89" fmla="*/ 295265275 h 512"/>
                                <a:gd name="T90" fmla="*/ 84296681 w 604"/>
                                <a:gd name="T91" fmla="*/ 347370911 h 512"/>
                                <a:gd name="T92" fmla="*/ 120826894 w 604"/>
                                <a:gd name="T93" fmla="*/ 382108004 h 512"/>
                                <a:gd name="T94" fmla="*/ 143306478 w 604"/>
                                <a:gd name="T95" fmla="*/ 468950734 h 512"/>
                                <a:gd name="T96" fmla="*/ 157357108 w 604"/>
                                <a:gd name="T97" fmla="*/ 486319277 h 512"/>
                                <a:gd name="T98" fmla="*/ 168596896 w 604"/>
                                <a:gd name="T99" fmla="*/ 468950734 h 512"/>
                                <a:gd name="T100" fmla="*/ 207937945 w 604"/>
                                <a:gd name="T101" fmla="*/ 516712866 h 512"/>
                                <a:gd name="T102" fmla="*/ 216366904 w 604"/>
                                <a:gd name="T103" fmla="*/ 555793456 h 512"/>
                                <a:gd name="T104" fmla="*/ 300663585 w 604"/>
                                <a:gd name="T105" fmla="*/ 468950734 h 512"/>
                                <a:gd name="T106" fmla="*/ 351244423 w 604"/>
                                <a:gd name="T107" fmla="*/ 451582183 h 51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604"/>
                                <a:gd name="T163" fmla="*/ 0 h 512"/>
                                <a:gd name="T164" fmla="*/ 604 w 604"/>
                                <a:gd name="T165" fmla="*/ 512 h 512"/>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91" name="Freeform 199"/>
                          <wps:cNvSpPr>
                            <a:spLocks/>
                          </wps:cNvSpPr>
                          <wps:spPr bwMode="auto">
                            <a:xfrm>
                              <a:off x="82994" y="42990"/>
                              <a:ext cx="203" cy="355"/>
                            </a:xfrm>
                            <a:custGeom>
                              <a:avLst/>
                              <a:gdLst>
                                <a:gd name="T0" fmla="*/ 10337781 w 35"/>
                                <a:gd name="T1" fmla="*/ 52101649 h 48"/>
                                <a:gd name="T2" fmla="*/ 10337781 w 35"/>
                                <a:gd name="T3" fmla="*/ 52101649 h 48"/>
                                <a:gd name="T4" fmla="*/ 0 w 35"/>
                                <a:gd name="T5" fmla="*/ 21710387 h 48"/>
                                <a:gd name="T6" fmla="*/ 10337781 w 35"/>
                                <a:gd name="T7" fmla="*/ 0 h 48"/>
                                <a:gd name="T8" fmla="*/ 20678908 w 35"/>
                                <a:gd name="T9" fmla="*/ 0 h 48"/>
                                <a:gd name="T10" fmla="*/ 10337781 w 35"/>
                                <a:gd name="T11" fmla="*/ 52101649 h 48"/>
                                <a:gd name="T12" fmla="*/ 0 60000 65536"/>
                                <a:gd name="T13" fmla="*/ 0 60000 65536"/>
                                <a:gd name="T14" fmla="*/ 0 60000 65536"/>
                                <a:gd name="T15" fmla="*/ 0 60000 65536"/>
                                <a:gd name="T16" fmla="*/ 0 60000 65536"/>
                                <a:gd name="T17" fmla="*/ 0 60000 65536"/>
                                <a:gd name="T18" fmla="*/ 0 w 35"/>
                                <a:gd name="T19" fmla="*/ 0 h 48"/>
                                <a:gd name="T20" fmla="*/ 35 w 35"/>
                                <a:gd name="T21" fmla="*/ 48 h 48"/>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92" name="Freeform 200"/>
                          <wps:cNvSpPr>
                            <a:spLocks/>
                          </wps:cNvSpPr>
                          <wps:spPr bwMode="auto">
                            <a:xfrm>
                              <a:off x="83399" y="43227"/>
                              <a:ext cx="1130" cy="1538"/>
                            </a:xfrm>
                            <a:custGeom>
                              <a:avLst/>
                              <a:gdLst>
                                <a:gd name="T0" fmla="*/ 0 w 190"/>
                                <a:gd name="T1" fmla="*/ 225722433 h 208"/>
                                <a:gd name="T2" fmla="*/ 0 w 190"/>
                                <a:gd name="T3" fmla="*/ 225722433 h 208"/>
                                <a:gd name="T4" fmla="*/ 33702690 w 190"/>
                                <a:gd name="T5" fmla="*/ 225722433 h 208"/>
                                <a:gd name="T6" fmla="*/ 50555802 w 190"/>
                                <a:gd name="T7" fmla="*/ 208359167 h 208"/>
                                <a:gd name="T8" fmla="*/ 61790030 w 190"/>
                                <a:gd name="T9" fmla="*/ 195338090 h 208"/>
                                <a:gd name="T10" fmla="*/ 84258486 w 190"/>
                                <a:gd name="T11" fmla="*/ 173632643 h 208"/>
                                <a:gd name="T12" fmla="*/ 98298623 w 190"/>
                                <a:gd name="T13" fmla="*/ 156269377 h 208"/>
                                <a:gd name="T14" fmla="*/ 98298623 w 190"/>
                                <a:gd name="T15" fmla="*/ 143248300 h 208"/>
                                <a:gd name="T16" fmla="*/ 120767079 w 190"/>
                                <a:gd name="T17" fmla="*/ 91158502 h 208"/>
                                <a:gd name="T18" fmla="*/ 134810749 w 190"/>
                                <a:gd name="T19" fmla="*/ 69453056 h 208"/>
                                <a:gd name="T20" fmla="*/ 109532851 w 190"/>
                                <a:gd name="T21" fmla="*/ 39068712 h 208"/>
                                <a:gd name="T22" fmla="*/ 84258486 w 190"/>
                                <a:gd name="T23" fmla="*/ 17363266 h 208"/>
                                <a:gd name="T24" fmla="*/ 70214816 w 190"/>
                                <a:gd name="T25" fmla="*/ 0 h 208"/>
                                <a:gd name="T26" fmla="*/ 50555802 w 190"/>
                                <a:gd name="T27" fmla="*/ 39068712 h 208"/>
                                <a:gd name="T28" fmla="*/ 61790030 w 190"/>
                                <a:gd name="T29" fmla="*/ 52089790 h 208"/>
                                <a:gd name="T30" fmla="*/ 70214816 w 190"/>
                                <a:gd name="T31" fmla="*/ 69453056 h 208"/>
                                <a:gd name="T32" fmla="*/ 70214816 w 190"/>
                                <a:gd name="T33" fmla="*/ 91158502 h 208"/>
                                <a:gd name="T34" fmla="*/ 70214816 w 190"/>
                                <a:gd name="T35" fmla="*/ 104179587 h 208"/>
                                <a:gd name="T36" fmla="*/ 70214816 w 190"/>
                                <a:gd name="T37" fmla="*/ 121542853 h 208"/>
                                <a:gd name="T38" fmla="*/ 61790030 w 190"/>
                                <a:gd name="T39" fmla="*/ 121542853 h 208"/>
                                <a:gd name="T40" fmla="*/ 50555802 w 190"/>
                                <a:gd name="T41" fmla="*/ 143248300 h 208"/>
                                <a:gd name="T42" fmla="*/ 33702690 w 190"/>
                                <a:gd name="T43" fmla="*/ 156269377 h 208"/>
                                <a:gd name="T44" fmla="*/ 25277898 w 190"/>
                                <a:gd name="T45" fmla="*/ 173632643 h 208"/>
                                <a:gd name="T46" fmla="*/ 14043670 w 190"/>
                                <a:gd name="T47" fmla="*/ 195338090 h 208"/>
                                <a:gd name="T48" fmla="*/ 0 w 190"/>
                                <a:gd name="T49" fmla="*/ 208359167 h 208"/>
                                <a:gd name="T50" fmla="*/ 0 w 190"/>
                                <a:gd name="T51" fmla="*/ 225722433 h 20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90"/>
                                <a:gd name="T79" fmla="*/ 0 h 208"/>
                                <a:gd name="T80" fmla="*/ 190 w 190"/>
                                <a:gd name="T81" fmla="*/ 208 h 208"/>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93" name="Freeform 201"/>
                          <wps:cNvSpPr>
                            <a:spLocks/>
                          </wps:cNvSpPr>
                          <wps:spPr bwMode="auto">
                            <a:xfrm>
                              <a:off x="84636" y="40150"/>
                              <a:ext cx="2380" cy="2130"/>
                            </a:xfrm>
                            <a:custGeom>
                              <a:avLst/>
                              <a:gdLst>
                                <a:gd name="T0" fmla="*/ 271773131 w 399"/>
                                <a:gd name="T1" fmla="*/ 52100909 h 288"/>
                                <a:gd name="T2" fmla="*/ 271773131 w 399"/>
                                <a:gd name="T3" fmla="*/ 52100909 h 288"/>
                                <a:gd name="T4" fmla="*/ 260449102 w 399"/>
                                <a:gd name="T5" fmla="*/ 52100909 h 288"/>
                                <a:gd name="T6" fmla="*/ 234969151 w 399"/>
                                <a:gd name="T7" fmla="*/ 73810994 h 288"/>
                                <a:gd name="T8" fmla="*/ 209492754 w 399"/>
                                <a:gd name="T9" fmla="*/ 86834856 h 288"/>
                                <a:gd name="T10" fmla="*/ 209492754 w 399"/>
                                <a:gd name="T11" fmla="*/ 121568796 h 288"/>
                                <a:gd name="T12" fmla="*/ 198168726 w 399"/>
                                <a:gd name="T13" fmla="*/ 156302736 h 288"/>
                                <a:gd name="T14" fmla="*/ 186844698 w 399"/>
                                <a:gd name="T15" fmla="*/ 156302736 h 288"/>
                                <a:gd name="T16" fmla="*/ 186844698 w 399"/>
                                <a:gd name="T17" fmla="*/ 173669713 h 288"/>
                                <a:gd name="T18" fmla="*/ 172688774 w 399"/>
                                <a:gd name="T19" fmla="*/ 191036683 h 288"/>
                                <a:gd name="T20" fmla="*/ 172688774 w 399"/>
                                <a:gd name="T21" fmla="*/ 225770622 h 288"/>
                                <a:gd name="T22" fmla="*/ 124564315 w 399"/>
                                <a:gd name="T23" fmla="*/ 243137592 h 288"/>
                                <a:gd name="T24" fmla="*/ 113240287 w 399"/>
                                <a:gd name="T25" fmla="*/ 260504562 h 288"/>
                                <a:gd name="T26" fmla="*/ 113240287 w 399"/>
                                <a:gd name="T27" fmla="*/ 295238509 h 288"/>
                                <a:gd name="T28" fmla="*/ 39632321 w 399"/>
                                <a:gd name="T29" fmla="*/ 312605478 h 288"/>
                                <a:gd name="T30" fmla="*/ 14155924 w 399"/>
                                <a:gd name="T31" fmla="*/ 295238509 h 288"/>
                                <a:gd name="T32" fmla="*/ 25479952 w 399"/>
                                <a:gd name="T33" fmla="*/ 260504562 h 288"/>
                                <a:gd name="T34" fmla="*/ 25479952 w 399"/>
                                <a:gd name="T35" fmla="*/ 243137592 h 288"/>
                                <a:gd name="T36" fmla="*/ 0 w 399"/>
                                <a:gd name="T37" fmla="*/ 225770622 h 288"/>
                                <a:gd name="T38" fmla="*/ 0 w 399"/>
                                <a:gd name="T39" fmla="*/ 156302736 h 288"/>
                                <a:gd name="T40" fmla="*/ 14155924 w 399"/>
                                <a:gd name="T41" fmla="*/ 121568796 h 288"/>
                                <a:gd name="T42" fmla="*/ 14155924 w 399"/>
                                <a:gd name="T43" fmla="*/ 104201826 h 288"/>
                                <a:gd name="T44" fmla="*/ 50956349 w 399"/>
                                <a:gd name="T45" fmla="*/ 104201826 h 288"/>
                                <a:gd name="T46" fmla="*/ 50956349 w 399"/>
                                <a:gd name="T47" fmla="*/ 86834856 h 288"/>
                                <a:gd name="T48" fmla="*/ 76436307 w 399"/>
                                <a:gd name="T49" fmla="*/ 86834856 h 288"/>
                                <a:gd name="T50" fmla="*/ 87760335 w 399"/>
                                <a:gd name="T51" fmla="*/ 52100909 h 288"/>
                                <a:gd name="T52" fmla="*/ 99084363 w 399"/>
                                <a:gd name="T53" fmla="*/ 52100909 h 288"/>
                                <a:gd name="T54" fmla="*/ 99084363 w 399"/>
                                <a:gd name="T55" fmla="*/ 34733940 h 288"/>
                                <a:gd name="T56" fmla="*/ 150040712 w 399"/>
                                <a:gd name="T57" fmla="*/ 52100909 h 288"/>
                                <a:gd name="T58" fmla="*/ 172688774 w 399"/>
                                <a:gd name="T59" fmla="*/ 52100909 h 288"/>
                                <a:gd name="T60" fmla="*/ 172688774 w 399"/>
                                <a:gd name="T61" fmla="*/ 34733940 h 288"/>
                                <a:gd name="T62" fmla="*/ 186844698 w 399"/>
                                <a:gd name="T63" fmla="*/ 34733940 h 288"/>
                                <a:gd name="T64" fmla="*/ 198168726 w 399"/>
                                <a:gd name="T65" fmla="*/ 0 h 288"/>
                                <a:gd name="T66" fmla="*/ 209492754 w 399"/>
                                <a:gd name="T67" fmla="*/ 21710084 h 288"/>
                                <a:gd name="T68" fmla="*/ 223645122 w 399"/>
                                <a:gd name="T69" fmla="*/ 73810994 h 288"/>
                                <a:gd name="T70" fmla="*/ 246293179 w 399"/>
                                <a:gd name="T71" fmla="*/ 34733940 h 288"/>
                                <a:gd name="T72" fmla="*/ 283097165 w 399"/>
                                <a:gd name="T73" fmla="*/ 52100909 h 288"/>
                                <a:gd name="T74" fmla="*/ 271773131 w 399"/>
                                <a:gd name="T75" fmla="*/ 52100909 h 28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399"/>
                                <a:gd name="T115" fmla="*/ 0 h 288"/>
                                <a:gd name="T116" fmla="*/ 399 w 399"/>
                                <a:gd name="T117" fmla="*/ 288 h 288"/>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94" name="Freeform 202"/>
                          <wps:cNvSpPr>
                            <a:spLocks/>
                          </wps:cNvSpPr>
                          <wps:spPr bwMode="auto">
                            <a:xfrm>
                              <a:off x="81233" y="38966"/>
                              <a:ext cx="1143" cy="474"/>
                            </a:xfrm>
                            <a:custGeom>
                              <a:avLst/>
                              <a:gdLst>
                                <a:gd name="T0" fmla="*/ 36547508 w 192"/>
                                <a:gd name="T1" fmla="*/ 72933575 h 63"/>
                                <a:gd name="T2" fmla="*/ 36547508 w 192"/>
                                <a:gd name="T3" fmla="*/ 72933575 h 63"/>
                                <a:gd name="T4" fmla="*/ 36547508 w 192"/>
                                <a:gd name="T5" fmla="*/ 54697350 h 63"/>
                                <a:gd name="T6" fmla="*/ 36547508 w 192"/>
                                <a:gd name="T7" fmla="*/ 36466784 h 63"/>
                                <a:gd name="T8" fmla="*/ 0 w 192"/>
                                <a:gd name="T9" fmla="*/ 0 h 63"/>
                                <a:gd name="T10" fmla="*/ 61849903 w 192"/>
                                <a:gd name="T11" fmla="*/ 0 h 63"/>
                                <a:gd name="T12" fmla="*/ 84336588 w 192"/>
                                <a:gd name="T13" fmla="*/ 18230567 h 63"/>
                                <a:gd name="T14" fmla="*/ 112451144 w 192"/>
                                <a:gd name="T15" fmla="*/ 18230567 h 63"/>
                                <a:gd name="T16" fmla="*/ 134941372 w 192"/>
                                <a:gd name="T17" fmla="*/ 54697350 h 63"/>
                                <a:gd name="T18" fmla="*/ 123696258 w 192"/>
                                <a:gd name="T19" fmla="*/ 54697350 h 63"/>
                                <a:gd name="T20" fmla="*/ 134941372 w 192"/>
                                <a:gd name="T21" fmla="*/ 72933575 h 63"/>
                                <a:gd name="T22" fmla="*/ 112451144 w 192"/>
                                <a:gd name="T23" fmla="*/ 72933575 h 63"/>
                                <a:gd name="T24" fmla="*/ 98393863 w 192"/>
                                <a:gd name="T25" fmla="*/ 72933575 h 63"/>
                                <a:gd name="T26" fmla="*/ 73091475 w 192"/>
                                <a:gd name="T27" fmla="*/ 72933575 h 63"/>
                                <a:gd name="T28" fmla="*/ 36547508 w 192"/>
                                <a:gd name="T29" fmla="*/ 72933575 h 6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92"/>
                                <a:gd name="T46" fmla="*/ 0 h 63"/>
                                <a:gd name="T47" fmla="*/ 192 w 192"/>
                                <a:gd name="T48" fmla="*/ 63 h 63"/>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95" name="Freeform 203"/>
                          <wps:cNvSpPr>
                            <a:spLocks/>
                          </wps:cNvSpPr>
                          <wps:spPr bwMode="auto">
                            <a:xfrm>
                              <a:off x="78961" y="39321"/>
                              <a:ext cx="3093" cy="1420"/>
                            </a:xfrm>
                            <a:custGeom>
                              <a:avLst/>
                              <a:gdLst>
                                <a:gd name="T0" fmla="*/ 365156654 w 520"/>
                                <a:gd name="T1" fmla="*/ 70562008 h 191"/>
                                <a:gd name="T2" fmla="*/ 365156654 w 520"/>
                                <a:gd name="T3" fmla="*/ 70562008 h 191"/>
                                <a:gd name="T4" fmla="*/ 351111352 w 520"/>
                                <a:gd name="T5" fmla="*/ 70562008 h 191"/>
                                <a:gd name="T6" fmla="*/ 339875816 w 520"/>
                                <a:gd name="T7" fmla="*/ 17643262 h 191"/>
                                <a:gd name="T8" fmla="*/ 303359441 w 520"/>
                                <a:gd name="T9" fmla="*/ 17643262 h 191"/>
                                <a:gd name="T10" fmla="*/ 266843073 w 520"/>
                                <a:gd name="T11" fmla="*/ 35281000 h 191"/>
                                <a:gd name="T12" fmla="*/ 219091162 w 520"/>
                                <a:gd name="T13" fmla="*/ 35281000 h 191"/>
                                <a:gd name="T14" fmla="*/ 182578327 w 520"/>
                                <a:gd name="T15" fmla="*/ 0 h 191"/>
                                <a:gd name="T16" fmla="*/ 146061952 w 520"/>
                                <a:gd name="T17" fmla="*/ 0 h 191"/>
                                <a:gd name="T18" fmla="*/ 109545584 w 520"/>
                                <a:gd name="T19" fmla="*/ 35281000 h 191"/>
                                <a:gd name="T20" fmla="*/ 84264740 w 520"/>
                                <a:gd name="T21" fmla="*/ 35281000 h 191"/>
                                <a:gd name="T22" fmla="*/ 61793673 w 520"/>
                                <a:gd name="T23" fmla="*/ 35281000 h 191"/>
                                <a:gd name="T24" fmla="*/ 47751911 w 520"/>
                                <a:gd name="T25" fmla="*/ 0 h 191"/>
                                <a:gd name="T26" fmla="*/ 25280838 w 520"/>
                                <a:gd name="T27" fmla="*/ 0 h 191"/>
                                <a:gd name="T28" fmla="*/ 11235537 w 520"/>
                                <a:gd name="T29" fmla="*/ 17643262 h 191"/>
                                <a:gd name="T30" fmla="*/ 0 w 520"/>
                                <a:gd name="T31" fmla="*/ 52924270 h 191"/>
                                <a:gd name="T32" fmla="*/ 11235537 w 520"/>
                                <a:gd name="T33" fmla="*/ 52924270 h 191"/>
                                <a:gd name="T34" fmla="*/ 11235537 w 520"/>
                                <a:gd name="T35" fmla="*/ 70562008 h 191"/>
                                <a:gd name="T36" fmla="*/ 36516374 w 520"/>
                                <a:gd name="T37" fmla="*/ 35281000 h 191"/>
                                <a:gd name="T38" fmla="*/ 61793673 w 520"/>
                                <a:gd name="T39" fmla="*/ 35281000 h 191"/>
                                <a:gd name="T40" fmla="*/ 73029210 w 520"/>
                                <a:gd name="T41" fmla="*/ 52924270 h 191"/>
                                <a:gd name="T42" fmla="*/ 61793673 w 520"/>
                                <a:gd name="T43" fmla="*/ 52924270 h 191"/>
                                <a:gd name="T44" fmla="*/ 61793673 w 520"/>
                                <a:gd name="T45" fmla="*/ 70562008 h 191"/>
                                <a:gd name="T46" fmla="*/ 25280838 w 520"/>
                                <a:gd name="T47" fmla="*/ 70562008 h 191"/>
                                <a:gd name="T48" fmla="*/ 11235537 w 520"/>
                                <a:gd name="T49" fmla="*/ 70562008 h 191"/>
                                <a:gd name="T50" fmla="*/ 11235537 w 520"/>
                                <a:gd name="T51" fmla="*/ 105848532 h 191"/>
                                <a:gd name="T52" fmla="*/ 25280838 w 520"/>
                                <a:gd name="T53" fmla="*/ 88205270 h 191"/>
                                <a:gd name="T54" fmla="*/ 25280838 w 520"/>
                                <a:gd name="T55" fmla="*/ 123486270 h 191"/>
                                <a:gd name="T56" fmla="*/ 11235537 w 520"/>
                                <a:gd name="T57" fmla="*/ 123486270 h 191"/>
                                <a:gd name="T58" fmla="*/ 11235537 w 520"/>
                                <a:gd name="T59" fmla="*/ 141129540 h 191"/>
                                <a:gd name="T60" fmla="*/ 25280838 w 520"/>
                                <a:gd name="T61" fmla="*/ 141129540 h 191"/>
                                <a:gd name="T62" fmla="*/ 25280838 w 520"/>
                                <a:gd name="T63" fmla="*/ 158772802 h 191"/>
                                <a:gd name="T64" fmla="*/ 36516374 w 520"/>
                                <a:gd name="T65" fmla="*/ 176410540 h 191"/>
                                <a:gd name="T66" fmla="*/ 25280838 w 520"/>
                                <a:gd name="T67" fmla="*/ 176410540 h 191"/>
                                <a:gd name="T68" fmla="*/ 47751911 w 520"/>
                                <a:gd name="T69" fmla="*/ 176410540 h 191"/>
                                <a:gd name="T70" fmla="*/ 47751911 w 520"/>
                                <a:gd name="T71" fmla="*/ 194053802 h 191"/>
                                <a:gd name="T72" fmla="*/ 73029210 w 520"/>
                                <a:gd name="T73" fmla="*/ 211691541 h 191"/>
                                <a:gd name="T74" fmla="*/ 98310047 w 520"/>
                                <a:gd name="T75" fmla="*/ 194053802 h 191"/>
                                <a:gd name="T76" fmla="*/ 109545584 w 520"/>
                                <a:gd name="T77" fmla="*/ 194053802 h 191"/>
                                <a:gd name="T78" fmla="*/ 134826422 w 520"/>
                                <a:gd name="T79" fmla="*/ 211691541 h 191"/>
                                <a:gd name="T80" fmla="*/ 146061952 w 520"/>
                                <a:gd name="T81" fmla="*/ 211691541 h 191"/>
                                <a:gd name="T82" fmla="*/ 171342790 w 520"/>
                                <a:gd name="T83" fmla="*/ 194053802 h 191"/>
                                <a:gd name="T84" fmla="*/ 193813863 w 520"/>
                                <a:gd name="T85" fmla="*/ 194053802 h 191"/>
                                <a:gd name="T86" fmla="*/ 193813863 w 520"/>
                                <a:gd name="T87" fmla="*/ 176410540 h 191"/>
                                <a:gd name="T88" fmla="*/ 193813863 w 520"/>
                                <a:gd name="T89" fmla="*/ 211691541 h 191"/>
                                <a:gd name="T90" fmla="*/ 205049400 w 520"/>
                                <a:gd name="T91" fmla="*/ 211691541 h 191"/>
                                <a:gd name="T92" fmla="*/ 205049400 w 520"/>
                                <a:gd name="T93" fmla="*/ 194053802 h 191"/>
                                <a:gd name="T94" fmla="*/ 241562235 w 520"/>
                                <a:gd name="T95" fmla="*/ 176410540 h 191"/>
                                <a:gd name="T96" fmla="*/ 255607536 w 520"/>
                                <a:gd name="T97" fmla="*/ 194053802 h 191"/>
                                <a:gd name="T98" fmla="*/ 292123911 w 520"/>
                                <a:gd name="T99" fmla="*/ 176410540 h 191"/>
                                <a:gd name="T100" fmla="*/ 328640285 w 520"/>
                                <a:gd name="T101" fmla="*/ 176410540 h 191"/>
                                <a:gd name="T102" fmla="*/ 328640285 w 520"/>
                                <a:gd name="T103" fmla="*/ 158772802 h 191"/>
                                <a:gd name="T104" fmla="*/ 365156654 w 520"/>
                                <a:gd name="T105" fmla="*/ 176410540 h 191"/>
                                <a:gd name="T106" fmla="*/ 351111352 w 520"/>
                                <a:gd name="T107" fmla="*/ 88205270 h 191"/>
                                <a:gd name="T108" fmla="*/ 365156654 w 520"/>
                                <a:gd name="T109" fmla="*/ 70562008 h 19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20"/>
                                <a:gd name="T166" fmla="*/ 0 h 191"/>
                                <a:gd name="T167" fmla="*/ 520 w 520"/>
                                <a:gd name="T168" fmla="*/ 191 h 191"/>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96" name="Freeform 204"/>
                          <wps:cNvSpPr>
                            <a:spLocks/>
                          </wps:cNvSpPr>
                          <wps:spPr bwMode="auto">
                            <a:xfrm>
                              <a:off x="80424" y="41348"/>
                              <a:ext cx="702" cy="932"/>
                            </a:xfrm>
                            <a:custGeom>
                              <a:avLst/>
                              <a:gdLst>
                                <a:gd name="T0" fmla="*/ 79434586 w 119"/>
                                <a:gd name="T1" fmla="*/ 29686644 h 127"/>
                                <a:gd name="T2" fmla="*/ 79434586 w 119"/>
                                <a:gd name="T3" fmla="*/ 29686644 h 127"/>
                                <a:gd name="T4" fmla="*/ 79434586 w 119"/>
                                <a:gd name="T5" fmla="*/ 0 h 127"/>
                                <a:gd name="T6" fmla="*/ 68479056 w 119"/>
                                <a:gd name="T7" fmla="*/ 0 h 127"/>
                                <a:gd name="T8" fmla="*/ 32870082 w 119"/>
                                <a:gd name="T9" fmla="*/ 29686644 h 127"/>
                                <a:gd name="T10" fmla="*/ 8216650 w 119"/>
                                <a:gd name="T11" fmla="*/ 29686644 h 127"/>
                                <a:gd name="T12" fmla="*/ 8216650 w 119"/>
                                <a:gd name="T13" fmla="*/ 50886774 h 127"/>
                                <a:gd name="T14" fmla="*/ 8216650 w 119"/>
                                <a:gd name="T15" fmla="*/ 80573418 h 127"/>
                                <a:gd name="T16" fmla="*/ 0 w 119"/>
                                <a:gd name="T17" fmla="*/ 131460192 h 127"/>
                                <a:gd name="T18" fmla="*/ 21914552 w 119"/>
                                <a:gd name="T19" fmla="*/ 131460192 h 127"/>
                                <a:gd name="T20" fmla="*/ 32870082 w 119"/>
                                <a:gd name="T21" fmla="*/ 114497939 h 127"/>
                                <a:gd name="T22" fmla="*/ 43825618 w 119"/>
                                <a:gd name="T23" fmla="*/ 114497939 h 127"/>
                                <a:gd name="T24" fmla="*/ 57523520 w 119"/>
                                <a:gd name="T25" fmla="*/ 80573418 h 127"/>
                                <a:gd name="T26" fmla="*/ 43825618 w 119"/>
                                <a:gd name="T27" fmla="*/ 63611165 h 127"/>
                                <a:gd name="T28" fmla="*/ 79434586 w 119"/>
                                <a:gd name="T29" fmla="*/ 29686644 h 1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19"/>
                                <a:gd name="T46" fmla="*/ 0 h 127"/>
                                <a:gd name="T47" fmla="*/ 119 w 119"/>
                                <a:gd name="T48" fmla="*/ 127 h 127"/>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97" name="Freeform 205"/>
                          <wps:cNvSpPr>
                            <a:spLocks/>
                          </wps:cNvSpPr>
                          <wps:spPr bwMode="auto">
                            <a:xfrm>
                              <a:off x="82994" y="42990"/>
                              <a:ext cx="1024" cy="592"/>
                            </a:xfrm>
                            <a:custGeom>
                              <a:avLst/>
                              <a:gdLst>
                                <a:gd name="T0" fmla="*/ 93942861 w 173"/>
                                <a:gd name="T1" fmla="*/ 73853199 h 80"/>
                                <a:gd name="T2" fmla="*/ 93942861 w 173"/>
                                <a:gd name="T3" fmla="*/ 73853199 h 80"/>
                                <a:gd name="T4" fmla="*/ 118808026 w 173"/>
                                <a:gd name="T5" fmla="*/ 34753804 h 80"/>
                                <a:gd name="T6" fmla="*/ 118808026 w 173"/>
                                <a:gd name="T7" fmla="*/ 21722493 h 80"/>
                                <a:gd name="T8" fmla="*/ 107754893 w 173"/>
                                <a:gd name="T9" fmla="*/ 0 h 80"/>
                                <a:gd name="T10" fmla="*/ 71836595 w 173"/>
                                <a:gd name="T11" fmla="*/ 52130706 h 80"/>
                                <a:gd name="T12" fmla="*/ 35918298 w 173"/>
                                <a:gd name="T13" fmla="*/ 52130706 h 80"/>
                                <a:gd name="T14" fmla="*/ 11053133 w 173"/>
                                <a:gd name="T15" fmla="*/ 52130706 h 80"/>
                                <a:gd name="T16" fmla="*/ 0 w 173"/>
                                <a:gd name="T17" fmla="*/ 73853199 h 80"/>
                                <a:gd name="T18" fmla="*/ 11053133 w 173"/>
                                <a:gd name="T19" fmla="*/ 86884510 h 80"/>
                                <a:gd name="T20" fmla="*/ 22102762 w 173"/>
                                <a:gd name="T21" fmla="*/ 86884510 h 80"/>
                                <a:gd name="T22" fmla="*/ 35918298 w 173"/>
                                <a:gd name="T23" fmla="*/ 86884510 h 80"/>
                                <a:gd name="T24" fmla="*/ 46971430 w 173"/>
                                <a:gd name="T25" fmla="*/ 86884510 h 80"/>
                                <a:gd name="T26" fmla="*/ 58021059 w 173"/>
                                <a:gd name="T27" fmla="*/ 86884510 h 80"/>
                                <a:gd name="T28" fmla="*/ 71836595 w 173"/>
                                <a:gd name="T29" fmla="*/ 86884510 h 80"/>
                                <a:gd name="T30" fmla="*/ 71836595 w 173"/>
                                <a:gd name="T31" fmla="*/ 73853199 h 80"/>
                                <a:gd name="T32" fmla="*/ 82889728 w 173"/>
                                <a:gd name="T33" fmla="*/ 73853199 h 80"/>
                                <a:gd name="T34" fmla="*/ 93942861 w 173"/>
                                <a:gd name="T35" fmla="*/ 73853199 h 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73"/>
                                <a:gd name="T55" fmla="*/ 0 h 80"/>
                                <a:gd name="T56" fmla="*/ 173 w 173"/>
                                <a:gd name="T57" fmla="*/ 80 h 80"/>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98" name="Freeform 206"/>
                          <wps:cNvSpPr>
                            <a:spLocks/>
                          </wps:cNvSpPr>
                          <wps:spPr bwMode="auto">
                            <a:xfrm>
                              <a:off x="83911" y="42872"/>
                              <a:ext cx="107" cy="236"/>
                            </a:xfrm>
                            <a:custGeom>
                              <a:avLst/>
                              <a:gdLst>
                                <a:gd name="T0" fmla="*/ 16660611 w 17"/>
                                <a:gd name="T1" fmla="*/ 31583994 h 33"/>
                                <a:gd name="T2" fmla="*/ 16660611 w 17"/>
                                <a:gd name="T3" fmla="*/ 31583994 h 33"/>
                                <a:gd name="T4" fmla="*/ 0 w 17"/>
                                <a:gd name="T5" fmla="*/ 15791997 h 33"/>
                                <a:gd name="T6" fmla="*/ 0 w 17"/>
                                <a:gd name="T7" fmla="*/ 0 h 33"/>
                                <a:gd name="T8" fmla="*/ 16660611 w 17"/>
                                <a:gd name="T9" fmla="*/ 0 h 33"/>
                                <a:gd name="T10" fmla="*/ 16660611 w 17"/>
                                <a:gd name="T11" fmla="*/ 31583994 h 33"/>
                                <a:gd name="T12" fmla="*/ 0 60000 65536"/>
                                <a:gd name="T13" fmla="*/ 0 60000 65536"/>
                                <a:gd name="T14" fmla="*/ 0 60000 65536"/>
                                <a:gd name="T15" fmla="*/ 0 60000 65536"/>
                                <a:gd name="T16" fmla="*/ 0 60000 65536"/>
                                <a:gd name="T17" fmla="*/ 0 60000 65536"/>
                                <a:gd name="T18" fmla="*/ 0 w 17"/>
                                <a:gd name="T19" fmla="*/ 0 h 33"/>
                                <a:gd name="T20" fmla="*/ 17 w 17"/>
                                <a:gd name="T21" fmla="*/ 33 h 33"/>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99" name="Freeform 207"/>
                          <wps:cNvSpPr>
                            <a:spLocks/>
                          </wps:cNvSpPr>
                          <wps:spPr bwMode="auto">
                            <a:xfrm>
                              <a:off x="81745" y="44647"/>
                              <a:ext cx="1654" cy="946"/>
                            </a:xfrm>
                            <a:custGeom>
                              <a:avLst/>
                              <a:gdLst>
                                <a:gd name="T0" fmla="*/ 0 w 279"/>
                                <a:gd name="T1" fmla="*/ 33909737 h 129"/>
                                <a:gd name="T2" fmla="*/ 0 w 279"/>
                                <a:gd name="T3" fmla="*/ 33909737 h 129"/>
                                <a:gd name="T4" fmla="*/ 11119451 w 279"/>
                                <a:gd name="T5" fmla="*/ 16952173 h 129"/>
                                <a:gd name="T6" fmla="*/ 47250636 w 279"/>
                                <a:gd name="T7" fmla="*/ 63578739 h 129"/>
                                <a:gd name="T8" fmla="*/ 58370087 w 279"/>
                                <a:gd name="T9" fmla="*/ 101723827 h 129"/>
                                <a:gd name="T10" fmla="*/ 144535282 w 279"/>
                                <a:gd name="T11" fmla="*/ 16952173 h 129"/>
                                <a:gd name="T12" fmla="*/ 191789434 w 279"/>
                                <a:gd name="T13" fmla="*/ 0 h 129"/>
                                <a:gd name="T14" fmla="*/ 191789434 w 279"/>
                                <a:gd name="T15" fmla="*/ 16952173 h 129"/>
                                <a:gd name="T16" fmla="*/ 180669983 w 279"/>
                                <a:gd name="T17" fmla="*/ 33909737 h 129"/>
                                <a:gd name="T18" fmla="*/ 180669983 w 279"/>
                                <a:gd name="T19" fmla="*/ 50861910 h 129"/>
                                <a:gd name="T20" fmla="*/ 133419347 w 279"/>
                                <a:gd name="T21" fmla="*/ 63578739 h 129"/>
                                <a:gd name="T22" fmla="*/ 83385337 w 279"/>
                                <a:gd name="T23" fmla="*/ 114440649 h 129"/>
                                <a:gd name="T24" fmla="*/ 58370087 w 279"/>
                                <a:gd name="T25" fmla="*/ 114440649 h 129"/>
                                <a:gd name="T26" fmla="*/ 36134701 w 279"/>
                                <a:gd name="T27" fmla="*/ 135633557 h 129"/>
                                <a:gd name="T28" fmla="*/ 11119451 w 279"/>
                                <a:gd name="T29" fmla="*/ 135633557 h 129"/>
                                <a:gd name="T30" fmla="*/ 0 w 279"/>
                                <a:gd name="T31" fmla="*/ 33909737 h 12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279"/>
                                <a:gd name="T49" fmla="*/ 0 h 129"/>
                                <a:gd name="T50" fmla="*/ 279 w 279"/>
                                <a:gd name="T51" fmla="*/ 129 h 129"/>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00" name="Freeform 208"/>
                          <wps:cNvSpPr>
                            <a:spLocks/>
                          </wps:cNvSpPr>
                          <wps:spPr bwMode="auto">
                            <a:xfrm>
                              <a:off x="76176" y="39085"/>
                              <a:ext cx="96" cy="488"/>
                            </a:xfrm>
                            <a:custGeom>
                              <a:avLst/>
                              <a:gdLst>
                                <a:gd name="T0" fmla="*/ 0 w 18"/>
                                <a:gd name="T1" fmla="*/ 22721791 h 65"/>
                                <a:gd name="T2" fmla="*/ 0 w 18"/>
                                <a:gd name="T3" fmla="*/ 22721791 h 65"/>
                                <a:gd name="T4" fmla="*/ 0 w 18"/>
                                <a:gd name="T5" fmla="*/ 54532296 h 65"/>
                                <a:gd name="T6" fmla="*/ 7959296 w 18"/>
                                <a:gd name="T7" fmla="*/ 77248448 h 65"/>
                                <a:gd name="T8" fmla="*/ 7959296 w 18"/>
                                <a:gd name="T9" fmla="*/ 0 h 65"/>
                                <a:gd name="T10" fmla="*/ 0 w 18"/>
                                <a:gd name="T11" fmla="*/ 22721791 h 65"/>
                                <a:gd name="T12" fmla="*/ 0 60000 65536"/>
                                <a:gd name="T13" fmla="*/ 0 60000 65536"/>
                                <a:gd name="T14" fmla="*/ 0 60000 65536"/>
                                <a:gd name="T15" fmla="*/ 0 60000 65536"/>
                                <a:gd name="T16" fmla="*/ 0 60000 65536"/>
                                <a:gd name="T17" fmla="*/ 0 60000 65536"/>
                                <a:gd name="T18" fmla="*/ 0 w 18"/>
                                <a:gd name="T19" fmla="*/ 0 h 65"/>
                                <a:gd name="T20" fmla="*/ 18 w 18"/>
                                <a:gd name="T21" fmla="*/ 65 h 65"/>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01" name="Freeform 209"/>
                          <wps:cNvSpPr>
                            <a:spLocks/>
                          </wps:cNvSpPr>
                          <wps:spPr bwMode="auto">
                            <a:xfrm>
                              <a:off x="76069" y="39573"/>
                              <a:ext cx="310" cy="577"/>
                            </a:xfrm>
                            <a:custGeom>
                              <a:avLst/>
                              <a:gdLst>
                                <a:gd name="T0" fmla="*/ 0 w 52"/>
                                <a:gd name="T1" fmla="*/ 0 h 79"/>
                                <a:gd name="T2" fmla="*/ 0 w 52"/>
                                <a:gd name="T3" fmla="*/ 0 h 79"/>
                                <a:gd name="T4" fmla="*/ 14077136 w 52"/>
                                <a:gd name="T5" fmla="*/ 66877119 h 79"/>
                                <a:gd name="T6" fmla="*/ 14077136 w 52"/>
                                <a:gd name="T7" fmla="*/ 79416242 h 79"/>
                                <a:gd name="T8" fmla="*/ 25338136 w 52"/>
                                <a:gd name="T9" fmla="*/ 66877119 h 79"/>
                                <a:gd name="T10" fmla="*/ 36599137 w 52"/>
                                <a:gd name="T11" fmla="*/ 16720613 h 79"/>
                                <a:gd name="T12" fmla="*/ 25338136 w 52"/>
                                <a:gd name="T13" fmla="*/ 0 h 79"/>
                                <a:gd name="T14" fmla="*/ 0 w 52"/>
                                <a:gd name="T15" fmla="*/ 0 h 79"/>
                                <a:gd name="T16" fmla="*/ 0 60000 65536"/>
                                <a:gd name="T17" fmla="*/ 0 60000 65536"/>
                                <a:gd name="T18" fmla="*/ 0 60000 65536"/>
                                <a:gd name="T19" fmla="*/ 0 60000 65536"/>
                                <a:gd name="T20" fmla="*/ 0 60000 65536"/>
                                <a:gd name="T21" fmla="*/ 0 60000 65536"/>
                                <a:gd name="T22" fmla="*/ 0 60000 65536"/>
                                <a:gd name="T23" fmla="*/ 0 60000 65536"/>
                                <a:gd name="T24" fmla="*/ 0 w 52"/>
                                <a:gd name="T25" fmla="*/ 0 h 79"/>
                                <a:gd name="T26" fmla="*/ 52 w 52"/>
                                <a:gd name="T27" fmla="*/ 79 h 7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02" name="Freeform 210"/>
                          <wps:cNvSpPr>
                            <a:spLocks/>
                          </wps:cNvSpPr>
                          <wps:spPr bwMode="auto">
                            <a:xfrm>
                              <a:off x="76795" y="40283"/>
                              <a:ext cx="535" cy="355"/>
                            </a:xfrm>
                            <a:custGeom>
                              <a:avLst/>
                              <a:gdLst>
                                <a:gd name="T0" fmla="*/ 0 w 88"/>
                                <a:gd name="T1" fmla="*/ 0 h 48"/>
                                <a:gd name="T2" fmla="*/ 0 w 88"/>
                                <a:gd name="T3" fmla="*/ 0 h 48"/>
                                <a:gd name="T4" fmla="*/ 0 w 88"/>
                                <a:gd name="T5" fmla="*/ 13024048 h 48"/>
                                <a:gd name="T6" fmla="*/ 54052655 w 88"/>
                                <a:gd name="T7" fmla="*/ 52101649 h 48"/>
                                <a:gd name="T8" fmla="*/ 69067691 w 88"/>
                                <a:gd name="T9" fmla="*/ 0 h 48"/>
                                <a:gd name="T10" fmla="*/ 42041364 w 88"/>
                                <a:gd name="T11" fmla="*/ 0 h 48"/>
                                <a:gd name="T12" fmla="*/ 15015036 w 88"/>
                                <a:gd name="T13" fmla="*/ 0 h 48"/>
                                <a:gd name="T14" fmla="*/ 0 w 88"/>
                                <a:gd name="T15" fmla="*/ 0 h 48"/>
                                <a:gd name="T16" fmla="*/ 0 60000 65536"/>
                                <a:gd name="T17" fmla="*/ 0 60000 65536"/>
                                <a:gd name="T18" fmla="*/ 0 60000 65536"/>
                                <a:gd name="T19" fmla="*/ 0 60000 65536"/>
                                <a:gd name="T20" fmla="*/ 0 60000 65536"/>
                                <a:gd name="T21" fmla="*/ 0 60000 65536"/>
                                <a:gd name="T22" fmla="*/ 0 60000 65536"/>
                                <a:gd name="T23" fmla="*/ 0 60000 65536"/>
                                <a:gd name="T24" fmla="*/ 0 w 88"/>
                                <a:gd name="T25" fmla="*/ 0 h 48"/>
                                <a:gd name="T26" fmla="*/ 88 w 88"/>
                                <a:gd name="T27" fmla="*/ 48 h 4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03" name="Freeform 211"/>
                          <wps:cNvSpPr>
                            <a:spLocks/>
                          </wps:cNvSpPr>
                          <wps:spPr bwMode="auto">
                            <a:xfrm>
                              <a:off x="78247" y="40283"/>
                              <a:ext cx="309" cy="355"/>
                            </a:xfrm>
                            <a:custGeom>
                              <a:avLst/>
                              <a:gdLst>
                                <a:gd name="T0" fmla="*/ 0 w 52"/>
                                <a:gd name="T1" fmla="*/ 13024048 h 48"/>
                                <a:gd name="T2" fmla="*/ 0 w 52"/>
                                <a:gd name="T3" fmla="*/ 13024048 h 48"/>
                                <a:gd name="T4" fmla="*/ 14031726 w 52"/>
                                <a:gd name="T5" fmla="*/ 13024048 h 48"/>
                                <a:gd name="T6" fmla="*/ 14031726 w 52"/>
                                <a:gd name="T7" fmla="*/ 52101649 h 48"/>
                                <a:gd name="T8" fmla="*/ 25256400 w 52"/>
                                <a:gd name="T9" fmla="*/ 52101649 h 48"/>
                                <a:gd name="T10" fmla="*/ 36481075 w 52"/>
                                <a:gd name="T11" fmla="*/ 52101649 h 48"/>
                                <a:gd name="T12" fmla="*/ 25256400 w 52"/>
                                <a:gd name="T13" fmla="*/ 13024048 h 48"/>
                                <a:gd name="T14" fmla="*/ 36481075 w 52"/>
                                <a:gd name="T15" fmla="*/ 30391262 h 48"/>
                                <a:gd name="T16" fmla="*/ 36481075 w 52"/>
                                <a:gd name="T17" fmla="*/ 13024048 h 48"/>
                                <a:gd name="T18" fmla="*/ 14031726 w 52"/>
                                <a:gd name="T19" fmla="*/ 0 h 48"/>
                                <a:gd name="T20" fmla="*/ 0 w 52"/>
                                <a:gd name="T21" fmla="*/ 13024048 h 4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52"/>
                                <a:gd name="T34" fmla="*/ 0 h 48"/>
                                <a:gd name="T35" fmla="*/ 52 w 52"/>
                                <a:gd name="T36" fmla="*/ 48 h 4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04" name="Freeform 212"/>
                          <wps:cNvSpPr>
                            <a:spLocks/>
                          </wps:cNvSpPr>
                          <wps:spPr bwMode="auto">
                            <a:xfrm>
                              <a:off x="78651" y="40860"/>
                              <a:ext cx="417" cy="133"/>
                            </a:xfrm>
                            <a:custGeom>
                              <a:avLst/>
                              <a:gdLst>
                                <a:gd name="T0" fmla="*/ 0 w 71"/>
                                <a:gd name="T1" fmla="*/ 25744575 h 17"/>
                                <a:gd name="T2" fmla="*/ 0 w 71"/>
                                <a:gd name="T3" fmla="*/ 25744575 h 17"/>
                                <a:gd name="T4" fmla="*/ 24263327 w 71"/>
                                <a:gd name="T5" fmla="*/ 25744575 h 17"/>
                                <a:gd name="T6" fmla="*/ 45832640 w 71"/>
                                <a:gd name="T7" fmla="*/ 25744575 h 17"/>
                                <a:gd name="T8" fmla="*/ 35049707 w 71"/>
                                <a:gd name="T9" fmla="*/ 25744575 h 17"/>
                                <a:gd name="T10" fmla="*/ 0 w 71"/>
                                <a:gd name="T11" fmla="*/ 0 h 17"/>
                                <a:gd name="T12" fmla="*/ 0 w 71"/>
                                <a:gd name="T13" fmla="*/ 25744575 h 17"/>
                                <a:gd name="T14" fmla="*/ 0 60000 65536"/>
                                <a:gd name="T15" fmla="*/ 0 60000 65536"/>
                                <a:gd name="T16" fmla="*/ 0 60000 65536"/>
                                <a:gd name="T17" fmla="*/ 0 60000 65536"/>
                                <a:gd name="T18" fmla="*/ 0 60000 65536"/>
                                <a:gd name="T19" fmla="*/ 0 60000 65536"/>
                                <a:gd name="T20" fmla="*/ 0 60000 65536"/>
                                <a:gd name="T21" fmla="*/ 0 w 71"/>
                                <a:gd name="T22" fmla="*/ 0 h 17"/>
                                <a:gd name="T23" fmla="*/ 71 w 71"/>
                                <a:gd name="T24" fmla="*/ 17 h 1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D8CEB8"/>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05" name="Freeform 213"/>
                          <wps:cNvSpPr>
                            <a:spLocks/>
                          </wps:cNvSpPr>
                          <wps:spPr bwMode="auto">
                            <a:xfrm>
                              <a:off x="79996" y="40860"/>
                              <a:ext cx="416" cy="237"/>
                            </a:xfrm>
                            <a:custGeom>
                              <a:avLst/>
                              <a:gdLst>
                                <a:gd name="T0" fmla="*/ 0 w 70"/>
                                <a:gd name="T1" fmla="*/ 17391430 h 32"/>
                                <a:gd name="T2" fmla="*/ 0 w 70"/>
                                <a:gd name="T3" fmla="*/ 17391430 h 32"/>
                                <a:gd name="T4" fmla="*/ 11225724 w 70"/>
                                <a:gd name="T5" fmla="*/ 34782861 h 32"/>
                                <a:gd name="T6" fmla="*/ 25258759 w 70"/>
                                <a:gd name="T7" fmla="*/ 34782861 h 32"/>
                                <a:gd name="T8" fmla="*/ 36484478 w 70"/>
                                <a:gd name="T9" fmla="*/ 17391430 h 32"/>
                                <a:gd name="T10" fmla="*/ 50517519 w 70"/>
                                <a:gd name="T11" fmla="*/ 0 h 32"/>
                                <a:gd name="T12" fmla="*/ 0 w 70"/>
                                <a:gd name="T13" fmla="*/ 17391430 h 32"/>
                                <a:gd name="T14" fmla="*/ 0 60000 65536"/>
                                <a:gd name="T15" fmla="*/ 0 60000 65536"/>
                                <a:gd name="T16" fmla="*/ 0 60000 65536"/>
                                <a:gd name="T17" fmla="*/ 0 60000 65536"/>
                                <a:gd name="T18" fmla="*/ 0 60000 65536"/>
                                <a:gd name="T19" fmla="*/ 0 60000 65536"/>
                                <a:gd name="T20" fmla="*/ 0 60000 65536"/>
                                <a:gd name="T21" fmla="*/ 0 w 70"/>
                                <a:gd name="T22" fmla="*/ 0 h 32"/>
                                <a:gd name="T23" fmla="*/ 70 w 70"/>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D8CEB8"/>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06" name="Line 214"/>
                          <wps:cNvCnPr/>
                          <wps:spPr bwMode="auto">
                            <a:xfrm flipV="1">
                              <a:off x="79341" y="40682"/>
                              <a:ext cx="84" cy="355"/>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507" name="Freeform 215"/>
                          <wps:cNvSpPr>
                            <a:spLocks/>
                          </wps:cNvSpPr>
                          <wps:spPr bwMode="auto">
                            <a:xfrm>
                              <a:off x="82066" y="39795"/>
                              <a:ext cx="202" cy="236"/>
                            </a:xfrm>
                            <a:custGeom>
                              <a:avLst/>
                              <a:gdLst>
                                <a:gd name="T0" fmla="*/ 20577042 w 35"/>
                                <a:gd name="T1" fmla="*/ 31583994 h 33"/>
                                <a:gd name="T2" fmla="*/ 20577042 w 35"/>
                                <a:gd name="T3" fmla="*/ 31583994 h 33"/>
                                <a:gd name="T4" fmla="*/ 10286856 w 35"/>
                                <a:gd name="T5" fmla="*/ 31583994 h 33"/>
                                <a:gd name="T6" fmla="*/ 0 w 35"/>
                                <a:gd name="T7" fmla="*/ 0 h 33"/>
                                <a:gd name="T8" fmla="*/ 20577042 w 35"/>
                                <a:gd name="T9" fmla="*/ 15791997 h 33"/>
                                <a:gd name="T10" fmla="*/ 20577042 w 35"/>
                                <a:gd name="T11" fmla="*/ 31583994 h 33"/>
                                <a:gd name="T12" fmla="*/ 0 60000 65536"/>
                                <a:gd name="T13" fmla="*/ 0 60000 65536"/>
                                <a:gd name="T14" fmla="*/ 0 60000 65536"/>
                                <a:gd name="T15" fmla="*/ 0 60000 65536"/>
                                <a:gd name="T16" fmla="*/ 0 60000 65536"/>
                                <a:gd name="T17" fmla="*/ 0 60000 65536"/>
                                <a:gd name="T18" fmla="*/ 0 w 35"/>
                                <a:gd name="T19" fmla="*/ 0 h 33"/>
                                <a:gd name="T20" fmla="*/ 35 w 35"/>
                                <a:gd name="T21" fmla="*/ 33 h 33"/>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08" name="Freeform 216"/>
                          <wps:cNvSpPr>
                            <a:spLocks/>
                          </wps:cNvSpPr>
                          <wps:spPr bwMode="auto">
                            <a:xfrm>
                              <a:off x="80507" y="40505"/>
                              <a:ext cx="1238" cy="1065"/>
                            </a:xfrm>
                            <a:custGeom>
                              <a:avLst/>
                              <a:gdLst>
                                <a:gd name="T0" fmla="*/ 0 w 207"/>
                                <a:gd name="T1" fmla="*/ 156303475 h 144"/>
                                <a:gd name="T2" fmla="*/ 0 w 207"/>
                                <a:gd name="T3" fmla="*/ 156303475 h 144"/>
                                <a:gd name="T4" fmla="*/ 14258483 w 207"/>
                                <a:gd name="T5" fmla="*/ 138936417 h 144"/>
                                <a:gd name="T6" fmla="*/ 25663836 w 207"/>
                                <a:gd name="T7" fmla="*/ 104202314 h 144"/>
                                <a:gd name="T8" fmla="*/ 14258483 w 207"/>
                                <a:gd name="T9" fmla="*/ 86835263 h 144"/>
                                <a:gd name="T10" fmla="*/ 14258483 w 207"/>
                                <a:gd name="T11" fmla="*/ 34734102 h 144"/>
                                <a:gd name="T12" fmla="*/ 25663836 w 207"/>
                                <a:gd name="T13" fmla="*/ 34734102 h 144"/>
                                <a:gd name="T14" fmla="*/ 25663836 w 207"/>
                                <a:gd name="T15" fmla="*/ 21710180 h 144"/>
                                <a:gd name="T16" fmla="*/ 62736607 w 207"/>
                                <a:gd name="T17" fmla="*/ 0 h 144"/>
                                <a:gd name="T18" fmla="*/ 74141960 w 207"/>
                                <a:gd name="T19" fmla="*/ 21710180 h 144"/>
                                <a:gd name="T20" fmla="*/ 111214731 w 207"/>
                                <a:gd name="T21" fmla="*/ 0 h 144"/>
                                <a:gd name="T22" fmla="*/ 148283920 w 207"/>
                                <a:gd name="T23" fmla="*/ 0 h 144"/>
                                <a:gd name="T24" fmla="*/ 125473214 w 207"/>
                                <a:gd name="T25" fmla="*/ 21710180 h 144"/>
                                <a:gd name="T26" fmla="*/ 111214731 w 207"/>
                                <a:gd name="T27" fmla="*/ 86835263 h 144"/>
                                <a:gd name="T28" fmla="*/ 74141960 w 207"/>
                                <a:gd name="T29" fmla="*/ 121569365 h 144"/>
                                <a:gd name="T30" fmla="*/ 62736607 w 207"/>
                                <a:gd name="T31" fmla="*/ 121569365 h 144"/>
                                <a:gd name="T32" fmla="*/ 25663836 w 207"/>
                                <a:gd name="T33" fmla="*/ 156303475 h 144"/>
                                <a:gd name="T34" fmla="*/ 0 w 207"/>
                                <a:gd name="T35" fmla="*/ 156303475 h 14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07"/>
                                <a:gd name="T55" fmla="*/ 0 h 144"/>
                                <a:gd name="T56" fmla="*/ 207 w 207"/>
                                <a:gd name="T57" fmla="*/ 144 h 144"/>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09" name="Freeform 217"/>
                          <wps:cNvSpPr>
                            <a:spLocks/>
                          </wps:cNvSpPr>
                          <wps:spPr bwMode="auto">
                            <a:xfrm>
                              <a:off x="80305" y="41452"/>
                              <a:ext cx="310" cy="828"/>
                            </a:xfrm>
                            <a:custGeom>
                              <a:avLst/>
                              <a:gdLst>
                                <a:gd name="T0" fmla="*/ 25338136 w 52"/>
                                <a:gd name="T1" fmla="*/ 17360085 h 112"/>
                                <a:gd name="T2" fmla="*/ 25338136 w 52"/>
                                <a:gd name="T3" fmla="*/ 17360085 h 112"/>
                                <a:gd name="T4" fmla="*/ 25338136 w 52"/>
                                <a:gd name="T5" fmla="*/ 39061565 h 112"/>
                                <a:gd name="T6" fmla="*/ 25338136 w 52"/>
                                <a:gd name="T7" fmla="*/ 69440346 h 112"/>
                                <a:gd name="T8" fmla="*/ 14077136 w 52"/>
                                <a:gd name="T9" fmla="*/ 121520607 h 112"/>
                                <a:gd name="T10" fmla="*/ 0 w 52"/>
                                <a:gd name="T11" fmla="*/ 52080261 h 112"/>
                                <a:gd name="T12" fmla="*/ 14077136 w 52"/>
                                <a:gd name="T13" fmla="*/ 39061565 h 112"/>
                                <a:gd name="T14" fmla="*/ 25338136 w 52"/>
                                <a:gd name="T15" fmla="*/ 0 h 112"/>
                                <a:gd name="T16" fmla="*/ 36599137 w 52"/>
                                <a:gd name="T17" fmla="*/ 0 h 112"/>
                                <a:gd name="T18" fmla="*/ 25338136 w 52"/>
                                <a:gd name="T19" fmla="*/ 17360085 h 11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2"/>
                                <a:gd name="T31" fmla="*/ 0 h 112"/>
                                <a:gd name="T32" fmla="*/ 52 w 52"/>
                                <a:gd name="T33" fmla="*/ 112 h 11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10" name="Freeform 218"/>
                          <wps:cNvSpPr>
                            <a:spLocks/>
                          </wps:cNvSpPr>
                          <wps:spPr bwMode="auto">
                            <a:xfrm>
                              <a:off x="81126" y="40386"/>
                              <a:ext cx="1547" cy="1894"/>
                            </a:xfrm>
                            <a:custGeom>
                              <a:avLst/>
                              <a:gdLst>
                                <a:gd name="T0" fmla="*/ 110857249 w 259"/>
                                <a:gd name="T1" fmla="*/ 17373085 h 256"/>
                                <a:gd name="T2" fmla="*/ 110857249 w 259"/>
                                <a:gd name="T3" fmla="*/ 17373085 h 256"/>
                                <a:gd name="T4" fmla="*/ 122226218 w 259"/>
                                <a:gd name="T5" fmla="*/ 52119255 h 256"/>
                                <a:gd name="T6" fmla="*/ 136438322 w 259"/>
                                <a:gd name="T7" fmla="*/ 52119255 h 256"/>
                                <a:gd name="T8" fmla="*/ 136438322 w 259"/>
                                <a:gd name="T9" fmla="*/ 86865432 h 256"/>
                                <a:gd name="T10" fmla="*/ 122226218 w 259"/>
                                <a:gd name="T11" fmla="*/ 121611602 h 256"/>
                                <a:gd name="T12" fmla="*/ 136438322 w 259"/>
                                <a:gd name="T13" fmla="*/ 156357772 h 256"/>
                                <a:gd name="T14" fmla="*/ 159179825 w 259"/>
                                <a:gd name="T15" fmla="*/ 173730864 h 256"/>
                                <a:gd name="T16" fmla="*/ 173391923 w 259"/>
                                <a:gd name="T17" fmla="*/ 225850119 h 256"/>
                                <a:gd name="T18" fmla="*/ 184760892 w 259"/>
                                <a:gd name="T19" fmla="*/ 243223204 h 256"/>
                                <a:gd name="T20" fmla="*/ 184760892 w 259"/>
                                <a:gd name="T21" fmla="*/ 260596289 h 256"/>
                                <a:gd name="T22" fmla="*/ 159179825 w 259"/>
                                <a:gd name="T23" fmla="*/ 260596289 h 256"/>
                                <a:gd name="T24" fmla="*/ 147807291 w 259"/>
                                <a:gd name="T25" fmla="*/ 277969381 h 256"/>
                                <a:gd name="T26" fmla="*/ 122226218 w 259"/>
                                <a:gd name="T27" fmla="*/ 260596289 h 256"/>
                                <a:gd name="T28" fmla="*/ 110857249 w 259"/>
                                <a:gd name="T29" fmla="*/ 277969381 h 256"/>
                                <a:gd name="T30" fmla="*/ 85272611 w 259"/>
                                <a:gd name="T31" fmla="*/ 260596289 h 256"/>
                                <a:gd name="T32" fmla="*/ 85272611 w 259"/>
                                <a:gd name="T33" fmla="*/ 243223204 h 256"/>
                                <a:gd name="T34" fmla="*/ 73903642 w 259"/>
                                <a:gd name="T35" fmla="*/ 225850119 h 256"/>
                                <a:gd name="T36" fmla="*/ 36953607 w 259"/>
                                <a:gd name="T37" fmla="*/ 191103949 h 256"/>
                                <a:gd name="T38" fmla="*/ 0 w 259"/>
                                <a:gd name="T39" fmla="*/ 173730864 h 256"/>
                                <a:gd name="T40" fmla="*/ 0 w 259"/>
                                <a:gd name="T41" fmla="*/ 138984687 h 256"/>
                                <a:gd name="T42" fmla="*/ 36953607 w 259"/>
                                <a:gd name="T43" fmla="*/ 104238517 h 256"/>
                                <a:gd name="T44" fmla="*/ 51165705 w 259"/>
                                <a:gd name="T45" fmla="*/ 34746170 h 256"/>
                                <a:gd name="T46" fmla="*/ 73903642 w 259"/>
                                <a:gd name="T47" fmla="*/ 17373085 h 256"/>
                                <a:gd name="T48" fmla="*/ 73903642 w 259"/>
                                <a:gd name="T49" fmla="*/ 0 h 256"/>
                                <a:gd name="T50" fmla="*/ 110857249 w 259"/>
                                <a:gd name="T51" fmla="*/ 17373085 h 25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59"/>
                                <a:gd name="T79" fmla="*/ 0 h 256"/>
                                <a:gd name="T80" fmla="*/ 259 w 259"/>
                                <a:gd name="T81" fmla="*/ 256 h 25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11" name="Freeform 219"/>
                          <wps:cNvSpPr>
                            <a:spLocks/>
                          </wps:cNvSpPr>
                          <wps:spPr bwMode="auto">
                            <a:xfrm>
                              <a:off x="80507" y="41097"/>
                              <a:ext cx="227" cy="355"/>
                            </a:xfrm>
                            <a:custGeom>
                              <a:avLst/>
                              <a:gdLst>
                                <a:gd name="T0" fmla="*/ 16587975 w 36"/>
                                <a:gd name="T1" fmla="*/ 52101649 h 48"/>
                                <a:gd name="T2" fmla="*/ 16587975 w 36"/>
                                <a:gd name="T3" fmla="*/ 52101649 h 48"/>
                                <a:gd name="T4" fmla="*/ 0 w 36"/>
                                <a:gd name="T5" fmla="*/ 52101649 h 48"/>
                                <a:gd name="T6" fmla="*/ 16587975 w 36"/>
                                <a:gd name="T7" fmla="*/ 0 h 48"/>
                                <a:gd name="T8" fmla="*/ 33179909 w 36"/>
                                <a:gd name="T9" fmla="*/ 17367214 h 48"/>
                                <a:gd name="T10" fmla="*/ 16587975 w 36"/>
                                <a:gd name="T11" fmla="*/ 52101649 h 48"/>
                                <a:gd name="T12" fmla="*/ 0 60000 65536"/>
                                <a:gd name="T13" fmla="*/ 0 60000 65536"/>
                                <a:gd name="T14" fmla="*/ 0 60000 65536"/>
                                <a:gd name="T15" fmla="*/ 0 60000 65536"/>
                                <a:gd name="T16" fmla="*/ 0 60000 65536"/>
                                <a:gd name="T17" fmla="*/ 0 60000 65536"/>
                                <a:gd name="T18" fmla="*/ 0 w 36"/>
                                <a:gd name="T19" fmla="*/ 0 h 48"/>
                                <a:gd name="T20" fmla="*/ 36 w 36"/>
                                <a:gd name="T21" fmla="*/ 48 h 48"/>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12" name="Freeform 220"/>
                          <wps:cNvSpPr>
                            <a:spLocks/>
                          </wps:cNvSpPr>
                          <wps:spPr bwMode="auto">
                            <a:xfrm>
                              <a:off x="82364" y="42162"/>
                              <a:ext cx="309" cy="236"/>
                            </a:xfrm>
                            <a:custGeom>
                              <a:avLst/>
                              <a:gdLst>
                                <a:gd name="T0" fmla="*/ 0 w 52"/>
                                <a:gd name="T1" fmla="*/ 15791997 h 33"/>
                                <a:gd name="T2" fmla="*/ 0 w 52"/>
                                <a:gd name="T3" fmla="*/ 15791997 h 33"/>
                                <a:gd name="T4" fmla="*/ 14031726 w 52"/>
                                <a:gd name="T5" fmla="*/ 0 h 33"/>
                                <a:gd name="T6" fmla="*/ 36481075 w 52"/>
                                <a:gd name="T7" fmla="*/ 0 h 33"/>
                                <a:gd name="T8" fmla="*/ 25256400 w 52"/>
                                <a:gd name="T9" fmla="*/ 15791997 h 33"/>
                                <a:gd name="T10" fmla="*/ 36481075 w 52"/>
                                <a:gd name="T11" fmla="*/ 31583994 h 33"/>
                                <a:gd name="T12" fmla="*/ 0 w 52"/>
                                <a:gd name="T13" fmla="*/ 15791997 h 33"/>
                                <a:gd name="T14" fmla="*/ 0 60000 65536"/>
                                <a:gd name="T15" fmla="*/ 0 60000 65536"/>
                                <a:gd name="T16" fmla="*/ 0 60000 65536"/>
                                <a:gd name="T17" fmla="*/ 0 60000 65536"/>
                                <a:gd name="T18" fmla="*/ 0 60000 65536"/>
                                <a:gd name="T19" fmla="*/ 0 60000 65536"/>
                                <a:gd name="T20" fmla="*/ 0 60000 65536"/>
                                <a:gd name="T21" fmla="*/ 0 w 52"/>
                                <a:gd name="T22" fmla="*/ 0 h 33"/>
                                <a:gd name="T23" fmla="*/ 52 w 52"/>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13" name="Freeform 221"/>
                          <wps:cNvSpPr>
                            <a:spLocks/>
                          </wps:cNvSpPr>
                          <wps:spPr bwMode="auto">
                            <a:xfrm>
                              <a:off x="78580" y="35180"/>
                              <a:ext cx="1547" cy="1553"/>
                            </a:xfrm>
                            <a:custGeom>
                              <a:avLst/>
                              <a:gdLst>
                                <a:gd name="T0" fmla="*/ 173391923 w 259"/>
                                <a:gd name="T1" fmla="*/ 198182699 h 209"/>
                                <a:gd name="T2" fmla="*/ 173391923 w 259"/>
                                <a:gd name="T3" fmla="*/ 198182699 h 209"/>
                                <a:gd name="T4" fmla="*/ 159179825 w 259"/>
                                <a:gd name="T5" fmla="*/ 158546164 h 209"/>
                                <a:gd name="T6" fmla="*/ 159179825 w 259"/>
                                <a:gd name="T7" fmla="*/ 145332140 h 209"/>
                                <a:gd name="T8" fmla="*/ 173391923 w 259"/>
                                <a:gd name="T9" fmla="*/ 158546164 h 209"/>
                                <a:gd name="T10" fmla="*/ 184760892 w 259"/>
                                <a:gd name="T11" fmla="*/ 127717130 h 209"/>
                                <a:gd name="T12" fmla="*/ 173391923 w 259"/>
                                <a:gd name="T13" fmla="*/ 127717130 h 209"/>
                                <a:gd name="T14" fmla="*/ 147807291 w 259"/>
                                <a:gd name="T15" fmla="*/ 74866563 h 209"/>
                                <a:gd name="T16" fmla="*/ 147807291 w 259"/>
                                <a:gd name="T17" fmla="*/ 39636543 h 209"/>
                                <a:gd name="T18" fmla="*/ 136438322 w 259"/>
                                <a:gd name="T19" fmla="*/ 22021525 h 209"/>
                                <a:gd name="T20" fmla="*/ 99488281 w 259"/>
                                <a:gd name="T21" fmla="*/ 0 h 209"/>
                                <a:gd name="T22" fmla="*/ 73903642 w 259"/>
                                <a:gd name="T23" fmla="*/ 39636543 h 209"/>
                                <a:gd name="T24" fmla="*/ 73903642 w 259"/>
                                <a:gd name="T25" fmla="*/ 52850559 h 209"/>
                                <a:gd name="T26" fmla="*/ 51165705 w 259"/>
                                <a:gd name="T27" fmla="*/ 74866563 h 209"/>
                                <a:gd name="T28" fmla="*/ 51165705 w 259"/>
                                <a:gd name="T29" fmla="*/ 105695597 h 209"/>
                                <a:gd name="T30" fmla="*/ 36953607 w 259"/>
                                <a:gd name="T31" fmla="*/ 105695597 h 209"/>
                                <a:gd name="T32" fmla="*/ 14212104 w 259"/>
                                <a:gd name="T33" fmla="*/ 127717130 h 209"/>
                                <a:gd name="T34" fmla="*/ 0 w 259"/>
                                <a:gd name="T35" fmla="*/ 127717130 h 209"/>
                                <a:gd name="T36" fmla="*/ 14212104 w 259"/>
                                <a:gd name="T37" fmla="*/ 158546164 h 209"/>
                                <a:gd name="T38" fmla="*/ 0 w 259"/>
                                <a:gd name="T39" fmla="*/ 198182699 h 209"/>
                                <a:gd name="T40" fmla="*/ 0 w 259"/>
                                <a:gd name="T41" fmla="*/ 233412727 h 209"/>
                                <a:gd name="T42" fmla="*/ 25581073 w 259"/>
                                <a:gd name="T43" fmla="*/ 211391202 h 209"/>
                                <a:gd name="T44" fmla="*/ 51165705 w 259"/>
                                <a:gd name="T45" fmla="*/ 211391202 h 209"/>
                                <a:gd name="T46" fmla="*/ 88115746 w 259"/>
                                <a:gd name="T47" fmla="*/ 233412727 h 209"/>
                                <a:gd name="T48" fmla="*/ 99488281 w 259"/>
                                <a:gd name="T49" fmla="*/ 233412727 h 209"/>
                                <a:gd name="T50" fmla="*/ 110857249 w 259"/>
                                <a:gd name="T51" fmla="*/ 233412727 h 209"/>
                                <a:gd name="T52" fmla="*/ 122226218 w 259"/>
                                <a:gd name="T53" fmla="*/ 233412727 h 209"/>
                                <a:gd name="T54" fmla="*/ 147807291 w 259"/>
                                <a:gd name="T55" fmla="*/ 233412727 h 209"/>
                                <a:gd name="T56" fmla="*/ 159179825 w 259"/>
                                <a:gd name="T57" fmla="*/ 198182699 h 209"/>
                                <a:gd name="T58" fmla="*/ 173391923 w 259"/>
                                <a:gd name="T59" fmla="*/ 198182699 h 2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259"/>
                                <a:gd name="T91" fmla="*/ 0 h 209"/>
                                <a:gd name="T92" fmla="*/ 259 w 259"/>
                                <a:gd name="T93" fmla="*/ 209 h 209"/>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14" name="Freeform 222"/>
                          <wps:cNvSpPr>
                            <a:spLocks/>
                          </wps:cNvSpPr>
                          <wps:spPr bwMode="auto">
                            <a:xfrm>
                              <a:off x="78354" y="36481"/>
                              <a:ext cx="2998" cy="2249"/>
                            </a:xfrm>
                            <a:custGeom>
                              <a:avLst/>
                              <a:gdLst>
                                <a:gd name="T0" fmla="*/ 149767611 w 503"/>
                                <a:gd name="T1" fmla="*/ 298259649 h 303"/>
                                <a:gd name="T2" fmla="*/ 149767611 w 503"/>
                                <a:gd name="T3" fmla="*/ 298259649 h 303"/>
                                <a:gd name="T4" fmla="*/ 124334969 w 503"/>
                                <a:gd name="T5" fmla="*/ 298259649 h 303"/>
                                <a:gd name="T6" fmla="*/ 124334969 w 503"/>
                                <a:gd name="T7" fmla="*/ 280717552 h 303"/>
                                <a:gd name="T8" fmla="*/ 135640737 w 503"/>
                                <a:gd name="T9" fmla="*/ 245627860 h 303"/>
                                <a:gd name="T10" fmla="*/ 161073373 w 503"/>
                                <a:gd name="T11" fmla="*/ 245627860 h 303"/>
                                <a:gd name="T12" fmla="*/ 161073373 w 503"/>
                                <a:gd name="T13" fmla="*/ 228080257 h 303"/>
                                <a:gd name="T14" fmla="*/ 149767611 w 503"/>
                                <a:gd name="T15" fmla="*/ 192990565 h 303"/>
                                <a:gd name="T16" fmla="*/ 149767611 w 503"/>
                                <a:gd name="T17" fmla="*/ 175448468 h 303"/>
                                <a:gd name="T18" fmla="*/ 110208095 w 503"/>
                                <a:gd name="T19" fmla="*/ 157900872 h 303"/>
                                <a:gd name="T20" fmla="*/ 87600124 w 503"/>
                                <a:gd name="T21" fmla="*/ 175448468 h 303"/>
                                <a:gd name="T22" fmla="*/ 62167488 w 503"/>
                                <a:gd name="T23" fmla="*/ 192990565 h 303"/>
                                <a:gd name="T24" fmla="*/ 50865278 w 503"/>
                                <a:gd name="T25" fmla="*/ 192990565 h 303"/>
                                <a:gd name="T26" fmla="*/ 14130426 w 503"/>
                                <a:gd name="T27" fmla="*/ 192990565 h 303"/>
                                <a:gd name="T28" fmla="*/ 0 w 503"/>
                                <a:gd name="T29" fmla="*/ 175448468 h 303"/>
                                <a:gd name="T30" fmla="*/ 14130426 w 503"/>
                                <a:gd name="T31" fmla="*/ 140358776 h 303"/>
                                <a:gd name="T32" fmla="*/ 25432636 w 503"/>
                                <a:gd name="T33" fmla="*/ 105269084 h 303"/>
                                <a:gd name="T34" fmla="*/ 36734846 w 503"/>
                                <a:gd name="T35" fmla="*/ 87721480 h 303"/>
                                <a:gd name="T36" fmla="*/ 25432636 w 503"/>
                                <a:gd name="T37" fmla="*/ 35089692 h 303"/>
                                <a:gd name="T38" fmla="*/ 50865278 w 503"/>
                                <a:gd name="T39" fmla="*/ 17542096 h 303"/>
                                <a:gd name="T40" fmla="*/ 73473250 w 503"/>
                                <a:gd name="T41" fmla="*/ 17542096 h 303"/>
                                <a:gd name="T42" fmla="*/ 110208095 w 503"/>
                                <a:gd name="T43" fmla="*/ 35089692 h 303"/>
                                <a:gd name="T44" fmla="*/ 124334969 w 503"/>
                                <a:gd name="T45" fmla="*/ 35089692 h 303"/>
                                <a:gd name="T46" fmla="*/ 135640737 w 503"/>
                                <a:gd name="T47" fmla="*/ 35089692 h 303"/>
                                <a:gd name="T48" fmla="*/ 149767611 w 503"/>
                                <a:gd name="T49" fmla="*/ 35089692 h 303"/>
                                <a:gd name="T50" fmla="*/ 172375583 w 503"/>
                                <a:gd name="T51" fmla="*/ 35089692 h 303"/>
                                <a:gd name="T52" fmla="*/ 186506009 w 503"/>
                                <a:gd name="T53" fmla="*/ 0 h 303"/>
                                <a:gd name="T54" fmla="*/ 197808219 w 503"/>
                                <a:gd name="T55" fmla="*/ 0 h 303"/>
                                <a:gd name="T56" fmla="*/ 234543070 w 503"/>
                                <a:gd name="T57" fmla="*/ 0 h 303"/>
                                <a:gd name="T58" fmla="*/ 245848832 w 503"/>
                                <a:gd name="T59" fmla="*/ 17542096 h 303"/>
                                <a:gd name="T60" fmla="*/ 234543070 w 503"/>
                                <a:gd name="T61" fmla="*/ 17542096 h 303"/>
                                <a:gd name="T62" fmla="*/ 245848832 w 503"/>
                                <a:gd name="T63" fmla="*/ 35089692 h 303"/>
                                <a:gd name="T64" fmla="*/ 259975706 w 503"/>
                                <a:gd name="T65" fmla="*/ 35089692 h 303"/>
                                <a:gd name="T66" fmla="*/ 271277916 w 503"/>
                                <a:gd name="T67" fmla="*/ 70179392 h 303"/>
                                <a:gd name="T68" fmla="*/ 282583678 w 503"/>
                                <a:gd name="T69" fmla="*/ 87721480 h 303"/>
                                <a:gd name="T70" fmla="*/ 296710552 w 503"/>
                                <a:gd name="T71" fmla="*/ 70179392 h 303"/>
                                <a:gd name="T72" fmla="*/ 356053375 w 503"/>
                                <a:gd name="T73" fmla="*/ 122811173 h 303"/>
                                <a:gd name="T74" fmla="*/ 344751166 w 503"/>
                                <a:gd name="T75" fmla="*/ 192990565 h 303"/>
                                <a:gd name="T76" fmla="*/ 330620739 w 503"/>
                                <a:gd name="T77" fmla="*/ 175448468 h 303"/>
                                <a:gd name="T78" fmla="*/ 319318530 w 503"/>
                                <a:gd name="T79" fmla="*/ 192990565 h 303"/>
                                <a:gd name="T80" fmla="*/ 319318530 w 503"/>
                                <a:gd name="T81" fmla="*/ 228080257 h 303"/>
                                <a:gd name="T82" fmla="*/ 308016320 w 503"/>
                                <a:gd name="T83" fmla="*/ 228080257 h 303"/>
                                <a:gd name="T84" fmla="*/ 245848832 w 503"/>
                                <a:gd name="T85" fmla="*/ 280717552 h 303"/>
                                <a:gd name="T86" fmla="*/ 271277916 w 503"/>
                                <a:gd name="T87" fmla="*/ 298259649 h 303"/>
                                <a:gd name="T88" fmla="*/ 282583678 w 503"/>
                                <a:gd name="T89" fmla="*/ 298259649 h 303"/>
                                <a:gd name="T90" fmla="*/ 271277916 w 503"/>
                                <a:gd name="T91" fmla="*/ 298259649 h 303"/>
                                <a:gd name="T92" fmla="*/ 234543070 w 503"/>
                                <a:gd name="T93" fmla="*/ 333349341 h 303"/>
                                <a:gd name="T94" fmla="*/ 223240861 w 503"/>
                                <a:gd name="T95" fmla="*/ 333349341 h 303"/>
                                <a:gd name="T96" fmla="*/ 223240861 w 503"/>
                                <a:gd name="T97" fmla="*/ 315807252 h 303"/>
                                <a:gd name="T98" fmla="*/ 209110428 w 503"/>
                                <a:gd name="T99" fmla="*/ 298259649 h 303"/>
                                <a:gd name="T100" fmla="*/ 234543070 w 503"/>
                                <a:gd name="T101" fmla="*/ 280717552 h 303"/>
                                <a:gd name="T102" fmla="*/ 197808219 w 503"/>
                                <a:gd name="T103" fmla="*/ 263169956 h 303"/>
                                <a:gd name="T104" fmla="*/ 197808219 w 503"/>
                                <a:gd name="T105" fmla="*/ 245627860 h 303"/>
                                <a:gd name="T106" fmla="*/ 172375583 w 503"/>
                                <a:gd name="T107" fmla="*/ 245627860 h 303"/>
                                <a:gd name="T108" fmla="*/ 161073373 w 503"/>
                                <a:gd name="T109" fmla="*/ 280717552 h 303"/>
                                <a:gd name="T110" fmla="*/ 149767611 w 503"/>
                                <a:gd name="T111" fmla="*/ 280717552 h 303"/>
                                <a:gd name="T112" fmla="*/ 149767611 w 503"/>
                                <a:gd name="T113" fmla="*/ 298259649 h 30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503"/>
                                <a:gd name="T172" fmla="*/ 0 h 303"/>
                                <a:gd name="T173" fmla="*/ 503 w 503"/>
                                <a:gd name="T174" fmla="*/ 303 h 303"/>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15" name="Freeform 223"/>
                          <wps:cNvSpPr>
                            <a:spLocks/>
                          </wps:cNvSpPr>
                          <wps:spPr bwMode="auto">
                            <a:xfrm>
                              <a:off x="78282" y="34603"/>
                              <a:ext cx="1131" cy="813"/>
                            </a:xfrm>
                            <a:custGeom>
                              <a:avLst/>
                              <a:gdLst>
                                <a:gd name="T0" fmla="*/ 61844711 w 190"/>
                                <a:gd name="T1" fmla="*/ 0 h 111"/>
                                <a:gd name="T2" fmla="*/ 61844711 w 190"/>
                                <a:gd name="T3" fmla="*/ 0 h 111"/>
                                <a:gd name="T4" fmla="*/ 61844711 w 190"/>
                                <a:gd name="T5" fmla="*/ 50671082 h 111"/>
                                <a:gd name="T6" fmla="*/ 50600541 w 190"/>
                                <a:gd name="T7" fmla="*/ 50671082 h 111"/>
                                <a:gd name="T8" fmla="*/ 36544443 w 190"/>
                                <a:gd name="T9" fmla="*/ 50671082 h 111"/>
                                <a:gd name="T10" fmla="*/ 25300268 w 190"/>
                                <a:gd name="T11" fmla="*/ 12669111 h 111"/>
                                <a:gd name="T12" fmla="*/ 14056098 w 190"/>
                                <a:gd name="T13" fmla="*/ 29557684 h 111"/>
                                <a:gd name="T14" fmla="*/ 0 w 190"/>
                                <a:gd name="T15" fmla="*/ 63340193 h 111"/>
                                <a:gd name="T16" fmla="*/ 0 w 190"/>
                                <a:gd name="T17" fmla="*/ 101342157 h 111"/>
                                <a:gd name="T18" fmla="*/ 14056098 w 190"/>
                                <a:gd name="T19" fmla="*/ 80228766 h 111"/>
                                <a:gd name="T20" fmla="*/ 61844711 w 190"/>
                                <a:gd name="T21" fmla="*/ 80228766 h 111"/>
                                <a:gd name="T22" fmla="*/ 70276953 w 190"/>
                                <a:gd name="T23" fmla="*/ 80228766 h 111"/>
                                <a:gd name="T24" fmla="*/ 109629782 w 190"/>
                                <a:gd name="T25" fmla="*/ 114011275 h 111"/>
                                <a:gd name="T26" fmla="*/ 134930050 w 190"/>
                                <a:gd name="T27" fmla="*/ 80228766 h 111"/>
                                <a:gd name="T28" fmla="*/ 123685880 w 190"/>
                                <a:gd name="T29" fmla="*/ 50671082 h 111"/>
                                <a:gd name="T30" fmla="*/ 123685880 w 190"/>
                                <a:gd name="T31" fmla="*/ 29557684 h 111"/>
                                <a:gd name="T32" fmla="*/ 123685880 w 190"/>
                                <a:gd name="T33" fmla="*/ 12669111 h 111"/>
                                <a:gd name="T34" fmla="*/ 98385613 w 190"/>
                                <a:gd name="T35" fmla="*/ 12669111 h 111"/>
                                <a:gd name="T36" fmla="*/ 70276953 w 190"/>
                                <a:gd name="T37" fmla="*/ 0 h 111"/>
                                <a:gd name="T38" fmla="*/ 61844711 w 190"/>
                                <a:gd name="T39" fmla="*/ 0 h 11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90"/>
                                <a:gd name="T61" fmla="*/ 0 h 111"/>
                                <a:gd name="T62" fmla="*/ 190 w 190"/>
                                <a:gd name="T63" fmla="*/ 111 h 111"/>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16" name="Freeform 224"/>
                          <wps:cNvSpPr>
                            <a:spLocks/>
                          </wps:cNvSpPr>
                          <wps:spPr bwMode="auto">
                            <a:xfrm>
                              <a:off x="78270" y="35180"/>
                              <a:ext cx="929" cy="843"/>
                            </a:xfrm>
                            <a:custGeom>
                              <a:avLst/>
                              <a:gdLst>
                                <a:gd name="T0" fmla="*/ 0 w 155"/>
                                <a:gd name="T1" fmla="*/ 53487044 h 113"/>
                                <a:gd name="T2" fmla="*/ 0 w 155"/>
                                <a:gd name="T3" fmla="*/ 53487044 h 113"/>
                                <a:gd name="T4" fmla="*/ 0 w 155"/>
                                <a:gd name="T5" fmla="*/ 40116669 h 113"/>
                                <a:gd name="T6" fmla="*/ 0 w 155"/>
                                <a:gd name="T7" fmla="*/ 22287659 h 113"/>
                                <a:gd name="T8" fmla="*/ 14333751 w 155"/>
                                <a:gd name="T9" fmla="*/ 0 h 113"/>
                                <a:gd name="T10" fmla="*/ 63073526 w 155"/>
                                <a:gd name="T11" fmla="*/ 0 h 113"/>
                                <a:gd name="T12" fmla="*/ 74543398 w 155"/>
                                <a:gd name="T13" fmla="*/ 0 h 113"/>
                                <a:gd name="T14" fmla="*/ 111813301 w 155"/>
                                <a:gd name="T15" fmla="*/ 40116669 h 113"/>
                                <a:gd name="T16" fmla="*/ 111813301 w 155"/>
                                <a:gd name="T17" fmla="*/ 53487044 h 113"/>
                                <a:gd name="T18" fmla="*/ 88877148 w 155"/>
                                <a:gd name="T19" fmla="*/ 75774704 h 113"/>
                                <a:gd name="T20" fmla="*/ 88877148 w 155"/>
                                <a:gd name="T21" fmla="*/ 106979647 h 113"/>
                                <a:gd name="T22" fmla="*/ 74543398 w 155"/>
                                <a:gd name="T23" fmla="*/ 106979647 h 113"/>
                                <a:gd name="T24" fmla="*/ 51607245 w 155"/>
                                <a:gd name="T25" fmla="*/ 129267306 h 113"/>
                                <a:gd name="T26" fmla="*/ 37269904 w 155"/>
                                <a:gd name="T27" fmla="*/ 129267306 h 113"/>
                                <a:gd name="T28" fmla="*/ 25803622 w 155"/>
                                <a:gd name="T29" fmla="*/ 106979647 h 113"/>
                                <a:gd name="T30" fmla="*/ 25803622 w 155"/>
                                <a:gd name="T31" fmla="*/ 53487044 h 113"/>
                                <a:gd name="T32" fmla="*/ 0 w 155"/>
                                <a:gd name="T33" fmla="*/ 53487044 h 11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55"/>
                                <a:gd name="T52" fmla="*/ 0 h 113"/>
                                <a:gd name="T53" fmla="*/ 155 w 155"/>
                                <a:gd name="T54" fmla="*/ 113 h 11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17" name="Freeform 225"/>
                          <wps:cNvSpPr>
                            <a:spLocks/>
                          </wps:cNvSpPr>
                          <wps:spPr bwMode="auto">
                            <a:xfrm>
                              <a:off x="78699" y="34115"/>
                              <a:ext cx="714" cy="591"/>
                            </a:xfrm>
                            <a:custGeom>
                              <a:avLst/>
                              <a:gdLst>
                                <a:gd name="T0" fmla="*/ 10963665 w 121"/>
                                <a:gd name="T1" fmla="*/ 66850666 h 81"/>
                                <a:gd name="T2" fmla="*/ 10963665 w 121"/>
                                <a:gd name="T3" fmla="*/ 66850666 h 81"/>
                                <a:gd name="T4" fmla="*/ 0 w 121"/>
                                <a:gd name="T5" fmla="*/ 50136668 h 81"/>
                                <a:gd name="T6" fmla="*/ 0 w 121"/>
                                <a:gd name="T7" fmla="*/ 16713998 h 81"/>
                                <a:gd name="T8" fmla="*/ 10963665 w 121"/>
                                <a:gd name="T9" fmla="*/ 0 h 81"/>
                                <a:gd name="T10" fmla="*/ 35627561 w 121"/>
                                <a:gd name="T11" fmla="*/ 0 h 81"/>
                                <a:gd name="T12" fmla="*/ 82222269 w 121"/>
                                <a:gd name="T13" fmla="*/ 0 h 81"/>
                                <a:gd name="T14" fmla="*/ 71258598 w 121"/>
                                <a:gd name="T15" fmla="*/ 16713998 h 81"/>
                                <a:gd name="T16" fmla="*/ 57554891 w 121"/>
                                <a:gd name="T17" fmla="*/ 16713998 h 81"/>
                                <a:gd name="T18" fmla="*/ 71258598 w 121"/>
                                <a:gd name="T19" fmla="*/ 66850666 h 81"/>
                                <a:gd name="T20" fmla="*/ 71258598 w 121"/>
                                <a:gd name="T21" fmla="*/ 83564671 h 81"/>
                                <a:gd name="T22" fmla="*/ 46591226 w 121"/>
                                <a:gd name="T23" fmla="*/ 83564671 h 81"/>
                                <a:gd name="T24" fmla="*/ 21927329 w 121"/>
                                <a:gd name="T25" fmla="*/ 66850666 h 81"/>
                                <a:gd name="T26" fmla="*/ 10963665 w 121"/>
                                <a:gd name="T27" fmla="*/ 66850666 h 8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21"/>
                                <a:gd name="T43" fmla="*/ 0 h 81"/>
                                <a:gd name="T44" fmla="*/ 121 w 121"/>
                                <a:gd name="T45" fmla="*/ 81 h 81"/>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18" name="Freeform 226"/>
                          <wps:cNvSpPr>
                            <a:spLocks/>
                          </wps:cNvSpPr>
                          <wps:spPr bwMode="auto">
                            <a:xfrm>
                              <a:off x="79068" y="37546"/>
                              <a:ext cx="618" cy="829"/>
                            </a:xfrm>
                            <a:custGeom>
                              <a:avLst/>
                              <a:gdLst>
                                <a:gd name="T0" fmla="*/ 0 w 104"/>
                                <a:gd name="T1" fmla="*/ 17857265 h 111"/>
                                <a:gd name="T2" fmla="*/ 0 w 104"/>
                                <a:gd name="T3" fmla="*/ 17857265 h 111"/>
                                <a:gd name="T4" fmla="*/ 14031726 w 104"/>
                                <a:gd name="T5" fmla="*/ 17857265 h 111"/>
                                <a:gd name="T6" fmla="*/ 36481075 w 104"/>
                                <a:gd name="T7" fmla="*/ 71417917 h 111"/>
                                <a:gd name="T8" fmla="*/ 36481075 w 104"/>
                                <a:gd name="T9" fmla="*/ 124984140 h 111"/>
                                <a:gd name="T10" fmla="*/ 50512800 w 104"/>
                                <a:gd name="T11" fmla="*/ 89275182 h 111"/>
                                <a:gd name="T12" fmla="*/ 72962144 w 104"/>
                                <a:gd name="T13" fmla="*/ 89275182 h 111"/>
                                <a:gd name="T14" fmla="*/ 72962144 w 104"/>
                                <a:gd name="T15" fmla="*/ 71417917 h 111"/>
                                <a:gd name="T16" fmla="*/ 61737475 w 104"/>
                                <a:gd name="T17" fmla="*/ 35708958 h 111"/>
                                <a:gd name="T18" fmla="*/ 61737475 w 104"/>
                                <a:gd name="T19" fmla="*/ 17857265 h 111"/>
                                <a:gd name="T20" fmla="*/ 25256400 w 104"/>
                                <a:gd name="T21" fmla="*/ 0 h 111"/>
                                <a:gd name="T22" fmla="*/ 0 w 104"/>
                                <a:gd name="T23" fmla="*/ 17857265 h 11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04"/>
                                <a:gd name="T37" fmla="*/ 0 h 111"/>
                                <a:gd name="T38" fmla="*/ 104 w 104"/>
                                <a:gd name="T39" fmla="*/ 111 h 11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19" name="Freeform 227"/>
                          <wps:cNvSpPr>
                            <a:spLocks/>
                          </wps:cNvSpPr>
                          <wps:spPr bwMode="auto">
                            <a:xfrm>
                              <a:off x="78033" y="37665"/>
                              <a:ext cx="1558" cy="1301"/>
                            </a:xfrm>
                            <a:custGeom>
                              <a:avLst/>
                              <a:gdLst>
                                <a:gd name="T0" fmla="*/ 25564816 w 261"/>
                                <a:gd name="T1" fmla="*/ 136527484 h 177"/>
                                <a:gd name="T2" fmla="*/ 25564816 w 261"/>
                                <a:gd name="T3" fmla="*/ 136527484 h 177"/>
                                <a:gd name="T4" fmla="*/ 51129626 w 261"/>
                                <a:gd name="T5" fmla="*/ 136527484 h 177"/>
                                <a:gd name="T6" fmla="*/ 51129626 w 261"/>
                                <a:gd name="T7" fmla="*/ 153592745 h 177"/>
                                <a:gd name="T8" fmla="*/ 62491368 w 261"/>
                                <a:gd name="T9" fmla="*/ 170658006 h 177"/>
                                <a:gd name="T10" fmla="*/ 73856680 w 261"/>
                                <a:gd name="T11" fmla="*/ 170658006 h 177"/>
                                <a:gd name="T12" fmla="*/ 110783238 w 261"/>
                                <a:gd name="T13" fmla="*/ 187723267 h 177"/>
                                <a:gd name="T14" fmla="*/ 136348048 w 261"/>
                                <a:gd name="T15" fmla="*/ 153592745 h 177"/>
                                <a:gd name="T16" fmla="*/ 173274606 w 261"/>
                                <a:gd name="T17" fmla="*/ 170658006 h 177"/>
                                <a:gd name="T18" fmla="*/ 173274606 w 261"/>
                                <a:gd name="T19" fmla="*/ 153592745 h 177"/>
                                <a:gd name="T20" fmla="*/ 187477674 w 261"/>
                                <a:gd name="T21" fmla="*/ 136527484 h 177"/>
                                <a:gd name="T22" fmla="*/ 187477674 w 261"/>
                                <a:gd name="T23" fmla="*/ 119456820 h 177"/>
                                <a:gd name="T24" fmla="*/ 161912864 w 261"/>
                                <a:gd name="T25" fmla="*/ 119456820 h 177"/>
                                <a:gd name="T26" fmla="*/ 161912864 w 261"/>
                                <a:gd name="T27" fmla="*/ 102391559 h 177"/>
                                <a:gd name="T28" fmla="*/ 161912864 w 261"/>
                                <a:gd name="T29" fmla="*/ 51195783 h 177"/>
                                <a:gd name="T30" fmla="*/ 136348048 w 261"/>
                                <a:gd name="T31" fmla="*/ 0 h 177"/>
                                <a:gd name="T32" fmla="*/ 124986306 w 261"/>
                                <a:gd name="T33" fmla="*/ 0 h 177"/>
                                <a:gd name="T34" fmla="*/ 99421490 w 261"/>
                                <a:gd name="T35" fmla="*/ 17065261 h 177"/>
                                <a:gd name="T36" fmla="*/ 88059748 w 261"/>
                                <a:gd name="T37" fmla="*/ 17065261 h 177"/>
                                <a:gd name="T38" fmla="*/ 51129626 w 261"/>
                                <a:gd name="T39" fmla="*/ 17065261 h 177"/>
                                <a:gd name="T40" fmla="*/ 36926558 w 261"/>
                                <a:gd name="T41" fmla="*/ 17065261 h 177"/>
                                <a:gd name="T42" fmla="*/ 25564816 w 261"/>
                                <a:gd name="T43" fmla="*/ 85326298 h 177"/>
                                <a:gd name="T44" fmla="*/ 0 w 261"/>
                                <a:gd name="T45" fmla="*/ 85326298 h 177"/>
                                <a:gd name="T46" fmla="*/ 25564816 w 261"/>
                                <a:gd name="T47" fmla="*/ 136527484 h 1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61"/>
                                <a:gd name="T73" fmla="*/ 0 h 177"/>
                                <a:gd name="T74" fmla="*/ 261 w 261"/>
                                <a:gd name="T75" fmla="*/ 177 h 177"/>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20" name="Freeform 228"/>
                          <wps:cNvSpPr>
                            <a:spLocks/>
                          </wps:cNvSpPr>
                          <wps:spPr bwMode="auto">
                            <a:xfrm>
                              <a:off x="78033" y="39440"/>
                              <a:ext cx="1035" cy="946"/>
                            </a:xfrm>
                            <a:custGeom>
                              <a:avLst/>
                              <a:gdLst>
                                <a:gd name="T0" fmla="*/ 22089869 w 175"/>
                                <a:gd name="T1" fmla="*/ 17354740 h 128"/>
                                <a:gd name="T2" fmla="*/ 22089869 w 175"/>
                                <a:gd name="T3" fmla="*/ 17354740 h 128"/>
                                <a:gd name="T4" fmla="*/ 60745386 w 175"/>
                                <a:gd name="T5" fmla="*/ 0 h 128"/>
                                <a:gd name="T6" fmla="*/ 82835249 w 175"/>
                                <a:gd name="T7" fmla="*/ 0 h 128"/>
                                <a:gd name="T8" fmla="*/ 107681980 w 175"/>
                                <a:gd name="T9" fmla="*/ 17354740 h 128"/>
                                <a:gd name="T10" fmla="*/ 118726908 w 175"/>
                                <a:gd name="T11" fmla="*/ 0 h 128"/>
                                <a:gd name="T12" fmla="*/ 107681980 w 175"/>
                                <a:gd name="T13" fmla="*/ 34709479 h 128"/>
                                <a:gd name="T14" fmla="*/ 82835249 w 175"/>
                                <a:gd name="T15" fmla="*/ 17354740 h 128"/>
                                <a:gd name="T16" fmla="*/ 71790315 w 175"/>
                                <a:gd name="T17" fmla="*/ 34709479 h 128"/>
                                <a:gd name="T18" fmla="*/ 71790315 w 175"/>
                                <a:gd name="T19" fmla="*/ 52064219 h 128"/>
                                <a:gd name="T20" fmla="*/ 60745386 w 175"/>
                                <a:gd name="T21" fmla="*/ 52064219 h 128"/>
                                <a:gd name="T22" fmla="*/ 46940095 w 175"/>
                                <a:gd name="T23" fmla="*/ 34709479 h 128"/>
                                <a:gd name="T24" fmla="*/ 46940095 w 175"/>
                                <a:gd name="T25" fmla="*/ 52064219 h 128"/>
                                <a:gd name="T26" fmla="*/ 60745386 w 175"/>
                                <a:gd name="T27" fmla="*/ 86773705 h 128"/>
                                <a:gd name="T28" fmla="*/ 82835249 w 175"/>
                                <a:gd name="T29" fmla="*/ 121483184 h 128"/>
                                <a:gd name="T30" fmla="*/ 71790315 w 175"/>
                                <a:gd name="T31" fmla="*/ 121483184 h 128"/>
                                <a:gd name="T32" fmla="*/ 71790315 w 175"/>
                                <a:gd name="T33" fmla="*/ 138837924 h 128"/>
                                <a:gd name="T34" fmla="*/ 46940095 w 175"/>
                                <a:gd name="T35" fmla="*/ 121483184 h 128"/>
                                <a:gd name="T36" fmla="*/ 22089869 w 175"/>
                                <a:gd name="T37" fmla="*/ 121483184 h 128"/>
                                <a:gd name="T38" fmla="*/ 0 w 175"/>
                                <a:gd name="T39" fmla="*/ 69418966 h 128"/>
                                <a:gd name="T40" fmla="*/ 22089869 w 175"/>
                                <a:gd name="T41" fmla="*/ 34709479 h 128"/>
                                <a:gd name="T42" fmla="*/ 22089869 w 175"/>
                                <a:gd name="T43" fmla="*/ 17354740 h 12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75"/>
                                <a:gd name="T67" fmla="*/ 0 h 128"/>
                                <a:gd name="T68" fmla="*/ 175 w 175"/>
                                <a:gd name="T69" fmla="*/ 128 h 128"/>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21" name="Freeform 229"/>
                          <wps:cNvSpPr>
                            <a:spLocks/>
                          </wps:cNvSpPr>
                          <wps:spPr bwMode="auto">
                            <a:xfrm>
                              <a:off x="78461" y="38730"/>
                              <a:ext cx="1023" cy="843"/>
                            </a:xfrm>
                            <a:custGeom>
                              <a:avLst/>
                              <a:gdLst>
                                <a:gd name="T0" fmla="*/ 118692002 w 173"/>
                                <a:gd name="T1" fmla="*/ 22287659 h 113"/>
                                <a:gd name="T2" fmla="*/ 118692002 w 173"/>
                                <a:gd name="T3" fmla="*/ 22287659 h 113"/>
                                <a:gd name="T4" fmla="*/ 118692002 w 173"/>
                                <a:gd name="T5" fmla="*/ 40116669 h 113"/>
                                <a:gd name="T6" fmla="*/ 107649663 w 173"/>
                                <a:gd name="T7" fmla="*/ 40116669 h 113"/>
                                <a:gd name="T8" fmla="*/ 93851120 w 173"/>
                                <a:gd name="T9" fmla="*/ 75774704 h 113"/>
                                <a:gd name="T10" fmla="*/ 107649663 w 173"/>
                                <a:gd name="T11" fmla="*/ 93603714 h 113"/>
                                <a:gd name="T12" fmla="*/ 82808781 w 173"/>
                                <a:gd name="T13" fmla="*/ 93603714 h 113"/>
                                <a:gd name="T14" fmla="*/ 71766442 w 173"/>
                                <a:gd name="T15" fmla="*/ 106979647 h 113"/>
                                <a:gd name="T16" fmla="*/ 57964398 w 173"/>
                                <a:gd name="T17" fmla="*/ 129267306 h 113"/>
                                <a:gd name="T18" fmla="*/ 35883221 w 173"/>
                                <a:gd name="T19" fmla="*/ 106979647 h 113"/>
                                <a:gd name="T20" fmla="*/ 11042339 w 173"/>
                                <a:gd name="T21" fmla="*/ 106979647 h 113"/>
                                <a:gd name="T22" fmla="*/ 11042339 w 173"/>
                                <a:gd name="T23" fmla="*/ 93603714 h 113"/>
                                <a:gd name="T24" fmla="*/ 0 w 173"/>
                                <a:gd name="T25" fmla="*/ 75774704 h 113"/>
                                <a:gd name="T26" fmla="*/ 11042339 w 173"/>
                                <a:gd name="T27" fmla="*/ 53487044 h 113"/>
                                <a:gd name="T28" fmla="*/ 0 w 173"/>
                                <a:gd name="T29" fmla="*/ 22287659 h 113"/>
                                <a:gd name="T30" fmla="*/ 0 w 173"/>
                                <a:gd name="T31" fmla="*/ 0 h 113"/>
                                <a:gd name="T32" fmla="*/ 11042339 w 173"/>
                                <a:gd name="T33" fmla="*/ 22287659 h 113"/>
                                <a:gd name="T34" fmla="*/ 22081177 w 173"/>
                                <a:gd name="T35" fmla="*/ 22287659 h 113"/>
                                <a:gd name="T36" fmla="*/ 57964398 w 173"/>
                                <a:gd name="T37" fmla="*/ 40116669 h 113"/>
                                <a:gd name="T38" fmla="*/ 82808781 w 173"/>
                                <a:gd name="T39" fmla="*/ 0 h 113"/>
                                <a:gd name="T40" fmla="*/ 118692002 w 173"/>
                                <a:gd name="T41" fmla="*/ 22287659 h 11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73"/>
                                <a:gd name="T64" fmla="*/ 0 h 113"/>
                                <a:gd name="T65" fmla="*/ 173 w 173"/>
                                <a:gd name="T66" fmla="*/ 113 h 113"/>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22" name="Freeform 230"/>
                          <wps:cNvSpPr>
                            <a:spLocks/>
                          </wps:cNvSpPr>
                          <wps:spPr bwMode="auto">
                            <a:xfrm>
                              <a:off x="77104" y="35668"/>
                              <a:ext cx="1547" cy="1775"/>
                            </a:xfrm>
                            <a:custGeom>
                              <a:avLst/>
                              <a:gdLst>
                                <a:gd name="T0" fmla="*/ 159179825 w 259"/>
                                <a:gd name="T1" fmla="*/ 263787466 h 239"/>
                                <a:gd name="T2" fmla="*/ 159179825 w 259"/>
                                <a:gd name="T3" fmla="*/ 263787466 h 239"/>
                                <a:gd name="T4" fmla="*/ 173391923 w 259"/>
                                <a:gd name="T5" fmla="*/ 228618745 h 239"/>
                                <a:gd name="T6" fmla="*/ 184760892 w 259"/>
                                <a:gd name="T7" fmla="*/ 211028866 h 239"/>
                                <a:gd name="T8" fmla="*/ 173391923 w 259"/>
                                <a:gd name="T9" fmla="*/ 158275785 h 239"/>
                                <a:gd name="T10" fmla="*/ 173391923 w 259"/>
                                <a:gd name="T11" fmla="*/ 123101553 h 239"/>
                                <a:gd name="T12" fmla="*/ 184760892 w 259"/>
                                <a:gd name="T13" fmla="*/ 87927313 h 239"/>
                                <a:gd name="T14" fmla="*/ 173391923 w 259"/>
                                <a:gd name="T15" fmla="*/ 52758592 h 239"/>
                                <a:gd name="T16" fmla="*/ 159179825 w 259"/>
                                <a:gd name="T17" fmla="*/ 35174239 h 239"/>
                                <a:gd name="T18" fmla="*/ 136438322 w 259"/>
                                <a:gd name="T19" fmla="*/ 35174239 h 239"/>
                                <a:gd name="T20" fmla="*/ 99488281 w 259"/>
                                <a:gd name="T21" fmla="*/ 17584361 h 239"/>
                                <a:gd name="T22" fmla="*/ 99488281 w 259"/>
                                <a:gd name="T23" fmla="*/ 35174239 h 239"/>
                                <a:gd name="T24" fmla="*/ 88115746 w 259"/>
                                <a:gd name="T25" fmla="*/ 35174239 h 239"/>
                                <a:gd name="T26" fmla="*/ 73903642 w 259"/>
                                <a:gd name="T27" fmla="*/ 0 h 239"/>
                                <a:gd name="T28" fmla="*/ 0 w 259"/>
                                <a:gd name="T29" fmla="*/ 52758592 h 239"/>
                                <a:gd name="T30" fmla="*/ 14212104 w 259"/>
                                <a:gd name="T31" fmla="*/ 193444506 h 239"/>
                                <a:gd name="T32" fmla="*/ 14212104 w 259"/>
                                <a:gd name="T33" fmla="*/ 175860145 h 239"/>
                                <a:gd name="T34" fmla="*/ 25581073 w 259"/>
                                <a:gd name="T35" fmla="*/ 193444506 h 239"/>
                                <a:gd name="T36" fmla="*/ 51165705 w 259"/>
                                <a:gd name="T37" fmla="*/ 211028866 h 239"/>
                                <a:gd name="T38" fmla="*/ 62534674 w 259"/>
                                <a:gd name="T39" fmla="*/ 211028866 h 239"/>
                                <a:gd name="T40" fmla="*/ 88115746 w 259"/>
                                <a:gd name="T41" fmla="*/ 246203105 h 239"/>
                                <a:gd name="T42" fmla="*/ 99488281 w 259"/>
                                <a:gd name="T43" fmla="*/ 246203105 h 239"/>
                                <a:gd name="T44" fmla="*/ 110857249 w 259"/>
                                <a:gd name="T45" fmla="*/ 263787466 h 239"/>
                                <a:gd name="T46" fmla="*/ 136438322 w 259"/>
                                <a:gd name="T47" fmla="*/ 246203105 h 239"/>
                                <a:gd name="T48" fmla="*/ 159179825 w 259"/>
                                <a:gd name="T49" fmla="*/ 263787466 h 23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59"/>
                                <a:gd name="T76" fmla="*/ 0 h 239"/>
                                <a:gd name="T77" fmla="*/ 259 w 259"/>
                                <a:gd name="T78" fmla="*/ 239 h 239"/>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23" name="Freeform 231"/>
                          <wps:cNvSpPr>
                            <a:spLocks/>
                          </wps:cNvSpPr>
                          <wps:spPr bwMode="auto">
                            <a:xfrm>
                              <a:off x="77937" y="39218"/>
                              <a:ext cx="310" cy="710"/>
                            </a:xfrm>
                            <a:custGeom>
                              <a:avLst/>
                              <a:gdLst>
                                <a:gd name="T0" fmla="*/ 0 w 52"/>
                                <a:gd name="T1" fmla="*/ 0 h 96"/>
                                <a:gd name="T2" fmla="*/ 0 w 52"/>
                                <a:gd name="T3" fmla="*/ 0 h 96"/>
                                <a:gd name="T4" fmla="*/ 14077136 w 52"/>
                                <a:gd name="T5" fmla="*/ 0 h 96"/>
                                <a:gd name="T6" fmla="*/ 25338136 w 52"/>
                                <a:gd name="T7" fmla="*/ 17366970 h 96"/>
                                <a:gd name="T8" fmla="*/ 25338136 w 52"/>
                                <a:gd name="T9" fmla="*/ 30390833 h 96"/>
                                <a:gd name="T10" fmla="*/ 36599137 w 52"/>
                                <a:gd name="T11" fmla="*/ 52100909 h 96"/>
                                <a:gd name="T12" fmla="*/ 36599137 w 52"/>
                                <a:gd name="T13" fmla="*/ 69467887 h 96"/>
                                <a:gd name="T14" fmla="*/ 14077136 w 52"/>
                                <a:gd name="T15" fmla="*/ 104201826 h 96"/>
                                <a:gd name="T16" fmla="*/ 0 w 52"/>
                                <a:gd name="T17" fmla="*/ 86834856 h 96"/>
                                <a:gd name="T18" fmla="*/ 0 w 52"/>
                                <a:gd name="T19" fmla="*/ 30390833 h 96"/>
                                <a:gd name="T20" fmla="*/ 0 w 52"/>
                                <a:gd name="T21" fmla="*/ 17366970 h 96"/>
                                <a:gd name="T22" fmla="*/ 0 w 52"/>
                                <a:gd name="T23" fmla="*/ 0 h 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52"/>
                                <a:gd name="T37" fmla="*/ 0 h 96"/>
                                <a:gd name="T38" fmla="*/ 52 w 52"/>
                                <a:gd name="T39" fmla="*/ 96 h 9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24" name="Freeform 232"/>
                          <wps:cNvSpPr>
                            <a:spLocks/>
                          </wps:cNvSpPr>
                          <wps:spPr bwMode="auto">
                            <a:xfrm>
                              <a:off x="77414" y="37546"/>
                              <a:ext cx="1047" cy="829"/>
                            </a:xfrm>
                            <a:custGeom>
                              <a:avLst/>
                              <a:gdLst>
                                <a:gd name="T0" fmla="*/ 52331635 w 174"/>
                                <a:gd name="T1" fmla="*/ 124984140 h 111"/>
                                <a:gd name="T2" fmla="*/ 52331635 w 174"/>
                                <a:gd name="T3" fmla="*/ 124984140 h 111"/>
                                <a:gd name="T4" fmla="*/ 75589736 w 174"/>
                                <a:gd name="T5" fmla="*/ 107132447 h 111"/>
                                <a:gd name="T6" fmla="*/ 104659648 w 174"/>
                                <a:gd name="T7" fmla="*/ 107132447 h 111"/>
                                <a:gd name="T8" fmla="*/ 116290507 w 174"/>
                                <a:gd name="T9" fmla="*/ 35708958 h 111"/>
                                <a:gd name="T10" fmla="*/ 130825466 w 174"/>
                                <a:gd name="T11" fmla="*/ 35708958 h 111"/>
                                <a:gd name="T12" fmla="*/ 116290507 w 174"/>
                                <a:gd name="T13" fmla="*/ 17857265 h 111"/>
                                <a:gd name="T14" fmla="*/ 90124689 w 174"/>
                                <a:gd name="T15" fmla="*/ 0 h 111"/>
                                <a:gd name="T16" fmla="*/ 37793060 w 174"/>
                                <a:gd name="T17" fmla="*/ 35708958 h 111"/>
                                <a:gd name="T18" fmla="*/ 14534953 w 174"/>
                                <a:gd name="T19" fmla="*/ 35708958 h 111"/>
                                <a:gd name="T20" fmla="*/ 0 w 174"/>
                                <a:gd name="T21" fmla="*/ 71417917 h 111"/>
                                <a:gd name="T22" fmla="*/ 0 w 174"/>
                                <a:gd name="T23" fmla="*/ 89275182 h 111"/>
                                <a:gd name="T24" fmla="*/ 37793060 w 174"/>
                                <a:gd name="T25" fmla="*/ 124984140 h 111"/>
                                <a:gd name="T26" fmla="*/ 52331635 w 174"/>
                                <a:gd name="T27" fmla="*/ 124984140 h 1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74"/>
                                <a:gd name="T43" fmla="*/ 0 h 111"/>
                                <a:gd name="T44" fmla="*/ 174 w 174"/>
                                <a:gd name="T45" fmla="*/ 111 h 111"/>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25" name="Freeform 233"/>
                          <wps:cNvSpPr>
                            <a:spLocks/>
                          </wps:cNvSpPr>
                          <wps:spPr bwMode="auto">
                            <a:xfrm>
                              <a:off x="77330" y="38375"/>
                              <a:ext cx="607" cy="710"/>
                            </a:xfrm>
                            <a:custGeom>
                              <a:avLst/>
                              <a:gdLst>
                                <a:gd name="T0" fmla="*/ 55675079 w 104"/>
                                <a:gd name="T1" fmla="*/ 104201826 h 96"/>
                                <a:gd name="T2" fmla="*/ 55675079 w 104"/>
                                <a:gd name="T3" fmla="*/ 104201826 h 96"/>
                                <a:gd name="T4" fmla="*/ 45069978 w 104"/>
                                <a:gd name="T5" fmla="*/ 104201826 h 96"/>
                                <a:gd name="T6" fmla="*/ 55675079 w 104"/>
                                <a:gd name="T7" fmla="*/ 91177963 h 96"/>
                                <a:gd name="T8" fmla="*/ 66280180 w 104"/>
                                <a:gd name="T9" fmla="*/ 91177963 h 96"/>
                                <a:gd name="T10" fmla="*/ 66280180 w 104"/>
                                <a:gd name="T11" fmla="*/ 73810994 h 96"/>
                                <a:gd name="T12" fmla="*/ 66280180 w 104"/>
                                <a:gd name="T13" fmla="*/ 52100909 h 96"/>
                                <a:gd name="T14" fmla="*/ 66280180 w 104"/>
                                <a:gd name="T15" fmla="*/ 39077054 h 96"/>
                                <a:gd name="T16" fmla="*/ 55675079 w 104"/>
                                <a:gd name="T17" fmla="*/ 39077054 h 96"/>
                                <a:gd name="T18" fmla="*/ 55675079 w 104"/>
                                <a:gd name="T19" fmla="*/ 21710084 h 96"/>
                                <a:gd name="T20" fmla="*/ 21210203 w 104"/>
                                <a:gd name="T21" fmla="*/ 0 h 96"/>
                                <a:gd name="T22" fmla="*/ 10605101 w 104"/>
                                <a:gd name="T23" fmla="*/ 21710084 h 96"/>
                                <a:gd name="T24" fmla="*/ 10605101 w 104"/>
                                <a:gd name="T25" fmla="*/ 0 h 96"/>
                                <a:gd name="T26" fmla="*/ 0 w 104"/>
                                <a:gd name="T27" fmla="*/ 21710084 h 96"/>
                                <a:gd name="T28" fmla="*/ 10605101 w 104"/>
                                <a:gd name="T29" fmla="*/ 39077054 h 96"/>
                                <a:gd name="T30" fmla="*/ 34464876 w 104"/>
                                <a:gd name="T31" fmla="*/ 91177963 h 96"/>
                                <a:gd name="T32" fmla="*/ 55675079 w 104"/>
                                <a:gd name="T33" fmla="*/ 104201826 h 9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04"/>
                                <a:gd name="T52" fmla="*/ 0 h 96"/>
                                <a:gd name="T53" fmla="*/ 104 w 104"/>
                                <a:gd name="T54" fmla="*/ 96 h 9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26" name="Freeform 234"/>
                          <wps:cNvSpPr>
                            <a:spLocks/>
                          </wps:cNvSpPr>
                          <wps:spPr bwMode="auto">
                            <a:xfrm>
                              <a:off x="77842" y="38256"/>
                              <a:ext cx="714" cy="1065"/>
                            </a:xfrm>
                            <a:custGeom>
                              <a:avLst/>
                              <a:gdLst>
                                <a:gd name="T0" fmla="*/ 10963665 w 121"/>
                                <a:gd name="T1" fmla="*/ 52101161 h 144"/>
                                <a:gd name="T2" fmla="*/ 10963665 w 121"/>
                                <a:gd name="T3" fmla="*/ 52101161 h 144"/>
                                <a:gd name="T4" fmla="*/ 10963665 w 121"/>
                                <a:gd name="T5" fmla="*/ 34734102 h 144"/>
                                <a:gd name="T6" fmla="*/ 0 w 121"/>
                                <a:gd name="T7" fmla="*/ 13023922 h 144"/>
                                <a:gd name="T8" fmla="*/ 21927329 w 121"/>
                                <a:gd name="T9" fmla="*/ 0 h 144"/>
                                <a:gd name="T10" fmla="*/ 46591226 w 121"/>
                                <a:gd name="T11" fmla="*/ 52101161 h 144"/>
                                <a:gd name="T12" fmla="*/ 68518556 w 121"/>
                                <a:gd name="T13" fmla="*/ 52101161 h 144"/>
                                <a:gd name="T14" fmla="*/ 68518556 w 121"/>
                                <a:gd name="T15" fmla="*/ 65125083 h 144"/>
                                <a:gd name="T16" fmla="*/ 68518556 w 121"/>
                                <a:gd name="T17" fmla="*/ 86835263 h 144"/>
                                <a:gd name="T18" fmla="*/ 82222269 w 121"/>
                                <a:gd name="T19" fmla="*/ 117226236 h 144"/>
                                <a:gd name="T20" fmla="*/ 68518556 w 121"/>
                                <a:gd name="T21" fmla="*/ 138936417 h 144"/>
                                <a:gd name="T22" fmla="*/ 46591226 w 121"/>
                                <a:gd name="T23" fmla="*/ 138936417 h 144"/>
                                <a:gd name="T24" fmla="*/ 32887513 w 121"/>
                                <a:gd name="T25" fmla="*/ 156303475 h 144"/>
                                <a:gd name="T26" fmla="*/ 21927329 w 121"/>
                                <a:gd name="T27" fmla="*/ 138936417 h 144"/>
                                <a:gd name="T28" fmla="*/ 21927329 w 121"/>
                                <a:gd name="T29" fmla="*/ 117226236 h 144"/>
                                <a:gd name="T30" fmla="*/ 10963665 w 121"/>
                                <a:gd name="T31" fmla="*/ 104202314 h 144"/>
                                <a:gd name="T32" fmla="*/ 10963665 w 121"/>
                                <a:gd name="T33" fmla="*/ 86835263 h 144"/>
                                <a:gd name="T34" fmla="*/ 10963665 w 121"/>
                                <a:gd name="T35" fmla="*/ 65125083 h 144"/>
                                <a:gd name="T36" fmla="*/ 10963665 w 121"/>
                                <a:gd name="T37" fmla="*/ 52101161 h 14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21"/>
                                <a:gd name="T58" fmla="*/ 0 h 144"/>
                                <a:gd name="T59" fmla="*/ 121 w 121"/>
                                <a:gd name="T60" fmla="*/ 144 h 144"/>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27" name="Freeform 235"/>
                          <wps:cNvSpPr>
                            <a:spLocks/>
                          </wps:cNvSpPr>
                          <wps:spPr bwMode="auto">
                            <a:xfrm>
                              <a:off x="78152" y="39218"/>
                              <a:ext cx="404" cy="355"/>
                            </a:xfrm>
                            <a:custGeom>
                              <a:avLst/>
                              <a:gdLst>
                                <a:gd name="T0" fmla="*/ 10286856 w 70"/>
                                <a:gd name="T1" fmla="*/ 52101649 h 48"/>
                                <a:gd name="T2" fmla="*/ 10286856 w 70"/>
                                <a:gd name="T3" fmla="*/ 52101649 h 48"/>
                                <a:gd name="T4" fmla="*/ 0 w 70"/>
                                <a:gd name="T5" fmla="*/ 30391262 h 48"/>
                                <a:gd name="T6" fmla="*/ 0 w 70"/>
                                <a:gd name="T7" fmla="*/ 17367214 h 48"/>
                                <a:gd name="T8" fmla="*/ 10286856 w 70"/>
                                <a:gd name="T9" fmla="*/ 0 h 48"/>
                                <a:gd name="T10" fmla="*/ 30863897 w 70"/>
                                <a:gd name="T11" fmla="*/ 0 h 48"/>
                                <a:gd name="T12" fmla="*/ 43722467 w 70"/>
                                <a:gd name="T13" fmla="*/ 17367214 h 48"/>
                                <a:gd name="T14" fmla="*/ 43722467 w 70"/>
                                <a:gd name="T15" fmla="*/ 30391262 h 48"/>
                                <a:gd name="T16" fmla="*/ 10286856 w 70"/>
                                <a:gd name="T17" fmla="*/ 52101649 h 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0"/>
                                <a:gd name="T28" fmla="*/ 0 h 48"/>
                                <a:gd name="T29" fmla="*/ 70 w 70"/>
                                <a:gd name="T30" fmla="*/ 48 h 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28" name="Freeform 236"/>
                          <wps:cNvSpPr>
                            <a:spLocks/>
                          </wps:cNvSpPr>
                          <wps:spPr bwMode="auto">
                            <a:xfrm>
                              <a:off x="76712" y="36836"/>
                              <a:ext cx="1118" cy="710"/>
                            </a:xfrm>
                            <a:custGeom>
                              <a:avLst/>
                              <a:gdLst>
                                <a:gd name="T0" fmla="*/ 131988743 w 188"/>
                                <a:gd name="T1" fmla="*/ 65124772 h 96"/>
                                <a:gd name="T2" fmla="*/ 131988743 w 188"/>
                                <a:gd name="T3" fmla="*/ 65124772 h 96"/>
                                <a:gd name="T4" fmla="*/ 109522426 w 188"/>
                                <a:gd name="T5" fmla="*/ 34733940 h 96"/>
                                <a:gd name="T6" fmla="*/ 95483629 w 188"/>
                                <a:gd name="T7" fmla="*/ 34733940 h 96"/>
                                <a:gd name="T8" fmla="*/ 70208134 w 188"/>
                                <a:gd name="T9" fmla="*/ 13023863 h 96"/>
                                <a:gd name="T10" fmla="*/ 61784147 w 188"/>
                                <a:gd name="T11" fmla="*/ 0 h 96"/>
                                <a:gd name="T12" fmla="*/ 61784147 w 188"/>
                                <a:gd name="T13" fmla="*/ 13023863 h 96"/>
                                <a:gd name="T14" fmla="*/ 50550988 w 188"/>
                                <a:gd name="T15" fmla="*/ 0 h 96"/>
                                <a:gd name="T16" fmla="*/ 25275494 w 188"/>
                                <a:gd name="T17" fmla="*/ 13023863 h 96"/>
                                <a:gd name="T18" fmla="*/ 0 w 188"/>
                                <a:gd name="T19" fmla="*/ 34733940 h 96"/>
                                <a:gd name="T20" fmla="*/ 14042336 w 188"/>
                                <a:gd name="T21" fmla="*/ 65124772 h 96"/>
                                <a:gd name="T22" fmla="*/ 33699482 w 188"/>
                                <a:gd name="T23" fmla="*/ 104201826 h 96"/>
                                <a:gd name="T24" fmla="*/ 61784147 w 188"/>
                                <a:gd name="T25" fmla="*/ 104201826 h 96"/>
                                <a:gd name="T26" fmla="*/ 61784147 w 188"/>
                                <a:gd name="T27" fmla="*/ 86834856 h 96"/>
                                <a:gd name="T28" fmla="*/ 95483629 w 188"/>
                                <a:gd name="T29" fmla="*/ 104201826 h 96"/>
                                <a:gd name="T30" fmla="*/ 131988743 w 188"/>
                                <a:gd name="T31" fmla="*/ 65124772 h 9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88"/>
                                <a:gd name="T49" fmla="*/ 0 h 96"/>
                                <a:gd name="T50" fmla="*/ 188 w 188"/>
                                <a:gd name="T51" fmla="*/ 96 h 9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29" name="Freeform 237"/>
                          <wps:cNvSpPr>
                            <a:spLocks/>
                          </wps:cNvSpPr>
                          <wps:spPr bwMode="auto">
                            <a:xfrm>
                              <a:off x="77521" y="37310"/>
                              <a:ext cx="940" cy="488"/>
                            </a:xfrm>
                            <a:custGeom>
                              <a:avLst/>
                              <a:gdLst>
                                <a:gd name="T0" fmla="*/ 0 w 157"/>
                                <a:gd name="T1" fmla="*/ 40899220 h 65"/>
                                <a:gd name="T2" fmla="*/ 0 w 157"/>
                                <a:gd name="T3" fmla="*/ 40899220 h 65"/>
                                <a:gd name="T4" fmla="*/ 0 w 157"/>
                                <a:gd name="T5" fmla="*/ 77248448 h 65"/>
                                <a:gd name="T6" fmla="*/ 25770896 w 157"/>
                                <a:gd name="T7" fmla="*/ 77248448 h 65"/>
                                <a:gd name="T8" fmla="*/ 77316269 w 157"/>
                                <a:gd name="T9" fmla="*/ 40899220 h 65"/>
                                <a:gd name="T10" fmla="*/ 100222938 w 157"/>
                                <a:gd name="T11" fmla="*/ 54532296 h 65"/>
                                <a:gd name="T12" fmla="*/ 114540497 w 157"/>
                                <a:gd name="T13" fmla="*/ 22721791 h 65"/>
                                <a:gd name="T14" fmla="*/ 88769606 w 157"/>
                                <a:gd name="T15" fmla="*/ 0 h 65"/>
                                <a:gd name="T16" fmla="*/ 62998710 w 157"/>
                                <a:gd name="T17" fmla="*/ 22721791 h 65"/>
                                <a:gd name="T18" fmla="*/ 51545373 w 157"/>
                                <a:gd name="T19" fmla="*/ 0 h 65"/>
                                <a:gd name="T20" fmla="*/ 40088455 w 157"/>
                                <a:gd name="T21" fmla="*/ 0 h 65"/>
                                <a:gd name="T22" fmla="*/ 0 w 157"/>
                                <a:gd name="T23" fmla="*/ 40899220 h 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57"/>
                                <a:gd name="T37" fmla="*/ 0 h 65"/>
                                <a:gd name="T38" fmla="*/ 157 w 157"/>
                                <a:gd name="T39" fmla="*/ 65 h 65"/>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30" name="Freeform 238"/>
                          <wps:cNvSpPr>
                            <a:spLocks/>
                          </wps:cNvSpPr>
                          <wps:spPr bwMode="auto">
                            <a:xfrm>
                              <a:off x="77021" y="38153"/>
                              <a:ext cx="916" cy="1065"/>
                            </a:xfrm>
                            <a:custGeom>
                              <a:avLst/>
                              <a:gdLst>
                                <a:gd name="T0" fmla="*/ 45938639 w 156"/>
                                <a:gd name="T1" fmla="*/ 0 h 144"/>
                                <a:gd name="T2" fmla="*/ 45938639 w 156"/>
                                <a:gd name="T3" fmla="*/ 0 h 144"/>
                                <a:gd name="T4" fmla="*/ 81065959 w 156"/>
                                <a:gd name="T5" fmla="*/ 30390973 h 144"/>
                                <a:gd name="T6" fmla="*/ 91877278 w 156"/>
                                <a:gd name="T7" fmla="*/ 30390973 h 144"/>
                                <a:gd name="T8" fmla="*/ 102685156 w 156"/>
                                <a:gd name="T9" fmla="*/ 52101161 h 144"/>
                                <a:gd name="T10" fmla="*/ 102685156 w 156"/>
                                <a:gd name="T11" fmla="*/ 69468212 h 144"/>
                                <a:gd name="T12" fmla="*/ 91877278 w 156"/>
                                <a:gd name="T13" fmla="*/ 69468212 h 144"/>
                                <a:gd name="T14" fmla="*/ 91877278 w 156"/>
                                <a:gd name="T15" fmla="*/ 52101161 h 144"/>
                                <a:gd name="T16" fmla="*/ 56746517 w 156"/>
                                <a:gd name="T17" fmla="*/ 30390973 h 144"/>
                                <a:gd name="T18" fmla="*/ 45938639 w 156"/>
                                <a:gd name="T19" fmla="*/ 52101161 h 144"/>
                                <a:gd name="T20" fmla="*/ 45938639 w 156"/>
                                <a:gd name="T21" fmla="*/ 30390973 h 144"/>
                                <a:gd name="T22" fmla="*/ 35127314 w 156"/>
                                <a:gd name="T23" fmla="*/ 52101161 h 144"/>
                                <a:gd name="T24" fmla="*/ 45938639 w 156"/>
                                <a:gd name="T25" fmla="*/ 69468212 h 144"/>
                                <a:gd name="T26" fmla="*/ 67554389 w 156"/>
                                <a:gd name="T27" fmla="*/ 121569365 h 144"/>
                                <a:gd name="T28" fmla="*/ 91877278 w 156"/>
                                <a:gd name="T29" fmla="*/ 134593287 h 144"/>
                                <a:gd name="T30" fmla="*/ 81065959 w 156"/>
                                <a:gd name="T31" fmla="*/ 156303475 h 144"/>
                                <a:gd name="T32" fmla="*/ 56746517 w 156"/>
                                <a:gd name="T33" fmla="*/ 121569365 h 144"/>
                                <a:gd name="T34" fmla="*/ 45938639 w 156"/>
                                <a:gd name="T35" fmla="*/ 121569365 h 144"/>
                                <a:gd name="T36" fmla="*/ 21619197 w 156"/>
                                <a:gd name="T37" fmla="*/ 82492134 h 144"/>
                                <a:gd name="T38" fmla="*/ 35127314 w 156"/>
                                <a:gd name="T39" fmla="*/ 82492134 h 144"/>
                                <a:gd name="T40" fmla="*/ 21619197 w 156"/>
                                <a:gd name="T41" fmla="*/ 82492134 h 144"/>
                                <a:gd name="T42" fmla="*/ 21619197 w 156"/>
                                <a:gd name="T43" fmla="*/ 52101161 h 144"/>
                                <a:gd name="T44" fmla="*/ 10807872 w 156"/>
                                <a:gd name="T45" fmla="*/ 52101161 h 144"/>
                                <a:gd name="T46" fmla="*/ 0 w 156"/>
                                <a:gd name="T47" fmla="*/ 69468212 h 144"/>
                                <a:gd name="T48" fmla="*/ 0 w 156"/>
                                <a:gd name="T49" fmla="*/ 52101161 h 144"/>
                                <a:gd name="T50" fmla="*/ 0 w 156"/>
                                <a:gd name="T51" fmla="*/ 30390973 h 144"/>
                                <a:gd name="T52" fmla="*/ 10807872 w 156"/>
                                <a:gd name="T53" fmla="*/ 30390973 h 144"/>
                                <a:gd name="T54" fmla="*/ 21619197 w 156"/>
                                <a:gd name="T55" fmla="*/ 30390973 h 144"/>
                                <a:gd name="T56" fmla="*/ 35127314 w 156"/>
                                <a:gd name="T57" fmla="*/ 0 h 144"/>
                                <a:gd name="T58" fmla="*/ 45938639 w 156"/>
                                <a:gd name="T59" fmla="*/ 0 h 14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56"/>
                                <a:gd name="T91" fmla="*/ 0 h 144"/>
                                <a:gd name="T92" fmla="*/ 156 w 156"/>
                                <a:gd name="T93" fmla="*/ 144 h 144"/>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31" name="Freeform 239"/>
                          <wps:cNvSpPr>
                            <a:spLocks/>
                          </wps:cNvSpPr>
                          <wps:spPr bwMode="auto">
                            <a:xfrm>
                              <a:off x="77723" y="38966"/>
                              <a:ext cx="310" cy="355"/>
                            </a:xfrm>
                            <a:custGeom>
                              <a:avLst/>
                              <a:gdLst>
                                <a:gd name="T0" fmla="*/ 0 w 52"/>
                                <a:gd name="T1" fmla="*/ 34734428 h 48"/>
                                <a:gd name="T2" fmla="*/ 0 w 52"/>
                                <a:gd name="T3" fmla="*/ 34734428 h 48"/>
                                <a:gd name="T4" fmla="*/ 25338136 w 52"/>
                                <a:gd name="T5" fmla="*/ 52101649 h 48"/>
                                <a:gd name="T6" fmla="*/ 25338136 w 52"/>
                                <a:gd name="T7" fmla="*/ 34734428 h 48"/>
                                <a:gd name="T8" fmla="*/ 36599137 w 52"/>
                                <a:gd name="T9" fmla="*/ 34734428 h 48"/>
                                <a:gd name="T10" fmla="*/ 36599137 w 52"/>
                                <a:gd name="T11" fmla="*/ 13024048 h 48"/>
                                <a:gd name="T12" fmla="*/ 25338136 w 52"/>
                                <a:gd name="T13" fmla="*/ 0 h 48"/>
                                <a:gd name="T14" fmla="*/ 14077136 w 52"/>
                                <a:gd name="T15" fmla="*/ 0 h 48"/>
                                <a:gd name="T16" fmla="*/ 0 w 52"/>
                                <a:gd name="T17" fmla="*/ 13024048 h 48"/>
                                <a:gd name="T18" fmla="*/ 14077136 w 52"/>
                                <a:gd name="T19" fmla="*/ 13024048 h 48"/>
                                <a:gd name="T20" fmla="*/ 0 w 52"/>
                                <a:gd name="T21" fmla="*/ 34734428 h 4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52"/>
                                <a:gd name="T34" fmla="*/ 0 h 48"/>
                                <a:gd name="T35" fmla="*/ 52 w 52"/>
                                <a:gd name="T36" fmla="*/ 48 h 4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32" name="Freeform 240"/>
                          <wps:cNvSpPr>
                            <a:spLocks/>
                          </wps:cNvSpPr>
                          <wps:spPr bwMode="auto">
                            <a:xfrm>
                              <a:off x="73487" y="35535"/>
                              <a:ext cx="429" cy="488"/>
                            </a:xfrm>
                            <a:custGeom>
                              <a:avLst/>
                              <a:gdLst>
                                <a:gd name="T0" fmla="*/ 41080424 w 71"/>
                                <a:gd name="T1" fmla="*/ 77248448 h 65"/>
                                <a:gd name="T2" fmla="*/ 41080424 w 71"/>
                                <a:gd name="T3" fmla="*/ 54532296 h 65"/>
                                <a:gd name="T4" fmla="*/ 14672882 w 71"/>
                                <a:gd name="T5" fmla="*/ 54532296 h 65"/>
                                <a:gd name="T6" fmla="*/ 0 w 71"/>
                                <a:gd name="T7" fmla="*/ 40899220 h 65"/>
                                <a:gd name="T8" fmla="*/ 14672882 w 71"/>
                                <a:gd name="T9" fmla="*/ 0 h 65"/>
                                <a:gd name="T10" fmla="*/ 41080424 w 71"/>
                                <a:gd name="T11" fmla="*/ 22721791 h 65"/>
                                <a:gd name="T12" fmla="*/ 52818728 w 71"/>
                                <a:gd name="T13" fmla="*/ 54532296 h 65"/>
                                <a:gd name="T14" fmla="*/ 41080424 w 71"/>
                                <a:gd name="T15" fmla="*/ 77248448 h 65"/>
                                <a:gd name="T16" fmla="*/ 0 60000 65536"/>
                                <a:gd name="T17" fmla="*/ 0 60000 65536"/>
                                <a:gd name="T18" fmla="*/ 0 60000 65536"/>
                                <a:gd name="T19" fmla="*/ 0 60000 65536"/>
                                <a:gd name="T20" fmla="*/ 0 60000 65536"/>
                                <a:gd name="T21" fmla="*/ 0 60000 65536"/>
                                <a:gd name="T22" fmla="*/ 0 60000 65536"/>
                                <a:gd name="T23" fmla="*/ 0 60000 65536"/>
                                <a:gd name="T24" fmla="*/ 0 w 71"/>
                                <a:gd name="T25" fmla="*/ 0 h 65"/>
                                <a:gd name="T26" fmla="*/ 71 w 71"/>
                                <a:gd name="T27" fmla="*/ 65 h 6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33" name="Freeform 241"/>
                          <wps:cNvSpPr>
                            <a:spLocks/>
                          </wps:cNvSpPr>
                          <wps:spPr bwMode="auto">
                            <a:xfrm>
                              <a:off x="73095" y="35535"/>
                              <a:ext cx="702" cy="1198"/>
                            </a:xfrm>
                            <a:custGeom>
                              <a:avLst/>
                              <a:gdLst>
                                <a:gd name="T0" fmla="*/ 57523520 w 119"/>
                                <a:gd name="T1" fmla="*/ 0 h 161"/>
                                <a:gd name="T2" fmla="*/ 46564504 w 119"/>
                                <a:gd name="T3" fmla="*/ 39803781 h 161"/>
                                <a:gd name="T4" fmla="*/ 57523520 w 119"/>
                                <a:gd name="T5" fmla="*/ 53071705 h 161"/>
                                <a:gd name="T6" fmla="*/ 79434586 w 119"/>
                                <a:gd name="T7" fmla="*/ 53071705 h 161"/>
                                <a:gd name="T8" fmla="*/ 79434586 w 119"/>
                                <a:gd name="T9" fmla="*/ 75188608 h 161"/>
                                <a:gd name="T10" fmla="*/ 79434586 w 119"/>
                                <a:gd name="T11" fmla="*/ 106143418 h 161"/>
                                <a:gd name="T12" fmla="*/ 68479056 w 119"/>
                                <a:gd name="T13" fmla="*/ 159220659 h 161"/>
                                <a:gd name="T14" fmla="*/ 10955536 w 119"/>
                                <a:gd name="T15" fmla="*/ 181332026 h 161"/>
                                <a:gd name="T16" fmla="*/ 0 w 119"/>
                                <a:gd name="T17" fmla="*/ 159220659 h 161"/>
                                <a:gd name="T18" fmla="*/ 10955536 w 119"/>
                                <a:gd name="T19" fmla="*/ 159220659 h 161"/>
                                <a:gd name="T20" fmla="*/ 21914552 w 119"/>
                                <a:gd name="T21" fmla="*/ 106143418 h 161"/>
                                <a:gd name="T22" fmla="*/ 10955536 w 119"/>
                                <a:gd name="T23" fmla="*/ 92875486 h 161"/>
                                <a:gd name="T24" fmla="*/ 21914552 w 119"/>
                                <a:gd name="T25" fmla="*/ 75188608 h 161"/>
                                <a:gd name="T26" fmla="*/ 10955536 w 119"/>
                                <a:gd name="T27" fmla="*/ 75188608 h 161"/>
                                <a:gd name="T28" fmla="*/ 10955536 w 119"/>
                                <a:gd name="T29" fmla="*/ 53071705 h 161"/>
                                <a:gd name="T30" fmla="*/ 35608968 w 119"/>
                                <a:gd name="T31" fmla="*/ 53071705 h 161"/>
                                <a:gd name="T32" fmla="*/ 46564504 w 119"/>
                                <a:gd name="T33" fmla="*/ 39803781 h 161"/>
                                <a:gd name="T34" fmla="*/ 35608968 w 119"/>
                                <a:gd name="T35" fmla="*/ 39803781 h 161"/>
                                <a:gd name="T36" fmla="*/ 35608968 w 119"/>
                                <a:gd name="T37" fmla="*/ 22111367 h 161"/>
                                <a:gd name="T38" fmla="*/ 57523520 w 119"/>
                                <a:gd name="T39" fmla="*/ 0 h 16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19"/>
                                <a:gd name="T61" fmla="*/ 0 h 161"/>
                                <a:gd name="T62" fmla="*/ 119 w 119"/>
                                <a:gd name="T63" fmla="*/ 161 h 161"/>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34" name="Freeform 242"/>
                          <wps:cNvSpPr>
                            <a:spLocks/>
                          </wps:cNvSpPr>
                          <wps:spPr bwMode="auto">
                            <a:xfrm>
                              <a:off x="73297" y="38863"/>
                              <a:ext cx="1951" cy="1879"/>
                            </a:xfrm>
                            <a:custGeom>
                              <a:avLst/>
                              <a:gdLst>
                                <a:gd name="T0" fmla="*/ 14045564 w 328"/>
                                <a:gd name="T1" fmla="*/ 68669934 h 255"/>
                                <a:gd name="T2" fmla="*/ 14045564 w 328"/>
                                <a:gd name="T3" fmla="*/ 68669934 h 255"/>
                                <a:gd name="T4" fmla="*/ 58988539 w 328"/>
                                <a:gd name="T5" fmla="*/ 68669934 h 255"/>
                                <a:gd name="T6" fmla="*/ 58988539 w 328"/>
                                <a:gd name="T7" fmla="*/ 81546227 h 255"/>
                                <a:gd name="T8" fmla="*/ 50562616 w 328"/>
                                <a:gd name="T9" fmla="*/ 103004901 h 255"/>
                                <a:gd name="T10" fmla="*/ 50562616 w 328"/>
                                <a:gd name="T11" fmla="*/ 133051393 h 255"/>
                                <a:gd name="T12" fmla="*/ 33707231 w 328"/>
                                <a:gd name="T13" fmla="*/ 154510067 h 255"/>
                                <a:gd name="T14" fmla="*/ 50562616 w 328"/>
                                <a:gd name="T15" fmla="*/ 206015233 h 255"/>
                                <a:gd name="T16" fmla="*/ 33707231 w 328"/>
                                <a:gd name="T17" fmla="*/ 236056294 h 255"/>
                                <a:gd name="T18" fmla="*/ 70224288 w 328"/>
                                <a:gd name="T19" fmla="*/ 270391261 h 255"/>
                                <a:gd name="T20" fmla="*/ 84266313 w 328"/>
                                <a:gd name="T21" fmla="*/ 257514975 h 255"/>
                                <a:gd name="T22" fmla="*/ 132019108 w 328"/>
                                <a:gd name="T23" fmla="*/ 257514975 h 255"/>
                                <a:gd name="T24" fmla="*/ 182581724 w 328"/>
                                <a:gd name="T25" fmla="*/ 184551128 h 255"/>
                                <a:gd name="T26" fmla="*/ 168536160 w 328"/>
                                <a:gd name="T27" fmla="*/ 154510067 h 255"/>
                                <a:gd name="T28" fmla="*/ 193817467 w 328"/>
                                <a:gd name="T29" fmla="*/ 103004901 h 255"/>
                                <a:gd name="T30" fmla="*/ 230334525 w 328"/>
                                <a:gd name="T31" fmla="*/ 68669934 h 255"/>
                                <a:gd name="T32" fmla="*/ 230334525 w 328"/>
                                <a:gd name="T33" fmla="*/ 51505166 h 255"/>
                                <a:gd name="T34" fmla="*/ 168536160 w 328"/>
                                <a:gd name="T35" fmla="*/ 30041061 h 255"/>
                                <a:gd name="T36" fmla="*/ 143254852 w 328"/>
                                <a:gd name="T37" fmla="*/ 17170199 h 255"/>
                                <a:gd name="T38" fmla="*/ 132019108 w 328"/>
                                <a:gd name="T39" fmla="*/ 17170199 h 255"/>
                                <a:gd name="T40" fmla="*/ 109547621 w 328"/>
                                <a:gd name="T41" fmla="*/ 17170199 h 255"/>
                                <a:gd name="T42" fmla="*/ 98311877 w 328"/>
                                <a:gd name="T43" fmla="*/ 17170199 h 255"/>
                                <a:gd name="T44" fmla="*/ 25281308 w 328"/>
                                <a:gd name="T45" fmla="*/ 0 h 255"/>
                                <a:gd name="T46" fmla="*/ 14045564 w 328"/>
                                <a:gd name="T47" fmla="*/ 17170199 h 255"/>
                                <a:gd name="T48" fmla="*/ 0 w 328"/>
                                <a:gd name="T49" fmla="*/ 17170199 h 255"/>
                                <a:gd name="T50" fmla="*/ 0 w 328"/>
                                <a:gd name="T51" fmla="*/ 30041061 h 255"/>
                                <a:gd name="T52" fmla="*/ 14045564 w 328"/>
                                <a:gd name="T53" fmla="*/ 68669934 h 255"/>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328"/>
                                <a:gd name="T82" fmla="*/ 0 h 255"/>
                                <a:gd name="T83" fmla="*/ 328 w 328"/>
                                <a:gd name="T84" fmla="*/ 255 h 255"/>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35" name="Freeform 243"/>
                          <wps:cNvSpPr>
                            <a:spLocks/>
                          </wps:cNvSpPr>
                          <wps:spPr bwMode="auto">
                            <a:xfrm>
                              <a:off x="73297" y="39321"/>
                              <a:ext cx="500" cy="1184"/>
                            </a:xfrm>
                            <a:custGeom>
                              <a:avLst/>
                              <a:gdLst>
                                <a:gd name="T0" fmla="*/ 33731000 w 84"/>
                                <a:gd name="T1" fmla="*/ 177068593 h 159"/>
                                <a:gd name="T2" fmla="*/ 33731000 w 84"/>
                                <a:gd name="T3" fmla="*/ 177068593 h 159"/>
                                <a:gd name="T4" fmla="*/ 47786470 w 84"/>
                                <a:gd name="T5" fmla="*/ 141654870 h 159"/>
                                <a:gd name="T6" fmla="*/ 33731000 w 84"/>
                                <a:gd name="T7" fmla="*/ 88534293 h 159"/>
                                <a:gd name="T8" fmla="*/ 47786470 w 84"/>
                                <a:gd name="T9" fmla="*/ 70827438 h 159"/>
                                <a:gd name="T10" fmla="*/ 47786470 w 84"/>
                                <a:gd name="T11" fmla="*/ 35413716 h 159"/>
                                <a:gd name="T12" fmla="*/ 59030137 w 84"/>
                                <a:gd name="T13" fmla="*/ 17706861 h 159"/>
                                <a:gd name="T14" fmla="*/ 59030137 w 84"/>
                                <a:gd name="T15" fmla="*/ 0 h 159"/>
                                <a:gd name="T16" fmla="*/ 14055470 w 84"/>
                                <a:gd name="T17" fmla="*/ 0 h 159"/>
                                <a:gd name="T18" fmla="*/ 14055470 w 84"/>
                                <a:gd name="T19" fmla="*/ 35413716 h 159"/>
                                <a:gd name="T20" fmla="*/ 0 w 84"/>
                                <a:gd name="T21" fmla="*/ 123948015 h 159"/>
                                <a:gd name="T22" fmla="*/ 14055470 w 84"/>
                                <a:gd name="T23" fmla="*/ 123948015 h 159"/>
                                <a:gd name="T24" fmla="*/ 0 w 84"/>
                                <a:gd name="T25" fmla="*/ 177068593 h 159"/>
                                <a:gd name="T26" fmla="*/ 33731000 w 84"/>
                                <a:gd name="T27" fmla="*/ 177068593 h 1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84"/>
                                <a:gd name="T43" fmla="*/ 0 h 159"/>
                                <a:gd name="T44" fmla="*/ 84 w 84"/>
                                <a:gd name="T45" fmla="*/ 159 h 15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36" name="Freeform 244"/>
                          <wps:cNvSpPr>
                            <a:spLocks/>
                          </wps:cNvSpPr>
                          <wps:spPr bwMode="auto">
                            <a:xfrm>
                              <a:off x="73701" y="34470"/>
                              <a:ext cx="1345" cy="2721"/>
                            </a:xfrm>
                            <a:custGeom>
                              <a:avLst/>
                              <a:gdLst>
                                <a:gd name="T0" fmla="*/ 25979119 w 224"/>
                                <a:gd name="T1" fmla="*/ 396104775 h 369"/>
                                <a:gd name="T2" fmla="*/ 37523392 w 224"/>
                                <a:gd name="T3" fmla="*/ 378884959 h 369"/>
                                <a:gd name="T4" fmla="*/ 63498909 w 224"/>
                                <a:gd name="T5" fmla="*/ 396104775 h 369"/>
                                <a:gd name="T6" fmla="*/ 63498909 w 224"/>
                                <a:gd name="T7" fmla="*/ 378884959 h 369"/>
                                <a:gd name="T8" fmla="*/ 75046785 w 224"/>
                                <a:gd name="T9" fmla="*/ 361659702 h 369"/>
                                <a:gd name="T10" fmla="*/ 89478028 w 224"/>
                                <a:gd name="T11" fmla="*/ 378884959 h 369"/>
                                <a:gd name="T12" fmla="*/ 101022302 w 224"/>
                                <a:gd name="T13" fmla="*/ 361659702 h 369"/>
                                <a:gd name="T14" fmla="*/ 150093576 w 224"/>
                                <a:gd name="T15" fmla="*/ 361659702 h 369"/>
                                <a:gd name="T16" fmla="*/ 164524819 w 224"/>
                                <a:gd name="T17" fmla="*/ 344439879 h 369"/>
                                <a:gd name="T18" fmla="*/ 138545700 w 224"/>
                                <a:gd name="T19" fmla="*/ 344439879 h 369"/>
                                <a:gd name="T20" fmla="*/ 164524819 w 224"/>
                                <a:gd name="T21" fmla="*/ 292774984 h 369"/>
                                <a:gd name="T22" fmla="*/ 150093576 w 224"/>
                                <a:gd name="T23" fmla="*/ 275549727 h 369"/>
                                <a:gd name="T24" fmla="*/ 138545700 w 224"/>
                                <a:gd name="T25" fmla="*/ 275549727 h 369"/>
                                <a:gd name="T26" fmla="*/ 127001427 w 224"/>
                                <a:gd name="T27" fmla="*/ 275549727 h 369"/>
                                <a:gd name="T28" fmla="*/ 138545700 w 224"/>
                                <a:gd name="T29" fmla="*/ 258329911 h 369"/>
                                <a:gd name="T30" fmla="*/ 138545700 w 224"/>
                                <a:gd name="T31" fmla="*/ 241110096 h 369"/>
                                <a:gd name="T32" fmla="*/ 127001427 w 224"/>
                                <a:gd name="T33" fmla="*/ 206665016 h 369"/>
                                <a:gd name="T34" fmla="*/ 112570183 w 224"/>
                                <a:gd name="T35" fmla="*/ 189439759 h 369"/>
                                <a:gd name="T36" fmla="*/ 89478028 w 224"/>
                                <a:gd name="T37" fmla="*/ 137774863 h 369"/>
                                <a:gd name="T38" fmla="*/ 63498909 w 224"/>
                                <a:gd name="T39" fmla="*/ 120555048 h 369"/>
                                <a:gd name="T40" fmla="*/ 101022302 w 224"/>
                                <a:gd name="T41" fmla="*/ 51664895 h 369"/>
                                <a:gd name="T42" fmla="*/ 89478028 w 224"/>
                                <a:gd name="T43" fmla="*/ 34445073 h 369"/>
                                <a:gd name="T44" fmla="*/ 51954636 w 224"/>
                                <a:gd name="T45" fmla="*/ 51664895 h 369"/>
                                <a:gd name="T46" fmla="*/ 51954636 w 224"/>
                                <a:gd name="T47" fmla="*/ 17219815 h 369"/>
                                <a:gd name="T48" fmla="*/ 75046785 w 224"/>
                                <a:gd name="T49" fmla="*/ 0 h 369"/>
                                <a:gd name="T50" fmla="*/ 63498909 w 224"/>
                                <a:gd name="T51" fmla="*/ 0 h 369"/>
                                <a:gd name="T52" fmla="*/ 37523392 w 224"/>
                                <a:gd name="T53" fmla="*/ 0 h 369"/>
                                <a:gd name="T54" fmla="*/ 14431244 w 224"/>
                                <a:gd name="T55" fmla="*/ 51664895 h 369"/>
                                <a:gd name="T56" fmla="*/ 0 w 224"/>
                                <a:gd name="T57" fmla="*/ 51664895 h 369"/>
                                <a:gd name="T58" fmla="*/ 14431244 w 224"/>
                                <a:gd name="T59" fmla="*/ 68890153 h 369"/>
                                <a:gd name="T60" fmla="*/ 25979119 w 224"/>
                                <a:gd name="T61" fmla="*/ 68890153 h 369"/>
                                <a:gd name="T62" fmla="*/ 14431244 w 224"/>
                                <a:gd name="T63" fmla="*/ 103329791 h 369"/>
                                <a:gd name="T64" fmla="*/ 25979119 w 224"/>
                                <a:gd name="T65" fmla="*/ 103329791 h 369"/>
                                <a:gd name="T66" fmla="*/ 25979119 w 224"/>
                                <a:gd name="T67" fmla="*/ 120555048 h 369"/>
                                <a:gd name="T68" fmla="*/ 14431244 w 224"/>
                                <a:gd name="T69" fmla="*/ 137774863 h 369"/>
                                <a:gd name="T70" fmla="*/ 25979119 w 224"/>
                                <a:gd name="T71" fmla="*/ 137774863 h 369"/>
                                <a:gd name="T72" fmla="*/ 25979119 w 224"/>
                                <a:gd name="T73" fmla="*/ 155000121 h 369"/>
                                <a:gd name="T74" fmla="*/ 25979119 w 224"/>
                                <a:gd name="T75" fmla="*/ 137774863 h 369"/>
                                <a:gd name="T76" fmla="*/ 37523392 w 224"/>
                                <a:gd name="T77" fmla="*/ 155000121 h 369"/>
                                <a:gd name="T78" fmla="*/ 25979119 w 224"/>
                                <a:gd name="T79" fmla="*/ 172219943 h 369"/>
                                <a:gd name="T80" fmla="*/ 37523392 w 224"/>
                                <a:gd name="T81" fmla="*/ 189439759 h 369"/>
                                <a:gd name="T82" fmla="*/ 63498909 w 224"/>
                                <a:gd name="T83" fmla="*/ 172219943 h 369"/>
                                <a:gd name="T84" fmla="*/ 63498909 w 224"/>
                                <a:gd name="T85" fmla="*/ 189439759 h 369"/>
                                <a:gd name="T86" fmla="*/ 63498909 w 224"/>
                                <a:gd name="T87" fmla="*/ 206665016 h 369"/>
                                <a:gd name="T88" fmla="*/ 75046785 w 224"/>
                                <a:gd name="T89" fmla="*/ 206665016 h 369"/>
                                <a:gd name="T90" fmla="*/ 75046785 w 224"/>
                                <a:gd name="T91" fmla="*/ 241110096 h 369"/>
                                <a:gd name="T92" fmla="*/ 37523392 w 224"/>
                                <a:gd name="T93" fmla="*/ 241110096 h 369"/>
                                <a:gd name="T94" fmla="*/ 51954636 w 224"/>
                                <a:gd name="T95" fmla="*/ 258329911 h 369"/>
                                <a:gd name="T96" fmla="*/ 37523392 w 224"/>
                                <a:gd name="T97" fmla="*/ 275549727 h 369"/>
                                <a:gd name="T98" fmla="*/ 51954636 w 224"/>
                                <a:gd name="T99" fmla="*/ 275549727 h 369"/>
                                <a:gd name="T100" fmla="*/ 51954636 w 224"/>
                                <a:gd name="T101" fmla="*/ 292774984 h 369"/>
                                <a:gd name="T102" fmla="*/ 25979119 w 224"/>
                                <a:gd name="T103" fmla="*/ 309994807 h 369"/>
                                <a:gd name="T104" fmla="*/ 37523392 w 224"/>
                                <a:gd name="T105" fmla="*/ 327220064 h 369"/>
                                <a:gd name="T106" fmla="*/ 51954636 w 224"/>
                                <a:gd name="T107" fmla="*/ 327220064 h 369"/>
                                <a:gd name="T108" fmla="*/ 63498909 w 224"/>
                                <a:gd name="T109" fmla="*/ 344439879 h 369"/>
                                <a:gd name="T110" fmla="*/ 75046785 w 224"/>
                                <a:gd name="T111" fmla="*/ 327220064 h 369"/>
                                <a:gd name="T112" fmla="*/ 75046785 w 224"/>
                                <a:gd name="T113" fmla="*/ 344439879 h 369"/>
                                <a:gd name="T114" fmla="*/ 51954636 w 224"/>
                                <a:gd name="T115" fmla="*/ 344439879 h 369"/>
                                <a:gd name="T116" fmla="*/ 25979119 w 224"/>
                                <a:gd name="T117" fmla="*/ 396104775 h 36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224"/>
                                <a:gd name="T178" fmla="*/ 0 h 369"/>
                                <a:gd name="T179" fmla="*/ 224 w 224"/>
                                <a:gd name="T180" fmla="*/ 369 h 369"/>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37" name="Freeform 245"/>
                          <wps:cNvSpPr>
                            <a:spLocks/>
                          </wps:cNvSpPr>
                          <wps:spPr bwMode="auto">
                            <a:xfrm>
                              <a:off x="75141" y="39795"/>
                              <a:ext cx="214" cy="236"/>
                            </a:xfrm>
                            <a:custGeom>
                              <a:avLst/>
                              <a:gdLst>
                                <a:gd name="T0" fmla="*/ 0 w 34"/>
                                <a:gd name="T1" fmla="*/ 15791997 h 33"/>
                                <a:gd name="T2" fmla="*/ 0 w 34"/>
                                <a:gd name="T3" fmla="*/ 15791997 h 33"/>
                                <a:gd name="T4" fmla="*/ 16660611 w 34"/>
                                <a:gd name="T5" fmla="*/ 31583994 h 33"/>
                                <a:gd name="T6" fmla="*/ 33321222 w 34"/>
                                <a:gd name="T7" fmla="*/ 15791997 h 33"/>
                                <a:gd name="T8" fmla="*/ 16660611 w 34"/>
                                <a:gd name="T9" fmla="*/ 0 h 33"/>
                                <a:gd name="T10" fmla="*/ 0 w 34"/>
                                <a:gd name="T11" fmla="*/ 15791997 h 33"/>
                                <a:gd name="T12" fmla="*/ 0 60000 65536"/>
                                <a:gd name="T13" fmla="*/ 0 60000 65536"/>
                                <a:gd name="T14" fmla="*/ 0 60000 65536"/>
                                <a:gd name="T15" fmla="*/ 0 60000 65536"/>
                                <a:gd name="T16" fmla="*/ 0 60000 65536"/>
                                <a:gd name="T17" fmla="*/ 0 60000 65536"/>
                                <a:gd name="T18" fmla="*/ 0 w 34"/>
                                <a:gd name="T19" fmla="*/ 0 h 33"/>
                                <a:gd name="T20" fmla="*/ 34 w 34"/>
                                <a:gd name="T21" fmla="*/ 33 h 33"/>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38" name="Freeform 246"/>
                          <wps:cNvSpPr>
                            <a:spLocks/>
                          </wps:cNvSpPr>
                          <wps:spPr bwMode="auto">
                            <a:xfrm>
                              <a:off x="72047" y="42398"/>
                              <a:ext cx="119" cy="119"/>
                            </a:xfrm>
                            <a:custGeom>
                              <a:avLst/>
                              <a:gdLst>
                                <a:gd name="T0" fmla="*/ 0 w 20"/>
                                <a:gd name="T1" fmla="*/ 0 h 15"/>
                                <a:gd name="T2" fmla="*/ 0 w 20"/>
                                <a:gd name="T3" fmla="*/ 0 h 15"/>
                                <a:gd name="T4" fmla="*/ 0 w 20"/>
                                <a:gd name="T5" fmla="*/ 21198795 h 15"/>
                                <a:gd name="T6" fmla="*/ 14050074 w 20"/>
                                <a:gd name="T7" fmla="*/ 0 h 15"/>
                                <a:gd name="T8" fmla="*/ 0 w 20"/>
                                <a:gd name="T9" fmla="*/ 0 h 15"/>
                                <a:gd name="T10" fmla="*/ 0 60000 65536"/>
                                <a:gd name="T11" fmla="*/ 0 60000 65536"/>
                                <a:gd name="T12" fmla="*/ 0 60000 65536"/>
                                <a:gd name="T13" fmla="*/ 0 60000 65536"/>
                                <a:gd name="T14" fmla="*/ 0 60000 65536"/>
                                <a:gd name="T15" fmla="*/ 0 w 20"/>
                                <a:gd name="T16" fmla="*/ 0 h 15"/>
                                <a:gd name="T17" fmla="*/ 20 w 20"/>
                                <a:gd name="T18" fmla="*/ 15 h 15"/>
                              </a:gdLst>
                              <a:ahLst/>
                              <a:cxnLst>
                                <a:cxn ang="T10">
                                  <a:pos x="T0" y="T1"/>
                                </a:cxn>
                                <a:cxn ang="T11">
                                  <a:pos x="T2" y="T3"/>
                                </a:cxn>
                                <a:cxn ang="T12">
                                  <a:pos x="T4" y="T5"/>
                                </a:cxn>
                                <a:cxn ang="T13">
                                  <a:pos x="T6" y="T7"/>
                                </a:cxn>
                                <a:cxn ang="T14">
                                  <a:pos x="T8" y="T9"/>
                                </a:cxn>
                              </a:cxnLst>
                              <a:rect l="T15" t="T16" r="T17" b="T18"/>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39" name="Freeform 247"/>
                          <wps:cNvSpPr>
                            <a:spLocks/>
                          </wps:cNvSpPr>
                          <wps:spPr bwMode="auto">
                            <a:xfrm>
                              <a:off x="74011" y="36836"/>
                              <a:ext cx="2058" cy="2382"/>
                            </a:xfrm>
                            <a:custGeom>
                              <a:avLst/>
                              <a:gdLst>
                                <a:gd name="T0" fmla="*/ 147335006 w 345"/>
                                <a:gd name="T1" fmla="*/ 0 h 320"/>
                                <a:gd name="T2" fmla="*/ 147335006 w 345"/>
                                <a:gd name="T3" fmla="*/ 0 h 320"/>
                                <a:gd name="T4" fmla="*/ 121833003 w 345"/>
                                <a:gd name="T5" fmla="*/ 17699592 h 320"/>
                                <a:gd name="T6" fmla="*/ 121833003 w 345"/>
                                <a:gd name="T7" fmla="*/ 53098777 h 320"/>
                                <a:gd name="T8" fmla="*/ 99167725 w 345"/>
                                <a:gd name="T9" fmla="*/ 70792824 h 320"/>
                                <a:gd name="T10" fmla="*/ 85001920 w 345"/>
                                <a:gd name="T11" fmla="*/ 88492417 h 320"/>
                                <a:gd name="T12" fmla="*/ 73665722 w 345"/>
                                <a:gd name="T13" fmla="*/ 88492417 h 320"/>
                                <a:gd name="T14" fmla="*/ 62333080 w 345"/>
                                <a:gd name="T15" fmla="*/ 70792824 h 320"/>
                                <a:gd name="T16" fmla="*/ 51000443 w 345"/>
                                <a:gd name="T17" fmla="*/ 70792824 h 320"/>
                                <a:gd name="T18" fmla="*/ 62333080 w 345"/>
                                <a:gd name="T19" fmla="*/ 106192009 h 320"/>
                                <a:gd name="T20" fmla="*/ 36834639 w 345"/>
                                <a:gd name="T21" fmla="*/ 123891601 h 320"/>
                                <a:gd name="T22" fmla="*/ 36834639 w 345"/>
                                <a:gd name="T23" fmla="*/ 106192009 h 320"/>
                                <a:gd name="T24" fmla="*/ 0 w 345"/>
                                <a:gd name="T25" fmla="*/ 123891601 h 320"/>
                                <a:gd name="T26" fmla="*/ 0 w 345"/>
                                <a:gd name="T27" fmla="*/ 141591194 h 320"/>
                                <a:gd name="T28" fmla="*/ 51000443 w 345"/>
                                <a:gd name="T29" fmla="*/ 159290786 h 320"/>
                                <a:gd name="T30" fmla="*/ 73665722 w 345"/>
                                <a:gd name="T31" fmla="*/ 216810302 h 320"/>
                                <a:gd name="T32" fmla="*/ 73665722 w 345"/>
                                <a:gd name="T33" fmla="*/ 230083610 h 320"/>
                                <a:gd name="T34" fmla="*/ 62333080 w 345"/>
                                <a:gd name="T35" fmla="*/ 323002311 h 320"/>
                                <a:gd name="T36" fmla="*/ 85001920 w 345"/>
                                <a:gd name="T37" fmla="*/ 336275627 h 320"/>
                                <a:gd name="T38" fmla="*/ 147335006 w 345"/>
                                <a:gd name="T39" fmla="*/ 358401496 h 320"/>
                                <a:gd name="T40" fmla="*/ 147335006 w 345"/>
                                <a:gd name="T41" fmla="*/ 336275627 h 320"/>
                                <a:gd name="T42" fmla="*/ 172833447 w 345"/>
                                <a:gd name="T43" fmla="*/ 323002311 h 320"/>
                                <a:gd name="T44" fmla="*/ 209668086 w 345"/>
                                <a:gd name="T45" fmla="*/ 336275627 h 320"/>
                                <a:gd name="T46" fmla="*/ 221000728 w 345"/>
                                <a:gd name="T47" fmla="*/ 336275627 h 320"/>
                                <a:gd name="T48" fmla="*/ 232333365 w 345"/>
                                <a:gd name="T49" fmla="*/ 305302727 h 320"/>
                                <a:gd name="T50" fmla="*/ 221000728 w 345"/>
                                <a:gd name="T51" fmla="*/ 269903542 h 320"/>
                                <a:gd name="T52" fmla="*/ 221000728 w 345"/>
                                <a:gd name="T53" fmla="*/ 230083610 h 320"/>
                                <a:gd name="T54" fmla="*/ 221000728 w 345"/>
                                <a:gd name="T55" fmla="*/ 199110710 h 320"/>
                                <a:gd name="T56" fmla="*/ 209668086 w 345"/>
                                <a:gd name="T57" fmla="*/ 216810302 h 320"/>
                                <a:gd name="T58" fmla="*/ 209668086 w 345"/>
                                <a:gd name="T59" fmla="*/ 199110710 h 320"/>
                                <a:gd name="T60" fmla="*/ 221000728 w 345"/>
                                <a:gd name="T61" fmla="*/ 159290786 h 320"/>
                                <a:gd name="T62" fmla="*/ 232333365 w 345"/>
                                <a:gd name="T63" fmla="*/ 159290786 h 320"/>
                                <a:gd name="T64" fmla="*/ 246502724 w 345"/>
                                <a:gd name="T65" fmla="*/ 106192009 h 320"/>
                                <a:gd name="T66" fmla="*/ 209668086 w 345"/>
                                <a:gd name="T67" fmla="*/ 70792824 h 320"/>
                                <a:gd name="T68" fmla="*/ 195502287 w 345"/>
                                <a:gd name="T69" fmla="*/ 70792824 h 320"/>
                                <a:gd name="T70" fmla="*/ 184166083 w 345"/>
                                <a:gd name="T71" fmla="*/ 70792824 h 320"/>
                                <a:gd name="T72" fmla="*/ 184166083 w 345"/>
                                <a:gd name="T73" fmla="*/ 53098777 h 320"/>
                                <a:gd name="T74" fmla="*/ 172833447 w 345"/>
                                <a:gd name="T75" fmla="*/ 53098777 h 320"/>
                                <a:gd name="T76" fmla="*/ 172833447 w 345"/>
                                <a:gd name="T77" fmla="*/ 35399185 h 320"/>
                                <a:gd name="T78" fmla="*/ 147335006 w 345"/>
                                <a:gd name="T79" fmla="*/ 17699592 h 320"/>
                                <a:gd name="T80" fmla="*/ 147335006 w 345"/>
                                <a:gd name="T81" fmla="*/ 0 h 32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345"/>
                                <a:gd name="T124" fmla="*/ 0 h 320"/>
                                <a:gd name="T125" fmla="*/ 345 w 345"/>
                                <a:gd name="T126" fmla="*/ 320 h 320"/>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40" name="Freeform 248"/>
                          <wps:cNvSpPr>
                            <a:spLocks/>
                          </wps:cNvSpPr>
                          <wps:spPr bwMode="auto">
                            <a:xfrm>
                              <a:off x="72476" y="42398"/>
                              <a:ext cx="83" cy="119"/>
                            </a:xfrm>
                            <a:custGeom>
                              <a:avLst/>
                              <a:gdLst>
                                <a:gd name="T0" fmla="*/ 5628349 w 16"/>
                                <a:gd name="T1" fmla="*/ 0 h 15"/>
                                <a:gd name="T2" fmla="*/ 5628349 w 16"/>
                                <a:gd name="T3" fmla="*/ 0 h 15"/>
                                <a:gd name="T4" fmla="*/ 0 w 16"/>
                                <a:gd name="T5" fmla="*/ 21198795 h 15"/>
                                <a:gd name="T6" fmla="*/ 5628349 w 16"/>
                                <a:gd name="T7" fmla="*/ 21198795 h 15"/>
                                <a:gd name="T8" fmla="*/ 5628349 w 16"/>
                                <a:gd name="T9" fmla="*/ 0 h 15"/>
                                <a:gd name="T10" fmla="*/ 0 60000 65536"/>
                                <a:gd name="T11" fmla="*/ 0 60000 65536"/>
                                <a:gd name="T12" fmla="*/ 0 60000 65536"/>
                                <a:gd name="T13" fmla="*/ 0 60000 65536"/>
                                <a:gd name="T14" fmla="*/ 0 60000 65536"/>
                                <a:gd name="T15" fmla="*/ 0 w 16"/>
                                <a:gd name="T16" fmla="*/ 0 h 15"/>
                                <a:gd name="T17" fmla="*/ 16 w 16"/>
                                <a:gd name="T18" fmla="*/ 15 h 15"/>
                              </a:gdLst>
                              <a:ahLst/>
                              <a:cxnLst>
                                <a:cxn ang="T10">
                                  <a:pos x="T0" y="T1"/>
                                </a:cxn>
                                <a:cxn ang="T11">
                                  <a:pos x="T2" y="T3"/>
                                </a:cxn>
                                <a:cxn ang="T12">
                                  <a:pos x="T4" y="T5"/>
                                </a:cxn>
                                <a:cxn ang="T13">
                                  <a:pos x="T6" y="T7"/>
                                </a:cxn>
                                <a:cxn ang="T14">
                                  <a:pos x="T8" y="T9"/>
                                </a:cxn>
                              </a:cxnLst>
                              <a:rect l="T15" t="T16" r="T17" b="T18"/>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41" name="Freeform 249"/>
                          <wps:cNvSpPr>
                            <a:spLocks/>
                          </wps:cNvSpPr>
                          <wps:spPr bwMode="auto">
                            <a:xfrm>
                              <a:off x="76069" y="34825"/>
                              <a:ext cx="524" cy="843"/>
                            </a:xfrm>
                            <a:custGeom>
                              <a:avLst/>
                              <a:gdLst>
                                <a:gd name="T0" fmla="*/ 14060641 w 88"/>
                                <a:gd name="T1" fmla="*/ 125893709 h 114"/>
                                <a:gd name="T2" fmla="*/ 14060641 w 88"/>
                                <a:gd name="T3" fmla="*/ 125893709 h 114"/>
                                <a:gd name="T4" fmla="*/ 28121288 w 88"/>
                                <a:gd name="T5" fmla="*/ 125893709 h 114"/>
                                <a:gd name="T6" fmla="*/ 36556259 w 88"/>
                                <a:gd name="T7" fmla="*/ 125893709 h 114"/>
                                <a:gd name="T8" fmla="*/ 50616899 w 88"/>
                                <a:gd name="T9" fmla="*/ 73800324 h 114"/>
                                <a:gd name="T10" fmla="*/ 61864708 w 88"/>
                                <a:gd name="T11" fmla="*/ 73800324 h 114"/>
                                <a:gd name="T12" fmla="*/ 61864708 w 88"/>
                                <a:gd name="T13" fmla="*/ 52093385 h 114"/>
                                <a:gd name="T14" fmla="*/ 50616899 w 88"/>
                                <a:gd name="T15" fmla="*/ 52093385 h 114"/>
                                <a:gd name="T16" fmla="*/ 50616899 w 88"/>
                                <a:gd name="T17" fmla="*/ 0 h 114"/>
                                <a:gd name="T18" fmla="*/ 14060641 w 88"/>
                                <a:gd name="T19" fmla="*/ 21706939 h 114"/>
                                <a:gd name="T20" fmla="*/ 0 w 88"/>
                                <a:gd name="T21" fmla="*/ 52093385 h 114"/>
                                <a:gd name="T22" fmla="*/ 0 w 88"/>
                                <a:gd name="T23" fmla="*/ 91164786 h 114"/>
                                <a:gd name="T24" fmla="*/ 14060641 w 88"/>
                                <a:gd name="T25" fmla="*/ 104186762 h 114"/>
                                <a:gd name="T26" fmla="*/ 14060641 w 88"/>
                                <a:gd name="T27" fmla="*/ 125893709 h 11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88"/>
                                <a:gd name="T43" fmla="*/ 0 h 114"/>
                                <a:gd name="T44" fmla="*/ 88 w 88"/>
                                <a:gd name="T45" fmla="*/ 114 h 11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42" name="Freeform 250"/>
                          <wps:cNvSpPr>
                            <a:spLocks/>
                          </wps:cNvSpPr>
                          <wps:spPr bwMode="auto">
                            <a:xfrm>
                              <a:off x="75355" y="36126"/>
                              <a:ext cx="607" cy="829"/>
                            </a:xfrm>
                            <a:custGeom>
                              <a:avLst/>
                              <a:gdLst>
                                <a:gd name="T0" fmla="*/ 45069978 w 104"/>
                                <a:gd name="T1" fmla="*/ 124984140 h 111"/>
                                <a:gd name="T2" fmla="*/ 45069978 w 104"/>
                                <a:gd name="T3" fmla="*/ 124984140 h 111"/>
                                <a:gd name="T4" fmla="*/ 45069978 w 104"/>
                                <a:gd name="T5" fmla="*/ 71417917 h 111"/>
                                <a:gd name="T6" fmla="*/ 55675079 w 104"/>
                                <a:gd name="T7" fmla="*/ 53566223 h 111"/>
                                <a:gd name="T8" fmla="*/ 66280180 w 104"/>
                                <a:gd name="T9" fmla="*/ 0 h 111"/>
                                <a:gd name="T10" fmla="*/ 34464876 w 104"/>
                                <a:gd name="T11" fmla="*/ 17857265 h 111"/>
                                <a:gd name="T12" fmla="*/ 45069978 w 104"/>
                                <a:gd name="T13" fmla="*/ 53566223 h 111"/>
                                <a:gd name="T14" fmla="*/ 34464876 w 104"/>
                                <a:gd name="T15" fmla="*/ 53566223 h 111"/>
                                <a:gd name="T16" fmla="*/ 34464876 w 104"/>
                                <a:gd name="T17" fmla="*/ 35708958 h 111"/>
                                <a:gd name="T18" fmla="*/ 21210203 w 104"/>
                                <a:gd name="T19" fmla="*/ 35708958 h 111"/>
                                <a:gd name="T20" fmla="*/ 0 w 104"/>
                                <a:gd name="T21" fmla="*/ 107132447 h 111"/>
                                <a:gd name="T22" fmla="*/ 34464876 w 104"/>
                                <a:gd name="T23" fmla="*/ 107132447 h 111"/>
                                <a:gd name="T24" fmla="*/ 45069978 w 104"/>
                                <a:gd name="T25" fmla="*/ 124984140 h 1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
                                <a:gd name="T40" fmla="*/ 0 h 111"/>
                                <a:gd name="T41" fmla="*/ 104 w 104"/>
                                <a:gd name="T42" fmla="*/ 111 h 111"/>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43" name="Freeform 251"/>
                          <wps:cNvSpPr>
                            <a:spLocks/>
                          </wps:cNvSpPr>
                          <wps:spPr bwMode="auto">
                            <a:xfrm>
                              <a:off x="75236" y="36836"/>
                              <a:ext cx="524" cy="474"/>
                            </a:xfrm>
                            <a:custGeom>
                              <a:avLst/>
                              <a:gdLst>
                                <a:gd name="T0" fmla="*/ 50616899 w 88"/>
                                <a:gd name="T1" fmla="*/ 72933575 h 63"/>
                                <a:gd name="T2" fmla="*/ 50616899 w 88"/>
                                <a:gd name="T3" fmla="*/ 72933575 h 63"/>
                                <a:gd name="T4" fmla="*/ 36556259 w 88"/>
                                <a:gd name="T5" fmla="*/ 72933575 h 63"/>
                                <a:gd name="T6" fmla="*/ 36556259 w 88"/>
                                <a:gd name="T7" fmla="*/ 54697350 h 63"/>
                                <a:gd name="T8" fmla="*/ 25308450 w 88"/>
                                <a:gd name="T9" fmla="*/ 54697350 h 63"/>
                                <a:gd name="T10" fmla="*/ 25308450 w 88"/>
                                <a:gd name="T11" fmla="*/ 36466784 h 63"/>
                                <a:gd name="T12" fmla="*/ 0 w 88"/>
                                <a:gd name="T13" fmla="*/ 18230567 h 63"/>
                                <a:gd name="T14" fmla="*/ 0 w 88"/>
                                <a:gd name="T15" fmla="*/ 0 h 63"/>
                                <a:gd name="T16" fmla="*/ 14060641 w 88"/>
                                <a:gd name="T17" fmla="*/ 0 h 63"/>
                                <a:gd name="T18" fmla="*/ 50616899 w 88"/>
                                <a:gd name="T19" fmla="*/ 0 h 63"/>
                                <a:gd name="T20" fmla="*/ 61864708 w 88"/>
                                <a:gd name="T21" fmla="*/ 18230567 h 63"/>
                                <a:gd name="T22" fmla="*/ 61864708 w 88"/>
                                <a:gd name="T23" fmla="*/ 54697350 h 63"/>
                                <a:gd name="T24" fmla="*/ 50616899 w 88"/>
                                <a:gd name="T25" fmla="*/ 54697350 h 63"/>
                                <a:gd name="T26" fmla="*/ 50616899 w 88"/>
                                <a:gd name="T27" fmla="*/ 72933575 h 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88"/>
                                <a:gd name="T43" fmla="*/ 0 h 63"/>
                                <a:gd name="T44" fmla="*/ 88 w 88"/>
                                <a:gd name="T45" fmla="*/ 63 h 63"/>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44" name="Freeform 252"/>
                          <wps:cNvSpPr>
                            <a:spLocks/>
                          </wps:cNvSpPr>
                          <wps:spPr bwMode="auto">
                            <a:xfrm>
                              <a:off x="76272" y="37443"/>
                              <a:ext cx="1249" cy="710"/>
                            </a:xfrm>
                            <a:custGeom>
                              <a:avLst/>
                              <a:gdLst>
                                <a:gd name="T0" fmla="*/ 0 w 209"/>
                                <a:gd name="T1" fmla="*/ 69467887 h 96"/>
                                <a:gd name="T2" fmla="*/ 0 w 209"/>
                                <a:gd name="T3" fmla="*/ 69467887 h 96"/>
                                <a:gd name="T4" fmla="*/ 25642944 w 209"/>
                                <a:gd name="T5" fmla="*/ 69467887 h 96"/>
                                <a:gd name="T6" fmla="*/ 76928832 w 209"/>
                                <a:gd name="T7" fmla="*/ 52100909 h 96"/>
                                <a:gd name="T8" fmla="*/ 76928832 w 209"/>
                                <a:gd name="T9" fmla="*/ 30390833 h 96"/>
                                <a:gd name="T10" fmla="*/ 88324900 w 209"/>
                                <a:gd name="T11" fmla="*/ 17366970 h 96"/>
                                <a:gd name="T12" fmla="*/ 113967844 w 209"/>
                                <a:gd name="T13" fmla="*/ 17366970 h 96"/>
                                <a:gd name="T14" fmla="*/ 113967844 w 209"/>
                                <a:gd name="T15" fmla="*/ 0 h 96"/>
                                <a:gd name="T16" fmla="*/ 151006855 w 209"/>
                                <a:gd name="T17" fmla="*/ 17366970 h 96"/>
                                <a:gd name="T18" fmla="*/ 151006855 w 209"/>
                                <a:gd name="T19" fmla="*/ 52100909 h 96"/>
                                <a:gd name="T20" fmla="*/ 136759984 w 209"/>
                                <a:gd name="T21" fmla="*/ 86834856 h 96"/>
                                <a:gd name="T22" fmla="*/ 88324900 w 209"/>
                                <a:gd name="T23" fmla="*/ 104201826 h 96"/>
                                <a:gd name="T24" fmla="*/ 62681955 w 209"/>
                                <a:gd name="T25" fmla="*/ 86834856 h 96"/>
                                <a:gd name="T26" fmla="*/ 25642944 w 209"/>
                                <a:gd name="T27" fmla="*/ 86834856 h 96"/>
                                <a:gd name="T28" fmla="*/ 14246871 w 209"/>
                                <a:gd name="T29" fmla="*/ 86834856 h 96"/>
                                <a:gd name="T30" fmla="*/ 0 w 209"/>
                                <a:gd name="T31" fmla="*/ 69467887 h 9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209"/>
                                <a:gd name="T49" fmla="*/ 0 h 96"/>
                                <a:gd name="T50" fmla="*/ 209 w 209"/>
                                <a:gd name="T51" fmla="*/ 96 h 9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45" name="Freeform 253"/>
                          <wps:cNvSpPr>
                            <a:spLocks/>
                          </wps:cNvSpPr>
                          <wps:spPr bwMode="auto">
                            <a:xfrm>
                              <a:off x="75760" y="37901"/>
                              <a:ext cx="738" cy="474"/>
                            </a:xfrm>
                            <a:custGeom>
                              <a:avLst/>
                              <a:gdLst>
                                <a:gd name="T0" fmla="*/ 25917714 w 123"/>
                                <a:gd name="T1" fmla="*/ 72933575 h 63"/>
                                <a:gd name="T2" fmla="*/ 25917714 w 123"/>
                                <a:gd name="T3" fmla="*/ 72933575 h 63"/>
                                <a:gd name="T4" fmla="*/ 51835428 w 123"/>
                                <a:gd name="T5" fmla="*/ 54697350 h 63"/>
                                <a:gd name="T6" fmla="*/ 66233760 w 123"/>
                                <a:gd name="T7" fmla="*/ 54697350 h 63"/>
                                <a:gd name="T8" fmla="*/ 66233760 w 123"/>
                                <a:gd name="T9" fmla="*/ 36466784 h 63"/>
                                <a:gd name="T10" fmla="*/ 77749542 w 123"/>
                                <a:gd name="T11" fmla="*/ 54697350 h 63"/>
                                <a:gd name="T12" fmla="*/ 89268930 w 123"/>
                                <a:gd name="T13" fmla="*/ 18230567 h 63"/>
                                <a:gd name="T14" fmla="*/ 77749542 w 123"/>
                                <a:gd name="T15" fmla="*/ 18230567 h 63"/>
                                <a:gd name="T16" fmla="*/ 66233760 w 123"/>
                                <a:gd name="T17" fmla="*/ 0 h 63"/>
                                <a:gd name="T18" fmla="*/ 25917714 w 123"/>
                                <a:gd name="T19" fmla="*/ 0 h 63"/>
                                <a:gd name="T20" fmla="*/ 14398332 w 123"/>
                                <a:gd name="T21" fmla="*/ 0 h 63"/>
                                <a:gd name="T22" fmla="*/ 0 w 123"/>
                                <a:gd name="T23" fmla="*/ 36466784 h 63"/>
                                <a:gd name="T24" fmla="*/ 0 w 123"/>
                                <a:gd name="T25" fmla="*/ 54697350 h 63"/>
                                <a:gd name="T26" fmla="*/ 14398332 w 123"/>
                                <a:gd name="T27" fmla="*/ 36466784 h 63"/>
                                <a:gd name="T28" fmla="*/ 14398332 w 123"/>
                                <a:gd name="T29" fmla="*/ 72933575 h 63"/>
                                <a:gd name="T30" fmla="*/ 25917714 w 123"/>
                                <a:gd name="T31" fmla="*/ 72933575 h 6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23"/>
                                <a:gd name="T49" fmla="*/ 0 h 63"/>
                                <a:gd name="T50" fmla="*/ 123 w 123"/>
                                <a:gd name="T51" fmla="*/ 63 h 63"/>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46" name="Freeform 254"/>
                          <wps:cNvSpPr>
                            <a:spLocks/>
                          </wps:cNvSpPr>
                          <wps:spPr bwMode="auto">
                            <a:xfrm>
                              <a:off x="73606" y="34470"/>
                              <a:ext cx="191" cy="355"/>
                            </a:xfrm>
                            <a:custGeom>
                              <a:avLst/>
                              <a:gdLst>
                                <a:gd name="T0" fmla="*/ 0 w 33"/>
                                <a:gd name="T1" fmla="*/ 52101649 h 48"/>
                                <a:gd name="T2" fmla="*/ 10281026 w 33"/>
                                <a:gd name="T3" fmla="*/ 21710387 h 48"/>
                                <a:gd name="T4" fmla="*/ 20562053 w 33"/>
                                <a:gd name="T5" fmla="*/ 0 h 48"/>
                                <a:gd name="T6" fmla="*/ 0 w 33"/>
                                <a:gd name="T7" fmla="*/ 21710387 h 48"/>
                                <a:gd name="T8" fmla="*/ 0 w 33"/>
                                <a:gd name="T9" fmla="*/ 52101649 h 48"/>
                                <a:gd name="T10" fmla="*/ 0 60000 65536"/>
                                <a:gd name="T11" fmla="*/ 0 60000 65536"/>
                                <a:gd name="T12" fmla="*/ 0 60000 65536"/>
                                <a:gd name="T13" fmla="*/ 0 60000 65536"/>
                                <a:gd name="T14" fmla="*/ 0 60000 65536"/>
                                <a:gd name="T15" fmla="*/ 0 w 33"/>
                                <a:gd name="T16" fmla="*/ 0 h 48"/>
                                <a:gd name="T17" fmla="*/ 33 w 33"/>
                                <a:gd name="T18" fmla="*/ 48 h 48"/>
                              </a:gdLst>
                              <a:ahLst/>
                              <a:cxnLst>
                                <a:cxn ang="T10">
                                  <a:pos x="T0" y="T1"/>
                                </a:cxn>
                                <a:cxn ang="T11">
                                  <a:pos x="T2" y="T3"/>
                                </a:cxn>
                                <a:cxn ang="T12">
                                  <a:pos x="T4" y="T5"/>
                                </a:cxn>
                                <a:cxn ang="T13">
                                  <a:pos x="T6" y="T7"/>
                                </a:cxn>
                                <a:cxn ang="T14">
                                  <a:pos x="T8" y="T9"/>
                                </a:cxn>
                              </a:cxnLst>
                              <a:rect l="T15" t="T16" r="T17" b="T18"/>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47" name="Freeform 255"/>
                          <wps:cNvSpPr>
                            <a:spLocks/>
                          </wps:cNvSpPr>
                          <wps:spPr bwMode="auto">
                            <a:xfrm>
                              <a:off x="74522" y="33760"/>
                              <a:ext cx="107" cy="133"/>
                            </a:xfrm>
                            <a:custGeom>
                              <a:avLst/>
                              <a:gdLst>
                                <a:gd name="T0" fmla="*/ 0 w 17"/>
                                <a:gd name="T1" fmla="*/ 21690209 h 18"/>
                                <a:gd name="T2" fmla="*/ 0 w 17"/>
                                <a:gd name="T3" fmla="*/ 21690209 h 18"/>
                                <a:gd name="T4" fmla="*/ 16660611 w 17"/>
                                <a:gd name="T5" fmla="*/ 0 h 18"/>
                                <a:gd name="T6" fmla="*/ 16660611 w 17"/>
                                <a:gd name="T7" fmla="*/ 21690209 h 18"/>
                                <a:gd name="T8" fmla="*/ 0 w 17"/>
                                <a:gd name="T9" fmla="*/ 21690209 h 18"/>
                                <a:gd name="T10" fmla="*/ 0 60000 65536"/>
                                <a:gd name="T11" fmla="*/ 0 60000 65536"/>
                                <a:gd name="T12" fmla="*/ 0 60000 65536"/>
                                <a:gd name="T13" fmla="*/ 0 60000 65536"/>
                                <a:gd name="T14" fmla="*/ 0 60000 65536"/>
                                <a:gd name="T15" fmla="*/ 0 w 17"/>
                                <a:gd name="T16" fmla="*/ 0 h 18"/>
                                <a:gd name="T17" fmla="*/ 17 w 17"/>
                                <a:gd name="T18" fmla="*/ 18 h 18"/>
                              </a:gdLst>
                              <a:ahLst/>
                              <a:cxnLst>
                                <a:cxn ang="T10">
                                  <a:pos x="T0" y="T1"/>
                                </a:cxn>
                                <a:cxn ang="T11">
                                  <a:pos x="T2" y="T3"/>
                                </a:cxn>
                                <a:cxn ang="T12">
                                  <a:pos x="T4" y="T5"/>
                                </a:cxn>
                                <a:cxn ang="T13">
                                  <a:pos x="T6" y="T7"/>
                                </a:cxn>
                                <a:cxn ang="T14">
                                  <a:pos x="T8" y="T9"/>
                                </a:cxn>
                              </a:cxnLst>
                              <a:rect l="T15" t="T16" r="T17" b="T18"/>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48" name="Line 256"/>
                          <wps:cNvCnPr/>
                          <wps:spPr bwMode="auto">
                            <a:xfrm>
                              <a:off x="74261" y="34411"/>
                              <a:ext cx="107" cy="118"/>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549" name="Freeform 257"/>
                          <wps:cNvSpPr>
                            <a:spLocks/>
                          </wps:cNvSpPr>
                          <wps:spPr bwMode="auto">
                            <a:xfrm>
                              <a:off x="75760" y="35668"/>
                              <a:ext cx="1452" cy="2233"/>
                            </a:xfrm>
                            <a:custGeom>
                              <a:avLst/>
                              <a:gdLst>
                                <a:gd name="T0" fmla="*/ 98355749 w 244"/>
                                <a:gd name="T1" fmla="*/ 47274187 h 303"/>
                                <a:gd name="T2" fmla="*/ 98355749 w 244"/>
                                <a:gd name="T3" fmla="*/ 47274187 h 303"/>
                                <a:gd name="T4" fmla="*/ 148940929 w 244"/>
                                <a:gd name="T5" fmla="*/ 12891477 h 303"/>
                                <a:gd name="T6" fmla="*/ 148940929 w 244"/>
                                <a:gd name="T7" fmla="*/ 30085548 h 303"/>
                                <a:gd name="T8" fmla="*/ 134889098 w 244"/>
                                <a:gd name="T9" fmla="*/ 30085548 h 303"/>
                                <a:gd name="T10" fmla="*/ 160181688 w 244"/>
                                <a:gd name="T11" fmla="*/ 47274187 h 303"/>
                                <a:gd name="T12" fmla="*/ 171422448 w 244"/>
                                <a:gd name="T13" fmla="*/ 184810450 h 303"/>
                                <a:gd name="T14" fmla="*/ 160181688 w 244"/>
                                <a:gd name="T15" fmla="*/ 167616379 h 303"/>
                                <a:gd name="T16" fmla="*/ 134889098 w 244"/>
                                <a:gd name="T17" fmla="*/ 184810450 h 303"/>
                                <a:gd name="T18" fmla="*/ 112407580 w 244"/>
                                <a:gd name="T19" fmla="*/ 201999089 h 303"/>
                                <a:gd name="T20" fmla="*/ 123648339 w 244"/>
                                <a:gd name="T21" fmla="*/ 236381791 h 303"/>
                                <a:gd name="T22" fmla="*/ 148940929 w 244"/>
                                <a:gd name="T23" fmla="*/ 270764501 h 303"/>
                                <a:gd name="T24" fmla="*/ 134889098 w 244"/>
                                <a:gd name="T25" fmla="*/ 287958571 h 303"/>
                                <a:gd name="T26" fmla="*/ 134889098 w 244"/>
                                <a:gd name="T27" fmla="*/ 305147210 h 303"/>
                                <a:gd name="T28" fmla="*/ 87114989 w 244"/>
                                <a:gd name="T29" fmla="*/ 322341281 h 303"/>
                                <a:gd name="T30" fmla="*/ 64633477 w 244"/>
                                <a:gd name="T31" fmla="*/ 322341281 h 303"/>
                                <a:gd name="T32" fmla="*/ 25292590 w 244"/>
                                <a:gd name="T33" fmla="*/ 322341281 h 303"/>
                                <a:gd name="T34" fmla="*/ 39344421 w 244"/>
                                <a:gd name="T35" fmla="*/ 270764501 h 303"/>
                                <a:gd name="T36" fmla="*/ 0 w 244"/>
                                <a:gd name="T37" fmla="*/ 236381791 h 303"/>
                                <a:gd name="T38" fmla="*/ 0 w 244"/>
                                <a:gd name="T39" fmla="*/ 219193159 h 303"/>
                                <a:gd name="T40" fmla="*/ 0 w 244"/>
                                <a:gd name="T41" fmla="*/ 184810450 h 303"/>
                                <a:gd name="T42" fmla="*/ 0 w 244"/>
                                <a:gd name="T43" fmla="*/ 133233669 h 303"/>
                                <a:gd name="T44" fmla="*/ 14051831 w 244"/>
                                <a:gd name="T45" fmla="*/ 116045030 h 303"/>
                                <a:gd name="T46" fmla="*/ 25292590 w 244"/>
                                <a:gd name="T47" fmla="*/ 64468258 h 303"/>
                                <a:gd name="T48" fmla="*/ 50585181 w 244"/>
                                <a:gd name="T49" fmla="*/ 64468258 h 303"/>
                                <a:gd name="T50" fmla="*/ 64633477 w 244"/>
                                <a:gd name="T51" fmla="*/ 30085548 h 303"/>
                                <a:gd name="T52" fmla="*/ 50585181 w 244"/>
                                <a:gd name="T53" fmla="*/ 30085548 h 303"/>
                                <a:gd name="T54" fmla="*/ 64633477 w 244"/>
                                <a:gd name="T55" fmla="*/ 12891477 h 303"/>
                                <a:gd name="T56" fmla="*/ 50585181 w 244"/>
                                <a:gd name="T57" fmla="*/ 0 h 303"/>
                                <a:gd name="T58" fmla="*/ 64633477 w 244"/>
                                <a:gd name="T59" fmla="*/ 0 h 303"/>
                                <a:gd name="T60" fmla="*/ 75874230 w 244"/>
                                <a:gd name="T61" fmla="*/ 0 h 303"/>
                                <a:gd name="T62" fmla="*/ 75874230 w 244"/>
                                <a:gd name="T63" fmla="*/ 12891477 h 303"/>
                                <a:gd name="T64" fmla="*/ 98355749 w 244"/>
                                <a:gd name="T65" fmla="*/ 30085548 h 303"/>
                                <a:gd name="T66" fmla="*/ 87114989 w 244"/>
                                <a:gd name="T67" fmla="*/ 47274187 h 303"/>
                                <a:gd name="T68" fmla="*/ 98355749 w 244"/>
                                <a:gd name="T69" fmla="*/ 47274187 h 30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44"/>
                                <a:gd name="T106" fmla="*/ 0 h 303"/>
                                <a:gd name="T107" fmla="*/ 244 w 244"/>
                                <a:gd name="T108" fmla="*/ 303 h 303"/>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50" name="Freeform 258"/>
                          <wps:cNvSpPr>
                            <a:spLocks/>
                          </wps:cNvSpPr>
                          <wps:spPr bwMode="auto">
                            <a:xfrm>
                              <a:off x="75867" y="38020"/>
                              <a:ext cx="1963" cy="2263"/>
                            </a:xfrm>
                            <a:custGeom>
                              <a:avLst/>
                              <a:gdLst>
                                <a:gd name="T0" fmla="*/ 14046312 w 330"/>
                                <a:gd name="T1" fmla="*/ 127145000 h 305"/>
                                <a:gd name="T2" fmla="*/ 14046312 w 330"/>
                                <a:gd name="T3" fmla="*/ 127145000 h 305"/>
                                <a:gd name="T4" fmla="*/ 33709035 w 330"/>
                                <a:gd name="T5" fmla="*/ 105221932 h 305"/>
                                <a:gd name="T6" fmla="*/ 58991689 w 330"/>
                                <a:gd name="T7" fmla="*/ 127145000 h 305"/>
                                <a:gd name="T8" fmla="*/ 84274350 w 330"/>
                                <a:gd name="T9" fmla="*/ 179761472 h 305"/>
                                <a:gd name="T10" fmla="*/ 98317123 w 330"/>
                                <a:gd name="T11" fmla="*/ 179761472 h 305"/>
                                <a:gd name="T12" fmla="*/ 109553471 w 330"/>
                                <a:gd name="T13" fmla="*/ 210449369 h 305"/>
                                <a:gd name="T14" fmla="*/ 134836126 w 330"/>
                                <a:gd name="T15" fmla="*/ 232372438 h 305"/>
                                <a:gd name="T16" fmla="*/ 157308818 w 330"/>
                                <a:gd name="T17" fmla="*/ 263060335 h 305"/>
                                <a:gd name="T18" fmla="*/ 168545161 w 330"/>
                                <a:gd name="T19" fmla="*/ 263060335 h 305"/>
                                <a:gd name="T20" fmla="*/ 185401448 w 330"/>
                                <a:gd name="T21" fmla="*/ 315671301 h 305"/>
                                <a:gd name="T22" fmla="*/ 168545161 w 330"/>
                                <a:gd name="T23" fmla="*/ 337594370 h 305"/>
                                <a:gd name="T24" fmla="*/ 185401448 w 330"/>
                                <a:gd name="T25" fmla="*/ 337594370 h 305"/>
                                <a:gd name="T26" fmla="*/ 196637791 w 330"/>
                                <a:gd name="T27" fmla="*/ 315671301 h 305"/>
                                <a:gd name="T28" fmla="*/ 196637791 w 330"/>
                                <a:gd name="T29" fmla="*/ 302518560 h 305"/>
                                <a:gd name="T30" fmla="*/ 196637791 w 330"/>
                                <a:gd name="T31" fmla="*/ 284983404 h 305"/>
                                <a:gd name="T32" fmla="*/ 196637791 w 330"/>
                                <a:gd name="T33" fmla="*/ 249907594 h 305"/>
                                <a:gd name="T34" fmla="*/ 219110476 w 330"/>
                                <a:gd name="T35" fmla="*/ 284983404 h 305"/>
                                <a:gd name="T36" fmla="*/ 233153255 w 330"/>
                                <a:gd name="T37" fmla="*/ 263060335 h 305"/>
                                <a:gd name="T38" fmla="*/ 168545161 w 330"/>
                                <a:gd name="T39" fmla="*/ 210449369 h 305"/>
                                <a:gd name="T40" fmla="*/ 185401448 w 330"/>
                                <a:gd name="T41" fmla="*/ 197296628 h 305"/>
                                <a:gd name="T42" fmla="*/ 168545161 w 330"/>
                                <a:gd name="T43" fmla="*/ 197296628 h 305"/>
                                <a:gd name="T44" fmla="*/ 146072475 w 330"/>
                                <a:gd name="T45" fmla="*/ 179761472 h 305"/>
                                <a:gd name="T46" fmla="*/ 134836126 w 330"/>
                                <a:gd name="T47" fmla="*/ 144685662 h 305"/>
                                <a:gd name="T48" fmla="*/ 109553471 w 330"/>
                                <a:gd name="T49" fmla="*/ 105221932 h 305"/>
                                <a:gd name="T50" fmla="*/ 109553471 w 330"/>
                                <a:gd name="T51" fmla="*/ 52610966 h 305"/>
                                <a:gd name="T52" fmla="*/ 120789814 w 330"/>
                                <a:gd name="T53" fmla="*/ 52610966 h 305"/>
                                <a:gd name="T54" fmla="*/ 134836126 w 330"/>
                                <a:gd name="T55" fmla="*/ 52610966 h 305"/>
                                <a:gd name="T56" fmla="*/ 134836126 w 330"/>
                                <a:gd name="T57" fmla="*/ 39458224 h 305"/>
                                <a:gd name="T58" fmla="*/ 134836126 w 330"/>
                                <a:gd name="T59" fmla="*/ 21923068 h 305"/>
                                <a:gd name="T60" fmla="*/ 109553471 w 330"/>
                                <a:gd name="T61" fmla="*/ 0 h 305"/>
                                <a:gd name="T62" fmla="*/ 70228032 w 330"/>
                                <a:gd name="T63" fmla="*/ 0 h 305"/>
                                <a:gd name="T64" fmla="*/ 58991689 w 330"/>
                                <a:gd name="T65" fmla="*/ 39458224 h 305"/>
                                <a:gd name="T66" fmla="*/ 50565316 w 330"/>
                                <a:gd name="T67" fmla="*/ 21923068 h 305"/>
                                <a:gd name="T68" fmla="*/ 50565316 w 330"/>
                                <a:gd name="T69" fmla="*/ 39458224 h 305"/>
                                <a:gd name="T70" fmla="*/ 33709035 w 330"/>
                                <a:gd name="T71" fmla="*/ 39458224 h 305"/>
                                <a:gd name="T72" fmla="*/ 14046312 w 330"/>
                                <a:gd name="T73" fmla="*/ 52610966 h 305"/>
                                <a:gd name="T74" fmla="*/ 0 w 330"/>
                                <a:gd name="T75" fmla="*/ 52610966 h 305"/>
                                <a:gd name="T76" fmla="*/ 0 w 330"/>
                                <a:gd name="T77" fmla="*/ 92069190 h 305"/>
                                <a:gd name="T78" fmla="*/ 14046312 w 330"/>
                                <a:gd name="T79" fmla="*/ 127145000 h 30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330"/>
                                <a:gd name="T121" fmla="*/ 0 h 305"/>
                                <a:gd name="T122" fmla="*/ 330 w 330"/>
                                <a:gd name="T123" fmla="*/ 305 h 305"/>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51" name="Freeform 259"/>
                          <wps:cNvSpPr>
                            <a:spLocks/>
                          </wps:cNvSpPr>
                          <wps:spPr bwMode="auto">
                            <a:xfrm>
                              <a:off x="75653" y="37191"/>
                              <a:ext cx="107" cy="119"/>
                            </a:xfrm>
                            <a:custGeom>
                              <a:avLst/>
                              <a:gdLst>
                                <a:gd name="T0" fmla="*/ 0 w 17"/>
                                <a:gd name="T1" fmla="*/ 21198795 h 15"/>
                                <a:gd name="T2" fmla="*/ 0 w 17"/>
                                <a:gd name="T3" fmla="*/ 21198795 h 15"/>
                                <a:gd name="T4" fmla="*/ 0 w 17"/>
                                <a:gd name="T5" fmla="*/ 0 h 15"/>
                                <a:gd name="T6" fmla="*/ 16660611 w 17"/>
                                <a:gd name="T7" fmla="*/ 0 h 15"/>
                                <a:gd name="T8" fmla="*/ 16660611 w 17"/>
                                <a:gd name="T9" fmla="*/ 21198795 h 15"/>
                                <a:gd name="T10" fmla="*/ 0 w 17"/>
                                <a:gd name="T11" fmla="*/ 21198795 h 15"/>
                                <a:gd name="T12" fmla="*/ 0 60000 65536"/>
                                <a:gd name="T13" fmla="*/ 0 60000 65536"/>
                                <a:gd name="T14" fmla="*/ 0 60000 65536"/>
                                <a:gd name="T15" fmla="*/ 0 60000 65536"/>
                                <a:gd name="T16" fmla="*/ 0 60000 65536"/>
                                <a:gd name="T17" fmla="*/ 0 60000 65536"/>
                                <a:gd name="T18" fmla="*/ 0 w 17"/>
                                <a:gd name="T19" fmla="*/ 0 h 15"/>
                                <a:gd name="T20" fmla="*/ 17 w 17"/>
                                <a:gd name="T21" fmla="*/ 15 h 15"/>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52" name="Freeform 260"/>
                          <wps:cNvSpPr>
                            <a:spLocks/>
                          </wps:cNvSpPr>
                          <wps:spPr bwMode="auto">
                            <a:xfrm>
                              <a:off x="77021" y="38020"/>
                              <a:ext cx="405" cy="355"/>
                            </a:xfrm>
                            <a:custGeom>
                              <a:avLst/>
                              <a:gdLst>
                                <a:gd name="T0" fmla="*/ 43830691 w 70"/>
                                <a:gd name="T1" fmla="*/ 21710387 h 48"/>
                                <a:gd name="T2" fmla="*/ 43830691 w 70"/>
                                <a:gd name="T3" fmla="*/ 21710387 h 48"/>
                                <a:gd name="T4" fmla="*/ 30940293 w 70"/>
                                <a:gd name="T5" fmla="*/ 21710387 h 48"/>
                                <a:gd name="T6" fmla="*/ 20627975 w 70"/>
                                <a:gd name="T7" fmla="*/ 52101649 h 48"/>
                                <a:gd name="T8" fmla="*/ 10312318 w 70"/>
                                <a:gd name="T9" fmla="*/ 52101649 h 48"/>
                                <a:gd name="T10" fmla="*/ 0 w 70"/>
                                <a:gd name="T11" fmla="*/ 52101649 h 48"/>
                                <a:gd name="T12" fmla="*/ 0 w 70"/>
                                <a:gd name="T13" fmla="*/ 39077601 h 48"/>
                                <a:gd name="T14" fmla="*/ 0 w 70"/>
                                <a:gd name="T15" fmla="*/ 21710387 h 48"/>
                                <a:gd name="T16" fmla="*/ 43830691 w 70"/>
                                <a:gd name="T17" fmla="*/ 0 h 48"/>
                                <a:gd name="T18" fmla="*/ 43830691 w 70"/>
                                <a:gd name="T19" fmla="*/ 21710387 h 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70"/>
                                <a:gd name="T31" fmla="*/ 0 h 48"/>
                                <a:gd name="T32" fmla="*/ 70 w 70"/>
                                <a:gd name="T33" fmla="*/ 48 h 4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53" name="Freeform 261"/>
                          <wps:cNvSpPr>
                            <a:spLocks/>
                          </wps:cNvSpPr>
                          <wps:spPr bwMode="auto">
                            <a:xfrm>
                              <a:off x="78152" y="29396"/>
                              <a:ext cx="1749" cy="4497"/>
                            </a:xfrm>
                            <a:custGeom>
                              <a:avLst/>
                              <a:gdLst>
                                <a:gd name="T0" fmla="*/ 157321836 w 294"/>
                                <a:gd name="T1" fmla="*/ 86414766 h 609"/>
                                <a:gd name="T2" fmla="*/ 157321836 w 294"/>
                                <a:gd name="T3" fmla="*/ 86414766 h 609"/>
                                <a:gd name="T4" fmla="*/ 157321836 w 294"/>
                                <a:gd name="T5" fmla="*/ 138261439 h 609"/>
                                <a:gd name="T6" fmla="*/ 182606588 w 294"/>
                                <a:gd name="T7" fmla="*/ 172829524 h 609"/>
                                <a:gd name="T8" fmla="*/ 168559108 w 294"/>
                                <a:gd name="T9" fmla="*/ 224676205 h 609"/>
                                <a:gd name="T10" fmla="*/ 182606588 w 294"/>
                                <a:gd name="T11" fmla="*/ 311090970 h 609"/>
                                <a:gd name="T12" fmla="*/ 168559108 w 294"/>
                                <a:gd name="T13" fmla="*/ 362943093 h 609"/>
                                <a:gd name="T14" fmla="*/ 196654062 w 294"/>
                                <a:gd name="T15" fmla="*/ 414789774 h 609"/>
                                <a:gd name="T16" fmla="*/ 182606588 w 294"/>
                                <a:gd name="T17" fmla="*/ 449352409 h 609"/>
                                <a:gd name="T18" fmla="*/ 207891339 w 294"/>
                                <a:gd name="T19" fmla="*/ 479602207 h 609"/>
                                <a:gd name="T20" fmla="*/ 207891339 w 294"/>
                                <a:gd name="T21" fmla="*/ 501204540 h 609"/>
                                <a:gd name="T22" fmla="*/ 168559108 w 294"/>
                                <a:gd name="T23" fmla="*/ 583295562 h 609"/>
                                <a:gd name="T24" fmla="*/ 132037084 w 294"/>
                                <a:gd name="T25" fmla="*/ 622181933 h 609"/>
                                <a:gd name="T26" fmla="*/ 120799807 w 294"/>
                                <a:gd name="T27" fmla="*/ 622181933 h 609"/>
                                <a:gd name="T28" fmla="*/ 58996572 w 294"/>
                                <a:gd name="T29" fmla="*/ 656750017 h 609"/>
                                <a:gd name="T30" fmla="*/ 14047480 w 294"/>
                                <a:gd name="T31" fmla="*/ 622181933 h 609"/>
                                <a:gd name="T32" fmla="*/ 25284752 w 294"/>
                                <a:gd name="T33" fmla="*/ 570335259 h 609"/>
                                <a:gd name="T34" fmla="*/ 14047480 w 294"/>
                                <a:gd name="T35" fmla="*/ 518488578 h 609"/>
                                <a:gd name="T36" fmla="*/ 25284752 w 294"/>
                                <a:gd name="T37" fmla="*/ 479602207 h 609"/>
                                <a:gd name="T38" fmla="*/ 73044052 w 294"/>
                                <a:gd name="T39" fmla="*/ 380221690 h 609"/>
                                <a:gd name="T40" fmla="*/ 84281324 w 294"/>
                                <a:gd name="T41" fmla="*/ 362943093 h 609"/>
                                <a:gd name="T42" fmla="*/ 84281324 w 294"/>
                                <a:gd name="T43" fmla="*/ 328375009 h 609"/>
                                <a:gd name="T44" fmla="*/ 73044052 w 294"/>
                                <a:gd name="T45" fmla="*/ 311090970 h 609"/>
                                <a:gd name="T46" fmla="*/ 58996572 w 294"/>
                                <a:gd name="T47" fmla="*/ 311090970 h 609"/>
                                <a:gd name="T48" fmla="*/ 50569503 w 294"/>
                                <a:gd name="T49" fmla="*/ 155545485 h 609"/>
                                <a:gd name="T50" fmla="*/ 0 w 294"/>
                                <a:gd name="T51" fmla="*/ 86414766 h 609"/>
                                <a:gd name="T52" fmla="*/ 14047480 w 294"/>
                                <a:gd name="T53" fmla="*/ 69130720 h 609"/>
                                <a:gd name="T54" fmla="*/ 36522023 w 294"/>
                                <a:gd name="T55" fmla="*/ 103698804 h 609"/>
                                <a:gd name="T56" fmla="*/ 50569503 w 294"/>
                                <a:gd name="T57" fmla="*/ 103698804 h 609"/>
                                <a:gd name="T58" fmla="*/ 58996572 w 294"/>
                                <a:gd name="T59" fmla="*/ 103698804 h 609"/>
                                <a:gd name="T60" fmla="*/ 84281324 w 294"/>
                                <a:gd name="T61" fmla="*/ 103698804 h 609"/>
                                <a:gd name="T62" fmla="*/ 98325264 w 294"/>
                                <a:gd name="T63" fmla="*/ 86414766 h 609"/>
                                <a:gd name="T64" fmla="*/ 109562536 w 294"/>
                                <a:gd name="T65" fmla="*/ 17284046 h 609"/>
                                <a:gd name="T66" fmla="*/ 132037084 w 294"/>
                                <a:gd name="T67" fmla="*/ 0 h 609"/>
                                <a:gd name="T68" fmla="*/ 168559108 w 294"/>
                                <a:gd name="T69" fmla="*/ 34568085 h 609"/>
                                <a:gd name="T70" fmla="*/ 157321836 w 294"/>
                                <a:gd name="T71" fmla="*/ 86414766 h 60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94"/>
                                <a:gd name="T109" fmla="*/ 0 h 609"/>
                                <a:gd name="T110" fmla="*/ 294 w 294"/>
                                <a:gd name="T111" fmla="*/ 609 h 609"/>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54" name="Freeform 262"/>
                          <wps:cNvSpPr>
                            <a:spLocks/>
                          </wps:cNvSpPr>
                          <wps:spPr bwMode="auto">
                            <a:xfrm>
                              <a:off x="75558" y="28790"/>
                              <a:ext cx="4343" cy="5813"/>
                            </a:xfrm>
                            <a:custGeom>
                              <a:avLst/>
                              <a:gdLst>
                                <a:gd name="T0" fmla="*/ 121304875 w 729"/>
                                <a:gd name="T1" fmla="*/ 819354731 h 785"/>
                                <a:gd name="T2" fmla="*/ 110021934 w 729"/>
                                <a:gd name="T3" fmla="*/ 784489046 h 785"/>
                                <a:gd name="T4" fmla="*/ 98735454 w 729"/>
                                <a:gd name="T5" fmla="*/ 806281472 h 785"/>
                                <a:gd name="T6" fmla="*/ 36673978 w 729"/>
                                <a:gd name="T7" fmla="*/ 858580011 h 785"/>
                                <a:gd name="T8" fmla="*/ 25391043 w 729"/>
                                <a:gd name="T9" fmla="*/ 784489046 h 785"/>
                                <a:gd name="T10" fmla="*/ 14104557 w 729"/>
                                <a:gd name="T11" fmla="*/ 784489046 h 785"/>
                                <a:gd name="T12" fmla="*/ 14104557 w 729"/>
                                <a:gd name="T13" fmla="*/ 732190507 h 785"/>
                                <a:gd name="T14" fmla="*/ 14104557 w 729"/>
                                <a:gd name="T15" fmla="*/ 662459121 h 785"/>
                                <a:gd name="T16" fmla="*/ 50778535 w 729"/>
                                <a:gd name="T17" fmla="*/ 597081836 h 785"/>
                                <a:gd name="T18" fmla="*/ 87452513 w 729"/>
                                <a:gd name="T19" fmla="*/ 544783297 h 785"/>
                                <a:gd name="T20" fmla="*/ 121304875 w 729"/>
                                <a:gd name="T21" fmla="*/ 470692332 h 785"/>
                                <a:gd name="T22" fmla="*/ 172083410 w 729"/>
                                <a:gd name="T23" fmla="*/ 348662407 h 785"/>
                                <a:gd name="T24" fmla="*/ 220040323 w 729"/>
                                <a:gd name="T25" fmla="*/ 230986582 h 785"/>
                                <a:gd name="T26" fmla="*/ 157978853 w 729"/>
                                <a:gd name="T27" fmla="*/ 261498175 h 785"/>
                                <a:gd name="T28" fmla="*/ 194652831 w 729"/>
                                <a:gd name="T29" fmla="*/ 230986582 h 785"/>
                                <a:gd name="T30" fmla="*/ 220040323 w 729"/>
                                <a:gd name="T31" fmla="*/ 156895617 h 785"/>
                                <a:gd name="T32" fmla="*/ 231326809 w 729"/>
                                <a:gd name="T33" fmla="*/ 178688043 h 785"/>
                                <a:gd name="T34" fmla="*/ 245431366 w 729"/>
                                <a:gd name="T35" fmla="*/ 178688043 h 785"/>
                                <a:gd name="T36" fmla="*/ 231326809 w 729"/>
                                <a:gd name="T37" fmla="*/ 139462771 h 785"/>
                                <a:gd name="T38" fmla="*/ 270822408 w 729"/>
                                <a:gd name="T39" fmla="*/ 87164232 h 785"/>
                                <a:gd name="T40" fmla="*/ 318779328 w 729"/>
                                <a:gd name="T41" fmla="*/ 74090965 h 785"/>
                                <a:gd name="T42" fmla="*/ 380840798 w 729"/>
                                <a:gd name="T43" fmla="*/ 34865693 h 785"/>
                                <a:gd name="T44" fmla="*/ 403410219 w 729"/>
                                <a:gd name="T45" fmla="*/ 0 h 785"/>
                                <a:gd name="T46" fmla="*/ 417514776 w 729"/>
                                <a:gd name="T47" fmla="*/ 21792426 h 785"/>
                                <a:gd name="T48" fmla="*/ 440084197 w 729"/>
                                <a:gd name="T49" fmla="*/ 0 h 785"/>
                                <a:gd name="T50" fmla="*/ 516253780 w 729"/>
                                <a:gd name="T51" fmla="*/ 74090965 h 785"/>
                                <a:gd name="T52" fmla="*/ 465475240 w 729"/>
                                <a:gd name="T53" fmla="*/ 87164232 h 785"/>
                                <a:gd name="T54" fmla="*/ 502145673 w 729"/>
                                <a:gd name="T55" fmla="*/ 126389504 h 785"/>
                                <a:gd name="T56" fmla="*/ 490862738 w 729"/>
                                <a:gd name="T57" fmla="*/ 139462771 h 785"/>
                                <a:gd name="T58" fmla="*/ 479579796 w 729"/>
                                <a:gd name="T59" fmla="*/ 126389504 h 785"/>
                                <a:gd name="T60" fmla="*/ 417514776 w 729"/>
                                <a:gd name="T61" fmla="*/ 104597078 h 785"/>
                                <a:gd name="T62" fmla="*/ 392127284 w 729"/>
                                <a:gd name="T63" fmla="*/ 191766790 h 785"/>
                                <a:gd name="T64" fmla="*/ 355453306 w 729"/>
                                <a:gd name="T65" fmla="*/ 191766790 h 785"/>
                                <a:gd name="T66" fmla="*/ 318779328 w 729"/>
                                <a:gd name="T67" fmla="*/ 156895617 h 785"/>
                                <a:gd name="T68" fmla="*/ 293388285 w 729"/>
                                <a:gd name="T69" fmla="*/ 178688043 h 785"/>
                                <a:gd name="T70" fmla="*/ 270822408 w 729"/>
                                <a:gd name="T71" fmla="*/ 209199636 h 785"/>
                                <a:gd name="T72" fmla="*/ 256714301 w 729"/>
                                <a:gd name="T73" fmla="*/ 244065329 h 785"/>
                                <a:gd name="T74" fmla="*/ 231326809 w 729"/>
                                <a:gd name="T75" fmla="*/ 261498175 h 785"/>
                                <a:gd name="T76" fmla="*/ 220040323 w 729"/>
                                <a:gd name="T77" fmla="*/ 313796714 h 785"/>
                                <a:gd name="T78" fmla="*/ 194652831 w 729"/>
                                <a:gd name="T79" fmla="*/ 387887679 h 785"/>
                                <a:gd name="T80" fmla="*/ 172083410 w 729"/>
                                <a:gd name="T81" fmla="*/ 470692332 h 785"/>
                                <a:gd name="T82" fmla="*/ 157978853 w 729"/>
                                <a:gd name="T83" fmla="*/ 522990871 h 785"/>
                                <a:gd name="T84" fmla="*/ 135409432 w 729"/>
                                <a:gd name="T85" fmla="*/ 610160582 h 785"/>
                                <a:gd name="T86" fmla="*/ 146695918 w 729"/>
                                <a:gd name="T87" fmla="*/ 701684394 h 785"/>
                                <a:gd name="T88" fmla="*/ 135409432 w 729"/>
                                <a:gd name="T89" fmla="*/ 767056200 h 785"/>
                                <a:gd name="T90" fmla="*/ 121304875 w 729"/>
                                <a:gd name="T91" fmla="*/ 819354731 h 78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729"/>
                                <a:gd name="T139" fmla="*/ 0 h 785"/>
                                <a:gd name="T140" fmla="*/ 729 w 729"/>
                                <a:gd name="T141" fmla="*/ 785 h 78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55" name="Freeform 263"/>
                          <wps:cNvSpPr>
                            <a:spLocks/>
                          </wps:cNvSpPr>
                          <wps:spPr bwMode="auto">
                            <a:xfrm>
                              <a:off x="76593" y="29988"/>
                              <a:ext cx="2058" cy="5547"/>
                            </a:xfrm>
                            <a:custGeom>
                              <a:avLst/>
                              <a:gdLst>
                                <a:gd name="T0" fmla="*/ 0 w 346"/>
                                <a:gd name="T1" fmla="*/ 642594360 h 750"/>
                                <a:gd name="T2" fmla="*/ 0 w 346"/>
                                <a:gd name="T3" fmla="*/ 642594360 h 750"/>
                                <a:gd name="T4" fmla="*/ 14045112 w 346"/>
                                <a:gd name="T5" fmla="*/ 642594360 h 750"/>
                                <a:gd name="T6" fmla="*/ 14045112 w 346"/>
                                <a:gd name="T7" fmla="*/ 590492114 h 750"/>
                                <a:gd name="T8" fmla="*/ 25280490 w 346"/>
                                <a:gd name="T9" fmla="*/ 573124701 h 750"/>
                                <a:gd name="T10" fmla="*/ 25280490 w 346"/>
                                <a:gd name="T11" fmla="*/ 521022455 h 750"/>
                                <a:gd name="T12" fmla="*/ 25280490 w 346"/>
                                <a:gd name="T13" fmla="*/ 499311815 h 750"/>
                                <a:gd name="T14" fmla="*/ 14045112 w 346"/>
                                <a:gd name="T15" fmla="*/ 429842155 h 750"/>
                                <a:gd name="T16" fmla="*/ 25280490 w 346"/>
                                <a:gd name="T17" fmla="*/ 364715716 h 750"/>
                                <a:gd name="T18" fmla="*/ 36515873 w 346"/>
                                <a:gd name="T19" fmla="*/ 347348303 h 750"/>
                                <a:gd name="T20" fmla="*/ 61796363 w 346"/>
                                <a:gd name="T21" fmla="*/ 329980890 h 750"/>
                                <a:gd name="T22" fmla="*/ 50560980 w 346"/>
                                <a:gd name="T23" fmla="*/ 295246057 h 750"/>
                                <a:gd name="T24" fmla="*/ 61796363 w 346"/>
                                <a:gd name="T25" fmla="*/ 260511231 h 750"/>
                                <a:gd name="T26" fmla="*/ 73031740 w 346"/>
                                <a:gd name="T27" fmla="*/ 208408985 h 750"/>
                                <a:gd name="T28" fmla="*/ 98308691 w 346"/>
                                <a:gd name="T29" fmla="*/ 156306739 h 750"/>
                                <a:gd name="T30" fmla="*/ 98308691 w 346"/>
                                <a:gd name="T31" fmla="*/ 134596099 h 750"/>
                                <a:gd name="T32" fmla="*/ 98308691 w 346"/>
                                <a:gd name="T33" fmla="*/ 117228686 h 750"/>
                                <a:gd name="T34" fmla="*/ 109544075 w 346"/>
                                <a:gd name="T35" fmla="*/ 86837079 h 750"/>
                                <a:gd name="T36" fmla="*/ 120779452 w 346"/>
                                <a:gd name="T37" fmla="*/ 65126439 h 750"/>
                                <a:gd name="T38" fmla="*/ 132014835 w 346"/>
                                <a:gd name="T39" fmla="*/ 65126439 h 750"/>
                                <a:gd name="T40" fmla="*/ 132014835 w 346"/>
                                <a:gd name="T41" fmla="*/ 30391606 h 750"/>
                                <a:gd name="T42" fmla="*/ 146059942 w 346"/>
                                <a:gd name="T43" fmla="*/ 30391606 h 750"/>
                                <a:gd name="T44" fmla="*/ 168530703 w 346"/>
                                <a:gd name="T45" fmla="*/ 30391606 h 750"/>
                                <a:gd name="T46" fmla="*/ 168530703 w 346"/>
                                <a:gd name="T47" fmla="*/ 0 h 750"/>
                                <a:gd name="T48" fmla="*/ 182575815 w 346"/>
                                <a:gd name="T49" fmla="*/ 0 h 750"/>
                                <a:gd name="T50" fmla="*/ 233133256 w 346"/>
                                <a:gd name="T51" fmla="*/ 65126439 h 750"/>
                                <a:gd name="T52" fmla="*/ 244368633 w 346"/>
                                <a:gd name="T53" fmla="*/ 221433178 h 750"/>
                                <a:gd name="T54" fmla="*/ 219091682 w 346"/>
                                <a:gd name="T55" fmla="*/ 221433178 h 750"/>
                                <a:gd name="T56" fmla="*/ 196620921 w 346"/>
                                <a:gd name="T57" fmla="*/ 260511231 h 750"/>
                                <a:gd name="T58" fmla="*/ 196620921 w 346"/>
                                <a:gd name="T59" fmla="*/ 273535424 h 750"/>
                                <a:gd name="T60" fmla="*/ 196620921 w 346"/>
                                <a:gd name="T61" fmla="*/ 295246057 h 750"/>
                                <a:gd name="T62" fmla="*/ 207856305 w 346"/>
                                <a:gd name="T63" fmla="*/ 312613470 h 750"/>
                                <a:gd name="T64" fmla="*/ 182575815 w 346"/>
                                <a:gd name="T65" fmla="*/ 347348303 h 750"/>
                                <a:gd name="T66" fmla="*/ 146059942 w 346"/>
                                <a:gd name="T67" fmla="*/ 399450549 h 750"/>
                                <a:gd name="T68" fmla="*/ 120779452 w 346"/>
                                <a:gd name="T69" fmla="*/ 447209576 h 750"/>
                                <a:gd name="T70" fmla="*/ 120779452 w 346"/>
                                <a:gd name="T71" fmla="*/ 534046648 h 750"/>
                                <a:gd name="T72" fmla="*/ 146059942 w 346"/>
                                <a:gd name="T73" fmla="*/ 590492114 h 750"/>
                                <a:gd name="T74" fmla="*/ 132014835 w 346"/>
                                <a:gd name="T75" fmla="*/ 607859534 h 750"/>
                                <a:gd name="T76" fmla="*/ 132014835 w 346"/>
                                <a:gd name="T77" fmla="*/ 625226947 h 750"/>
                                <a:gd name="T78" fmla="*/ 109544075 w 346"/>
                                <a:gd name="T79" fmla="*/ 659961773 h 750"/>
                                <a:gd name="T80" fmla="*/ 98308691 w 346"/>
                                <a:gd name="T81" fmla="*/ 781533685 h 750"/>
                                <a:gd name="T82" fmla="*/ 73031740 w 346"/>
                                <a:gd name="T83" fmla="*/ 781533685 h 750"/>
                                <a:gd name="T84" fmla="*/ 61796363 w 346"/>
                                <a:gd name="T85" fmla="*/ 798901098 h 750"/>
                                <a:gd name="T86" fmla="*/ 61796363 w 346"/>
                                <a:gd name="T87" fmla="*/ 816268511 h 750"/>
                                <a:gd name="T88" fmla="*/ 36515873 w 346"/>
                                <a:gd name="T89" fmla="*/ 816268511 h 750"/>
                                <a:gd name="T90" fmla="*/ 25280490 w 346"/>
                                <a:gd name="T91" fmla="*/ 781533685 h 750"/>
                                <a:gd name="T92" fmla="*/ 36515873 w 346"/>
                                <a:gd name="T93" fmla="*/ 764166265 h 750"/>
                                <a:gd name="T94" fmla="*/ 25280490 w 346"/>
                                <a:gd name="T95" fmla="*/ 746798852 h 750"/>
                                <a:gd name="T96" fmla="*/ 0 w 346"/>
                                <a:gd name="T97" fmla="*/ 642594360 h 75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46"/>
                                <a:gd name="T148" fmla="*/ 0 h 750"/>
                                <a:gd name="T149" fmla="*/ 346 w 346"/>
                                <a:gd name="T150" fmla="*/ 750 h 75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56" name="Freeform 264"/>
                          <wps:cNvSpPr>
                            <a:spLocks/>
                          </wps:cNvSpPr>
                          <wps:spPr bwMode="auto">
                            <a:xfrm>
                              <a:off x="76712" y="51155"/>
                              <a:ext cx="2153" cy="2367"/>
                            </a:xfrm>
                            <a:custGeom>
                              <a:avLst/>
                              <a:gdLst>
                                <a:gd name="T0" fmla="*/ 84260534 w 362"/>
                                <a:gd name="T1" fmla="*/ 347388339 h 320"/>
                                <a:gd name="T2" fmla="*/ 84260534 w 362"/>
                                <a:gd name="T3" fmla="*/ 347388339 h 320"/>
                                <a:gd name="T4" fmla="*/ 70216521 w 362"/>
                                <a:gd name="T5" fmla="*/ 312649507 h 320"/>
                                <a:gd name="T6" fmla="*/ 50557026 w 362"/>
                                <a:gd name="T7" fmla="*/ 208433005 h 320"/>
                                <a:gd name="T8" fmla="*/ 50557026 w 362"/>
                                <a:gd name="T9" fmla="*/ 156324750 h 320"/>
                                <a:gd name="T10" fmla="*/ 0 w 362"/>
                                <a:gd name="T11" fmla="*/ 21713142 h 320"/>
                                <a:gd name="T12" fmla="*/ 0 w 362"/>
                                <a:gd name="T13" fmla="*/ 0 h 320"/>
                                <a:gd name="T14" fmla="*/ 25278516 w 362"/>
                                <a:gd name="T15" fmla="*/ 0 h 320"/>
                                <a:gd name="T16" fmla="*/ 50557026 w 362"/>
                                <a:gd name="T17" fmla="*/ 0 h 320"/>
                                <a:gd name="T18" fmla="*/ 120770007 w 362"/>
                                <a:gd name="T19" fmla="*/ 21713142 h 320"/>
                                <a:gd name="T20" fmla="*/ 143239013 w 362"/>
                                <a:gd name="T21" fmla="*/ 21713142 h 320"/>
                                <a:gd name="T22" fmla="*/ 193796038 w 362"/>
                                <a:gd name="T23" fmla="*/ 39082558 h 320"/>
                                <a:gd name="T24" fmla="*/ 219074548 w 362"/>
                                <a:gd name="T25" fmla="*/ 21713142 h 320"/>
                                <a:gd name="T26" fmla="*/ 230309051 w 362"/>
                                <a:gd name="T27" fmla="*/ 0 h 320"/>
                                <a:gd name="T28" fmla="*/ 255584028 w 362"/>
                                <a:gd name="T29" fmla="*/ 21713142 h 320"/>
                                <a:gd name="T30" fmla="*/ 230309051 w 362"/>
                                <a:gd name="T31" fmla="*/ 52108248 h 320"/>
                                <a:gd name="T32" fmla="*/ 219074548 w 362"/>
                                <a:gd name="T33" fmla="*/ 39082558 h 320"/>
                                <a:gd name="T34" fmla="*/ 182561536 w 362"/>
                                <a:gd name="T35" fmla="*/ 39082558 h 320"/>
                                <a:gd name="T36" fmla="*/ 168517522 w 362"/>
                                <a:gd name="T37" fmla="*/ 143299060 h 320"/>
                                <a:gd name="T38" fmla="*/ 157283020 w 362"/>
                                <a:gd name="T39" fmla="*/ 156324750 h 320"/>
                                <a:gd name="T40" fmla="*/ 157283020 w 362"/>
                                <a:gd name="T41" fmla="*/ 225802421 h 320"/>
                                <a:gd name="T42" fmla="*/ 157283020 w 362"/>
                                <a:gd name="T43" fmla="*/ 334362642 h 320"/>
                                <a:gd name="T44" fmla="*/ 132004510 w 362"/>
                                <a:gd name="T45" fmla="*/ 347388339 h 320"/>
                                <a:gd name="T46" fmla="*/ 109535505 w 362"/>
                                <a:gd name="T47" fmla="*/ 347388339 h 320"/>
                                <a:gd name="T48" fmla="*/ 98301002 w 362"/>
                                <a:gd name="T49" fmla="*/ 334362642 h 320"/>
                                <a:gd name="T50" fmla="*/ 84260534 w 362"/>
                                <a:gd name="T51" fmla="*/ 347388339 h 32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362"/>
                                <a:gd name="T79" fmla="*/ 0 h 320"/>
                                <a:gd name="T80" fmla="*/ 362 w 362"/>
                                <a:gd name="T81" fmla="*/ 320 h 32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57" name="Freeform 265"/>
                          <wps:cNvSpPr>
                            <a:spLocks/>
                          </wps:cNvSpPr>
                          <wps:spPr bwMode="auto">
                            <a:xfrm>
                              <a:off x="77414" y="52102"/>
                              <a:ext cx="2689" cy="2721"/>
                            </a:xfrm>
                            <a:custGeom>
                              <a:avLst/>
                              <a:gdLst>
                                <a:gd name="T0" fmla="*/ 294122528 w 451"/>
                                <a:gd name="T1" fmla="*/ 13020695 h 368"/>
                                <a:gd name="T2" fmla="*/ 308264641 w 451"/>
                                <a:gd name="T3" fmla="*/ 117197189 h 368"/>
                                <a:gd name="T4" fmla="*/ 294122528 w 451"/>
                                <a:gd name="T5" fmla="*/ 117197189 h 368"/>
                                <a:gd name="T6" fmla="*/ 282810257 w 451"/>
                                <a:gd name="T7" fmla="*/ 138901992 h 368"/>
                                <a:gd name="T8" fmla="*/ 294122528 w 451"/>
                                <a:gd name="T9" fmla="*/ 156264738 h 368"/>
                                <a:gd name="T10" fmla="*/ 308264641 w 451"/>
                                <a:gd name="T11" fmla="*/ 138901992 h 368"/>
                                <a:gd name="T12" fmla="*/ 319576906 w 451"/>
                                <a:gd name="T13" fmla="*/ 138901992 h 368"/>
                                <a:gd name="T14" fmla="*/ 319576906 w 451"/>
                                <a:gd name="T15" fmla="*/ 156264738 h 368"/>
                                <a:gd name="T16" fmla="*/ 319576906 w 451"/>
                                <a:gd name="T17" fmla="*/ 204010931 h 368"/>
                                <a:gd name="T18" fmla="*/ 294122528 w 451"/>
                                <a:gd name="T19" fmla="*/ 221373684 h 368"/>
                                <a:gd name="T20" fmla="*/ 271497991 w 451"/>
                                <a:gd name="T21" fmla="*/ 273461927 h 368"/>
                                <a:gd name="T22" fmla="*/ 234731342 w 451"/>
                                <a:gd name="T23" fmla="*/ 329892228 h 368"/>
                                <a:gd name="T24" fmla="*/ 209280518 w 451"/>
                                <a:gd name="T25" fmla="*/ 364617727 h 368"/>
                                <a:gd name="T26" fmla="*/ 172513868 w 451"/>
                                <a:gd name="T27" fmla="*/ 381980472 h 368"/>
                                <a:gd name="T28" fmla="*/ 149889332 w 451"/>
                                <a:gd name="T29" fmla="*/ 381980472 h 368"/>
                                <a:gd name="T30" fmla="*/ 113122682 w 451"/>
                                <a:gd name="T31" fmla="*/ 381980472 h 368"/>
                                <a:gd name="T32" fmla="*/ 73529745 w 451"/>
                                <a:gd name="T33" fmla="*/ 399343225 h 368"/>
                                <a:gd name="T34" fmla="*/ 62217474 w 451"/>
                                <a:gd name="T35" fmla="*/ 399343225 h 368"/>
                                <a:gd name="T36" fmla="*/ 50905209 w 451"/>
                                <a:gd name="T37" fmla="*/ 381980472 h 368"/>
                                <a:gd name="T38" fmla="*/ 36766649 w 451"/>
                                <a:gd name="T39" fmla="*/ 329892228 h 368"/>
                                <a:gd name="T40" fmla="*/ 36766649 w 451"/>
                                <a:gd name="T41" fmla="*/ 312529476 h 368"/>
                                <a:gd name="T42" fmla="*/ 14142113 w 451"/>
                                <a:gd name="T43" fmla="*/ 204010931 h 368"/>
                                <a:gd name="T44" fmla="*/ 0 w 451"/>
                                <a:gd name="T45" fmla="*/ 204010931 h 368"/>
                                <a:gd name="T46" fmla="*/ 14142113 w 451"/>
                                <a:gd name="T47" fmla="*/ 190990236 h 368"/>
                                <a:gd name="T48" fmla="*/ 25454378 w 451"/>
                                <a:gd name="T49" fmla="*/ 204010931 h 368"/>
                                <a:gd name="T50" fmla="*/ 50905209 w 451"/>
                                <a:gd name="T51" fmla="*/ 204010931 h 368"/>
                                <a:gd name="T52" fmla="*/ 73529745 w 451"/>
                                <a:gd name="T53" fmla="*/ 190990236 h 368"/>
                                <a:gd name="T54" fmla="*/ 73529745 w 451"/>
                                <a:gd name="T55" fmla="*/ 86813742 h 368"/>
                                <a:gd name="T56" fmla="*/ 87671858 w 451"/>
                                <a:gd name="T57" fmla="*/ 104176494 h 368"/>
                                <a:gd name="T58" fmla="*/ 87671858 w 451"/>
                                <a:gd name="T59" fmla="*/ 138901992 h 368"/>
                                <a:gd name="T60" fmla="*/ 113122682 w 451"/>
                                <a:gd name="T61" fmla="*/ 138901992 h 368"/>
                                <a:gd name="T62" fmla="*/ 149889332 w 451"/>
                                <a:gd name="T63" fmla="*/ 104176494 h 368"/>
                                <a:gd name="T64" fmla="*/ 161201597 w 451"/>
                                <a:gd name="T65" fmla="*/ 117197189 h 368"/>
                                <a:gd name="T66" fmla="*/ 172513868 w 451"/>
                                <a:gd name="T67" fmla="*/ 104176494 h 368"/>
                                <a:gd name="T68" fmla="*/ 223419071 w 451"/>
                                <a:gd name="T69" fmla="*/ 34725498 h 368"/>
                                <a:gd name="T70" fmla="*/ 257355879 w 451"/>
                                <a:gd name="T71" fmla="*/ 0 h 368"/>
                                <a:gd name="T72" fmla="*/ 282810257 w 451"/>
                                <a:gd name="T73" fmla="*/ 13020695 h 368"/>
                                <a:gd name="T74" fmla="*/ 294122528 w 451"/>
                                <a:gd name="T75" fmla="*/ 13020695 h 36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451"/>
                                <a:gd name="T115" fmla="*/ 0 h 368"/>
                                <a:gd name="T116" fmla="*/ 451 w 451"/>
                                <a:gd name="T117" fmla="*/ 368 h 368"/>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58" name="Freeform 266"/>
                          <wps:cNvSpPr>
                            <a:spLocks/>
                          </wps:cNvSpPr>
                          <wps:spPr bwMode="auto">
                            <a:xfrm>
                              <a:off x="78033" y="51273"/>
                              <a:ext cx="1558" cy="1775"/>
                            </a:xfrm>
                            <a:custGeom>
                              <a:avLst/>
                              <a:gdLst>
                                <a:gd name="T0" fmla="*/ 0 w 261"/>
                                <a:gd name="T1" fmla="*/ 208404237 h 240"/>
                                <a:gd name="T2" fmla="*/ 0 w 261"/>
                                <a:gd name="T3" fmla="*/ 208404237 h 240"/>
                                <a:gd name="T4" fmla="*/ 14203068 w 261"/>
                                <a:gd name="T5" fmla="*/ 225771258 h 240"/>
                                <a:gd name="T6" fmla="*/ 14203068 w 261"/>
                                <a:gd name="T7" fmla="*/ 260505301 h 240"/>
                                <a:gd name="T8" fmla="*/ 36926558 w 261"/>
                                <a:gd name="T9" fmla="*/ 260505301 h 240"/>
                                <a:gd name="T10" fmla="*/ 73856680 w 261"/>
                                <a:gd name="T11" fmla="*/ 225771258 h 240"/>
                                <a:gd name="T12" fmla="*/ 88059748 w 261"/>
                                <a:gd name="T13" fmla="*/ 243138280 h 240"/>
                                <a:gd name="T14" fmla="*/ 99421490 w 261"/>
                                <a:gd name="T15" fmla="*/ 225771258 h 240"/>
                                <a:gd name="T16" fmla="*/ 150551116 w 261"/>
                                <a:gd name="T17" fmla="*/ 156303179 h 240"/>
                                <a:gd name="T18" fmla="*/ 187477674 w 261"/>
                                <a:gd name="T19" fmla="*/ 121569136 h 240"/>
                                <a:gd name="T20" fmla="*/ 161912864 w 261"/>
                                <a:gd name="T21" fmla="*/ 121569136 h 240"/>
                                <a:gd name="T22" fmla="*/ 150551116 w 261"/>
                                <a:gd name="T23" fmla="*/ 86835100 h 240"/>
                                <a:gd name="T24" fmla="*/ 124986306 w 261"/>
                                <a:gd name="T25" fmla="*/ 52101057 h 240"/>
                                <a:gd name="T26" fmla="*/ 99421490 w 261"/>
                                <a:gd name="T27" fmla="*/ 0 h 240"/>
                                <a:gd name="T28" fmla="*/ 73856680 w 261"/>
                                <a:gd name="T29" fmla="*/ 34734043 h 240"/>
                                <a:gd name="T30" fmla="*/ 62491368 w 261"/>
                                <a:gd name="T31" fmla="*/ 17367022 h 240"/>
                                <a:gd name="T32" fmla="*/ 25564816 w 261"/>
                                <a:gd name="T33" fmla="*/ 17367022 h 240"/>
                                <a:gd name="T34" fmla="*/ 14203068 w 261"/>
                                <a:gd name="T35" fmla="*/ 121569136 h 240"/>
                                <a:gd name="T36" fmla="*/ 0 w 261"/>
                                <a:gd name="T37" fmla="*/ 134593036 h 240"/>
                                <a:gd name="T38" fmla="*/ 0 w 261"/>
                                <a:gd name="T39" fmla="*/ 208404237 h 24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261"/>
                                <a:gd name="T61" fmla="*/ 0 h 240"/>
                                <a:gd name="T62" fmla="*/ 261 w 261"/>
                                <a:gd name="T63" fmla="*/ 240 h 240"/>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59" name="Freeform 267"/>
                          <wps:cNvSpPr>
                            <a:spLocks/>
                          </wps:cNvSpPr>
                          <wps:spPr bwMode="auto">
                            <a:xfrm>
                              <a:off x="78865" y="50918"/>
                              <a:ext cx="1345" cy="1287"/>
                            </a:xfrm>
                            <a:custGeom>
                              <a:avLst/>
                              <a:gdLst>
                                <a:gd name="T0" fmla="*/ 99683366 w 225"/>
                                <a:gd name="T1" fmla="*/ 0 h 175"/>
                                <a:gd name="T2" fmla="*/ 99683366 w 225"/>
                                <a:gd name="T3" fmla="*/ 0 h 175"/>
                                <a:gd name="T4" fmla="*/ 74048969 w 225"/>
                                <a:gd name="T5" fmla="*/ 0 h 175"/>
                                <a:gd name="T6" fmla="*/ 74048969 w 225"/>
                                <a:gd name="T7" fmla="*/ 17073474 h 175"/>
                                <a:gd name="T8" fmla="*/ 37026272 w 225"/>
                                <a:gd name="T9" fmla="*/ 51220416 h 175"/>
                                <a:gd name="T10" fmla="*/ 0 w 225"/>
                                <a:gd name="T11" fmla="*/ 51220416 h 175"/>
                                <a:gd name="T12" fmla="*/ 25634397 w 225"/>
                                <a:gd name="T13" fmla="*/ 102435419 h 175"/>
                                <a:gd name="T14" fmla="*/ 51265219 w 225"/>
                                <a:gd name="T15" fmla="*/ 132315345 h 175"/>
                                <a:gd name="T16" fmla="*/ 62657094 w 225"/>
                                <a:gd name="T17" fmla="*/ 170729309 h 175"/>
                                <a:gd name="T18" fmla="*/ 88291491 w 225"/>
                                <a:gd name="T19" fmla="*/ 170729309 h 175"/>
                                <a:gd name="T20" fmla="*/ 111075241 w 225"/>
                                <a:gd name="T21" fmla="*/ 183530355 h 175"/>
                                <a:gd name="T22" fmla="*/ 125314188 w 225"/>
                                <a:gd name="T23" fmla="*/ 183530355 h 175"/>
                                <a:gd name="T24" fmla="*/ 148101513 w 225"/>
                                <a:gd name="T25" fmla="*/ 119508893 h 175"/>
                                <a:gd name="T26" fmla="*/ 162340460 w 225"/>
                                <a:gd name="T27" fmla="*/ 51220416 h 175"/>
                                <a:gd name="T28" fmla="*/ 148101513 w 225"/>
                                <a:gd name="T29" fmla="*/ 17073474 h 175"/>
                                <a:gd name="T30" fmla="*/ 125314188 w 225"/>
                                <a:gd name="T31" fmla="*/ 0 h 175"/>
                                <a:gd name="T32" fmla="*/ 99683366 w 225"/>
                                <a:gd name="T33" fmla="*/ 0 h 17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25"/>
                                <a:gd name="T52" fmla="*/ 0 h 175"/>
                                <a:gd name="T53" fmla="*/ 225 w 225"/>
                                <a:gd name="T54" fmla="*/ 175 h 17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60" name="Freeform 268"/>
                          <wps:cNvSpPr>
                            <a:spLocks/>
                          </wps:cNvSpPr>
                          <wps:spPr bwMode="auto">
                            <a:xfrm>
                              <a:off x="79686" y="49853"/>
                              <a:ext cx="1750" cy="3195"/>
                            </a:xfrm>
                            <a:custGeom>
                              <a:avLst/>
                              <a:gdLst>
                                <a:gd name="T0" fmla="*/ 51115535 w 293"/>
                                <a:gd name="T1" fmla="*/ 468908946 h 432"/>
                                <a:gd name="T2" fmla="*/ 51115535 w 293"/>
                                <a:gd name="T3" fmla="*/ 468908946 h 432"/>
                                <a:gd name="T4" fmla="*/ 51115535 w 293"/>
                                <a:gd name="T5" fmla="*/ 451541954 h 432"/>
                                <a:gd name="T6" fmla="*/ 51115535 w 293"/>
                                <a:gd name="T7" fmla="*/ 434174955 h 432"/>
                                <a:gd name="T8" fmla="*/ 99392898 w 293"/>
                                <a:gd name="T9" fmla="*/ 416807955 h 432"/>
                                <a:gd name="T10" fmla="*/ 110752698 w 293"/>
                                <a:gd name="T11" fmla="*/ 399440956 h 432"/>
                                <a:gd name="T12" fmla="*/ 110752698 w 293"/>
                                <a:gd name="T13" fmla="*/ 347339965 h 432"/>
                                <a:gd name="T14" fmla="*/ 88033099 w 293"/>
                                <a:gd name="T15" fmla="*/ 277871968 h 432"/>
                                <a:gd name="T16" fmla="*/ 136310462 w 293"/>
                                <a:gd name="T17" fmla="*/ 208403978 h 432"/>
                                <a:gd name="T18" fmla="*/ 173228026 w 293"/>
                                <a:gd name="T19" fmla="*/ 191036978 h 432"/>
                                <a:gd name="T20" fmla="*/ 210145596 w 293"/>
                                <a:gd name="T21" fmla="*/ 134592866 h 432"/>
                                <a:gd name="T22" fmla="*/ 195947625 w 293"/>
                                <a:gd name="T23" fmla="*/ 0 h 432"/>
                                <a:gd name="T24" fmla="*/ 173228026 w 293"/>
                                <a:gd name="T25" fmla="*/ 30390877 h 432"/>
                                <a:gd name="T26" fmla="*/ 122112497 w 293"/>
                                <a:gd name="T27" fmla="*/ 30390877 h 432"/>
                                <a:gd name="T28" fmla="*/ 99392898 w 293"/>
                                <a:gd name="T29" fmla="*/ 30390877 h 432"/>
                                <a:gd name="T30" fmla="*/ 88033099 w 293"/>
                                <a:gd name="T31" fmla="*/ 52100991 h 432"/>
                                <a:gd name="T32" fmla="*/ 99392898 w 293"/>
                                <a:gd name="T33" fmla="*/ 86834989 h 432"/>
                                <a:gd name="T34" fmla="*/ 110752698 w 293"/>
                                <a:gd name="T35" fmla="*/ 121568988 h 432"/>
                                <a:gd name="T36" fmla="*/ 110752698 w 293"/>
                                <a:gd name="T37" fmla="*/ 156302980 h 432"/>
                                <a:gd name="T38" fmla="*/ 99392898 w 293"/>
                                <a:gd name="T39" fmla="*/ 191036978 h 432"/>
                                <a:gd name="T40" fmla="*/ 88033099 w 293"/>
                                <a:gd name="T41" fmla="*/ 156302980 h 432"/>
                                <a:gd name="T42" fmla="*/ 88033099 w 293"/>
                                <a:gd name="T43" fmla="*/ 121568988 h 432"/>
                                <a:gd name="T44" fmla="*/ 73835134 w 293"/>
                                <a:gd name="T45" fmla="*/ 121568988 h 432"/>
                                <a:gd name="T46" fmla="*/ 62475334 w 293"/>
                                <a:gd name="T47" fmla="*/ 104201989 h 432"/>
                                <a:gd name="T48" fmla="*/ 0 w 293"/>
                                <a:gd name="T49" fmla="*/ 134592866 h 432"/>
                                <a:gd name="T50" fmla="*/ 0 w 293"/>
                                <a:gd name="T51" fmla="*/ 156302980 h 432"/>
                                <a:gd name="T52" fmla="*/ 25557765 w 293"/>
                                <a:gd name="T53" fmla="*/ 156302980 h 432"/>
                                <a:gd name="T54" fmla="*/ 51115535 w 293"/>
                                <a:gd name="T55" fmla="*/ 173669979 h 432"/>
                                <a:gd name="T56" fmla="*/ 62475334 w 293"/>
                                <a:gd name="T57" fmla="*/ 208403978 h 432"/>
                                <a:gd name="T58" fmla="*/ 51115535 w 293"/>
                                <a:gd name="T59" fmla="*/ 277871968 h 432"/>
                                <a:gd name="T60" fmla="*/ 25557765 w 293"/>
                                <a:gd name="T61" fmla="*/ 347339965 h 432"/>
                                <a:gd name="T62" fmla="*/ 36917564 w 293"/>
                                <a:gd name="T63" fmla="*/ 451541954 h 432"/>
                                <a:gd name="T64" fmla="*/ 36917564 w 293"/>
                                <a:gd name="T65" fmla="*/ 468908946 h 432"/>
                                <a:gd name="T66" fmla="*/ 51115535 w 293"/>
                                <a:gd name="T67" fmla="*/ 468908946 h 43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93"/>
                                <a:gd name="T103" fmla="*/ 0 h 432"/>
                                <a:gd name="T104" fmla="*/ 293 w 293"/>
                                <a:gd name="T105" fmla="*/ 432 h 43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61" name="Freeform 269"/>
                          <wps:cNvSpPr>
                            <a:spLocks/>
                          </wps:cNvSpPr>
                          <wps:spPr bwMode="auto">
                            <a:xfrm>
                              <a:off x="80103" y="49735"/>
                              <a:ext cx="512" cy="1420"/>
                            </a:xfrm>
                            <a:custGeom>
                              <a:avLst/>
                              <a:gdLst>
                                <a:gd name="T0" fmla="*/ 14058115 w 86"/>
                                <a:gd name="T1" fmla="*/ 121568796 h 192"/>
                                <a:gd name="T2" fmla="*/ 14058115 w 86"/>
                                <a:gd name="T3" fmla="*/ 121568796 h 192"/>
                                <a:gd name="T4" fmla="*/ 0 w 86"/>
                                <a:gd name="T5" fmla="*/ 104201826 h 192"/>
                                <a:gd name="T6" fmla="*/ 14058115 w 86"/>
                                <a:gd name="T7" fmla="*/ 73810994 h 192"/>
                                <a:gd name="T8" fmla="*/ 14058115 w 86"/>
                                <a:gd name="T9" fmla="*/ 52100909 h 192"/>
                                <a:gd name="T10" fmla="*/ 25303903 w 86"/>
                                <a:gd name="T11" fmla="*/ 39077054 h 192"/>
                                <a:gd name="T12" fmla="*/ 14058115 w 86"/>
                                <a:gd name="T13" fmla="*/ 0 h 192"/>
                                <a:gd name="T14" fmla="*/ 25303903 w 86"/>
                                <a:gd name="T15" fmla="*/ 0 h 192"/>
                                <a:gd name="T16" fmla="*/ 36549686 w 86"/>
                                <a:gd name="T17" fmla="*/ 0 h 192"/>
                                <a:gd name="T18" fmla="*/ 50607801 w 86"/>
                                <a:gd name="T19" fmla="*/ 52100909 h 192"/>
                                <a:gd name="T20" fmla="*/ 36549686 w 86"/>
                                <a:gd name="T21" fmla="*/ 73810994 h 192"/>
                                <a:gd name="T22" fmla="*/ 50607801 w 86"/>
                                <a:gd name="T23" fmla="*/ 104201826 h 192"/>
                                <a:gd name="T24" fmla="*/ 61853589 w 86"/>
                                <a:gd name="T25" fmla="*/ 143278880 h 192"/>
                                <a:gd name="T26" fmla="*/ 61853589 w 86"/>
                                <a:gd name="T27" fmla="*/ 178012820 h 192"/>
                                <a:gd name="T28" fmla="*/ 50607801 w 86"/>
                                <a:gd name="T29" fmla="*/ 208403652 h 192"/>
                                <a:gd name="T30" fmla="*/ 36549686 w 86"/>
                                <a:gd name="T31" fmla="*/ 178012820 h 192"/>
                                <a:gd name="T32" fmla="*/ 36549686 w 86"/>
                                <a:gd name="T33" fmla="*/ 143278880 h 192"/>
                                <a:gd name="T34" fmla="*/ 25303903 w 86"/>
                                <a:gd name="T35" fmla="*/ 143278880 h 192"/>
                                <a:gd name="T36" fmla="*/ 14058115 w 86"/>
                                <a:gd name="T37" fmla="*/ 121568796 h 19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86"/>
                                <a:gd name="T58" fmla="*/ 0 h 192"/>
                                <a:gd name="T59" fmla="*/ 86 w 86"/>
                                <a:gd name="T60" fmla="*/ 192 h 192"/>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62" name="Freeform 270"/>
                          <wps:cNvSpPr>
                            <a:spLocks/>
                          </wps:cNvSpPr>
                          <wps:spPr bwMode="auto">
                            <a:xfrm>
                              <a:off x="79794" y="52915"/>
                              <a:ext cx="202" cy="252"/>
                            </a:xfrm>
                            <a:custGeom>
                              <a:avLst/>
                              <a:gdLst>
                                <a:gd name="T0" fmla="*/ 25251545 w 34"/>
                                <a:gd name="T1" fmla="*/ 26096986 h 32"/>
                                <a:gd name="T2" fmla="*/ 25251545 w 34"/>
                                <a:gd name="T3" fmla="*/ 26096986 h 32"/>
                                <a:gd name="T4" fmla="*/ 25251545 w 34"/>
                                <a:gd name="T5" fmla="*/ 0 h 32"/>
                                <a:gd name="T6" fmla="*/ 11222514 w 34"/>
                                <a:gd name="T7" fmla="*/ 0 h 32"/>
                                <a:gd name="T8" fmla="*/ 0 w 34"/>
                                <a:gd name="T9" fmla="*/ 26096986 h 32"/>
                                <a:gd name="T10" fmla="*/ 11222514 w 34"/>
                                <a:gd name="T11" fmla="*/ 46970863 h 32"/>
                                <a:gd name="T12" fmla="*/ 25251545 w 34"/>
                                <a:gd name="T13" fmla="*/ 26096986 h 32"/>
                                <a:gd name="T14" fmla="*/ 0 60000 65536"/>
                                <a:gd name="T15" fmla="*/ 0 60000 65536"/>
                                <a:gd name="T16" fmla="*/ 0 60000 65536"/>
                                <a:gd name="T17" fmla="*/ 0 60000 65536"/>
                                <a:gd name="T18" fmla="*/ 0 60000 65536"/>
                                <a:gd name="T19" fmla="*/ 0 60000 65536"/>
                                <a:gd name="T20" fmla="*/ 0 60000 65536"/>
                                <a:gd name="T21" fmla="*/ 0 w 34"/>
                                <a:gd name="T22" fmla="*/ 0 h 32"/>
                                <a:gd name="T23" fmla="*/ 34 w 34"/>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63" name="Freeform 271"/>
                          <wps:cNvSpPr>
                            <a:spLocks/>
                          </wps:cNvSpPr>
                          <wps:spPr bwMode="auto">
                            <a:xfrm>
                              <a:off x="81864" y="50208"/>
                              <a:ext cx="1118" cy="2604"/>
                            </a:xfrm>
                            <a:custGeom>
                              <a:avLst/>
                              <a:gdLst>
                                <a:gd name="T0" fmla="*/ 0 w 189"/>
                                <a:gd name="T1" fmla="*/ 277942697 h 352"/>
                                <a:gd name="T2" fmla="*/ 0 w 189"/>
                                <a:gd name="T3" fmla="*/ 277942697 h 352"/>
                                <a:gd name="T4" fmla="*/ 11055092 w 189"/>
                                <a:gd name="T5" fmla="*/ 347428365 h 352"/>
                                <a:gd name="T6" fmla="*/ 22110189 w 189"/>
                                <a:gd name="T7" fmla="*/ 382171200 h 352"/>
                                <a:gd name="T8" fmla="*/ 58044496 w 189"/>
                                <a:gd name="T9" fmla="*/ 382171200 h 352"/>
                                <a:gd name="T10" fmla="*/ 71861609 w 189"/>
                                <a:gd name="T11" fmla="*/ 364799783 h 352"/>
                                <a:gd name="T12" fmla="*/ 107792414 w 189"/>
                                <a:gd name="T13" fmla="*/ 173714186 h 352"/>
                                <a:gd name="T14" fmla="*/ 118851007 w 189"/>
                                <a:gd name="T15" fmla="*/ 86857093 h 352"/>
                                <a:gd name="T16" fmla="*/ 129906105 w 189"/>
                                <a:gd name="T17" fmla="*/ 104228510 h 352"/>
                                <a:gd name="T18" fmla="*/ 129906105 w 189"/>
                                <a:gd name="T19" fmla="*/ 86857093 h 352"/>
                                <a:gd name="T20" fmla="*/ 118851007 w 189"/>
                                <a:gd name="T21" fmla="*/ 17371417 h 352"/>
                                <a:gd name="T22" fmla="*/ 107792414 w 189"/>
                                <a:gd name="T23" fmla="*/ 0 h 352"/>
                                <a:gd name="T24" fmla="*/ 93975300 w 189"/>
                                <a:gd name="T25" fmla="*/ 30398615 h 352"/>
                                <a:gd name="T26" fmla="*/ 82920203 w 189"/>
                                <a:gd name="T27" fmla="*/ 30398615 h 352"/>
                                <a:gd name="T28" fmla="*/ 82920203 w 189"/>
                                <a:gd name="T29" fmla="*/ 69485676 h 352"/>
                                <a:gd name="T30" fmla="*/ 22110189 w 189"/>
                                <a:gd name="T31" fmla="*/ 121599928 h 352"/>
                                <a:gd name="T32" fmla="*/ 11055092 w 189"/>
                                <a:gd name="T33" fmla="*/ 156342762 h 352"/>
                                <a:gd name="T34" fmla="*/ 22110189 w 189"/>
                                <a:gd name="T35" fmla="*/ 225828438 h 352"/>
                                <a:gd name="T36" fmla="*/ 0 w 189"/>
                                <a:gd name="T37" fmla="*/ 277942697 h 35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89"/>
                                <a:gd name="T58" fmla="*/ 0 h 352"/>
                                <a:gd name="T59" fmla="*/ 189 w 189"/>
                                <a:gd name="T60" fmla="*/ 352 h 352"/>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64" name="Freeform 272"/>
                          <wps:cNvSpPr>
                            <a:spLocks/>
                          </wps:cNvSpPr>
                          <wps:spPr bwMode="auto">
                            <a:xfrm>
                              <a:off x="84137" y="51747"/>
                              <a:ext cx="83" cy="103"/>
                            </a:xfrm>
                            <a:custGeom>
                              <a:avLst/>
                              <a:gdLst>
                                <a:gd name="T0" fmla="*/ 0 w 16"/>
                                <a:gd name="T1" fmla="*/ 10537662 h 15"/>
                                <a:gd name="T2" fmla="*/ 0 w 16"/>
                                <a:gd name="T3" fmla="*/ 10537662 h 15"/>
                                <a:gd name="T4" fmla="*/ 5628349 w 16"/>
                                <a:gd name="T5" fmla="*/ 10537662 h 15"/>
                                <a:gd name="T6" fmla="*/ 0 w 16"/>
                                <a:gd name="T7" fmla="*/ 0 h 15"/>
                                <a:gd name="T8" fmla="*/ 0 w 16"/>
                                <a:gd name="T9" fmla="*/ 10537662 h 15"/>
                                <a:gd name="T10" fmla="*/ 0 60000 65536"/>
                                <a:gd name="T11" fmla="*/ 0 60000 65536"/>
                                <a:gd name="T12" fmla="*/ 0 60000 65536"/>
                                <a:gd name="T13" fmla="*/ 0 60000 65536"/>
                                <a:gd name="T14" fmla="*/ 0 60000 65536"/>
                                <a:gd name="T15" fmla="*/ 0 w 16"/>
                                <a:gd name="T16" fmla="*/ 0 h 15"/>
                                <a:gd name="T17" fmla="*/ 16 w 16"/>
                                <a:gd name="T18" fmla="*/ 15 h 15"/>
                              </a:gdLst>
                              <a:ahLst/>
                              <a:cxnLst>
                                <a:cxn ang="T10">
                                  <a:pos x="T0" y="T1"/>
                                </a:cxn>
                                <a:cxn ang="T11">
                                  <a:pos x="T2" y="T3"/>
                                </a:cxn>
                                <a:cxn ang="T12">
                                  <a:pos x="T4" y="T5"/>
                                </a:cxn>
                                <a:cxn ang="T13">
                                  <a:pos x="T6" y="T7"/>
                                </a:cxn>
                                <a:cxn ang="T14">
                                  <a:pos x="T8" y="T9"/>
                                </a:cxn>
                              </a:cxnLst>
                              <a:rect l="T15" t="T16" r="T17" b="T18"/>
                              <a:pathLst/>
                            </a:custGeom>
                            <a:solidFill>
                              <a:srgbClr val="D2E0E6"/>
                            </a:solidFill>
                            <a:ln w="9525">
                              <a:solidFill>
                                <a:srgbClr val="D2E0E6"/>
                              </a:solidFill>
                              <a:round/>
                              <a:headEnd/>
                              <a:tailEnd/>
                            </a:ln>
                          </wps:spPr>
                          <wps:bodyPr rot="0" vert="horz" wrap="square" lIns="91440" tIns="45720" rIns="91440" bIns="45720" anchor="t" anchorCtr="0" upright="1">
                            <a:noAutofit/>
                          </wps:bodyPr>
                        </wps:wsp>
                        <wps:wsp>
                          <wps:cNvPr id="565" name="Freeform 273"/>
                          <wps:cNvSpPr>
                            <a:spLocks/>
                          </wps:cNvSpPr>
                          <wps:spPr bwMode="auto">
                            <a:xfrm>
                              <a:off x="76176" y="47250"/>
                              <a:ext cx="96" cy="118"/>
                            </a:xfrm>
                            <a:custGeom>
                              <a:avLst/>
                              <a:gdLst>
                                <a:gd name="T0" fmla="*/ 0 w 18"/>
                                <a:gd name="T1" fmla="*/ 12162575 h 18"/>
                                <a:gd name="T2" fmla="*/ 0 w 18"/>
                                <a:gd name="T3" fmla="*/ 12162575 h 18"/>
                                <a:gd name="T4" fmla="*/ 7959296 w 18"/>
                                <a:gd name="T5" fmla="*/ 0 h 18"/>
                                <a:gd name="T6" fmla="*/ 0 w 18"/>
                                <a:gd name="T7" fmla="*/ 0 h 18"/>
                                <a:gd name="T8" fmla="*/ 0 w 18"/>
                                <a:gd name="T9" fmla="*/ 12162575 h 18"/>
                                <a:gd name="T10" fmla="*/ 0 60000 65536"/>
                                <a:gd name="T11" fmla="*/ 0 60000 65536"/>
                                <a:gd name="T12" fmla="*/ 0 60000 65536"/>
                                <a:gd name="T13" fmla="*/ 0 60000 65536"/>
                                <a:gd name="T14" fmla="*/ 0 60000 65536"/>
                                <a:gd name="T15" fmla="*/ 0 w 18"/>
                                <a:gd name="T16" fmla="*/ 0 h 18"/>
                                <a:gd name="T17" fmla="*/ 18 w 18"/>
                                <a:gd name="T18" fmla="*/ 18 h 18"/>
                              </a:gdLst>
                              <a:ahLst/>
                              <a:cxnLst>
                                <a:cxn ang="T10">
                                  <a:pos x="T0" y="T1"/>
                                </a:cxn>
                                <a:cxn ang="T11">
                                  <a:pos x="T2" y="T3"/>
                                </a:cxn>
                                <a:cxn ang="T12">
                                  <a:pos x="T4" y="T5"/>
                                </a:cxn>
                                <a:cxn ang="T13">
                                  <a:pos x="T6" y="T7"/>
                                </a:cxn>
                                <a:cxn ang="T14">
                                  <a:pos x="T8" y="T9"/>
                                </a:cxn>
                              </a:cxnLst>
                              <a:rect l="T15" t="T16" r="T17" b="T18"/>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66" name="Freeform 274"/>
                          <wps:cNvSpPr>
                            <a:spLocks/>
                          </wps:cNvSpPr>
                          <wps:spPr bwMode="auto">
                            <a:xfrm>
                              <a:off x="79175" y="53403"/>
                              <a:ext cx="416" cy="474"/>
                            </a:xfrm>
                            <a:custGeom>
                              <a:avLst/>
                              <a:gdLst>
                                <a:gd name="T0" fmla="*/ 52745653 w 69"/>
                                <a:gd name="T1" fmla="*/ 36466784 h 63"/>
                                <a:gd name="T2" fmla="*/ 52745653 w 69"/>
                                <a:gd name="T3" fmla="*/ 36466784 h 63"/>
                                <a:gd name="T4" fmla="*/ 38091860 w 69"/>
                                <a:gd name="T5" fmla="*/ 54697350 h 63"/>
                                <a:gd name="T6" fmla="*/ 14650157 w 69"/>
                                <a:gd name="T7" fmla="*/ 72933575 h 63"/>
                                <a:gd name="T8" fmla="*/ 0 w 69"/>
                                <a:gd name="T9" fmla="*/ 54697350 h 63"/>
                                <a:gd name="T10" fmla="*/ 26371006 w 69"/>
                                <a:gd name="T11" fmla="*/ 0 h 63"/>
                                <a:gd name="T12" fmla="*/ 38091860 w 69"/>
                                <a:gd name="T13" fmla="*/ 18230567 h 63"/>
                                <a:gd name="T14" fmla="*/ 52745653 w 69"/>
                                <a:gd name="T15" fmla="*/ 36466784 h 63"/>
                                <a:gd name="T16" fmla="*/ 0 60000 65536"/>
                                <a:gd name="T17" fmla="*/ 0 60000 65536"/>
                                <a:gd name="T18" fmla="*/ 0 60000 65536"/>
                                <a:gd name="T19" fmla="*/ 0 60000 65536"/>
                                <a:gd name="T20" fmla="*/ 0 60000 65536"/>
                                <a:gd name="T21" fmla="*/ 0 60000 65536"/>
                                <a:gd name="T22" fmla="*/ 0 60000 65536"/>
                                <a:gd name="T23" fmla="*/ 0 60000 65536"/>
                                <a:gd name="T24" fmla="*/ 0 w 69"/>
                                <a:gd name="T25" fmla="*/ 0 h 63"/>
                                <a:gd name="T26" fmla="*/ 69 w 69"/>
                                <a:gd name="T27" fmla="*/ 63 h 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67" name="Freeform 275"/>
                          <wps:cNvSpPr>
                            <a:spLocks/>
                          </wps:cNvSpPr>
                          <wps:spPr bwMode="auto">
                            <a:xfrm>
                              <a:off x="79591" y="48078"/>
                              <a:ext cx="1761" cy="2012"/>
                            </a:xfrm>
                            <a:custGeom>
                              <a:avLst/>
                              <a:gdLst>
                                <a:gd name="T0" fmla="*/ 73044793 w 296"/>
                                <a:gd name="T1" fmla="*/ 248621141 h 270"/>
                                <a:gd name="T2" fmla="*/ 73044793 w 296"/>
                                <a:gd name="T3" fmla="*/ 248621141 h 270"/>
                                <a:gd name="T4" fmla="*/ 36524163 w 296"/>
                                <a:gd name="T5" fmla="*/ 213103834 h 270"/>
                                <a:gd name="T6" fmla="*/ 25286235 w 296"/>
                                <a:gd name="T7" fmla="*/ 213103834 h 270"/>
                                <a:gd name="T8" fmla="*/ 0 w 296"/>
                                <a:gd name="T9" fmla="*/ 159830649 h 270"/>
                                <a:gd name="T10" fmla="*/ 0 w 296"/>
                                <a:gd name="T11" fmla="*/ 106551921 h 270"/>
                                <a:gd name="T12" fmla="*/ 25286235 w 296"/>
                                <a:gd name="T13" fmla="*/ 71034614 h 270"/>
                                <a:gd name="T14" fmla="*/ 25286235 w 296"/>
                                <a:gd name="T15" fmla="*/ 53278736 h 270"/>
                                <a:gd name="T16" fmla="*/ 25286235 w 296"/>
                                <a:gd name="T17" fmla="*/ 35517307 h 270"/>
                                <a:gd name="T18" fmla="*/ 25286235 w 296"/>
                                <a:gd name="T19" fmla="*/ 0 h 270"/>
                                <a:gd name="T20" fmla="*/ 50572463 w 296"/>
                                <a:gd name="T21" fmla="*/ 0 h 270"/>
                                <a:gd name="T22" fmla="*/ 84282721 w 296"/>
                                <a:gd name="T23" fmla="*/ 0 h 270"/>
                                <a:gd name="T24" fmla="*/ 98331021 w 296"/>
                                <a:gd name="T25" fmla="*/ 0 h 270"/>
                                <a:gd name="T26" fmla="*/ 157331054 w 296"/>
                                <a:gd name="T27" fmla="*/ 53278736 h 270"/>
                                <a:gd name="T28" fmla="*/ 157331054 w 296"/>
                                <a:gd name="T29" fmla="*/ 88796043 h 270"/>
                                <a:gd name="T30" fmla="*/ 196665589 w 296"/>
                                <a:gd name="T31" fmla="*/ 106551921 h 270"/>
                                <a:gd name="T32" fmla="*/ 185427654 w 296"/>
                                <a:gd name="T33" fmla="*/ 142069220 h 270"/>
                                <a:gd name="T34" fmla="*/ 196665589 w 296"/>
                                <a:gd name="T35" fmla="*/ 177586527 h 270"/>
                                <a:gd name="T36" fmla="*/ 196665589 w 296"/>
                                <a:gd name="T37" fmla="*/ 230865263 h 270"/>
                                <a:gd name="T38" fmla="*/ 196665589 w 296"/>
                                <a:gd name="T39" fmla="*/ 248621141 h 270"/>
                                <a:gd name="T40" fmla="*/ 207903523 w 296"/>
                                <a:gd name="T41" fmla="*/ 266382570 h 270"/>
                                <a:gd name="T42" fmla="*/ 185427654 w 296"/>
                                <a:gd name="T43" fmla="*/ 306336069 h 270"/>
                                <a:gd name="T44" fmla="*/ 132044819 w 296"/>
                                <a:gd name="T45" fmla="*/ 306336069 h 270"/>
                                <a:gd name="T46" fmla="*/ 109568956 w 296"/>
                                <a:gd name="T47" fmla="*/ 306336069 h 270"/>
                                <a:gd name="T48" fmla="*/ 98331021 w 296"/>
                                <a:gd name="T49" fmla="*/ 248621141 h 270"/>
                                <a:gd name="T50" fmla="*/ 84282721 w 296"/>
                                <a:gd name="T51" fmla="*/ 248621141 h 270"/>
                                <a:gd name="T52" fmla="*/ 73044793 w 296"/>
                                <a:gd name="T53" fmla="*/ 248621141 h 27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296"/>
                                <a:gd name="T82" fmla="*/ 0 h 270"/>
                                <a:gd name="T83" fmla="*/ 296 w 296"/>
                                <a:gd name="T84" fmla="*/ 270 h 27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68" name="Freeform 276"/>
                          <wps:cNvSpPr>
                            <a:spLocks/>
                          </wps:cNvSpPr>
                          <wps:spPr bwMode="auto">
                            <a:xfrm>
                              <a:off x="76176" y="47487"/>
                              <a:ext cx="940" cy="1183"/>
                            </a:xfrm>
                            <a:custGeom>
                              <a:avLst/>
                              <a:gdLst>
                                <a:gd name="T0" fmla="*/ 21644981 w 160"/>
                                <a:gd name="T1" fmla="*/ 39808166 h 159"/>
                                <a:gd name="T2" fmla="*/ 21644981 w 160"/>
                                <a:gd name="T3" fmla="*/ 39808166 h 159"/>
                                <a:gd name="T4" fmla="*/ 45992561 w 160"/>
                                <a:gd name="T5" fmla="*/ 39808166 h 159"/>
                                <a:gd name="T6" fmla="*/ 45992561 w 160"/>
                                <a:gd name="T7" fmla="*/ 0 h 159"/>
                                <a:gd name="T8" fmla="*/ 81164353 w 160"/>
                                <a:gd name="T9" fmla="*/ 0 h 159"/>
                                <a:gd name="T10" fmla="*/ 81164353 w 160"/>
                                <a:gd name="T11" fmla="*/ 39808166 h 159"/>
                                <a:gd name="T12" fmla="*/ 94691170 w 160"/>
                                <a:gd name="T13" fmla="*/ 17691906 h 159"/>
                                <a:gd name="T14" fmla="*/ 105511939 w 160"/>
                                <a:gd name="T15" fmla="*/ 39808166 h 159"/>
                                <a:gd name="T16" fmla="*/ 105511939 w 160"/>
                                <a:gd name="T17" fmla="*/ 53075712 h 159"/>
                                <a:gd name="T18" fmla="*/ 105511939 w 160"/>
                                <a:gd name="T19" fmla="*/ 123843330 h 159"/>
                                <a:gd name="T20" fmla="*/ 70343590 w 160"/>
                                <a:gd name="T21" fmla="*/ 123843330 h 159"/>
                                <a:gd name="T22" fmla="*/ 59519378 w 160"/>
                                <a:gd name="T23" fmla="*/ 141535229 h 159"/>
                                <a:gd name="T24" fmla="*/ 59519378 w 160"/>
                                <a:gd name="T25" fmla="*/ 159227135 h 159"/>
                                <a:gd name="T26" fmla="*/ 45992561 w 160"/>
                                <a:gd name="T27" fmla="*/ 159227135 h 159"/>
                                <a:gd name="T28" fmla="*/ 45992561 w 160"/>
                                <a:gd name="T29" fmla="*/ 176919041 h 159"/>
                                <a:gd name="T30" fmla="*/ 21644981 w 160"/>
                                <a:gd name="T31" fmla="*/ 141535229 h 159"/>
                                <a:gd name="T32" fmla="*/ 0 w 160"/>
                                <a:gd name="T33" fmla="*/ 92883877 h 159"/>
                                <a:gd name="T34" fmla="*/ 10820763 w 160"/>
                                <a:gd name="T35" fmla="*/ 70767618 h 159"/>
                                <a:gd name="T36" fmla="*/ 10820763 w 160"/>
                                <a:gd name="T37" fmla="*/ 53075712 h 159"/>
                                <a:gd name="T38" fmla="*/ 21644981 w 160"/>
                                <a:gd name="T39" fmla="*/ 39808166 h 15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60"/>
                                <a:gd name="T61" fmla="*/ 0 h 159"/>
                                <a:gd name="T62" fmla="*/ 160 w 160"/>
                                <a:gd name="T63" fmla="*/ 159 h 159"/>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69" name="Freeform 277"/>
                          <wps:cNvSpPr>
                            <a:spLocks/>
                          </wps:cNvSpPr>
                          <wps:spPr bwMode="auto">
                            <a:xfrm>
                              <a:off x="76593" y="47250"/>
                              <a:ext cx="1237" cy="1657"/>
                            </a:xfrm>
                            <a:custGeom>
                              <a:avLst/>
                              <a:gdLst>
                                <a:gd name="T0" fmla="*/ 98294470 w 208"/>
                                <a:gd name="T1" fmla="*/ 17140487 h 225"/>
                                <a:gd name="T2" fmla="*/ 98294470 w 208"/>
                                <a:gd name="T3" fmla="*/ 17140487 h 225"/>
                                <a:gd name="T4" fmla="*/ 98294470 w 208"/>
                                <a:gd name="T5" fmla="*/ 51421467 h 225"/>
                                <a:gd name="T6" fmla="*/ 36510590 w 208"/>
                                <a:gd name="T7" fmla="*/ 34280981 h 225"/>
                                <a:gd name="T8" fmla="*/ 36510590 w 208"/>
                                <a:gd name="T9" fmla="*/ 68561954 h 225"/>
                                <a:gd name="T10" fmla="*/ 50553668 w 208"/>
                                <a:gd name="T11" fmla="*/ 51421467 h 225"/>
                                <a:gd name="T12" fmla="*/ 61787424 w 208"/>
                                <a:gd name="T13" fmla="*/ 68561954 h 225"/>
                                <a:gd name="T14" fmla="*/ 61787424 w 208"/>
                                <a:gd name="T15" fmla="*/ 85697028 h 225"/>
                                <a:gd name="T16" fmla="*/ 61787424 w 208"/>
                                <a:gd name="T17" fmla="*/ 154258982 h 225"/>
                                <a:gd name="T18" fmla="*/ 25276834 w 208"/>
                                <a:gd name="T19" fmla="*/ 154258982 h 225"/>
                                <a:gd name="T20" fmla="*/ 14043078 w 208"/>
                                <a:gd name="T21" fmla="*/ 171399469 h 225"/>
                                <a:gd name="T22" fmla="*/ 14043078 w 208"/>
                                <a:gd name="T23" fmla="*/ 188539963 h 225"/>
                                <a:gd name="T24" fmla="*/ 0 w 208"/>
                                <a:gd name="T25" fmla="*/ 188539963 h 225"/>
                                <a:gd name="T26" fmla="*/ 0 w 208"/>
                                <a:gd name="T27" fmla="*/ 205680449 h 225"/>
                                <a:gd name="T28" fmla="*/ 25276834 w 208"/>
                                <a:gd name="T29" fmla="*/ 239956010 h 225"/>
                                <a:gd name="T30" fmla="*/ 25276834 w 208"/>
                                <a:gd name="T31" fmla="*/ 222820944 h 225"/>
                                <a:gd name="T32" fmla="*/ 36510590 w 208"/>
                                <a:gd name="T33" fmla="*/ 222820944 h 225"/>
                                <a:gd name="T34" fmla="*/ 61787424 w 208"/>
                                <a:gd name="T35" fmla="*/ 222820944 h 225"/>
                                <a:gd name="T36" fmla="*/ 84251392 w 208"/>
                                <a:gd name="T37" fmla="*/ 205680449 h 225"/>
                                <a:gd name="T38" fmla="*/ 98294470 w 208"/>
                                <a:gd name="T39" fmla="*/ 154258982 h 225"/>
                                <a:gd name="T40" fmla="*/ 123571304 w 208"/>
                                <a:gd name="T41" fmla="*/ 119978001 h 225"/>
                                <a:gd name="T42" fmla="*/ 146038816 w 208"/>
                                <a:gd name="T43" fmla="*/ 0 h 225"/>
                                <a:gd name="T44" fmla="*/ 109528226 w 208"/>
                                <a:gd name="T45" fmla="*/ 17140487 h 225"/>
                                <a:gd name="T46" fmla="*/ 98294470 w 208"/>
                                <a:gd name="T47" fmla="*/ 17140487 h 22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08"/>
                                <a:gd name="T73" fmla="*/ 0 h 225"/>
                                <a:gd name="T74" fmla="*/ 208 w 208"/>
                                <a:gd name="T75" fmla="*/ 225 h 225"/>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70" name="Freeform 278"/>
                          <wps:cNvSpPr>
                            <a:spLocks/>
                          </wps:cNvSpPr>
                          <wps:spPr bwMode="auto">
                            <a:xfrm>
                              <a:off x="76795" y="47013"/>
                              <a:ext cx="3106" cy="3432"/>
                            </a:xfrm>
                            <a:custGeom>
                              <a:avLst/>
                              <a:gdLst>
                                <a:gd name="T0" fmla="*/ 298455032 w 520"/>
                                <a:gd name="T1" fmla="*/ 0 h 462"/>
                                <a:gd name="T2" fmla="*/ 298455032 w 520"/>
                                <a:gd name="T3" fmla="*/ 0 h 462"/>
                                <a:gd name="T4" fmla="*/ 210339025 w 520"/>
                                <a:gd name="T5" fmla="*/ 0 h 462"/>
                                <a:gd name="T6" fmla="*/ 198970020 w 520"/>
                                <a:gd name="T7" fmla="*/ 17596637 h 462"/>
                                <a:gd name="T8" fmla="*/ 162019873 w 520"/>
                                <a:gd name="T9" fmla="*/ 17596637 h 462"/>
                                <a:gd name="T10" fmla="*/ 147807731 w 520"/>
                                <a:gd name="T11" fmla="*/ 0 h 462"/>
                                <a:gd name="T12" fmla="*/ 136438725 w 520"/>
                                <a:gd name="T13" fmla="*/ 0 h 462"/>
                                <a:gd name="T14" fmla="*/ 125066160 w 520"/>
                                <a:gd name="T15" fmla="*/ 35187761 h 462"/>
                                <a:gd name="T16" fmla="*/ 99485013 w 520"/>
                                <a:gd name="T17" fmla="*/ 158358705 h 462"/>
                                <a:gd name="T18" fmla="*/ 73903865 w 520"/>
                                <a:gd name="T19" fmla="*/ 193546459 h 462"/>
                                <a:gd name="T20" fmla="*/ 62534860 w 520"/>
                                <a:gd name="T21" fmla="*/ 246330857 h 462"/>
                                <a:gd name="T22" fmla="*/ 36950147 w 520"/>
                                <a:gd name="T23" fmla="*/ 263927493 h 462"/>
                                <a:gd name="T24" fmla="*/ 14212142 w 520"/>
                                <a:gd name="T25" fmla="*/ 263927493 h 462"/>
                                <a:gd name="T26" fmla="*/ 0 w 520"/>
                                <a:gd name="T27" fmla="*/ 299120766 h 462"/>
                                <a:gd name="T28" fmla="*/ 0 w 520"/>
                                <a:gd name="T29" fmla="*/ 316711891 h 462"/>
                                <a:gd name="T30" fmla="*/ 25581147 w 520"/>
                                <a:gd name="T31" fmla="*/ 299120766 h 462"/>
                                <a:gd name="T32" fmla="*/ 73903865 w 520"/>
                                <a:gd name="T33" fmla="*/ 299120766 h 462"/>
                                <a:gd name="T34" fmla="*/ 88116007 w 520"/>
                                <a:gd name="T35" fmla="*/ 299120766 h 462"/>
                                <a:gd name="T36" fmla="*/ 88116007 w 520"/>
                                <a:gd name="T37" fmla="*/ 334308527 h 462"/>
                                <a:gd name="T38" fmla="*/ 110854012 w 520"/>
                                <a:gd name="T39" fmla="*/ 369501801 h 462"/>
                                <a:gd name="T40" fmla="*/ 136438725 w 520"/>
                                <a:gd name="T41" fmla="*/ 351905164 h 462"/>
                                <a:gd name="T42" fmla="*/ 136438725 w 520"/>
                                <a:gd name="T43" fmla="*/ 334308527 h 462"/>
                                <a:gd name="T44" fmla="*/ 162019873 w 520"/>
                                <a:gd name="T45" fmla="*/ 334308527 h 462"/>
                                <a:gd name="T46" fmla="*/ 184757877 w 520"/>
                                <a:gd name="T47" fmla="*/ 351905164 h 462"/>
                                <a:gd name="T48" fmla="*/ 184757877 w 520"/>
                                <a:gd name="T49" fmla="*/ 404689562 h 462"/>
                                <a:gd name="T50" fmla="*/ 198970020 w 520"/>
                                <a:gd name="T51" fmla="*/ 422286198 h 462"/>
                                <a:gd name="T52" fmla="*/ 184757877 w 520"/>
                                <a:gd name="T53" fmla="*/ 439882835 h 462"/>
                                <a:gd name="T54" fmla="*/ 184757877 w 520"/>
                                <a:gd name="T55" fmla="*/ 457473952 h 462"/>
                                <a:gd name="T56" fmla="*/ 221711596 w 520"/>
                                <a:gd name="T57" fmla="*/ 439882835 h 462"/>
                                <a:gd name="T58" fmla="*/ 272873885 w 520"/>
                                <a:gd name="T59" fmla="*/ 475070596 h 462"/>
                                <a:gd name="T60" fmla="*/ 284242890 w 520"/>
                                <a:gd name="T61" fmla="*/ 457473952 h 462"/>
                                <a:gd name="T62" fmla="*/ 321196603 w 520"/>
                                <a:gd name="T63" fmla="*/ 492667233 h 462"/>
                                <a:gd name="T64" fmla="*/ 335408751 w 520"/>
                                <a:gd name="T65" fmla="*/ 514661650 h 462"/>
                                <a:gd name="T66" fmla="*/ 335408751 w 520"/>
                                <a:gd name="T67" fmla="*/ 475070596 h 462"/>
                                <a:gd name="T68" fmla="*/ 321196603 w 520"/>
                                <a:gd name="T69" fmla="*/ 475070596 h 462"/>
                                <a:gd name="T70" fmla="*/ 321196603 w 520"/>
                                <a:gd name="T71" fmla="*/ 457473952 h 462"/>
                                <a:gd name="T72" fmla="*/ 321196603 w 520"/>
                                <a:gd name="T73" fmla="*/ 387092925 h 462"/>
                                <a:gd name="T74" fmla="*/ 321196603 w 520"/>
                                <a:gd name="T75" fmla="*/ 369501801 h 462"/>
                                <a:gd name="T76" fmla="*/ 358146756 w 520"/>
                                <a:gd name="T77" fmla="*/ 369501801 h 462"/>
                                <a:gd name="T78" fmla="*/ 335408751 w 520"/>
                                <a:gd name="T79" fmla="*/ 316711891 h 462"/>
                                <a:gd name="T80" fmla="*/ 335408751 w 520"/>
                                <a:gd name="T81" fmla="*/ 263927493 h 462"/>
                                <a:gd name="T82" fmla="*/ 335408751 w 520"/>
                                <a:gd name="T83" fmla="*/ 228739739 h 462"/>
                                <a:gd name="T84" fmla="*/ 335408751 w 520"/>
                                <a:gd name="T85" fmla="*/ 211143095 h 462"/>
                                <a:gd name="T86" fmla="*/ 321196603 w 520"/>
                                <a:gd name="T87" fmla="*/ 211143095 h 462"/>
                                <a:gd name="T88" fmla="*/ 335408751 w 520"/>
                                <a:gd name="T89" fmla="*/ 175949822 h 462"/>
                                <a:gd name="T90" fmla="*/ 346777750 w 520"/>
                                <a:gd name="T91" fmla="*/ 123165425 h 462"/>
                                <a:gd name="T92" fmla="*/ 358146756 w 520"/>
                                <a:gd name="T93" fmla="*/ 105568788 h 462"/>
                                <a:gd name="T94" fmla="*/ 372358898 w 520"/>
                                <a:gd name="T95" fmla="*/ 70381034 h 462"/>
                                <a:gd name="T96" fmla="*/ 358146756 w 520"/>
                                <a:gd name="T97" fmla="*/ 70381034 h 462"/>
                                <a:gd name="T98" fmla="*/ 358146756 w 520"/>
                                <a:gd name="T99" fmla="*/ 35187761 h 462"/>
                                <a:gd name="T100" fmla="*/ 346777750 w 520"/>
                                <a:gd name="T101" fmla="*/ 17596637 h 462"/>
                                <a:gd name="T102" fmla="*/ 309827604 w 520"/>
                                <a:gd name="T103" fmla="*/ 17596637 h 462"/>
                                <a:gd name="T104" fmla="*/ 298455032 w 520"/>
                                <a:gd name="T105" fmla="*/ 0 h 46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520"/>
                                <a:gd name="T160" fmla="*/ 0 h 462"/>
                                <a:gd name="T161" fmla="*/ 520 w 520"/>
                                <a:gd name="T162" fmla="*/ 462 h 46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71" name="Freeform 279"/>
                          <wps:cNvSpPr>
                            <a:spLocks/>
                          </wps:cNvSpPr>
                          <wps:spPr bwMode="auto">
                            <a:xfrm>
                              <a:off x="78342" y="49498"/>
                              <a:ext cx="1963" cy="1775"/>
                            </a:xfrm>
                            <a:custGeom>
                              <a:avLst/>
                              <a:gdLst>
                                <a:gd name="T0" fmla="*/ 36519004 w 330"/>
                                <a:gd name="T1" fmla="*/ 69468079 h 240"/>
                                <a:gd name="T2" fmla="*/ 36519004 w 330"/>
                                <a:gd name="T3" fmla="*/ 69468079 h 240"/>
                                <a:gd name="T4" fmla="*/ 84274350 w 330"/>
                                <a:gd name="T5" fmla="*/ 104202122 h 240"/>
                                <a:gd name="T6" fmla="*/ 98317123 w 330"/>
                                <a:gd name="T7" fmla="*/ 86835100 h 240"/>
                                <a:gd name="T8" fmla="*/ 134836126 w 330"/>
                                <a:gd name="T9" fmla="*/ 121569136 h 240"/>
                                <a:gd name="T10" fmla="*/ 146072475 w 330"/>
                                <a:gd name="T11" fmla="*/ 134593036 h 240"/>
                                <a:gd name="T12" fmla="*/ 146072475 w 330"/>
                                <a:gd name="T13" fmla="*/ 104202122 h 240"/>
                                <a:gd name="T14" fmla="*/ 134836126 w 330"/>
                                <a:gd name="T15" fmla="*/ 104202122 h 240"/>
                                <a:gd name="T16" fmla="*/ 134836126 w 330"/>
                                <a:gd name="T17" fmla="*/ 86835100 h 240"/>
                                <a:gd name="T18" fmla="*/ 134836126 w 330"/>
                                <a:gd name="T19" fmla="*/ 17367022 h 240"/>
                                <a:gd name="T20" fmla="*/ 134836126 w 330"/>
                                <a:gd name="T21" fmla="*/ 0 h 240"/>
                                <a:gd name="T22" fmla="*/ 171355130 w 330"/>
                                <a:gd name="T23" fmla="*/ 0 h 240"/>
                                <a:gd name="T24" fmla="*/ 185401448 w 330"/>
                                <a:gd name="T25" fmla="*/ 0 h 240"/>
                                <a:gd name="T26" fmla="*/ 221916912 w 330"/>
                                <a:gd name="T27" fmla="*/ 34734043 h 240"/>
                                <a:gd name="T28" fmla="*/ 233153255 w 330"/>
                                <a:gd name="T29" fmla="*/ 69468079 h 240"/>
                                <a:gd name="T30" fmla="*/ 221916912 w 330"/>
                                <a:gd name="T31" fmla="*/ 86835100 h 240"/>
                                <a:gd name="T32" fmla="*/ 221916912 w 330"/>
                                <a:gd name="T33" fmla="*/ 104202122 h 240"/>
                                <a:gd name="T34" fmla="*/ 207874134 w 330"/>
                                <a:gd name="T35" fmla="*/ 134593036 h 240"/>
                                <a:gd name="T36" fmla="*/ 221916912 w 330"/>
                                <a:gd name="T37" fmla="*/ 156303179 h 240"/>
                                <a:gd name="T38" fmla="*/ 157308818 w 330"/>
                                <a:gd name="T39" fmla="*/ 191037215 h 240"/>
                                <a:gd name="T40" fmla="*/ 157308818 w 330"/>
                                <a:gd name="T41" fmla="*/ 208404237 h 240"/>
                                <a:gd name="T42" fmla="*/ 134836126 w 330"/>
                                <a:gd name="T43" fmla="*/ 208404237 h 240"/>
                                <a:gd name="T44" fmla="*/ 134836126 w 330"/>
                                <a:gd name="T45" fmla="*/ 225771258 h 240"/>
                                <a:gd name="T46" fmla="*/ 98317123 w 330"/>
                                <a:gd name="T47" fmla="*/ 260505301 h 240"/>
                                <a:gd name="T48" fmla="*/ 61801664 w 330"/>
                                <a:gd name="T49" fmla="*/ 260505301 h 240"/>
                                <a:gd name="T50" fmla="*/ 36519004 w 330"/>
                                <a:gd name="T51" fmla="*/ 243138280 h 240"/>
                                <a:gd name="T52" fmla="*/ 25282661 w 330"/>
                                <a:gd name="T53" fmla="*/ 260505301 h 240"/>
                                <a:gd name="T54" fmla="*/ 0 w 330"/>
                                <a:gd name="T55" fmla="*/ 225771258 h 240"/>
                                <a:gd name="T56" fmla="*/ 0 w 330"/>
                                <a:gd name="T57" fmla="*/ 134593036 h 240"/>
                                <a:gd name="T58" fmla="*/ 50565316 w 330"/>
                                <a:gd name="T59" fmla="*/ 121569136 h 240"/>
                                <a:gd name="T60" fmla="*/ 36519004 w 330"/>
                                <a:gd name="T61" fmla="*/ 69468079 h 24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330"/>
                                <a:gd name="T94" fmla="*/ 0 h 240"/>
                                <a:gd name="T95" fmla="*/ 330 w 330"/>
                                <a:gd name="T96" fmla="*/ 240 h 240"/>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72" name="Freeform 280"/>
                          <wps:cNvSpPr>
                            <a:spLocks/>
                          </wps:cNvSpPr>
                          <wps:spPr bwMode="auto">
                            <a:xfrm>
                              <a:off x="76712" y="49025"/>
                              <a:ext cx="2058" cy="2367"/>
                            </a:xfrm>
                            <a:custGeom>
                              <a:avLst/>
                              <a:gdLst>
                                <a:gd name="T0" fmla="*/ 0 w 345"/>
                                <a:gd name="T1" fmla="*/ 309736845 h 321"/>
                                <a:gd name="T2" fmla="*/ 0 w 345"/>
                                <a:gd name="T3" fmla="*/ 309736845 h 321"/>
                                <a:gd name="T4" fmla="*/ 25498441 w 345"/>
                                <a:gd name="T5" fmla="*/ 309736845 h 321"/>
                                <a:gd name="T6" fmla="*/ 51000443 w 345"/>
                                <a:gd name="T7" fmla="*/ 309736845 h 321"/>
                                <a:gd name="T8" fmla="*/ 121833003 w 345"/>
                                <a:gd name="T9" fmla="*/ 326943844 h 321"/>
                                <a:gd name="T10" fmla="*/ 147335006 w 345"/>
                                <a:gd name="T11" fmla="*/ 326943844 h 321"/>
                                <a:gd name="T12" fmla="*/ 195502287 w 345"/>
                                <a:gd name="T13" fmla="*/ 344150842 h 321"/>
                                <a:gd name="T14" fmla="*/ 221000728 w 345"/>
                                <a:gd name="T15" fmla="*/ 326943844 h 321"/>
                                <a:gd name="T16" fmla="*/ 195502287 w 345"/>
                                <a:gd name="T17" fmla="*/ 292529846 h 321"/>
                                <a:gd name="T18" fmla="*/ 195502287 w 345"/>
                                <a:gd name="T19" fmla="*/ 206489419 h 321"/>
                                <a:gd name="T20" fmla="*/ 246502724 w 345"/>
                                <a:gd name="T21" fmla="*/ 189282420 h 321"/>
                                <a:gd name="T22" fmla="*/ 232333365 w 345"/>
                                <a:gd name="T23" fmla="*/ 137661424 h 321"/>
                                <a:gd name="T24" fmla="*/ 195502287 w 345"/>
                                <a:gd name="T25" fmla="*/ 154868423 h 321"/>
                                <a:gd name="T26" fmla="*/ 195502287 w 345"/>
                                <a:gd name="T27" fmla="*/ 137661424 h 321"/>
                                <a:gd name="T28" fmla="*/ 209668086 w 345"/>
                                <a:gd name="T29" fmla="*/ 120454425 h 321"/>
                                <a:gd name="T30" fmla="*/ 195502287 w 345"/>
                                <a:gd name="T31" fmla="*/ 103247427 h 321"/>
                                <a:gd name="T32" fmla="*/ 195502287 w 345"/>
                                <a:gd name="T33" fmla="*/ 51620996 h 321"/>
                                <a:gd name="T34" fmla="*/ 172833447 w 345"/>
                                <a:gd name="T35" fmla="*/ 34413997 h 321"/>
                                <a:gd name="T36" fmla="*/ 147335006 w 345"/>
                                <a:gd name="T37" fmla="*/ 34413997 h 321"/>
                                <a:gd name="T38" fmla="*/ 147335006 w 345"/>
                                <a:gd name="T39" fmla="*/ 51620996 h 321"/>
                                <a:gd name="T40" fmla="*/ 121833003 w 345"/>
                                <a:gd name="T41" fmla="*/ 68827995 h 321"/>
                                <a:gd name="T42" fmla="*/ 99167725 w 345"/>
                                <a:gd name="T43" fmla="*/ 34413997 h 321"/>
                                <a:gd name="T44" fmla="*/ 99167725 w 345"/>
                                <a:gd name="T45" fmla="*/ 0 h 321"/>
                                <a:gd name="T46" fmla="*/ 87835082 w 345"/>
                                <a:gd name="T47" fmla="*/ 0 h 321"/>
                                <a:gd name="T48" fmla="*/ 36834639 w 345"/>
                                <a:gd name="T49" fmla="*/ 0 h 321"/>
                                <a:gd name="T50" fmla="*/ 14165799 w 345"/>
                                <a:gd name="T51" fmla="*/ 17206999 h 321"/>
                                <a:gd name="T52" fmla="*/ 25498441 w 345"/>
                                <a:gd name="T53" fmla="*/ 68827995 h 321"/>
                                <a:gd name="T54" fmla="*/ 25498441 w 345"/>
                                <a:gd name="T55" fmla="*/ 86040428 h 321"/>
                                <a:gd name="T56" fmla="*/ 36834639 w 345"/>
                                <a:gd name="T57" fmla="*/ 154868423 h 321"/>
                                <a:gd name="T58" fmla="*/ 36834639 w 345"/>
                                <a:gd name="T59" fmla="*/ 189282420 h 321"/>
                                <a:gd name="T60" fmla="*/ 14165799 w 345"/>
                                <a:gd name="T61" fmla="*/ 206489419 h 321"/>
                                <a:gd name="T62" fmla="*/ 0 w 345"/>
                                <a:gd name="T63" fmla="*/ 275322848 h 321"/>
                                <a:gd name="T64" fmla="*/ 0 w 345"/>
                                <a:gd name="T65" fmla="*/ 309736845 h 3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45"/>
                                <a:gd name="T100" fmla="*/ 0 h 321"/>
                                <a:gd name="T101" fmla="*/ 345 w 345"/>
                                <a:gd name="T102" fmla="*/ 321 h 32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73" name="Freeform 281"/>
                          <wps:cNvSpPr>
                            <a:spLocks/>
                          </wps:cNvSpPr>
                          <wps:spPr bwMode="auto">
                            <a:xfrm>
                              <a:off x="76272" y="41452"/>
                              <a:ext cx="2593" cy="2840"/>
                            </a:xfrm>
                            <a:custGeom>
                              <a:avLst/>
                              <a:gdLst>
                                <a:gd name="T0" fmla="*/ 50901073 w 435"/>
                                <a:gd name="T1" fmla="*/ 299581616 h 384"/>
                                <a:gd name="T2" fmla="*/ 50901073 w 435"/>
                                <a:gd name="T3" fmla="*/ 299581616 h 384"/>
                                <a:gd name="T4" fmla="*/ 36761098 w 435"/>
                                <a:gd name="T5" fmla="*/ 260504562 h 384"/>
                                <a:gd name="T6" fmla="*/ 25450539 w 435"/>
                                <a:gd name="T7" fmla="*/ 260504562 h 384"/>
                                <a:gd name="T8" fmla="*/ 0 w 435"/>
                                <a:gd name="T9" fmla="*/ 208403652 h 384"/>
                                <a:gd name="T10" fmla="*/ 14139975 w 435"/>
                                <a:gd name="T11" fmla="*/ 195379789 h 384"/>
                                <a:gd name="T12" fmla="*/ 14139975 w 435"/>
                                <a:gd name="T13" fmla="*/ 156302736 h 384"/>
                                <a:gd name="T14" fmla="*/ 14139975 w 435"/>
                                <a:gd name="T15" fmla="*/ 121568796 h 384"/>
                                <a:gd name="T16" fmla="*/ 0 w 435"/>
                                <a:gd name="T17" fmla="*/ 104201826 h 384"/>
                                <a:gd name="T18" fmla="*/ 0 w 435"/>
                                <a:gd name="T19" fmla="*/ 91177963 h 384"/>
                                <a:gd name="T20" fmla="*/ 14139975 w 435"/>
                                <a:gd name="T21" fmla="*/ 69467887 h 384"/>
                                <a:gd name="T22" fmla="*/ 14139975 w 435"/>
                                <a:gd name="T23" fmla="*/ 52100909 h 384"/>
                                <a:gd name="T24" fmla="*/ 36761098 w 435"/>
                                <a:gd name="T25" fmla="*/ 17366970 h 384"/>
                                <a:gd name="T26" fmla="*/ 36761098 w 435"/>
                                <a:gd name="T27" fmla="*/ 0 h 384"/>
                                <a:gd name="T28" fmla="*/ 62215190 w 435"/>
                                <a:gd name="T29" fmla="*/ 0 h 384"/>
                                <a:gd name="T30" fmla="*/ 98976288 w 435"/>
                                <a:gd name="T31" fmla="*/ 17366970 h 384"/>
                                <a:gd name="T32" fmla="*/ 124426822 w 435"/>
                                <a:gd name="T33" fmla="*/ 17366970 h 384"/>
                                <a:gd name="T34" fmla="*/ 124426822 w 435"/>
                                <a:gd name="T35" fmla="*/ 52100909 h 384"/>
                                <a:gd name="T36" fmla="*/ 197952571 w 435"/>
                                <a:gd name="T37" fmla="*/ 91177963 h 384"/>
                                <a:gd name="T38" fmla="*/ 209266688 w 435"/>
                                <a:gd name="T39" fmla="*/ 69467887 h 384"/>
                                <a:gd name="T40" fmla="*/ 209266688 w 435"/>
                                <a:gd name="T41" fmla="*/ 39077054 h 384"/>
                                <a:gd name="T42" fmla="*/ 248857202 w 435"/>
                                <a:gd name="T43" fmla="*/ 0 h 384"/>
                                <a:gd name="T44" fmla="*/ 271478320 w 435"/>
                                <a:gd name="T45" fmla="*/ 17366970 h 384"/>
                                <a:gd name="T46" fmla="*/ 271478320 w 435"/>
                                <a:gd name="T47" fmla="*/ 39077054 h 384"/>
                                <a:gd name="T48" fmla="*/ 308242970 w 435"/>
                                <a:gd name="T49" fmla="*/ 39077054 h 384"/>
                                <a:gd name="T50" fmla="*/ 296928859 w 435"/>
                                <a:gd name="T51" fmla="*/ 104201826 h 384"/>
                                <a:gd name="T52" fmla="*/ 308242970 w 435"/>
                                <a:gd name="T53" fmla="*/ 143278880 h 384"/>
                                <a:gd name="T54" fmla="*/ 308242970 w 435"/>
                                <a:gd name="T55" fmla="*/ 329972448 h 384"/>
                                <a:gd name="T56" fmla="*/ 308242970 w 435"/>
                                <a:gd name="T57" fmla="*/ 382073358 h 384"/>
                                <a:gd name="T58" fmla="*/ 296928859 w 435"/>
                                <a:gd name="T59" fmla="*/ 403783442 h 384"/>
                                <a:gd name="T60" fmla="*/ 285618294 w 435"/>
                                <a:gd name="T61" fmla="*/ 416807305 h 384"/>
                                <a:gd name="T62" fmla="*/ 135740939 w 435"/>
                                <a:gd name="T63" fmla="*/ 299581616 h 384"/>
                                <a:gd name="T64" fmla="*/ 113116263 w 435"/>
                                <a:gd name="T65" fmla="*/ 312605478 h 384"/>
                                <a:gd name="T66" fmla="*/ 98976288 w 435"/>
                                <a:gd name="T67" fmla="*/ 299581616 h 384"/>
                                <a:gd name="T68" fmla="*/ 50901073 w 435"/>
                                <a:gd name="T69" fmla="*/ 299581616 h 38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435"/>
                                <a:gd name="T106" fmla="*/ 0 h 384"/>
                                <a:gd name="T107" fmla="*/ 435 w 435"/>
                                <a:gd name="T108" fmla="*/ 384 h 384"/>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74" name="Freeform 282"/>
                          <wps:cNvSpPr>
                            <a:spLocks/>
                          </wps:cNvSpPr>
                          <wps:spPr bwMode="auto">
                            <a:xfrm>
                              <a:off x="78770" y="41703"/>
                              <a:ext cx="1845" cy="2115"/>
                            </a:xfrm>
                            <a:custGeom>
                              <a:avLst/>
                              <a:gdLst>
                                <a:gd name="T0" fmla="*/ 214331508 w 311"/>
                                <a:gd name="T1" fmla="*/ 267845943 h 288"/>
                                <a:gd name="T2" fmla="*/ 214331508 w 311"/>
                                <a:gd name="T3" fmla="*/ 267845943 h 288"/>
                                <a:gd name="T4" fmla="*/ 178147540 w 311"/>
                                <a:gd name="T5" fmla="*/ 301858638 h 288"/>
                                <a:gd name="T6" fmla="*/ 167012663 w 311"/>
                                <a:gd name="T7" fmla="*/ 284852290 h 288"/>
                                <a:gd name="T8" fmla="*/ 11134883 w 311"/>
                                <a:gd name="T9" fmla="*/ 284852290 h 288"/>
                                <a:gd name="T10" fmla="*/ 11134883 w 311"/>
                                <a:gd name="T11" fmla="*/ 102038087 h 288"/>
                                <a:gd name="T12" fmla="*/ 0 w 311"/>
                                <a:gd name="T13" fmla="*/ 63775152 h 288"/>
                                <a:gd name="T14" fmla="*/ 11134883 w 311"/>
                                <a:gd name="T15" fmla="*/ 0 h 288"/>
                                <a:gd name="T16" fmla="*/ 11134883 w 311"/>
                                <a:gd name="T17" fmla="*/ 12756108 h 288"/>
                                <a:gd name="T18" fmla="*/ 47318846 w 311"/>
                                <a:gd name="T19" fmla="*/ 12756108 h 288"/>
                                <a:gd name="T20" fmla="*/ 83506331 w 311"/>
                                <a:gd name="T21" fmla="*/ 29762456 h 288"/>
                                <a:gd name="T22" fmla="*/ 130825177 w 311"/>
                                <a:gd name="T23" fmla="*/ 12756108 h 288"/>
                                <a:gd name="T24" fmla="*/ 141960060 w 311"/>
                                <a:gd name="T25" fmla="*/ 12756108 h 288"/>
                                <a:gd name="T26" fmla="*/ 141960060 w 311"/>
                                <a:gd name="T27" fmla="*/ 29762456 h 288"/>
                                <a:gd name="T28" fmla="*/ 155877779 w 311"/>
                                <a:gd name="T29" fmla="*/ 12756108 h 288"/>
                                <a:gd name="T30" fmla="*/ 155877779 w 311"/>
                                <a:gd name="T31" fmla="*/ 29762456 h 288"/>
                                <a:gd name="T32" fmla="*/ 178147540 w 311"/>
                                <a:gd name="T33" fmla="*/ 12756108 h 288"/>
                                <a:gd name="T34" fmla="*/ 192065265 w 311"/>
                                <a:gd name="T35" fmla="*/ 80781500 h 288"/>
                                <a:gd name="T36" fmla="*/ 178147540 w 311"/>
                                <a:gd name="T37" fmla="*/ 131795153 h 288"/>
                                <a:gd name="T38" fmla="*/ 167012663 w 311"/>
                                <a:gd name="T39" fmla="*/ 102038087 h 288"/>
                                <a:gd name="T40" fmla="*/ 155877779 w 311"/>
                                <a:gd name="T41" fmla="*/ 51019043 h 288"/>
                                <a:gd name="T42" fmla="*/ 155877779 w 311"/>
                                <a:gd name="T43" fmla="*/ 63775152 h 288"/>
                                <a:gd name="T44" fmla="*/ 155877779 w 311"/>
                                <a:gd name="T45" fmla="*/ 80781500 h 288"/>
                                <a:gd name="T46" fmla="*/ 214331508 w 311"/>
                                <a:gd name="T47" fmla="*/ 267845943 h 28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11"/>
                                <a:gd name="T73" fmla="*/ 0 h 288"/>
                                <a:gd name="T74" fmla="*/ 311 w 311"/>
                                <a:gd name="T75" fmla="*/ 288 h 288"/>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75" name="Freeform 283"/>
                          <wps:cNvSpPr>
                            <a:spLocks/>
                          </wps:cNvSpPr>
                          <wps:spPr bwMode="auto">
                            <a:xfrm>
                              <a:off x="81436" y="45712"/>
                              <a:ext cx="1654" cy="2485"/>
                            </a:xfrm>
                            <a:custGeom>
                              <a:avLst/>
                              <a:gdLst>
                                <a:gd name="T0" fmla="*/ 22235386 w 279"/>
                                <a:gd name="T1" fmla="*/ 221427959 h 336"/>
                                <a:gd name="T2" fmla="*/ 22235386 w 279"/>
                                <a:gd name="T3" fmla="*/ 221427959 h 336"/>
                                <a:gd name="T4" fmla="*/ 0 w 279"/>
                                <a:gd name="T5" fmla="*/ 260505087 h 336"/>
                                <a:gd name="T6" fmla="*/ 0 w 279"/>
                                <a:gd name="T7" fmla="*/ 351683235 h 336"/>
                                <a:gd name="T8" fmla="*/ 11119451 w 279"/>
                                <a:gd name="T9" fmla="*/ 364707127 h 336"/>
                                <a:gd name="T10" fmla="*/ 47250636 w 279"/>
                                <a:gd name="T11" fmla="*/ 312606107 h 336"/>
                                <a:gd name="T12" fmla="*/ 97284646 w 279"/>
                                <a:gd name="T13" fmla="*/ 260505087 h 336"/>
                                <a:gd name="T14" fmla="*/ 133419347 w 279"/>
                                <a:gd name="T15" fmla="*/ 208404074 h 336"/>
                                <a:gd name="T16" fmla="*/ 155654733 w 279"/>
                                <a:gd name="T17" fmla="*/ 173670060 h 336"/>
                                <a:gd name="T18" fmla="*/ 191789434 w 279"/>
                                <a:gd name="T19" fmla="*/ 39077128 h 336"/>
                                <a:gd name="T20" fmla="*/ 191789434 w 279"/>
                                <a:gd name="T21" fmla="*/ 0 h 336"/>
                                <a:gd name="T22" fmla="*/ 180669983 w 279"/>
                                <a:gd name="T23" fmla="*/ 0 h 336"/>
                                <a:gd name="T24" fmla="*/ 155654733 w 279"/>
                                <a:gd name="T25" fmla="*/ 13023885 h 336"/>
                                <a:gd name="T26" fmla="*/ 72269402 w 279"/>
                                <a:gd name="T27" fmla="*/ 52101020 h 336"/>
                                <a:gd name="T28" fmla="*/ 58370087 w 279"/>
                                <a:gd name="T29" fmla="*/ 39077128 h 336"/>
                                <a:gd name="T30" fmla="*/ 47250636 w 279"/>
                                <a:gd name="T31" fmla="*/ 13023885 h 336"/>
                                <a:gd name="T32" fmla="*/ 36134701 w 279"/>
                                <a:gd name="T33" fmla="*/ 39077128 h 336"/>
                                <a:gd name="T34" fmla="*/ 36134701 w 279"/>
                                <a:gd name="T35" fmla="*/ 52101020 h 336"/>
                                <a:gd name="T36" fmla="*/ 58370087 w 279"/>
                                <a:gd name="T37" fmla="*/ 91178148 h 336"/>
                                <a:gd name="T38" fmla="*/ 119520038 w 279"/>
                                <a:gd name="T39" fmla="*/ 104202033 h 336"/>
                                <a:gd name="T40" fmla="*/ 133419347 w 279"/>
                                <a:gd name="T41" fmla="*/ 104202033 h 336"/>
                                <a:gd name="T42" fmla="*/ 83385337 w 279"/>
                                <a:gd name="T43" fmla="*/ 191037067 h 336"/>
                                <a:gd name="T44" fmla="*/ 47250636 w 279"/>
                                <a:gd name="T45" fmla="*/ 191037067 h 336"/>
                                <a:gd name="T46" fmla="*/ 22235386 w 279"/>
                                <a:gd name="T47" fmla="*/ 221427959 h 3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79"/>
                                <a:gd name="T73" fmla="*/ 0 h 336"/>
                                <a:gd name="T74" fmla="*/ 279 w 279"/>
                                <a:gd name="T75" fmla="*/ 336 h 3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76" name="Freeform 284"/>
                          <wps:cNvSpPr>
                            <a:spLocks/>
                          </wps:cNvSpPr>
                          <wps:spPr bwMode="auto">
                            <a:xfrm>
                              <a:off x="77104" y="45830"/>
                              <a:ext cx="2166" cy="1538"/>
                            </a:xfrm>
                            <a:custGeom>
                              <a:avLst/>
                              <a:gdLst>
                                <a:gd name="T0" fmla="*/ 158665885 w 363"/>
                                <a:gd name="T1" fmla="*/ 0 h 210"/>
                                <a:gd name="T2" fmla="*/ 158665885 w 363"/>
                                <a:gd name="T3" fmla="*/ 0 h 210"/>
                                <a:gd name="T4" fmla="*/ 184168046 w 363"/>
                                <a:gd name="T5" fmla="*/ 33746313 h 210"/>
                                <a:gd name="T6" fmla="*/ 184168046 w 363"/>
                                <a:gd name="T7" fmla="*/ 67487264 h 210"/>
                                <a:gd name="T8" fmla="*/ 209666652 w 363"/>
                                <a:gd name="T9" fmla="*/ 84360428 h 210"/>
                                <a:gd name="T10" fmla="*/ 257833844 w 363"/>
                                <a:gd name="T11" fmla="*/ 168720848 h 210"/>
                                <a:gd name="T12" fmla="*/ 172833756 w 363"/>
                                <a:gd name="T13" fmla="*/ 168720848 h 210"/>
                                <a:gd name="T14" fmla="*/ 158665885 w 363"/>
                                <a:gd name="T15" fmla="*/ 185588644 h 210"/>
                                <a:gd name="T16" fmla="*/ 124666565 w 363"/>
                                <a:gd name="T17" fmla="*/ 185588644 h 210"/>
                                <a:gd name="T18" fmla="*/ 110502255 w 363"/>
                                <a:gd name="T19" fmla="*/ 168720848 h 210"/>
                                <a:gd name="T20" fmla="*/ 99167959 w 363"/>
                                <a:gd name="T21" fmla="*/ 168720848 h 210"/>
                                <a:gd name="T22" fmla="*/ 87833663 w 363"/>
                                <a:gd name="T23" fmla="*/ 198244853 h 210"/>
                                <a:gd name="T24" fmla="*/ 51000767 w 363"/>
                                <a:gd name="T25" fmla="*/ 219334956 h 210"/>
                                <a:gd name="T26" fmla="*/ 36832896 w 363"/>
                                <a:gd name="T27" fmla="*/ 219334956 h 210"/>
                                <a:gd name="T28" fmla="*/ 14167866 w 363"/>
                                <a:gd name="T29" fmla="*/ 168720848 h 210"/>
                                <a:gd name="T30" fmla="*/ 0 w 363"/>
                                <a:gd name="T31" fmla="*/ 147630745 h 210"/>
                                <a:gd name="T32" fmla="*/ 25498605 w 363"/>
                                <a:gd name="T33" fmla="*/ 101233584 h 210"/>
                                <a:gd name="T34" fmla="*/ 87833663 w 363"/>
                                <a:gd name="T35" fmla="*/ 84360428 h 210"/>
                                <a:gd name="T36" fmla="*/ 99167959 w 363"/>
                                <a:gd name="T37" fmla="*/ 67487264 h 210"/>
                                <a:gd name="T38" fmla="*/ 87833663 w 363"/>
                                <a:gd name="T39" fmla="*/ 67487264 h 210"/>
                                <a:gd name="T40" fmla="*/ 124666565 w 363"/>
                                <a:gd name="T41" fmla="*/ 50614108 h 210"/>
                                <a:gd name="T42" fmla="*/ 147335151 w 363"/>
                                <a:gd name="T43" fmla="*/ 16873156 h 210"/>
                                <a:gd name="T44" fmla="*/ 158665885 w 363"/>
                                <a:gd name="T45" fmla="*/ 0 h 21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363"/>
                                <a:gd name="T70" fmla="*/ 0 h 210"/>
                                <a:gd name="T71" fmla="*/ 363 w 363"/>
                                <a:gd name="T72" fmla="*/ 210 h 21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77" name="Freeform 285"/>
                          <wps:cNvSpPr>
                            <a:spLocks/>
                          </wps:cNvSpPr>
                          <wps:spPr bwMode="auto">
                            <a:xfrm>
                              <a:off x="77021" y="43463"/>
                              <a:ext cx="1630" cy="3077"/>
                            </a:xfrm>
                            <a:custGeom>
                              <a:avLst/>
                              <a:gdLst>
                                <a:gd name="T0" fmla="*/ 22230284 w 275"/>
                                <a:gd name="T1" fmla="*/ 17619928 h 414"/>
                                <a:gd name="T2" fmla="*/ 22230284 w 275"/>
                                <a:gd name="T3" fmla="*/ 17619928 h 414"/>
                                <a:gd name="T4" fmla="*/ 22230284 w 275"/>
                                <a:gd name="T5" fmla="*/ 52865298 h 414"/>
                                <a:gd name="T6" fmla="*/ 47239789 w 275"/>
                                <a:gd name="T7" fmla="*/ 88110675 h 414"/>
                                <a:gd name="T8" fmla="*/ 36122886 w 275"/>
                                <a:gd name="T9" fmla="*/ 193841271 h 414"/>
                                <a:gd name="T10" fmla="*/ 0 w 275"/>
                                <a:gd name="T11" fmla="*/ 268734240 h 414"/>
                                <a:gd name="T12" fmla="*/ 0 w 275"/>
                                <a:gd name="T13" fmla="*/ 281946424 h 414"/>
                                <a:gd name="T14" fmla="*/ 11113381 w 275"/>
                                <a:gd name="T15" fmla="*/ 299571867 h 414"/>
                                <a:gd name="T16" fmla="*/ 11113381 w 275"/>
                                <a:gd name="T17" fmla="*/ 321599537 h 414"/>
                                <a:gd name="T18" fmla="*/ 36122886 w 275"/>
                                <a:gd name="T19" fmla="*/ 387677020 h 414"/>
                                <a:gd name="T20" fmla="*/ 11113381 w 275"/>
                                <a:gd name="T21" fmla="*/ 387677020 h 414"/>
                                <a:gd name="T22" fmla="*/ 11113381 w 275"/>
                                <a:gd name="T23" fmla="*/ 405302470 h 414"/>
                                <a:gd name="T24" fmla="*/ 22230284 w 275"/>
                                <a:gd name="T25" fmla="*/ 427330133 h 414"/>
                                <a:gd name="T26" fmla="*/ 36122886 w 275"/>
                                <a:gd name="T27" fmla="*/ 462569988 h 414"/>
                                <a:gd name="T28" fmla="*/ 94476063 w 275"/>
                                <a:gd name="T29" fmla="*/ 440542318 h 414"/>
                                <a:gd name="T30" fmla="*/ 105592959 w 275"/>
                                <a:gd name="T31" fmla="*/ 427330133 h 414"/>
                                <a:gd name="T32" fmla="*/ 94476063 w 275"/>
                                <a:gd name="T33" fmla="*/ 427330133 h 414"/>
                                <a:gd name="T34" fmla="*/ 130602464 w 275"/>
                                <a:gd name="T35" fmla="*/ 405302470 h 414"/>
                                <a:gd name="T36" fmla="*/ 152832742 w 275"/>
                                <a:gd name="T37" fmla="*/ 374464835 h 414"/>
                                <a:gd name="T38" fmla="*/ 166725350 w 275"/>
                                <a:gd name="T39" fmla="*/ 352437172 h 414"/>
                                <a:gd name="T40" fmla="*/ 177838738 w 275"/>
                                <a:gd name="T41" fmla="*/ 352437172 h 414"/>
                                <a:gd name="T42" fmla="*/ 152832742 w 275"/>
                                <a:gd name="T43" fmla="*/ 299571867 h 414"/>
                                <a:gd name="T44" fmla="*/ 177838738 w 275"/>
                                <a:gd name="T45" fmla="*/ 229081119 h 414"/>
                                <a:gd name="T46" fmla="*/ 188955634 w 275"/>
                                <a:gd name="T47" fmla="*/ 229081119 h 414"/>
                                <a:gd name="T48" fmla="*/ 188955634 w 275"/>
                                <a:gd name="T49" fmla="*/ 211461199 h 414"/>
                                <a:gd name="T50" fmla="*/ 188955634 w 275"/>
                                <a:gd name="T51" fmla="*/ 123350523 h 414"/>
                                <a:gd name="T52" fmla="*/ 47239789 w 275"/>
                                <a:gd name="T53" fmla="*/ 0 h 414"/>
                                <a:gd name="T54" fmla="*/ 22230284 w 275"/>
                                <a:gd name="T55" fmla="*/ 17619928 h 41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75"/>
                                <a:gd name="T85" fmla="*/ 0 h 414"/>
                                <a:gd name="T86" fmla="*/ 275 w 275"/>
                                <a:gd name="T87" fmla="*/ 414 h 414"/>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78" name="Freeform 286"/>
                          <wps:cNvSpPr>
                            <a:spLocks/>
                          </wps:cNvSpPr>
                          <wps:spPr bwMode="auto">
                            <a:xfrm>
                              <a:off x="80734" y="44528"/>
                              <a:ext cx="1011" cy="1065"/>
                            </a:xfrm>
                            <a:custGeom>
                              <a:avLst/>
                              <a:gdLst>
                                <a:gd name="T0" fmla="*/ 104857721 w 171"/>
                                <a:gd name="T1" fmla="*/ 156303475 h 144"/>
                                <a:gd name="T2" fmla="*/ 104857721 w 171"/>
                                <a:gd name="T3" fmla="*/ 156303475 h 144"/>
                                <a:gd name="T4" fmla="*/ 115897404 w 171"/>
                                <a:gd name="T5" fmla="*/ 156303475 h 144"/>
                                <a:gd name="T6" fmla="*/ 80022814 w 171"/>
                                <a:gd name="T7" fmla="*/ 104202314 h 144"/>
                                <a:gd name="T8" fmla="*/ 57946955 w 171"/>
                                <a:gd name="T9" fmla="*/ 65125083 h 144"/>
                                <a:gd name="T10" fmla="*/ 35871090 w 171"/>
                                <a:gd name="T11" fmla="*/ 0 h 144"/>
                                <a:gd name="T12" fmla="*/ 35871090 w 171"/>
                                <a:gd name="T13" fmla="*/ 13023922 h 144"/>
                                <a:gd name="T14" fmla="*/ 11036182 w 171"/>
                                <a:gd name="T15" fmla="*/ 30390973 h 144"/>
                                <a:gd name="T16" fmla="*/ 0 w 171"/>
                                <a:gd name="T17" fmla="*/ 104202314 h 144"/>
                                <a:gd name="T18" fmla="*/ 11036182 w 171"/>
                                <a:gd name="T19" fmla="*/ 104202314 h 144"/>
                                <a:gd name="T20" fmla="*/ 22075865 w 171"/>
                                <a:gd name="T21" fmla="*/ 117226236 h 144"/>
                                <a:gd name="T22" fmla="*/ 22075865 w 171"/>
                                <a:gd name="T23" fmla="*/ 82492134 h 144"/>
                                <a:gd name="T24" fmla="*/ 35871090 w 171"/>
                                <a:gd name="T25" fmla="*/ 104202314 h 144"/>
                                <a:gd name="T26" fmla="*/ 68986631 w 171"/>
                                <a:gd name="T27" fmla="*/ 104202314 h 144"/>
                                <a:gd name="T28" fmla="*/ 104857721 w 171"/>
                                <a:gd name="T29" fmla="*/ 156303475 h 14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71"/>
                                <a:gd name="T46" fmla="*/ 0 h 144"/>
                                <a:gd name="T47" fmla="*/ 171 w 171"/>
                                <a:gd name="T48" fmla="*/ 144 h 144"/>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79" name="Freeform 287b"/>
                          <wps:cNvSpPr>
                            <a:spLocks/>
                          </wps:cNvSpPr>
                          <wps:spPr bwMode="auto">
                            <a:xfrm>
                              <a:off x="78659" y="45642"/>
                              <a:ext cx="1977" cy="1608"/>
                            </a:xfrm>
                            <a:custGeom>
                              <a:avLst/>
                              <a:gdLst>
                                <a:gd name="T0" fmla="*/ 1871 w 262"/>
                                <a:gd name="T1" fmla="*/ 1266 h 174"/>
                                <a:gd name="T2" fmla="*/ 1660 w 262"/>
                                <a:gd name="T3" fmla="*/ 915 h 174"/>
                                <a:gd name="T4" fmla="*/ 1547 w 262"/>
                                <a:gd name="T5" fmla="*/ 786 h 174"/>
                                <a:gd name="T6" fmla="*/ 1637 w 262"/>
                                <a:gd name="T7" fmla="*/ 693 h 174"/>
                                <a:gd name="T8" fmla="*/ 1660 w 262"/>
                                <a:gd name="T9" fmla="*/ 675 h 174"/>
                                <a:gd name="T10" fmla="*/ 1743 w 262"/>
                                <a:gd name="T11" fmla="*/ 370 h 174"/>
                                <a:gd name="T12" fmla="*/ 1607 w 262"/>
                                <a:gd name="T13" fmla="*/ 259 h 174"/>
                                <a:gd name="T14" fmla="*/ 1607 w 262"/>
                                <a:gd name="T15" fmla="*/ 0 h 174"/>
                                <a:gd name="T16" fmla="*/ 1411 w 262"/>
                                <a:gd name="T17" fmla="*/ 37 h 174"/>
                                <a:gd name="T18" fmla="*/ 1426 w 262"/>
                                <a:gd name="T19" fmla="*/ 323 h 174"/>
                                <a:gd name="T20" fmla="*/ 1283 w 262"/>
                                <a:gd name="T21" fmla="*/ 518 h 174"/>
                                <a:gd name="T22" fmla="*/ 1049 w 262"/>
                                <a:gd name="T23" fmla="*/ 407 h 174"/>
                                <a:gd name="T24" fmla="*/ 747 w 262"/>
                                <a:gd name="T25" fmla="*/ 564 h 174"/>
                                <a:gd name="T26" fmla="*/ 551 w 262"/>
                                <a:gd name="T27" fmla="*/ 545 h 174"/>
                                <a:gd name="T28" fmla="*/ 392 w 262"/>
                                <a:gd name="T29" fmla="*/ 342 h 174"/>
                                <a:gd name="T30" fmla="*/ 287 w 262"/>
                                <a:gd name="T31" fmla="*/ 370 h 174"/>
                                <a:gd name="T32" fmla="*/ 211 w 262"/>
                                <a:gd name="T33" fmla="*/ 499 h 174"/>
                                <a:gd name="T34" fmla="*/ 91 w 262"/>
                                <a:gd name="T35" fmla="*/ 675 h 174"/>
                                <a:gd name="T36" fmla="*/ 0 w 262"/>
                                <a:gd name="T37" fmla="*/ 675 h 174"/>
                                <a:gd name="T38" fmla="*/ 38 w 262"/>
                                <a:gd name="T39" fmla="*/ 693 h 174"/>
                                <a:gd name="T40" fmla="*/ 211 w 262"/>
                                <a:gd name="T41" fmla="*/ 786 h 174"/>
                                <a:gd name="T42" fmla="*/ 626 w 262"/>
                                <a:gd name="T43" fmla="*/ 1395 h 174"/>
                                <a:gd name="T44" fmla="*/ 732 w 262"/>
                                <a:gd name="T45" fmla="*/ 1506 h 174"/>
                                <a:gd name="T46" fmla="*/ 1034 w 262"/>
                                <a:gd name="T47" fmla="*/ 1506 h 174"/>
                                <a:gd name="T48" fmla="*/ 1139 w 262"/>
                                <a:gd name="T49" fmla="*/ 1608 h 174"/>
                                <a:gd name="T50" fmla="*/ 1351 w 262"/>
                                <a:gd name="T51" fmla="*/ 1608 h 174"/>
                                <a:gd name="T52" fmla="*/ 1660 w 262"/>
                                <a:gd name="T53" fmla="*/ 1506 h 174"/>
                                <a:gd name="T54" fmla="*/ 1766 w 262"/>
                                <a:gd name="T55" fmla="*/ 1506 h 174"/>
                                <a:gd name="T56" fmla="*/ 1977 w 262"/>
                                <a:gd name="T57" fmla="*/ 1506 h 174"/>
                                <a:gd name="T58" fmla="*/ 1977 w 262"/>
                                <a:gd name="T59" fmla="*/ 1266 h 174"/>
                                <a:gd name="T60" fmla="*/ 1871 w 262"/>
                                <a:gd name="T61" fmla="*/ 1266 h 17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262" h="174">
                                  <a:moveTo>
                                    <a:pt x="248" y="137"/>
                                  </a:moveTo>
                                  <a:lnTo>
                                    <a:pt x="220" y="99"/>
                                  </a:lnTo>
                                  <a:lnTo>
                                    <a:pt x="205" y="85"/>
                                  </a:lnTo>
                                  <a:lnTo>
                                    <a:pt x="217" y="75"/>
                                  </a:lnTo>
                                  <a:lnTo>
                                    <a:pt x="220" y="73"/>
                                  </a:lnTo>
                                  <a:lnTo>
                                    <a:pt x="231" y="40"/>
                                  </a:lnTo>
                                  <a:lnTo>
                                    <a:pt x="213" y="28"/>
                                  </a:lnTo>
                                  <a:lnTo>
                                    <a:pt x="213" y="0"/>
                                  </a:lnTo>
                                  <a:lnTo>
                                    <a:pt x="187" y="4"/>
                                  </a:lnTo>
                                  <a:lnTo>
                                    <a:pt x="189" y="35"/>
                                  </a:lnTo>
                                  <a:lnTo>
                                    <a:pt x="170" y="56"/>
                                  </a:lnTo>
                                  <a:lnTo>
                                    <a:pt x="139" y="44"/>
                                  </a:lnTo>
                                  <a:lnTo>
                                    <a:pt x="99" y="61"/>
                                  </a:lnTo>
                                  <a:lnTo>
                                    <a:pt x="73" y="59"/>
                                  </a:lnTo>
                                  <a:lnTo>
                                    <a:pt x="52" y="37"/>
                                  </a:lnTo>
                                  <a:lnTo>
                                    <a:pt x="38" y="40"/>
                                  </a:lnTo>
                                  <a:lnTo>
                                    <a:pt x="28" y="54"/>
                                  </a:lnTo>
                                  <a:lnTo>
                                    <a:pt x="12" y="73"/>
                                  </a:lnTo>
                                  <a:lnTo>
                                    <a:pt x="0" y="73"/>
                                  </a:lnTo>
                                  <a:lnTo>
                                    <a:pt x="5" y="75"/>
                                  </a:lnTo>
                                  <a:lnTo>
                                    <a:pt x="28" y="85"/>
                                  </a:lnTo>
                                  <a:lnTo>
                                    <a:pt x="83" y="151"/>
                                  </a:lnTo>
                                  <a:lnTo>
                                    <a:pt x="97" y="163"/>
                                  </a:lnTo>
                                  <a:lnTo>
                                    <a:pt x="137" y="163"/>
                                  </a:lnTo>
                                  <a:lnTo>
                                    <a:pt x="151" y="174"/>
                                  </a:lnTo>
                                  <a:lnTo>
                                    <a:pt x="179" y="174"/>
                                  </a:lnTo>
                                  <a:lnTo>
                                    <a:pt x="220" y="163"/>
                                  </a:lnTo>
                                  <a:lnTo>
                                    <a:pt x="234" y="163"/>
                                  </a:lnTo>
                                  <a:lnTo>
                                    <a:pt x="262" y="163"/>
                                  </a:lnTo>
                                  <a:lnTo>
                                    <a:pt x="262" y="137"/>
                                  </a:lnTo>
                                  <a:lnTo>
                                    <a:pt x="248" y="137"/>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80" name="Freeform 287a"/>
                          <wps:cNvSpPr>
                            <a:spLocks/>
                          </wps:cNvSpPr>
                          <wps:spPr bwMode="auto">
                            <a:xfrm>
                              <a:off x="78342" y="43582"/>
                              <a:ext cx="2701" cy="2735"/>
                            </a:xfrm>
                            <a:custGeom>
                              <a:avLst/>
                              <a:gdLst>
                                <a:gd name="T0" fmla="*/ 2618 w 358"/>
                                <a:gd name="T1" fmla="*/ 832 h 296"/>
                                <a:gd name="T2" fmla="*/ 2505 w 358"/>
                                <a:gd name="T3" fmla="*/ 139 h 296"/>
                                <a:gd name="T4" fmla="*/ 2294 w 358"/>
                                <a:gd name="T5" fmla="*/ 0 h 296"/>
                                <a:gd name="T6" fmla="*/ 1977 w 358"/>
                                <a:gd name="T7" fmla="*/ 240 h 296"/>
                                <a:gd name="T8" fmla="*/ 1864 w 358"/>
                                <a:gd name="T9" fmla="*/ 139 h 296"/>
                                <a:gd name="T10" fmla="*/ 528 w 358"/>
                                <a:gd name="T11" fmla="*/ 139 h 296"/>
                                <a:gd name="T12" fmla="*/ 528 w 358"/>
                                <a:gd name="T13" fmla="*/ 480 h 296"/>
                                <a:gd name="T14" fmla="*/ 423 w 358"/>
                                <a:gd name="T15" fmla="*/ 619 h 296"/>
                                <a:gd name="T16" fmla="*/ 317 w 358"/>
                                <a:gd name="T17" fmla="*/ 721 h 296"/>
                                <a:gd name="T18" fmla="*/ 317 w 358"/>
                                <a:gd name="T19" fmla="*/ 1312 h 296"/>
                                <a:gd name="T20" fmla="*/ 317 w 358"/>
                                <a:gd name="T21" fmla="*/ 1423 h 296"/>
                                <a:gd name="T22" fmla="*/ 211 w 358"/>
                                <a:gd name="T23" fmla="*/ 1423 h 296"/>
                                <a:gd name="T24" fmla="*/ 0 w 358"/>
                                <a:gd name="T25" fmla="*/ 1903 h 296"/>
                                <a:gd name="T26" fmla="*/ 211 w 358"/>
                                <a:gd name="T27" fmla="*/ 2255 h 296"/>
                                <a:gd name="T28" fmla="*/ 106 w 358"/>
                                <a:gd name="T29" fmla="*/ 2255 h 296"/>
                                <a:gd name="T30" fmla="*/ 317 w 358"/>
                                <a:gd name="T31" fmla="*/ 2495 h 296"/>
                                <a:gd name="T32" fmla="*/ 317 w 358"/>
                                <a:gd name="T33" fmla="*/ 2735 h 296"/>
                                <a:gd name="T34" fmla="*/ 317 w 358"/>
                                <a:gd name="T35" fmla="*/ 2735 h 296"/>
                                <a:gd name="T36" fmla="*/ 407 w 358"/>
                                <a:gd name="T37" fmla="*/ 2735 h 296"/>
                                <a:gd name="T38" fmla="*/ 528 w 358"/>
                                <a:gd name="T39" fmla="*/ 2559 h 296"/>
                                <a:gd name="T40" fmla="*/ 604 w 358"/>
                                <a:gd name="T41" fmla="*/ 2430 h 296"/>
                                <a:gd name="T42" fmla="*/ 709 w 358"/>
                                <a:gd name="T43" fmla="*/ 2402 h 296"/>
                                <a:gd name="T44" fmla="*/ 868 w 358"/>
                                <a:gd name="T45" fmla="*/ 2606 h 296"/>
                                <a:gd name="T46" fmla="*/ 1064 w 358"/>
                                <a:gd name="T47" fmla="*/ 2624 h 296"/>
                                <a:gd name="T48" fmla="*/ 1366 w 358"/>
                                <a:gd name="T49" fmla="*/ 2467 h 296"/>
                                <a:gd name="T50" fmla="*/ 1599 w 358"/>
                                <a:gd name="T51" fmla="*/ 2578 h 296"/>
                                <a:gd name="T52" fmla="*/ 1743 w 358"/>
                                <a:gd name="T53" fmla="*/ 2384 h 296"/>
                                <a:gd name="T54" fmla="*/ 1728 w 358"/>
                                <a:gd name="T55" fmla="*/ 2097 h 296"/>
                                <a:gd name="T56" fmla="*/ 1924 w 358"/>
                                <a:gd name="T57" fmla="*/ 2060 h 296"/>
                                <a:gd name="T58" fmla="*/ 1924 w 358"/>
                                <a:gd name="T59" fmla="*/ 2319 h 296"/>
                                <a:gd name="T60" fmla="*/ 2060 w 358"/>
                                <a:gd name="T61" fmla="*/ 2430 h 296"/>
                                <a:gd name="T62" fmla="*/ 2082 w 358"/>
                                <a:gd name="T63" fmla="*/ 2384 h 296"/>
                                <a:gd name="T64" fmla="*/ 2399 w 358"/>
                                <a:gd name="T65" fmla="*/ 1903 h 296"/>
                                <a:gd name="T66" fmla="*/ 2399 w 358"/>
                                <a:gd name="T67" fmla="*/ 1682 h 296"/>
                                <a:gd name="T68" fmla="*/ 2505 w 358"/>
                                <a:gd name="T69" fmla="*/ 1201 h 296"/>
                                <a:gd name="T70" fmla="*/ 2701 w 358"/>
                                <a:gd name="T71" fmla="*/ 1072 h 296"/>
                                <a:gd name="T72" fmla="*/ 2701 w 358"/>
                                <a:gd name="T73" fmla="*/ 961 h 296"/>
                                <a:gd name="T74" fmla="*/ 2618 w 358"/>
                                <a:gd name="T75" fmla="*/ 832 h 29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58" h="296">
                                  <a:moveTo>
                                    <a:pt x="347" y="90"/>
                                  </a:moveTo>
                                  <a:lnTo>
                                    <a:pt x="332" y="15"/>
                                  </a:lnTo>
                                  <a:lnTo>
                                    <a:pt x="304" y="0"/>
                                  </a:lnTo>
                                  <a:lnTo>
                                    <a:pt x="262" y="26"/>
                                  </a:lnTo>
                                  <a:lnTo>
                                    <a:pt x="247" y="15"/>
                                  </a:lnTo>
                                  <a:lnTo>
                                    <a:pt x="70" y="15"/>
                                  </a:lnTo>
                                  <a:lnTo>
                                    <a:pt x="70" y="52"/>
                                  </a:lnTo>
                                  <a:lnTo>
                                    <a:pt x="56" y="67"/>
                                  </a:lnTo>
                                  <a:lnTo>
                                    <a:pt x="42" y="78"/>
                                  </a:lnTo>
                                  <a:lnTo>
                                    <a:pt x="42" y="142"/>
                                  </a:lnTo>
                                  <a:lnTo>
                                    <a:pt x="42" y="154"/>
                                  </a:lnTo>
                                  <a:lnTo>
                                    <a:pt x="28" y="154"/>
                                  </a:lnTo>
                                  <a:lnTo>
                                    <a:pt x="0" y="206"/>
                                  </a:lnTo>
                                  <a:lnTo>
                                    <a:pt x="28" y="244"/>
                                  </a:lnTo>
                                  <a:lnTo>
                                    <a:pt x="14" y="244"/>
                                  </a:lnTo>
                                  <a:lnTo>
                                    <a:pt x="42" y="270"/>
                                  </a:lnTo>
                                  <a:lnTo>
                                    <a:pt x="42" y="296"/>
                                  </a:lnTo>
                                  <a:lnTo>
                                    <a:pt x="54" y="296"/>
                                  </a:lnTo>
                                  <a:lnTo>
                                    <a:pt x="70" y="277"/>
                                  </a:lnTo>
                                  <a:lnTo>
                                    <a:pt x="80" y="263"/>
                                  </a:lnTo>
                                  <a:lnTo>
                                    <a:pt x="94" y="260"/>
                                  </a:lnTo>
                                  <a:lnTo>
                                    <a:pt x="115" y="282"/>
                                  </a:lnTo>
                                  <a:lnTo>
                                    <a:pt x="141" y="284"/>
                                  </a:lnTo>
                                  <a:lnTo>
                                    <a:pt x="181" y="267"/>
                                  </a:lnTo>
                                  <a:lnTo>
                                    <a:pt x="212" y="279"/>
                                  </a:lnTo>
                                  <a:lnTo>
                                    <a:pt x="231" y="258"/>
                                  </a:lnTo>
                                  <a:lnTo>
                                    <a:pt x="229" y="227"/>
                                  </a:lnTo>
                                  <a:lnTo>
                                    <a:pt x="255" y="223"/>
                                  </a:lnTo>
                                  <a:lnTo>
                                    <a:pt x="255" y="251"/>
                                  </a:lnTo>
                                  <a:lnTo>
                                    <a:pt x="273" y="263"/>
                                  </a:lnTo>
                                  <a:lnTo>
                                    <a:pt x="276" y="258"/>
                                  </a:lnTo>
                                  <a:lnTo>
                                    <a:pt x="318" y="206"/>
                                  </a:lnTo>
                                  <a:lnTo>
                                    <a:pt x="318" y="182"/>
                                  </a:lnTo>
                                  <a:lnTo>
                                    <a:pt x="332" y="130"/>
                                  </a:lnTo>
                                  <a:lnTo>
                                    <a:pt x="358" y="116"/>
                                  </a:lnTo>
                                  <a:lnTo>
                                    <a:pt x="358" y="104"/>
                                  </a:lnTo>
                                  <a:lnTo>
                                    <a:pt x="347" y="90"/>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81" name="Freeform 288"/>
                          <wps:cNvSpPr>
                            <a:spLocks/>
                          </wps:cNvSpPr>
                          <wps:spPr bwMode="auto">
                            <a:xfrm>
                              <a:off x="76176" y="45475"/>
                              <a:ext cx="1250" cy="2130"/>
                            </a:xfrm>
                            <a:custGeom>
                              <a:avLst/>
                              <a:gdLst>
                                <a:gd name="T0" fmla="*/ 0 w 212"/>
                                <a:gd name="T1" fmla="*/ 225770622 h 288"/>
                                <a:gd name="T2" fmla="*/ 0 w 212"/>
                                <a:gd name="T3" fmla="*/ 225770622 h 288"/>
                                <a:gd name="T4" fmla="*/ 21856645 w 212"/>
                                <a:gd name="T5" fmla="*/ 173669713 h 288"/>
                                <a:gd name="T6" fmla="*/ 35516179 w 212"/>
                                <a:gd name="T7" fmla="*/ 173669713 h 288"/>
                                <a:gd name="T8" fmla="*/ 46444499 w 212"/>
                                <a:gd name="T9" fmla="*/ 191036683 h 288"/>
                                <a:gd name="T10" fmla="*/ 60107512 w 212"/>
                                <a:gd name="T11" fmla="*/ 173669713 h 288"/>
                                <a:gd name="T12" fmla="*/ 81964151 w 212"/>
                                <a:gd name="T13" fmla="*/ 121568796 h 288"/>
                                <a:gd name="T14" fmla="*/ 95623685 w 212"/>
                                <a:gd name="T15" fmla="*/ 73810994 h 288"/>
                                <a:gd name="T16" fmla="*/ 106552011 w 212"/>
                                <a:gd name="T17" fmla="*/ 39077054 h 288"/>
                                <a:gd name="T18" fmla="*/ 106552011 w 212"/>
                                <a:gd name="T19" fmla="*/ 21710084 h 288"/>
                                <a:gd name="T20" fmla="*/ 106552011 w 212"/>
                                <a:gd name="T21" fmla="*/ 0 h 288"/>
                                <a:gd name="T22" fmla="*/ 106552011 w 212"/>
                                <a:gd name="T23" fmla="*/ 21710084 h 288"/>
                                <a:gd name="T24" fmla="*/ 131143343 w 212"/>
                                <a:gd name="T25" fmla="*/ 86834856 h 288"/>
                                <a:gd name="T26" fmla="*/ 106552011 w 212"/>
                                <a:gd name="T27" fmla="*/ 86834856 h 288"/>
                                <a:gd name="T28" fmla="*/ 106552011 w 212"/>
                                <a:gd name="T29" fmla="*/ 104201826 h 288"/>
                                <a:gd name="T30" fmla="*/ 120215018 w 212"/>
                                <a:gd name="T31" fmla="*/ 121568796 h 288"/>
                                <a:gd name="T32" fmla="*/ 131143343 w 212"/>
                                <a:gd name="T33" fmla="*/ 156302736 h 288"/>
                                <a:gd name="T34" fmla="*/ 106552011 w 212"/>
                                <a:gd name="T35" fmla="*/ 208403652 h 288"/>
                                <a:gd name="T36" fmla="*/ 120215018 w 212"/>
                                <a:gd name="T37" fmla="*/ 225770622 h 288"/>
                                <a:gd name="T38" fmla="*/ 142071663 w 212"/>
                                <a:gd name="T39" fmla="*/ 282214646 h 288"/>
                                <a:gd name="T40" fmla="*/ 142071663 w 212"/>
                                <a:gd name="T41" fmla="*/ 312605478 h 288"/>
                                <a:gd name="T42" fmla="*/ 81964151 w 212"/>
                                <a:gd name="T43" fmla="*/ 299581616 h 288"/>
                                <a:gd name="T44" fmla="*/ 46444499 w 212"/>
                                <a:gd name="T45" fmla="*/ 299581616 h 288"/>
                                <a:gd name="T46" fmla="*/ 21856645 w 212"/>
                                <a:gd name="T47" fmla="*/ 299581616 h 288"/>
                                <a:gd name="T48" fmla="*/ 21856645 w 212"/>
                                <a:gd name="T49" fmla="*/ 282214646 h 288"/>
                                <a:gd name="T50" fmla="*/ 10928320 w 212"/>
                                <a:gd name="T51" fmla="*/ 260504562 h 288"/>
                                <a:gd name="T52" fmla="*/ 0 w 212"/>
                                <a:gd name="T53" fmla="*/ 243137592 h 288"/>
                                <a:gd name="T54" fmla="*/ 0 w 212"/>
                                <a:gd name="T55" fmla="*/ 225770622 h 28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12"/>
                                <a:gd name="T85" fmla="*/ 0 h 288"/>
                                <a:gd name="T86" fmla="*/ 212 w 212"/>
                                <a:gd name="T87" fmla="*/ 288 h 288"/>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82" name="Freeform 289"/>
                          <wps:cNvSpPr>
                            <a:spLocks/>
                          </wps:cNvSpPr>
                          <wps:spPr bwMode="auto">
                            <a:xfrm>
                              <a:off x="76272" y="47487"/>
                              <a:ext cx="321" cy="236"/>
                            </a:xfrm>
                            <a:custGeom>
                              <a:avLst/>
                              <a:gdLst>
                                <a:gd name="T0" fmla="*/ 41566805 w 53"/>
                                <a:gd name="T1" fmla="*/ 0 h 33"/>
                                <a:gd name="T2" fmla="*/ 41566805 w 53"/>
                                <a:gd name="T3" fmla="*/ 0 h 33"/>
                                <a:gd name="T4" fmla="*/ 41566805 w 53"/>
                                <a:gd name="T5" fmla="*/ 31583994 h 33"/>
                                <a:gd name="T6" fmla="*/ 14846862 w 53"/>
                                <a:gd name="T7" fmla="*/ 31583994 h 33"/>
                                <a:gd name="T8" fmla="*/ 0 w 53"/>
                                <a:gd name="T9" fmla="*/ 31583994 h 33"/>
                                <a:gd name="T10" fmla="*/ 14846862 w 53"/>
                                <a:gd name="T11" fmla="*/ 0 h 33"/>
                                <a:gd name="T12" fmla="*/ 41566805 w 53"/>
                                <a:gd name="T13" fmla="*/ 0 h 33"/>
                                <a:gd name="T14" fmla="*/ 0 60000 65536"/>
                                <a:gd name="T15" fmla="*/ 0 60000 65536"/>
                                <a:gd name="T16" fmla="*/ 0 60000 65536"/>
                                <a:gd name="T17" fmla="*/ 0 60000 65536"/>
                                <a:gd name="T18" fmla="*/ 0 60000 65536"/>
                                <a:gd name="T19" fmla="*/ 0 60000 65536"/>
                                <a:gd name="T20" fmla="*/ 0 60000 65536"/>
                                <a:gd name="T21" fmla="*/ 0 w 53"/>
                                <a:gd name="T22" fmla="*/ 0 h 33"/>
                                <a:gd name="T23" fmla="*/ 53 w 53"/>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83" name="Freeform 290"/>
                          <wps:cNvSpPr>
                            <a:spLocks/>
                          </wps:cNvSpPr>
                          <wps:spPr bwMode="auto">
                            <a:xfrm>
                              <a:off x="80210" y="45120"/>
                              <a:ext cx="2368" cy="2130"/>
                            </a:xfrm>
                            <a:custGeom>
                              <a:avLst/>
                              <a:gdLst>
                                <a:gd name="T0" fmla="*/ 170103761 w 399"/>
                                <a:gd name="T1" fmla="*/ 73810994 h 288"/>
                                <a:gd name="T2" fmla="*/ 170103761 w 399"/>
                                <a:gd name="T3" fmla="*/ 73810994 h 288"/>
                                <a:gd name="T4" fmla="*/ 170103761 w 399"/>
                                <a:gd name="T5" fmla="*/ 104201826 h 288"/>
                                <a:gd name="T6" fmla="*/ 170103761 w 399"/>
                                <a:gd name="T7" fmla="*/ 121568796 h 288"/>
                                <a:gd name="T8" fmla="*/ 181261569 w 399"/>
                                <a:gd name="T9" fmla="*/ 121568796 h 288"/>
                                <a:gd name="T10" fmla="*/ 181261569 w 399"/>
                                <a:gd name="T11" fmla="*/ 143278880 h 288"/>
                                <a:gd name="T12" fmla="*/ 206356078 w 399"/>
                                <a:gd name="T13" fmla="*/ 173669713 h 288"/>
                                <a:gd name="T14" fmla="*/ 264916961 w 399"/>
                                <a:gd name="T15" fmla="*/ 191036683 h 288"/>
                                <a:gd name="T16" fmla="*/ 276071250 w 399"/>
                                <a:gd name="T17" fmla="*/ 191036683 h 288"/>
                                <a:gd name="T18" fmla="*/ 228664650 w 399"/>
                                <a:gd name="T19" fmla="*/ 282214646 h 288"/>
                                <a:gd name="T20" fmla="*/ 192415858 w 399"/>
                                <a:gd name="T21" fmla="*/ 282214646 h 288"/>
                                <a:gd name="T22" fmla="*/ 170103761 w 399"/>
                                <a:gd name="T23" fmla="*/ 312605478 h 288"/>
                                <a:gd name="T24" fmla="*/ 142219807 w 399"/>
                                <a:gd name="T25" fmla="*/ 299581616 h 288"/>
                                <a:gd name="T26" fmla="*/ 108756940 w 399"/>
                                <a:gd name="T27" fmla="*/ 312605478 h 288"/>
                                <a:gd name="T28" fmla="*/ 47406600 w 399"/>
                                <a:gd name="T29" fmla="*/ 299581616 h 288"/>
                                <a:gd name="T30" fmla="*/ 47406600 w 399"/>
                                <a:gd name="T31" fmla="*/ 260504562 h 288"/>
                                <a:gd name="T32" fmla="*/ 36252311 w 399"/>
                                <a:gd name="T33" fmla="*/ 260504562 h 288"/>
                                <a:gd name="T34" fmla="*/ 11154289 w 399"/>
                                <a:gd name="T35" fmla="*/ 208403652 h 288"/>
                                <a:gd name="T36" fmla="*/ 0 w 399"/>
                                <a:gd name="T37" fmla="*/ 191036683 h 288"/>
                                <a:gd name="T38" fmla="*/ 11154289 w 399"/>
                                <a:gd name="T39" fmla="*/ 173669713 h 288"/>
                                <a:gd name="T40" fmla="*/ 22308572 w 399"/>
                                <a:gd name="T41" fmla="*/ 121568796 h 288"/>
                                <a:gd name="T42" fmla="*/ 58560889 w 399"/>
                                <a:gd name="T43" fmla="*/ 52100909 h 288"/>
                                <a:gd name="T44" fmla="*/ 58560889 w 399"/>
                                <a:gd name="T45" fmla="*/ 21710084 h 288"/>
                                <a:gd name="T46" fmla="*/ 72504629 w 399"/>
                                <a:gd name="T47" fmla="*/ 21710084 h 288"/>
                                <a:gd name="T48" fmla="*/ 83658918 w 399"/>
                                <a:gd name="T49" fmla="*/ 39077054 h 288"/>
                                <a:gd name="T50" fmla="*/ 83658918 w 399"/>
                                <a:gd name="T51" fmla="*/ 0 h 288"/>
                                <a:gd name="T52" fmla="*/ 94813201 w 399"/>
                                <a:gd name="T53" fmla="*/ 21710084 h 288"/>
                                <a:gd name="T54" fmla="*/ 131065518 w 399"/>
                                <a:gd name="T55" fmla="*/ 21710084 h 288"/>
                                <a:gd name="T56" fmla="*/ 170103761 w 399"/>
                                <a:gd name="T57" fmla="*/ 73810994 h 28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399"/>
                                <a:gd name="T88" fmla="*/ 0 h 288"/>
                                <a:gd name="T89" fmla="*/ 399 w 399"/>
                                <a:gd name="T90" fmla="*/ 288 h 288"/>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84" name="Freeform 291"/>
                          <wps:cNvSpPr>
                            <a:spLocks/>
                          </wps:cNvSpPr>
                          <wps:spPr bwMode="auto">
                            <a:xfrm>
                              <a:off x="81650" y="45593"/>
                              <a:ext cx="214" cy="355"/>
                            </a:xfrm>
                            <a:custGeom>
                              <a:avLst/>
                              <a:gdLst>
                                <a:gd name="T0" fmla="*/ 16660611 w 34"/>
                                <a:gd name="T1" fmla="*/ 52101649 h 48"/>
                                <a:gd name="T2" fmla="*/ 16660611 w 34"/>
                                <a:gd name="T3" fmla="*/ 52101649 h 48"/>
                                <a:gd name="T4" fmla="*/ 0 w 34"/>
                                <a:gd name="T5" fmla="*/ 52101649 h 48"/>
                                <a:gd name="T6" fmla="*/ 0 w 34"/>
                                <a:gd name="T7" fmla="*/ 30391262 h 48"/>
                                <a:gd name="T8" fmla="*/ 0 w 34"/>
                                <a:gd name="T9" fmla="*/ 0 h 48"/>
                                <a:gd name="T10" fmla="*/ 16660611 w 34"/>
                                <a:gd name="T11" fmla="*/ 0 h 48"/>
                                <a:gd name="T12" fmla="*/ 33321222 w 34"/>
                                <a:gd name="T13" fmla="*/ 0 h 48"/>
                                <a:gd name="T14" fmla="*/ 33321222 w 34"/>
                                <a:gd name="T15" fmla="*/ 13024048 h 48"/>
                                <a:gd name="T16" fmla="*/ 16660611 w 34"/>
                                <a:gd name="T17" fmla="*/ 13024048 h 48"/>
                                <a:gd name="T18" fmla="*/ 33321222 w 34"/>
                                <a:gd name="T19" fmla="*/ 30391262 h 48"/>
                                <a:gd name="T20" fmla="*/ 16660611 w 34"/>
                                <a:gd name="T21" fmla="*/ 52101649 h 4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4"/>
                                <a:gd name="T34" fmla="*/ 0 h 48"/>
                                <a:gd name="T35" fmla="*/ 34 w 34"/>
                                <a:gd name="T36" fmla="*/ 48 h 4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85" name="Freeform 292"/>
                          <wps:cNvSpPr>
                            <a:spLocks/>
                          </wps:cNvSpPr>
                          <wps:spPr bwMode="auto">
                            <a:xfrm>
                              <a:off x="80305" y="47132"/>
                              <a:ext cx="1345" cy="1656"/>
                            </a:xfrm>
                            <a:custGeom>
                              <a:avLst/>
                              <a:gdLst>
                                <a:gd name="T0" fmla="*/ 155312536 w 227"/>
                                <a:gd name="T1" fmla="*/ 17359981 h 224"/>
                                <a:gd name="T2" fmla="*/ 155312536 w 227"/>
                                <a:gd name="T3" fmla="*/ 17359981 h 224"/>
                                <a:gd name="T4" fmla="*/ 133125031 w 227"/>
                                <a:gd name="T5" fmla="*/ 0 h 224"/>
                                <a:gd name="T6" fmla="*/ 97071216 w 227"/>
                                <a:gd name="T7" fmla="*/ 17359981 h 224"/>
                                <a:gd name="T8" fmla="*/ 36053821 w 227"/>
                                <a:gd name="T9" fmla="*/ 0 h 224"/>
                                <a:gd name="T10" fmla="*/ 11093756 w 227"/>
                                <a:gd name="T11" fmla="*/ 0 h 224"/>
                                <a:gd name="T12" fmla="*/ 0 w 227"/>
                                <a:gd name="T13" fmla="*/ 0 h 224"/>
                                <a:gd name="T14" fmla="*/ 11093756 w 227"/>
                                <a:gd name="T15" fmla="*/ 17359981 h 224"/>
                                <a:gd name="T16" fmla="*/ 22187505 w 227"/>
                                <a:gd name="T17" fmla="*/ 65098565 h 224"/>
                                <a:gd name="T18" fmla="*/ 0 w 227"/>
                                <a:gd name="T19" fmla="*/ 121519875 h 224"/>
                                <a:gd name="T20" fmla="*/ 0 w 227"/>
                                <a:gd name="T21" fmla="*/ 143221223 h 224"/>
                                <a:gd name="T22" fmla="*/ 11093756 w 227"/>
                                <a:gd name="T23" fmla="*/ 143221223 h 224"/>
                                <a:gd name="T24" fmla="*/ 72111150 w 227"/>
                                <a:gd name="T25" fmla="*/ 190959807 h 224"/>
                                <a:gd name="T26" fmla="*/ 72111150 w 227"/>
                                <a:gd name="T27" fmla="*/ 225679769 h 224"/>
                                <a:gd name="T28" fmla="*/ 108164965 w 227"/>
                                <a:gd name="T29" fmla="*/ 243039750 h 224"/>
                                <a:gd name="T30" fmla="*/ 119258721 w 227"/>
                                <a:gd name="T31" fmla="*/ 190959807 h 224"/>
                                <a:gd name="T32" fmla="*/ 133125031 w 227"/>
                                <a:gd name="T33" fmla="*/ 190959807 h 224"/>
                                <a:gd name="T34" fmla="*/ 144218786 w 227"/>
                                <a:gd name="T35" fmla="*/ 156239837 h 224"/>
                                <a:gd name="T36" fmla="*/ 133125031 w 227"/>
                                <a:gd name="T37" fmla="*/ 143221223 h 224"/>
                                <a:gd name="T38" fmla="*/ 133125031 w 227"/>
                                <a:gd name="T39" fmla="*/ 52079943 h 224"/>
                                <a:gd name="T40" fmla="*/ 155312536 w 227"/>
                                <a:gd name="T41" fmla="*/ 17359981 h 2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27"/>
                                <a:gd name="T64" fmla="*/ 0 h 224"/>
                                <a:gd name="T65" fmla="*/ 227 w 227"/>
                                <a:gd name="T66" fmla="*/ 224 h 224"/>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86" name="Freeform 293"/>
                          <wps:cNvSpPr>
                            <a:spLocks/>
                          </wps:cNvSpPr>
                          <wps:spPr bwMode="auto">
                            <a:xfrm>
                              <a:off x="79591" y="47132"/>
                              <a:ext cx="916" cy="1065"/>
                            </a:xfrm>
                            <a:custGeom>
                              <a:avLst/>
                              <a:gdLst>
                                <a:gd name="T0" fmla="*/ 81065959 w 156"/>
                                <a:gd name="T1" fmla="*/ 0 h 144"/>
                                <a:gd name="T2" fmla="*/ 81065959 w 156"/>
                                <a:gd name="T3" fmla="*/ 0 h 144"/>
                                <a:gd name="T4" fmla="*/ 91877278 w 156"/>
                                <a:gd name="T5" fmla="*/ 13023922 h 144"/>
                                <a:gd name="T6" fmla="*/ 102685156 w 156"/>
                                <a:gd name="T7" fmla="*/ 65125083 h 144"/>
                                <a:gd name="T8" fmla="*/ 81065959 w 156"/>
                                <a:gd name="T9" fmla="*/ 117226236 h 144"/>
                                <a:gd name="T10" fmla="*/ 81065959 w 156"/>
                                <a:gd name="T11" fmla="*/ 143279553 h 144"/>
                                <a:gd name="T12" fmla="*/ 45938639 w 156"/>
                                <a:gd name="T13" fmla="*/ 143279553 h 144"/>
                                <a:gd name="T14" fmla="*/ 21619197 w 156"/>
                                <a:gd name="T15" fmla="*/ 143279553 h 144"/>
                                <a:gd name="T16" fmla="*/ 0 w 156"/>
                                <a:gd name="T17" fmla="*/ 156303475 h 144"/>
                                <a:gd name="T18" fmla="*/ 10807872 w 156"/>
                                <a:gd name="T19" fmla="*/ 104202314 h 144"/>
                                <a:gd name="T20" fmla="*/ 21619197 w 156"/>
                                <a:gd name="T21" fmla="*/ 86835263 h 144"/>
                                <a:gd name="T22" fmla="*/ 35127314 w 156"/>
                                <a:gd name="T23" fmla="*/ 52101161 h 144"/>
                                <a:gd name="T24" fmla="*/ 21619197 w 156"/>
                                <a:gd name="T25" fmla="*/ 52101161 h 144"/>
                                <a:gd name="T26" fmla="*/ 21619197 w 156"/>
                                <a:gd name="T27" fmla="*/ 13023922 h 144"/>
                                <a:gd name="T28" fmla="*/ 45938639 w 156"/>
                                <a:gd name="T29" fmla="*/ 13023922 h 144"/>
                                <a:gd name="T30" fmla="*/ 81065959 w 156"/>
                                <a:gd name="T31" fmla="*/ 0 h 14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56"/>
                                <a:gd name="T49" fmla="*/ 0 h 144"/>
                                <a:gd name="T50" fmla="*/ 156 w 156"/>
                                <a:gd name="T51" fmla="*/ 144 h 144"/>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87" name="Freeform 294"/>
                          <wps:cNvSpPr>
                            <a:spLocks/>
                          </wps:cNvSpPr>
                          <wps:spPr bwMode="auto">
                            <a:xfrm>
                              <a:off x="79484" y="48078"/>
                              <a:ext cx="310" cy="355"/>
                            </a:xfrm>
                            <a:custGeom>
                              <a:avLst/>
                              <a:gdLst>
                                <a:gd name="T0" fmla="*/ 36599137 w 52"/>
                                <a:gd name="T1" fmla="*/ 55500489 h 47"/>
                                <a:gd name="T2" fmla="*/ 36599137 w 52"/>
                                <a:gd name="T3" fmla="*/ 55500489 h 47"/>
                                <a:gd name="T4" fmla="*/ 14077136 w 52"/>
                                <a:gd name="T5" fmla="*/ 55500489 h 47"/>
                                <a:gd name="T6" fmla="*/ 0 w 52"/>
                                <a:gd name="T7" fmla="*/ 55500489 h 47"/>
                                <a:gd name="T8" fmla="*/ 14077136 w 52"/>
                                <a:gd name="T9" fmla="*/ 18502064 h 47"/>
                                <a:gd name="T10" fmla="*/ 36599137 w 52"/>
                                <a:gd name="T11" fmla="*/ 0 h 47"/>
                                <a:gd name="T12" fmla="*/ 36599137 w 52"/>
                                <a:gd name="T13" fmla="*/ 36998425 h 47"/>
                                <a:gd name="T14" fmla="*/ 36599137 w 52"/>
                                <a:gd name="T15" fmla="*/ 55500489 h 47"/>
                                <a:gd name="T16" fmla="*/ 0 60000 65536"/>
                                <a:gd name="T17" fmla="*/ 0 60000 65536"/>
                                <a:gd name="T18" fmla="*/ 0 60000 65536"/>
                                <a:gd name="T19" fmla="*/ 0 60000 65536"/>
                                <a:gd name="T20" fmla="*/ 0 60000 65536"/>
                                <a:gd name="T21" fmla="*/ 0 60000 65536"/>
                                <a:gd name="T22" fmla="*/ 0 60000 65536"/>
                                <a:gd name="T23" fmla="*/ 0 60000 65536"/>
                                <a:gd name="T24" fmla="*/ 0 w 52"/>
                                <a:gd name="T25" fmla="*/ 0 h 47"/>
                                <a:gd name="T26" fmla="*/ 52 w 52"/>
                                <a:gd name="T27" fmla="*/ 47 h 4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88" name="Freeform 295"/>
                          <wps:cNvSpPr>
                            <a:spLocks/>
                          </wps:cNvSpPr>
                          <wps:spPr bwMode="auto">
                            <a:xfrm>
                              <a:off x="79591" y="48433"/>
                              <a:ext cx="203" cy="355"/>
                            </a:xfrm>
                            <a:custGeom>
                              <a:avLst/>
                              <a:gdLst>
                                <a:gd name="T0" fmla="*/ 20678908 w 35"/>
                                <a:gd name="T1" fmla="*/ 0 h 48"/>
                                <a:gd name="T2" fmla="*/ 20678908 w 35"/>
                                <a:gd name="T3" fmla="*/ 0 h 48"/>
                                <a:gd name="T4" fmla="*/ 20678908 w 35"/>
                                <a:gd name="T5" fmla="*/ 17367214 h 48"/>
                                <a:gd name="T6" fmla="*/ 0 w 35"/>
                                <a:gd name="T7" fmla="*/ 52101649 h 48"/>
                                <a:gd name="T8" fmla="*/ 0 w 35"/>
                                <a:gd name="T9" fmla="*/ 17367214 h 48"/>
                                <a:gd name="T10" fmla="*/ 0 w 35"/>
                                <a:gd name="T11" fmla="*/ 0 h 48"/>
                                <a:gd name="T12" fmla="*/ 20678908 w 35"/>
                                <a:gd name="T13" fmla="*/ 0 h 48"/>
                                <a:gd name="T14" fmla="*/ 0 60000 65536"/>
                                <a:gd name="T15" fmla="*/ 0 60000 65536"/>
                                <a:gd name="T16" fmla="*/ 0 60000 65536"/>
                                <a:gd name="T17" fmla="*/ 0 60000 65536"/>
                                <a:gd name="T18" fmla="*/ 0 60000 65536"/>
                                <a:gd name="T19" fmla="*/ 0 60000 65536"/>
                                <a:gd name="T20" fmla="*/ 0 60000 65536"/>
                                <a:gd name="T21" fmla="*/ 0 w 35"/>
                                <a:gd name="T22" fmla="*/ 0 h 48"/>
                                <a:gd name="T23" fmla="*/ 35 w 35"/>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89" name="Freeform 296"/>
                          <wps:cNvSpPr>
                            <a:spLocks/>
                          </wps:cNvSpPr>
                          <wps:spPr bwMode="auto">
                            <a:xfrm>
                              <a:off x="72666" y="40875"/>
                              <a:ext cx="1963" cy="1775"/>
                            </a:xfrm>
                            <a:custGeom>
                              <a:avLst/>
                              <a:gdLst>
                                <a:gd name="T0" fmla="*/ 207874134 w 330"/>
                                <a:gd name="T1" fmla="*/ 21710143 h 240"/>
                                <a:gd name="T2" fmla="*/ 207874134 w 330"/>
                                <a:gd name="T3" fmla="*/ 21710143 h 240"/>
                                <a:gd name="T4" fmla="*/ 221916912 w 330"/>
                                <a:gd name="T5" fmla="*/ 21710143 h 240"/>
                                <a:gd name="T6" fmla="*/ 233153255 w 330"/>
                                <a:gd name="T7" fmla="*/ 104202122 h 240"/>
                                <a:gd name="T8" fmla="*/ 185401448 w 330"/>
                                <a:gd name="T9" fmla="*/ 125912258 h 240"/>
                                <a:gd name="T10" fmla="*/ 185401448 w 330"/>
                                <a:gd name="T11" fmla="*/ 138936158 h 240"/>
                                <a:gd name="T12" fmla="*/ 146072475 w 330"/>
                                <a:gd name="T13" fmla="*/ 178013323 h 240"/>
                                <a:gd name="T14" fmla="*/ 98317123 w 330"/>
                                <a:gd name="T15" fmla="*/ 208404237 h 240"/>
                                <a:gd name="T16" fmla="*/ 84274350 w 330"/>
                                <a:gd name="T17" fmla="*/ 230114380 h 240"/>
                                <a:gd name="T18" fmla="*/ 84274350 w 330"/>
                                <a:gd name="T19" fmla="*/ 260505301 h 240"/>
                                <a:gd name="T20" fmla="*/ 0 w 330"/>
                                <a:gd name="T21" fmla="*/ 243138280 h 240"/>
                                <a:gd name="T22" fmla="*/ 25282661 w 330"/>
                                <a:gd name="T23" fmla="*/ 243138280 h 240"/>
                                <a:gd name="T24" fmla="*/ 50565316 w 330"/>
                                <a:gd name="T25" fmla="*/ 208404237 h 240"/>
                                <a:gd name="T26" fmla="*/ 61801664 w 330"/>
                                <a:gd name="T27" fmla="*/ 178013323 h 240"/>
                                <a:gd name="T28" fmla="*/ 61801664 w 330"/>
                                <a:gd name="T29" fmla="*/ 138936158 h 240"/>
                                <a:gd name="T30" fmla="*/ 73038007 w 330"/>
                                <a:gd name="T31" fmla="*/ 104202122 h 240"/>
                                <a:gd name="T32" fmla="*/ 84274350 w 330"/>
                                <a:gd name="T33" fmla="*/ 73811201 h 240"/>
                                <a:gd name="T34" fmla="*/ 120789814 w 330"/>
                                <a:gd name="T35" fmla="*/ 52101057 h 240"/>
                                <a:gd name="T36" fmla="*/ 134836126 w 330"/>
                                <a:gd name="T37" fmla="*/ 0 h 240"/>
                                <a:gd name="T38" fmla="*/ 146072475 w 330"/>
                                <a:gd name="T39" fmla="*/ 0 h 240"/>
                                <a:gd name="T40" fmla="*/ 157308818 w 330"/>
                                <a:gd name="T41" fmla="*/ 21710143 h 240"/>
                                <a:gd name="T42" fmla="*/ 196637791 w 330"/>
                                <a:gd name="T43" fmla="*/ 21710143 h 240"/>
                                <a:gd name="T44" fmla="*/ 207874134 w 330"/>
                                <a:gd name="T45" fmla="*/ 21710143 h 24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330"/>
                                <a:gd name="T70" fmla="*/ 0 h 240"/>
                                <a:gd name="T71" fmla="*/ 330 w 330"/>
                                <a:gd name="T72" fmla="*/ 240 h 24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90" name="Freeform 297"/>
                          <wps:cNvSpPr>
                            <a:spLocks/>
                          </wps:cNvSpPr>
                          <wps:spPr bwMode="auto">
                            <a:xfrm>
                              <a:off x="73392" y="40520"/>
                              <a:ext cx="3308" cy="3786"/>
                            </a:xfrm>
                            <a:custGeom>
                              <a:avLst/>
                              <a:gdLst>
                                <a:gd name="T0" fmla="*/ 124293117 w 555"/>
                                <a:gd name="T1" fmla="*/ 69455834 h 512"/>
                                <a:gd name="T2" fmla="*/ 124293117 w 555"/>
                                <a:gd name="T3" fmla="*/ 69455834 h 512"/>
                                <a:gd name="T4" fmla="*/ 135593460 w 555"/>
                                <a:gd name="T5" fmla="*/ 69455834 h 512"/>
                                <a:gd name="T6" fmla="*/ 149718006 w 555"/>
                                <a:gd name="T7" fmla="*/ 156275632 h 512"/>
                                <a:gd name="T8" fmla="*/ 98868234 w 555"/>
                                <a:gd name="T9" fmla="*/ 173639596 h 512"/>
                                <a:gd name="T10" fmla="*/ 98868234 w 555"/>
                                <a:gd name="T11" fmla="*/ 191003552 h 512"/>
                                <a:gd name="T12" fmla="*/ 62146562 w 555"/>
                                <a:gd name="T13" fmla="*/ 225731473 h 512"/>
                                <a:gd name="T14" fmla="*/ 14124540 w 555"/>
                                <a:gd name="T15" fmla="*/ 260459386 h 512"/>
                                <a:gd name="T16" fmla="*/ 0 w 555"/>
                                <a:gd name="T17" fmla="*/ 277823350 h 512"/>
                                <a:gd name="T18" fmla="*/ 0 w 555"/>
                                <a:gd name="T19" fmla="*/ 312551263 h 512"/>
                                <a:gd name="T20" fmla="*/ 73446904 w 555"/>
                                <a:gd name="T21" fmla="*/ 382007104 h 512"/>
                                <a:gd name="T22" fmla="*/ 186439679 w 555"/>
                                <a:gd name="T23" fmla="*/ 503554815 h 512"/>
                                <a:gd name="T24" fmla="*/ 197740021 w 555"/>
                                <a:gd name="T25" fmla="*/ 520918779 h 512"/>
                                <a:gd name="T26" fmla="*/ 223161352 w 555"/>
                                <a:gd name="T27" fmla="*/ 538282736 h 512"/>
                                <a:gd name="T28" fmla="*/ 234461694 w 555"/>
                                <a:gd name="T29" fmla="*/ 555646692 h 512"/>
                                <a:gd name="T30" fmla="*/ 245762043 w 555"/>
                                <a:gd name="T31" fmla="*/ 555646692 h 512"/>
                                <a:gd name="T32" fmla="*/ 271183373 w 555"/>
                                <a:gd name="T33" fmla="*/ 555646692 h 512"/>
                                <a:gd name="T34" fmla="*/ 392652293 w 555"/>
                                <a:gd name="T35" fmla="*/ 434098981 h 512"/>
                                <a:gd name="T36" fmla="*/ 381351950 w 555"/>
                                <a:gd name="T37" fmla="*/ 399371061 h 512"/>
                                <a:gd name="T38" fmla="*/ 367227410 w 555"/>
                                <a:gd name="T39" fmla="*/ 399371061 h 512"/>
                                <a:gd name="T40" fmla="*/ 344630277 w 555"/>
                                <a:gd name="T41" fmla="*/ 347279184 h 512"/>
                                <a:gd name="T42" fmla="*/ 355930620 w 555"/>
                                <a:gd name="T43" fmla="*/ 329915227 h 512"/>
                                <a:gd name="T44" fmla="*/ 355930620 w 555"/>
                                <a:gd name="T45" fmla="*/ 295187306 h 512"/>
                                <a:gd name="T46" fmla="*/ 355930620 w 555"/>
                                <a:gd name="T47" fmla="*/ 260459386 h 512"/>
                                <a:gd name="T48" fmla="*/ 344630277 w 555"/>
                                <a:gd name="T49" fmla="*/ 243095429 h 512"/>
                                <a:gd name="T50" fmla="*/ 344630277 w 555"/>
                                <a:gd name="T51" fmla="*/ 225731473 h 512"/>
                                <a:gd name="T52" fmla="*/ 344630277 w 555"/>
                                <a:gd name="T53" fmla="*/ 173639596 h 512"/>
                                <a:gd name="T54" fmla="*/ 319205388 w 555"/>
                                <a:gd name="T55" fmla="*/ 156275632 h 512"/>
                                <a:gd name="T56" fmla="*/ 307908598 w 555"/>
                                <a:gd name="T57" fmla="*/ 121547718 h 512"/>
                                <a:gd name="T58" fmla="*/ 330505731 w 555"/>
                                <a:gd name="T59" fmla="*/ 86819798 h 512"/>
                                <a:gd name="T60" fmla="*/ 319205388 w 555"/>
                                <a:gd name="T61" fmla="*/ 17363957 h 512"/>
                                <a:gd name="T62" fmla="*/ 330505731 w 555"/>
                                <a:gd name="T63" fmla="*/ 0 h 512"/>
                                <a:gd name="T64" fmla="*/ 319205388 w 555"/>
                                <a:gd name="T65" fmla="*/ 17363957 h 512"/>
                                <a:gd name="T66" fmla="*/ 282483716 w 555"/>
                                <a:gd name="T67" fmla="*/ 0 h 512"/>
                                <a:gd name="T68" fmla="*/ 271183373 w 555"/>
                                <a:gd name="T69" fmla="*/ 17363957 h 512"/>
                                <a:gd name="T70" fmla="*/ 245762043 w 555"/>
                                <a:gd name="T71" fmla="*/ 0 h 512"/>
                                <a:gd name="T72" fmla="*/ 223161352 w 555"/>
                                <a:gd name="T73" fmla="*/ 17363957 h 512"/>
                                <a:gd name="T74" fmla="*/ 186439679 w 555"/>
                                <a:gd name="T75" fmla="*/ 17363957 h 512"/>
                                <a:gd name="T76" fmla="*/ 124293117 w 555"/>
                                <a:gd name="T77" fmla="*/ 69455834 h 5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555"/>
                                <a:gd name="T118" fmla="*/ 0 h 512"/>
                                <a:gd name="T119" fmla="*/ 555 w 555"/>
                                <a:gd name="T120" fmla="*/ 512 h 512"/>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91" name="Freeform 298"/>
                          <wps:cNvSpPr>
                            <a:spLocks/>
                          </wps:cNvSpPr>
                          <wps:spPr bwMode="auto">
                            <a:xfrm>
                              <a:off x="75962" y="40520"/>
                              <a:ext cx="631" cy="1553"/>
                            </a:xfrm>
                            <a:custGeom>
                              <a:avLst/>
                              <a:gdLst>
                                <a:gd name="T0" fmla="*/ 78088876 w 105"/>
                                <a:gd name="T1" fmla="*/ 140931146 h 209"/>
                                <a:gd name="T2" fmla="*/ 78088876 w 105"/>
                                <a:gd name="T3" fmla="*/ 140931146 h 209"/>
                                <a:gd name="T4" fmla="*/ 78088876 w 105"/>
                                <a:gd name="T5" fmla="*/ 158546164 h 209"/>
                                <a:gd name="T6" fmla="*/ 52061659 w 105"/>
                                <a:gd name="T7" fmla="*/ 193776184 h 209"/>
                                <a:gd name="T8" fmla="*/ 52061659 w 105"/>
                                <a:gd name="T9" fmla="*/ 211391202 h 209"/>
                                <a:gd name="T10" fmla="*/ 40489996 w 105"/>
                                <a:gd name="T11" fmla="*/ 233412727 h 209"/>
                                <a:gd name="T12" fmla="*/ 40489996 w 105"/>
                                <a:gd name="T13" fmla="*/ 180567689 h 209"/>
                                <a:gd name="T14" fmla="*/ 14462772 w 105"/>
                                <a:gd name="T15" fmla="*/ 158546164 h 209"/>
                                <a:gd name="T16" fmla="*/ 0 w 105"/>
                                <a:gd name="T17" fmla="*/ 127717130 h 209"/>
                                <a:gd name="T18" fmla="*/ 26030829 w 105"/>
                                <a:gd name="T19" fmla="*/ 88080587 h 209"/>
                                <a:gd name="T20" fmla="*/ 14462772 w 105"/>
                                <a:gd name="T21" fmla="*/ 22021525 h 209"/>
                                <a:gd name="T22" fmla="*/ 26030829 w 105"/>
                                <a:gd name="T23" fmla="*/ 0 h 209"/>
                                <a:gd name="T24" fmla="*/ 52061659 w 105"/>
                                <a:gd name="T25" fmla="*/ 0 h 209"/>
                                <a:gd name="T26" fmla="*/ 63629709 w 105"/>
                                <a:gd name="T27" fmla="*/ 22021525 h 209"/>
                                <a:gd name="T28" fmla="*/ 78088876 w 105"/>
                                <a:gd name="T29" fmla="*/ 0 h 209"/>
                                <a:gd name="T30" fmla="*/ 63629709 w 105"/>
                                <a:gd name="T31" fmla="*/ 35230028 h 209"/>
                                <a:gd name="T32" fmla="*/ 78088876 w 105"/>
                                <a:gd name="T33" fmla="*/ 74866563 h 209"/>
                                <a:gd name="T34" fmla="*/ 52061659 w 105"/>
                                <a:gd name="T35" fmla="*/ 105695597 h 209"/>
                                <a:gd name="T36" fmla="*/ 52061659 w 105"/>
                                <a:gd name="T37" fmla="*/ 127717130 h 209"/>
                                <a:gd name="T38" fmla="*/ 78088876 w 105"/>
                                <a:gd name="T39" fmla="*/ 127717130 h 209"/>
                                <a:gd name="T40" fmla="*/ 78088876 w 105"/>
                                <a:gd name="T41" fmla="*/ 140931146 h 20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05"/>
                                <a:gd name="T64" fmla="*/ 0 h 209"/>
                                <a:gd name="T65" fmla="*/ 105 w 105"/>
                                <a:gd name="T66" fmla="*/ 209 h 20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92" name="Freeform 299"/>
                          <wps:cNvSpPr>
                            <a:spLocks/>
                          </wps:cNvSpPr>
                          <wps:spPr bwMode="auto">
                            <a:xfrm>
                              <a:off x="72785" y="43108"/>
                              <a:ext cx="2665" cy="2959"/>
                            </a:xfrm>
                            <a:custGeom>
                              <a:avLst/>
                              <a:gdLst>
                                <a:gd name="T0" fmla="*/ 145102579 w 449"/>
                                <a:gd name="T1" fmla="*/ 0 h 399"/>
                                <a:gd name="T2" fmla="*/ 145102579 w 449"/>
                                <a:gd name="T3" fmla="*/ 0 h 399"/>
                                <a:gd name="T4" fmla="*/ 251138127 w 449"/>
                                <a:gd name="T5" fmla="*/ 122514592 h 399"/>
                                <a:gd name="T6" fmla="*/ 265090636 w 449"/>
                                <a:gd name="T7" fmla="*/ 140016676 h 399"/>
                                <a:gd name="T8" fmla="*/ 287414653 w 449"/>
                                <a:gd name="T9" fmla="*/ 157518761 h 399"/>
                                <a:gd name="T10" fmla="*/ 301367162 w 449"/>
                                <a:gd name="T11" fmla="*/ 175020845 h 399"/>
                                <a:gd name="T12" fmla="*/ 312529174 w 449"/>
                                <a:gd name="T13" fmla="*/ 175020845 h 399"/>
                                <a:gd name="T14" fmla="*/ 312529174 w 449"/>
                                <a:gd name="T15" fmla="*/ 262525765 h 399"/>
                                <a:gd name="T16" fmla="*/ 301367162 w 449"/>
                                <a:gd name="T17" fmla="*/ 280027850 h 399"/>
                                <a:gd name="T18" fmla="*/ 239976122 w 449"/>
                                <a:gd name="T19" fmla="*/ 297529934 h 399"/>
                                <a:gd name="T20" fmla="*/ 214865126 w 449"/>
                                <a:gd name="T21" fmla="*/ 297529934 h 399"/>
                                <a:gd name="T22" fmla="*/ 192541110 w 449"/>
                                <a:gd name="T23" fmla="*/ 332534103 h 399"/>
                                <a:gd name="T24" fmla="*/ 167426595 w 449"/>
                                <a:gd name="T25" fmla="*/ 350036188 h 399"/>
                                <a:gd name="T26" fmla="*/ 145102579 w 449"/>
                                <a:gd name="T27" fmla="*/ 402542442 h 399"/>
                                <a:gd name="T28" fmla="*/ 131150069 w 449"/>
                                <a:gd name="T29" fmla="*/ 420044526 h 399"/>
                                <a:gd name="T30" fmla="*/ 119988058 w 449"/>
                                <a:gd name="T31" fmla="*/ 437546611 h 399"/>
                                <a:gd name="T32" fmla="*/ 108826053 w 449"/>
                                <a:gd name="T33" fmla="*/ 420044526 h 399"/>
                                <a:gd name="T34" fmla="*/ 94873543 w 449"/>
                                <a:gd name="T35" fmla="*/ 437546611 h 399"/>
                                <a:gd name="T36" fmla="*/ 83711538 w 449"/>
                                <a:gd name="T37" fmla="*/ 437546611 h 399"/>
                                <a:gd name="T38" fmla="*/ 58600543 w 449"/>
                                <a:gd name="T39" fmla="*/ 367538273 h 399"/>
                                <a:gd name="T40" fmla="*/ 36276526 w 449"/>
                                <a:gd name="T41" fmla="*/ 385040357 h 399"/>
                                <a:gd name="T42" fmla="*/ 11162005 w 449"/>
                                <a:gd name="T43" fmla="*/ 385040357 h 399"/>
                                <a:gd name="T44" fmla="*/ 22324016 w 449"/>
                                <a:gd name="T45" fmla="*/ 367538273 h 399"/>
                                <a:gd name="T46" fmla="*/ 0 w 449"/>
                                <a:gd name="T47" fmla="*/ 297529934 h 399"/>
                                <a:gd name="T48" fmla="*/ 22324016 w 449"/>
                                <a:gd name="T49" fmla="*/ 280027850 h 399"/>
                                <a:gd name="T50" fmla="*/ 36276526 w 449"/>
                                <a:gd name="T51" fmla="*/ 297529934 h 399"/>
                                <a:gd name="T52" fmla="*/ 47438531 w 449"/>
                                <a:gd name="T53" fmla="*/ 280027850 h 399"/>
                                <a:gd name="T54" fmla="*/ 131150069 w 449"/>
                                <a:gd name="T55" fmla="*/ 280027850 h 399"/>
                                <a:gd name="T56" fmla="*/ 108826053 w 449"/>
                                <a:gd name="T57" fmla="*/ 0 h 399"/>
                                <a:gd name="T58" fmla="*/ 145102579 w 449"/>
                                <a:gd name="T59" fmla="*/ 0 h 39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449"/>
                                <a:gd name="T91" fmla="*/ 0 h 399"/>
                                <a:gd name="T92" fmla="*/ 449 w 449"/>
                                <a:gd name="T93" fmla="*/ 399 h 399"/>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93" name="Freeform 300"/>
                          <wps:cNvSpPr>
                            <a:spLocks/>
                          </wps:cNvSpPr>
                          <wps:spPr bwMode="auto">
                            <a:xfrm>
                              <a:off x="72047" y="42650"/>
                              <a:ext cx="1964" cy="2485"/>
                            </a:xfrm>
                            <a:custGeom>
                              <a:avLst/>
                              <a:gdLst>
                                <a:gd name="T0" fmla="*/ 0 w 331"/>
                                <a:gd name="T1" fmla="*/ 192751562 h 335"/>
                                <a:gd name="T2" fmla="*/ 0 w 331"/>
                                <a:gd name="T3" fmla="*/ 192751562 h 335"/>
                                <a:gd name="T4" fmla="*/ 11139049 w 331"/>
                                <a:gd name="T5" fmla="*/ 179611282 h 335"/>
                                <a:gd name="T6" fmla="*/ 72412615 w 331"/>
                                <a:gd name="T7" fmla="*/ 179611282 h 335"/>
                                <a:gd name="T8" fmla="*/ 72412615 w 331"/>
                                <a:gd name="T9" fmla="*/ 140184955 h 335"/>
                                <a:gd name="T10" fmla="*/ 97478108 w 331"/>
                                <a:gd name="T11" fmla="*/ 127039179 h 335"/>
                                <a:gd name="T12" fmla="*/ 97478108 w 331"/>
                                <a:gd name="T13" fmla="*/ 35046237 h 335"/>
                                <a:gd name="T14" fmla="*/ 155967791 w 331"/>
                                <a:gd name="T15" fmla="*/ 35046237 h 335"/>
                                <a:gd name="T16" fmla="*/ 155967791 w 331"/>
                                <a:gd name="T17" fmla="*/ 0 h 335"/>
                                <a:gd name="T18" fmla="*/ 228380405 w 331"/>
                                <a:gd name="T19" fmla="*/ 74472572 h 335"/>
                                <a:gd name="T20" fmla="*/ 192172339 w 331"/>
                                <a:gd name="T21" fmla="*/ 74472572 h 335"/>
                                <a:gd name="T22" fmla="*/ 217241357 w 331"/>
                                <a:gd name="T23" fmla="*/ 350462384 h 335"/>
                                <a:gd name="T24" fmla="*/ 133686175 w 331"/>
                                <a:gd name="T25" fmla="*/ 350462384 h 335"/>
                                <a:gd name="T26" fmla="*/ 119759730 w 331"/>
                                <a:gd name="T27" fmla="*/ 367982754 h 335"/>
                                <a:gd name="T28" fmla="*/ 108620681 w 331"/>
                                <a:gd name="T29" fmla="*/ 350462384 h 335"/>
                                <a:gd name="T30" fmla="*/ 83555182 w 331"/>
                                <a:gd name="T31" fmla="*/ 367982754 h 335"/>
                                <a:gd name="T32" fmla="*/ 72412615 w 331"/>
                                <a:gd name="T33" fmla="*/ 337316608 h 335"/>
                                <a:gd name="T34" fmla="*/ 36208067 w 331"/>
                                <a:gd name="T35" fmla="*/ 315416147 h 335"/>
                                <a:gd name="T36" fmla="*/ 11139049 w 331"/>
                                <a:gd name="T37" fmla="*/ 315416147 h 335"/>
                                <a:gd name="T38" fmla="*/ 0 w 331"/>
                                <a:gd name="T39" fmla="*/ 337316608 h 335"/>
                                <a:gd name="T40" fmla="*/ 11139049 w 331"/>
                                <a:gd name="T41" fmla="*/ 262844036 h 335"/>
                                <a:gd name="T42" fmla="*/ 0 w 331"/>
                                <a:gd name="T43" fmla="*/ 245323666 h 335"/>
                                <a:gd name="T44" fmla="*/ 11139049 w 331"/>
                                <a:gd name="T45" fmla="*/ 210277429 h 335"/>
                                <a:gd name="T46" fmla="*/ 0 w 331"/>
                                <a:gd name="T47" fmla="*/ 192751562 h 33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31"/>
                                <a:gd name="T73" fmla="*/ 0 h 335"/>
                                <a:gd name="T74" fmla="*/ 331 w 331"/>
                                <a:gd name="T75" fmla="*/ 335 h 335"/>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94" name="Freeform 301"/>
                          <wps:cNvSpPr>
                            <a:spLocks/>
                          </wps:cNvSpPr>
                          <wps:spPr bwMode="auto">
                            <a:xfrm>
                              <a:off x="72047" y="42531"/>
                              <a:ext cx="1345" cy="1420"/>
                            </a:xfrm>
                            <a:custGeom>
                              <a:avLst/>
                              <a:gdLst>
                                <a:gd name="T0" fmla="*/ 0 w 227"/>
                                <a:gd name="T1" fmla="*/ 208403652 h 192"/>
                                <a:gd name="T2" fmla="*/ 0 w 227"/>
                                <a:gd name="T3" fmla="*/ 208403652 h 192"/>
                                <a:gd name="T4" fmla="*/ 11093756 w 227"/>
                                <a:gd name="T5" fmla="*/ 195379789 h 192"/>
                                <a:gd name="T6" fmla="*/ 72111150 w 227"/>
                                <a:gd name="T7" fmla="*/ 195379789 h 192"/>
                                <a:gd name="T8" fmla="*/ 72111150 w 227"/>
                                <a:gd name="T9" fmla="*/ 156302736 h 192"/>
                                <a:gd name="T10" fmla="*/ 97071216 w 227"/>
                                <a:gd name="T11" fmla="*/ 143278880 h 192"/>
                                <a:gd name="T12" fmla="*/ 97071216 w 227"/>
                                <a:gd name="T13" fmla="*/ 52100909 h 192"/>
                                <a:gd name="T14" fmla="*/ 155312536 w 227"/>
                                <a:gd name="T15" fmla="*/ 52100909 h 192"/>
                                <a:gd name="T16" fmla="*/ 155312536 w 227"/>
                                <a:gd name="T17" fmla="*/ 17366970 h 192"/>
                                <a:gd name="T18" fmla="*/ 72111150 w 227"/>
                                <a:gd name="T19" fmla="*/ 0 h 192"/>
                                <a:gd name="T20" fmla="*/ 61017394 w 227"/>
                                <a:gd name="T21" fmla="*/ 39077054 h 192"/>
                                <a:gd name="T22" fmla="*/ 47147571 w 227"/>
                                <a:gd name="T23" fmla="*/ 52100909 h 192"/>
                                <a:gd name="T24" fmla="*/ 36053821 w 227"/>
                                <a:gd name="T25" fmla="*/ 104201826 h 192"/>
                                <a:gd name="T26" fmla="*/ 0 w 227"/>
                                <a:gd name="T27" fmla="*/ 173669713 h 192"/>
                                <a:gd name="T28" fmla="*/ 0 w 227"/>
                                <a:gd name="T29" fmla="*/ 208403652 h 19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27"/>
                                <a:gd name="T46" fmla="*/ 0 h 192"/>
                                <a:gd name="T47" fmla="*/ 227 w 227"/>
                                <a:gd name="T48" fmla="*/ 192 h 19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95" name="Freeform 302"/>
                          <wps:cNvSpPr>
                            <a:spLocks/>
                          </wps:cNvSpPr>
                          <wps:spPr bwMode="auto">
                            <a:xfrm>
                              <a:off x="72036" y="45357"/>
                              <a:ext cx="511" cy="118"/>
                            </a:xfrm>
                            <a:custGeom>
                              <a:avLst/>
                              <a:gdLst>
                                <a:gd name="T0" fmla="*/ 0 w 87"/>
                                <a:gd name="T1" fmla="*/ 21020654 h 15"/>
                                <a:gd name="T2" fmla="*/ 0 w 87"/>
                                <a:gd name="T3" fmla="*/ 21020654 h 15"/>
                                <a:gd name="T4" fmla="*/ 10842932 w 87"/>
                                <a:gd name="T5" fmla="*/ 21020654 h 15"/>
                                <a:gd name="T6" fmla="*/ 35233479 w 87"/>
                                <a:gd name="T7" fmla="*/ 0 h 15"/>
                                <a:gd name="T8" fmla="*/ 46076412 w 87"/>
                                <a:gd name="T9" fmla="*/ 21020654 h 15"/>
                                <a:gd name="T10" fmla="*/ 56915891 w 87"/>
                                <a:gd name="T11" fmla="*/ 0 h 15"/>
                                <a:gd name="T12" fmla="*/ 35233479 w 87"/>
                                <a:gd name="T13" fmla="*/ 0 h 15"/>
                                <a:gd name="T14" fmla="*/ 0 w 87"/>
                                <a:gd name="T15" fmla="*/ 0 h 15"/>
                                <a:gd name="T16" fmla="*/ 0 w 87"/>
                                <a:gd name="T17" fmla="*/ 21020654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7"/>
                                <a:gd name="T28" fmla="*/ 0 h 15"/>
                                <a:gd name="T29" fmla="*/ 87 w 87"/>
                                <a:gd name="T30" fmla="*/ 15 h 1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96" name="Freeform 303"/>
                          <wps:cNvSpPr>
                            <a:spLocks/>
                          </wps:cNvSpPr>
                          <wps:spPr bwMode="auto">
                            <a:xfrm>
                              <a:off x="72036" y="45593"/>
                              <a:ext cx="511" cy="355"/>
                            </a:xfrm>
                            <a:custGeom>
                              <a:avLst/>
                              <a:gdLst>
                                <a:gd name="T0" fmla="*/ 35233479 w 87"/>
                                <a:gd name="T1" fmla="*/ 52101649 h 48"/>
                                <a:gd name="T2" fmla="*/ 35233479 w 87"/>
                                <a:gd name="T3" fmla="*/ 52101649 h 48"/>
                                <a:gd name="T4" fmla="*/ 56915891 w 87"/>
                                <a:gd name="T5" fmla="*/ 13024048 h 48"/>
                                <a:gd name="T6" fmla="*/ 56915891 w 87"/>
                                <a:gd name="T7" fmla="*/ 0 h 48"/>
                                <a:gd name="T8" fmla="*/ 0 w 87"/>
                                <a:gd name="T9" fmla="*/ 0 h 48"/>
                                <a:gd name="T10" fmla="*/ 21682405 w 87"/>
                                <a:gd name="T11" fmla="*/ 13024048 h 48"/>
                                <a:gd name="T12" fmla="*/ 21682405 w 87"/>
                                <a:gd name="T13" fmla="*/ 30391262 h 48"/>
                                <a:gd name="T14" fmla="*/ 35233479 w 87"/>
                                <a:gd name="T15" fmla="*/ 52101649 h 48"/>
                                <a:gd name="T16" fmla="*/ 0 60000 65536"/>
                                <a:gd name="T17" fmla="*/ 0 60000 65536"/>
                                <a:gd name="T18" fmla="*/ 0 60000 65536"/>
                                <a:gd name="T19" fmla="*/ 0 60000 65536"/>
                                <a:gd name="T20" fmla="*/ 0 60000 65536"/>
                                <a:gd name="T21" fmla="*/ 0 60000 65536"/>
                                <a:gd name="T22" fmla="*/ 0 60000 65536"/>
                                <a:gd name="T23" fmla="*/ 0 60000 65536"/>
                                <a:gd name="T24" fmla="*/ 0 w 87"/>
                                <a:gd name="T25" fmla="*/ 0 h 48"/>
                                <a:gd name="T26" fmla="*/ 87 w 87"/>
                                <a:gd name="T27" fmla="*/ 48 h 4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97" name="Freeform 304"/>
                          <wps:cNvSpPr>
                            <a:spLocks/>
                          </wps:cNvSpPr>
                          <wps:spPr bwMode="auto">
                            <a:xfrm>
                              <a:off x="72654" y="46067"/>
                              <a:ext cx="429" cy="591"/>
                            </a:xfrm>
                            <a:custGeom>
                              <a:avLst/>
                              <a:gdLst>
                                <a:gd name="T0" fmla="*/ 0 w 71"/>
                                <a:gd name="T1" fmla="*/ 12535497 h 81"/>
                                <a:gd name="T2" fmla="*/ 0 w 71"/>
                                <a:gd name="T3" fmla="*/ 12535497 h 81"/>
                                <a:gd name="T4" fmla="*/ 14672882 w 71"/>
                                <a:gd name="T5" fmla="*/ 0 h 81"/>
                                <a:gd name="T6" fmla="*/ 26407542 w 71"/>
                                <a:gd name="T7" fmla="*/ 0 h 81"/>
                                <a:gd name="T8" fmla="*/ 52818728 w 71"/>
                                <a:gd name="T9" fmla="*/ 33427996 h 81"/>
                                <a:gd name="T10" fmla="*/ 52818728 w 71"/>
                                <a:gd name="T11" fmla="*/ 50136668 h 81"/>
                                <a:gd name="T12" fmla="*/ 26407542 w 71"/>
                                <a:gd name="T13" fmla="*/ 83564671 h 81"/>
                                <a:gd name="T14" fmla="*/ 14672882 w 71"/>
                                <a:gd name="T15" fmla="*/ 62672172 h 81"/>
                                <a:gd name="T16" fmla="*/ 0 w 71"/>
                                <a:gd name="T17" fmla="*/ 62672172 h 81"/>
                                <a:gd name="T18" fmla="*/ 0 w 71"/>
                                <a:gd name="T19" fmla="*/ 12535497 h 8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71"/>
                                <a:gd name="T31" fmla="*/ 0 h 81"/>
                                <a:gd name="T32" fmla="*/ 71 w 71"/>
                                <a:gd name="T33" fmla="*/ 81 h 8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98" name="Freeform 305"/>
                          <wps:cNvSpPr>
                            <a:spLocks/>
                          </wps:cNvSpPr>
                          <wps:spPr bwMode="auto">
                            <a:xfrm>
                              <a:off x="72857" y="46303"/>
                              <a:ext cx="737" cy="829"/>
                            </a:xfrm>
                            <a:custGeom>
                              <a:avLst/>
                              <a:gdLst>
                                <a:gd name="T0" fmla="*/ 94304895 w 122"/>
                                <a:gd name="T1" fmla="*/ 124984140 h 111"/>
                                <a:gd name="T2" fmla="*/ 94304895 w 122"/>
                                <a:gd name="T3" fmla="*/ 124984140 h 111"/>
                                <a:gd name="T4" fmla="*/ 94304895 w 122"/>
                                <a:gd name="T5" fmla="*/ 89275182 h 111"/>
                                <a:gd name="T6" fmla="*/ 64836439 w 122"/>
                                <a:gd name="T7" fmla="*/ 71417917 h 111"/>
                                <a:gd name="T8" fmla="*/ 64836439 w 122"/>
                                <a:gd name="T9" fmla="*/ 35708958 h 111"/>
                                <a:gd name="T10" fmla="*/ 53048330 w 122"/>
                                <a:gd name="T11" fmla="*/ 35708958 h 111"/>
                                <a:gd name="T12" fmla="*/ 38312274 w 122"/>
                                <a:gd name="T13" fmla="*/ 0 h 111"/>
                                <a:gd name="T14" fmla="*/ 26524165 w 122"/>
                                <a:gd name="T15" fmla="*/ 17857265 h 111"/>
                                <a:gd name="T16" fmla="*/ 0 w 122"/>
                                <a:gd name="T17" fmla="*/ 53566223 h 111"/>
                                <a:gd name="T18" fmla="*/ 64836439 w 122"/>
                                <a:gd name="T19" fmla="*/ 124984140 h 111"/>
                                <a:gd name="T20" fmla="*/ 94304895 w 122"/>
                                <a:gd name="T21" fmla="*/ 124984140 h 11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22"/>
                                <a:gd name="T34" fmla="*/ 0 h 111"/>
                                <a:gd name="T35" fmla="*/ 122 w 122"/>
                                <a:gd name="T36" fmla="*/ 111 h 111"/>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99" name="Freeform 306"/>
                          <wps:cNvSpPr>
                            <a:spLocks/>
                          </wps:cNvSpPr>
                          <wps:spPr bwMode="auto">
                            <a:xfrm>
                              <a:off x="73380" y="45948"/>
                              <a:ext cx="1035" cy="1184"/>
                            </a:xfrm>
                            <a:custGeom>
                              <a:avLst/>
                              <a:gdLst>
                                <a:gd name="T0" fmla="*/ 111460574 w 173"/>
                                <a:gd name="T1" fmla="*/ 159361731 h 159"/>
                                <a:gd name="T2" fmla="*/ 111460574 w 173"/>
                                <a:gd name="T3" fmla="*/ 159361731 h 159"/>
                                <a:gd name="T4" fmla="*/ 111460574 w 173"/>
                                <a:gd name="T5" fmla="*/ 106241154 h 159"/>
                                <a:gd name="T6" fmla="*/ 125751585 w 173"/>
                                <a:gd name="T7" fmla="*/ 70827438 h 159"/>
                                <a:gd name="T8" fmla="*/ 111460574 w 173"/>
                                <a:gd name="T9" fmla="*/ 35413716 h 159"/>
                                <a:gd name="T10" fmla="*/ 100029914 w 173"/>
                                <a:gd name="T11" fmla="*/ 17706861 h 159"/>
                                <a:gd name="T12" fmla="*/ 74308244 w 173"/>
                                <a:gd name="T13" fmla="*/ 17706861 h 159"/>
                                <a:gd name="T14" fmla="*/ 62877584 w 173"/>
                                <a:gd name="T15" fmla="*/ 0 h 159"/>
                                <a:gd name="T16" fmla="*/ 51443341 w 173"/>
                                <a:gd name="T17" fmla="*/ 17706861 h 159"/>
                                <a:gd name="T18" fmla="*/ 37152330 w 173"/>
                                <a:gd name="T19" fmla="*/ 0 h 159"/>
                                <a:gd name="T20" fmla="*/ 25721670 w 173"/>
                                <a:gd name="T21" fmla="*/ 17706861 h 159"/>
                                <a:gd name="T22" fmla="*/ 14291011 w 173"/>
                                <a:gd name="T23" fmla="*/ 17706861 h 159"/>
                                <a:gd name="T24" fmla="*/ 14291011 w 173"/>
                                <a:gd name="T25" fmla="*/ 35413716 h 159"/>
                                <a:gd name="T26" fmla="*/ 14291011 w 173"/>
                                <a:gd name="T27" fmla="*/ 53120577 h 159"/>
                                <a:gd name="T28" fmla="*/ 14291011 w 173"/>
                                <a:gd name="T29" fmla="*/ 70827438 h 159"/>
                                <a:gd name="T30" fmla="*/ 14291011 w 173"/>
                                <a:gd name="T31" fmla="*/ 88534293 h 159"/>
                                <a:gd name="T32" fmla="*/ 0 w 173"/>
                                <a:gd name="T33" fmla="*/ 88534293 h 159"/>
                                <a:gd name="T34" fmla="*/ 0 w 173"/>
                                <a:gd name="T35" fmla="*/ 123948015 h 159"/>
                                <a:gd name="T36" fmla="*/ 25721670 w 173"/>
                                <a:gd name="T37" fmla="*/ 141654870 h 159"/>
                                <a:gd name="T38" fmla="*/ 25721670 w 173"/>
                                <a:gd name="T39" fmla="*/ 177068593 h 159"/>
                                <a:gd name="T40" fmla="*/ 51443341 w 173"/>
                                <a:gd name="T41" fmla="*/ 159361731 h 159"/>
                                <a:gd name="T42" fmla="*/ 88599255 w 173"/>
                                <a:gd name="T43" fmla="*/ 159361731 h 159"/>
                                <a:gd name="T44" fmla="*/ 111460574 w 173"/>
                                <a:gd name="T45" fmla="*/ 159361731 h 15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73"/>
                                <a:gd name="T70" fmla="*/ 0 h 159"/>
                                <a:gd name="T71" fmla="*/ 173 w 173"/>
                                <a:gd name="T72" fmla="*/ 159 h 159"/>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600" name="Freeform 307"/>
                          <wps:cNvSpPr>
                            <a:spLocks/>
                          </wps:cNvSpPr>
                          <wps:spPr bwMode="auto">
                            <a:xfrm>
                              <a:off x="73904" y="45120"/>
                              <a:ext cx="1225" cy="1065"/>
                            </a:xfrm>
                            <a:custGeom>
                              <a:avLst/>
                              <a:gdLst>
                                <a:gd name="T0" fmla="*/ 0 w 208"/>
                                <a:gd name="T1" fmla="*/ 121569365 h 144"/>
                                <a:gd name="T2" fmla="*/ 0 w 208"/>
                                <a:gd name="T3" fmla="*/ 121569365 h 144"/>
                                <a:gd name="T4" fmla="*/ 10910221 w 208"/>
                                <a:gd name="T5" fmla="*/ 104202314 h 144"/>
                                <a:gd name="T6" fmla="*/ 35465163 w 208"/>
                                <a:gd name="T7" fmla="*/ 52101161 h 144"/>
                                <a:gd name="T8" fmla="*/ 57289080 w 208"/>
                                <a:gd name="T9" fmla="*/ 39077239 h 144"/>
                                <a:gd name="T10" fmla="*/ 81840554 w 208"/>
                                <a:gd name="T11" fmla="*/ 0 h 144"/>
                                <a:gd name="T12" fmla="*/ 103664471 w 208"/>
                                <a:gd name="T13" fmla="*/ 0 h 144"/>
                                <a:gd name="T14" fmla="*/ 103664471 w 208"/>
                                <a:gd name="T15" fmla="*/ 39077239 h 144"/>
                                <a:gd name="T16" fmla="*/ 128215938 w 208"/>
                                <a:gd name="T17" fmla="*/ 73811341 h 144"/>
                                <a:gd name="T18" fmla="*/ 139126165 w 208"/>
                                <a:gd name="T19" fmla="*/ 73811341 h 144"/>
                                <a:gd name="T20" fmla="*/ 139126165 w 208"/>
                                <a:gd name="T21" fmla="*/ 86835263 h 144"/>
                                <a:gd name="T22" fmla="*/ 117302248 w 208"/>
                                <a:gd name="T23" fmla="*/ 104202314 h 144"/>
                                <a:gd name="T24" fmla="*/ 92750775 w 208"/>
                                <a:gd name="T25" fmla="*/ 104202314 h 144"/>
                                <a:gd name="T26" fmla="*/ 46375384 w 208"/>
                                <a:gd name="T27" fmla="*/ 104202314 h 144"/>
                                <a:gd name="T28" fmla="*/ 46375384 w 208"/>
                                <a:gd name="T29" fmla="*/ 121569365 h 144"/>
                                <a:gd name="T30" fmla="*/ 46375384 w 208"/>
                                <a:gd name="T31" fmla="*/ 156303475 h 144"/>
                                <a:gd name="T32" fmla="*/ 35465163 w 208"/>
                                <a:gd name="T33" fmla="*/ 143279553 h 144"/>
                                <a:gd name="T34" fmla="*/ 10910221 w 208"/>
                                <a:gd name="T35" fmla="*/ 143279553 h 144"/>
                                <a:gd name="T36" fmla="*/ 0 w 208"/>
                                <a:gd name="T37" fmla="*/ 121569365 h 14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208"/>
                                <a:gd name="T58" fmla="*/ 0 h 144"/>
                                <a:gd name="T59" fmla="*/ 208 w 208"/>
                                <a:gd name="T60" fmla="*/ 144 h 144"/>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601" name="Freeform 308"/>
                          <wps:cNvSpPr>
                            <a:spLocks/>
                          </wps:cNvSpPr>
                          <wps:spPr bwMode="auto">
                            <a:xfrm>
                              <a:off x="74725" y="45830"/>
                              <a:ext cx="309" cy="947"/>
                            </a:xfrm>
                            <a:custGeom>
                              <a:avLst/>
                              <a:gdLst>
                                <a:gd name="T0" fmla="*/ 25256400 w 52"/>
                                <a:gd name="T1" fmla="*/ 0 h 129"/>
                                <a:gd name="T2" fmla="*/ 25256400 w 52"/>
                                <a:gd name="T3" fmla="*/ 0 h 129"/>
                                <a:gd name="T4" fmla="*/ 0 w 52"/>
                                <a:gd name="T5" fmla="*/ 0 h 129"/>
                                <a:gd name="T6" fmla="*/ 14031726 w 52"/>
                                <a:gd name="T7" fmla="*/ 67891164 h 129"/>
                                <a:gd name="T8" fmla="*/ 25256400 w 52"/>
                                <a:gd name="T9" fmla="*/ 118806839 h 129"/>
                                <a:gd name="T10" fmla="*/ 25256400 w 52"/>
                                <a:gd name="T11" fmla="*/ 135776933 h 129"/>
                                <a:gd name="T12" fmla="*/ 36481075 w 52"/>
                                <a:gd name="T13" fmla="*/ 135776933 h 129"/>
                                <a:gd name="T14" fmla="*/ 36481075 w 52"/>
                                <a:gd name="T15" fmla="*/ 67891164 h 129"/>
                                <a:gd name="T16" fmla="*/ 36481075 w 52"/>
                                <a:gd name="T17" fmla="*/ 33945582 h 129"/>
                                <a:gd name="T18" fmla="*/ 25256400 w 52"/>
                                <a:gd name="T19" fmla="*/ 16970093 h 129"/>
                                <a:gd name="T20" fmla="*/ 25256400 w 52"/>
                                <a:gd name="T21" fmla="*/ 0 h 12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52"/>
                                <a:gd name="T34" fmla="*/ 0 h 129"/>
                                <a:gd name="T35" fmla="*/ 52 w 52"/>
                                <a:gd name="T36" fmla="*/ 129 h 129"/>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602" name="Freeform 309"/>
                          <wps:cNvSpPr>
                            <a:spLocks/>
                          </wps:cNvSpPr>
                          <wps:spPr bwMode="auto">
                            <a:xfrm>
                              <a:off x="74832" y="43463"/>
                              <a:ext cx="2594" cy="2249"/>
                            </a:xfrm>
                            <a:custGeom>
                              <a:avLst/>
                              <a:gdLst>
                                <a:gd name="T0" fmla="*/ 258480915 w 436"/>
                                <a:gd name="T1" fmla="*/ 280717552 h 303"/>
                                <a:gd name="T2" fmla="*/ 258480915 w 436"/>
                                <a:gd name="T3" fmla="*/ 280717552 h 303"/>
                                <a:gd name="T4" fmla="*/ 258480915 w 436"/>
                                <a:gd name="T5" fmla="*/ 263169956 h 303"/>
                                <a:gd name="T6" fmla="*/ 295006279 w 436"/>
                                <a:gd name="T7" fmla="*/ 192990565 h 303"/>
                                <a:gd name="T8" fmla="*/ 306244582 w 436"/>
                                <a:gd name="T9" fmla="*/ 87721480 h 303"/>
                                <a:gd name="T10" fmla="*/ 283767977 w 436"/>
                                <a:gd name="T11" fmla="*/ 52631788 h 303"/>
                                <a:gd name="T12" fmla="*/ 283767977 w 436"/>
                                <a:gd name="T13" fmla="*/ 17542096 h 303"/>
                                <a:gd name="T14" fmla="*/ 269719218 w 436"/>
                                <a:gd name="T15" fmla="*/ 0 h 303"/>
                                <a:gd name="T16" fmla="*/ 221955556 w 436"/>
                                <a:gd name="T17" fmla="*/ 0 h 303"/>
                                <a:gd name="T18" fmla="*/ 98334244 w 436"/>
                                <a:gd name="T19" fmla="*/ 122811173 h 303"/>
                                <a:gd name="T20" fmla="*/ 75857645 w 436"/>
                                <a:gd name="T21" fmla="*/ 122811173 h 303"/>
                                <a:gd name="T22" fmla="*/ 75857645 w 436"/>
                                <a:gd name="T23" fmla="*/ 210538168 h 303"/>
                                <a:gd name="T24" fmla="*/ 61812426 w 436"/>
                                <a:gd name="T25" fmla="*/ 228080257 h 303"/>
                                <a:gd name="T26" fmla="*/ 0 w 436"/>
                                <a:gd name="T27" fmla="*/ 245627860 h 303"/>
                                <a:gd name="T28" fmla="*/ 0 w 436"/>
                                <a:gd name="T29" fmla="*/ 280717552 h 303"/>
                                <a:gd name="T30" fmla="*/ 25287062 w 436"/>
                                <a:gd name="T31" fmla="*/ 315807252 h 303"/>
                                <a:gd name="T32" fmla="*/ 36525364 w 436"/>
                                <a:gd name="T33" fmla="*/ 315807252 h 303"/>
                                <a:gd name="T34" fmla="*/ 36525364 w 436"/>
                                <a:gd name="T35" fmla="*/ 333349341 h 303"/>
                                <a:gd name="T36" fmla="*/ 36525364 w 436"/>
                                <a:gd name="T37" fmla="*/ 315807252 h 303"/>
                                <a:gd name="T38" fmla="*/ 50574123 w 436"/>
                                <a:gd name="T39" fmla="*/ 315807252 h 303"/>
                                <a:gd name="T40" fmla="*/ 61812426 w 436"/>
                                <a:gd name="T41" fmla="*/ 333349341 h 303"/>
                                <a:gd name="T42" fmla="*/ 61812426 w 436"/>
                                <a:gd name="T43" fmla="*/ 315807252 h 303"/>
                                <a:gd name="T44" fmla="*/ 84285486 w 436"/>
                                <a:gd name="T45" fmla="*/ 280717552 h 303"/>
                                <a:gd name="T46" fmla="*/ 98334244 w 436"/>
                                <a:gd name="T47" fmla="*/ 280717552 h 303"/>
                                <a:gd name="T48" fmla="*/ 134859609 w 436"/>
                                <a:gd name="T49" fmla="*/ 298259649 h 303"/>
                                <a:gd name="T50" fmla="*/ 148908368 w 436"/>
                                <a:gd name="T51" fmla="*/ 298259649 h 303"/>
                                <a:gd name="T52" fmla="*/ 171384973 w 436"/>
                                <a:gd name="T53" fmla="*/ 315807252 h 303"/>
                                <a:gd name="T54" fmla="*/ 196672035 w 436"/>
                                <a:gd name="T55" fmla="*/ 298259649 h 303"/>
                                <a:gd name="T56" fmla="*/ 233193853 w 436"/>
                                <a:gd name="T57" fmla="*/ 298259649 h 303"/>
                                <a:gd name="T58" fmla="*/ 247242618 w 436"/>
                                <a:gd name="T59" fmla="*/ 280717552 h 303"/>
                                <a:gd name="T60" fmla="*/ 258480915 w 436"/>
                                <a:gd name="T61" fmla="*/ 280717552 h 303"/>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436"/>
                                <a:gd name="T94" fmla="*/ 0 h 303"/>
                                <a:gd name="T95" fmla="*/ 436 w 436"/>
                                <a:gd name="T96" fmla="*/ 303 h 303"/>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603" name="Freeform 310"/>
                          <wps:cNvSpPr>
                            <a:spLocks/>
                          </wps:cNvSpPr>
                          <wps:spPr bwMode="auto">
                            <a:xfrm>
                              <a:off x="71952" y="44765"/>
                              <a:ext cx="1024" cy="828"/>
                            </a:xfrm>
                            <a:custGeom>
                              <a:avLst/>
                              <a:gdLst>
                                <a:gd name="T0" fmla="*/ 11053133 w 173"/>
                                <a:gd name="T1" fmla="*/ 97195447 h 113"/>
                                <a:gd name="T2" fmla="*/ 11053133 w 173"/>
                                <a:gd name="T3" fmla="*/ 97195447 h 113"/>
                                <a:gd name="T4" fmla="*/ 22102762 w 173"/>
                                <a:gd name="T5" fmla="*/ 97195447 h 113"/>
                                <a:gd name="T6" fmla="*/ 46971430 w 173"/>
                                <a:gd name="T7" fmla="*/ 84518943 h 113"/>
                                <a:gd name="T8" fmla="*/ 58021059 w 173"/>
                                <a:gd name="T9" fmla="*/ 97195447 h 113"/>
                                <a:gd name="T10" fmla="*/ 71836595 w 173"/>
                                <a:gd name="T11" fmla="*/ 84518943 h 113"/>
                                <a:gd name="T12" fmla="*/ 46971430 w 173"/>
                                <a:gd name="T13" fmla="*/ 84518943 h 113"/>
                                <a:gd name="T14" fmla="*/ 11053133 w 173"/>
                                <a:gd name="T15" fmla="*/ 84518943 h 113"/>
                                <a:gd name="T16" fmla="*/ 0 w 173"/>
                                <a:gd name="T17" fmla="*/ 46484081 h 113"/>
                                <a:gd name="T18" fmla="*/ 11053133 w 173"/>
                                <a:gd name="T19" fmla="*/ 16903789 h 113"/>
                                <a:gd name="T20" fmla="*/ 22102762 w 173"/>
                                <a:gd name="T21" fmla="*/ 0 h 113"/>
                                <a:gd name="T22" fmla="*/ 46971430 w 173"/>
                                <a:gd name="T23" fmla="*/ 0 h 113"/>
                                <a:gd name="T24" fmla="*/ 82889728 w 173"/>
                                <a:gd name="T25" fmla="*/ 16903789 h 113"/>
                                <a:gd name="T26" fmla="*/ 93942861 w 173"/>
                                <a:gd name="T27" fmla="*/ 46484081 h 113"/>
                                <a:gd name="T28" fmla="*/ 118808026 w 173"/>
                                <a:gd name="T29" fmla="*/ 118321156 h 113"/>
                                <a:gd name="T30" fmla="*/ 71836595 w 173"/>
                                <a:gd name="T31" fmla="*/ 118321156 h 113"/>
                                <a:gd name="T32" fmla="*/ 11053133 w 173"/>
                                <a:gd name="T33" fmla="*/ 118321156 h 113"/>
                                <a:gd name="T34" fmla="*/ 11053133 w 173"/>
                                <a:gd name="T35" fmla="*/ 97195447 h 1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73"/>
                                <a:gd name="T55" fmla="*/ 0 h 113"/>
                                <a:gd name="T56" fmla="*/ 173 w 173"/>
                                <a:gd name="T57" fmla="*/ 113 h 11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604" name="Freeform 311"/>
                          <wps:cNvSpPr>
                            <a:spLocks/>
                          </wps:cNvSpPr>
                          <wps:spPr bwMode="auto">
                            <a:xfrm>
                              <a:off x="74320" y="45830"/>
                              <a:ext cx="619" cy="1183"/>
                            </a:xfrm>
                            <a:custGeom>
                              <a:avLst/>
                              <a:gdLst>
                                <a:gd name="T0" fmla="*/ 0 w 104"/>
                                <a:gd name="T1" fmla="*/ 50178661 h 162"/>
                                <a:gd name="T2" fmla="*/ 0 w 104"/>
                                <a:gd name="T3" fmla="*/ 50178661 h 162"/>
                                <a:gd name="T4" fmla="*/ 0 w 104"/>
                                <a:gd name="T5" fmla="*/ 16728000 h 162"/>
                                <a:gd name="T6" fmla="*/ 0 w 104"/>
                                <a:gd name="T7" fmla="*/ 0 h 162"/>
                                <a:gd name="T8" fmla="*/ 50594536 w 104"/>
                                <a:gd name="T9" fmla="*/ 0 h 162"/>
                                <a:gd name="T10" fmla="*/ 61837374 w 104"/>
                                <a:gd name="T11" fmla="*/ 66906661 h 162"/>
                                <a:gd name="T12" fmla="*/ 73080205 w 104"/>
                                <a:gd name="T13" fmla="*/ 117090660 h 162"/>
                                <a:gd name="T14" fmla="*/ 73080205 w 104"/>
                                <a:gd name="T15" fmla="*/ 133813322 h 162"/>
                                <a:gd name="T16" fmla="*/ 14054431 w 104"/>
                                <a:gd name="T17" fmla="*/ 167269321 h 162"/>
                                <a:gd name="T18" fmla="*/ 0 w 104"/>
                                <a:gd name="T19" fmla="*/ 167269321 h 162"/>
                                <a:gd name="T20" fmla="*/ 0 w 104"/>
                                <a:gd name="T21" fmla="*/ 117090660 h 162"/>
                                <a:gd name="T22" fmla="*/ 14054431 w 104"/>
                                <a:gd name="T23" fmla="*/ 83634661 h 162"/>
                                <a:gd name="T24" fmla="*/ 0 w 104"/>
                                <a:gd name="T25" fmla="*/ 50178661 h 1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
                                <a:gd name="T40" fmla="*/ 0 h 162"/>
                                <a:gd name="T41" fmla="*/ 104 w 104"/>
                                <a:gd name="T42" fmla="*/ 162 h 16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605" name="Freeform 312"/>
                          <wps:cNvSpPr>
                            <a:spLocks/>
                          </wps:cNvSpPr>
                          <wps:spPr bwMode="auto">
                            <a:xfrm>
                              <a:off x="75236" y="45357"/>
                              <a:ext cx="1880" cy="1775"/>
                            </a:xfrm>
                            <a:custGeom>
                              <a:avLst/>
                              <a:gdLst>
                                <a:gd name="T0" fmla="*/ 108537880 w 317"/>
                                <a:gd name="T1" fmla="*/ 247481401 h 240"/>
                                <a:gd name="T2" fmla="*/ 108537880 w 317"/>
                                <a:gd name="T3" fmla="*/ 247481401 h 240"/>
                                <a:gd name="T4" fmla="*/ 133583999 w 317"/>
                                <a:gd name="T5" fmla="*/ 195380344 h 240"/>
                                <a:gd name="T6" fmla="*/ 144716001 w 317"/>
                                <a:gd name="T7" fmla="*/ 195380344 h 240"/>
                                <a:gd name="T8" fmla="*/ 158630118 w 317"/>
                                <a:gd name="T9" fmla="*/ 208404237 h 240"/>
                                <a:gd name="T10" fmla="*/ 169762120 w 317"/>
                                <a:gd name="T11" fmla="*/ 195380344 h 240"/>
                                <a:gd name="T12" fmla="*/ 194808239 w 317"/>
                                <a:gd name="T13" fmla="*/ 143279279 h 240"/>
                                <a:gd name="T14" fmla="*/ 205940241 w 317"/>
                                <a:gd name="T15" fmla="*/ 91178222 h 240"/>
                                <a:gd name="T16" fmla="*/ 219854364 w 317"/>
                                <a:gd name="T17" fmla="*/ 52101057 h 240"/>
                                <a:gd name="T18" fmla="*/ 219854364 w 317"/>
                                <a:gd name="T19" fmla="*/ 39077165 h 240"/>
                                <a:gd name="T20" fmla="*/ 219854364 w 317"/>
                                <a:gd name="T21" fmla="*/ 17367022 h 240"/>
                                <a:gd name="T22" fmla="*/ 205940241 w 317"/>
                                <a:gd name="T23" fmla="*/ 0 h 240"/>
                                <a:gd name="T24" fmla="*/ 194808239 w 317"/>
                                <a:gd name="T25" fmla="*/ 0 h 240"/>
                                <a:gd name="T26" fmla="*/ 183676243 w 317"/>
                                <a:gd name="T27" fmla="*/ 17367022 h 240"/>
                                <a:gd name="T28" fmla="*/ 144716001 w 317"/>
                                <a:gd name="T29" fmla="*/ 17367022 h 240"/>
                                <a:gd name="T30" fmla="*/ 122452003 w 317"/>
                                <a:gd name="T31" fmla="*/ 39077165 h 240"/>
                                <a:gd name="T32" fmla="*/ 97405878 w 317"/>
                                <a:gd name="T33" fmla="*/ 17367022 h 240"/>
                                <a:gd name="T34" fmla="*/ 83488244 w 317"/>
                                <a:gd name="T35" fmla="*/ 17367022 h 240"/>
                                <a:gd name="T36" fmla="*/ 47310123 w 317"/>
                                <a:gd name="T37" fmla="*/ 0 h 240"/>
                                <a:gd name="T38" fmla="*/ 36178121 w 317"/>
                                <a:gd name="T39" fmla="*/ 0 h 240"/>
                                <a:gd name="T40" fmla="*/ 11132002 w 317"/>
                                <a:gd name="T41" fmla="*/ 39077165 h 240"/>
                                <a:gd name="T42" fmla="*/ 11132002 w 317"/>
                                <a:gd name="T43" fmla="*/ 52101057 h 240"/>
                                <a:gd name="T44" fmla="*/ 11132002 w 317"/>
                                <a:gd name="T45" fmla="*/ 91178222 h 240"/>
                                <a:gd name="T46" fmla="*/ 0 w 317"/>
                                <a:gd name="T47" fmla="*/ 156303179 h 240"/>
                                <a:gd name="T48" fmla="*/ 0 w 317"/>
                                <a:gd name="T49" fmla="*/ 208404237 h 240"/>
                                <a:gd name="T50" fmla="*/ 36178121 w 317"/>
                                <a:gd name="T51" fmla="*/ 208404237 h 240"/>
                                <a:gd name="T52" fmla="*/ 36178121 w 317"/>
                                <a:gd name="T53" fmla="*/ 225771258 h 240"/>
                                <a:gd name="T54" fmla="*/ 47310123 w 317"/>
                                <a:gd name="T55" fmla="*/ 260505301 h 240"/>
                                <a:gd name="T56" fmla="*/ 61224240 w 317"/>
                                <a:gd name="T57" fmla="*/ 260505301 h 240"/>
                                <a:gd name="T58" fmla="*/ 108537880 w 317"/>
                                <a:gd name="T59" fmla="*/ 260505301 h 240"/>
                                <a:gd name="T60" fmla="*/ 108537880 w 317"/>
                                <a:gd name="T61" fmla="*/ 247481401 h 24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317"/>
                                <a:gd name="T94" fmla="*/ 0 h 240"/>
                                <a:gd name="T95" fmla="*/ 317 w 317"/>
                                <a:gd name="T96" fmla="*/ 240 h 240"/>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606" name="Freeform 313"/>
                          <wps:cNvSpPr>
                            <a:spLocks/>
                          </wps:cNvSpPr>
                          <wps:spPr bwMode="auto">
                            <a:xfrm>
                              <a:off x="74939" y="45593"/>
                              <a:ext cx="416" cy="1184"/>
                            </a:xfrm>
                            <a:custGeom>
                              <a:avLst/>
                              <a:gdLst>
                                <a:gd name="T0" fmla="*/ 26371006 w 69"/>
                                <a:gd name="T1" fmla="*/ 17706861 h 159"/>
                                <a:gd name="T2" fmla="*/ 26371006 w 69"/>
                                <a:gd name="T3" fmla="*/ 17706861 h 159"/>
                                <a:gd name="T4" fmla="*/ 0 w 69"/>
                                <a:gd name="T5" fmla="*/ 35413716 h 159"/>
                                <a:gd name="T6" fmla="*/ 0 w 69"/>
                                <a:gd name="T7" fmla="*/ 53120577 h 159"/>
                                <a:gd name="T8" fmla="*/ 14650157 w 69"/>
                                <a:gd name="T9" fmla="*/ 70827438 h 159"/>
                                <a:gd name="T10" fmla="*/ 14650157 w 69"/>
                                <a:gd name="T11" fmla="*/ 106241154 h 159"/>
                                <a:gd name="T12" fmla="*/ 14650157 w 69"/>
                                <a:gd name="T13" fmla="*/ 177068593 h 159"/>
                                <a:gd name="T14" fmla="*/ 38091860 w 69"/>
                                <a:gd name="T15" fmla="*/ 177068593 h 159"/>
                                <a:gd name="T16" fmla="*/ 38091860 w 69"/>
                                <a:gd name="T17" fmla="*/ 123948015 h 159"/>
                                <a:gd name="T18" fmla="*/ 52745653 w 69"/>
                                <a:gd name="T19" fmla="*/ 53120577 h 159"/>
                                <a:gd name="T20" fmla="*/ 52745653 w 69"/>
                                <a:gd name="T21" fmla="*/ 17706861 h 159"/>
                                <a:gd name="T22" fmla="*/ 38091860 w 69"/>
                                <a:gd name="T23" fmla="*/ 0 h 159"/>
                                <a:gd name="T24" fmla="*/ 26371006 w 69"/>
                                <a:gd name="T25" fmla="*/ 0 h 159"/>
                                <a:gd name="T26" fmla="*/ 26371006 w 69"/>
                                <a:gd name="T27" fmla="*/ 17706861 h 1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69"/>
                                <a:gd name="T43" fmla="*/ 0 h 159"/>
                                <a:gd name="T44" fmla="*/ 69 w 69"/>
                                <a:gd name="T45" fmla="*/ 159 h 15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607" name="Freeform 314"/>
                          <wps:cNvSpPr>
                            <a:spLocks/>
                          </wps:cNvSpPr>
                          <wps:spPr bwMode="auto">
                            <a:xfrm>
                              <a:off x="72357" y="45593"/>
                              <a:ext cx="1130" cy="947"/>
                            </a:xfrm>
                            <a:custGeom>
                              <a:avLst/>
                              <a:gdLst>
                                <a:gd name="T0" fmla="*/ 123576520 w 190"/>
                                <a:gd name="T1" fmla="*/ 150264699 h 126"/>
                                <a:gd name="T2" fmla="*/ 123576520 w 190"/>
                                <a:gd name="T3" fmla="*/ 150264699 h 126"/>
                                <a:gd name="T4" fmla="*/ 134810749 w 190"/>
                                <a:gd name="T5" fmla="*/ 150264699 h 126"/>
                                <a:gd name="T6" fmla="*/ 134810749 w 190"/>
                                <a:gd name="T7" fmla="*/ 127496294 h 126"/>
                                <a:gd name="T8" fmla="*/ 134810749 w 190"/>
                                <a:gd name="T9" fmla="*/ 113836382 h 126"/>
                                <a:gd name="T10" fmla="*/ 134810749 w 190"/>
                                <a:gd name="T11" fmla="*/ 91067977 h 126"/>
                                <a:gd name="T12" fmla="*/ 134810749 w 190"/>
                                <a:gd name="T13" fmla="*/ 72856641 h 126"/>
                                <a:gd name="T14" fmla="*/ 109532851 w 190"/>
                                <a:gd name="T15" fmla="*/ 0 h 126"/>
                                <a:gd name="T16" fmla="*/ 84258486 w 190"/>
                                <a:gd name="T17" fmla="*/ 18211336 h 126"/>
                                <a:gd name="T18" fmla="*/ 61790030 w 190"/>
                                <a:gd name="T19" fmla="*/ 18211336 h 126"/>
                                <a:gd name="T20" fmla="*/ 73024258 w 190"/>
                                <a:gd name="T21" fmla="*/ 0 h 126"/>
                                <a:gd name="T22" fmla="*/ 25277898 w 190"/>
                                <a:gd name="T23" fmla="*/ 0 h 126"/>
                                <a:gd name="T24" fmla="*/ 25277898 w 190"/>
                                <a:gd name="T25" fmla="*/ 18211336 h 126"/>
                                <a:gd name="T26" fmla="*/ 0 w 190"/>
                                <a:gd name="T27" fmla="*/ 54639653 h 126"/>
                                <a:gd name="T28" fmla="*/ 36512132 w 190"/>
                                <a:gd name="T29" fmla="*/ 91067977 h 126"/>
                                <a:gd name="T30" fmla="*/ 50555802 w 190"/>
                                <a:gd name="T31" fmla="*/ 72856641 h 126"/>
                                <a:gd name="T32" fmla="*/ 61790030 w 190"/>
                                <a:gd name="T33" fmla="*/ 72856641 h 126"/>
                                <a:gd name="T34" fmla="*/ 84258486 w 190"/>
                                <a:gd name="T35" fmla="*/ 113836382 h 126"/>
                                <a:gd name="T36" fmla="*/ 84258486 w 190"/>
                                <a:gd name="T37" fmla="*/ 127496294 h 126"/>
                                <a:gd name="T38" fmla="*/ 98298623 w 190"/>
                                <a:gd name="T39" fmla="*/ 113836382 h 126"/>
                                <a:gd name="T40" fmla="*/ 109532851 w 190"/>
                                <a:gd name="T41" fmla="*/ 150264699 h 126"/>
                                <a:gd name="T42" fmla="*/ 123576520 w 190"/>
                                <a:gd name="T43" fmla="*/ 150264699 h 12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90"/>
                                <a:gd name="T67" fmla="*/ 0 h 126"/>
                                <a:gd name="T68" fmla="*/ 190 w 190"/>
                                <a:gd name="T69" fmla="*/ 126 h 12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608" name="Freeform 315"/>
                          <wps:cNvSpPr>
                            <a:spLocks/>
                          </wps:cNvSpPr>
                          <wps:spPr bwMode="auto">
                            <a:xfrm>
                              <a:off x="85886" y="40401"/>
                              <a:ext cx="4724" cy="6021"/>
                            </a:xfrm>
                            <a:custGeom>
                              <a:avLst/>
                              <a:gdLst>
                                <a:gd name="T0" fmla="*/ 9144 w 10000"/>
                                <a:gd name="T1" fmla="*/ 3307 h 10599"/>
                                <a:gd name="T2" fmla="*/ 10000 w 10000"/>
                                <a:gd name="T3" fmla="*/ 3724 h 10599"/>
                                <a:gd name="T4" fmla="*/ 9572 w 10000"/>
                                <a:gd name="T5" fmla="*/ 4167 h 10599"/>
                                <a:gd name="T6" fmla="*/ 8917 w 10000"/>
                                <a:gd name="T7" fmla="*/ 5182 h 10599"/>
                                <a:gd name="T8" fmla="*/ 8489 w 10000"/>
                                <a:gd name="T9" fmla="*/ 5807 h 10599"/>
                                <a:gd name="T10" fmla="*/ 8262 w 10000"/>
                                <a:gd name="T11" fmla="*/ 5417 h 10599"/>
                                <a:gd name="T12" fmla="*/ 8035 w 10000"/>
                                <a:gd name="T13" fmla="*/ 5417 h 10599"/>
                                <a:gd name="T14" fmla="*/ 7834 w 10000"/>
                                <a:gd name="T15" fmla="*/ 5182 h 10599"/>
                                <a:gd name="T16" fmla="*/ 7406 w 10000"/>
                                <a:gd name="T17" fmla="*/ 4792 h 10599"/>
                                <a:gd name="T18" fmla="*/ 7179 w 10000"/>
                                <a:gd name="T19" fmla="*/ 4349 h 10599"/>
                                <a:gd name="T20" fmla="*/ 6952 w 10000"/>
                                <a:gd name="T21" fmla="*/ 4557 h 10599"/>
                                <a:gd name="T22" fmla="*/ 6952 w 10000"/>
                                <a:gd name="T23" fmla="*/ 4974 h 10599"/>
                                <a:gd name="T24" fmla="*/ 6952 w 10000"/>
                                <a:gd name="T25" fmla="*/ 6042 h 10599"/>
                                <a:gd name="T26" fmla="*/ 6524 w 10000"/>
                                <a:gd name="T27" fmla="*/ 6042 h 10599"/>
                                <a:gd name="T28" fmla="*/ 5869 w 10000"/>
                                <a:gd name="T29" fmla="*/ 6849 h 10599"/>
                                <a:gd name="T30" fmla="*/ 4786 w 10000"/>
                                <a:gd name="T31" fmla="*/ 7917 h 10599"/>
                                <a:gd name="T32" fmla="*/ 4358 w 10000"/>
                                <a:gd name="T33" fmla="*/ 8099 h 10599"/>
                                <a:gd name="T34" fmla="*/ 4131 w 10000"/>
                                <a:gd name="T35" fmla="*/ 8307 h 10599"/>
                                <a:gd name="T36" fmla="*/ 3904 w 10000"/>
                                <a:gd name="T37" fmla="*/ 9349 h 10599"/>
                                <a:gd name="T38" fmla="*/ 3703 w 10000"/>
                                <a:gd name="T39" fmla="*/ 10182 h 10599"/>
                                <a:gd name="T40" fmla="*/ 3249 w 10000"/>
                                <a:gd name="T41" fmla="*/ 10599 h 10599"/>
                                <a:gd name="T42" fmla="*/ 2166 w 10000"/>
                                <a:gd name="T43" fmla="*/ 8542 h 10599"/>
                                <a:gd name="T44" fmla="*/ 1511 w 10000"/>
                                <a:gd name="T45" fmla="*/ 6667 h 10599"/>
                                <a:gd name="T46" fmla="*/ 1310 w 10000"/>
                                <a:gd name="T47" fmla="*/ 6224 h 10599"/>
                                <a:gd name="T48" fmla="*/ 202 w 10000"/>
                                <a:gd name="T49" fmla="*/ 5807 h 10599"/>
                                <a:gd name="T50" fmla="*/ 655 w 10000"/>
                                <a:gd name="T51" fmla="*/ 5599 h 10599"/>
                                <a:gd name="T52" fmla="*/ 0 w 10000"/>
                                <a:gd name="T53" fmla="*/ 5417 h 10599"/>
                                <a:gd name="T54" fmla="*/ 856 w 10000"/>
                                <a:gd name="T55" fmla="*/ 5182 h 10599"/>
                                <a:gd name="T56" fmla="*/ 856 w 10000"/>
                                <a:gd name="T57" fmla="*/ 4557 h 10599"/>
                                <a:gd name="T58" fmla="*/ 655 w 10000"/>
                                <a:gd name="T59" fmla="*/ 4349 h 10599"/>
                                <a:gd name="T60" fmla="*/ 428 w 10000"/>
                                <a:gd name="T61" fmla="*/ 3932 h 10599"/>
                                <a:gd name="T62" fmla="*/ 856 w 10000"/>
                                <a:gd name="T63" fmla="*/ 3932 h 10599"/>
                                <a:gd name="T64" fmla="*/ 2393 w 10000"/>
                                <a:gd name="T65" fmla="*/ 2474 h 10599"/>
                                <a:gd name="T66" fmla="*/ 2393 w 10000"/>
                                <a:gd name="T67" fmla="*/ 2292 h 10599"/>
                                <a:gd name="T68" fmla="*/ 2596 w 10000"/>
                                <a:gd name="T69" fmla="*/ 1849 h 10599"/>
                                <a:gd name="T70" fmla="*/ 1965 w 10000"/>
                                <a:gd name="T71" fmla="*/ 1224 h 10599"/>
                                <a:gd name="T72" fmla="*/ 1940 w 10000"/>
                                <a:gd name="T73" fmla="*/ 417 h 10599"/>
                                <a:gd name="T74" fmla="*/ 3382 w 10000"/>
                                <a:gd name="T75" fmla="*/ 599 h 10599"/>
                                <a:gd name="T76" fmla="*/ 4131 w 10000"/>
                                <a:gd name="T77" fmla="*/ 807 h 10599"/>
                                <a:gd name="T78" fmla="*/ 3703 w 10000"/>
                                <a:gd name="T79" fmla="*/ 1667 h 10599"/>
                                <a:gd name="T80" fmla="*/ 3476 w 10000"/>
                                <a:gd name="T81" fmla="*/ 2057 h 10599"/>
                                <a:gd name="T82" fmla="*/ 4358 w 10000"/>
                                <a:gd name="T83" fmla="*/ 2917 h 10599"/>
                                <a:gd name="T84" fmla="*/ 4559 w 10000"/>
                                <a:gd name="T85" fmla="*/ 3724 h 10599"/>
                                <a:gd name="T86" fmla="*/ 6751 w 10000"/>
                                <a:gd name="T87" fmla="*/ 4349 h 10599"/>
                                <a:gd name="T88" fmla="*/ 6751 w 10000"/>
                                <a:gd name="T89" fmla="*/ 3724 h 10599"/>
                                <a:gd name="T90" fmla="*/ 7179 w 10000"/>
                                <a:gd name="T91" fmla="*/ 3932 h 10599"/>
                                <a:gd name="T92" fmla="*/ 8035 w 10000"/>
                                <a:gd name="T93" fmla="*/ 4167 h 10599"/>
                                <a:gd name="T94" fmla="*/ 8035 w 10000"/>
                                <a:gd name="T95" fmla="*/ 3724 h 10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000" h="10599">
                                  <a:moveTo>
                                    <a:pt x="9144" y="3307"/>
                                  </a:moveTo>
                                  <a:lnTo>
                                    <a:pt x="9144" y="3307"/>
                                  </a:lnTo>
                                  <a:lnTo>
                                    <a:pt x="9572" y="3307"/>
                                  </a:lnTo>
                                  <a:lnTo>
                                    <a:pt x="10000" y="3724"/>
                                  </a:lnTo>
                                  <a:lnTo>
                                    <a:pt x="10000" y="4167"/>
                                  </a:lnTo>
                                  <a:lnTo>
                                    <a:pt x="9572" y="4167"/>
                                  </a:lnTo>
                                  <a:lnTo>
                                    <a:pt x="9345" y="4349"/>
                                  </a:lnTo>
                                  <a:lnTo>
                                    <a:pt x="8917" y="5182"/>
                                  </a:lnTo>
                                  <a:lnTo>
                                    <a:pt x="8690" y="5417"/>
                                  </a:lnTo>
                                  <a:lnTo>
                                    <a:pt x="8489" y="5807"/>
                                  </a:lnTo>
                                  <a:lnTo>
                                    <a:pt x="8489" y="6042"/>
                                  </a:lnTo>
                                  <a:cubicBezTo>
                                    <a:pt x="8413" y="5834"/>
                                    <a:pt x="8338" y="5625"/>
                                    <a:pt x="8262" y="5417"/>
                                  </a:cubicBezTo>
                                  <a:lnTo>
                                    <a:pt x="8262" y="5182"/>
                                  </a:lnTo>
                                  <a:lnTo>
                                    <a:pt x="8035" y="5417"/>
                                  </a:lnTo>
                                  <a:lnTo>
                                    <a:pt x="7834" y="5417"/>
                                  </a:lnTo>
                                  <a:lnTo>
                                    <a:pt x="7834" y="5182"/>
                                  </a:lnTo>
                                  <a:lnTo>
                                    <a:pt x="8262" y="4792"/>
                                  </a:lnTo>
                                  <a:lnTo>
                                    <a:pt x="7406" y="4792"/>
                                  </a:lnTo>
                                  <a:lnTo>
                                    <a:pt x="7406" y="4349"/>
                                  </a:lnTo>
                                  <a:lnTo>
                                    <a:pt x="7179" y="4349"/>
                                  </a:lnTo>
                                  <a:lnTo>
                                    <a:pt x="6952" y="4349"/>
                                  </a:lnTo>
                                  <a:lnTo>
                                    <a:pt x="6952" y="4557"/>
                                  </a:lnTo>
                                  <a:lnTo>
                                    <a:pt x="6751" y="4974"/>
                                  </a:lnTo>
                                  <a:lnTo>
                                    <a:pt x="6952" y="4974"/>
                                  </a:lnTo>
                                  <a:cubicBezTo>
                                    <a:pt x="7028" y="5330"/>
                                    <a:pt x="7103" y="5686"/>
                                    <a:pt x="7179" y="6042"/>
                                  </a:cubicBezTo>
                                  <a:lnTo>
                                    <a:pt x="6952" y="6042"/>
                                  </a:lnTo>
                                  <a:lnTo>
                                    <a:pt x="6952" y="5807"/>
                                  </a:lnTo>
                                  <a:lnTo>
                                    <a:pt x="6524" y="6042"/>
                                  </a:lnTo>
                                  <a:cubicBezTo>
                                    <a:pt x="6448" y="6250"/>
                                    <a:pt x="6373" y="6459"/>
                                    <a:pt x="6297" y="6667"/>
                                  </a:cubicBezTo>
                                  <a:lnTo>
                                    <a:pt x="5869" y="6849"/>
                                  </a:lnTo>
                                  <a:lnTo>
                                    <a:pt x="4786" y="7682"/>
                                  </a:lnTo>
                                  <a:lnTo>
                                    <a:pt x="4786" y="7917"/>
                                  </a:lnTo>
                                  <a:lnTo>
                                    <a:pt x="4559" y="7917"/>
                                  </a:lnTo>
                                  <a:lnTo>
                                    <a:pt x="4358" y="8099"/>
                                  </a:lnTo>
                                  <a:lnTo>
                                    <a:pt x="4131" y="8099"/>
                                  </a:lnTo>
                                  <a:lnTo>
                                    <a:pt x="4131" y="8307"/>
                                  </a:lnTo>
                                  <a:lnTo>
                                    <a:pt x="4131" y="8932"/>
                                  </a:lnTo>
                                  <a:lnTo>
                                    <a:pt x="3904" y="9349"/>
                                  </a:lnTo>
                                  <a:lnTo>
                                    <a:pt x="3904" y="9974"/>
                                  </a:lnTo>
                                  <a:lnTo>
                                    <a:pt x="3703" y="10182"/>
                                  </a:lnTo>
                                  <a:lnTo>
                                    <a:pt x="3476" y="10417"/>
                                  </a:lnTo>
                                  <a:lnTo>
                                    <a:pt x="3249" y="10599"/>
                                  </a:lnTo>
                                  <a:lnTo>
                                    <a:pt x="2821" y="10417"/>
                                  </a:lnTo>
                                  <a:lnTo>
                                    <a:pt x="2166" y="8542"/>
                                  </a:lnTo>
                                  <a:lnTo>
                                    <a:pt x="1738" y="7917"/>
                                  </a:lnTo>
                                  <a:cubicBezTo>
                                    <a:pt x="1662" y="7500"/>
                                    <a:pt x="1587" y="7084"/>
                                    <a:pt x="1511" y="6667"/>
                                  </a:cubicBezTo>
                                  <a:lnTo>
                                    <a:pt x="1511" y="5807"/>
                                  </a:lnTo>
                                  <a:lnTo>
                                    <a:pt x="1310" y="6224"/>
                                  </a:lnTo>
                                  <a:lnTo>
                                    <a:pt x="856" y="6432"/>
                                  </a:lnTo>
                                  <a:lnTo>
                                    <a:pt x="202" y="5807"/>
                                  </a:lnTo>
                                  <a:lnTo>
                                    <a:pt x="655" y="5807"/>
                                  </a:lnTo>
                                  <a:lnTo>
                                    <a:pt x="655" y="5599"/>
                                  </a:lnTo>
                                  <a:lnTo>
                                    <a:pt x="428" y="5599"/>
                                  </a:lnTo>
                                  <a:lnTo>
                                    <a:pt x="0" y="5417"/>
                                  </a:lnTo>
                                  <a:lnTo>
                                    <a:pt x="202" y="5182"/>
                                  </a:lnTo>
                                  <a:lnTo>
                                    <a:pt x="856" y="5182"/>
                                  </a:lnTo>
                                  <a:lnTo>
                                    <a:pt x="856" y="4974"/>
                                  </a:lnTo>
                                  <a:lnTo>
                                    <a:pt x="856" y="4557"/>
                                  </a:lnTo>
                                  <a:lnTo>
                                    <a:pt x="655" y="4557"/>
                                  </a:lnTo>
                                  <a:lnTo>
                                    <a:pt x="655" y="4349"/>
                                  </a:lnTo>
                                  <a:lnTo>
                                    <a:pt x="428" y="4349"/>
                                  </a:lnTo>
                                  <a:lnTo>
                                    <a:pt x="428" y="3932"/>
                                  </a:lnTo>
                                  <a:lnTo>
                                    <a:pt x="655" y="3724"/>
                                  </a:lnTo>
                                  <a:lnTo>
                                    <a:pt x="856" y="3932"/>
                                  </a:lnTo>
                                  <a:lnTo>
                                    <a:pt x="1310" y="3724"/>
                                  </a:lnTo>
                                  <a:lnTo>
                                    <a:pt x="2393" y="2474"/>
                                  </a:lnTo>
                                  <a:lnTo>
                                    <a:pt x="2166" y="2292"/>
                                  </a:lnTo>
                                  <a:lnTo>
                                    <a:pt x="2393" y="2292"/>
                                  </a:lnTo>
                                  <a:lnTo>
                                    <a:pt x="2393" y="2057"/>
                                  </a:lnTo>
                                  <a:lnTo>
                                    <a:pt x="2596" y="1849"/>
                                  </a:lnTo>
                                  <a:lnTo>
                                    <a:pt x="2166" y="1432"/>
                                  </a:lnTo>
                                  <a:lnTo>
                                    <a:pt x="1965" y="1224"/>
                                  </a:lnTo>
                                  <a:cubicBezTo>
                                    <a:pt x="1925" y="1133"/>
                                    <a:pt x="2193" y="941"/>
                                    <a:pt x="2189" y="807"/>
                                  </a:cubicBezTo>
                                  <a:cubicBezTo>
                                    <a:pt x="2185" y="673"/>
                                    <a:pt x="1829" y="565"/>
                                    <a:pt x="1940" y="417"/>
                                  </a:cubicBezTo>
                                  <a:lnTo>
                                    <a:pt x="2596" y="0"/>
                                  </a:lnTo>
                                  <a:lnTo>
                                    <a:pt x="3382" y="599"/>
                                  </a:lnTo>
                                  <a:lnTo>
                                    <a:pt x="4131" y="495"/>
                                  </a:lnTo>
                                  <a:lnTo>
                                    <a:pt x="4131" y="807"/>
                                  </a:lnTo>
                                  <a:lnTo>
                                    <a:pt x="4131" y="1224"/>
                                  </a:lnTo>
                                  <a:lnTo>
                                    <a:pt x="3703" y="1667"/>
                                  </a:lnTo>
                                  <a:lnTo>
                                    <a:pt x="3904" y="2057"/>
                                  </a:lnTo>
                                  <a:lnTo>
                                    <a:pt x="3476" y="2057"/>
                                  </a:lnTo>
                                  <a:cubicBezTo>
                                    <a:pt x="3552" y="2265"/>
                                    <a:pt x="3627" y="2474"/>
                                    <a:pt x="3703" y="2682"/>
                                  </a:cubicBezTo>
                                  <a:lnTo>
                                    <a:pt x="4358" y="2917"/>
                                  </a:lnTo>
                                  <a:cubicBezTo>
                                    <a:pt x="4282" y="3125"/>
                                    <a:pt x="4207" y="3334"/>
                                    <a:pt x="4131" y="3542"/>
                                  </a:cubicBezTo>
                                  <a:lnTo>
                                    <a:pt x="4559" y="3724"/>
                                  </a:lnTo>
                                  <a:lnTo>
                                    <a:pt x="6524" y="4349"/>
                                  </a:lnTo>
                                  <a:lnTo>
                                    <a:pt x="6751" y="4349"/>
                                  </a:lnTo>
                                  <a:lnTo>
                                    <a:pt x="6751" y="4167"/>
                                  </a:lnTo>
                                  <a:lnTo>
                                    <a:pt x="6751" y="3724"/>
                                  </a:lnTo>
                                  <a:lnTo>
                                    <a:pt x="6952" y="3724"/>
                                  </a:lnTo>
                                  <a:lnTo>
                                    <a:pt x="7179" y="3932"/>
                                  </a:lnTo>
                                  <a:lnTo>
                                    <a:pt x="7179" y="4167"/>
                                  </a:lnTo>
                                  <a:lnTo>
                                    <a:pt x="8035" y="4167"/>
                                  </a:lnTo>
                                  <a:lnTo>
                                    <a:pt x="8262" y="4167"/>
                                  </a:lnTo>
                                  <a:lnTo>
                                    <a:pt x="8035" y="3724"/>
                                  </a:lnTo>
                                  <a:lnTo>
                                    <a:pt x="9144" y="3307"/>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g:grpSp>
                      <wps:wsp>
                        <wps:cNvPr id="609" name="NumberBall"/>
                        <wps:cNvSpPr>
                          <a:spLocks noChangeArrowheads="1"/>
                        </wps:cNvSpPr>
                        <wps:spPr bwMode="gray">
                          <a:xfrm>
                            <a:off x="53849" y="33454"/>
                            <a:ext cx="2274" cy="2951"/>
                          </a:xfrm>
                          <a:prstGeom prst="ellipse">
                            <a:avLst/>
                          </a:prstGeom>
                          <a:solidFill>
                            <a:schemeClr val="tx2">
                              <a:lumMod val="100000"/>
                              <a:lumOff val="0"/>
                            </a:schemeClr>
                          </a:solidFill>
                          <a:ln w="9525">
                            <a:solidFill>
                              <a:schemeClr val="bg1">
                                <a:lumMod val="100000"/>
                                <a:lumOff val="0"/>
                              </a:schemeClr>
                            </a:solidFill>
                            <a:round/>
                            <a:headEnd/>
                            <a:tailEnd/>
                          </a:ln>
                        </wps:spPr>
                        <wps:txbx>
                          <w:txbxContent>
                            <w:p w:rsidR="00A814C0" w:rsidRPr="00053CBF" w:rsidRDefault="00A814C0" w:rsidP="00A33338">
                              <w:pPr>
                                <w:pStyle w:val="NormalWeb"/>
                                <w:spacing w:after="0"/>
                                <w:jc w:val="center"/>
                                <w:textAlignment w:val="baseline"/>
                                <w:rPr>
                                  <w:sz w:val="22"/>
                                </w:rPr>
                              </w:pPr>
                              <w:r w:rsidRPr="00053CBF">
                                <w:rPr>
                                  <w:rFonts w:ascii="Arial" w:hAnsi="Arial" w:cs="Arial"/>
                                  <w:b/>
                                  <w:bCs/>
                                  <w:color w:val="FFFFFF"/>
                                  <w:kern w:val="24"/>
                                  <w:szCs w:val="28"/>
                                </w:rPr>
                                <w:t>19</w:t>
                              </w:r>
                            </w:p>
                          </w:txbxContent>
                        </wps:txbx>
                        <wps:bodyPr rot="0" vert="horz" wrap="none" lIns="0" tIns="0" rIns="0" bIns="0" anchor="ctr" anchorCtr="0" upright="1">
                          <a:noAutofit/>
                        </wps:bodyPr>
                      </wps:wsp>
                      <wps:wsp>
                        <wps:cNvPr id="610" name="NumberBall"/>
                        <wps:cNvSpPr>
                          <a:spLocks noChangeArrowheads="1"/>
                        </wps:cNvSpPr>
                        <wps:spPr bwMode="gray">
                          <a:xfrm>
                            <a:off x="81354" y="34103"/>
                            <a:ext cx="2274" cy="2951"/>
                          </a:xfrm>
                          <a:prstGeom prst="ellipse">
                            <a:avLst/>
                          </a:prstGeom>
                          <a:solidFill>
                            <a:schemeClr val="tx2">
                              <a:lumMod val="100000"/>
                              <a:lumOff val="0"/>
                            </a:schemeClr>
                          </a:solidFill>
                          <a:ln w="9525">
                            <a:solidFill>
                              <a:schemeClr val="bg1">
                                <a:lumMod val="100000"/>
                                <a:lumOff val="0"/>
                              </a:schemeClr>
                            </a:solidFill>
                            <a:round/>
                            <a:headEnd/>
                            <a:tailEnd/>
                          </a:ln>
                        </wps:spPr>
                        <wps:txbx>
                          <w:txbxContent>
                            <w:p w:rsidR="00A814C0" w:rsidRPr="00053CBF" w:rsidRDefault="00A814C0" w:rsidP="00A33338">
                              <w:pPr>
                                <w:pStyle w:val="NormalWeb"/>
                                <w:spacing w:after="0"/>
                                <w:jc w:val="center"/>
                                <w:textAlignment w:val="baseline"/>
                                <w:rPr>
                                  <w:sz w:val="22"/>
                                </w:rPr>
                              </w:pPr>
                              <w:r w:rsidRPr="00053CBF">
                                <w:rPr>
                                  <w:rFonts w:ascii="Arial" w:hAnsi="Arial" w:cs="Arial"/>
                                  <w:b/>
                                  <w:bCs/>
                                  <w:color w:val="FFFFFF"/>
                                  <w:kern w:val="24"/>
                                  <w:szCs w:val="28"/>
                                </w:rPr>
                                <w:t>1</w:t>
                              </w:r>
                              <w:r>
                                <w:rPr>
                                  <w:rFonts w:ascii="Arial" w:hAnsi="Arial" w:cs="Arial"/>
                                  <w:b/>
                                  <w:bCs/>
                                  <w:color w:val="FFFFFF"/>
                                  <w:kern w:val="24"/>
                                  <w:szCs w:val="28"/>
                                </w:rPr>
                                <w:t>6</w:t>
                              </w:r>
                            </w:p>
                          </w:txbxContent>
                        </wps:txbx>
                        <wps:bodyPr rot="0" vert="horz" wrap="none" lIns="0" tIns="0" rIns="0" bIns="0" anchor="ctr" anchorCtr="0" upright="1">
                          <a:noAutofit/>
                        </wps:bodyPr>
                      </wps:wsp>
                      <wps:wsp>
                        <wps:cNvPr id="611" name="NumberBall"/>
                        <wps:cNvSpPr>
                          <a:spLocks noChangeArrowheads="1"/>
                        </wps:cNvSpPr>
                        <wps:spPr bwMode="gray">
                          <a:xfrm>
                            <a:off x="69687" y="33454"/>
                            <a:ext cx="2274" cy="2951"/>
                          </a:xfrm>
                          <a:prstGeom prst="ellipse">
                            <a:avLst/>
                          </a:prstGeom>
                          <a:solidFill>
                            <a:schemeClr val="tx2">
                              <a:lumMod val="100000"/>
                              <a:lumOff val="0"/>
                            </a:schemeClr>
                          </a:solidFill>
                          <a:ln w="9525">
                            <a:solidFill>
                              <a:schemeClr val="bg1">
                                <a:lumMod val="100000"/>
                                <a:lumOff val="0"/>
                              </a:schemeClr>
                            </a:solidFill>
                            <a:round/>
                            <a:headEnd/>
                            <a:tailEnd/>
                          </a:ln>
                        </wps:spPr>
                        <wps:txbx>
                          <w:txbxContent>
                            <w:p w:rsidR="00A814C0" w:rsidRPr="00053CBF" w:rsidRDefault="00A814C0" w:rsidP="00A33338">
                              <w:pPr>
                                <w:pStyle w:val="NormalWeb"/>
                                <w:spacing w:after="0"/>
                                <w:jc w:val="center"/>
                                <w:textAlignment w:val="baseline"/>
                                <w:rPr>
                                  <w:sz w:val="22"/>
                                </w:rPr>
                              </w:pPr>
                              <w:r w:rsidRPr="00053CBF">
                                <w:rPr>
                                  <w:rFonts w:ascii="Arial" w:hAnsi="Arial" w:cs="Arial"/>
                                  <w:b/>
                                  <w:bCs/>
                                  <w:color w:val="FFFFFF"/>
                                  <w:kern w:val="24"/>
                                  <w:szCs w:val="28"/>
                                </w:rPr>
                                <w:t>6</w:t>
                              </w:r>
                              <w:r>
                                <w:rPr>
                                  <w:rFonts w:ascii="Arial" w:hAnsi="Arial" w:cs="Arial"/>
                                  <w:b/>
                                  <w:bCs/>
                                  <w:color w:val="FFFFFF"/>
                                  <w:kern w:val="24"/>
                                  <w:szCs w:val="28"/>
                                </w:rPr>
                                <w:t>5</w:t>
                              </w:r>
                            </w:p>
                          </w:txbxContent>
                        </wps:txbx>
                        <wps:bodyPr rot="0" vert="horz" wrap="none" lIns="0" tIns="0" rIns="0" bIns="0" anchor="ctr" anchorCtr="0" upright="1">
                          <a:noAutofit/>
                        </wps:bodyPr>
                      </wps:wsp>
                    </wpg:wgp>
                  </a:graphicData>
                </a:graphic>
              </wp:inline>
            </w:drawing>
          </mc:Choice>
          <mc:Fallback xmlns:mv="urn:schemas-microsoft-com:mac:vml" xmlns:mo="http://schemas.microsoft.com/office/mac/office/2008/main">
            <w:pict>
              <v:group id="Group 410" o:spid="_x0000_s1026" style="width:413.25pt;height:203.25pt;mso-position-horizontal-relative:char;mso-position-vertical-relative:line" coordorigin="47369,23376" coordsize="47134,335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">
                <v:group id="Group 393" o:spid="_x0000_s1027" style="position:absolute;left:47369;top:23376;width:47134;height:33527" coordorigin="47369,23376" coordsize="58399,371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shape id="Freeform 3" o:spid="_x0000_s1028" style="position:absolute;left:55389;top:27858;width:3022;height:177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VtjwwAA&#10;ANoAAAAPAAAAZHJzL2Rvd25yZXYueG1sRI9Ra8IwFIXfB/6HcAd7GZo6xyydUUQQBfeybj/g2ty1&#10;ZclNSVKt/94Igo+Hc853OIvVYI04kQ+tYwXTSQaCuHK65VrB7892nIMIEVmjcUwKLhRgtRw9LbDQ&#10;7szfdCpjLRKEQ4EKmhi7QspQNWQxTFxHnLw/5y3GJH0ttcdzglsj37LsQ1psOS002NGmoeq/7K2C&#10;eZ8bc8irvjx+Hbv3rZ+9tmGn1MvzsP4EEWmIj/C9vdcKZnC7km6AX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VVtjwwAAANoAAAAPAAAAAAAAAAAAAAAAAJcCAABkcnMvZG93&#10;bnJldi54bWxQSwUGAAAAAAQABAD1AAAAhwMAAAAA&#10;" fillcolor="#79a2b3" strokecolor="white [3212]">
                    <v:path arrowok="t" o:connecttype="custom" o:connectlocs="1890205357,1669766596;1956512193,1798210196;1890205357,1926653789;1591740840,1798210196;1376201760,1798210196;1160641740,1798210196;1011430437,1926653789;712965950,1926653789;646638179,1798210196;497426870,1798210196;281866856,1798210196;132655553,1509201996;431099100,1380758396;646638179,1380758396;497426870,1252314855;281866856,1252314855;66327776,1091790674;215539080,963347133;66327776,963347133;0,834903540;281866856,289008199;497426870,289008199;580331337,545895341;646638179,289008199;862198193,417451741;945102661,545895341;1011430437,417451741;1160641740,417451741;1160641740,706459940;1226969517,834903540;1226969517,545895341;1160641740,289008199;1293297293,128443600;1376201760,0;1525434004,0;1591740840,128443600;1591740840,417451741;1591740840,834903540;1740973084,1252314855;2105744437,1509201996;1956512193,1509201996" o:connectangles="0,0,0,0,0,0,0,0,0,0,0,0,0,0,0,0,0,0,0,0,0,0,0,0,0,0,0,0,0,0,0,0,0,0,0,0,0,0,0,0,0" textboxrect="@1,@1,@1,@1"/>
                  </v:shape>
                  <v:shape id="Freeform 4" o:spid="_x0000_s1029" style="position:absolute;left:54223;top:27458;width:1797;height:140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vMMXwwAA&#10;ANoAAAAPAAAAZHJzL2Rvd25yZXYueG1sRI9Ra8IwFIXfB/6HcIW9DE03ZZbOKDKQCfqybj/g2ty1&#10;xeSmJKl2/94Igo+Hc853OMv1YI04kw+tYwWv0wwEceV0y7WC35/tJAcRIrJG45gU/FOA9Wr0tMRC&#10;uwt/07mMtUgQDgUqaGLsCilD1ZDFMHUdcfL+nLcYk/S11B4vCW6NfMuyd2mx5bTQYEefDVWnsrcK&#10;Fn1uzD6v+vJ4OHbzrZ+9tOFLqefxsPkAEWmIj/C9vdMK5nC7km6AXF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vMMXwwAAANoAAAAPAAAAAAAAAAAAAAAAAJcCAABkcnMvZG93&#10;bnJldi54bWxQSwUGAAAAAAQABAD1AAAAhwMAAAAA&#10;" fillcolor="#79a2b3" strokecolor="white [3212]">
                    <v:path arrowok="t" o:connecttype="custom" o:connectlocs="220265120,1414469744;220265120,1253724450;152481426,1253724450;84718968,1253724450;0,1125136249;84718968,964431425;220265120,578666991;220265120,417921638;220265120,321490647;220265120,160745353;152481426,160745353;220265120,0;304984088,0;457465514,160745353;525249214,0;593032877,0;677751875,160745353;762449602,160745353;830233301,321490647;914952269,160745353;982735969,160745353;1050498391,321490647;1203001089,417921638;1287720057,417921638;1203001089,578666991;1050498391,707255133;982735969,707255133;830233301,835843276;762449602,964431425;677751875,1253724450;593032877,1414469744;457465514,1414469744;304984088,1543057894;304984088,1414469744;220265120,1414469744" o:connectangles="0,0,0,0,0,0,0,0,0,0,0,0,0,0,0,0,0,0,0,0,0,0,0,0,0,0,0,0,0,0,0,0,0,0,0" textboxrect="@1,@1,@1,@1"/>
                  </v:shape>
                  <v:shape id="Freeform 5" o:spid="_x0000_s1030" style="position:absolute;left:55603;top:26571;width:1952;height:1021;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8GaMwwAA&#10;ANoAAAAPAAAAZHJzL2Rvd25yZXYueG1sRI9Ra8IwFIXfB/sP4Qq+jJlOt1k6o4ggCtvLOn/Atblr&#10;i8lNSVKt/94Igz0ezjnf4SxWgzXiTD60jhW8TDIQxJXTLdcKDj/b5xxEiMgajWNScKUAq+XjwwIL&#10;7S78Tecy1iJBOBSooImxK6QMVUMWw8R1xMn7dd5iTNLXUnu8JLg1cppl79Jiy2mhwY42DVWnsrcK&#10;5n1uzGde9eXx69i9bv3sqQ07pcajYf0BItIQ/8N/7b1W8Ab3K+kG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8GaMwwAAANoAAAAPAAAAAAAAAAAAAAAAAJcCAABkcnMvZG93&#10;bnJldi54bWxQSwUGAAAAAAQABAD1AAAAhwMAAAAA&#10;" fillcolor="#79a2b3" strokecolor="white [3212]">
                    <v:path arrowok="t" o:connecttype="custom" o:connectlocs="434843719,964062455;434843719,964062455;501744365,803378637;434843719,674839709;351233679,803378637;217432375,803378637;83631077,803378637;0,674839709;83631077,546300721;217432375,546300721;217432375,546300721;83631077,546300721;150531729,385616903;301063459,385616903;301063459,385616903;150531729,385616903;217432375,289222806;217432375,128538987;351233679,128538987;501744365,289222806;719176747,546300721;936609122,546300721;936609122,546300721;936609122,385616903;852978045,289222806;786077399,128538987;936609122,0;1003509774,128538987;1087140851,385616903;1304573268,289222806;1371473915,385616903;1304573268,803378637;1003509774,803378637;786077399,964062455;652276095,964062455;501744365,1124705818" o:connectangles="0,0,0,0,0,0,0,0,0,0,0,0,0,0,0,0,0,0,0,0,0,0,0,0,0,0,0,0,0,0,0,0,0,0,0,0" textboxrect="@1,@1,@1,@1"/>
                  </v:shape>
                  <v:shape id="Freeform 6" o:spid="_x0000_s1031" style="position:absolute;left:54747;top:26305;width:1166;height:76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vj7wwAA&#10;ANoAAAAPAAAAZHJzL2Rvd25yZXYueG1sRI9Ra8IwFIXfB/6HcAVfhqZuQ0s1igzEwfayzh9wba5t&#10;MbkpSardv18Ggo+Hc853OOvtYI24kg+tYwXzWQaCuHK65VrB8Wc/zUGEiKzROCYFvxRguxk9rbHQ&#10;7sbfdC1jLRKEQ4EKmhi7QspQNWQxzFxHnLyz8xZjkr6W2uMtwa2RL1m2kBZbTgsNdvTeUHUpe6tg&#10;2efGfOZVX56+Tt3b3r8+t+Gg1GQ87FYgIg3xEb63P7SCBfxfSTd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vj7wwAAANoAAAAPAAAAAAAAAAAAAAAAAJcCAABkcnMvZG93&#10;bnJldi54bWxQSwUGAAAAAAQABAD1AAAAhwMAAAAA&#10;" fillcolor="#79a2b3" strokecolor="white [3212]">
                    <v:path arrowok="t" o:connecttype="custom" o:connectlocs="818916929,0;818916929,160495077;752066984,160495077;752066984,288883072;818916929,288883072;752066984,288883072;601649397,577766152;518081719,417271068;518081719,288883072;434514040,417271068;434514040,577766152;384381829,577766152;384381829,706154140;384381829,834542084;300835210,834542084;217267532,834542084;217267532,706154140;150417623,706154140;83567678,706154140;0,706154140;0,577766152;83567678,417271068;150417623,417271068;217267532,288883072;300835210,288883072;384381829,288883072;384381829,160495077;434514040,0;518081719,0;601649397,0;752066984,0;818916929,0" o:connectangles="0,0,0,0,0,0,0,0,0,0,0,0,0,0,0,0,0,0,0,0,0,0,0,0,0,0,0,0,0,0,0,0" textboxrect="@1,@1,@1,@1"/>
                  </v:shape>
                  <v:shape id="Freeform 7" o:spid="_x0000_s1032" style="position:absolute;left:56305;top:25802;width:631;height:26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bl1gwgAA&#10;ANoAAAAPAAAAZHJzL2Rvd25yZXYueG1sRI9Ra8IwFIXfB/6HcIW9DE2n4kpnlCHIBH2x7gdcm2tb&#10;ltyUJNXu3y/CYI+Hc75zOKvNYI24kQ+tYwWv0wwEceV0y7WCr/NukoMIEVmjcUwKfijAZj16WmGh&#10;3Z1PdCtjLVIJhwIVNDF2hZShashimLqOOHlX5y3GJH0ttcd7KrdGzrJsKS22nBYa7GjbUPVd9lbB&#10;W58bc8irvrwcL91i5+cvbfhU6nk8fLyDiDTE//AfvdeJg8eVd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FuXWDCAAAA2gAAAA8AAAAAAAAAAAAAAAAAlwIAAGRycy9kb3du&#10;cmV2LnhtbFBLBQYAAAAABAAEAPUAAACGAwAAAAA=&#10;" fillcolor="#79a2b3" strokecolor="white [3212]">
                    <v:path arrowok="t" o:connecttype="custom" o:connectlocs="150613575,288460804;83676535,160260485;0,160260485;0,288460804;0,0;150613575,0;217550584,0;301227119,0;368164159,0;451819609,160260485;368164159,160260485;301227119,288460804;217550584,288460804;150613575,288460804" o:connectangles="0,0,0,0,0,0,0,0,0,0,0,0,0,0" textboxrect="@1,@1,@1,@1"/>
                  </v:shape>
                  <v:shape id="Freeform 8" o:spid="_x0000_s1033" style="position:absolute;left:56305;top:26068;width:536;height:38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8ckSwAAA&#10;ANoAAAAPAAAAZHJzL2Rvd25yZXYueG1sRE/dasIwFL4X9g7hDHYjM3WKK51RhiAKemO3Bzg2Z21Z&#10;clKSVOvbmwvBy4/vf7kerBEX8qF1rGA6yUAQV063XCv4/dm+5yBCRNZoHJOCGwVYr15GSyy0u/KJ&#10;LmWsRQrhUKCCJsaukDJUDVkME9cRJ+7PeYsxQV9L7fGawq2RH1m2kBZbTg0NdrRpqPove6vgs8+N&#10;OeRVX56P526+9bNxG3ZKvb0O318gIg3xKX6491pB2pqupBsgV3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g8ckSwAAAANoAAAAPAAAAAAAAAAAAAAAAAJcCAABkcnMvZG93bnJl&#10;di54bWxQSwUGAAAAAAQABAD1AAAAhAMAAAAA&#10;" fillcolor="#79a2b3" strokecolor="white [3212]">
                    <v:path arrowok="t" o:connecttype="custom" o:connectlocs="329845191,160912764;256548762,289634885;91626167,418357007;0,289634885;0,160912764;0,0;256548762,0;329845191,0;421471357,0;421471357,160912764;329845191,160912764;256548762,160912764;329845191,160912764" o:connectangles="0,0,0,0,0,0,0,0,0,0,0,0,0" textboxrect="@1,@1,@1,@1"/>
                  </v:shape>
                  <v:shape id="Freeform 9" o:spid="_x0000_s1034" style="position:absolute;left:56020;top:26571;width:202;height: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vWyJwwAA&#10;ANoAAAAPAAAAZHJzL2Rvd25yZXYueG1sRI9Ra8IwFIXfB/sP4Qq+jJlOx1Y7o4ggCtvLOn/Atblr&#10;i8lNSVKt/94Igz0ezjnf4SxWgzXiTD60jhW8TDIQxJXTLdcKDj/b5xxEiMgajWNScKUAq+XjwwIL&#10;7S78Tecy1iJBOBSooImxK6QMVUMWw8R1xMn7dd5iTNLXUnu8JLg1cpplb9Jiy2mhwY42DVWnsrcK&#10;3vvcmM+86svj17F73frZUxt2So1Hw/oDRKQh/of/2nutYA73K+kG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vWyJwwAAANoAAAAPAAAAAAAAAAAAAAAAAJcCAABkcnMvZG93&#10;bnJldi54bWxQSwUGAAAAAAQABAD1AAAAhwMAAAAA&#10;" fillcolor="#79a2b3" strokecolor="white [3212]">
                    <v:path arrowok="t" o:connecttype="custom" o:connectlocs="59369855,0;0,0;59369855,0;118758928,0;59369855,0" o:connectangles="0,0,0,0,0" textboxrect="@1,@1,@1,@1"/>
                  </v:shape>
                  <v:shape id="Freeform 10" o:spid="_x0000_s1035" style="position:absolute;left:57686;top:26571;width:1154;height:78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Og5IxQAA&#10;ANsAAAAPAAAAZHJzL2Rvd25yZXYueG1sRI9BS8NAEIXvgv9hGcGL2I1WaojdFhFKhXpp9AdMs2MS&#10;3J0Nu5s2/ffOodDbDO/Ne98s15N36kgx9YENPM0KUMRNsD23Bn6+N48lqJSRLbrAZOBMCdar25sl&#10;VjaceE/HOrdKQjhVaKDLeai0Tk1HHtMsDMSi/YboMcsaW20jniTcO/1cFAvtsWdp6HCgj46av3r0&#10;Bl7H0rld2Yz14eswvGzi/KFPW2Pu76b3N1CZpnw1X64/reALvfwiA+jV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I6DkjFAAAA2wAAAA8AAAAAAAAAAAAAAAAAlwIAAGRycy9k&#10;b3ducmV2LnhtbFBLBQYAAAAABAAEAPUAAACJAwAAAAA=&#10;" fillcolor="#79a2b3" strokecolor="white [3212]">
                    <v:path arrowok="t" o:connecttype="custom" o:connectlocs="83553538,300209862;83553538,166797120;0,0;83553538,0;217230774,166797120;300784312,466965341;434461555,466965341;384316798,466965341;300784312,300209862;300784312,166797120;384316798,300209862;517994035,300209862;517994035,466965341;517994035,300209862;517994035,166797120;434461555,166797120;434461555,0;517994035,0;601547573,166797120;668386194,166797120;751939732,166797120;751939732,0;751939732,166797120;818778353,166797120;818778353,300209862;818778353,600419673;751939732,600419673;751939732,900587893;668386194,900587893;601547573,900587893;517994035,900587893;517994035,733832415;517994035,600419673;601547573,600419673;517994035,600419673;384316798,600419673;300784312,600419673;217230774,600419673;167107076,600419673;167107076,466965341;83553538,466965341;83553538,300209862;83553538,166797120;83553538,300209862" o:connectangles="0,0,0,0,0,0,0,0,0,0,0,0,0,0,0,0,0,0,0,0,0,0,0,0,0,0,0,0,0,0,0,0,0,0,0,0,0,0,0,0,0,0,0,0" textboxrect="@1,@1,@1,@1"/>
                  </v:shape>
                  <v:shape id="Freeform 11" o:spid="_x0000_s1036" style="position:absolute;left:57448;top:26186;width:238;height:26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dqvTwQAA&#10;ANsAAAAPAAAAZHJzL2Rvd25yZXYueG1sRE/dasIwFL4f+A7hCN4MTd3GLNUoMhAH282qD3Bsjm0x&#10;OSlJqvXtzWCwu/Px/Z7VZrBGXMmH1rGC+SwDQVw53XKt4HjYTXMQISJrNI5JwZ0CbNajpxUW2t34&#10;h65lrEUK4VCggibGrpAyVA1ZDDPXESfu7LzFmKCvpfZ4S+HWyJcse5cWW04NDXb00VB1KXurYNHn&#10;xnzlVV+evk/d286/Prdhr9RkPGyXICIN8V/85/7Uaf4cfn9JB8j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Xar08EAAADbAAAADwAAAAAAAAAAAAAAAACXAgAAZHJzL2Rvd25y&#10;ZXYueG1sUEsFBgAAAAAEAAQA9QAAAIUDAAAAAA==&#10;" fillcolor="#79a2b3" strokecolor="white [3212]">
                    <v:path arrowok="t" o:connecttype="custom" o:connectlocs="225790869,161467716;225790869,290633757;102638890,290633757;0,161467716;0,0;102638890,0;225790869,161467716" o:connectangles="0,0,0,0,0,0,0" textboxrect="@1,@1,@1,@1"/>
                  </v:shape>
                  <v:shape id="Freeform 12" o:spid="_x0000_s1037" style="position:absolute;left:57686;top:27074;width:226;height:281;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pDWkwQAA&#10;ANsAAAAPAAAAZHJzL2Rvd25yZXYueG1sRE/dasIwFL4f+A7hDHYzNJ0OLZ1RZCAT3I3dHuDYnLVl&#10;yUlJUq1vbwTBu/Px/Z7lerBGnMiH1rGCt0kGgrhyuuVawe/PdpyDCBFZo3FMCi4UYL0aPS2x0O7M&#10;BzqVsRYphEOBCpoYu0LKUDVkMUxcR5y4P+ctxgR9LbXHcwq3Rk6zbC4ttpwaGuzos6Hqv+ytgkWf&#10;G7PPq748fh+7962fvbbhS6mX52HzASLSEB/iu3un0/wp3H5JB8jVF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aQ1pMEAAADbAAAADwAAAAAAAAAAAAAAAACXAgAAZHJzL2Rvd25y&#10;ZXYueG1sUEsFBgAAAAAEAAQA9QAAAIUDAAAAAA==&#10;" fillcolor="#79a2b3" strokecolor="white [3212]">
                    <v:path arrowok="t" o:connecttype="custom" o:connectlocs="60228983,0;135505468,199250348;60228983,398548279;0,398548279;0,199250348;0,0;60228983,0" o:connectangles="0,0,0,0,0,0,0" textboxrect="@1,@1,@1,@1"/>
                  </v:shape>
                  <v:shape id="Freeform 13" o:spid="_x0000_s1038" style="position:absolute;left:58090;top:26068;width:214;height:11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6JA/wgAA&#10;ANsAAAAPAAAAZHJzL2Rvd25yZXYueG1sRE/dasIwFL4XfIdwBrsRTTdFS2cUGYiDeWO3Bzhtztqy&#10;5KQkqda3XwaD3Z2P7/ds96M14ko+dI4VPC0yEMS10x03Cj4/jvMcRIjIGo1jUnCnAPvddLLFQrsb&#10;X+haxkakEA4FKmhj7AspQ92SxbBwPXHivpy3GBP0jdQebyncGvmcZWtpsePU0GJPry3V3+VgFWyG&#10;3Jj3vB7K6lz1q6NfzrpwUurxYTy8gIg0xn/xn/tNp/lL+P0lHSB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LokD/CAAAA2wAAAA8AAAAAAAAAAAAAAAAAlwIAAGRycy9kb3du&#10;cmV2LnhtbFBLBQYAAAAABAAEAPUAAACGAwAAAAA=&#10;" fillcolor="#79a2b3" strokecolor="white [3212]">
                    <v:path arrowok="t" o:connecttype="custom" o:connectlocs="0,127725995;0,0;74765463,0;74765463,127725995;134601101,127725995;74765463,127725995;0,127725995" o:connectangles="0,0,0,0,0,0,0" textboxrect="@1,@1,@1,@1"/>
                  </v:shape>
                  <v:shape id="Freeform 14" o:spid="_x0000_s1039" style="position:absolute;left:58518;top:25166;width:215;height:13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AQhLwgAA&#10;ANsAAAAPAAAAZHJzL2Rvd25yZXYueG1sRE/dasIwFL4XfIdwhN2Ipm6ipTOKCLLBdmO3Bzhtztpi&#10;clKSVLu3XwaD3Z2P7/fsDqM14kY+dI4VrJYZCOLa6Y4bBZ8f50UOIkRkjcYxKfimAIf9dLLDQrs7&#10;X+hWxkakEA4FKmhj7AspQ92SxbB0PXHivpy3GBP0jdQe7yncGvmYZRtpsePU0GJPp5bqazlYBdsh&#10;N+Ytr4eyeq/69dk/zbvwotTDbDw+g4g0xn/xn/tVp/lr+P0lHSD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0BCEvCAAAA2wAAAA8AAAAAAAAAAAAAAAAAlwIAAGRycy9kb3du&#10;cmV2LnhtbFBLBQYAAAAABAAEAPUAAACGAwAAAAA=&#10;" fillcolor="#79a2b3" strokecolor="white [3212]">
                    <v:path arrowok="t" o:connecttype="custom" o:connectlocs="135861992,0;135861992,103275242;60376602,103275242;0,0;60376602,0;135861992,0" o:connectangles="0,0,0,0,0,0" textboxrect="@1,@1,@1,@1"/>
                  </v:shape>
                  <v:shape id="Freeform 15" o:spid="_x0000_s1040" style="position:absolute;left:57590;top:25432;width:1059;height:75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a3QwgAA&#10;ANsAAAAPAAAAZHJzL2Rvd25yZXYueG1sRE/dasIwFL4f7B3CEbwZM51us3RGEUEUtpt1PsCxOWuL&#10;yUlJUq1vb4TB7s7H93sWq8EacSYfWscKXiYZCOLK6ZZrBYef7XMOIkRkjcYxKbhSgNXy8WGBhXYX&#10;/qZzGWuRQjgUqKCJsSukDFVDFsPEdcSJ+3XeYkzQ11J7vKRwa+Q0y96lxZZTQ4MdbRqqTmVvFcz7&#10;3JjPvOrL49exe9362VMbdkqNR8P6A0SkIf6L/9x7nea/wf2XdIBc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JNrdDCAAAA2wAAAA8AAAAAAAAAAAAAAAAAlwIAAGRycy9kb3du&#10;cmV2LnhtbFBLBQYAAAAABAAEAPUAAACGAwAAAAA=&#10;" fillcolor="#79a2b3" strokecolor="white [3212]">
                    <v:path arrowok="t" o:connecttype="custom" o:connectlocs="506693139,673670695;359586657,545354384;294212930,545354384;228818455,545354384;147106447,545354384;65373756,545354384;65373756,417038073;147106447,417038073;65373756,417038073;65373756,288721761;0,288721761;0,96227128;65373756,96227128;65373756,0;147106447,96227128;228818455,96227128;294212930,288721761;294212930,96227128;359586657,96227128;441319383,288721761;441319383,417038073;506693139,417038073;506693139,288721761;588405112,288721761;588405112,417038073;653799587,417038073;588405112,417038073;653799587,545354384;719173307,673670695;719173307,834076138;653799587,834076138;588405112,834076138;588405112,673670695;506693139,673670695" o:connectangles="0,0,0,0,0,0,0,0,0,0,0,0,0,0,0,0,0,0,0,0,0,0,0,0,0,0,0,0,0,0,0,0,0,0" textboxrect="@1,@1,@1,@1"/>
                  </v:shape>
                  <v:shape id="Freeform 16" o:spid="_x0000_s1041" style="position:absolute;left:59042;top:26453;width:2832;height:100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nzOnwQAA&#10;ANsAAAAPAAAAZHJzL2Rvd25yZXYueG1sRE/dasIwFL4f+A7hCN4MTd2GlmoUGYiD7WadD3Bsjm0x&#10;OSlJqt3bLwPBu/Px/Z71drBGXMmH1rGC+SwDQVw53XKt4Pizn+YgQkTWaByTgl8KsN2MntZYaHfj&#10;b7qWsRYphEOBCpoYu0LKUDVkMcxcR5y4s/MWY4K+ltrjLYVbI1+ybCEttpwaGuzovaHqUvZWwbLP&#10;jfnMq748fZ26t71/fW7DQanJeNitQEQa4kN8d3/oNH8B/7+kA+Tm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p8zp8EAAADbAAAADwAAAAAAAAAAAAAAAACXAgAAZHJzL2Rvd25y&#10;ZXYueG1sUEsFBgAAAAAEAAQA9QAAAIUDAAAAAA==&#10;" fillcolor="#79a2b3" strokecolor="white [3212]">
                    <v:path arrowok="t" o:connecttype="custom" o:connectlocs="1922325885,833479990;1922325885,929683401;1989189565,929683401;1922325885,1089982002;1771898368,1089982002;1621449784,1089982002;1554586103,1089982002;1487722387,1089982002;1337273839,1089982002;1186825261,1089982002;1119961580,1089982002;1019676569,1089982002;952812883,1089982002;885949166,1089982002;802364305,1089982002;668636902,1089982002;501467148,929683401;451324643,833479990;501467148,833479990;501467148,673221796;451324643,673221796;367760843,416760199;367760843,288529403;300897156,416760199;150448578,288529403;83584897,128230802;0,128230802;83584897,128230802;83584897,0;300897156,128230802;451324643,288529403;501467148,288529403;501467148,128230802;585052040,128230802;585052040,288529403;735500624,416760199;802364305,416760199;668636902,416760199;585052040,416760199;668636902,673221796;735500624,673221796;802364305,673221796;952812883,673221796;1019676569,833479990;1119961580,833479990;1253688947,673221796;1487722387,673221796;1621449784,673221796;1771898368,673221796;1838762049,673221796;1989189565,833479990;1922325885,833479990" o:connectangles="0,0,0,0,0,0,0,0,0,0,0,0,0,0,0,0,0,0,0,0,0,0,0,0,0,0,0,0,0,0,0,0,0,0,0,0,0,0,0,0,0,0,0,0,0,0,0,0,0,0,0,0" textboxrect="@1,@1,@1,@1"/>
                  </v:shape>
                  <v:shape id="Freeform 17" o:spid="_x0000_s1042" style="position:absolute;left:59042;top:27074;width:512;height:38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05Y8wQAA&#10;ANsAAAAPAAAAZHJzL2Rvd25yZXYueG1sRE/dasIwFL4f+A7hCN4MTd3GLNUoMhAH282qD3Bsjm0x&#10;OSlJqt3bLwPBu/Px/Z7VZrBGXMmH1rGC+SwDQVw53XKt4HjYTXMQISJrNI5JwS8F2KxHTysstLvx&#10;D13LWIsUwqFABU2MXSFlqBqyGGauI07c2XmLMUFfS+3xlsKtkS9Z9i4ttpwaGuzoo6HqUvZWwaLP&#10;jfnKq748fZ+6t51/fW7DXqnJeNguQUQa4kN8d3/qNH8B/7+kA+T6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dOWPMEAAADbAAAADwAAAAAAAAAAAAAAAACXAgAAZHJzL2Rvd25y&#10;ZXYueG1sUEsFBgAAAAAEAAQA9QAAAIUDAAAAAA==&#10;" fillcolor="#79a2b3" strokecolor="white [3212]">
                    <v:path arrowok="t" o:connecttype="custom" o:connectlocs="83694824,173014754;83694824,0;217598131,0;301292955,0;301292955,173014754;368244623,311400877;301292955,449787000;217598131,449787000;83694824,311400877;0,311400877;83694824,173014754" o:connectangles="0,0,0,0,0,0,0,0,0,0,0" textboxrect="@1,@1,@1,@1"/>
                  </v:shape>
                  <v:shape id="Freeform 18" o:spid="_x0000_s1043" style="position:absolute;left:59137;top:26186;width:417;height:11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TAJOxQAA&#10;ANsAAAAPAAAAZHJzL2Rvd25yZXYueG1sRI9BS8NAEIXvgv9hGcGL2I1WaojdFhFKhXpp9AdMs2MS&#10;3J0Nu5s2/ffOodDbDO/Ne98s15N36kgx9YENPM0KUMRNsD23Bn6+N48lqJSRLbrAZOBMCdar25sl&#10;VjaceE/HOrdKQjhVaKDLeai0Tk1HHtMsDMSi/YboMcsaW20jniTcO/1cFAvtsWdp6HCgj46av3r0&#10;Bl7H0rld2Yz14eswvGzi/KFPW2Pu76b3N1CZpnw1X64/reALrPwiA+jV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MAk7FAAAA2wAAAA8AAAAAAAAAAAAAAAAAlwIAAGRycy9k&#10;b3ducmV2LnhtbFBLBQYAAAAABAAEAPUAAACJAwAAAAA=&#10;" fillcolor="#79a2b3" strokecolor="white [3212]">
                    <v:path arrowok="t" o:connecttype="custom" o:connectlocs="205855321,0;269186069,0;269186069,101920000;205855321,101920000;142504329,101920000;0,0;142504329,0;205855321,0" o:connectangles="0,0,0,0,0,0,0,0" textboxrect="@1,@1,@1,@1"/>
                  </v:shape>
                  <v:shape id="Freeform 19" o:spid="_x0000_s1044" style="position:absolute;left:58768;top:25669;width:619;height:51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AKfVwgAA&#10;ANsAAAAPAAAAZHJzL2Rvd25yZXYueG1sRE/dasIwFL4f7B3CEbwZM52OrXZGEUEUtpt1PsCxOWuL&#10;yUlJUq1vb4TB7s7H93sWq8EacSYfWscKXiYZCOLK6ZZrBYef7XMOIkRkjcYxKbhSgNXy8WGBhXYX&#10;/qZzGWuRQjgUqKCJsSukDFVDFsPEdcSJ+3XeYkzQ11J7vKRwa+Q0y96kxZZTQ4MdbRqqTmVvFbz3&#10;uTGfedWXx69j97r1s6c27JQaj4b1B4hIQ/wX/7n3Os2fw/2XdIBc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MAp9XCAAAA2wAAAA8AAAAAAAAAAAAAAAAAlwIAAGRycy9kb3du&#10;cmV2LnhtbFBLBQYAAAAABAAEAPUAAACGAwAAAAA=&#10;" fillcolor="#79a2b3" strokecolor="white [3212]">
                    <v:path arrowok="t" o:connecttype="custom" o:connectlocs="150567393,610586209;150567393,440953196;83650892,305272053;0,169590911;83650892,0;150567393,0;150567393,169590911;217483900,169590911;301134786,169590911;368051293,169590911;434967759,305272053;368051293,305272053;368051293,440953196;434967759,610586209;301134786,610586209;150567393,610586209" o:connectangles="0,0,0,0,0,0,0,0,0,0,0,0,0,0,0,0" textboxrect="@1,@1,@1,@1"/>
                  </v:shape>
                  <v:shape id="Freeform 20" o:spid="_x0000_s1045" style="position:absolute;left:59137;top:24530;width:1690;height:153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VsT1wQAA&#10;ANsAAAAPAAAAZHJzL2Rvd25yZXYueG1sRE/dasIwFL4XfIdwhN2IpnPiSmeUMZAJemPdAxybY1uW&#10;nJQk1e7tzcXAy4/vf70drBE38qF1rOB1noEgrpxuuVbwc97NchAhIms0jknBHwXYbsajNRba3flE&#10;tzLWIoVwKFBBE2NXSBmqhiyGueuIE3d13mJM0NdSe7yncGvkIstW0mLLqaHBjr4aqn7L3ip473Nj&#10;DnnVl5fjpVvu/Nu0Dd9KvUyGzw8QkYb4FP+791rBIq1PX9IPkJ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FbE9cEAAADbAAAADwAAAAAAAAAAAAAAAACXAgAAZHJzL2Rvd25y&#10;ZXYueG1sUEsFBgAAAAAEAAQA9QAAAIUDAAAAAA==&#10;" fillcolor="#79a2b3" strokecolor="white [3212]">
                    <v:path arrowok="t" o:connecttype="custom" o:connectlocs="886282540,692718173;953171390,535273157;953171390,818674155;1120382989,818674155;1187271838,1070546314;953171390,1353947305;886282540,1227991330;819393685,1353947305;886282540,1479903345;819393685,1637348361;735777335,1353947305;652161021,1637348361;501655857,1637348361;434767002,1353947305;300989298,1227991330;434767002,1070546314;501655857,1070546314;367878153,944630188;300989298,1070546314;217394019,1070546314;217394019,944630188;150505170,818674155;0,692718173;150505170,692718173;150505170,535273157;0,409317175;150505170,409317175;300989298,409317175;150505170,409317175;217394019,125955982;300989298,251912015;300989298,125955982;217394019,0;434767002,0;501655857,251912015;585272171,409317175;735777335,409317175;819393685,692718173" o:connectangles="0,0,0,0,0,0,0,0,0,0,0,0,0,0,0,0,0,0,0,0,0,0,0,0,0,0,0,0,0,0,0,0,0,0,0,0,0,0" textboxrect="@1,@1,@1,@1"/>
                  </v:shape>
                  <v:shape id="Freeform 21" o:spid="_x0000_s1046" style="position:absolute;left:59756;top:23642;width:5057;height:318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GmFuxAAA&#10;ANsAAAAPAAAAZHJzL2Rvd25yZXYueG1sRI9Ra8IwFIXfB/6HcIW9DE3V4Uo1yhjIBPdi3Q+4Nte2&#10;mNyUJNXu3y/CYI+Hc853OOvtYI24kQ+tYwWzaQaCuHK65VrB92k3yUGEiKzROCYFPxRguxk9rbHQ&#10;7s5HupWxFgnCoUAFTYxdIWWoGrIYpq4jTt7FeYsxSV9L7fGe4NbIeZYtpcWW00KDHX00VF3L3ip4&#10;63NjDnnVl+evc/e684uXNnwq9Twe3lcgIg3xP/zX3msF8xk8vqQfI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xphbsQAAADbAAAADwAAAAAAAAAAAAAAAACXAgAAZHJzL2Rv&#10;d25yZXYueG1sUEsFBgAAAAAEAAQA9QAAAIgDAAAAAA==&#10;" fillcolor="#79a2b3" strokecolor="white [3212]">
                    <v:path arrowok="t" o:connecttype="custom" o:connectlocs="2147483647,288970113;2147483647,160543454;2147483647,417396772;2147483647,577940233;2147483647,963220262;2147483647,963220262;2147483647,1412693420;2147483647,1797973398;2147483647,1797973398;2024794593,2086943518;2024794593,2147483647;1805444481,2147483647;1653576962,2147483647;1569213166,2147483647;1501709408,2147483647;1197995500,2147483647;826799063,2147483647;691812783,2147483647;303713878,2147483647;607427787,2147483647;523063991,2147483647;826799063,2147483647;759295305,2147483647;607427787,2147483647;523063991,2147483647;759295305,2147483647;826799063,1797973398;691812783,1669546739;691812783,1541120079;911162859,1541120079;1197995500,1797973398;1046149176,1541120079;1282359296,1541120079;1501709408,1412693420;1197995500,1412693420;911162859,1412693420;691812783,1412693420;388077675,1412693420;455581427,1123723248;303713878,963220262;455581427,963220262;236231350,963220262;151867554,963220262;84363796,834793603;523063991,577940233;826799063,417396772;1046149176,417396772;1282359296,288970113;1501709408,160543454;1872927039,0;2092277151,160543454;2147483647,0;2147483647,0" o:connectangles="0,0,0,0,0,0,0,0,0,0,0,0,0,0,0,0,0,0,0,0,0,0,0,0,0,0,0,0,0,0,0,0,0,0,0,0,0,0,0,0,0,0,0,0,0,0,0,0,0,0,0,0,0" textboxrect="@1,@1,@1,@1"/>
                  </v:shape>
                  <v:shape id="Freeform 22" o:spid="_x0000_s1047" style="position:absolute;left:58090;top:27858;width:1047;height:88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P8ZxAAA&#10;ANsAAAAPAAAAZHJzL2Rvd25yZXYueG1sRI9Ra8IwFIXfB/sP4Qp7GZquk1mqUcZANtCXdfsB1+ba&#10;FpObkqRa/70RBns8nHO+w1ltRmvEmXzoHCt4mWUgiGunO24U/P5spwWIEJE1Gsek4EoBNuvHhxWW&#10;2l34m85VbESCcChRQRtjX0oZ6pYshpnriZN3dN5iTNI3Unu8JLg1Ms+yN2mx47TQYk8fLdWnarAK&#10;FkNhzK6oh+qwP/TzrX997sKnUk+T8X0JItIY/8N/7S+tIM/h/iX9AL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8j/GcQAAADbAAAADwAAAAAAAAAAAAAAAACXAgAAZHJzL2Rv&#10;d25yZXYueG1sUEsFBgAAAAAEAAQA9QAAAIgDAAAAAA==&#10;" fillcolor="#79a2b3" strokecolor="white [3212]">
                    <v:path arrowok="t" o:connecttype="custom" o:connectlocs="615494134,298506195;615494134,431143360;615494134,563821967;683879998,563821967;752287269,563821967;683879998,729649547;683879998,862328162;530017174,995006770;461631310,995006770;393245446,995006770;393245446,862328162;239361215,729649547;153884225,563821967;0,563821967;0,431143360;0,298506195;85476954,431143360;153884225,431143360;239361215,431143360;239361215,298506195;239361215,132678608;153884225,132678608;153884225,0;239361215,0;307747085,0;461631310,0;530017174,0;615494134,0;615494134,132678608;530017174,298506195;461631310,298506195;530017174,298506195;615494134,298506195" o:connectangles="0,0,0,0,0,0,0,0,0,0,0,0,0,0,0,0,0,0,0,0,0,0,0,0,0,0,0,0,0,0,0,0,0" textboxrect="@1,@1,@1,@1"/>
                  </v:shape>
                  <v:shape id="Freeform 23" o:spid="_x0000_s1048" style="position:absolute;left:58614;top:29233;width:618;height:54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hFqCxAAA&#10;ANsAAAAPAAAAZHJzL2Rvd25yZXYueG1sRI9Ra8IwFIXfB/sP4Q72MjRVhyvVKDKQCduLdT/g2lzb&#10;YnJTklS7f28Ggo+Hc853OMv1YI24kA+tYwWTcQaCuHK65VrB72E7ykGEiKzROCYFfxRgvXp+WmKh&#10;3ZX3dCljLRKEQ4EKmhi7QspQNWQxjF1HnLyT8xZjkr6W2uM1wa2R0yybS4stp4UGO/psqDqXvVXw&#10;0efGfOdVXx5/jt371s/e2vCl1OvLsFmAiDTER/je3mkF0xn8f0k/QK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RagsQAAADbAAAADwAAAAAAAAAAAAAAAACXAgAAZHJzL2Rv&#10;d25yZXYueG1sUEsFBgAAAAAEAAQA9QAAAIgDAAAAAA==&#10;" fillcolor="#79a2b3" strokecolor="white [3212]">
                    <v:path arrowok="t" o:connecttype="custom" o:connectlocs="381307248,645905049;225319860,475936701;86654844,339936689;0,339936689;86654844,339936689;86654844,169968348;155987352,0;311974704,169968348;381307248,339936689;450639756,475936701;381307248,475936701;381307248,645905049" o:connectangles="0,0,0,0,0,0,0,0,0,0,0,0" textboxrect="@1,@1,@1,@1"/>
                  </v:shape>
                  <v:shape id="Freeform 24" o:spid="_x0000_s1049" style="position:absolute;left:59137;top:27592;width:940;height:88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cL2xAAA&#10;ANsAAAAPAAAAZHJzL2Rvd25yZXYueG1sRI/dagIxFITvC32HcAq9KZr1B7usRpGCtGBvXPsAx81x&#10;dzE5WZKsbt++EYReDjPzDbPaDNaIK/nQOlYwGWcgiCunW64V/Bx3oxxEiMgajWNS8EsBNuvnpxUW&#10;2t34QNcy1iJBOBSooImxK6QMVUMWw9h1xMk7O28xJulrqT3eEtwaOc2yhbTYclposKOPhqpL2VsF&#10;731uzD6v+vL0fermOz97a8OnUq8vw3YJItIQ/8OP9pdWMJ3D/Uv6AX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23C9sQAAADbAAAADwAAAAAAAAAAAAAAAACXAgAAZHJzL2Rv&#10;d25yZXYueG1sUEsFBgAAAAAEAAQA9QAAAIgDAAAAAA==&#10;" fillcolor="#79a2b3" strokecolor="white [3212]">
                    <v:path arrowok="t" o:connecttype="custom" o:connectlocs="635640226,248237308;570447945,248237308;505255664,248237308;440063383,527455019;440063383,651573648;277072366,651573648;211880085,651573648;211880085,775692276;211880085,930830753;130384562,930830753;65192281,930830753;65192281,775692276;65192281,651573648;65192281,527455019;0,248237308;65192281,248237308;130384562,248237308;130384562,124118628;211880085,124118628;211880085,0;358567860,124118628;440063383,124118628;635640226,124118628;635640226,248237308" o:connectangles="0,0,0,0,0,0,0,0,0,0,0,0,0,0,0,0,0,0,0,0,0,0,0,0" textboxrect="@1,@1,@1,@1"/>
                  </v:shape>
                  <v:shape id="Freeform 25" o:spid="_x0000_s1050" style="position:absolute;left:62278;top:29884;width:310;height:26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IWdtxAAA&#10;ANsAAAAPAAAAZHJzL2Rvd25yZXYueG1sRI/dagIxFITvBd8hHKE3RbPaH5etUaQgLehNtz7AcXPc&#10;XZqcLElWt2/fFAQvh5n5hlltBmvEhXxoHSuYzzIQxJXTLdcKjt+7aQ4iRGSNxjEp+KUAm/V4tMJC&#10;uyt/0aWMtUgQDgUqaGLsCilD1ZDFMHMdcfLOzluMSfpaao/XBLdGLrLsVVpsOS002NF7Q9VP2VsF&#10;yz43Zp9XfXk6nLrnnX96bMOHUg+TYfsGItIQ7+Fb+1MrWLzA/5f0A+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CFnbcQAAADbAAAADwAAAAAAAAAAAAAAAACXAgAAZHJzL2Rv&#10;d25yZXYueG1sUEsFBgAAAAAEAAQA9QAAAIgDAAAAAA==&#10;" fillcolor="#79a2b3" strokecolor="white [3212]">
                    <v:path arrowok="t" o:connecttype="custom" o:connectlocs="218187163,160260485;83921388,288460804;0,288460804;0,160260485;0,0;151054272,0;218187163,160260485" o:connectangles="0,0,0,0,0,0,0" textboxrect="@1,@1,@1,@1"/>
                  </v:shape>
                  <v:shape id="Freeform 26" o:spid="_x0000_s1051" style="position:absolute;left:61541;top:27858;width:845;height:37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8/kaxAAA&#10;ANsAAAAPAAAAZHJzL2Rvd25yZXYueG1sRI9Ra8IwFIXfBf9DuIO9yEx10pXOKCLIBvPF6g+4Nndt&#10;WXJTklS7f78MBns8nHO+w1lvR2vEjXzoHCtYzDMQxLXTHTcKLufDUwEiRGSNxjEp+KYA2810ssZS&#10;uzuf6FbFRiQIhxIVtDH2pZShbslimLueOHmfzluMSfpGao/3BLdGLrMslxY7Tgst9rRvqf6qBqvg&#10;ZSiM+Sjqoboer/3q4J9nXXhT6vFh3L2CiDTG//Bf+10rWObw+yX9ALn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PP5GsQAAADbAAAADwAAAAAAAAAAAAAAAACXAgAAZHJzL2Rv&#10;d25yZXYueG1sUEsFBgAAAAAEAAQA9QAAAIgDAAAAAA==&#10;" fillcolor="#79a2b3" strokecolor="white [3212]">
                    <v:path arrowok="t" o:connecttype="custom" o:connectlocs="217395328,417924598;150506086,417924598;150506086,289335523;66889242,96431701;0,96431701;0,0;66889242,0;217395328,0;301012142,0;451497157,0;518386399,96431701;602003207,289335523;518386399,289335523;518386399,417924598;451497157,417924598;367901384,289335523;367901384,417924598;301012142,417924598;217395328,417924598" o:connectangles="0,0,0,0,0,0,0,0,0,0,0,0,0,0,0,0,0,0,0" textboxrect="@1,@1,@1,@1"/>
                  </v:shape>
                  <v:shape id="Freeform 27" o:spid="_x0000_s1052" style="position:absolute;left:61874;top:29500;width:83;height: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v1yBxAAA&#10;ANsAAAAPAAAAZHJzL2Rvd25yZXYueG1sRI9Ra8IwFIXfBf9DuIO9yEx1YktnFBFkg/li3Q+4Nndt&#10;WXJTklS7f78MBns8nHO+w9nsRmvEjXzoHCtYzDMQxLXTHTcKPi7HpwJEiMgajWNS8E0BdtvpZIOl&#10;dnc+062KjUgQDiUqaGPsSylD3ZLFMHc9cfI+nbcYk/SN1B7vCW6NXGbZWlrsOC202NOhpfqrGqyC&#10;fCiMeS/qobqerv3q6J9nXXhV6vFh3L+AiDTG//Bf+00rWObw+yX9AL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79cgcQAAADbAAAADwAAAAAAAAAAAAAAAACXAgAAZHJzL2Rv&#10;d25yZXYueG1sUEsFBgAAAAAEAAQA9QAAAIgDAAAAAA==&#10;" fillcolor="#79a2b3" strokecolor="white [3212]">
                    <v:path arrowok="t" o:connecttype="custom" o:connectlocs="0,0;89303863,0;0,0" o:connectangles="0,0,0" textboxrect="@1,@1,@1,@1"/>
                  </v:shape>
                  <v:shape id="Freeform 28" o:spid="_x0000_s1053" style="position:absolute;left:60077;top:27858;width:4736;height:396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IMjzwQAA&#10;ANsAAAAPAAAAZHJzL2Rvd25yZXYueG1sRE/dasIwFL4XfIdwhN2IpnPiSmeUMZAJemPdAxybY1uW&#10;nJQk1e7tzcXAy4/vf70drBE38qF1rOB1noEgrpxuuVbwc97NchAhIms0jknBHwXYbsajNRba3flE&#10;tzLWIoVwKFBBE2NXSBmqhiyGueuIE3d13mJM0NdSe7yncGvkIstW0mLLqaHBjr4aqn7L3ip473Nj&#10;DnnVl5fjpVvu/Nu0Dd9KvUyGzw8QkYb4FP+791rBIo1NX9IPkJ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iDI88EAAADbAAAADwAAAAAAAAAAAAAAAACXAgAAZHJzL2Rvd25y&#10;ZXYueG1sUEsFBgAAAAAEAAQA9QAAAIUDAAAAAA==&#10;"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1948935475,2147483647;1713708554,2147483647;1411298119,2147483647;1562513892,2147483647;1797719665,2147483647;1864924363,2147483647;1864924363,2147483647;2016140137,2147483647;1864924363,1973272717;1646503892,1973272717;1646503892,1843874435;1344093427,1391000853;1209684102,1682136759;974457181,1391000853;537637356,1391000853;319216920,1391000853;84011112,1099864955;319216920,1099864955;84011112,970466665;84011112,549932477;235205773,0;537637356,0;386421583,420534188;453626245,711670146;537637356,420534188;974457181,0;1125672955,549932477;1344093427,549932477;1562513892,420534188;1797719665,711670146;2083344835,970466665;2147483647,1099864955;2147483647,1391000853;2147483647,1520399143;2147483647,1682136759;2147483647,1682136759;2147483647,1973272717;2147483647,2102671006;2147483647,2147483647;2147483647,2147483647;2147483647,2147483647;2147483647,2147483647;2147483647,2147483647" o:connectangles="0,0,0,0,0,0,0,0,0,0,0,0,0,0,0,0,0,0,0,0,0,0,0,0,0,0,0,0,0,0,0,0,0,0,0,0,0,0,0,0,0,0,0,0,0,0,0,0,0,0,0,0,0,0,0" textboxrect="@1,@1,@1,@1"/>
                  </v:shape>
                  <v:shape id="Freeform 29" o:spid="_x0000_s1054" style="position:absolute;left:62909;top:23376;width:9626;height:893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EwkDxAAA&#10;ANsAAAAPAAAAZHJzL2Rvd25yZXYueG1sRI/NaoNAFIX3hbzDcAPdNaMipTWZhGAoZBEaakshu4tz&#10;q1Lnjjhj1LfPBApdHs7Px9nsJtOKK/WusawgXkUgiEurG64UfH2+Pb2AcB5ZY2uZFMzkYLddPGww&#10;03bkD7oWvhJhhF2GCmrvu0xKV9Zk0K1sRxy8H9sb9EH2ldQ9jmHctDKJomdpsOFAqLGjvKbytxhM&#10;gBTntDql3XcSH/MmvcxDfNDvSj0up/0ahKfJ/4f/2ketIHmF+5fwA+T2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RMJA8QAAADbAAAADwAAAAAAAAAAAAAAAACXAgAAZHJzL2Rv&#10;d25yZXYueG1sUEsFBgAAAAAEAAQA9QAAAIgDAAAAAA==&#10;" fillcolor="#acc6d0" strokecolor="white [3212]">
                    <v:path arrowok="t" o:connecttype="custom" o:connectlocs="2147483647,2147483647;2147483647,2147483647;2147483647,2147483647;1905459739,2147483647;1905459739,2147483647;1470873081,2147483647;869152285,2147483647;668578679,2147483647;501444535,2147483647;217293326,2147483647;501444535,2147483647;668578679,2147483647;150435479,2147483647;300870928,2147483647;735436526,2147483647;585001076,1792190276;1103165331,1216153600;1470873081,960114893;1989016281,672076378;2147483647,800075584;2147483647,672076378;2147483647,672076378;2147483647,256038715;2147483647,256038715;2147483647,0;2147483647,127999206;2147483647,544077223;2147483647,800075584;2147483647,800075584;2147483647,1216153600;2147483647,1088114099;2147483647,1216153600;2147483647,1088114099;2147483647,960114893;2147483647,1216153600;2147483647,1792190276;2147483647,2080228791;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22732005,2147483647;2147483647,2147483647" o:connectangles="0,0,0,0,0,0,0,0,0,0,0,0,0,0,0,0,0,0,0,0,0,0,0,0,0,0,0,0,0,0,0,0,0,0,0,0,0,0,0,0,0,0,0,0,0,0,0,0,0,0,0,0,0,0,0,0,0,0,0,0,0,0,0" textboxrect="@1,@1,@1,@1"/>
                  </v:shape>
                  <v:shape id="Freeform 30" o:spid="_x0000_s1055" style="position:absolute;left:65741;top:29115;width:524;height:38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itaEwAAA&#10;ANsAAAAPAAAAZHJzL2Rvd25yZXYueG1sRE/Pa8IwFL4L+x/CG+wiM93UYbumMiYOr63i+dG8td2a&#10;l5Jktf73y0Hw+PH9zreT6cVIzneWFbwsEhDEtdUdNwpOx/3zBoQPyBp7y6TgSh62xcMsx0zbC5c0&#10;VqERMYR9hgraEIZMSl+3ZNAv7EAcuW/rDIYIXSO1w0sMN718TZI3abDj2NDiQJ8t1b/Vn1Hwk6L5&#10;Ss92v06rdNzNl9Ydy5VST4/TxzuIQFO4i2/ug1awjOvjl/gDZPE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itaEwAAAANsAAAAPAAAAAAAAAAAAAAAAAJcCAABkcnMvZG93bnJl&#10;di54bWxQSwUGAAAAAAQABAD1AAAAhAMAAAAA&#10;" fillcolor="#acc6d0" strokecolor="#acc6d0">
                    <v:path arrowok="t" o:connecttype="custom" o:connectlocs="91782189,418357007;91782189,289634885;0,160912764;0,0;91782189,0;165212447,0;238642706,0;422207078,160912764;330424895,289634885;238642706,418357007;165212447,418357007;91782189,418357007" o:connectangles="0,0,0,0,0,0,0,0,0,0,0,0" textboxrect="@1,@1,@1,@1"/>
                  </v:shape>
                  <v:shape id="Freeform 31" o:spid="_x0000_s1056" style="position:absolute;left:61874;top:29500;width:83;height: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w/ezxAAA&#10;ANsAAAAPAAAAZHJzL2Rvd25yZXYueG1sRI9Ra8IwFIXfBf9DuMJeZKZOcaUzyhjIBvpi3Q+4be7a&#10;suSmJKl2/34RBns8nHO+w9nuR2vElXzoHCtYLjIQxLXTHTcKPi+HxxxEiMgajWNS8EMB9rvpZIuF&#10;djc+07WMjUgQDgUqaGPsCylD3ZLFsHA9cfK+nLcYk/SN1B5vCW6NfMqyjbTYcVposae3lurvcrAK&#10;nofcmGNeD2V1qvr1wa/mXXhX6mE2vr6AiDTG//Bf+0MrWC3h/iX9ALn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sP3s8QAAADbAAAADwAAAAAAAAAAAAAAAACXAgAAZHJzL2Rv&#10;d25yZXYueG1sUEsFBgAAAAAEAAQA9QAAAIgDAAAAAA==&#10;" fillcolor="#79a2b3" strokecolor="white [3212]">
                    <v:path arrowok="t" o:connecttype="custom" o:connectlocs="0,0;89303863,0;0,0" o:connectangles="0,0,0" textboxrect="@1,@1,@1,@1"/>
                  </v:shape>
                  <v:shape id="Freeform 32" o:spid="_x0000_s1057" style="position:absolute;left:70858;top:30402;width:1582;height:76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Z5WcwgAA&#10;ANwAAAAPAAAAZHJzL2Rvd25yZXYueG1sRE9Na8JAEL0X+h+WKfRWN0lDKdFVRBE8SEtjEbwN2TEJ&#10;ZmdDdtX4751DocfH+54tRtepKw2h9WwgnSSgiCtvW64N/O43b5+gQkS22HkmA3cKsJg/P82wsP7G&#10;P3QtY60khEOBBpoY+0LrUDXkMEx8TyzcyQ8Oo8Ch1nbAm4S7TmdJ8qEdtiwNDfa0aqg6lxcnJeV3&#10;Xu/y/pCl21WbH++XdG2/jHl9GZdTUJHG+C/+c2+tgfdM5ssZOQJ6/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VnlZzCAAAA3AAAAA8AAAAAAAAAAAAAAAAAlwIAAGRycy9kb3du&#10;cmV2LnhtbFBLBQYAAAAABAAEAPUAAACGAwAAAAA=&#10;" fillcolor="#acc6d0" strokecolor="white [3212]">
                    <v:path arrowok="t" o:connecttype="custom" o:connectlocs="1136128923,433705570;1051337454,433705570;966567297,600502655;966567297,733956924;830909466,733956924;746118033,867411200;593497664,867411200;457839826,867411200;373048357,867411200;237390562,733956924;152620370,600502655;84791469,600502655;152620370,600502655;152620370,433705570;84791469,433705570;0,433705570;152620370,433705570;237390562,266908552;152620370,266908552;84791469,266908552;0,133454276;0,0;0,133454276;0,0;84791469,0;152620370,0;237390562,133454276;237390562,266908552;237390562,133454276;305219463,133454276;305219463,0;305219463,133454276;373048357,133454276;457839826,133454276;457839826,0;525668727,0;593497664,0;678289097,133454276;678289097,0;746118033,0;830909466,0;898738397,0;966567297,0;966567297,266908552;1136128923,433705570" o:connectangles="0,0,0,0,0,0,0,0,0,0,0,0,0,0,0,0,0,0,0,0,0,0,0,0,0,0,0,0,0,0,0,0,0,0,0,0,0,0,0,0,0,0,0,0,0" textboxrect="@1,@1,@1,@1"/>
                  </v:shape>
                  <v:shape id="Freeform 33" o:spid="_x0000_s1058" style="position:absolute;left:62588;top:29884;width:226;height:13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OFfLxQAA&#10;ANwAAAAPAAAAZHJzL2Rvd25yZXYueG1sRI/dagIxFITvhb5DOII3UrP+0C5boxRBWtCbbvsAx83p&#10;7mJysiRZ3b59IwheDjPzDbPeDtaIC/nQOlYwn2UgiCunW64V/Hzvn3MQISJrNI5JwR8F2G6eRmss&#10;tLvyF13KWIsE4VCggibGrpAyVA1ZDDPXESfv13mLMUlfS+3xmuDWyEWWvUiLLaeFBjvaNVSdy94q&#10;eO1zYw551Zen46lb7f1y2oYPpSbj4f0NRKQhPsL39qdWsFzM4XYmHQG5+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A4V8vFAAAA3AAAAA8AAAAAAAAAAAAAAAAAlwIAAGRycy9k&#10;b3ducmV2LnhtbFBLBQYAAAAABAAEAPUAAACJAwAAAAA=&#10;" fillcolor="#79a2b3" strokecolor="white [3212]">
                    <v:path arrowok="t" o:connecttype="custom" o:connectlocs="103676872,201413440;0,201413440;0,0;103676872,0;207378491,201413440;103676872,201413440" o:connectangles="0,0,0,0,0,0" textboxrect="@1,@1,@1,@1"/>
                  </v:shape>
                  <v:shape id="Freeform 34" o:spid="_x0000_s1059" style="position:absolute;left:71500;top:27074;width:417;height:281;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7WHywwAA&#10;ANwAAAAPAAAAZHJzL2Rvd25yZXYueG1sRI9Ba8JAFITvhf6H5Qleim4aWzHRVYpi6dUonh/ZZxLN&#10;vg272xj/fbdQ6HGYmW+Y1WYwrejJ+caygtdpAoK4tLrhSsHpuJ8sQPiArLG1TAoe5GGzfn5aYa7t&#10;nQ/UF6ESEcI+RwV1CF0upS9rMuintiOO3sU6gyFKV0nt8B7hppVpksylwYbjQo0dbWsqb8W3UXDN&#10;0HxmZ7t/z4qs373MrDse3pQaj4aPJYhAQ/gP/7W/tIJZmsLvmXgE5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7WHywwAAANwAAAAPAAAAAAAAAAAAAAAAAJcCAABkcnMvZG93&#10;bnJldi54bWxQSwUGAAAAAAQABAD1AAAAhwMAAAAA&#10;" fillcolor="#acc6d0" strokecolor="#acc6d0">
                    <v:path arrowok="t" o:connecttype="custom" o:connectlocs="88750739,398548279;88750739,199250348;0,199250348;88750739,199250348;88750739,0;159755710,0;159755710,199250348;230760711,199250348;319533472,199250348;230760711,199250348;159755710,398548279;88750739,398548279" o:connectangles="0,0,0,0,0,0,0,0,0,0,0,0" textboxrect="@1,@1,@1,@1"/>
                  </v:shape>
                  <v:shape id="Freeform 35" o:spid="_x0000_s1060" style="position:absolute;left:47512;top:28686;width:6092;height:720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pmwnxQAA&#10;ANwAAAAPAAAAZHJzL2Rvd25yZXYueG1sRI9Ra8IwFIXfB/sP4Q72MjSdHbNUo4yBTNhe7PwB1+ba&#10;FpObkqTa/XszEHw8nHO+w1muR2vEmXzoHCt4nWYgiGunO24U7H83kwJEiMgajWNS8EcB1qvHhyWW&#10;2l14R+cqNiJBOJSooI2xL6UMdUsWw9T1xMk7Om8xJukbqT1eEtwaOcuyd2mx47TQYk+fLdWnarAK&#10;5kNhzHdRD9Xh59C/bXz+0oUvpZ6fxo8FiEhjvIdv7a1WkM9y+D+TjoBc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bCfFAAAA3AAAAA8AAAAAAAAAAAAAAAAAlwIAAGRycy9k&#10;b3ducmV2LnhtbFBLBQYAAAAABAAEAPUAAACJAwAAAAA=&#10;" fillcolor="#79a2b3" strokecolor="white [3212]">
                    <v:path arrowok="t" o:connecttype="custom" o:connectlocs="2147483647,2147483647;2147483647,2147483647;2147483647,2147483647;2147483647,2147483647;2147483647,2147483647;2147483647,2147483647;2147483647,1023471379;2147483647,895527356;2147483647,767583385;1828942187,511735689;1526923760,255847703;1325578140,0;1023538573,383791667;738288408,639679712;520153421,1407263045;151019781,1791054763;520153421,2147483647;671173201,2147483647;436269981,2147483647;83904574,2147483647;151019781,2147483647;151019781,2147483647;436269981,2147483647;738288408,2147483647;805403615,2147483647;587268627,2147483647;436269981,2147483647;218134987,2147483647;520153421,2147483647;671173201,2147483647;738288408,2147483647;1023538573,2147483647;1174558353,2147483647;1174558353,2147483647;587268627,2147483647;302018433,2147483647;738288408,2147483647;1107443147,2147483647;1610807200,2147483647;1526923760,2147483647;1745058748,2147483647;1963193699,2147483647;1963193699,2147483647;1828942187,2147483647;1828942187,2147483647;2114192381,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 textboxrect="@1,@1,@1,@1"/>
                  </v:shape>
                  <v:shape id="Freeform 36" o:spid="_x0000_s1061" style="position:absolute;left:61743;top:35180;width:214;height:23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T/RTxQAA&#10;ANwAAAAPAAAAZHJzL2Rvd25yZXYueG1sRI9Ra8IwFIXfB/sP4Qq+jJlOxZXOKGMgCu7Fbj/gtrlr&#10;i8lNSVLt/v0iCHs8nHO+w1lvR2vEhXzoHCt4mWUgiGunO24UfH/tnnMQISJrNI5JwS8F2G4eH9ZY&#10;aHflE13K2IgE4VCggjbGvpAy1C1ZDDPXEyfvx3mLMUnfSO3xmuDWyHmWraTFjtNCiz19tFSfy8Eq&#10;eB1yY455PZTVZ9Uvd37x1IW9UtPJ+P4GItIY/8P39kErWMyXcDuTjoD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BP9FPFAAAA3AAAAA8AAAAAAAAAAAAAAAAAlwIAAGRycy9k&#10;b3ducmV2LnhtbFBLBQYAAAAABAAEAPUAAACJAwAAAAA=&#10;" fillcolor="#79a2b3" strokecolor="white [3212]">
                    <v:path arrowok="t" o:connecttype="custom" o:connectlocs="0,112936706;0,112936706;209727691,225873412;209727691,0;0,112936706" o:connectangles="0,0,0,0,0" textboxrect="@1,@1,@1,@1"/>
                  </v:shape>
                  <v:shape id="Freeform 37" o:spid="_x0000_s1062" style="position:absolute;left:61434;top:36245;width:214;height:13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A1HIxQAA&#10;ANwAAAAPAAAAZHJzL2Rvd25yZXYueG1sRI9Ra8IwFIXfB/6HcAVfxkzVuZVqFBFkg+1ldT/g2lzb&#10;YnJTklTrv18Ggz0ezjnf4ay3gzXiSj60jhXMphkI4srplmsF38fDUw4iRGSNxjEpuFOA7Wb0sMZC&#10;uxt/0bWMtUgQDgUqaGLsCilD1ZDFMHUdcfLOzluMSfpaao+3BLdGzrPsRVpsOS002NG+oepS9lbB&#10;a58b85FXfXn6PHXPB794bMObUpPxsFuBiDTE//Bf+10rWMyX8HsmHQG5+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8DUcjFAAAA3AAAAA8AAAAAAAAAAAAAAAAAlwIAAGRycy9k&#10;b3ducmV2LnhtbFBLBQYAAAAABAAEAPUAAACJAwAAAAA=&#10;" fillcolor="#79a2b3" strokecolor="white [3212]">
                    <v:path arrowok="t" o:connecttype="custom" o:connectlocs="0,0;0,0;209727691,201413440;209727691,0;0,0" o:connectangles="0,0,0,0,0" textboxrect="@1,@1,@1,@1"/>
                  </v:shape>
                  <v:shape id="Freeform 38" o:spid="_x0000_s1063" style="position:absolute;left:47512;top:33760;width:309;height:23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c+/xQAA&#10;ANwAAAAPAAAAZHJzL2Rvd25yZXYueG1sRI/dagIxFITvhb5DOAVvpGb9wS5bo4ggCvWm2z7AcXO6&#10;uzQ5WZKsrm9vCoVeDjPzDbPeDtaIK/nQOlYwm2YgiCunW64VfH0eXnIQISJrNI5JwZ0CbDdPozUW&#10;2t34g65lrEWCcChQQRNjV0gZqoYshqnriJP37bzFmKSvpfZ4S3Br5DzLVtJiy2mhwY72DVU/ZW8V&#10;vPa5Me951ZeX86VbHvxi0oajUuPnYfcGItIQ/8N/7ZNWsJiv4PdMOgJy8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z7/FAAAA3AAAAA8AAAAAAAAAAAAAAAAAlwIAAGRycy9k&#10;b3ducmV2LnhtbFBLBQYAAAAABAAEAPUAAACJAwAAAAA=&#10;" fillcolor="#79a2b3" strokecolor="white [3212]">
                    <v:path arrowok="t" o:connecttype="custom" o:connectlocs="0,112936706;0,112936706;150081300,225873412;216781773,112936706;150081300,0;0,112936706" o:connectangles="0,0,0,0,0,0" textboxrect="@1,@1,@1,@1"/>
                  </v:shape>
                  <v:shape id="Freeform 39" o:spid="_x0000_s1064" style="position:absolute;left:49582;top:34470;width:512;height:591;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nWokxQAA&#10;ANwAAAAPAAAAZHJzL2Rvd25yZXYueG1sRI9Ra8IwFIXfB/sP4Q72MjRVhy3VKDIQB9uL3X7Atbm2&#10;xeSmJKnWf78MBns8nHO+w1lvR2vElXzoHCuYTTMQxLXTHTcKvr/2kwJEiMgajWNScKcA283jwxpL&#10;7W58pGsVG5EgHEpU0MbYl1KGuiWLYep64uSdnbcYk/SN1B5vCW6NnGfZUlrsOC202NNbS/WlGqyC&#10;fCiM+SjqoTp9nvrXvV+8dOGg1PPTuFuBiDTG//Bf+10rWMxz+D2Tjo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daiTFAAAA3AAAAA8AAAAAAAAAAAAAAAAAlwIAAGRycy9k&#10;b3ducmV2LnhtbFBLBQYAAAAABAAEAPUAAACJAwAAAAA=&#10;" fillcolor="#79a2b3" strokecolor="white [3212]">
                    <v:path arrowok="t" o:connecttype="custom" o:connectlocs="0,487762267;0,487762267;63936159,609712600;207756824,365811985;271692982,365811985;271692982,243900563;207756824,243900563;335608773,121950282;271692982,0;0,487762267" o:connectangles="0,0,0,0,0,0,0,0,0,0" textboxrect="@1,@1,@1,@1"/>
                  </v:shape>
                  <v:shape id="Freeform 40" o:spid="_x0000_s1065" style="position:absolute;left:53176;top:35890;width:321;height:71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v5WwgAA&#10;ANwAAAAPAAAAZHJzL2Rvd25yZXYueG1sRE/dasIwFL4XfIdwhN2IptoxS2cUEWSD7WbdHuDYnLXF&#10;5KQkqe3efrkY7PLj+98fJ2vEnXzoHCvYrDMQxLXTHTcKvj4vqwJEiMgajWNS8EMBjof5bI+ldiN/&#10;0L2KjUghHEpU0MbYl1KGuiWLYe164sR9O28xJugbqT2OKdwauc2yJ2mx49TQYk/nlupbNVgFu6Ew&#10;5q2oh+r6fu0fLz5fduFFqYfFdHoGEWmK/+I/96tWkG/T2nQmHQF5+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EC/lbCAAAA3AAAAA8AAAAAAAAAAAAAAAAAlwIAAGRycy9kb3du&#10;cmV2LnhtbFBLBQYAAAAABAAEAPUAAACGAwAAAAA=&#10;" fillcolor="#79a2b3" strokecolor="white [3212]">
                    <v:path arrowok="t" o:connecttype="custom" o:connectlocs="0,0;0,0;0,289007379;83441126,674337018;233630910,770659338;83441126,545893810;150189783,385329639;83441126,289007379;150189783,0;0,0" o:connectangles="0,0,0,0,0,0,0,0,0,0" textboxrect="@1,@1,@1,@1"/>
                  </v:shape>
                  <v:shape id="Freeform 41" o:spid="_x0000_s1066" style="position:absolute;left:53914;top:36955;width:833;height:71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TlvNxgAA&#10;ANwAAAAPAAAAZHJzL2Rvd25yZXYueG1sRI/NasMwEITvhbyD2EIvIZHzQ+O4UUIIhAbaS908wMba&#10;2qbSykhy4r59FSj0OMzMN8xmN1gjruRD61jBbJqBIK6cbrlWcP48TnIQISJrNI5JwQ8F2G1HDxss&#10;tLvxB13LWIsE4VCggibGrpAyVA1ZDFPXESfvy3mLMUlfS+3xluDWyHmWPUuLLaeFBjs6NFR9l71V&#10;sOpzY97yqi8v75duefSLcRtelXp6HPYvICIN8T/81z5pBYv5Gu5n0hGQ2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TlvNxgAAANwAAAAPAAAAAAAAAAAAAAAAAJcCAABkcnMv&#10;ZG93bnJldi54bWxQSwUGAAAAAAQABAD1AAAAigMAAAAA&#10;" fillcolor="#79a2b3" strokecolor="white [3212]">
                    <v:path arrowok="t" o:connecttype="custom" o:connectlocs="0,0;0,0;66873341,289007379;217343558,385329639;351090204,545893810;351090204,674337018;501539393,770659338;585136346,770659338;300919447,160564163;66873341,0;0,0" o:connectangles="0,0,0,0,0,0,0,0,0,0,0" textboxrect="@1,@1,@1,@1"/>
                  </v:shape>
                  <v:line id="Line 42" o:spid="_x0000_s1067" style="position:absolute;flip:y;visibility:visible;mso-wrap-style:square" from="47369,36186" to="47476,366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w/c8EAAADcAAAADwAAAGRycy9kb3ducmV2LnhtbERPy4rCMBTdD/gP4QruxlSFoVSjDIOC&#10;Czc+qLi709xpis1NaGKtfz9ZDMzycN6rzWBb0VMXGscKZtMMBHHldMO1gst5956DCBFZY+uYFLwo&#10;wGY9elthod2Tj9SfYi1SCIcCFZgYfSFlqAxZDFPniRP34zqLMcGulrrDZwq3rZxn2Ye02HBqMOjp&#10;y1B1Pz2sAjcvw6v31+O93JX5weT+O25vSk3Gw+cSRKQh/ov/3HutYLFI89OZdATk+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0rD9zwQAAANwAAAAPAAAAAAAAAAAAAAAA&#10;AKECAABkcnMvZG93bnJldi54bWxQSwUGAAAAAAQABAD5AAAAjwMAAAAA&#10;" strokecolor="white [3212]"/>
                  <v:shape id="Freeform 43" o:spid="_x0000_s1068" style="position:absolute;left:47512;top:36023;width:214;height:10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4cEWxQAA&#10;ANwAAAAPAAAAZHJzL2Rvd25yZXYueG1sRI9Ra8IwFIXfB/sP4Q72MjR1HVqqUUSQDbYXqz/g2lzb&#10;YnJTklS7f78MBns8nHO+w1ltRmvEjXzoHCuYTTMQxLXTHTcKTsf9pAARIrJG45gUfFOAzfrxYYWl&#10;dnc+0K2KjUgQDiUqaGPsSylD3ZLFMHU9cfIuzluMSfpGao/3BLdGvmbZXFrsOC202NOupfpaDVbB&#10;YiiM+SzqoTp/nfu3vc9fuvCu1PPTuF2CiDTG//Bf+0MryPMZ/J5JR0C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XhwRbFAAAA3AAAAA8AAAAAAAAAAAAAAAAAlwIAAGRycy9k&#10;b3ducmV2LnhtbFBLBQYAAAAABAAEAPUAAACJAwAAAAA=&#10;" fillcolor="#79a2b3" strokecolor="white [3212]">
                    <v:path arrowok="t" o:connecttype="custom" o:connectlocs="0,55893639;0,55893639;209727691,55893639;209727691,0;104863846,0;104863846,55893639;0,55893639" o:connectangles="0,0,0,0,0,0,0" textboxrect="@1,@1,@1,@1"/>
                  </v:shape>
                  <v:shape id="Freeform 44" o:spid="_x0000_s1069" style="position:absolute;left:51855;top:28509;width:13910;height:10931;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19hxQAA&#10;ANwAAAAPAAAAZHJzL2Rvd25yZXYueG1sRI9Ra8IwFIXfB/sP4Q72MjSdHbNUo4yBTNhe7PwB1+ba&#10;FpObkqTa/XszEHw8nHO+w1muR2vEmXzoHCt4nWYgiGunO24U7H83kwJEiMgajWNS8EcB1qvHhyWW&#10;2l14R+cqNiJBOJSooI2xL6UMdUsWw9T1xMk7Om8xJukbqT1eEtwaOcuyd2mx47TQYk+fLdWnarAK&#10;5kNhzHdRD9Xh59C/bXz+0oUvpZ6fxo8FiEhjvIdv7a1WkOcz+D+TjoBc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UzX2HFAAAA3AAAAA8AAAAAAAAAAAAAAAAAlwIAAGRycy9k&#10;b3ducmV2LnhtbFBLBQYAAAAABAAEAPUAAACJAwAAAAA=&#10;" fillcolor="#79a2b3" strokecolor="white [3212]">
                    <v:path arrowok="t" o:connecttype="custom" o:connectlocs="2147483647,2147483647;2147483647,2147483647;2147483647,2147483647;2147483647,2147483647;2147483647,2147483647;2147483647,2147483647;2022597038,2147483647;1504417618,2147483647;1220246587,2147483647;785629553,2147483647;434617034,2147483647;0,2147483647;585041933,1477109329;1287109101,834896682;1654842554,931218428;1872151071,1348666765;2147483647,1348666765;2147483647,1701873645;2147483647,2147483647;2147483647,1990879419;2147483647,2147483647;2147483647,1830316149;2147483647,1477109329;2147483647,2147483647;2147483647,1348666765;2147483647,0;2147483647,1830316149;2147483647,2147483647;2147483647,1091781750;2147483647,1477109329;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 textboxrect="@1,@1,@1,@1"/>
                  </v:shape>
                  <v:shape id="Freeform 45" o:spid="_x0000_s1070" style="position:absolute;left:63088;top:44173;width:618;height:47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H/exAAA&#10;ANwAAAAPAAAAZHJzL2Rvd25yZXYueG1sRI/BasMwEETvgfyD2EBvidy6BONaDiUhxfRS4vQDFmtj&#10;q7VWxlJi9++rQiHHYWbeMMVutr240eiNYwWPmwQEceO04VbB5/m4zkD4gKyxd0wKfsjDrlwuCsy1&#10;m/hEtzq0IkLY56igC2HIpfRNRxb9xg3E0bu40WKIcmylHnGKcNvLpyTZSouG40KHA+07ar7rq1Wg&#10;3/3c24P8Oj5fqmtmttY0H29KPazm1xcQgeZwD/+3K60gTVP4OxOPgC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gR/3sQAAADcAAAADwAAAAAAAAAAAAAAAACXAgAAZHJzL2Rv&#10;d25yZXYueG1sUEsFBgAAAAAEAAQA9QAAAIgDAAAAAA==&#10;" fillcolor="#d2e0e6" strokecolor="white [3212]">
                    <v:path arrowok="t" o:connecttype="custom" o:connectlocs="0,411532443;0,411532443;0,0;216781773,0;216781773,137163314;300162600,137163314;433563510,274369137;366863073,411532443;366863073,274369137;150081300,411532443;150081300,274369137;83380833,411532443;83380833,548738326;0,411532443" o:connectangles="0,0,0,0,0,0,0,0,0,0,0,0,0,0" textboxrect="@1,@1,@1,@1"/>
                  </v:shape>
                  <v:shape id="Freeform 46" o:spid="_x0000_s1071" style="position:absolute;left:62671;top:44173;width:417;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oO2vvQAA&#10;ANwAAAAPAAAAZHJzL2Rvd25yZXYueG1sRE9LCsIwEN0L3iGM4E5TP4hUo4iiiBvxc4ChGdtoMylN&#10;1Hp7sxBcPt5/vmxsKV5Ue+NYwaCfgCDOnDacK7hetr0pCB+QNZaOScGHPCwX7dYcU+3efKLXOeQi&#10;hrBPUUERQpVK6bOCLPq+q4gjd3O1xRBhnUtd4zuG21IOk2QiLRqODQVWtC4oe5yfVoE++Ka0G3nf&#10;jm/759RMrMmOO6W6nWY1AxGoCX/xz73XCkajuDaeiUdALr4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woO2vvQAAANwAAAAPAAAAAAAAAAAAAAAAAJcCAABkcnMvZG93bnJldi54&#10;bWxQSwUGAAAAAAQABAD1AAAAgQMAAAAA&#10;" fillcolor="#d2e0e6" strokecolor="white [3212]">
                    <v:path arrowok="t" o:connecttype="custom" o:connectlocs="319533472,385335112;319533472,385335112;319533472,0;159755710,0;230760711,224768709;0,385335112;88750739,385335112;319533472,385335112" o:connectangles="0,0,0,0,0,0,0,0" textboxrect="@1,@1,@1,@1"/>
                  </v:shape>
                  <v:shape id="Freeform 47" o:spid="_x0000_s1072" style="position:absolute;left:64742;top:45948;width:95;height:11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7Eg0xAAA&#10;ANwAAAAPAAAAZHJzL2Rvd25yZXYueG1sRI/RasJAFETfC/7DcoW+1Y1agkZXESUl9KXU+gGX7DVZ&#10;zd4N2dXEv3cLhT4OM3OGWW8H24g7dd44VjCdJCCIS6cNVwpOP/nbAoQPyBobx6TgQR62m9HLGjPt&#10;ev6m+zFUIkLYZ6igDqHNpPRlTRb9xLXE0Tu7zmKIsquk7rCPcNvIWZKk0qLhuFBjS/uayuvxZhXo&#10;Tz809iAv+fu5uC1Mak359aHU63jYrUAEGsJ/+K9daAXz+RJ+z8QjID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xINMQAAADcAAAADwAAAAAAAAAAAAAAAACXAgAAZHJzL2Rv&#10;d25yZXYueG1sUEsFBgAAAAAEAAQA9QAAAIgDAAAAAA==&#10;" fillcolor="#d2e0e6" strokecolor="white [3212]">
                    <v:path arrowok="t" o:connecttype="custom" o:connectlocs="0,168177107;0,168177107;52248318,168177107;52248318,0;0,0;0,168177107" o:connectangles="0,0,0,0,0,0" textboxrect="@1,@1,@1,@1"/>
                  </v:shape>
                  <v:shape id="Freeform 48" o:spid="_x0000_s1073" style="position:absolute;left:62052;top:44410;width:310;height:23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0JLUvQAA&#10;ANwAAAAPAAAAZHJzL2Rvd25yZXYueG1sRE9LCsIwEN0L3iGM4E5TP4hUo4iiiBvxc4ChGdtoMylN&#10;1Hp7sxBcPt5/vmxsKV5Ue+NYwaCfgCDOnDacK7hetr0pCB+QNZaOScGHPCwX7dYcU+3efKLXOeQi&#10;hrBPUUERQpVK6bOCLPq+q4gjd3O1xRBhnUtd4zuG21IOk2QiLRqODQVWtC4oe5yfVoE++Ka0G3nf&#10;jm/759RMrMmOO6W6nWY1AxGoCX/xz73XCkbjOD+eiUdALr4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W0JLUvQAAANwAAAAPAAAAAAAAAAAAAAAAAJcCAABkcnMvZG93bnJldi54&#10;bWxQSwUGAAAAAAQABAD1AAAAgQMAAAAA&#10;" fillcolor="#d2e0e6" strokecolor="white [3212]">
                    <v:path arrowok="t" o:connecttype="custom" o:connectlocs="0,128805278;0,128805278;163252954,257610564;235802321,128805278;90703544,0;0,128805278" o:connectangles="0,0,0,0,0,0" textboxrect="@1,@1,@1,@1"/>
                  </v:shape>
                  <v:shape id="Freeform 49" o:spid="_x0000_s1074" style="position:absolute;left:61029;top:43463;width:1642;height:71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nDdPwQAA&#10;ANwAAAAPAAAAZHJzL2Rvd25yZXYueG1sRI/dqsIwEITvBd8hrOCdpv4gUo0iiiLnRvx5gKVZ22iz&#10;KU3U+vbmgODlMDPfMPNlY0vxpNobxwoG/QQEcea04VzB5bztTUH4gKyxdEwK3uRhuWi35phq9+Ij&#10;PU8hFxHCPkUFRQhVKqXPCrLo+64ijt7V1RZDlHUudY2vCLelHCbJRFo0HBcKrGhdUHY/PawC/eeb&#10;0m7kbTu+7h9TM7EmO+yU6naa1QxEoCb8wt/2XisYjQfwfyYeAbn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Zw3T8EAAADcAAAADwAAAAAAAAAAAAAAAACXAgAAZHJzL2Rvd25y&#10;ZXYueG1sUEsFBgAAAAAEAAQA9QAAAIUDAAAAAA==&#10;" fillcolor="#d2e0e6" strokecolor="white [3212]">
                    <v:path arrowok="t" o:connecttype="custom" o:connectlocs="0,385329639;0,385329639;66856945,385329639;217290340,96322320;351004230,224765536;284147285,224765536;351004230,224765536;635130425,385329639;718706868,642216123;852420765,642216123;785563814,770659338;1153287548,770659338;1086430603,642216123;1002854153,642216123;1002854153,481651960;718706868,224765536;351004230,0;150433395,96322320;0,385329639" o:connectangles="0,0,0,0,0,0,0,0,0,0,0,0,0,0,0,0,0,0,0" textboxrect="@1,@1,@1,@1"/>
                  </v:shape>
                  <v:shape id="Freeform 50" o:spid="_x0000_s1075" style="position:absolute;left:63921;top:44410;width:190;height:11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qk4wgAA&#10;ANwAAAAPAAAAZHJzL2Rvd25yZXYueG1sRI/disIwFITvBd8hHGHvNNUVkWpaRFFkb8SfBzg0xzba&#10;nJQmavftNwuCl8PMfMMs887W4kmtN44VjEcJCOLCacOlgst5O5yD8AFZY+2YFPyShzzr95aYavfi&#10;Iz1PoRQRwj5FBVUITSqlLyqy6EeuIY7e1bUWQ5RtKXWLrwi3tZwkyUxaNBwXKmxoXVFxPz2sAv3j&#10;u9pu5G07ve4fczOzpjjslPoadKsFiEBd+ITf7b1W8D2dwP+ZeARk9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lOqTjCAAAA3AAAAA8AAAAAAAAAAAAAAAAAlwIAAGRycy9kb3du&#10;cmV2LnhtbFBLBQYAAAAABAAEAPUAAACGAwAAAAA=&#10;" fillcolor="#d2e0e6" strokecolor="white [3212]">
                    <v:path arrowok="t" o:connecttype="custom" o:connectlocs="0,100214256;0,100214256;117767746,100214256;0,0;0,100214256" o:connectangles="0,0,0,0,0" textboxrect="@1,@1,@1,@1"/>
                  </v:shape>
                  <v:shape id="Freeform 51" o:spid="_x0000_s1076" style="position:absolute;left:64742;top:44883;width:95;height:11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gyjwwAA&#10;ANwAAAAPAAAAZHJzL2Rvd25yZXYueG1sRI/disIwFITvBd8hHGHvNPUHkWpaRHGRvRF/HuDQHNto&#10;c1KaqN233ywIXg4z8w2zyjtbiye13jhWMB4lIIgLpw2XCi7n3XABwgdkjbVjUvBLHvKs31thqt2L&#10;j/Q8hVJECPsUFVQhNKmUvqjIoh+5hjh6V9daDFG2pdQtviLc1nKSJHNp0XBcqLChTUXF/fSwCvSP&#10;72q7lbfd7Lp/LMzcmuLwrdTXoFsvQQTqwif8bu+1gulsCv9n4hGQ2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AgyjwwAAANwAAAAPAAAAAAAAAAAAAAAAAJcCAABkcnMvZG93&#10;bnJldi54bWxQSwUGAAAAAAQABAD1AAAAhwMAAAAA&#10;" fillcolor="#d2e0e6" strokecolor="white [3212]">
                    <v:path arrowok="t" o:connecttype="custom" o:connectlocs="0,0;0,0;0,168177107;52248318,0;0,0" o:connectangles="0,0,0,0,0" textboxrect="@1,@1,@1,@1"/>
                  </v:shape>
                  <v:shape id="Freeform 52" o:spid="_x0000_s1077" style="position:absolute;left:62052;top:43108;width:107;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65TXxAAA&#10;ANwAAAAPAAAAZHJzL2Rvd25yZXYueG1sRI/BasMwEETvhfyD2EBvjdzWhOBaDiXBxeRSkvQDFmtj&#10;q7VWxlJs9++rQCHHYWbeMPl2tp0YafDGsYLnVQKCuHbacKPg61w+bUD4gKyxc0wKfsnDtlg85Jhp&#10;N/GRxlNoRISwz1BBG0KfSenrliz6leuJo3dxg8UQ5dBIPeAU4baTL0mylhYNx4UWe9q1VP+crlaB&#10;Pvi5s3v5XaaX6roxa2vqzw+lHpfz+xuIQHO4h//blVbwmqZwOxOPgC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euU18QAAADcAAAADwAAAAAAAAAAAAAAAACXAgAAZHJzL2Rv&#10;d25yZXYueG1sUEsFBgAAAAAEAAQA9QAAAIgDAAAAAA==&#10;" fillcolor="#d2e0e6" strokecolor="white [3212]">
                    <v:path arrowok="t" o:connecttype="custom" o:connectlocs="0,0;0,0;0,96323688;104863846,385335112;104863846,96323688;0,0" o:connectangles="0,0,0,0,0,0" textboxrect="@1,@1,@1,@1"/>
                  </v:shape>
                  <v:shape id="Freeform 53" o:spid="_x0000_s1078" style="position:absolute;left:62778;top:39573;width:310;height:10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3LRoxQAA&#10;ANwAAAAPAAAAZHJzL2Rvd25yZXYueG1sRI/NasMwEITvhbyD2EAupZHz1xonSgiB0EJ7qdMH2Fgb&#10;20RaGUlO3LevCoUeh5n5htnsBmvEjXxoHSuYTTMQxJXTLdcKvk7HpxxEiMgajWNS8E0BdtvRwwYL&#10;7e78Sbcy1iJBOBSooImxK6QMVUMWw9R1xMm7OG8xJulrqT3eE9waOc+yZ2mx5bTQYEeHhqpr2VsF&#10;L31uzHte9eX549wtj37x2IZXpSbjYb8GEWmI/+G/9ptWsFiu4PdMOgJ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LctGjFAAAA3AAAAA8AAAAAAAAAAAAAAAAAlwIAAGRycy9k&#10;b3ducmV2LnhtbFBLBQYAAAAABAAEAPUAAACJAwAAAAA=&#10;" fillcolor="#79a2b3" strokecolor="white [3212]">
                    <v:path arrowok="t" o:connecttype="custom" o:connectlocs="0,55893639;235802321,0;163252954,0;0,55893639" o:connectangles="0,0,0,0" textboxrect="@1,@1,@1,@1"/>
                  </v:shape>
                  <v:shape id="Freeform 54" o:spid="_x0000_s1079" style="position:absolute;left:64313;top:37191;width:429;height:252;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DiofxQAA&#10;ANwAAAAPAAAAZHJzL2Rvd25yZXYueG1sRI9Ra8IwFIXfhf2HcAe+iKZOcaUaRQbiYL6s2w+4Nte2&#10;mNyUJNXu3y+DgY+Hc853OJvdYI24kQ+tYwXzWQaCuHK65VrB99dhmoMIEVmjcUwKfijAbvs02mCh&#10;3Z0/6VbGWiQIhwIVNDF2hZShashimLmOOHkX5y3GJH0ttcd7glsjX7JsJS22nBYa7Oitoepa9lbB&#10;a58b85FXfXk+nbvlwS8mbTgqNX4e9msQkYb4CP+337WCxXIFf2fSEZD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IOKh/FAAAA3AAAAA8AAAAAAAAAAAAAAAAAlwIAAGRycy9k&#10;b3ducmV2LnhtbFBLBQYAAAAABAAEAPUAAACJAwAAAAA=&#10;" fillcolor="#79a2b3" strokecolor="white [3212]">
                    <v:path arrowok="t" o:connecttype="custom" o:connectlocs="0,0;0,0;159561064,369895546;319144145,369895546;159561064,164430520;0,0" o:connectangles="0,0,0,0,0,0" textboxrect="@1,@1,@1,@1"/>
                  </v:shape>
                  <v:shape id="Freeform 55" o:spid="_x0000_s1080" style="position:absolute;left:64313;top:38020;width:429;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o+ExQAA&#10;ANwAAAAPAAAAZHJzL2Rvd25yZXYueG1sRI9Ra8IwFIXfhf2HcAe+iKZOmaUaRQbiYL6s2w+4Nte2&#10;mNyUJNXu3y+DgY+Hc853OJvdYI24kQ+tYwXzWQaCuHK65VrB99dhmoMIEVmjcUwKfijAbvs02mCh&#10;3Z0/6VbGWiQIhwIVNDF2hZShashimLmOOHkX5y3GJH0ttcd7glsjX7LsVVpsOS002NFbQ9W17K2C&#10;VZ8b85FXfXk+nbvlwS8mbTgqNX4e9msQkYb4CP+337WCxXIFf2fSEZD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1Cj4TFAAAA3AAAAA8AAAAAAAAAAAAAAAAAlwIAAGRycy9k&#10;b3ducmV2LnhtbFBLBQYAAAAABAAEAPUAAACJAwAAAAA=&#10;" fillcolor="#79a2b3" strokecolor="white [3212]">
                    <v:path arrowok="t" o:connecttype="custom" o:connectlocs="0,160566404;0,160566404;230486872,385335112;230486872,289011424;319144145,160566404;159561064,160566404;88657273,160566404;88657273,0;0,160566404" o:connectangles="0,0,0,0,0,0,0,0,0" textboxrect="@1,@1,@1,@1"/>
                  </v:shape>
                  <v:shape id="Freeform 56" o:spid="_x0000_s1081" style="position:absolute;left:65134;top:36733;width:1047;height:142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3Rv2wQAA&#10;ANwAAAAPAAAAZHJzL2Rvd25yZXYueG1sRE/dasIwFL4f+A7hCN4MTacySzWKDMTBdrPqAxybY1tM&#10;TkqSan375WKwy4/vf7MbrBF38qF1rOBtloEgrpxuuVZwPh2mOYgQkTUax6TgSQF229HLBgvtHvxD&#10;9zLWIoVwKFBBE2NXSBmqhiyGmeuIE3d13mJM0NdSe3ykcGvkPMvepcWWU0ODHX00VN3K3ipY9bkx&#10;X3nVl5fvS7c8+MVrG45KTcbDfg0i0hD/xX/uT61gsUxr05l0BOT2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N0b9sEAAADcAAAADwAAAAAAAAAAAAAAAACXAgAAZHJzL2Rvd25y&#10;ZXYueG1sUEsFBgAAAAAEAAQA9QAAAIUDAAAAAA==&#10;" fillcolor="#79a2b3" strokecolor="white [3212]">
                    <v:path arrowok="t" o:connecttype="custom" o:connectlocs="0,1155988985;0,1155988985;0,1284432252;85476954,1284432252;444518783,1284432252;444518783,1412875468;376132913,1412875468;444518783,1412875468;530017174,1284432252;598403008,1284432252;598403008,1412875468;683879998,1412875468;683879998,1541318676;752287269,1541318676;752287269,1284432252;683879998,1284432252;752287269,1155988985;683879998,1284432252;598403008,1155988985;752287269,899102554;683879998,995424874;598403008,899102554;683879998,770659338;444518783,770659338;376132913,642216123;444518783,513772914;376132913,513772914;307747085,642216123;444518783,0;307747085,128443216;85476954,899102554;85476954,995424874;0,1155988985" o:connectangles="0,0,0,0,0,0,0,0,0,0,0,0,0,0,0,0,0,0,0,0,0,0,0,0,0,0,0,0,0,0,0,0,0" textboxrect="@1,@1,@1,@1"/>
                  </v:shape>
                  <v:line id="Line 57" o:spid="_x0000_s1082" style="position:absolute;visibility:visible;mso-wrap-style:square" from="64884,45297" to="64991,45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MTsyMQAAADcAAAADwAAAGRycy9kb3ducmV2LnhtbESPQWvCQBSE74X+h+UVequbqmhN3QSx&#10;Fr1GC3p8ZJ9JMPs2Zrcm/ntXEDwOM/MNM097U4sLta6yrOBzEIEgzq2uuFDwt/v9+ALhPLLG2jIp&#10;uJKDNHl9mWOsbccZXba+EAHCLkYFpfdNLKXLSzLoBrYhDt7RtgZ9kG0hdYtdgJtaDqNoIg1WHBZK&#10;bGhZUn7a/hsFR3/euRVNp9k+WuWHzWn9Q6O9Uu9v/eIbhKfeP8OP9kYrGI1ncD8TjoBMb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xOzIxAAAANwAAAAPAAAAAAAAAAAA&#10;AAAAAKECAABkcnMvZG93bnJldi54bWxQSwUGAAAAAAQABAD5AAAAkgMAAAAA&#10;" strokecolor="white [3212]"/>
                  <v:line id="Line 58" o:spid="_x0000_s1083" style="position:absolute;visibility:visible;mso-wrap-style:square" from="61993,42931" to="62219,430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fTiL0AAADcAAAADwAAAGRycy9kb3ducmV2LnhtbERPyQrCMBC9C/5DGMGbpiouVKOIC3p1&#10;AT0OzdgWm0ltota/NwfB4+Pts0VtCvGiyuWWFfS6EQjixOqcUwXn07YzAeE8ssbCMin4kIPFvNmY&#10;Yaztmw/0OvpUhBB2MSrIvC9jKV2SkUHXtSVx4G62MugDrFKpK3yHcFPIfhSNpMGcQ0OGJa0ySu7H&#10;p1Fw84+T29B4fLhEm+S6v+/WNLgo1W7VyykIT7X/i3/uvVYwGIb54Uw4AnL+B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Mgn04i9AAAA3AAAAA8AAAAAAAAAAAAAAAAAoQIA&#10;AGRycy9kb3ducmV2LnhtbFBLBQYAAAAABAAEAPkAAACLAwAAAAA=&#10;" strokecolor="white [3212]"/>
                  <v:shape id="Freeform 59" o:spid="_x0000_s1084" style="position:absolute;left:62160;top:42753;width:107;height:23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RaGSwwAA&#10;ANwAAAAPAAAAZHJzL2Rvd25yZXYueG1sRI/RisIwFETfhf2HcBf2TVNdFek2iiiK7Iuo+wGX5raN&#10;NjeliVr/3iwIPg4zc4bJFp2txY1abxwrGA4SEMS504ZLBX+nTX8GwgdkjbVjUvAgD4v5Ry/DVLs7&#10;H+h2DKWIEPYpKqhCaFIpfV6RRT9wDXH0CtdaDFG2pdQt3iPc1nKUJFNp0XBcqLChVUX55Xi1CvSv&#10;72q7lufNuNhdZ2ZqTb7fKvX12S1/QATqwjv8au+0gu/JEP7PxCMg5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RaGSwwAAANwAAAAPAAAAAAAAAAAAAAAAAJcCAABkcnMvZG93&#10;bnJldi54bWxQSwUGAAAAAAQABAD1AAAAhwMAAAAA&#10;" fillcolor="#d2e0e6" strokecolor="white [3212]">
                    <v:path arrowok="t" o:connecttype="custom" o:connectlocs="0,0;0,0;104863846,146228251;104863846,292501088" o:connectangles="0,0,0,0" textboxrect="@1,@1,@1,@1"/>
                  </v:shape>
                  <v:shape id="Freeform 60" o:spid="_x0000_s1085" style="position:absolute;left:62267;top:42990;width:95;height:23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z/lwgAA&#10;ANwAAAAPAAAAZHJzL2Rvd25yZXYueG1sRI/disIwFITvBd8hHME7Tf1ZkWoU2UURbxZ/HuDQHNto&#10;c1KaqPXtjSB4OczMN8x82dhS3Kn2xrGCQT8BQZw5bThXcDque1MQPiBrLB2Tgid5WC7arTmm2j14&#10;T/dDyEWEsE9RQRFClUrps4Is+r6riKN3drXFEGWdS13jI8JtKYdJMpEWDceFAiv6LSi7Hm5Wgd75&#10;prR/8rIen7e3qZlYk/1vlOp2mtUMRKAmfMOf9lYrGP0M4X0mHgG5e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yXP+XCAAAA3AAAAA8AAAAAAAAAAAAAAAAAlwIAAGRycy9kb3du&#10;cmV2LnhtbFBLBQYAAAAABAAEAPUAAACGAwAAAAA=&#10;" fillcolor="#d2e0e6" strokecolor="white [3212]">
                    <v:path arrowok="t" o:connecttype="custom" o:connectlocs="0,0;0,0;52248318,128805278;52248318,257610564" o:connectangles="0,0,0,0" textboxrect="@1,@1,@1,@1"/>
                  </v:shape>
                  <v:shape id="Freeform 61" o:spid="_x0000_s1086" style="position:absolute;left:62671;top:43582;width:107;height:11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25p+wwAA&#10;ANwAAAAPAAAAZHJzL2Rvd25yZXYueG1sRI/disIwFITvhX2HcIS9s6m/lK5RFhcX8UbUfYBDc2yj&#10;zUlponbf3giCl8PMfMPMl52txY1abxwrGCYpCOLCacOlgr/jepCB8AFZY+2YFPyTh+XiozfHXLs7&#10;7+l2CKWIEPY5KqhCaHIpfVGRRZ+4hjh6J9daDFG2pdQt3iPc1nKUpjNp0XBcqLChVUXF5XC1CvTW&#10;d7X9kef15LS5ZmZmTbH7Veqz331/gQjUhXf41d5oBePpG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25p+wwAAANwAAAAPAAAAAAAAAAAAAAAAAJcCAABkcnMvZG93&#10;bnJldi54bWxQSwUGAAAAAAQABAD1AAAAhwMAAAAA&#10;" fillcolor="#d2e0e6" strokecolor="white [3212]">
                    <v:path arrowok="t" o:connecttype="custom" o:connectlocs="0,0;0,0;83441126,127725995;0,127725995" o:connectangles="0,0,0,0" textboxrect="@1,@1,@1,@1"/>
                  </v:shape>
                  <v:shape id="Freeform 62" o:spid="_x0000_s1087" style="position:absolute;left:62992;top:43818;width:191;height: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MgIKwgAA&#10;ANwAAAAPAAAAZHJzL2Rvd25yZXYueG1sRI/disIwFITvF3yHcATv1tSfFalGEUURbxZ/HuDQHNto&#10;c1KaqPXtjSB4OczMN8x03thS3Kn2xrGCXjcBQZw5bThXcDquf8cgfEDWWDomBU/yMJ+1fqaYavfg&#10;Pd0PIRcRwj5FBUUIVSqlzwqy6LuuIo7e2dUWQ5R1LnWNjwi3pewnyUhaNBwXCqxoWVB2PdysAr3z&#10;TWlX8rIenre3sRlZk/1vlOq0m8UERKAmfMOf9lYrGPwN4X0mHgE5e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yAgrCAAAA3AAAAA8AAAAAAAAAAAAAAAAAlwIAAGRycy9kb3du&#10;cmV2LnhtbFBLBQYAAAAABAAEAPUAAACGAwAAAAA=&#10;" fillcolor="#d2e0e6" strokecolor="white [3212]">
                    <v:path arrowok="t" o:connecttype="custom" o:connectlocs="0,0;0,0;44624169,0;119010670,0" o:connectangles="0,0,0,0" textboxrect="@1,@1,@1,@1"/>
                  </v:shape>
                  <v:line id="Line 63" o:spid="_x0000_s1088" style="position:absolute;visibility:visible;mso-wrap-style:square" from="62528,43404" to="62612,435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FBwEMIAAADcAAAADwAAAGRycy9kb3ducmV2LnhtbESPzarCMBSE94LvEI5wd5qqaKUaRbxe&#10;dOsP6PLQHNtic1KbXK1vbwTB5TAz3zCzRWNKcafaFZYV9HsRCOLU6oIzBcfDX3cCwnlkjaVlUvAk&#10;B4t5uzXDRNsH7+i+95kIEHYJKsi9rxIpXZqTQdezFXHwLrY26IOsM6lrfAS4KeUgisbSYMFhIceK&#10;Vjml1/2/UXDxt4NbUxzvTtE6PW+vm18anpT66TTLKQhPjf+GP+2tVjAcjeB9JhwBOX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FBwEMIAAADcAAAADwAAAAAAAAAAAAAA&#10;AAChAgAAZHJzL2Rvd25yZXYueG1sUEsFBgAAAAAEAAQA+QAAAJADAAAAAA==&#10;" strokecolor="white [3212]"/>
                  <v:line id="Line 64" o:spid="_x0000_s1089" style="position:absolute;flip:y;visibility:visible;mso-wrap-style:square" from="62528,40919" to="62612,412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bnPMUAAADcAAAADwAAAGRycy9kb3ducmV2LnhtbESPT2sCMRTE74V+h/AKvdVsLcqyNYqU&#10;Cj304h9WvL1unpvFzUvYpOv67Y0geBxm5jfMbDHYVvTUhcaxgvdRBoK4crrhWsFuu3rLQYSIrLF1&#10;TAouFGAxf36aYaHdmdfUb2ItEoRDgQpMjL6QMlSGLIaR88TJO7rOYkyyq6Xu8JzgtpXjLJtKiw2n&#10;BYOevgxVp82/VeDGZbj0fr8+lasy/zW5/4vfB6VeX4blJ4hIQ3yE7+0freBjMoXbmXQE5Pw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dbnPMUAAADcAAAADwAAAAAAAAAA&#10;AAAAAAChAgAAZHJzL2Rvd25yZXYueG1sUEsFBgAAAAAEAAQA+QAAAJMDAAAAAA==&#10;" strokecolor="white [3212]"/>
                  <v:shape id="Freeform 65" o:spid="_x0000_s1090" style="position:absolute;left:54532;top:37310;width:9389;height:579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mxlZxQAA&#10;ANwAAAAPAAAAZHJzL2Rvd25yZXYueG1sRI9Ra8IwFIXfB/6HcAVfZKZON0tnFBnIhPlitx9wbe7a&#10;suSmJKnWf78Igz0ezjnf4ay3gzXiQj60jhXMZxkI4srplmsFX5/7xxxEiMgajWNScKMA283oYY2F&#10;dlc+0aWMtUgQDgUqaGLsCilD1ZDFMHMdcfK+nbcYk/S11B6vCW6NfMqyF2mx5bTQYEdvDVU/ZW8V&#10;rPrcmI+86svz8dwt934xbcO7UpPxsHsFEWmI/+G/9kErWDyv4H4mHQG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bGVnFAAAA3AAAAA8AAAAAAAAAAAAAAAAAlwIAAGRycy9k&#10;b3ducmV2LnhtbFBLBQYAAAAABAAEAPUAAACJAwAAAAA=&#10;" fillcolor="#79a2b3" strokecolor="white [3212]">
                    <v:path arrowok="t" o:connecttype="custom" o:connectlocs="2147483647,127777188;2147483647,255554376;2147483647,894440421;2147483647,766663173;2147483647,894440421;2147483647,1022217601;2147483647,1533286093;2147483647,2147483647;2147483647,2147483647;2147483647,1277771978;2147483647,1533286093;2147483647,1916617709;2147483647,2147483647;2147483647,1788840469;2147483647,1405549166;2147483647,638885993;2147483647,766663173;2147483647,1405549166;2147483647,1661063281;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089745834,2147483647;869332068,2147483647;735588696,2147483647;300933176,2147483647;217338292,2147483647;150466591,2147483647;83594884,2147483647;0,1916617709;83594884,1022217601;217338292,511108804;217338292,255554376" o:connectangles="0,0,0,0,0,0,0,0,0,0,0,0,0,0,0,0,0,0,0,0,0,0,0,0,0,0,0,0,0,0,0,0,0,0,0,0,0,0,0,0,0,0,0,0,0,0,0,0,0,0" textboxrect="@1,@1,@1,@1"/>
                  </v:shape>
                  <v:shape id="Freeform 66" o:spid="_x0000_s1091" style="position:absolute;left:62778;top:59438;width:833;height:932;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fwgPvwAA&#10;ANwAAAAPAAAAZHJzL2Rvd25yZXYueG1sRE/LisIwFN0L/kO4gjtNfSK1qYiiyGxkHD/g0lzbaHNT&#10;mqidv58shFkezjvbdLYWL2q9caxgMk5AEBdOGy4VXH8OoxUIH5A11o5JwS952OT9Xoapdm/+ptcl&#10;lCKGsE9RQRVCk0rpi4os+rFriCN3c63FEGFbSt3iO4bbWk6TZCktGo4NFTa0q6h4XJ5Wgf7yXW33&#10;8n6Y307PlVlaU5yPSg0H3XYNIlAX/sUf90krmC3i2ngmHgGZ/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1/CA+/AAAA3AAAAA8AAAAAAAAAAAAAAAAAlwIAAGRycy9kb3ducmV2&#10;LnhtbFBLBQYAAAAABAAEAPUAAACDAwAAAAA=&#10;" fillcolor="#d2e0e6" strokecolor="white [3212]">
                    <v:path arrowok="t" o:connecttype="custom" o:connectlocs="585136346,770867637;585136346,770867637;585136346,0;417963545,128477946;351090204,256955899;417963545,385433844;501539393,256955899;501539393,385433844;417963545,385433844;417963545,642389684;417963545,513911790;351090204,513911790;300919447,513911790;66873341,256955899;0,385433844;66873341,513911790;150470252,513911790;150470252,642389684;200619982,642389684;200619982,770867637;351090204,899345583;417963545,899345583;501539393,1027823528;585136346,770867637" o:connectangles="0,0,0,0,0,0,0,0,0,0,0,0,0,0,0,0,0,0,0,0,0,0,0,0" textboxrect="@1,@1,@1,@1"/>
                  </v:shape>
                  <v:shape id="Freeform 67" o:spid="_x0000_s1092" style="position:absolute;left:63611;top:59438;width:619;height:106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62UwwAA&#10;ANwAAAAPAAAAZHJzL2Rvd25yZXYueG1sRI/disIwFITvF/YdwlnwTtP1D61GWRRFvBF/HuDQHNto&#10;c1KaqPXtjSDs5TAz3zDTeWNLcafaG8cKfjsJCOLMacO5gtNx1R6B8AFZY+mYFDzJw3z2/TXFVLsH&#10;7+l+CLmIEPYpKihCqFIpfVaQRd9xFXH0zq62GKKsc6lrfES4LWU3SYbSouG4UGBFi4Ky6+FmFeit&#10;b0q7lJdV/7y5jczQmmy3Vqr10/xNQARqwn/4095oBb3BGN5n4hGQs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M62UwwAAANwAAAAPAAAAAAAAAAAAAAAAAJcCAABkcnMvZG93&#10;bnJldi54bWxQSwUGAAAAAAQABAD1AAAAhwMAAAAA&#10;" fillcolor="#d2e0e6" strokecolor="white [3212]">
                    <v:path arrowok="t" o:connecttype="custom" o:connectlocs="0,770662947;0,770662947;0,0;86935509,385331503;312985150,610098074;452099318,770662947;382542252,866985704;156492575,995429518;86935509,1155994451;0,770662947" o:connectangles="0,0,0,0,0,0,0,0,0,0" textboxrect="@1,@1,@1,@1"/>
                  </v:shape>
                  <v:shape id="Freeform 68" o:spid="_x0000_s1093" style="position:absolute;left:59899;top:47960;width:95;height:23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Zc60vwAA&#10;ANwAAAAPAAAAZHJzL2Rvd25yZXYueG1sRE/LisIwFN0L/kO4gjtNfVCkY1pkBkXciDofcGmubbS5&#10;KU3Uzt9PFoLLw3mvi9424kmdN44VzKYJCOLSacOVgt/LdrIC4QOyxsYxKfgjD0U+HKwx0+7FJ3qe&#10;QyViCPsMFdQhtJmUvqzJop+6ljhyV9dZDBF2ldQdvmK4beQ8SVJp0XBsqLGl75rK+/lhFeiD7xv7&#10;I2/b5XX/WJnUmvK4U2o86jdfIAL14SN+u/dawSKN8+OZeARk/g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1lzrS/AAAA3AAAAA8AAAAAAAAAAAAAAAAAlwIAAGRycy9kb3ducmV2&#10;LnhtbFBLBQYAAAAABAAEAPUAAACDAwAAAAA=&#10;" fillcolor="#d2e0e6" strokecolor="white [3212]">
                    <v:path arrowok="t" o:connecttype="custom" o:connectlocs="0,0;0,0;86214419,113895823;0,113895823;86214419,227791652;86214419,113895823;0,0" o:connectangles="0,0,0,0,0,0,0" textboxrect="@1,@1,@1,@1"/>
                  </v:shape>
                  <v:shape id="Freeform 69" o:spid="_x0000_s1094" style="position:absolute;left:62671;top:56465;width:202;height:48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WsvwwAA&#10;ANwAAAAPAAAAZHJzL2Rvd25yZXYueG1sRI/disIwFITvF3yHcBa8W1N/KFKbyqIo4s3izwMcmmOb&#10;3eakNFHr2xthwcthZr5h8mVvG3GjzhvHCsajBARx6bThSsH5tPmag/ABWWPjmBQ8yMOyGHzkmGl3&#10;5wPdjqESEcI+QwV1CG0mpS9rsuhHriWO3sV1FkOUXSV1h/cIt42cJEkqLRqOCzW2tKqp/DterQK9&#10;931j1/J3M7vsrnOTWlP+bJUafvbfCxCB+vAO/7d3WsE0HcPrTDwCsn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KWsvwwAAANwAAAAPAAAAAAAAAAAAAAAAAJcCAABkcnMvZG93&#10;bnJldi54bWxQSwUGAAAAAAQABAD1AAAAhwMAAAAA&#10;" fillcolor="#d2e0e6" strokecolor="white [3212]">
                    <v:path arrowok="t" o:connecttype="custom" o:connectlocs="59369855,0;59369855,0;0,409411699;59369855,579957579;118758928,170588216;59369855,0" o:connectangles="0,0,0,0,0,0" textboxrect="@1,@1,@1,@1"/>
                  </v:shape>
                  <v:shape id="Freeform 70" o:spid="_x0000_s1095" style="position:absolute;left:64837;top:59083;width:523;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YwwAA&#10;ANwAAAAPAAAAZHJzL2Rvd25yZXYueG1sRI9Ra8IwFIXfB/6HcIW9zXRulFKNMhSH+DKs/oBLc22j&#10;yU1ponb/3gwGPh7OOd/hzJeDs+JGfTCeFbxPMhDEtdeGGwXHw+atABEiskbrmRT8UoDlYvQyx1L7&#10;O+/pVsVGJAiHEhW0MXallKFuyWGY+I44eSffO4xJ9o3UPd4T3Fk5zbJcOjScFlrsaNVSfamuToHe&#10;hcG6tTxvPk/ba2FyZ+qfb6Vex8PXDESkIT7D/+2tVvCRT+HvTDoCcvE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VYwwAAANwAAAAPAAAAAAAAAAAAAAAAAJcCAABkcnMvZG93&#10;bnJldi54bWxQSwUGAAAAAAQABAD1AAAAhwMAAAAA&#10;" fillcolor="#d2e0e6" strokecolor="white [3212]">
                    <v:path arrowok="t" o:connecttype="custom" o:connectlocs="0,96323688;0,96323688;83405473,224768709;150125670,224768709;216845874,385335112;366971544,96323688;366971544,0;150125670,0;83405473,0;150125670,96323688;83405473,224768709;0,96323688" o:connectangles="0,0,0,0,0,0,0,0,0,0,0,0" textboxrect="@1,@1,@1,@1"/>
                  </v:shape>
                  <v:shape id="Freeform 71" o:spid="_x0000_s1096" style="position:absolute;left:62469;top:51318;width:1333;height:862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t1DDxAAA&#10;ANwAAAAPAAAAZHJzL2Rvd25yZXYueG1sRI/BasMwEETvhfyD2EBvjdy6mOBaDiXBJeRSkvQDFmtj&#10;q7VWxlJs9++jQiHHYWbeMMVmtp0YafDGsYLnVQKCuHbacKPg61w9rUH4gKyxc0wKfsnDplw8FJhr&#10;N/GRxlNoRISwz1FBG0KfS+nrliz6leuJo3dxg8UQ5dBIPeAU4baTL0mSSYuG40KLPW1bqn9OV6tA&#10;H/zc2Z38rl4v++vaZNbUnx9KPS7n9zcQgeZwD/+391pBmqXwdyYeAV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bdQw8QAAADcAAAADwAAAAAAAAAAAAAAAACXAgAAZHJzL2Rv&#10;d25yZXYueG1sUEsFBgAAAAAEAAQA9QAAAIgDAAAAAA==&#10;" fillcolor="#d2e0e6" strokecolor="white [3212]">
                    <v:path arrowok="t" o:connecttype="custom" o:connectlocs="585311082,127976455;802719556,383969658;869612864,1151908967;936506130,1375867733;869612864,1919807932;585311082,2147483647;585311082,2147483647;501689183,2147483647;434816947,2147483647;434816947,2147483647;501689183,2147483647;434816947,2147483647;434816947,2147483647;367923681,2147483647;301030372,2147483647;367923681,2147483647;434816947,2147483647;802719556,2147483647;719097657,2147483647;585311082,2147483647;501689183,2147483647;501689183,2147483647;367923681,2147483647;301030372,2147483647;150515171,2147483647;83621899,2147483647;150515171,2147483647;150515171,2147483647;83621899,2147483647;150515171,2147483647;83621899,2147483647;0,2147483647;83621899,2147483647;150515171,2147483647;83621899,2147483647;150515171,2147483647;150515171,2147483647;217408474,2147483647;217408474,2147483647;367923681,2147483647;301030372,2147483647;217408474,2147483647;217408474,2147483647;501689183,2147483647;501689183,2147483647;585311082,1919807932;652204355,767939309" o:connectangles="0,0,0,0,0,0,0,0,0,0,0,0,0,0,0,0,0,0,0,0,0,0,0,0,0,0,0,0,0,0,0,0,0,0,0,0,0,0,0,0,0,0,0,0,0,0,0" textboxrect="@1,@1,@1,@1"/>
                  </v:shape>
                  <v:shape id="Freeform 72" o:spid="_x0000_s1097" style="position:absolute;left:61957;top:45638;width:1845;height:307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si3xAAA&#10;ANwAAAAPAAAAZHJzL2Rvd25yZXYueG1sRI/BasMwEETvhfyD2EBvjdw2GONYDiUhxfRS6uQDFmtj&#10;K7FWxlJi9++rQqHHYWbeMMV2tr240+iNYwXPqwQEceO04VbB6Xh4ykD4gKyxd0wKvsnDtlw8FJhr&#10;N/EX3evQighhn6OCLoQhl9I3HVn0KzcQR+/sRoshyrGVesQpwm0vX5IklRYNx4UOB9p11Fzrm1Wg&#10;P/zc2728HNbn6paZ1Jrm812px+X8tgERaA7/4b92pRW8pmv4PROP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l7It8QAAADcAAAADwAAAAAAAAAAAAAAAACXAgAAZHJzL2Rv&#10;d25yZXYueG1sUEsFBgAAAAAEAAQA9QAAAIgDAAAAAA==&#10;" fillcolor="#d2e0e6" strokecolor="white [3212]">
                    <v:path arrowok="t" o:connecttype="custom" o:connectlocs="990798596,2147483647;990798596,2147483647;1056855985,2147483647;990798596,2147483647;1056855985,2147483647;990798596,2147483647;990798596,2147483647;1271516502,2147483647;1271516502,1996033511;1205479948,1701508488;1271516502,1308849531;1056855985,1308849531;990798596,1177976928;776117208,1177976928;710080683,1047104258;710080683,916190575;644023258,654445302;710080683,392658956;776117208,261786346;858683776,130872663;776117208,0;644023258,261786346;429341870,392658956;346775338,654445302;214681388,785317913;214681388,1047104258;132114820,785317913;214681388,916190575;132114820,1047104258;132114820,1177976928;132114820,1308849531;132114820,1832422171;214681388,1832422171;132114820,2094167503;66057425,2094167503;66057425,2147483647;0,2147483647;0,2147483647;214681388,2147483647;346775338,2147483647;429341870,2147483647;561456690,2147483647;644023258,2147483647;924741165,2147483647;990798596,2147483647;990798596,2147483647;924741165,2147483647;990798596,2147483647" o:connectangles="0,0,0,0,0,0,0,0,0,0,0,0,0,0,0,0,0,0,0,0,0,0,0,0,0,0,0,0,0,0,0,0,0,0,0,0,0,0,0,0,0,0,0,0,0,0,0,0" textboxrect="@1,@1,@1,@1"/>
                  </v:shape>
                  <v:shape id="Freeform 73" o:spid="_x0000_s1098" style="position:absolute;left:61648;top:47768;width:916;height:118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Em0swwAA&#10;ANwAAAAPAAAAZHJzL2Rvd25yZXYueG1sRI/disIwFITvF3yHcATv1tSfLVKNIoqLeLP48wCH5thG&#10;m5PSRO2+vREEL4eZ+YaZLVpbiTs13jhWMOgnIIhzpw0XCk7HzfcEhA/IGivHpOCfPCzmna8ZZto9&#10;eE/3QyhEhLDPUEEZQp1J6fOSLPq+q4mjd3aNxRBlU0jd4CPCbSWHSZJKi4bjQok1rUrKr4ebVaB3&#10;vq3sWl424/P2NjGpNfnfr1K9brucggjUhk/43d5qBaP0B1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Em0swwAAANwAAAAPAAAAAAAAAAAAAAAAAJcCAABkcnMvZG93&#10;bnJldi54bWxQSwUGAAAAAAQABAD1AAAAhwMAAAAA&#10;" fillcolor="#d2e0e6" strokecolor="white [3212]">
                    <v:path arrowok="t" o:connecttype="custom" o:connectlocs="602946172,263264411;602946172,263264411;539484530,131632231;396665515,263264411;206260382,0;63461607,131632231;63461607,263264411;0,394896650;0,658161060;63461607,921425531;63461607,789793292;126943490,789793292;63461607,921425531;0,1184689942;126943490,1316322173;333203908,921425531;476002682,789793292;539484530,658161060;602946172,394896650;539484530,263264411;602946172,263264411" o:connectangles="0,0,0,0,0,0,0,0,0,0,0,0,0,0,0,0,0,0,0,0,0" textboxrect="@1,@1,@1,@1"/>
                  </v:shape>
                  <v:shape id="Freeform 74" o:spid="_x0000_s1099" style="position:absolute;left:61529;top:48004;width:2082;height:3432;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wPNbwgAA&#10;ANwAAAAPAAAAZHJzL2Rvd25yZXYueG1sRI/RisIwFETfF/yHcAXf1lRXitSmIoqL+LLo7gdcmmsb&#10;bW5KE7X+vREWfBxm5gyTL3vbiBt13jhWMBknIIhLpw1XCv5+t59zED4ga2wck4IHeVgWg48cM+3u&#10;fKDbMVQiQthnqKAOoc2k9GVNFv3YtcTRO7nOYoiyq6Tu8B7htpHTJEmlRcNxocaW1jWVl+PVKtB7&#10;3zd2I8/b2Wl3nZvUmvLnW6nRsF8tQATqwzv8395pBV9pCq8z8QjI4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3A81vCAAAA3AAAAA8AAAAAAAAAAAAAAAAAlwIAAGRycy9kb3du&#10;cmV2LnhtbFBLBQYAAAAABAAEAPUAAACGAwAAAAA=&#10;" fillcolor="#d2e0e6" strokecolor="white [3212]">
                    <v:path arrowok="t" o:connecttype="custom" o:connectlocs="1386949968,2147483647;1386949968,2147483647;1236573051,2147483647;1236573051,1910519125;1102890585,2037879043;935777035,1910519125;868935799,1528399263;1019333810,1018919424;1320108774,764199632;1236573051,636839706;1320108774,636839706;1320108774,509479839;1236573051,382119913;935777035,509479839;868935799,254719793;735253375,0;668412174,0;735253375,127359926;668412174,382119913;584855399,509479839;434478446,636839706;217239205,1018919424;83556775,891559498;167113556,636839706;0,891559498;83556775,1146319545;0,1146319545;167113556,1401039337;300796016,1655759130;668412174,2147483647;1236573051,2147483647;1386949968,2147483647;1470506779,2147483647;1386949968,2147483647;1470506779,2147483647;1386949968,2147483647" o:connectangles="0,0,0,0,0,0,0,0,0,0,0,0,0,0,0,0,0,0,0,0,0,0,0,0,0,0,0,0,0,0,0,0,0,0,0,0" textboxrect="@1,@1,@1,@1"/>
                  </v:shape>
                  <v:shape id="Freeform 75" o:spid="_x0000_s1100" style="position:absolute;left:63492;top:49779;width:1868;height:260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FbAwwAA&#10;ANwAAAAPAAAAZHJzL2Rvd25yZXYueG1sRI/RisIwFETfBf8hXME3TXWlStco4qKIL2LdD7g01za7&#10;zU1ponb/fiMIPg4zc4ZZrjtbizu13jhWMBknIIgLpw2XCr4vu9EChA/IGmvHpOCPPKxX/d4SM+0e&#10;fKZ7HkoRIewzVFCF0GRS+qIii37sGuLoXV1rMUTZllK3+IhwW8tpkqTSouG4UGFD24qK3/xmFeij&#10;72r7JX92s+vhtjCpNcVpr9Rw0G0+QQTqwjv8ah+0go90Ds8z8QjI1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jFbAwwAAANwAAAAPAAAAAAAAAAAAAAAAAJcCAABkcnMvZG93&#10;bnJldi54bWxQSwUGAAAAAAQABAD1AAAAhwMAAAAA&#10;" fillcolor="#d2e0e6" strokecolor="white [3212]">
                    <v:path arrowok="t" o:connecttype="custom" o:connectlocs="1337286548,2147483647;1337286548,2147483647;1337286548,1778822785;1252636577,1524705241;1252636577,1397646499;1117222177,1397646499;1032593470,1143528955;1032593470,1016470161;964865006,762352624;524757492,508235080;440107514,381176338;440107514,0;304693079,0;152357171,254117544;0,254117544;84628708,508235080;0,1270587705;84628708,1397646499;0,1651764035;84628708,2032940321;84628708,2147483647;152357171,2147483647;220064371,2147483647;372400314,2147483647;609386163,2147483647;677114663,2147483647;812529063,2147483647;897157770,2032940321;1184929377,2032940321;1337286548,2147483647" o:connectangles="0,0,0,0,0,0,0,0,0,0,0,0,0,0,0,0,0,0,0,0,0,0,0,0,0,0,0,0,0,0" textboxrect="@1,@1,@1,@1"/>
                  </v:shape>
                  <v:shape id="Freeform 76" o:spid="_x0000_s1101" style="position:absolute;left:64623;top:51673;width:1356;height:1642;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8KyvwAA&#10;ANwAAAAPAAAAZHJzL2Rvd25yZXYueG1sRE/LisIwFN0L/kO4gjtNfVCkY1pkBkXciDofcGmubbS5&#10;KU3Uzt9PFoLLw3mvi9424kmdN44VzKYJCOLSacOVgt/LdrIC4QOyxsYxKfgjD0U+HKwx0+7FJ3qe&#10;QyViCPsMFdQhtJmUvqzJop+6ljhyV9dZDBF2ldQdvmK4beQ8SVJp0XBsqLGl75rK+/lhFeiD7xv7&#10;I2/b5XX/WJnUmvK4U2o86jdfIAL14SN+u/dawSKNa+OZeARk/g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MTwrK/AAAA3AAAAA8AAAAAAAAAAAAAAAAAlwIAAGRycy9kb3ducmV2&#10;LnhtbFBLBQYAAAAABAAEAPUAAACDAwAAAAA=&#10;" fillcolor="#d2e0e6" strokecolor="white [3212]">
                    <v:path arrowok="t" o:connecttype="custom" o:connectlocs="917043336,1261763871;917043336,1261763871;1003559724,977858979;830526984,883210771;830526984,599345831;761318172,599345831;536384268,504697571;536384268,126184364;380659104,0;86516388,0;0,599345831;155725164,977858979;380659104,977858979;536384268,1261763871;536384268,1356372178;467175456,1608740914;692109396,1734925286;761318172,1608740914;917043336,1514092647;917043336,1261763871" o:connectangles="0,0,0,0,0,0,0,0,0,0,0,0,0,0,0,0,0,0,0,0" textboxrect="@1,@1,@1,@1"/>
                  </v:shape>
                  <v:shape id="Freeform 77" o:spid="_x0000_s1102" style="position:absolute;left:62873;top:52146;width:3201;height:733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X2cpwgAA&#10;ANwAAAAPAAAAZHJzL2Rvd25yZXYueG1sRI/disIwFITvF3yHcATv1tRVilajyIoi3iz+PMChObbR&#10;5qQ0UevbG0HYy2FmvmFmi9ZW4k6NN44VDPoJCOLcacOFgtNx/T0G4QOyxsoxKXiSh8W88zXDTLsH&#10;7+l+CIWIEPYZKihDqDMpfV6SRd93NXH0zq6xGKJsCqkbfES4reRPkqTSouG4UGJNvyXl18PNKtA7&#10;31Z2JS/r0Xl7G5vUmvxvo1Sv2y6nIAK14T/8aW+1gmE6gfeZeATk/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xfZynCAAAA3AAAAA8AAAAAAAAAAAAAAAAAlwIAAGRycy9kb3du&#10;cmV2LnhtbFBLBQYAAAAABAAEAPUAAACGAwAAAAA=&#10;" fillcolor="#d2e0e6" strokecolor="white [3212]">
                    <v:path arrowok="t" o:connecttype="custom" o:connectlocs="1684218465,2147483647;2122115712,1284550718;2147483647,770730409;2122115712,1027640559;1903167086,1284550718;1751588905,899185458;1616848032,513820258;1246321260,128455050;1027372639,128455050;656845832,256910151;522104959,642275359;437897241,1413005767;370526807,2147483647;303156374,2147483647;218948621,2147483647;151578187,2147483647;151578187,2147483647;218948621,2147483647;218948621,2147483647;84207753,2147483647;0,2147483647;0,2147483647;84207753,2147483647;370526807,2147483647;522104959,2147483647;522104959,2147483647;656845832,2147483647;892631766,2147483647;656845832,2147483647;741053579,2147483647;892631766,2147483647;960002200,2147483647;960002200,2147483647;1111580387,2147483647;1027372639,2147483647;960002200,2147483647;1246321260,2147483647;1246321260,2147483647;1465269880,2147483647;1903167086,2147483647;1835796652,2147483647;1684218465,2147483647" o:connectangles="0,0,0,0,0,0,0,0,0,0,0,0,0,0,0,0,0,0,0,0,0,0,0,0,0,0,0,0,0,0,0,0,0,0,0,0,0,0,0,0,0,0" textboxrect="@1,@1,@1,@1"/>
                  </v:shape>
                  <v:shape id="Freeform 78" o:spid="_x0000_s1103" style="position:absolute;left:65241;top:53921;width:940;height:94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vFhpwAAA&#10;ANwAAAAPAAAAZHJzL2Rvd25yZXYueG1sRE/NisIwEL4L+w5hFrxp6ioqtVGWXRTxInb3AYZm2kab&#10;SWmi1rc3B8Hjx/efbXrbiBt13jhWMBknIIgLpw1XCv7/tqMlCB+QNTaOScGDPGzWH4MMU+3ufKJb&#10;HioRQ9inqKAOoU2l9EVNFv3YtcSRK11nMUTYVVJ3eI/htpFfSTKXFg3Hhhpb+qmpuORXq0AffN/Y&#10;X3nezsr9dWnm1hTHnVLDz/57BSJQH97il3uvFUwXcX4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YvFhpwAAAANwAAAAPAAAAAAAAAAAAAAAAAJcCAABkcnMvZG93bnJl&#10;di54bWxQSwUGAAAAAAQABAD1AAAAhAMAAAAA&#10;" fillcolor="#d2e0e6" strokecolor="white [3212]">
                    <v:path arrowok="t" o:connecttype="custom" o:connectlocs="585012046,747552682;585012046,747552682;668591176,498394824;585012046,373776312;367735675,124578900;300876562,124578900;217297396,0;150438278,0;0,872171136;83579166,872171136;300876562,996750043;501453935,996750043;585012046,747552682" o:connectangles="0,0,0,0,0,0,0,0,0,0,0,0,0" textboxrect="@1,@1,@1,@1"/>
                  </v:shape>
                  <v:shape id="Freeform 79" o:spid="_x0000_s1104" style="position:absolute;left:62778;top:47058;width:6378;height:757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8P3ywgAA&#10;ANwAAAAPAAAAZHJzL2Rvd25yZXYueG1sRI/disIwFITvBd8hHME7TXVFpRpFXBTxRvx5gENzbKPN&#10;SWmidt9+IwheDjPzDTNfNrYUT6q9caxg0E9AEGdOG84VXM6b3hSED8gaS8ek4I88LBft1hxT7V58&#10;pOcp5CJC2KeooAihSqX0WUEWfd9VxNG7utpiiLLOpa7xFeG2lMMkGUuLhuNCgRWtC8rup4dVoPe+&#10;Ke2vvG1G191jasbWZIetUt1Os5qBCNSEb/jT3mkFP5MBvM/EIyA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fw/fLCAAAA3AAAAA8AAAAAAAAAAAAAAAAAlwIAAGRycy9kb3du&#10;cmV2LnhtbFBLBQYAAAAABAAEAPUAAACGAwAAAAA=&#10;" fillcolor="#d2e0e6" strokecolor="white [3212]">
                    <v:path arrowok="t" o:connecttype="custom" o:connectlocs="2147483647,258863420;2147483647,517767470;2147483647,517767470;1998470370,647199176;1715356710,776630890;1582126739,517767470;1582126739,0;1432243050,129431707;999245700,129431707;1065860683,517767470;932630712,906062597;782725998,776630890;416343631,647199176;499612338,906062597;499612338,1294398360;133229971,2071029302;66614988,2147483647;349728648,2147483647;499612338,2147483647;782725998,2147483647;932630712,2147483647;1432243050,2147483647;1498858032,2147483647;1715356710,2147483647;1781971698,2147483647;1781971698,2147483647;2081739113,2147483647;2147483647,2147483647;2147483647,2147483647;2147483647,2147483647;1931855388,2147483647;2081739113,2147483647;2147483647,2147483647;2147483647,2147483647;2147483647,2147483647;2147483647,2147483647;2147483647,2147483647;2147483647,2147483647;2147483647,2147483647;2147483647,2147483647;2147483647,2147483647;2147483647,2147483647;2147483647,2071029302;2147483647,1553302469;2147483647,1553302469;2147483647,1423830066;2147483647,1294398360;2147483647,1294398360;2147483647,1035534999;2147483647,1294398360;2147483647,1294398360;2147483647,776630890;2147483647,647199176" o:connectangles="0,0,0,0,0,0,0,0,0,0,0,0,0,0,0,0,0,0,0,0,0,0,0,0,0,0,0,0,0,0,0,0,0,0,0,0,0,0,0,0,0,0,0,0,0,0,0,0,0,0,0,0,0" textboxrect="@1,@1,@1,@1"/>
                  </v:shape>
                  <v:shape id="Freeform 80" o:spid="_x0000_s1105" style="position:absolute;left:65979;top:46895;width:405;height:71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mOFwgAA&#10;ANwAAAAPAAAAZHJzL2Rvd25yZXYueG1sRI/disIwFITvBd8hHME7Tf1BpRpFFEX2ZvHnAQ7NsY02&#10;J6WJWt/eCAt7OczMN8xi1dhSPKn2xrGCQT8BQZw5bThXcDnvejMQPiBrLB2Tgjd5WC3brQWm2r34&#10;SM9TyEWEsE9RQRFClUrps4Is+r6riKN3dbXFEGWdS13jK8JtKYdJMpEWDceFAivaFJTdTw+rQP/4&#10;prRbeduNr4fHzEysyX73SnU7zXoOIlAT/sN/7YNWMJoO4XsmHgG5/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iY4XCAAAA3AAAAA8AAAAAAAAAAAAAAAAAlwIAAGRycy9kb3du&#10;cmV2LnhtbFBLBQYAAAAABAAEAPUAAACGAwAAAAA=&#10;" fillcolor="#d2e0e6" strokecolor="white [3212]">
                    <v:path arrowok="t" o:connecttype="custom" o:connectlocs="0,674337018;0,674337018;63204987,770659338;126409944,674337018;268616103,385329639;0,0;0,160564163;0,385329639;0,674337018" o:connectangles="0,0,0,0,0,0,0,0,0" textboxrect="@1,@1,@1,@1"/>
                  </v:shape>
                  <v:shape id="Freeform 81" o:spid="_x0000_s1106" style="position:absolute;left:65360;top:46895;width:619;height:71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bsYewgAA&#10;ANwAAAAPAAAAZHJzL2Rvd25yZXYueG1sRI/disIwFITvBd8hHME7TV1FpRpFXBTxRvx5gENzbKPN&#10;SWmidt9+IwheDjPzDTNfNrYUT6q9caxg0E9AEGdOG84VXM6b3hSED8gaS8ek4I88LBft1hxT7V58&#10;pOcp5CJC2KeooAihSqX0WUEWfd9VxNG7utpiiLLOpa7xFeG2lD9JMpYWDceFAitaF5TdTw+rQO99&#10;U9pfeduMrrvH1IytyQ5bpbqdZjUDEagJ3/CnvdMKhpMhvM/EIyA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huxh7CAAAA3AAAAA8AAAAAAAAAAAAAAAAAlwIAAGRycy9kb3du&#10;cmV2LnhtbFBLBQYAAAAABAAEAPUAAACGAwAAAAA=&#10;" fillcolor="#d2e0e6" strokecolor="white [3212]">
                    <v:path arrowok="t" o:connecttype="custom" o:connectlocs="434967759,674337018;434967759,674337018;434967759,385329639;434967759,160564163;434967759,0;150567393,0;0,289007379;150567393,770659338;217483900,770659338;301134786,674337018;434967759,674337018" o:connectangles="0,0,0,0,0,0,0,0,0,0,0" textboxrect="@1,@1,@1,@1"/>
                  </v:shape>
                  <v:shape id="Freeform 82" o:spid="_x0000_s1107" style="position:absolute;left:64837;top:46466;width:714;height:1302;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h15qwwAA&#10;ANwAAAAPAAAAZHJzL2Rvd25yZXYueG1sRI/RisIwFETfBf8hXGHfNF1XXKlNRRRFfJF19wMuzbWN&#10;29yUJmr9eyMIPg4zc4bJFp2txZVabxwr+BwlIIgLpw2XCv5+N8MZCB+QNdaOScGdPCzyfi/DVLsb&#10;/9D1GEoRIexTVFCF0KRS+qIii37kGuLonVxrMUTZllK3eItwW8txkkylRcNxocKGVhUV/8eLVaD3&#10;vqvtWp43k9PuMjNTa4rDVqmPQbecgwjUhXf41d5pBV/fE3ieiUdA5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h15qwwAAANwAAAAPAAAAAAAAAAAAAAAAAJcCAABkcnMvZG93&#10;bnJldi54bWxQSwUGAAAAAAQABAD1AAAAhwMAAAAA&#10;" fillcolor="#d2e0e6" strokecolor="white [3212]">
                    <v:path arrowok="t" o:connecttype="custom" o:connectlocs="129389363,0;129389363,0;274926739,94230485;274926739,251254781;339621423,251254781;485179339,471112664;339621423,753764293;485179339,1224876957;274926739,1381941027;210232054,1381941027;129389363,1130686238;129389363,753764293;129389363,628136902;64694684,628136902;0,471112664;0,251254781;64694684,251254781;64694684,94230485;129389363,0" o:connectangles="0,0,0,0,0,0,0,0,0,0,0,0,0,0,0,0,0,0,0" textboxrect="@1,@1,@1,@1"/>
                  </v:shape>
                  <v:shape id="Freeform 83" o:spid="_x0000_s1108" style="position:absolute;left:62873;top:45756;width:2178;height:213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y/vxwgAA&#10;ANwAAAAPAAAAZHJzL2Rvd25yZXYueG1sRI/disIwFITvF/YdwlnwTtP1n2qURVHEG/HnAQ7NsY02&#10;J6WJWt/eCMJeDjPzDTOdN7YUd6q9cazgt5OAIM6cNpwrOB1X7TEIH5A1lo5JwZM8zGffX1NMtXvw&#10;nu6HkIsIYZ+igiKEKpXSZwVZ9B1XEUfv7GqLIco6l7rGR4TbUnaTZCgtGo4LBVa0KCi7Hm5Wgd76&#10;prRLeVn1z5vb2AytyXZrpVo/zd8ERKAm/Ic/7Y1W0BsN4H0mHgE5e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jL+/HCAAAA3AAAAA8AAAAAAAAAAAAAAAAAlwIAAGRycy9kb3du&#10;cmV2LnhtbFBLBQYAAAAABAAEAPUAAACGAwAAAAA=&#10;" fillcolor="#d2e0e6" strokecolor="white [3212]">
                    <v:path arrowok="t" o:connecttype="custom" o:connectlocs="1555438016,770659338;1555438016,770659338;1470916477,866981658;1470916477,1059666717;1403282279,1059666717;1403282279,1252311298;1470916477,1412875468;1403282279,1541318676;1183492381,1637640996;946793893,1541318676;1031315390,1637640996;1031315390,1926648323;1115858147,2022970636;879159695,2147483647;811525497,2147483647;743912518,2147483647;659369761,2022970636;659369761,1798205108;591735563,1541318676;659369761,1155988985;439579827,1155988985;371945629,1059666717;152155736,1059666717;84542758,866981658;84542758,770659338;0,481651960;84542758,289007379;152155736,96322320;219789934,289007379;152155736,385329639;152155736,642216123;219789934,481651960;219789934,289007379;371945629,96322320;371945629,0;371945629,96322320;591735563,96322320;591735563,289007379;811525497,289007379;946793893,385329639;1115858147,289007379;1251126585,289007379;1183492381,289007379;1251126585,385329639;1403282279,481651960;1403282279,770659338;1470916477,642216123;1555438016,770659338" o:connectangles="0,0,0,0,0,0,0,0,0,0,0,0,0,0,0,0,0,0,0,0,0,0,0,0,0,0,0,0,0,0,0,0,0,0,0,0,0,0,0,0,0,0,0,0,0,0,0,0" textboxrect="@1,@1,@1,@1"/>
                  </v:shape>
                  <v:shape id="Freeform 84" o:spid="_x0000_s1109" style="position:absolute;left:55770;top:41540;width:4843;height:366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GWWGwwAA&#10;ANwAAAAPAAAAZHJzL2Rvd25yZXYueG1sRI/RisIwFETfBf8hXME3TXWlStco4qKIL2LdD7g01za7&#10;zU1ponb/fiMIPg4zc4ZZrjtbizu13jhWMBknIIgLpw2XCr4vu9EChA/IGmvHpOCPPKxX/d4SM+0e&#10;fKZ7HkoRIewzVFCF0GRS+qIii37sGuLoXV1rMUTZllK3+IhwW8tpkqTSouG4UGFD24qK3/xmFeij&#10;72r7JX92s+vhtjCpNcVpr9Rw0G0+QQTqwjv8ah+0go95Cs8z8QjI1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GWWGwwAAANwAAAAPAAAAAAAAAAAAAAAAAJcCAABkcnMvZG93&#10;bnJldi54bWxQSwUGAAAAAAQABAD1AAAAhwMAAAAA&#10;" fillcolor="#d2e0e6" strokecolor="white [3212]">
                    <v:path arrowok="t" o:connecttype="custom" o:connectlocs="2147483647,1529495284;2147483647,2147483647;2147483647,2147483647;2147483647,2147483647;2147483647,2147483647;2147483647,2147483647;2147483647,2147483647;2147483647,2147483647;2147483647,2147483647;2147483647,2147483647;2147483647,2147483647;2147483647,2147483647;2147483647,2147483647;2147483647,2147483647;1805350557,2147483647;1537891223,2147483647;1320575223,2147483647;1320575223,2147483647;852521393,1529495284;735513204,1147151614;651926898,1019676912;417910490,254909186;217316000,127474702;651926898,1402060801;802378013,1911879114;802378013,2147483647;501496803,1784444689;501496803,1402060801;217316000,1019676912;367767115,892202209;0,0;651926898,254909186;1387440066,382383889;1537891223,764767726;1671620875,637293023;2022666521,1402060801" o:connectangles="0,0,0,0,0,0,0,0,0,0,0,0,0,0,0,0,0,0,0,0,0,0,0,0,0,0,0,0,0,0,0,0,0,0,0,0" textboxrect="@1,@1,@1,@1"/>
                  </v:shape>
                  <v:shape id="Freeform 85" o:spid="_x0000_s1110" style="position:absolute;left:59792;top:44499;width:618;height:82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VcAdxAAA&#10;ANwAAAAPAAAAZHJzL2Rvd25yZXYueG1sRI/RasJAFETfhf7DcgXfdGNboqSuUlqU4Iuo/YBL9pqs&#10;Zu+G7Camf98tCD4OM3OGWW0GW4ueWm8cK5jPEhDEhdOGSwU/5+10CcIHZI21Y1LwSx4265fRCjPt&#10;7nyk/hRKESHsM1RQhdBkUvqiIot+5hri6F1cazFE2ZZSt3iPcFvL1yRJpUXDcaHChr4qKm6nzirQ&#10;ez/U9ltet++XvFua1JrisFNqMh4+P0AEGsIz/GjnWsHbYgH/Z+IR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1XAHcQAAADcAAAADwAAAAAAAAAAAAAAAACXAgAAZHJzL2Rv&#10;d25yZXYueG1sUEsFBgAAAAAEAAQA9QAAAIgDAAAAAA==&#10;" fillcolor="#d2e0e6" strokecolor="white [3212]">
                    <v:path arrowok="t" o:connecttype="custom" o:connectlocs="381307248,399093076;381307248,399093076;450639756,532096424;311974704,798186152;225319860,931189500;0,798186152;86654844,399093076;225319860,399093076;86654844,133044860;155987352,0;381307248,0;381307248,399093076" o:connectangles="0,0,0,0,0,0,0,0,0,0,0,0" textboxrect="@1,@1,@1,@1"/>
                  </v:shape>
                  <v:shape id="Freeform 86" o:spid="_x0000_s1111" style="position:absolute;left:60220;top:44972;width:1011;height:47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ylRvwAAA&#10;ANwAAAAPAAAAZHJzL2Rvd25yZXYueG1sRE/NisIwEL4L+w5hFrxp6ioqtVGWXRTxInb3AYZm2kab&#10;SWmi1rc3B8Hjx/efbXrbiBt13jhWMBknIIgLpw1XCv7/tqMlCB+QNTaOScGDPGzWH4MMU+3ufKJb&#10;HioRQ9inqKAOoU2l9EVNFv3YtcSRK11nMUTYVVJ3eI/htpFfSTKXFg3Hhhpb+qmpuORXq0AffN/Y&#10;X3nezsr9dWnm1hTHnVLDz/57BSJQH97il3uvFUwX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mylRvwAAAANwAAAAPAAAAAAAAAAAAAAAAAJcCAABkcnMvZG93bnJl&#10;di54bWxQSwUGAAAAAAQABAD1AAAAhAMAAAAA&#10;" fillcolor="#d2e0e6" strokecolor="white [3212]">
                    <v:path arrowok="t" o:connecttype="custom" o:connectlocs="150321106,0;150321106,0;484356297,0;718170404,136585177;567870338,307348403;300642212,546425419;200421128,546425419;200421128,409797853;0,307348403;150321106,0" o:connectangles="0,0,0,0,0,0,0,0,0,0" textboxrect="@1,@1,@1,@1"/>
                  </v:shape>
                  <v:shape id="Freeform 87" o:spid="_x0000_s1112" style="position:absolute;left:60101;top:45209;width:428;height:23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hvH0xAAA&#10;ANwAAAAPAAAAZHJzL2Rvd25yZXYueG1sRI/RasJAFETfC/2H5Rb61my0ojG6BmmxSF9K1Q+4ZK/J&#10;avZuyG40/XtXEPo4zMwZZlkMthEX6rxxrGCUpCCIS6cNVwoO+81bBsIHZI2NY1LwRx6K1fPTEnPt&#10;rvxLl12oRISwz1FBHUKbS+nLmiz6xLXE0Tu6zmKIsquk7vAa4baR4zSdSouG40KNLX3UVJ53vVWg&#10;v/3Q2E952kyO2z4zU2vKny+lXl+G9QJEoCH8hx/trVbwPpvD/Uw8AnJ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Ybx9MQAAADcAAAADwAAAAAAAAAAAAAAAACXAgAAZHJzL2Rv&#10;d25yZXYueG1sUEsFBgAAAAAEAAQA9QAAAIgDAAAAAA==&#10;" fillcolor="#d2e0e6" strokecolor="white [3212]">
                    <v:path arrowok="t" o:connecttype="custom" o:connectlocs="88244431,0;88244431,0;0,165355485;88244431,372013266;317658025,372013266;317658025,165355485;88244431,0" o:connectangles="0,0,0,0,0,0,0" textboxrect="@1,@1,@1,@1"/>
                  </v:shape>
                  <v:shape id="Freeform 88" o:spid="_x0000_s1113" style="position:absolute;left:60613;top:45090;width:618;height:82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aShOwAAA&#10;ANwAAAAPAAAAZHJzL2Rvd25yZXYueG1sRE/NisIwEL4LvkMYYW+auitSalMRxUW8LFt9gKEZ22gz&#10;KU3U+vbmsLDHj+8/Xw+2FQ/qvXGsYD5LQBBXThuuFZxP+2kKwgdkja1jUvAiD+tiPMox0+7Jv/Qo&#10;Qy1iCPsMFTQhdJmUvmrIop+5jjhyF9dbDBH2tdQ9PmO4beVnkiylRcOxocGOtg1Vt/JuFeijH1q7&#10;k9f94nK4p2ZpTfXzrdTHZNisQAQawr/4z33QCr7SOD+eiUdAFm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taShOwAAAANwAAAAPAAAAAAAAAAAAAAAAAJcCAABkcnMvZG93bnJl&#10;di54bWxQSwUGAAAAAAQABAD1AAAAhAMAAAAA&#10;" fillcolor="#d2e0e6" strokecolor="white [3212]">
                    <v:path arrowok="t" o:connecttype="custom" o:connectlocs="450639756,0;450639756,0;450639756,119846087;381307248,689182104;450639756,838999267;381307248,838999267;155987352,689182104;0,479422677;0,359576590;311974704,119846087;450639756,0" o:connectangles="0,0,0,0,0,0,0,0,0,0,0" textboxrect="@1,@1,@1,@1"/>
                  </v:shape>
                  <v:shape id="Freeform 89" o:spid="_x0000_s1114" style="position:absolute;left:60839;top:45800;width:511;height:592;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Y3VwwAA&#10;ANwAAAAPAAAAZHJzL2Rvd25yZXYueG1sRI/RasJAFETfC/7DcoW+1U1skRBdgyiW0Bep+gGX7DVZ&#10;zd4N2dWkf98tCH0cZuYMsypG24oH9d44VpDOEhDEldOGawXn0/4tA+EDssbWMSn4IQ/FevKywly7&#10;gb/pcQy1iBD2OSpoQuhyKX3VkEU/cx1x9C6utxii7Gupexwi3LZyniQLadFwXGiwo21D1e14twr0&#10;lx9bu5PX/celvGdmYU11+FTqdTpuliACjeE//GyXWsF7lsLfmXgE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JY3VwwAAANwAAAAPAAAAAAAAAAAAAAAAAJcCAABkcnMvZG93&#10;bnJldi54bWxQSwUGAAAAAAQABAD1AAAAhwMAAAAA&#10;" fillcolor="#d2e0e6" strokecolor="white [3212]">
                    <v:path arrowok="t" o:connecttype="custom" o:connectlocs="334299084,611777675;334299084,611777675;334299084,367050970;270632719,244726646;270632719,122363323;206946066,122363323;0,0;0,244726646;63686647,367050970;127352976,244726646;206946066,489414293;334299084,611777675" o:connectangles="0,0,0,0,0,0,0,0,0,0,0,0" textboxrect="@1,@1,@1,@1"/>
                  </v:shape>
                  <v:shape id="Freeform 90" o:spid="_x0000_s1115" style="position:absolute;left:61350;top:46155;width:500;height:47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9xOiwgAA&#10;ANwAAAAPAAAAZHJzL2Rvd25yZXYueG1sRI/RisIwFETfBf8hXME3TXUXKV1TEcVFfBF1P+DSXNvs&#10;NjelSbX+vVkQfBxm5gyzXPW2FjdqvXGsYDZNQBAXThsuFfxcdpMUhA/IGmvHpOBBHlb5cLDETLs7&#10;n+h2DqWIEPYZKqhCaDIpfVGRRT91DXH0rq61GKJsS6lbvEe4reU8SRbSouG4UGFDm4qKv3NnFeiD&#10;72u7lb+7z+u+S83CmuL4rdR41K+/QATqwzv8au+1go90Dv9n4hGQ+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3E6LCAAAA3AAAAA8AAAAAAAAAAAAAAAAAlwIAAGRycy9kb3du&#10;cmV2LnhtbFBLBQYAAAAABAAEAPUAAACGAwAAAAA=&#10;" fillcolor="#d2e0e6" strokecolor="white [3212]">
                    <v:path arrowok="t" o:connecttype="custom" o:connectlocs="0,227791652;0,227791652;200779762,313204226;200779762,455546268;301180202,313204226;200779762,227791652;351369863,113895823;301180202,0;150590101,113895823;83663512,113895823;0,0;0,227791652" o:connectangles="0,0,0,0,0,0,0,0,0,0,0,0" textboxrect="@1,@1,@1,@1"/>
                  </v:shape>
                  <v:shape id="Freeform 91" o:spid="_x0000_s1116" style="position:absolute;left:61862;top:46155;width:416;height:47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u7Y5wwAA&#10;ANwAAAAPAAAAZHJzL2Rvd25yZXYueG1sRI/RasJAFETfC/7DcoW+NZs2RUJ0laJYgi/S6Adcstdk&#10;NXs3ZFdN/94tCH0cZuYMs1iNthM3GrxxrOA9SUEQ104bbhQcD9u3HIQPyBo7x6TglzyslpOXBRba&#10;3fmHblVoRISwL1BBG0JfSOnrliz6xPXE0Tu5wWKIcmikHvAe4baTH2k6kxYNx4UWe1q3VF+qq1Wg&#10;d37s7Eaet5+n8pqbmTX1/lup1+n4NQcRaAz/4We71AqyPIO/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u7Y5wwAAANwAAAAPAAAAAAAAAAAAAAAAAJcCAABkcnMvZG93&#10;bnJldi54bWxQSwUGAAAAAAQABAD1AAAAhwMAAAAA&#10;" fillcolor="#d2e0e6" strokecolor="white [3212]">
                    <v:path arrowok="t" o:connecttype="custom" o:connectlocs="229655272,113895823;229655272,113895823;318002778,227791652;229655272,313204226;229655272,455546268;158990413,227791652;0,113895823;0,0;88325584,0;158990413,0;229655272,113895823" o:connectangles="0,0,0,0,0,0,0,0,0,0,0" textboxrect="@1,@1,@1,@1"/>
                  </v:shape>
                  <v:shape id="Freeform 92" o:spid="_x0000_s1117" style="position:absolute;left:61755;top:46155;width:107;height:11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Ui5NwgAA&#10;ANwAAAAPAAAAZHJzL2Rvd25yZXYueG1sRI/RisIwFETfF/yHcAXf1tRVpFRTEcVF9kVW/YBLc22j&#10;zU1pUq1/bxaEfRxm5gyzXPW2FndqvXGsYDJOQBAXThsuFZxPu88UhA/IGmvHpOBJHlb54GOJmXYP&#10;/qX7MZQiQthnqKAKocmk9EVFFv3YNcTRu7jWYoiyLaVu8RHhtpZfSTKXFg3HhQob2lRU3I6dVaB/&#10;fF/brbzuZpd9l5q5NcXhW6nRsF8vQATqw3/43d5rBdN0Bn9n4hGQ+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JSLk3CAAAA3AAAAA8AAAAAAAAAAAAAAAAAlwIAAGRycy9kb3du&#10;cmV2LnhtbFBLBQYAAAAABAAEAPUAAACGAwAAAAA=&#10;" fillcolor="#d2e0e6" strokecolor="white [3212]">
                    <v:path arrowok="t" o:connecttype="custom" o:connectlocs="104863846,81089555;104863846,81089555;104863846,0;0,0;104863846,81089555" o:connectangles="0,0,0,0,0" textboxrect="@1,@1,@1,@1"/>
                  </v:shape>
                  <v:shape id="Freeform 93" o:spid="_x0000_s1118" style="position:absolute;left:96095;top:47960;width:1630;height:165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ZQ7yxQAA&#10;ANwAAAAPAAAAZHJzL2Rvd25yZXYueG1sRI9Ra8IwFIXfBf9DuMJehqbObZbOKDKQDfRlnT/g2lzb&#10;suSmJKl2/34ZCD4ezjnf4aw2gzXiQj60jhXMZxkI4srplmsFx+/dNAcRIrJG45gU/FKAzXo8WmGh&#10;3ZW/6FLGWiQIhwIVNDF2hZShashimLmOOHln5y3GJH0ttcdrglsjn7LsVVpsOS002NF7Q9VP2VsF&#10;yz43Zp9XfXk6nLrnnV88tuFDqYfJsH0DEWmI9/Ct/akVLPIX+D+TjoB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llDvLFAAAA3AAAAA8AAAAAAAAAAAAAAAAAlwIAAGRycy9k&#10;b3ducmV2LnhtbFBLBQYAAAAABAAEAPUAAACJAwAAAAA=&#10;" fillcolor="#79a2b3" strokecolor="white [3212]">
                    <v:path arrowok="t" o:connecttype="custom" o:connectlocs="1119991576,504920701;1119991576,504920701;1119991576,1009801539;1119991576,1767142705;988226620,1514722240;774116423,1640952463;839988463,1388492083;774116423,1136031703;280003113,631111002;214110197,757341166;214110197,631111002;131764956,504920701;280003113,504920701;345875153,378690537;131764956,378690537;65872040,252460380;0,252460380;131764956,0;214110197,0;345875153,126230164;345875153,378690537;477640109,631111002;625878266,378690537;774116423,252460380;1119991576,504920701" o:connectangles="0,0,0,0,0,0,0,0,0,0,0,0,0,0,0,0,0,0,0,0,0,0,0,0,0" textboxrect="@1,@1,@1,@1"/>
                  </v:shape>
                  <v:shape id="Freeform 94" o:spid="_x0000_s1119" style="position:absolute;left:97725;top:48433;width:1559;height:153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5CFxQAA&#10;ANwAAAAPAAAAZHJzL2Rvd25yZXYueG1sRI9Ra8IwFIXfBf9DuIO9yEyd0pXOKCLIBvPF6g+4Nndt&#10;WXJTklS7f78MBns8nHO+w1lvR2vEjXzoHCtYzDMQxLXTHTcKLufDUwEiRGSNxjEp+KYA2810ssZS&#10;uzuf6FbFRiQIhxIVtDH2pZShbslimLueOHmfzluMSfpGao/3BLdGPmdZLi12nBZa7GnfUv1VDVbB&#10;y1AY81HUQ3U9XvvVwS9nXXhT6vFh3L2CiDTG//Bf+10rWBY5/J5JR0B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3kIXFAAAA3AAAAA8AAAAAAAAAAAAAAAAAlwIAAGRycy9k&#10;b3ducmV2LnhtbFBLBQYAAAAABAAEAPUAAACJAwAAAAA=&#10;" fillcolor="#79a2b3" strokecolor="white [3212]">
                    <v:path arrowok="t" o:connecttype="custom" o:connectlocs="0,1285549918;0,1285549918;0,514219958;0,0;305602491,128555001;526334342,385664950;526334342,514219958;814954181,771329960;679135606,899884968;747044893,899884968;814954181,996291065;899846121,1285549918;967755444,1285549918;967755444,1414104919;1120556672,1542659868;1120556672,1671214876;747044893,1542659868;594243630,996291065;441442402,996291065;373511779,996291065;220710551,1156994917;305602491,1285549918;152801264,1285549918;0,1285549918" o:connectangles="0,0,0,0,0,0,0,0,0,0,0,0,0,0,0,0,0,0,0,0,0,0,0,0" textboxrect="@1,@1,@1,@1"/>
                  </v:shape>
                  <v:shape id="Freeform 95" o:spid="_x0000_s1120" style="position:absolute;left:93192;top:49972;width:6603;height:591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zUexQAA&#10;ANwAAAAPAAAAZHJzL2Rvd25yZXYueG1sRI9Ra8IwFIXfB/6HcAVfxkynQ0tnFBmIA/di3Q+4Nndt&#10;MbkpSar13y/CYI+Hc853OKvNYI24kg+tYwWv0wwEceV0y7WC79PuJQcRIrJG45gU3CnAZj16WmGh&#10;3Y2PdC1jLRKEQ4EKmhi7QspQNWQxTF1HnLwf5y3GJH0ttcdbglsjZ1m2kBZbTgsNdvTRUHUpe6tg&#10;2efGHPKqL89f5+5t5+fPbdgrNRkP23cQkYb4H/5rf2oF83wJjzPpCM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7NR7FAAAA3AAAAA8AAAAAAAAAAAAAAAAAlwIAAGRycy9k&#10;b3ducmV2LnhtbFBLBQYAAAAABAAEAPUAAACJAwAAAAA=&#10;" fillcolor="#79a2b3" strokecolor="white [3212]">
                    <v:path arrowok="t" o:connecttype="custom" o:connectlocs="234804877,2147483647;586980514,2147483647;1173982118,2147483647;1542940086,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022518228;2147483647,1284144952;2147483647,866787717;2147483647,770486995;2147483647,0;2147483647,866787717;2147483647,1412559438;2147483647,1027315973;2147483647,866787717;2147483647,481544245;2147483647,256828979;2147483647,256828979;2147483647,96300781;2147483647,256828979;1962223930,385243472;1895136818,481544245;1895136818,866787717;1744180295,866787717;1677114273,642072502;1459091769,770486995;1324917546,1155730459;1173982118,1155730459;1173982118,1412559438;1023025558,1412559438;888872461,1797802961;150935429,2147483647;83848318,2147483647;0,2147483647;83848318,2147483647;0,2147483647;301870857,2147483647;234804877,2147483647" o:connectangles="0,0,0,0,0,0,0,0,0,0,0,0,0,0,0,0,0,0,0,0,0,0,0,0,0,0,0,0,0,0,0,0,0,0,0,0,0,0,0,0,0,0,0,0,0,0,0,0,0,0,0,0,0" textboxrect="@1,@1,@1,@1"/>
                  </v:shape>
                  <v:shape id="Freeform 96" o:spid="_x0000_s1121" style="position:absolute;left:95976;top:50090;width:202;height:11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ZKFswQAA&#10;ANwAAAAPAAAAZHJzL2Rvd25yZXYueG1sRE/dasIwFL4f+A7hCN4MTZ1DSzWKDMTBdmP1AY7NsS0m&#10;JyVJtXv75WKwy4/vf7MbrBEP8qF1rGA+y0AQV063XCu4nA/THESIyBqNY1LwQwF229HLBgvtnnyi&#10;RxlrkUI4FKigibErpAxVQxbDzHXEibs5bzEm6GupPT5TuDXyLcuW0mLLqaHBjj4aqu5lbxWs+tyY&#10;r7zqy+v3tXs/+MVrG45KTcbDfg0i0hD/xX/uT61gkae16Uw6AnL7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2ShbMEAAADcAAAADwAAAAAAAAAAAAAAAACXAgAAZHJzL2Rvd25y&#10;ZXYueG1sUEsFBgAAAAAEAAQA9QAAAIUDAAAAAA==&#10;" fillcolor="#79a2b3" strokecolor="white [3212]">
                    <v:path arrowok="t" o:connecttype="custom" o:connectlocs="0,100214256;0,100214256;59369855,100214256;118758928,0;0,0;0,100214256" o:connectangles="0,0,0,0,0,0" textboxrect="@1,@1,@1,@1"/>
                  </v:shape>
                  <v:shape id="Freeform 97" o:spid="_x0000_s1122" style="position:absolute;left:97011;top:55045;width:202;height:13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KAT3xQAA&#10;ANwAAAAPAAAAZHJzL2Rvd25yZXYueG1sRI9Ra8IwFIXfBf9DuMJehqbOsdXOKDKQDfRlnT/g2lzb&#10;suSmJKl2/34ZCD4ezjnf4aw2gzXiQj60jhXMZxkI4srplmsFx+/dNAcRIrJG45gU/FKAzXo8WmGh&#10;3ZW/6FLGWiQIhwIVNDF2hZShashimLmOOHln5y3GJH0ttcdrglsjn7LsRVpsOS002NF7Q9VP2VsF&#10;r31uzD6v+vJ0OHXPO794bMOHUg+TYfsGItIQ7+Fb+1MrWORL+D+TjoB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goBPfFAAAA3AAAAA8AAAAAAAAAAAAAAAAAlwIAAGRycy9k&#10;b3ducmV2LnhtbFBLBQYAAAAABAAEAPUAAACJAwAAAAA=&#10;" fillcolor="#79a2b3" strokecolor="white [3212]">
                    <v:path arrowok="t" o:connecttype="custom" o:connectlocs="0,0;0,0;169040854,201413440;169040854,0;93914134,0;0,0" o:connectangles="0,0,0,0,0,0" textboxrect="@1,@1,@1,@1"/>
                  </v:shape>
                  <v:shape id="Freeform 98" o:spid="_x0000_s1123" style="position:absolute;left:98332;top:56243;width:631;height:71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yzu3wgAA&#10;ANwAAAAPAAAAZHJzL2Rvd25yZXYueG1sRE/dasIwFL4f7B3CEbwZM53KVjujiCAT3M06H+DYnLXF&#10;5KQkqXZvby4ELz++/+V6sEZcyIfWsYK3SQaCuHK65VrB8Xf3moMIEVmjcUwK/inAevX8tMRCuyv/&#10;0KWMtUghHApU0MTYFVKGqiGLYeI64sT9OW8xJuhrqT1eU7g1cppl79Jiy6mhwY62DVXnsrcKPvrc&#10;mENe9eXp+9TNd3720oYvpcajYfMJItIQH+K7e68VzBZpfjqTjoBc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zLO7fCAAAA3AAAAA8AAAAAAAAAAAAAAAAAlwIAAGRycy9kb3du&#10;cmV2LnhtbFBLBQYAAAAABAAEAPUAAACGAwAAAAA=&#10;" fillcolor="#79a2b3" strokecolor="white [3212]">
                    <v:path arrowok="t" o:connecttype="custom" o:connectlocs="0,0;0,0;86914373,642216123;243325595,770659338;312865779,481651960;382384251,642216123;469276960,0;382384251,0;156432887,96322320;0,0" o:connectangles="0,0,0,0,0,0,0,0,0,0" textboxrect="@1,@1,@1,@1"/>
                  </v:shape>
                  <v:shape id="Freeform 99" o:spid="_x0000_s1124" style="position:absolute;left:102865;top:54823;width:940;height:1642;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h54sxgAA&#10;ANwAAAAPAAAAZHJzL2Rvd25yZXYueG1sRI/NasMwEITvhbyD2EIuoZHzQ+u6UUIIhAaaS9w+wMba&#10;2qbSykhy4rx9FSj0OMzMN8xqM1gjLuRD61jBbJqBIK6cbrlW8PW5f8pBhIis0TgmBTcKsFmPHlZY&#10;aHflE13KWIsE4VCggibGrpAyVA1ZDFPXESfv23mLMUlfS+3xmuDWyHmWPUuLLaeFBjvaNVT9lL1V&#10;8NLnxnzkVV+ej+duufeLSRvelRo/Dts3EJGG+B/+ax+0gsXrDO5n0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h54sxgAAANwAAAAPAAAAAAAAAAAAAAAAAJcCAABkcnMv&#10;ZG93bnJldi54bWxQSwUGAAAAAAQABAD1AAAAigMAAAAA&#10;" fillcolor="#79a2b3" strokecolor="white [3212]">
                    <v:path arrowok="t" o:connecttype="custom" o:connectlocs="154297084,1135579507;154297084,1135579507;308615609,1230227715;222892644,1608740914;308615609,1734925286;377189729,1608740914;531486813,1135579507;600060903,1135579507;685783867,977858979;685783867,757066307;600060903,599345831;531486813,757066307;377189729,757066307;377189729,473161466;308615609,473161466;308615609,599345831;222892644,473161466;222892644,94648267;0,0;222892644,473161466;222892644,977858979;154297084,1135579507" o:connectangles="0,0,0,0,0,0,0,0,0,0,0,0,0,0,0,0,0,0,0,0,0,0" textboxrect="@1,@1,@1,@1"/>
                  </v:shape>
                  <v:shape id="Freeform 100" o:spid="_x0000_s1125" style="position:absolute;left:101842;top:56243;width:1333;height:153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QBbxgAA&#10;ANwAAAAPAAAAZHJzL2Rvd25yZXYueG1sRI/NasMwEITvhbyD2EIvIZHzQ+O4UUIIhAbaS908wMba&#10;2qbSykhy4r59FSj0OMzMN8xmN1gjruRD61jBbJqBIK6cbrlWcP48TnIQISJrNI5JwQ8F2G1HDxss&#10;tLvxB13LWIsE4VCggibGrpAyVA1ZDFPXESfvy3mLMUlfS+3xluDWyHmWPUuLLaeFBjs6NFR9l71V&#10;sOpzY97yqi8v75duefSLcRtelXp6HPYvICIN8T/81z5pBYv1HO5n0hGQ2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VQBbxgAAANwAAAAPAAAAAAAAAAAAAAAAAJcCAABkcnMv&#10;ZG93bnJldi54bWxQSwUGAAAAAAQABAD1AAAAigMAAAAA&#10;" fillcolor="#79a2b3" strokecolor="white [3212]">
                    <v:path arrowok="t" o:connecttype="custom" o:connectlocs="0,1441640778;0,1441640778;85136277,1572684071;153232439,1572684071;306464919,1703727415;442657320,1572684071;527793561,1310556357;595889759,1048469720;732082165,786342065;800199697,786342065;732082165,655298713;953410807,262127714;953410807,131043292;885314604,131043292;885314604,0;800199697,131043292;800199697,0;732082165,0;663985962,0;663985962,262127714;595889759,262127714;527793561,524214351;221328642,917385358;0,1441640778" o:connectangles="0,0,0,0,0,0,0,0,0,0,0,0,0,0,0,0,0,0,0,0,0,0,0,0" textboxrect="@1,@1,@1,@1"/>
                  </v:shape>
                  <v:shape id="Freeform 101" o:spid="_x0000_s1126" style="position:absolute;left:102044;top:57782;width:107;height:10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GaXAxQAA&#10;ANwAAAAPAAAAZHJzL2Rvd25yZXYueG1sRI9Ra8IwFIXfhf2HcAe+iKZbZes6o4yBTJgv6/wB1+au&#10;LUtuSpJq/feLMPDxcM75Dme1Ga0RJ/Khc6zgYZGBIK6d7rhRcPjezgsQISJrNI5JwYUCbNZ3kxWW&#10;2p35i05VbESCcChRQRtjX0oZ6pYshoXriZP347zFmKRvpPZ4TnBr5GOWPUmLHaeFFnt6b6n+rQar&#10;4HkojPks6qE67o/9cuvzWRc+lJrej2+vICKN8Rb+b++0gvwlh+uZd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ZpcDFAAAA3AAAAA8AAAAAAAAAAAAAAAAAlwIAAGRycy9k&#10;b3ducmV2LnhtbFBLBQYAAAAABAAEAPUAAACJAwAAAAA=&#10;" fillcolor="#79a2b3" strokecolor="white [3212]">
                    <v:path arrowok="t" o:connecttype="custom" o:connectlocs="0,72358612;0,72358612;53769195,72358612;53769195,0;0,72358612" o:connectangles="0,0,0,0,0" textboxrect="@1,@1,@1,@1"/>
                  </v:shape>
                  <v:shape id="Freeform 102" o:spid="_x0000_s1127" style="position:absolute;left:93703;top:49498;width:1238;height:11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8D20xQAA&#10;ANwAAAAPAAAAZHJzL2Rvd25yZXYueG1sRI9Ra8IwFIXfBf9DuIO9jJk6Zes6o4ggDuaL3X7Atblr&#10;y5KbkqRa//0iCD4ezjnf4SxWgzXiRD60jhVMJxkI4srplmsFP9/b5xxEiMgajWNScKEAq+V4tMBC&#10;uzMf6FTGWiQIhwIVNDF2hZShashimLiOOHm/zluMSfpaao/nBLdGvmTZq7TYclposKNNQ9Vf2VsF&#10;b31uzFde9eVxf+zmWz97asNOqceHYf0BItIQ7+Fb+1MrmL3P4XomHQG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wPbTFAAAA3AAAAA8AAAAAAAAAAAAAAAAAlwIAAGRycy9k&#10;b3ducmV2LnhtbFBLBQYAAAAABAAEAPUAAACJAwAAAAA=&#10;" fillcolor="#79a2b3" strokecolor="white [3212]">
                    <v:path arrowok="t" o:connecttype="custom" o:connectlocs="0,129900013;0,129900013;83650892,129900013;368051293,0;652430583,129900013;869914477,0;736081469,0;501863184,0;368051293,0;150567393,0;217483900,0;0,0;0,129900013" o:connectangles="0,0,0,0,0,0,0,0,0,0,0,0,0" textboxrect="@1,@1,@1,@1"/>
                  </v:shape>
                  <v:shape id="Freeform 103" o:spid="_x0000_s1128" style="position:absolute;left:94132;top:49735;width:309;height:11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JgvxgAA&#10;ANwAAAAPAAAAZHJzL2Rvd25yZXYueG1sRI9Ra8IwFIXfB/sP4Qp7GTOdzlmrUWQgDrYXu/2Aa3Nt&#10;i8lNSVLt/v0iDPZ4OOd8h7PaDNaIC/nQOlbwPM5AEFdOt1wr+P7aPeUgQkTWaByTgh8KsFnf362w&#10;0O7KB7qUsRYJwqFABU2MXSFlqBqyGMauI07eyXmLMUlfS+3xmuDWyEmWvUqLLaeFBjt6a6g6l71V&#10;MO9zYz7yqi+Pn8fuZeenj23YK/UwGrZLEJGG+B/+a79rBdPFDG5n0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vJgvxgAAANwAAAAPAAAAAAAAAAAAAAAAAJcCAABkcnMv&#10;ZG93bnJldi54bWxQSwUGAAAAAAQABAD1AAAAigMAAAAA&#10;" fillcolor="#79a2b3" strokecolor="white [3212]">
                    <v:path arrowok="t" o:connecttype="custom" o:connectlocs="0,0;0,0;150081300,100214256;216781773,100214256;150081300,0;0,0" o:connectangles="0,0,0,0,0,0" textboxrect="@1,@1,@1,@1"/>
                  </v:shape>
                  <v:shape id="Freeform 104" o:spid="_x0000_s1129" style="position:absolute;left:94846;top:49498;width:618;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bgZYxQAA&#10;ANwAAAAPAAAAZHJzL2Rvd25yZXYueG1sRI9Ra8IwFIXfB/6HcIW9jJmqQ7tqFBHEwfayuh9wbe7a&#10;YnJTklS7f28Ggz0ezjnf4ay3gzXiSj60jhVMJxkI4srplmsFX6fDcw4iRGSNxjEp+KEA283oYY2F&#10;djf+pGsZa5EgHApU0MTYFVKGqiGLYeI64uR9O28xJulrqT3eEtwaOcuyhbTYclposKN9Q9Wl7K2C&#10;ZZ8b855XfXn+OHcvBz9/asNRqcfxsFuBiDTE//Bf+00rmL8u4PdMOgJyc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xuBljFAAAA3AAAAA8AAAAAAAAAAAAAAAAAlwIAAGRycy9k&#10;b3ducmV2LnhtbFBLBQYAAAAABAAEAPUAAACJAwAAAAA=&#10;" fillcolor="#79a2b3" strokecolor="white [3212]">
                    <v:path arrowok="t" o:connecttype="custom" o:connectlocs="0,385335112;0,385335112;150081300,385335112;433563510,0;216781773,0;83380833,224768709;0,385335112" o:connectangles="0,0,0,0,0,0,0" textboxrect="@1,@1,@1,@1"/>
                  </v:shape>
                  <v:shape id="Freeform 105" o:spid="_x0000_s1130" style="position:absolute;left:96595;top:48907;width:119;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IqPDxQAA&#10;ANwAAAAPAAAAZHJzL2Rvd25yZXYueG1sRI9Ra8IwFIXfB/6HcIW9jJmqQ7tqFBHEwfayuh9wbe7a&#10;YnJTklS7f28Ggz0ezjnf4ay3gzXiSj60jhVMJxkI4srplmsFX6fDcw4iRGSNxjEp+KEA283oYY2F&#10;djf+pGsZa5EgHApU0MTYFVKGqiGLYeI64uR9O28xJulrqT3eEtwaOcuyhbTYclposKN9Q9Wl7K2C&#10;ZZ8b855XfXn+OHcvBz9/asNRqcfxsFuBiDTE//Bf+00rmL8u4fdMOgJyc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io8PFAAAA3AAAAA8AAAAAAAAAAAAAAAAAlwIAAGRycy9k&#10;b3ducmV2LnhtbFBLBQYAAAAABAAEAPUAAACJAwAAAAA=&#10;" fillcolor="#79a2b3" strokecolor="white [3212]">
                    <v:path arrowok="t" o:connecttype="custom" o:connectlocs="0,385335112;0,385335112;102638890,96323688;102638890,0;0,385335112" o:connectangles="0,0,0,0,0" textboxrect="@1,@1,@1,@1"/>
                  </v:shape>
                  <v:shape id="Freeform 106" o:spid="_x0000_s1131" style="position:absolute;left:94132;top:47605;width:1023;height:142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TexwgAA&#10;ANwAAAAPAAAAZHJzL2Rvd25yZXYueG1sRE/dasIwFL4f7B3CEbwZM53KVjujiCAT3M06H+DYnLXF&#10;5KQkqXZvby4ELz++/+V6sEZcyIfWsYK3SQaCuHK65VrB8Xf3moMIEVmjcUwK/inAevX8tMRCuyv/&#10;0KWMtUghHApU0MTYFVKGqiGLYeI64sT9OW8xJuhrqT1eU7g1cppl79Jiy6mhwY62DVXnsrcKPvrc&#10;mENe9eXp+9TNd3720oYvpcajYfMJItIQH+K7e68VzBZpbTqTjoBc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K9N7HCAAAA3AAAAA8AAAAAAAAAAAAAAAAAlwIAAGRycy9kb3du&#10;cmV2LnhtbFBLBQYAAAAABAAEAPUAAACGAwAAAAA=&#10;" fillcolor="#79a2b3" strokecolor="white [3212]">
                    <v:path arrowok="t" o:connecttype="custom" o:connectlocs="0,899102554;0,899102554;0,1059666717;65296606,1059666717;65296606,1155988985;65296606,1541318676;130572509,1444996356;130572509,1059666717;212188064,899102554;277484670,899102554;212188064,1059666717;277484670,1155988985;277484670,1316553148;424376128,1316553148;424376128,1541318676;489672734,1444996356;489672734,1316553148;342760573,1059666717;424376128,1059666717;277484670,770659338;424376128,545893810;489672734,545893810;212188064,674337018;130572509,545893810;130572509,385329639;212188064,289007379;636564192,289007379;701860798,0;554969340,160564163;424376128,289007379;212188064,160564163;212188064,289007379;130572509,289007379;130572509,545893810;0,899102554" o:connectangles="0,0,0,0,0,0,0,0,0,0,0,0,0,0,0,0,0,0,0,0,0,0,0,0,0,0,0,0,0,0,0,0,0,0,0" textboxrect="@1,@1,@1,@1"/>
                  </v:shape>
                  <v:shape id="Freeform 107" o:spid="_x0000_s1132" style="position:absolute;left:95464;top:47487;width:203;height:591;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8ZIqxQAA&#10;ANwAAAAPAAAAZHJzL2Rvd25yZXYueG1sRI9Ra8IwFIXfB/6HcAVfZKZO2WpnFBnIhPlitx9wbe7a&#10;suSmJKnWf78Igz0ezjnf4ay3gzXiQj60jhXMZxkI4srplmsFX5/7xxxEiMgajWNScKMA283oYY2F&#10;dlc+0aWMtUgQDgUqaGLsCilD1ZDFMHMdcfK+nbcYk/S11B6vCW6NfMqyZ2mx5bTQYEdvDVU/ZW8V&#10;vPS5MR951Zfn47lb7v1i2oZ3pSbjYfcKItIQ/8N/7YNWsFit4H4mHQG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3xkirFAAAA3AAAAA8AAAAAAAAAAAAAAAAAlwIAAGRycy9k&#10;b3ducmV2LnhtbFBLBQYAAAAABAAEAPUAAACJAwAAAAA=&#10;" fillcolor="#79a2b3" strokecolor="white [3212]">
                    <v:path arrowok="t" o:connecttype="custom" o:connectlocs="0,243900563;0,243900563;67336718,457274736;151512943,609712600;67336718,457274736;67336718,365811985;151512943,365811985;151512943,243900563;151512943,91462700;151512943,243900563;67336718,0;0,243900563" o:connectangles="0,0,0,0,0,0,0,0,0,0,0,0" textboxrect="@1,@1,@1,@1"/>
                  </v:shape>
                  <v:shape id="Freeform 108" o:spid="_x0000_s1133" style="position:absolute;left:95262;top:48552;width:202;height:11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a2NVwQAA&#10;ANwAAAAPAAAAZHJzL2Rvd25yZXYueG1sRE/dasIwFL4f+A7hCLsZmrqJlmoUGcgG88bqAxybY1tM&#10;TkqSavf2y8XAy4/vf70drBF38qF1rGA2zUAQV063XCs4n/aTHESIyBqNY1LwSwG2m9HLGgvtHnyk&#10;exlrkUI4FKigibErpAxVQxbD1HXEibs6bzEm6GupPT5SuDXyPcsW0mLLqaHBjj4bqm5lbxUs+9yY&#10;n7zqy8vh0s33/uOtDV9KvY6H3QpEpCE+xf/ub61gnqX56Uw6AnLz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1GtjVcEAAADcAAAADwAAAAAAAAAAAAAAAACXAgAAZHJzL2Rvd25y&#10;ZXYueG1sUEsFBgAAAAAEAAQA9QAAAIUDAAAAAA==&#10;" fillcolor="#79a2b3" strokecolor="white [3212]">
                    <v:path arrowok="t" o:connecttype="custom" o:connectlocs="0,0;0,0;118758928,165362478;118758928,0;0,0" o:connectangles="0,0,0,0,0" textboxrect="@1,@1,@1,@1"/>
                  </v:shape>
                  <v:shape id="Freeform 109" o:spid="_x0000_s1134" style="position:absolute;left:95571;top:48433;width:512;height:23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J8bOxQAA&#10;ANwAAAAPAAAAZHJzL2Rvd25yZXYueG1sRI9Ra8IwFIXfB/6HcIW9DE2d4ko1yhjIBu7Fuh9wba5t&#10;MbkpSardv18EYY+Hc853OOvtYI24kg+tYwWzaQaCuHK65VrBz3E3yUGEiKzROCYFvxRguxk9rbHQ&#10;7sYHupaxFgnCoUAFTYxdIWWoGrIYpq4jTt7ZeYsxSV9L7fGW4NbI1yxbSostp4UGO/poqLqUvVXw&#10;1ufG7POqL0/fp26x8/OXNnwq9Twe3lcgIg3xP/xof2kFi2wG9zPpCMjN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nxs7FAAAA3AAAAA8AAAAAAAAAAAAAAAAAlwIAAGRycy9k&#10;b3ducmV2LnhtbFBLBQYAAAAABAAEAPUAAACJAwAAAAA=&#10;" fillcolor="#79a2b3" strokecolor="white [3212]">
                    <v:path arrowok="t" o:connecttype="custom" o:connectlocs="0,146228251;0,146228251;368244623,292501088;301292955,146228251;217598131,0;83694824,0;0,146228251" o:connectangles="0,0,0,0,0,0,0" textboxrect="@1,@1,@1,@1"/>
                  </v:shape>
                  <v:shape id="Freeform 110" o:spid="_x0000_s1135" style="position:absolute;left:95464;top:48197;width:203;height: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9Vi5xQAA&#10;ANwAAAAPAAAAZHJzL2Rvd25yZXYueG1sRI/dagIxFITvC32HcAq9KZr1B7usRpGCtGBvXPsAx81x&#10;dzE5WZKsbt++EYReDjPzDbPaDNaIK/nQOlYwGWcgiCunW64V/Bx3oxxEiMgajWNS8EsBNuvnpxUW&#10;2t34QNcy1iJBOBSooImxK6QMVUMWw9h1xMk7O28xJulrqT3eEtwaOc2yhbTYclposKOPhqpL2VsF&#10;731uzD6v+vL0fermOz97a8OnUq8vw3YJItIQ/8OP9pdWMM+mcD+TjoB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1WLnFAAAA3AAAAA8AAAAAAAAAAAAAAAAAlwIAAGRycy9k&#10;b3ducmV2LnhtbFBLBQYAAAAABAAEAPUAAACJAwAAAAA=&#10;" fillcolor="#79a2b3" strokecolor="white [3212]">
                    <v:path arrowok="t" o:connecttype="custom" o:connectlocs="0,0;0,0;151512943,0;67336718,0;0,0" o:connectangles="0,0,0,0,0" textboxrect="@1,@1,@1,@1"/>
                  </v:shape>
                  <v:shape id="Freeform 111" o:spid="_x0000_s1136" style="position:absolute;left:96797;top:48078;width:107;height:11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uf0ixQAA&#10;ANwAAAAPAAAAZHJzL2Rvd25yZXYueG1sRI/dagIxFITvhb5DOIXeSM36g122RhFBKtQb1z7AcXO6&#10;uzQ5WZKsbt++EQpeDjPzDbPaDNaIK/nQOlYwnWQgiCunW64VfJ33rzmIEJE1Gsek4JcCbNZPoxUW&#10;2t34RNcy1iJBOBSooImxK6QMVUMWw8R1xMn7dt5iTNLXUnu8Jbg1cpZlS2mx5bTQYEe7hqqfsrcK&#10;3vrcmM+86svL8dIt9n4+bsOHUi/Pw/YdRKQhPsL/7YNWsMjmcD+TjoB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5/SLFAAAA3AAAAA8AAAAAAAAAAAAAAAAAlwIAAGRycy9k&#10;b3ducmV2LnhtbFBLBQYAAAAABAAEAPUAAACJAwAAAAA=&#10;" fillcolor="#79a2b3" strokecolor="white [3212]">
                    <v:path arrowok="t" o:connecttype="custom" o:connectlocs="0,0;0,0;83441126,168177107;83441126,0;0,0" o:connectangles="0,0,0,0,0" textboxrect="@1,@1,@1,@1"/>
                  </v:shape>
                  <v:shape id="Freeform 112" o:spid="_x0000_s1137" style="position:absolute;left:98855;top:48670;width:726;height:47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UGVWxQAA&#10;ANwAAAAPAAAAZHJzL2Rvd25yZXYueG1sRI9Ra8IwFIXfB/6HcAVfxkynZSudUWQgG7iXVX/Atblr&#10;i8lNSVLt/v0iCHs8nHO+w1ltRmvEhXzoHCt4nmcgiGunO24UHA+7pwJEiMgajWNS8EsBNuvJwwpL&#10;7a78TZcqNiJBOJSooI2xL6UMdUsWw9z1xMn7cd5iTNI3Unu8Jrg1cpFlL9Jix2mhxZ7eW6rP1WAV&#10;vA6FMfuiHqrT16nPd3752IUPpWbTcfsGItIY/8P39qdWkGc53M6kIyD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QZVbFAAAA3AAAAA8AAAAAAAAAAAAAAAAAlwIAAGRycy9k&#10;b3ducmV2LnhtbFBLBQYAAAAABAAEAPUAAACJAwAAAAA=&#10;" fillcolor="#79a2b3" strokecolor="white [3212]">
                    <v:path arrowok="t" o:connecttype="custom" o:connectlocs="0,241087350;0,241087350;129477862,482213203;275155865,482213203;420833833,361631000;485572764,120543650;485572764,0;420833833,0;420833833,241087350;356094937,241087350;275155865,241087350;0,241087350" o:connectangles="0,0,0,0,0,0,0,0,0,0,0,0" textboxrect="@1,@1,@1,@1"/>
                  </v:shape>
                  <v:shape id="Freeform 113" o:spid="_x0000_s1138" style="position:absolute;left:99379;top:48552;width:309;height:23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HMDNxQAA&#10;ANwAAAAPAAAAZHJzL2Rvd25yZXYueG1sRI9Ra8IwFIXfB/6HcIW9DE3ddJbOKDKQCfPFzh9wba5t&#10;WXJTklS7f28Ggz0ezjnf4aw2gzXiSj60jhXMphkI4srplmsFp6/dJAcRIrJG45gU/FCAzXr0sMJC&#10;uxsf6VrGWiQIhwIVNDF2hZShashimLqOOHkX5y3GJH0ttcdbglsjn7PsVVpsOS002NF7Q9V32VsF&#10;yz435jOv+vJ8OHfznX95asOHUo/jYfsGItIQ/8N/7b1WMM8W8HsmHQG5v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cwM3FAAAA3AAAAA8AAAAAAAAAAAAAAAAAlwIAAGRycy9k&#10;b3ducmV2LnhtbFBLBQYAAAAABAAEAPUAAACJAwAAAAA=&#10;" fillcolor="#79a2b3" strokecolor="white [3212]">
                    <v:path arrowok="t" o:connecttype="custom" o:connectlocs="0,0;0,0;150081300,95780423;216781773,255441223;216781773,95780423;0,0" o:connectangles="0,0,0,0,0,0" textboxrect="@1,@1,@1,@1"/>
                  </v:shape>
                  <v:shape id="Freeform 114" o:spid="_x0000_s1139" style="position:absolute;left:99998;top:48907;width:202;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zl66xQAA&#10;ANwAAAAPAAAAZHJzL2Rvd25yZXYueG1sRI9Ra8IwFIXfB/6HcAd7GZpuipZqFBmIg+3F6g+4Nte2&#10;LLkpSar13y/CYI+Hc853OKvNYI24kg+tYwVvkwwEceV0y7WC03E3zkGEiKzROCYFdwqwWY+eVlho&#10;d+MDXctYiwThUKCCJsaukDJUDVkME9cRJ+/ivMWYpK+l9nhLcGvke5bNpcWW00KDHX00VP2UvVWw&#10;6HNjvvKqL8/f526289PXNuyVenketksQkYb4H/5rf2oFs2wOjzPpCM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OXrrFAAAA3AAAAA8AAAAAAAAAAAAAAAAAlwIAAGRycy9k&#10;b3ducmV2LnhtbFBLBQYAAAAABAAEAPUAAACJAwAAAAA=&#10;" fillcolor="#79a2b3" strokecolor="white [3212]">
                    <v:path arrowok="t" o:connecttype="custom" o:connectlocs="0,0;0,0;59369855,385335112;118758928,256890040;0,0" o:connectangles="0,0,0,0,0" textboxrect="@1,@1,@1,@1"/>
                  </v:shape>
                  <v:shape id="Freeform 115" o:spid="_x0000_s1140" style="position:absolute;left:100712;top:49617;width:214;height:11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gvshxQAA&#10;ANwAAAAPAAAAZHJzL2Rvd25yZXYueG1sRI9Ra8IwFIXfB/6HcAd7GZpuipZqFBmIg+3F6g+4Nte2&#10;LLkpSar13y/CYI+Hc853OKvNYI24kg+tYwVvkwwEceV0y7WC03E3zkGEiKzROCYFdwqwWY+eVlho&#10;d+MDXctYiwThUKCCJsaukDJUDVkME9cRJ+/ivMWYpK+l9nhLcGvke5bNpcWW00KDHX00VP2UvVWw&#10;6HNjvvKqL8/f526289PXNuyVenketksQkYb4H/5rf2oFs2wBjzPpCM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C+yHFAAAA3AAAAA8AAAAAAAAAAAAAAAAAlwIAAGRycy9k&#10;b3ducmV2LnhtbFBLBQYAAAAABAAEAPUAAACJAwAAAAA=&#10;" fillcolor="#79a2b3" strokecolor="white [3212]">
                    <v:path arrowok="t" o:connecttype="custom" o:connectlocs="0,0;0,0;0,165362478;209727691,165362478;0,0" o:connectangles="0,0,0,0,0" textboxrect="@1,@1,@1,@1"/>
                  </v:shape>
                  <v:shape id="Freeform 116" o:spid="_x0000_s1141" style="position:absolute;left:101949;top:50682;width:107;height:23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HW9TwQAA&#10;ANwAAAAPAAAAZHJzL2Rvd25yZXYueG1sRE/dasIwFL4f+A7hCLsZmrqJlmoUGcgG88bqAxybY1tM&#10;TkqSavf2y8XAy4/vf70drBF38qF1rGA2zUAQV063XCs4n/aTHESIyBqNY1LwSwG2m9HLGgvtHnyk&#10;exlrkUI4FKigibErpAxVQxbD1HXEibs6bzEm6GupPT5SuDXyPcsW0mLLqaHBjj4bqm5lbxUs+9yY&#10;n7zqy8vh0s33/uOtDV9KvY6H3QpEpCE+xf/ub61gnqW16Uw6AnLz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h1vU8EAAADcAAAADwAAAAAAAAAAAAAAAACXAgAAZHJzL2Rvd25y&#10;ZXYueG1sUEsFBgAAAAAEAAQA9QAAAIUDAAAAAA==&#10;" fillcolor="#79a2b3" strokecolor="white [3212]">
                    <v:path arrowok="t" o:connecttype="custom" o:connectlocs="0,0;0,0;0,255441223;83441126,95780423;0,0" o:connectangles="0,0,0,0,0" textboxrect="@1,@1,@1,@1"/>
                  </v:shape>
                  <v:shape id="Freeform 117" o:spid="_x0000_s1142" style="position:absolute;left:101556;top:51747;width:393;height:45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UcrIxQAA&#10;ANwAAAAPAAAAZHJzL2Rvd25yZXYueG1sRI9Ra8IwFIXfB/6HcAVfhqbbZKudUcZAJsyXdf6Aa3Nt&#10;y5KbkqRa/70RhD0ezjnf4SzXgzXiRD60jhU8zTIQxJXTLdcK9r+baQ4iRGSNxjEpuFCA9Wr0sMRC&#10;uzP/0KmMtUgQDgUqaGLsCilD1ZDFMHMdcfKOzluMSfpaao/nBLdGPmfZq7TYclposKPPhqq/srcK&#10;3vrcmO+86svD7tDNN/7lsQ1fSk3Gw8c7iEhD/A/f21utYJ4t4HYmHQG5u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RysjFAAAA3AAAAA8AAAAAAAAAAAAAAAAAlwIAAGRycy9k&#10;b3ducmV2LnhtbFBLBQYAAAAABAAEAPUAAACJAwAAAAA=&#10;" fillcolor="#79a2b3" strokecolor="white [3212]">
                    <v:path arrowok="t" o:connecttype="custom" o:connectlocs="0,0;0,0;63073098,240384521;189199098,450725811;252272196,450725811;63073098,90129762;0,0" o:connectangles="0,0,0,0,0,0,0" textboxrect="@1,@1,@1,@1"/>
                  </v:shape>
                  <v:shape id="Freeform 118" o:spid="_x0000_s1143" style="position:absolute;left:103603;top:51155;width:214;height:23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svWIwQAA&#10;ANwAAAAPAAAAZHJzL2Rvd25yZXYueG1sRE/dasIwFL4f+A7hCN4MTd1klmoUGYiD7WbVBzg2x7aY&#10;nJQk1fr25mKwy4/vf70drBE38qF1rGA+y0AQV063XCs4HffTHESIyBqNY1LwoADbzehljYV2d/6l&#10;WxlrkUI4FKigibErpAxVQxbDzHXEibs4bzEm6GupPd5TuDXyLcs+pMWWU0ODHX02VF3L3ipY9rkx&#10;33nVl+efc7fY+/fXNhyUmoyH3QpEpCH+i//cX1rBYp7mpzPpCM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bL1iMEAAADcAAAADwAAAAAAAAAAAAAAAACXAgAAZHJzL2Rvd25y&#10;ZXYueG1sUEsFBgAAAAAEAAQA9QAAAIUDAAAAAA==&#10;" fillcolor="#79a2b3" strokecolor="white [3212]">
                    <v:path arrowok="t" o:connecttype="custom" o:connectlocs="0,227791652;0,227791652;209727691,227791652;209727691,113895823;104863846,0;0,227791652" o:connectangles="0,0,0,0,0,0" textboxrect="@1,@1,@1,@1"/>
                  </v:shape>
                  <v:shape id="Freeform 119" o:spid="_x0000_s1144" style="position:absolute;left:103817;top:51037;width:203;height:11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ATxQAA&#10;ANwAAAAPAAAAZHJzL2Rvd25yZXYueG1sRI9Ra8IwFIXfB/sP4Q72MjTtJlqqUUSQDbYXqz/g2lzb&#10;YnJTklS7f78MBns8nHO+w1ltRmvEjXzoHCvIpxkI4trpjhsFp+N+UoAIEVmjcUwKvinAZv34sMJS&#10;uzsf6FbFRiQIhxIVtDH2pZShbslimLqeOHkX5y3GJH0jtcd7glsjX7NsLi12nBZa7GnXUn2tBqtg&#10;MRTGfBb1UJ2/zv1s799euvCu1PPTuF2CiDTG//Bf+0MrmOU5/J5JR0C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7+UBPFAAAA3AAAAA8AAAAAAAAAAAAAAAAAlwIAAGRycy9k&#10;b3ducmV2LnhtbFBLBQYAAAAABAAEAPUAAACJAwAAAAA=&#10;" fillcolor="#79a2b3" strokecolor="white [3212]">
                    <v:path arrowok="t" o:connecttype="custom" o:connectlocs="0,0;0,0;59959130,165362478;119937666,0;0,0" o:connectangles="0,0,0,0,0" textboxrect="@1,@1,@1,@1"/>
                  </v:shape>
                  <v:line id="Line 120" o:spid="_x0000_s1145" style="position:absolute;flip:y;visibility:visible;mso-wrap-style:square" from="96143,49321" to="96238,496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2VmsUAAADcAAAADwAAAGRycy9kb3ducmV2LnhtbESPzWrDMBCE74W+g9hCb7UcU4pxo4RQ&#10;Gsihl/zg0tvW2lgm1kpYiuO8fVUI5DjMzDfMfDnZXow0hM6xglmWgyBunO64VXDYr19KECEia+wd&#10;k4IrBVguHh/mWGl34S2Nu9iKBOFQoQITo6+kDI0hiyFznjh5RzdYjEkOrdQDXhLc9rLI8zdpseO0&#10;YNDTh6HmtDtbBa6ow3X039tTva7LL1P63/j5o9Tz07R6BxFpivfwrb3RCl5nBfyfSUdAL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C2VmsUAAADcAAAADwAAAAAAAAAA&#10;AAAAAAChAgAAZHJzL2Rvd25yZXYueG1sUEsFBgAAAAAEAAQA+QAAAJMDAAAAAA==&#10;" strokecolor="white [3212]"/>
                  <v:line id="Line 121" o:spid="_x0000_s1146" style="position:absolute;visibility:visible;mso-wrap-style:square" from="100248,49321" to="100462,494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jU5WsQAAADcAAAADwAAAGRycy9kb3ducmV2LnhtbESPT2vCQBTE74V+h+UJvdVNqjQSXaXY&#10;iLn6B/T4yD6TYPZtzG5N/PbdQsHjMDO/YRarwTTiTp2rLSuIxxEI4sLqmksFx8PmfQbCeWSNjWVS&#10;8CAHq+XrywJTbXve0X3vSxEg7FJUUHnfplK6oiKDbmxb4uBdbGfQB9mVUnfYB7hp5EcUfUqDNYeF&#10;CltaV1Rc9z9GwcXfDi6jJNmdoqw459ftN01OSr2Nhq85CE+Df4b/27lWMI0n8HcmHAG5/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NTlaxAAAANwAAAAPAAAAAAAAAAAA&#10;AAAAAKECAABkcnMvZG93bnJldi54bWxQSwUGAAAAAAQABAD5AAAAkgMAAAAA&#10;" strokecolor="white [3212]"/>
                  <v:line id="Line 122" o:spid="_x0000_s1147" style="position:absolute;visibility:visible;mso-wrap-style:square" from="100462,49557" to="100557,496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dyhLsMAAADcAAAADwAAAGRycy9kb3ducmV2LnhtbESPT4vCMBTE7wt+h/AEb2vqH6zURpFV&#10;Wa/qgh4fzbMtbV66TdTutzeCsMdhZn7DpKvO1OJOrSstKxgNIxDEmdUl5wp+TrvPOQjnkTXWlknB&#10;HzlYLXsfKSbaPvhA96PPRYCwS1BB4X2TSOmyggy6oW2Ig3e1rUEfZJtL3eIjwE0tx1E0kwZLDgsF&#10;NvRVUFYdb0bB1f+e3Jbi+HCOttllX31vaHJWatDv1gsQnjr/H36391rBdDSF15lwBOTyC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HcoS7DAAAA3AAAAA8AAAAAAAAAAAAA&#10;AAAAoQIAAGRycy9kb3ducmV2LnhtbFBLBQYAAAAABAAEAPkAAACRAwAAAAA=&#10;" strokecolor="white [3212]"/>
                  <v:line id="Line 123" o:spid="_x0000_s1148" style="position:absolute;visibility:visible;mso-wrap-style:square" from="100985,49676" to="101081,499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AEtcUAAADcAAAADwAAAGRycy9kb3ducmV2LnhtbESPQWvCQBSE70L/w/IKvelGW6tE1yBt&#10;irlGC/b4yD6TYPZtmt0m6b/vCkKPw8x8w2yT0TSip87VlhXMZxEI4sLqmksFn6eP6RqE88gaG8uk&#10;4JccJLuHyRZjbQfOqT/6UgQIuxgVVN63sZSuqMigm9mWOHgX2xn0QXal1B0OAW4auYiiV2mw5rBQ&#10;YUtvFRXX449RcPHfJ5fSapWfo7T4yq6Hd3o+K/X0OO43IDyN/j98b2dawct8Cbcz4QjI3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pAEtcUAAADcAAAADwAAAAAAAAAA&#10;AAAAAAChAgAAZHJzL2Rvd25yZXYueG1sUEsFBgAAAAAEAAQA+QAAAJMDAAAAAA==&#10;" strokecolor="white [3212]"/>
                  <v:line id="Line 124" o:spid="_x0000_s1149" style="position:absolute;visibility:visible;mso-wrap-style:square" from="101081,50031" to="101283,501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KawsMAAADcAAAADwAAAGRycy9kb3ducmV2LnhtbESPT4vCMBTE7wt+h/CEva2pf1CpjSLq&#10;old1QY+P5tmWNi+1iVq/vRGEPQ4z8xsmWbSmEndqXGFZQb8XgSBOrS44U/B3/P2ZgnAeWWNlmRQ8&#10;ycFi3vlKMNb2wXu6H3wmAoRdjApy7+tYSpfmZND1bE0cvIttDPogm0zqBh8Bbio5iKKxNFhwWMix&#10;plVOaXm4GQUXfz26DU0m+1O0Sc+7crum4Ump7267nIHw1Pr/8Ke90wpG/TG8z4QjIOc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5CmsLDAAAA3AAAAA8AAAAAAAAAAAAA&#10;AAAAoQIAAGRycy9kb3ducmV2LnhtbFBLBQYAAAAABAAEAPkAAACRAwAAAAA=&#10;" strokecolor="white [3212]"/>
                  <v:shape id="Freeform 125" o:spid="_x0000_s1150" style="position:absolute;left:92573;top:46658;width:1654;height:106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W238xQAA&#10;ANwAAAAPAAAAZHJzL2Rvd25yZXYueG1sRI9Ra8IwFIXfBf9DuMJeZKZuMktnFBFkgr6s2w+4Nndt&#10;WXJTklS7f28Ggo+Hc853OKvNYI24kA+tYwXzWQaCuHK65VrB99f+OQcRIrJG45gU/FGAzXo8WmGh&#10;3ZU/6VLGWiQIhwIVNDF2hZShashimLmOOHk/zluMSfpaao/XBLdGvmTZm7TYclposKNdQ9Vv2VsF&#10;yz435phXfXk+nbvF3r9O2/Ch1NNk2L6DiDTER/jePmgFi/kS/s+kIyD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5bbfzFAAAA3AAAAA8AAAAAAAAAAAAAAAAAlwIAAGRycy9k&#10;b3ducmV2LnhtbFBLBQYAAAAABAAEAPUAAACJAwAAAAA=&#10;" fillcolor="#79a2b3" strokecolor="white [3212]">
                    <v:path arrowok="t" o:connecttype="custom" o:connectlocs="651930353,385331503;651930353,385331503;718795576,385331503;651930353,481654260;585065172,481654260;501499464,481654260;367769095,770662947;217317138,770662947;217317138,995429518;0,995429518;150451957,1155994451;284182325,1155994451;367769095,995429518;501499464,1155994451;585065172,995429518;802382310,481654260;1019699448,481654260;1103286219,481654260;1019699448,385331503;1170151406,385331503;936112714,224766571;936112714,96322756;869247491,0;718795576,224766571;651930353,385331503" o:connectangles="0,0,0,0,0,0,0,0,0,0,0,0,0,0,0,0,0,0,0,0,0,0,0,0,0" textboxrect="@1,@1,@1,@1"/>
                  </v:shape>
                  <v:shape id="Freeform 126" o:spid="_x0000_s1151" style="position:absolute;left:93299;top:47013;width:309;height:11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xPmOwQAA&#10;ANwAAAAPAAAAZHJzL2Rvd25yZXYueG1sRE/dasIwFL4f+A7hCN4MTd1klmoUGYiD7WbVBzg2x7aY&#10;nJQk1fr25mKwy4/vf70drBE38qF1rGA+y0AQV063XCs4HffTHESIyBqNY1LwoADbzehljYV2d/6l&#10;WxlrkUI4FKigibErpAxVQxbDzHXEibs4bzEm6GupPd5TuDXyLcs+pMWWU0ODHX02VF3L3ipY9rkx&#10;33nVl+efc7fY+/fXNhyUmoyH3QpEpCH+i//cX1rBYp7WpjPpCM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8T5jsEAAADcAAAADwAAAAAAAAAAAAAAAACXAgAAZHJzL2Rvd25y&#10;ZXYueG1sUEsFBgAAAAAEAAQA9QAAAIUDAAAAAA==&#10;" fillcolor="#79a2b3" strokecolor="white [3212]">
                    <v:path arrowok="t" o:connecttype="custom" o:connectlocs="0,168177107;0,168177107;83380833,168177107;150081300,168177107;216781773,0;150081300,0;0,168177107" o:connectangles="0,0,0,0,0,0,0" textboxrect="@1,@1,@1,@1"/>
                  </v:shape>
                  <v:shape id="Freeform 127" o:spid="_x0000_s1152" style="position:absolute;left:92466;top:47132;width:1666;height:153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iFwVxQAA&#10;ANwAAAAPAAAAZHJzL2Rvd25yZXYueG1sRI9Ra8IwFIXfB/6HcIW9jJnqZOs6o4ggE+aL3X7Atblr&#10;i8lNSVLt/r0RhD0ezjnf4SxWgzXiTD60jhVMJxkI4srplmsFP9/b5xxEiMgajWNS8EcBVsvRwwIL&#10;7S58oHMZa5EgHApU0MTYFVKGqiGLYeI64uT9Om8xJulrqT1eEtwaOcuyV2mx5bTQYEebhqpT2VsF&#10;b31uzFde9eVxf+zmW//y1IZPpR7Hw/oDRKQh/ofv7Z1WMJ++w+1MOgJye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IXBXFAAAA3AAAAA8AAAAAAAAAAAAAAAAAlwIAAGRycy9k&#10;b3ducmV2LnhtbFBLBQYAAAAABAAEAPUAAACJAwAAAAA=&#10;" fillcolor="#79a2b3" strokecolor="white [3212]">
                    <v:path arrowok="t" o:connecttype="custom" o:connectlocs="86016233,523533335;86016233,523533335;223659409,687145166;378497252,687145166;447318861,523533335;602156703,687145166;670978270,523533335;894637721,0;1135491797,0;1066691702,294484946;1135491797,392660227;1066691702,523533335;1221529544,687145166;1135491797,785320506;980653954,1079805393;894637721,1308853789;980653954,1308853789;894637721,1570640959;756994509,1701514067;670978270,1570640959;533335094,1570640959;378497252,1570640959;378497252,1439767910;223659409,1439767910;154837842,1177980732;86016233,916193562;0,687145166;86016233,523533335" o:connectangles="0,0,0,0,0,0,0,0,0,0,0,0,0,0,0,0,0,0,0,0,0,0,0,0,0,0,0,0" textboxrect="@1,@1,@1,@1"/>
                  </v:shape>
                  <v:shape id="Freeform 128" o:spid="_x0000_s1153" style="position:absolute;left:90610;top:47605;width:119;height:23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3j81wQAA&#10;ANwAAAAPAAAAZHJzL2Rvd25yZXYueG1sRE/dasIwFL4f+A7hCN4MTedklmoUGYiD7WbVBzg2x7aY&#10;nJQk1fr25mKwy4/vf70drBE38qF1rOBtloEgrpxuuVZwOu6nOYgQkTUax6TgQQG2m9HLGgvt7vxL&#10;tzLWIoVwKFBBE2NXSBmqhiyGmeuIE3dx3mJM0NdSe7yncGvkPMs+pMWWU0ODHX02VF3L3ipY9rkx&#10;33nVl+efc7fY+/fXNhyUmoyH3QpEpCH+i//cX1rBYp7mpzPpCM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94/NcEAAADcAAAADwAAAAAAAAAAAAAAAACXAgAAZHJzL2Rvd25y&#10;ZXYueG1sUEsFBgAAAAAEAAQA9QAAAIUDAAAAAA==&#10;" fillcolor="#79a2b3" strokecolor="white [3212]">
                    <v:path arrowok="t" o:connecttype="custom" o:connectlocs="0,113895823;0,113895823;102638890,227791652;0,0;0,113895823" o:connectangles="0,0,0,0,0" textboxrect="@1,@1,@1,@1"/>
                  </v:shape>
                  <v:shape id="Freeform 129" o:spid="_x0000_s1154" style="position:absolute;left:90824;top:48078;width:95;height:23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pquxQAA&#10;ANwAAAAPAAAAZHJzL2Rvd25yZXYueG1sRI/dagIxFITvC75DOEJvSs36Q7tsjSIFsWBvuvoAx83p&#10;7mJysiRZXd++EYReDjPzDbNcD9aIC/nQOlYwnWQgiCunW64VHA/b1xxEiMgajWNScKMA69XoaYmF&#10;dlf+oUsZa5EgHApU0MTYFVKGqiGLYeI64uT9Om8xJulrqT1eE9waOcuyN2mx5bTQYEefDVXnsrcK&#10;3vvcmH1e9eXp+9Qttn7+0oadUs/jYfMBItIQ/8OP9pdWsJhN4X4mHQ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Smq7FAAAA3AAAAA8AAAAAAAAAAAAAAAAAlwIAAGRycy9k&#10;b3ducmV2LnhtbFBLBQYAAAAABAAEAPUAAACJAwAAAAA=&#10;" fillcolor="#79a2b3" strokecolor="white [3212]">
                    <v:path arrowok="t" o:connecttype="custom" o:connectlocs="0,0;0,0;66592055,375172596;66592055,166759773;66592055,0;0,0" o:connectangles="0,0,0,0,0,0" textboxrect="@1,@1,@1,@1"/>
                  </v:shape>
                  <v:shape id="Freeform 130" o:spid="_x0000_s1155" style="position:absolute;left:87730;top:46067;width:428;height:71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QATZxQAA&#10;ANwAAAAPAAAAZHJzL2Rvd25yZXYueG1sRI9Ra8IwFIXfB/6HcIW9DE3txJXOKDIQB9uLdT/g2lzb&#10;suSmJKnWf78MBns8nHO+w1lvR2vElXzoHCtYzDMQxLXTHTcKvk77WQEiRGSNxjEpuFOA7WbysMZS&#10;uxsf6VrFRiQIhxIVtDH2pZShbslimLueOHkX5y3GJH0jtcdbglsj8yxbSYsdp4UWe3prqf6uBqvg&#10;ZSiM+SjqoTp/nvvl3j8/deGg1ON03L2CiDTG//Bf+10rWOY5/J5JR0B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ABNnFAAAA3AAAAA8AAAAAAAAAAAAAAAAAlwIAAGRycy9k&#10;b3ducmV2LnhtbFBLBQYAAAAABAAEAPUAAACJAwAAAAA=&#10;" fillcolor="#79a2b3" strokecolor="white [3212]">
                    <v:path arrowok="t" o:connecttype="custom" o:connectlocs="0,385329639;0,385329639;88244431,770659338;247062488,770659338;317658025,481651960;176466914,96322320;88244431,0;0,385329639" o:connectangles="0,0,0,0,0,0,0,0" textboxrect="@1,@1,@1,@1"/>
                  </v:shape>
                  <v:shape id="Freeform 131" o:spid="_x0000_s1156" style="position:absolute;left:92466;top:44173;width:416;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KFCxQAA&#10;ANwAAAAPAAAAZHJzL2Rvd25yZXYueG1sRI9Ra8IwFIXfB/sP4Qq+jJlOxZXOKGMgCu7Fbj/gtrlr&#10;i8lNSVLt/v0iCHs8nHO+w1lvR2vEhXzoHCt4mWUgiGunO24UfH/tnnMQISJrNI5JwS8F2G4eH9ZY&#10;aHflE13K2IgE4VCggjbGvpAy1C1ZDDPXEyfvx3mLMUnfSO3xmuDWyHmWraTFjtNCiz19tFSfy8Eq&#10;eB1yY455PZTVZ9Uvd37x1IW9UtPJ+P4GItIY/8P39kErWM4XcDuTjoD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8MoULFAAAA3AAAAA8AAAAAAAAAAAAAAAAAlwIAAGRycy9k&#10;b3ducmV2LnhtbFBLBQYAAAAABAAEAPUAAACJAwAAAAA=&#10;" fillcolor="#79a2b3" strokecolor="white [3212]">
                    <v:path arrowok="t" o:connecttype="custom" o:connectlocs="0,96323688;0,96323688;0,224768709;158990413,385335112;229655272,224768709;318002778,0;88325584,0;0,96323688" o:connectangles="0,0,0,0,0,0,0,0" textboxrect="@1,@1,@1,@1"/>
                  </v:shape>
                  <v:shape id="Freeform 132" o:spid="_x0000_s1157" style="position:absolute;left:94322;top:43108;width:309;height:592;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5Tk2xQAA&#10;ANwAAAAPAAAAZHJzL2Rvd25yZXYueG1sRI9Ra8IwFIXfB/sP4Q72MjSdK7NUo4yBTHAvdv6Aa3Nt&#10;i8lNSVLt/r0ZCHs8nHO+w1muR2vEhXzoHCt4nWYgiGunO24UHH42kwJEiMgajWNS8EsB1qvHhyWW&#10;2l15T5cqNiJBOJSooI2xL6UMdUsWw9T1xMk7OW8xJukbqT1eE9waOcuyd2mx47TQYk+fLdXnarAK&#10;5kNhzK6oh+r4fezzjX976cKXUs9P48cCRKQx/ofv7a1WkM9y+DuTjoBc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lOTbFAAAA3AAAAA8AAAAAAAAAAAAAAAAAlwIAAGRycy9k&#10;b3ducmV2LnhtbFBLBQYAAAAABAAEAPUAAACJAwAAAAA=&#10;" fillcolor="#79a2b3" strokecolor="white [3212]">
                    <v:path arrowok="t" o:connecttype="custom" o:connectlocs="0,405691867;0,405691867;0,540908474;83380833,676125073;216781773,0;150081300,0;0,405691867" o:connectangles="0,0,0,0,0,0,0" textboxrect="@1,@1,@1,@1"/>
                  </v:shape>
                  <v:shape id="Freeform 133" o:spid="_x0000_s1158" style="position:absolute;left:90300;top:46895;width:1761;height:213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qZytxQAA&#10;ANwAAAAPAAAAZHJzL2Rvd25yZXYueG1sRI9Ra8IwFIXfBf9DuIO9iKY6p6UzigiygXtZ5w+4Nndt&#10;WXJTklS7f78MBj4ezjnf4Wx2gzXiSj60jhXMZxkI4srplmsF58/jNAcRIrJG45gU/FCA3XY82mCh&#10;3Y0/6FrGWiQIhwIVNDF2hZShashimLmOOHlfzluMSfpaao+3BLdGLrJsJS22nBYa7OjQUPVd9lbB&#10;us+NOeVVX17eL93y6J8mbXhV6vFh2L+AiDTEe/i//aYVLBfP8HcmHQG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nK3FAAAA3AAAAA8AAAAAAAAAAAAAAAAAlwIAAGRycy9k&#10;b3ducmV2LnhtbFBLBQYAAAAABAAEAPUAAACJAwAAAAA=&#10;" fillcolor="#79a2b3" strokecolor="white [3212]">
                    <v:path arrowok="t" o:connecttype="custom" o:connectlocs="0,0;0,0;0,160564163;150436013,385329639;300871984,642216123;367709044,770659338;434567164,1059666717;585003135,1284432252;718719369,1798205108;1019591359,2147483647;1170027372,2147483647;1236885486,1798205108;1170027372,1541318676;1103169252,1541318676;1019591359,1284432252;936013467,1284432252;936013467,1155988985;869155346,1059666717;869155346,899102554;651861255,642216123;585003135,642216123;217294091,160564163;0,0" o:connectangles="0,0,0,0,0,0,0,0,0,0,0,0,0,0,0,0,0,0,0,0,0,0,0" textboxrect="@1,@1,@1,@1"/>
                  </v:shape>
                  <v:shape id="Freeform 134" o:spid="_x0000_s1159" style="position:absolute;left:91954;top:49025;width:1440;height:47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LaxQAA&#10;ANwAAAAPAAAAZHJzL2Rvd25yZXYueG1sRI9Ra8IwFIXfB/sP4Q72MjTVSVeqUWQgDrYX637Atbm2&#10;xeSmJKnWf78MBns8nHO+w1ltRmvElXzoHCuYTTMQxLXTHTcKvo+7SQEiRGSNxjEpuFOAzfrxYYWl&#10;djc+0LWKjUgQDiUqaGPsSylD3ZLFMHU9cfLOzluMSfpGao+3BLdGzrMslxY7Tgst9vTeUn2pBqvg&#10;bSiM+SzqoTp9nfrFzr++dGGv1PPTuF2CiDTG//Bf+0MrWMxz+D2TjoB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97AtrFAAAA3AAAAA8AAAAAAAAAAAAAAAAAlwIAAGRycy9k&#10;b3ducmV2LnhtbFBLBQYAAAAABAAEAPUAAACJAwAAAAA=&#10;" fillcolor="#79a2b3" strokecolor="white [3212]">
                    <v:path arrowok="t" o:connecttype="custom" o:connectlocs="0,120543650;0,120543650;300981921,361631000;1019963913,482213203;1019963913,361631000;869472934,361631000;802590415,241087350;585216910,120543650;585216910,241087350;434747002,120543650;217373498,0;83608423,0;0,120543650" o:connectangles="0,0,0,0,0,0,0,0,0,0,0,0,0" textboxrect="@1,@1,@1,@1"/>
                  </v:shape>
                  <v:shape id="Freeform 135" o:spid="_x0000_s1160" style="position:absolute;left:93394;top:49498;width:214;height: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N6dBxQAA&#10;ANwAAAAPAAAAZHJzL2Rvd25yZXYueG1sRI9Ra8IwFIXfB/sP4Q72MjTViS3VKDIQB9uL3X7Atbm2&#10;xeSmJKnWf78MBns8nHO+w1lvR2vElXzoHCuYTTMQxLXTHTcKvr/2kwJEiMgajWNScKcA283jwxpL&#10;7W58pGsVG5EgHEpU0MbYl1KGuiWLYep64uSdnbcYk/SN1B5vCW6NnGfZUlrsOC202NNbS/WlGqyC&#10;fCiM+SjqoTp9nvrF3r++dOGg1PPTuFuBiDTG//Bf+10rWMxz+D2Tjo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3p0HFAAAA3AAAAA8AAAAAAAAAAAAAAAAAlwIAAGRycy9k&#10;b3ducmV2LnhtbFBLBQYAAAAABAAEAPUAAACJAwAAAAA=&#10;" fillcolor="#79a2b3" strokecolor="white [3212]">
                    <v:path arrowok="t" o:connecttype="custom" o:connectlocs="0,0;0,0;59816268,0;134601101,0;0,0" o:connectangles="0,0,0,0,0" textboxrect="@1,@1,@1,@1"/>
                  </v:shape>
                  <v:shape id="Freeform 136" o:spid="_x0000_s1161" style="position:absolute;left:91954;top:48197;width:214;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DMzwQAA&#10;ANwAAAAPAAAAZHJzL2Rvd25yZXYueG1sRE/dasIwFL4f+A7hCN4MTedklmoUGYiD7WbVBzg2x7aY&#10;nJQk1fr25mKwy4/vf70drBE38qF1rOBtloEgrpxuuVZwOu6nOYgQkTUax6TgQQG2m9HLGgvt7vxL&#10;tzLWIoVwKFBBE2NXSBmqhiyGmeuIE3dx3mJM0NdSe7yncGvkPMs+pMWWU0ODHX02VF3L3ipY9rkx&#10;33nVl+efc7fY+/fXNhyUmoyH3QpEpCH+i//cX1rBYp7WpjPpCM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agzM8EAAADcAAAADwAAAAAAAAAAAAAAAACXAgAAZHJzL2Rvd25y&#10;ZXYueG1sUEsFBgAAAAAEAAQA9QAAAIUDAAAAAA==&#10;" fillcolor="#79a2b3" strokecolor="white [3212]">
                    <v:path arrowok="t" o:connecttype="custom" o:connectlocs="0,96323688;0,96323688;93384623,256890040;168101451,385335112;168101451,256890040;93384623,0;0,96323688" o:connectangles="0,0,0,0,0,0,0" textboxrect="@1,@1,@1,@1"/>
                  </v:shape>
                  <v:shape id="Freeform 137" o:spid="_x0000_s1162" style="position:absolute;left:92264;top:48433;width:107;height:11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5JaoxQAA&#10;ANwAAAAPAAAAZHJzL2Rvd25yZXYueG1sRI9Ra8IwFIXfB/6HcIW9jJnqZOs6o4ggE+aL3X7Atblr&#10;i8lNSVLt/r0RhD0ezjnf4SxWgzXiTD60jhVMJxkI4srplmsFP9/b5xxEiMgajWNS8EcBVsvRwwIL&#10;7S58oHMZa5EgHApU0MTYFVKGqiGLYeI64uT9Om8xJulrqT1eEtwaOcuyV2mx5bTQYEebhqpT2VsF&#10;b31uzFde9eVxf+zmW//y1IZPpR7Hw/oDRKQh/ofv7Z1WMJ+9w+1MOgJye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7klqjFAAAA3AAAAA8AAAAAAAAAAAAAAAAAlwIAAGRycy9k&#10;b3ducmV2LnhtbFBLBQYAAAAABAAEAPUAAACJAwAAAAA=&#10;" fillcolor="#79a2b3" strokecolor="white [3212]">
                    <v:path arrowok="t" o:connecttype="custom" o:connectlocs="0,129900013;0,129900013;83441126,129900013;83441126,0;0,0;0,129900013" o:connectangles="0,0,0,0,0,0" textboxrect="@1,@1,@1,@1"/>
                  </v:shape>
                  <v:shape id="Freeform 138" o:spid="_x0000_s1163" style="position:absolute;left:94322;top:44410;width:619;height:106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B6nowQAA&#10;ANwAAAAPAAAAZHJzL2Rvd25yZXYueG1sRE/dasIwFL4f+A7hCN4MTacySzWKDMTBdrPqAxybY1tM&#10;TkqSan375WKwy4/vf7MbrBF38qF1rOBtloEgrpxuuVZwPh2mOYgQkTUax6TgSQF229HLBgvtHvxD&#10;9zLWIoVwKFBBE2NXSBmqhiyGmeuIE3d13mJM0NdSe3ykcGvkPMvepcWWU0ODHX00VN3K3ipY9bkx&#10;X3nVl5fvS7c8+MVrG45KTcbDfg0i0hD/xX/uT61guUjz05l0BOT2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gep6MEAAADcAAAADwAAAAAAAAAAAAAAAACXAgAAZHJzL2Rvd25y&#10;ZXYueG1sUEsFBgAAAAAEAAQA9QAAAIUDAAAAAA==&#10;" fillcolor="#79a2b3" strokecolor="white [3212]">
                    <v:path arrowok="t" o:connecttype="custom" o:connectlocs="0,561312085;0,561312085;0,792438177;83650892,957551860;83650892,1056611762;150567393,1056611762;217483900,1056611762;301134786,1188677951;301134786,1056611762;368051293,1188677951;434967759,1188677951;368051293,1056611762;434967759,1056611762;301134786,957551860;217483900,1056611762;150567393,792438177;301134786,396239722;217483900,264132266;301134786,0;217483900,165113683;83650892,0;0,561312085" o:connectangles="0,0,0,0,0,0,0,0,0,0,0,0,0,0,0,0,0,0,0,0,0,0" textboxrect="@1,@1,@1,@1"/>
                  </v:shape>
                  <v:shape id="Freeform 139" o:spid="_x0000_s1164" style="position:absolute;left:93822;top:45830;width:405;height:592;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SwxzxQAA&#10;ANwAAAAPAAAAZHJzL2Rvd25yZXYueG1sRI9Ra8IwFIXfB/6HcAVfxkyd4kpnFBmIwvZi9Qdcm7u2&#10;mNyUJNXu3y/CYI+Hc853OKvNYI24kQ+tYwWzaQaCuHK65VrB+bR7yUGEiKzROCYFPxRgsx49rbDQ&#10;7s5HupWxFgnCoUAFTYxdIWWoGrIYpq4jTt638xZjkr6W2uM9wa2Rr1m2lBZbTgsNdvTRUHUte6vg&#10;rc+N+cyrvrx8XbrFzs+f27BXajIetu8gIg3xP/zXPmgFi/kMHmfS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VLDHPFAAAA3AAAAA8AAAAAAAAAAAAAAAAAlwIAAGRycy9k&#10;b3ducmV2LnhtbFBLBQYAAAAABAAEAPUAAACJAwAAAAA=&#10;" fillcolor="#79a2b3" strokecolor="white [3212]">
                    <v:path arrowok="t" o:connecttype="custom" o:connectlocs="0,611777675;0,611777675;268616103,122363323;268616103,0;0,611777675" o:connectangles="0,0,0,0,0" textboxrect="@1,@1,@1,@1"/>
                  </v:shape>
                  <v:shape id="Freeform 140" o:spid="_x0000_s1165" style="position:absolute;left:94322;top:45475;width:214;height:23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mZIExQAA&#10;ANwAAAAPAAAAZHJzL2Rvd25yZXYueG1sRI9Ra8IwFIXfB/sP4Qq+jJlOxZXOKGMgCu7Fbj/gtrlr&#10;i8lNSVLt/v0iCHs8nHO+w1lvR2vEhXzoHCt4mWUgiGunO24UfH/tnnMQISJrNI5JwS8F2G4eH9ZY&#10;aHflE13K2IgE4VCggjbGvpAy1C1ZDDPXEyfvx3mLMUnfSO3xmuDWyHmWraTFjtNCiz19tFSfy8Eq&#10;eB1yY455PZTVZ9Uvd37x1IW9UtPJ+P4GItIY/8P39kErWC7mcDuTjoD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ZkgTFAAAA3AAAAA8AAAAAAAAAAAAAAAAAlwIAAGRycy9k&#10;b3ducmV2LnhtbFBLBQYAAAAABAAEAPUAAACJAwAAAAA=&#10;" fillcolor="#79a2b3" strokecolor="white [3212]">
                    <v:path arrowok="t" o:connecttype="custom" o:connectlocs="0,0;0,0;150189783,227791652;150189783,113895823;150189783,0;0,0" o:connectangles="0,0,0,0,0,0" textboxrect="@1,@1,@1,@1"/>
                  </v:shape>
                  <v:shape id="Freeform 141" o:spid="_x0000_s1166" style="position:absolute;left:94631;top:45712;width:417;height:591;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1TefxQAA&#10;ANwAAAAPAAAAZHJzL2Rvd25yZXYueG1sRI9Ra8IwFIXfB/6HcAVfhqau4kpnFBmIg+3Fuh9wba5t&#10;WXJTklS7f78MBns8nHO+w9nsRmvEjXzoHCtYLjIQxLXTHTcKPs+HeQEiRGSNxjEp+KYAu+3kYYOl&#10;dnc+0a2KjUgQDiUqaGPsSylD3ZLFsHA9cfKuzluMSfpGao/3BLdGPmXZWlrsOC202NNrS/VXNVgF&#10;z0NhzHtRD9Xl49KvDj5/7MJRqdl03L+AiDTG//Bf+00rWOU5/J5JR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rVN5/FAAAA3AAAAA8AAAAAAAAAAAAAAAAAlwIAAGRycy9k&#10;b3ducmV2LnhtbFBLBQYAAAAABAAEAPUAAACJAwAAAAA=&#10;" fillcolor="#79a2b3" strokecolor="white [3212]">
                    <v:path arrowok="t" o:connecttype="custom" o:connectlocs="0,243900563;0,243900563;63330747,243900563;63330747,365811985;142504329,609712600;142504329,457274736;142504329,365811985;269186069,457274736;269186069,365811985;205855321,365811985;205855321,91462700;142504329,243900563;142504329,91462700;63330747,0;0,0;0,243900563" o:connectangles="0,0,0,0,0,0,0,0,0,0,0,0,0,0,0,0" textboxrect="@1,@1,@1,@1"/>
                  </v:shape>
                  <v:shape id="Freeform 142" o:spid="_x0000_s1167" style="position:absolute;left:94631;top:46067;width:726;height:82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PK/rxQAA&#10;ANwAAAAPAAAAZHJzL2Rvd25yZXYueG1sRI9Ra8IwFIXfB/6HcAVfhqbO4kpnFBmIg+3Fuh9wba5t&#10;WXJTklS7f78MBns8nHO+w9nsRmvEjXzoHCtYLjIQxLXTHTcKPs+HeQEiRGSNxjEp+KYAu+3kYYOl&#10;dnc+0a2KjUgQDiUqaGPsSylD3ZLFsHA9cfKuzluMSfpGao/3BLdGPmXZWlrsOC202NNrS/VXNVgF&#10;z0NhzHtRD9Xl49LnB7967MJRqdl03L+AiDTG//Bf+00ryFc5/J5JR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8r+vFAAAA3AAAAA8AAAAAAAAAAAAAAAAAlwIAAGRycy9k&#10;b3ducmV2LnhtbFBLBQYAAAAABAAEAPUAAACJAwAAAAA=&#10;" fillcolor="#79a2b3" strokecolor="white [3212]">
                    <v:path arrowok="t" o:connecttype="custom" o:connectlocs="0,698402492;0,698402492;64738931,532096424;145678003,532096424;210416934,532096424;275155865,532096424;210416934,798186152;356094937,931189500;420833833,798186152;356094937,698402492;420833833,532096424;485572764,798186152;485572764,532096424;485572764,299309416;356094937,0;356094937,299309416;275155865,299309416;210416934,399093076;145678003,299309416;0,532096424;0,698402492" o:connectangles="0,0,0,0,0,0,0,0,0,0,0,0,0,0,0,0,0,0,0,0,0" textboxrect="@1,@1,@1,@1"/>
                  </v:shape>
                  <v:line id="Line 143" o:spid="_x0000_s1168" style="position:absolute;visibility:visible;mso-wrap-style:square" from="89943,45652" to="89943,457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VY1cUAAADcAAAADwAAAGRycy9kb3ducmV2LnhtbESPT2vCQBTE7wW/w/IKvTWbam0kuhHR&#10;lHpVC+nxkX35g9m3MbvV9Nt3C0KPw8z8hlmtR9OJKw2utazgJYpBEJdWt1wr+Dy9Py9AOI+ssbNM&#10;Cn7IwTqbPKww1fbGB7oefS0ChF2KChrv+1RKVzZk0EW2Jw5eZQeDPsihlnrAW4CbTk7j+E0abDks&#10;NNjTtqHyfPw2Cip/ObmckuRQxHn5tT9/7GhWKPX0OG6WIDyN/j98b++1gtfZHP7OhCMgs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SVY1cUAAADcAAAADwAAAAAAAAAA&#10;AAAAAAChAgAAZHJzL2Rvd25yZXYueG1sUEsFBgAAAAAEAAQA+QAAAJMDAAAAAA==&#10;" strokecolor="white [3212]"/>
                  <v:line id="Line 144" o:spid="_x0000_s1169" style="position:absolute;flip:y;visibility:visible;mso-wrap-style:square" from="95619,42812" to="95714,43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KPP+cUAAADcAAAADwAAAGRycy9kb3ducmV2LnhtbESPT2sCMRTE74V+h/AKvdVsrciyNYqU&#10;Cj304h9WvL1unpvFzUvYpOv67Y0geBxm5jfMbDHYVvTUhcaxgvdRBoK4crrhWsFuu3rLQYSIrLF1&#10;TAouFGAxf36aYaHdmdfUb2ItEoRDgQpMjL6QMlSGLIaR88TJO7rOYkyyq6Xu8JzgtpXjLJtKiw2n&#10;BYOevgxVp82/VeDGZbj0fr8+lasy/zW5/4vfB6VeX4blJ4hIQ3yE7+0frWDyMYXbmXQE5Pw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KPP+cUAAADcAAAADwAAAAAAAAAA&#10;AAAAAAChAgAAZHJzL2Rvd25yZXYueG1sUEsFBgAAAAAEAAQA+QAAAJMDAAAAAA==&#10;" strokecolor="white [3212]"/>
                  <v:line id="Line 145" o:spid="_x0000_s1170" style="position:absolute;flip:y;visibility:visible;mso-wrap-style:square" from="95869,42517" to="95869,427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9qYsUAAADcAAAADwAAAGRycy9kb3ducmV2LnhtbESPQWsCMRSE74X+h/AKvdWsVtplNUop&#10;Cj30opYVb8/Nc7O4eQmbuK7/3hQKPQ4z8w0zXw62FT11oXGsYDzKQBBXTjdcK/jZrV9yECEia2wd&#10;k4IbBVguHh/mWGh35Q3121iLBOFQoAIToy+kDJUhi2HkPHHyTq6zGJPsaqk7vCa4beUky96kxYbT&#10;gkFPn4aq8/ZiFbhJGW6932/O5brMv03uj3F1UOr5afiYgYg0xP/wX/tLK5i+vsPvmXQE5OI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9qYsUAAADcAAAADwAAAAAAAAAA&#10;AAAAAAChAgAAZHJzL2Rvd25yZXYueG1sUEsFBgAAAAAEAAQA+QAAAJMDAAAAAA==&#10;" strokecolor="white [3212]"/>
                  <v:shape id="Freeform 146" o:spid="_x0000_s1171" style="position:absolute;left:95048;top:45593;width:214;height:47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caXuwQAA&#10;ANwAAAAPAAAAZHJzL2Rvd25yZXYueG1sRE/dasIwFL4f+A7hCN4MTacySzWKDMTBdrPqAxybY1tM&#10;TkqSan375WKwy4/vf7MbrBF38qF1rOBtloEgrpxuuVZwPh2mOYgQkTUax6TgSQF229HLBgvtHvxD&#10;9zLWIoVwKFBBE2NXSBmqhiyGmeuIE3d13mJM0NdSe3ykcGvkPMvepcWWU0ODHX00VN3K3ipY9bkx&#10;X3nVl5fvS7c8+MVrG45KTcbDfg0i0hD/xX/uT61guUhr05l0BOT2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HGl7sEAAADcAAAADwAAAAAAAAAAAAAAAACXAgAAZHJzL2Rvd25y&#10;ZXYueG1sUEsFBgAAAAAEAAQA9QAAAIUDAAAAAA==&#10;" fillcolor="#79a2b3" strokecolor="white [3212]">
                    <v:path arrowok="t" o:connecttype="custom" o:connectlocs="0,0;0,0;104863846,137163314;0,274369137;0,411532443;0,548738326;104863846,548738326;104863846,274369137;209727691,274369137;104863846,137163314;104863846,0;0,0" o:connectangles="0,0,0,0,0,0,0,0,0,0,0,0" textboxrect="@1,@1,@1,@1"/>
                  </v:shape>
                  <v:shape id="Freeform 147" o:spid="_x0000_s1172" style="position:absolute;left:91466;top:45238;width:786;height:69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QB1xQAA&#10;ANwAAAAPAAAAZHJzL2Rvd25yZXYueG1sRI9Ra8IwFIXfBf9DuIO9jJk6Zes6o4ggDuaL3X7Atblr&#10;y5KbkqRa//0iCD4ezjnf4SxWgzXiRD60jhVMJxkI4srplmsFP9/b5xxEiMgajWNScKEAq+V4tMBC&#10;uzMf6FTGWiQIhwIVNDF2hZShashimLiOOHm/zluMSfpaao/nBLdGvmTZq7TYclposKNNQ9Vf2VsF&#10;b31uzFde9eVxf+zmWz97asNOqceHYf0BItIQ7+Fb+1MrmM/e4XomHQG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9AHXFAAAA3AAAAA8AAAAAAAAAAAAAAAAAlwIAAGRycy9k&#10;b3ducmV2LnhtbFBLBQYAAAAABAAEAPUAAACJAwAAAAA=&#10;" fillcolor="#79a2b3" strokecolor="white [3212]">
                    <v:path arrowok="t" o:connecttype="custom" o:connectlocs="8965010,34731430;8965010,34731430;14088753,26717440;16650624,21372700;21771295,16027959;21771295,0;16650624,0;16650624,5344741;14088753,0;2561871,0;0,10683218;2561871,21372700;2561871,26717440;2561871,34731430;8965010,34731430" o:connectangles="0,0,0,0,0,0,0,0,0,0,0,0,0,0,0" textboxrect="@1,@1,@1,@1"/>
                  </v:shape>
                  <v:shape id="Freeform 148" o:spid="_x0000_s1173" style="position:absolute;left:89063;top:42872;width:833;height:106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AdqVwgAA&#10;ANwAAAAPAAAAZHJzL2Rvd25yZXYueG1sRE/dasIwFL4f+A7hCN6MmboVLZ1RZCAO5o3VBzg2Z21Z&#10;clKSVLu3Xy4GXn58/+vtaI24kQ+dYwWLeQaCuHa640bB5bx/KUCEiKzROCYFvxRgu5k8rbHU7s4n&#10;ulWxESmEQ4kK2hj7UspQt2QxzF1PnLhv5y3GBH0jtcd7CrdGvmbZUlrsODW02NNHS/VPNVgFq6Ew&#10;5quoh+p6vPb53r89d+Gg1Gw67t5BRBrjQ/zv/tQK8jzNT2fSEZCb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IB2pXCAAAA3AAAAA8AAAAAAAAAAAAAAAAAlwIAAGRycy9kb3du&#10;cmV2LnhtbFBLBQYAAAAABAAEAPUAAACGAwAAAAA=&#10;" fillcolor="#79a2b3" strokecolor="white [3212]">
                    <v:path arrowok="t" o:connecttype="custom" o:connectlocs="585136346,1059671694;585136346,1059671694;501539393,642219133;501539393,513775318;434666088,642219133;367792747,642219133;367792747,513775318;501539393,289008747;217343558,289008747;217343558,0;150470252,0;66873341,0;66873341,128443815;0,385331503;66873341,385331503;150470252,1059671694;300919447,1059671694;434666088,770662947;501539393,1155994451;585136346,1059671694" o:connectangles="0,0,0,0,0,0,0,0,0,0,0,0,0,0,0,0,0,0,0,0" textboxrect="@1,@1,@1,@1"/>
                  </v:shape>
                  <v:shape id="Freeform 149" o:spid="_x0000_s1174" style="position:absolute;left:89800;top:42517;width:1428;height:366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X8OxQAA&#10;ANwAAAAPAAAAZHJzL2Rvd25yZXYueG1sRI9Ra8IwFIXfB/sP4Q72MjR1K1qqUUSQDbYXqz/g2lzb&#10;YnJTklS7f78MBns8nHO+w1ltRmvEjXzoHCuYTTMQxLXTHTcKTsf9pAARIrJG45gUfFOAzfrxYYWl&#10;dnc+0K2KjUgQDiUqaGPsSylD3ZLFMHU9cfIuzluMSfpGao/3BLdGvmbZXFrsOC202NOupfpaDVbB&#10;YiiM+SzqoTp/nft8799euvCu1PPTuF2CiDTG//Bf+0MryPMZ/J5JR0C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1Nfw7FAAAA3AAAAA8AAAAAAAAAAAAAAAAAlwIAAGRycy9k&#10;b3ducmV2LnhtbFBLBQYAAAAABAAEAPUAAACJAwAAAAA=&#10;" fillcolor="#79a2b3" strokecolor="white [3212]">
                    <v:path arrowok="t" o:connecttype="custom" o:connectlocs="718881535,2147483647;718881535,2147483647;869351471,2147483647;802478309,2147483647;718881535,2147483647;718881535,2147483647;652008336,2147483647;652008336,1941905520;936224670,1682976621;1003097868,1456439281;936224670,1456439281;802478309,1294603675;802478309,1165159577;802478309,1068066335;718881535,906230737;652008336,906230737;718881535,291279711;652008336,0;585135138,0;585135138,291279711;434686270,291279711;367813072,388372946;217343135,906230737;150469937,1068066335;83596738,1294603675;83596738,1456439281;0,1553532575;150469937,1844812278;217343135,2071390307;300939909,2147483647;217343135,2147483647;367813072,2147483647;501559469,2147483647;585135138,2147483647;718881535,2147483647;718881535,2147483647" o:connectangles="0,0,0,0,0,0,0,0,0,0,0,0,0,0,0,0,0,0,0,0,0,0,0,0,0,0,0,0,0,0,0,0,0,0,0,0" textboxrect="@1,@1,@1,@1"/>
                  </v:shape>
                  <v:shape id="Freeform 150" o:spid="_x0000_s1175" style="position:absolute;left:91133;top:43700;width:1131;height:165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n+F5xQAA&#10;ANwAAAAPAAAAZHJzL2Rvd25yZXYueG1sRI9Ra8IwFIXfB/sP4Q72MjSdK7NUo4yBTHAvdv6Aa3Nt&#10;i8lNSVLt/r0ZCHs8nHO+w1muR2vEhXzoHCt4nWYgiGunO24UHH42kwJEiMgajWNS8EsB1qvHhyWW&#10;2l15T5cqNiJBOJSooI2xL6UMdUsWw9T1xMk7OW8xJukbqT1eE9waOcuyd2mx47TQYk+fLdXnarAK&#10;5kNhzK6oh+r4fezzjX976cKXUs9P48cCRKQx/ofv7a1WkOcz+DuTjoBc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2f4XnFAAAA3AAAAA8AAAAAAAAAAAAAAAAAlwIAAGRycy9k&#10;b3ducmV2LnhtbFBLBQYAAAAABAAEAPUAAACJAwAAAAA=&#10;" fillcolor="#79a2b3" strokecolor="white [3212]">
                    <v:path arrowok="t" o:connecttype="custom" o:connectlocs="803188877,1702567722;803188877,1702567722;803188877,1413444080;652585702,1156454217;652585702,1027959311;368138780,642474587;502003583,546113505;435071181,385484717;301206378,256989811;217535605,0;150603174,0;150603174,256989811;83670773,256989811;83670773,160628781;0,385484717;0,546113505;83670773,642474587;83670773,1027959311;217535605,899464398;368138780,770969493;435071181,1027959311;502003583,1317082998;585653307,1413444080;585653307,1702567722;652585702,1798928804;652585702,1702567722;803188877,1702567722" o:connectangles="0,0,0,0,0,0,0,0,0,0,0,0,0,0,0,0,0,0,0,0,0,0,0,0,0,0,0" textboxrect="@1,@1,@1,@1"/>
                  </v:shape>
                  <v:shape id="Freeform 151" o:spid="_x0000_s1176" style="position:absolute;left:91442;top:43582;width:1131;height:2721;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00TixQAA&#10;ANwAAAAPAAAAZHJzL2Rvd25yZXYueG1sRI9Ra8IwFIXfB/6HcAVfhqbO4kpnFBmIg+3Fuh9wba5t&#10;WXJTklS7f78MBns8nHO+w9nsRmvEjXzoHCtYLjIQxLXTHTcKPs+HeQEiRGSNxjEp+KYAu+3kYYOl&#10;dnc+0a2KjUgQDiUqaGPsSylD3ZLFsHA9cfKuzluMSfpGao/3BLdGPmXZWlrsOC202NNrS/VXNVgF&#10;z0NhzHtRD9Xl49LnB7967MJRqdl03L+AiDTG//Bf+00ryPMV/J5JR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TROLFAAAA3AAAAA8AAAAAAAAAAAAAAAAAlwIAAGRycy9k&#10;b3ducmV2LnhtbFBLBQYAAAAABAAEAPUAAACJAwAAAAA=&#10;" fillcolor="#79a2b3" strokecolor="white [3212]">
                    <v:path arrowok="t" o:connecttype="custom" o:connectlocs="0,126978636;0,126978636;0,0;83670773,126978636;368138780,0;502003583,0;502003583,253997408;652585702,253997408;502003583,380976096;435071181,634973504;368138780,761952199;736256475,1619198507;803188877,1904920563;736256475,2147483647;585653307,2147483647;502003583,2147483647;435071181,2147483647;301206378,2147483647;301206378,2147483647;217535605,2147483647;368138780,2147483647;435071181,2147483647;585653307,2147483647;585653307,1777941927;585653307,1523944468;435071181,1269947059;435071181,1142968372;150603174,761952199;301206378,634973504;217535605,507994868;83670773,380976096;0,126978636" o:connectangles="0,0,0,0,0,0,0,0,0,0,0,0,0,0,0,0,0,0,0,0,0,0,0,0,0,0,0,0,0,0,0,0" textboxrect="@1,@1,@1,@1"/>
                  </v:shape>
                  <v:shape id="Freeform 152" o:spid="_x0000_s1177" style="position:absolute;left:91133;top:46658;width:619;height:106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OtyWxQAA&#10;ANwAAAAPAAAAZHJzL2Rvd25yZXYueG1sRI9Ra8IwFIXfB/sP4Qq+jJnqiiudUYYgDuaL3X7Atblr&#10;i8lNSVKt/34ZDHw8nHO+w1ltRmvEhXzoHCuYzzIQxLXTHTcKvr92zwWIEJE1Gsek4EYBNuvHhxWW&#10;2l35SJcqNiJBOJSooI2xL6UMdUsWw8z1xMn7cd5iTNI3Unu8Jrg1cpFlS2mx47TQYk/blupzNVgF&#10;r0NhzGdRD9XpcOrznX956sJeqelkfH8DEWmM9/B/+0MryPMc/s6kIy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063JbFAAAA3AAAAA8AAAAAAAAAAAAAAAAAlwIAAGRycy9k&#10;b3ducmV2LnhtbFBLBQYAAAAABAAEAPUAAACJAwAAAAA=&#10;" fillcolor="#79a2b3" strokecolor="white [3212]">
                    <v:path arrowok="t" o:connecttype="custom" o:connectlocs="217483900,96322756;217483900,96322756;150567393,224766571;83650892,96322756;0,0;0,96322756;0,481654260;150567393,770662947;368051293,1155994451;434967759,1155994451;368051293,770662947;368051293,385331503;217483900,96322756" o:connectangles="0,0,0,0,0,0,0,0,0,0,0,0,0" textboxrect="@1,@1,@1,@1"/>
                  </v:shape>
                  <v:shape id="Freeform 153" o:spid="_x0000_s1178" style="position:absolute;left:90729;top:44055;width:1225;height:284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dnkNxQAA&#10;ANwAAAAPAAAAZHJzL2Rvd25yZXYueG1sRI9Ra8IwFIXfB/sP4Q72MjSddlo6owxBHMyXVX/Atbm2&#10;ZclNSVLt/v0yGOzxcM75Dme1Ga0RV/Khc6zgeZqBIK6d7rhRcDruJgWIEJE1Gsek4JsCbNb3dyss&#10;tbvxJ12r2IgE4VCigjbGvpQy1C1ZDFPXEyfv4rzFmKRvpPZ4S3Br5CzLFtJix2mhxZ62LdVf1WAV&#10;LIfCmI+iHqrz4dznOz9/6sJeqceH8e0VRKQx/of/2u9aQZ6/wO+ZdAT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2eQ3FAAAA3AAAAA8AAAAAAAAAAAAAAAAAlwIAAGRycy9k&#10;b3ducmV2LnhtbFBLBQYAAAAABAAEAPUAAACJAwAAAAA=&#10;" fillcolor="#79a2b3" strokecolor="white [3212]">
                    <v:path arrowok="t" o:connecttype="custom" o:connectlocs="278449519,0;278449519,0;0,259596977;0,551607943;65522421,940983058;65522421,1168125346;131024083,1427681577;212927127,1817056641;65522421,2147483647;65522421,2147483647;65522421,2147483647;278449519,2147483647;278449519,2147483647;343951210,2147483647;425854218,2147483647;491376646,2147483647;425854218,2147483647;278449519,2147483647;212927127,2147483647;131024083,2147483647;131024083,2147483647;212927127,1817056641;212927127,1557459670;343951210,1557459670;343951210,1719733289;425854218,1719733289;556878301,1946834786;556878301,1817056641;491376646,1557459670;556878301,1330358173;835327849,1330358173;835327849,1038306462;769805428,940983058;704283001,648931347;638781345,389375115;491376646,551607943;343951210,648931347;343951210,259596977;278449519,162232820;278449519,0" o:connectangles="0,0,0,0,0,0,0,0,0,0,0,0,0,0,0,0,0,0,0,0,0,0,0,0,0,0,0,0,0,0,0,0,0,0,0,0,0,0,0,0" textboxrect="@1,@1,@1,@1"/>
                  </v:shape>
                  <v:shape id="Freeform 154" o:spid="_x0000_s1179" style="position:absolute;left:89289;top:42517;width:500;height:23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Od6xQAA&#10;ANwAAAAPAAAAZHJzL2Rvd25yZXYueG1sRI9Ra8IwFIXfB/6HcAd7GZpuFi3VKDKQDdyL3X7Atbm2&#10;ZclNSVLt/v0iCHs8nHO+w1lvR2vEhXzoHCt4mWUgiGunO24UfH/tpwWIEJE1Gsek4JcCbDeThzWW&#10;2l35SJcqNiJBOJSooI2xL6UMdUsWw8z1xMk7O28xJukbqT1eE9wa+ZplC2mx47TQYk9vLdU/1WAV&#10;LIfCmENRD9Xp89Tnez9/7sK7Uk+P424FItIY/8P39odWkOcLuJ1JR0B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k53rFAAAA3AAAAA8AAAAAAAAAAAAAAAAAlwIAAGRycy9k&#10;b3ducmV2LnhtbFBLBQYAAAAABAAEAPUAAACJAwAAAAA=&#10;" fillcolor="#79a2b3" strokecolor="white [3212]">
                    <v:path arrowok="t" o:connecttype="custom" o:connectlocs="271287059,0;271287059,0;63839412,0;0,112936706;0,225873412;271287059,225873412;335126471,225873412;271287059,0" o:connectangles="0,0,0,0,0,0,0,0" textboxrect="@1,@1,@1,@1"/>
                  </v:shape>
                  <v:shape id="Freeform 155" o:spid="_x0000_s1180" style="position:absolute;left:87837;top:42058;width:1238;height:81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6ELhxQAA&#10;ANwAAAAPAAAAZHJzL2Rvd25yZXYueG1sRI9Ra8IwFIXfB/6HcAd7GZpullmqUWQgG7gXO3/Atbm2&#10;ZclNSVLt/v0iCHs8nHO+w1ltRmvEhXzoHCt4mWUgiGunO24UHL930wJEiMgajWNS8EsBNuvJwwpL&#10;7a58oEsVG5EgHEpU0MbYl1KGuiWLYeZ64uSdnbcYk/SN1B6vCW6NfM2yN2mx47TQYk/vLdU/1WAV&#10;LIbCmH1RD9Xp69TnOz9/7sKHUk+P43YJItIY/8P39qdWkOcLuJ1JR0C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3oQuHFAAAA3AAAAA8AAAAAAAAAAAAAAAAAlwIAAGRycy9k&#10;b3ducmV2LnhtbFBLBQYAAAAABAAEAPUAAACJAwAAAAA=&#10;" fillcolor="#79a2b3" strokecolor="white [3212]">
                    <v:path arrowok="t" o:connecttype="custom" o:connectlocs="64408371,0;64408371,0;0,372044992;128816712,465066081;756741932,837111073;837247238,837111073;837247238,744089933;837247238,465066081;627925184,465066081;483031975,372044992;418623634,217022967;338118298,217022967;209301586,0;64408371,0" o:connectangles="0,0,0,0,0,0,0,0,0,0,0,0,0,0" textboxrect="@1,@1,@1,@1"/>
                  </v:shape>
                  <v:shape id="Freeform 156" o:spid="_x0000_s1181" style="position:absolute;left:95357;top:40150;width:512;height:94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d9aTwgAA&#10;ANwAAAAPAAAAZHJzL2Rvd25yZXYueG1sRE/dasIwFL4f+A7hCN6MmboVLZ1RZCAO5o3VBzg2Z21Z&#10;clKSVLu3Xy4GXn58/+vtaI24kQ+dYwWLeQaCuHa640bB5bx/KUCEiKzROCYFvxRgu5k8rbHU7s4n&#10;ulWxESmEQ4kK2hj7UspQt2QxzF1PnLhv5y3GBH0jtcd7CrdGvmbZUlrsODW02NNHS/VPNVgFq6Ew&#10;5quoh+p6vPb53r89d+Gg1Gw67t5BRBrjQ/zv/tQK8jytTWfSEZCb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x31pPCAAAA3AAAAA8AAAAAAAAAAAAAAAAAlwIAAGRycy9kb3du&#10;cmV2LnhtbFBLBQYAAAAABAAEAPUAAACGAwAAAAA=&#10;" fillcolor="#79a2b3" strokecolor="white [3212]">
                    <v:path arrowok="t" o:connecttype="custom" o:connectlocs="0,257067367;0,257067367;200854939,0;301292955,257067367;368244623,642668470;301292955,899735837;0,1028269520;0,899735837;0,771202153;0,385601051;0,257067367" o:connectangles="0,0,0,0,0,0,0,0,0,0,0" textboxrect="@1,@1,@1,@1"/>
                  </v:shape>
                  <v:shape id="Freeform 157" o:spid="_x0000_s1182" style="position:absolute;left:95048;top:39218;width:1035;height:116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O3MIxQAA&#10;ANwAAAAPAAAAZHJzL2Rvd25yZXYueG1sRI9Ra8IwFIXfB/sP4Q58EU23la3rjDIGMkFf1vkDrs1d&#10;W5bclCTV+u+NIOzxcM75DmexGq0RR/Khc6zgcZ6BIK6d7rhRsP9ZzwoQISJrNI5JwZkCrJb3dwss&#10;tTvxNx2r2IgE4VCigjbGvpQy1C1ZDHPXEyfv13mLMUnfSO3xlODWyKcse5EWO04LLfb02VL9Vw1W&#10;wetQGLMt6qE67A59vvbP0y58KTV5GD/eQUQa43/41t5oBXn+Btcz6QjI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7cwjFAAAA3AAAAA8AAAAAAAAAAAAAAAAAlwIAAGRycy9k&#10;b3ducmV2LnhtbFBLBQYAAAAABAAEAPUAAACJAwAAAAA=&#10;" fillcolor="#79a2b3" strokecolor="white [3212]">
                    <v:path arrowok="t" o:connecttype="custom" o:connectlocs="769973098,0;769973098,0;682473669,0;542474616,125339496;454996988,125339496;384997447,219334206;314997905,219334206;0,595352805;0,752037095;87499430,752037095;0,1128055701;87499430,1222090135;157498971,1222090135;227498476,1222090135;454996988,971411084;314997905,877376650;314997905,752037095;612474163,501358103;612474163,219334206;769973098,0" o:connectangles="0,0,0,0,0,0,0,0,0,0,0,0,0,0,0,0,0,0,0,0" textboxrect="@1,@1,@1,@1"/>
                  </v:shape>
                  <v:shape id="Freeform 158" o:spid="_x0000_s1183" style="position:absolute;left:95869;top:41215;width:416;height:71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2ExIwgAA&#10;ANwAAAAPAAAAZHJzL2Rvd25yZXYueG1sRE/dasIwFL4f7B3CEbwZM51zs3RGEUEU5o2dD3Bsztpi&#10;clKSVOvbLxfCLj++/8VqsEZcyYfWsYK3SQaCuHK65VrB6Wf7moMIEVmjcUwK7hRgtXx+WmCh3Y2P&#10;dC1jLVIIhwIVNDF2hZShashimLiOOHG/zluMCfpaao+3FG6NnGbZp7TYcmposKNNQ9Wl7K2CeZ8b&#10;851XfXk+nLvZ1r+/tGGn1Hg0rL9ARBriv/jh3msFs480P51JR0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fYTEjCAAAA3AAAAA8AAAAAAAAAAAAAAAAAlwIAAGRycy9kb3du&#10;cmV2LnhtbFBLBQYAAAAABAAEAPUAAACGAwAAAAA=&#10;" fillcolor="#79a2b3" strokecolor="white [3212]">
                    <v:path arrowok="t" o:connecttype="custom" o:connectlocs="0,160564163;0,160564163;0,256886431;88325584,256886431;88325584,642216123;158990413,770659338;229655272,642216123;318002778,256886431;229655272,160564163;88325584,0;0,160564163" o:connectangles="0,0,0,0,0,0,0,0,0,0,0" textboxrect="@1,@1,@1,@1"/>
                  </v:shape>
                  <v:shape id="Freeform 159" o:spid="_x0000_s1184" style="position:absolute;left:96285;top:41215;width:429;height:23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lOnTxQAA&#10;ANwAAAAPAAAAZHJzL2Rvd25yZXYueG1sRI9Ra8IwFIXfB/6HcIW9jJnq3FY6o4ggE+aL3X7Atblr&#10;i8lNSVLt/r0RhD0ezjnf4SxWgzXiTD60jhVMJxkI4srplmsFP9/b5xxEiMgajWNS8EcBVsvRwwIL&#10;7S58oHMZa5EgHApU0MTYFVKGqiGLYeI64uT9Om8xJulrqT1eEtwaOcuyN2mx5bTQYEebhqpT2VsF&#10;731uzFde9eVxf+zmW//y1IZPpR7Hw/oDRKQh/ofv7Z1WMH+dwu1MOgJye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iU6dPFAAAA3AAAAA8AAAAAAAAAAAAAAAAAlwIAAGRycy9k&#10;b3ducmV2LnhtbFBLBQYAAAAABAAEAPUAAACJAwAAAAA=&#10;" fillcolor="#79a2b3" strokecolor="white [3212]">
                    <v:path arrowok="t" o:connecttype="custom" o:connectlocs="0,128805278;0,128805278;0,257610564;88657273,257610564;159561064,128805278;248218337,128805278;319144145,0;159561064,0;0,128805278" o:connectangles="0,0,0,0,0,0,0,0,0" textboxrect="@1,@1,@1,@1"/>
                  </v:shape>
                  <v:shape id="Freeform 160" o:spid="_x0000_s1185" style="position:absolute;left:96095;top:39440;width:1749;height:190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nekxQAA&#10;ANwAAAAPAAAAZHJzL2Rvd25yZXYueG1sRI9Ra8IwFIXfBf9DuIO9iKY6p6UzigiygXtZ5w+4Nndt&#10;WXJTklS7f78MBj4ezjnf4Wx2gzXiSj60jhXMZxkI4srplmsF58/jNAcRIrJG45gU/FCA3XY82mCh&#10;3Y0/6FrGWiQIhwIVNDF2hZShashimLmOOHlfzluMSfpaao+3BLdGLrJsJS22nBYa7OjQUPVd9lbB&#10;us+NOeVVX17eL93y6J8mbXhV6vFh2L+AiDTEe/i//aYVLJ8X8HcmHQG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Gd6TFAAAA3AAAAA8AAAAAAAAAAAAAAAAAlwIAAGRycy9k&#10;b3ducmV2LnhtbFBLBQYAAAAABAAEAPUAAACJAwAAAAA=&#10;" fillcolor="#79a2b3" strokecolor="white [3212]">
                    <v:path arrowok="t" o:connecttype="custom" o:connectlocs="0,1826126777;0,1826126777;0,1956549795;150418474,1956549795;434537575,1728319720;501387876,1826126777;501387876,1956549795;584934989,2119629725;651785291,1826126777;651785291,1728319720;718635587,1826126777;785485918,1826126777;869054060,1728319720;935904392,1826126777;935904392,1728319720;1002754694,1565239842;1002754694,1728319720;1086322865,1728319720;1169891001,1565239842;1169891001,945658929;1236741333,945658929;1236741333,684812901;1236741333,163038979;1169891001,0;1169891001,163038979;1086322865,163038979;1002754694,684812901;869054060,1043506878;718635587,1336968875;718635587,1043506878;651785291,1173929844;584934989,1565239842;501387876,1565239842;217268769,1565239842;0,1826126777" o:connectangles="0,0,0,0,0,0,0,0,0,0,0,0,0,0,0,0,0,0,0,0,0,0,0,0,0,0,0,0,0,0,0,0,0,0,0" textboxrect="@1,@1,@1,@1"/>
                  </v:shape>
                  <v:shape id="Freeform 161" o:spid="_x0000_s1186" style="position:absolute;left:97535;top:38375;width:1023;height:106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CtI/xQAA&#10;ANwAAAAPAAAAZHJzL2Rvd25yZXYueG1sRI/NasMwEITvhbyD2EAupZHz1xonSgiB0EJ7qdMH2Fgb&#10;20RaGUlO3LevCoUeh5n5htnsBmvEjXxoHSuYTTMQxJXTLdcKvk7HpxxEiMgajWNS8E0BdtvRwwYL&#10;7e78Sbcy1iJBOBSooImxK6QMVUMWw9R1xMm7OG8xJulrqT3eE9waOc+yZ2mx5bTQYEeHhqpr2VsF&#10;L31uzHte9eX549wtj37x2IZXpSbjYb8GEWmI/+G/9ptWsFwt4PdMOgJ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cK0j/FAAAA3AAAAA8AAAAAAAAAAAAAAAAAlwIAAGRycy9k&#10;b3ducmV2LnhtbFBLBQYAAAAABAAEAPUAAACJAwAAAAA=&#10;" fillcolor="#79a2b3" strokecolor="white [3212]">
                    <v:path arrowok="t" o:connecttype="custom" o:connectlocs="0,899106762;0,899106762;0,1155994451;130572509,1059671694;65296606,1059671694;65296606,899106762;130572509,899106762;212188064,899106762;424376128,1059671694;489672734,770662947;554969340,770662947;701860798,642219133;636564192,642219133;554969340,545896376;636564192,385331503;554969340,545896376;424376128,385331503;212188064,0;212188064,160564873;212188064,289008747;130572509,770662947;65296606,642219133;65296606,770662947;0,899106762" o:connectangles="0,0,0,0,0,0,0,0,0,0,0,0,0,0,0,0,0,0,0,0,0,0,0,0" textboxrect="@1,@1,@1,@1"/>
                  </v:shape>
                  <v:shape id="Freeform 162" o:spid="_x0000_s1187" style="position:absolute;left:99998;top:36955;width:202;height:23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40pLxQAA&#10;ANwAAAAPAAAAZHJzL2Rvd25yZXYueG1sRI9Ra8IwFIXfB/sP4Q72MjSddlo6owxBHMyXVX/Atbm2&#10;ZclNSVLt/v0yGOzxcM75Dme1Ga0RV/Khc6zgeZqBIK6d7rhRcDruJgWIEJE1Gsek4JsCbNb3dyss&#10;tbvxJ12r2IgE4VCigjbGvpQy1C1ZDFPXEyfv4rzFmKRvpPZ4S3Br5CzLFtJix2mhxZ62LdVf1WAV&#10;LIfCmI+iHqrz4dznOz9/6sJeqceH8e0VRKQx/of/2u9aQf6Sw++ZdAT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jSkvFAAAA3AAAAA8AAAAAAAAAAAAAAAAAlwIAAGRycy9k&#10;b3ducmV2LnhtbFBLBQYAAAAABAAEAPUAAACJAwAAAAA=&#10;" fillcolor="#79a2b3" strokecolor="white [3212]">
                    <v:path arrowok="t" o:connecttype="custom" o:connectlocs="0,112936706;0,112936706;0,225873412;59369855,112936706;118758928,0;0,112936706" o:connectangles="0,0,0,0,0,0" textboxrect="@1,@1,@1,@1"/>
                  </v:shape>
                  <v:shape id="Freeform 163" o:spid="_x0000_s1188" style="position:absolute;left:97844;top:35890;width:405;height:248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r+/QxQAA&#10;ANwAAAAPAAAAZHJzL2Rvd25yZXYueG1sRI9Ra8IwFIXfB/6HcIW9jJnq1JVqFBFkwvayuh9wbe7a&#10;YnJTklS7f28Ggz0ezjnf4ay3gzXiSj60jhVMJxkI4srplmsFX6fDcw4iRGSNxjEp+KEA283oYY2F&#10;djf+pGsZa5EgHApU0MTYFVKGqiGLYeI64uR9O28xJulrqT3eEtwaOcuypbTYclposKN9Q9Wl7K2C&#10;1z435j2v+vL8ce7mB//y1IY3pR7Hw24FItIQ/8N/7aNWMF8s4PdMOgJyc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ev79DFAAAA3AAAAA8AAAAAAAAAAAAAAAAAlwIAAGRycy9k&#10;b3ducmV2LnhtbFBLBQYAAAAABAAEAPUAAACJAwAAAAA=&#10;" fillcolor="#79a2b3" strokecolor="white [3212]">
                    <v:path arrowok="t" o:connecttype="custom" o:connectlocs="0,289007926;0,289007926;0,899104358;63204987,1059668854;0,1798208717;63204987,2087216694;0,2147483647;63204987,2147483647;63204987,2147483647;205411117,2147483647;205411117,2147483647;63204987,2087216694;126409944,1669765227;205411117,1669765227;268616103,1669765227;126409944,770660869;126409944,160564496;126409944,0;63204987,0;63204987,160564496;0,289007926" o:connectangles="0,0,0,0,0,0,0,0,0,0,0,0,0,0,0,0,0,0,0,0,0" textboxrect="@1,@1,@1,@1"/>
                  </v:shape>
                  <v:line id="Line 164" o:spid="_x0000_s1189" style="position:absolute;flip:y;visibility:visible;mso-wrap-style:square" from="99117,38316" to="99320,38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wqWcUAAADcAAAADwAAAGRycy9kb3ducmV2LnhtbESPT2sCMRTE74V+h/AKvdVspcqyNYqU&#10;Cj304h9WvL1unpvFzUvYpOv67Y0geBxm5jfMbDHYVvTUhcaxgvdRBoK4crrhWsFuu3rLQYSIrLF1&#10;TAouFGAxf36aYaHdmdfUb2ItEoRDgQpMjL6QMlSGLIaR88TJO7rOYkyyq6Xu8JzgtpXjLJtKiw2n&#10;BYOevgxVp82/VeDGZbj0fr8+lasy/zW5/4vfB6VeX4blJ4hIQ3yE7+0freBjMoXbmXQE5Pw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XwqWcUAAADcAAAADwAAAAAAAAAA&#10;AAAAAAChAgAAZHJzL2Rvd25yZXYueG1sUEsFBgAAAAAEAAQA+QAAAJMDAAAAAA==&#10;" strokecolor="white [3212]"/>
                  <v:shape id="Freeform 165" o:spid="_x0000_s1190" style="position:absolute;left:86802;top:36126;width:9912;height:7929;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M6SqxQAA&#10;ANwAAAAPAAAAZHJzL2Rvd25yZXYueG1sRI/dasJAFITvBd9hOYJ3dROxVqOrqCAtVKi/94fsMQlm&#10;z4bs1qR9+q5Q8HKYmW+Y+bI1pbhT7QrLCuJBBII4tbrgTMH5tH2ZgHAeWWNpmRT8kIPlotuZY6Jt&#10;wwe6H30mAoRdggpy76tESpfmZNANbEUcvKutDfog60zqGpsAN6UcRtFYGiw4LORY0San9Hb8Ngq2&#10;u1scfzWXz/dD+ktyelq76b5Vqt9rVzMQnlr/DP+3P7SC0esbPM6EIy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QzpKrFAAAA3AAAAA8AAAAAAAAAAAAAAAAAlwIAAGRycy9k&#10;b3ducmV2LnhtbFBLBQYAAAAABAAEAPUAAACJAwAAAAA=&#10;" path="m2085,1793l2085,1793,2296,1643,2500,2092,2710,2092c2744,2188,2779,2285,2813,2381l2813,2988,3438,3277,3750,3725,4369,3725,4681,4034,5096,4174,5523,3884,5938,3884,6250,3436,6148,3277,6352,2988,6563,3137,6875,2829,7079,2540,7494,2540,7392,2241,7290,2092,7079,2241,6875,2241,6875,1643,6977,1345,7188,1485,7494,1345,7602,747,7704,588,7704,448,7602,448,7704,140,8119,,8431,140c8501,243,8572,345,8642,448l8846,1485,9056,1485,9363,1793,9363,2092,9585,2092,10000,1933,10000,2241,9688,3137c9654,3087,9619,3038,9585,2988l9363,3137,9483,3585,9363,3884,9261,3884,9056,4034,8948,4034,8846,4174,8744,4174,8329,4622,8329,4781,8119,4781,7806,5070,7806,4930,7806,4781c7842,4681,7879,4582,7915,4482,7879,4432,7842,4382,7806,4332l7494,4781,7392,4930,7290,4930,7188,5070,7494,5518,7704,5369,8017,5518,8017,5677,7915,5518,7704,5677,7494,6125,7602,6265,7704,6863,7915,7021,7806,7021c7842,7118,7879,7214,7915,7311l7602,7470,7915,7470c7879,7666,7842,7862,7806,8058l7602,8366,7494,8366,7494,8655,7392,8954,7290,8954,7290,9104,6977,9402,6665,9402,6665,9552,6563,9402,6563,9552,6460,9552,6046,9851,5938,10000,5938,9711,5733,9711,5625,9711,5409,9711,5409,9402,5198,9402,4784,9552c4750,9502,4715,9452,4681,9402l4681,9552,4579,9552,4579,9851,4477,9851,4477,9711,4369,9711,4165,9552,4165,9402,4165,9262c4129,9209,4092,9157,4056,9104l3954,9104,4056,8366,3954,8058,3852,8058,3642,7759,3438,7759,2915,8058,2608,8058,2500,8207,2398,8058,2296,8058,1983,8058,1773,7918,1671,7759,1556,7759,1346,7470,1142,7470,829,7311,727,6863,931,6863,829,6573c897,6470,966,6368,1034,6265l1034,5966c1000,5916,965,5867,931,5817l673,5821c615,5623,360,5739,302,5541l102,5518,216,5243c212,5185,208,5128,204,5070l0,5070,,4622,204,4482,415,4482,517,4332,727,4332,1034,4034,1142,3725,1034,3137,1034,2988,1346,2988,1454,2381,1773,2381,1881,2381,1983,1933,2085,1793xe" fillcolor="#79a2b3" strokecolor="white [3212]">
                    <v:path arrowok="t" o:connecttype="custom" o:connectlocs="2276,1303;2788,1888;3717,2954;5051,3310;6195,2724;6505,2487;7428,2014;7017,1777;6916,1066;7535,592;7535,355;8357,111;8976,1177;9501,1659;9603,2487;9400,2843;8976,3199;8667,3310;8048,3791;7737,3791;7428,3791;7125,4020;7946,4375;7636,4501;7636,5442;7845,5797;7737,6389;7428,6863;7226,7219;6606,7574;6403,7574;5886,7700;5361,7700;4742,7574;4539,7574;4438,7700;4128,7455;3919,7219;3818,6389;2889,6389;2377,6389;1757,6278;1334,5923;721,5442;1025,4968;667,4615;214,4157;0,3665;512,3435;1132,2954;1334,2369;1864,1888" o:connectangles="0,0,0,0,0,0,0,0,0,0,0,0,0,0,0,0,0,0,0,0,0,0,0,0,0,0,0,0,0,0,0,0,0,0,0,0,0,0,0,0,0,0,0,0,0,0,0,0,0,0,0,0"/>
                  </v:shape>
                  <v:shape id="Freeform 166" o:spid="_x0000_s1191" style="position:absolute;left:98665;top:38375;width:309;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rkBOwgAA&#10;ANwAAAAPAAAAZHJzL2Rvd25yZXYueG1sRE/dasIwFL4f7B3CEbwZM51zs3RGEUEU5o2dD3Bsztpi&#10;clKSVOvbLxfCLj++/8VqsEZcyYfWsYK3SQaCuHK65VrB6Wf7moMIEVmjcUwK7hRgtXx+WmCh3Y2P&#10;dC1jLVIIhwIVNDF2hZShashimLiOOHG/zluMCfpaao+3FG6NnGbZp7TYcmposKNNQ9Wl7K2CeZ8b&#10;851XfXk+nLvZ1r+/tGGn1Hg0rL9ARBriv/jh3msFs4+0Np1JR0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muQE7CAAAA3AAAAA8AAAAAAAAAAAAAAAAAlwIAAGRycy9kb3du&#10;cmV2LnhtbFBLBQYAAAAABAAEAPUAAACGAwAAAAA=&#10;" fillcolor="#79a2b3" strokecolor="white [3212]">
                    <v:path arrowok="t" o:connecttype="custom" o:connectlocs="0,385335112;0,385335112;216781773,0;150081300,160566404;0,385335112" o:connectangles="0,0,0,0,0" textboxrect="@1,@1,@1,@1"/>
                  </v:shape>
                  <v:line id="Line 167" o:spid="_x0000_s1192" style="position:absolute;flip:y;visibility:visible;mso-wrap-style:square" from="98498,38804" to="98606,391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O+K8UAAADcAAAADwAAAGRycy9kb3ducmV2LnhtbESPQWsCMRSE74X+h/AKvdWsUsu6GqUU&#10;hR56UcsWb8/Nc7O4eQmbuK7/3hQKPQ4z8w2zWA22FT11oXGsYDzKQBBXTjdcK/jeb15yECEia2wd&#10;k4IbBVgtHx8WWGh35S31u1iLBOFQoAIToy+kDJUhi2HkPHHyTq6zGJPsaqk7vCa4beUky96kxYbT&#10;gkFPH4aq8+5iFbhJGW69/9mey02Zf5ncH+P6oNTz0/A+BxFpiP/hv/anVvA6ncHvmXQE5PI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O+K8UAAADcAAAADwAAAAAAAAAA&#10;AAAAAAChAgAAZHJzL2Rvd25yZXYueG1sUEsFBgAAAAAEAAQA+QAAAJMDAAAAAA==&#10;" strokecolor="white [3212]"/>
                  <v:shape id="Freeform 168" o:spid="_x0000_s1193" style="position:absolute;left:97106;top:35668;width:107;height:10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tIb1wgAA&#10;ANwAAAAPAAAAZHJzL2Rvd25yZXYueG1sRE/dasIwFL4f+A7hCLsZmvqDK51RRJAJ7mbdHuDYHNuy&#10;5KQkqda3NxfCLj++//V2sEZcyYfWsYLZNANBXDndcq3g9+cwyUGEiKzROCYFdwqw3Yxe1lhod+Nv&#10;upaxFimEQ4EKmhi7QspQNWQxTF1HnLiL8xZjgr6W2uMthVsj51m2khZbTg0NdrRvqPore6vgvc+N&#10;OeVVX56/zt3y4BdvbfhU6nU87D5ARBriv/jpPmoFy1Wan86kIyA3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0hvXCAAAA3AAAAA8AAAAAAAAAAAAAAAAAlwIAAGRycy9kb3du&#10;cmV2LnhtbFBLBQYAAAAABAAEAPUAAACGAwAAAAA=&#10;" fillcolor="#79a2b3" strokecolor="white [3212]">
                    <v:path arrowok="t" o:connecttype="custom" o:connectlocs="0,0;0,0;83441126,72358612;83441126,0;0,0" o:connectangles="0,0,0,0,0" textboxrect="@1,@1,@1,@1"/>
                  </v:shape>
                  <v:shape id="Freeform 169" o:spid="_x0000_s1194" style="position:absolute;left:89063;top:36600;width:5164;height:284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CNuxQAA&#10;ANwAAAAPAAAAZHJzL2Rvd25yZXYueG1sRI9Ra8IwFIXfBf9DuMJeZKZu4kpnFBFkgr6s2w+4Nndt&#10;WXJTklS7f28Ggo+Hc853OKvNYI24kA+tYwXzWQaCuHK65VrB99f+OQcRIrJG45gU/FGAzXo8WmGh&#10;3ZU/6VLGWiQIhwIVNDF2hZShashimLmOOHk/zluMSfpaao/XBLdGvmTZUlpsOS002NGuoeq37K2C&#10;tz435phXfXk+nbvF3r9O2/Ch1NNk2L6DiDTER/jePmgFi+Uc/s+kIyD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4I27FAAAA3AAAAA8AAAAAAAAAAAAAAAAAlwIAAGRycy9k&#10;b3ducmV2LnhtbFBLBQYAAAAABAAEAPUAAACJAwAAAAA=&#10;" fillcolor="#79a2b3" strokecolor="white [3212]">
                    <v:path arrowok="t" o:connecttype="custom" o:connectlocs="2147483647,770659338;2147483647,770659338;1964625771,385329639;1830299416,545893810;1746326980,545893810;1612000631,160564163;1326549238,0;1175424159,160564163;1175424159,385329639;1175424159,674337018;873174047,674337018;738826584,545893810;436576466,385329639;83951327,770659338;0,899102554;151125073,1316553148;302250117,1316553148;369423864,1541318676;369423864,2087212486;806000295,2147483647;1024299121,2147483647;1460875552,2147483647;1679174378,2147483647;1964625771,2147483647;2147483647,2147483647;2147483647,2147483647;2147483647,2147483647;2147483647,2147483647;2147483647,2087212486;2147483647,2147483647;2147483647,1926648323;2147483647,1669761892;2147483647,1669761892;2147483647,1444996356;2147483647,1316553148;2147483647,1444996356;2147483647,1444996356;2147483647,899102554;2147483647,674337018;2147483647,545893810;2147483647,770659338;2147483647,899102554;2147483647,770659338" o:connectangles="0,0,0,0,0,0,0,0,0,0,0,0,0,0,0,0,0,0,0,0,0,0,0,0,0,0,0,0,0,0,0,0,0,0,0,0,0,0,0,0,0,0,0" textboxrect="@1,@1,@1,@1"/>
                  </v:shape>
                  <v:shape id="Freeform 170" o:spid="_x0000_s1195" style="position:absolute;left:93001;top:26660;width:191;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Kr0ZxQAA&#10;ANwAAAAPAAAAZHJzL2Rvd25yZXYueG1sRI9Ra8IwFIXfB/sP4Q72MjTVSVeqUWQgDrYX637Atbm2&#10;xeSmJKnWf78MBns8nHO+w1ltRmvElXzoHCuYTTMQxLXTHTcKvo+7SQEiRGSNxjEpuFOAzfrxYYWl&#10;djc+0LWKjUgQDiUqaGPsSylD3ZLFMHU9cfLOzluMSfpGao+3BLdGzrMslxY7Tgst9vTeUn2pBqvg&#10;bSiM+SzqoTp9nfrFzr++dGGv1PPTuF2CiDTG//Bf+0MrWORz+D2TjoB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YqvRnFAAAA3AAAAA8AAAAAAAAAAAAAAAAAlwIAAGRycy9k&#10;b3ducmV2LnhtbFBLBQYAAAAABAAEAPUAAACJAwAAAAA=&#10;" fillcolor="#79a2b3" strokecolor="white [3212]">
                    <v:path arrowok="t" o:connecttype="custom" o:connectlocs="119010670,385335112;119010670,385335112;119010670,160566404;0,0;0,160566404;119010670,385335112" o:connectangles="0,0,0,0,0,0" textboxrect="@1,@1,@1,@1"/>
                  </v:shape>
                  <v:shape id="Freeform 171" o:spid="_x0000_s1196" style="position:absolute;left:79175;top:24189;width:26594;height:15251;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ZhiCxQAA&#10;ANwAAAAPAAAAZHJzL2Rvd25yZXYueG1sRI9Ra8IwFIXfhf2HcAe+iKZOcaUaRQbiYL6s2w+4Nte2&#10;mNyUJNXu3y+DgY+Hc853OJvdYI24kQ+tYwXzWQaCuHK65VrB99dhmoMIEVmjcUwKfijAbvs02mCh&#10;3Z0/6VbGWiQIhwIVNDF2hZShashimLmOOHkX5y3GJH0ttcd7glsjX7JsJS22nBYa7Oitoepa9lbB&#10;a58b85FXfXk+nbvlwS8mbTgqNX4e9msQkYb4CP+337WC5WoBf2fSEZD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mGILFAAAA3AAAAA8AAAAAAAAAAAAAAAAAlwIAAGRycy9k&#10;b3ducmV2LnhtbFBLBQYAAAAABAAEAPUAAACJAwAAAAA=&#10;" fillcolor="#79a2b3" strokecolor="white [3212]">
                    <v:path arrowok="t" o:connecttype="custom" o:connectlocs="2147483647,2147483647;2147483647,641027156;2147483647,1410283996;2147483647,2147483647;2147483647,2147483647;2147483647,2147483647;2147483647,2147483647;2147483647,2147483647;2147483647,2147483647;2147483647,2147483647;1974142958,2147483647;1104182374,2147483647;736128591,2147483647;585543901,2147483647;301148320,2147483647;301148320,2147483647;83658166,2147483647;451711908,2147483647;803055126,2147483647;1171108904,2147483647;1455525551,2147483647;1823579334,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 textboxrect="@1,@1,@1,@1"/>
                  </v:shape>
                  <v:shape id="Freeform 172" o:spid="_x0000_s1197" style="position:absolute;left:83197;top:24781;width:2784;height:436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j4D2xQAA&#10;ANwAAAAPAAAAZHJzL2Rvd25yZXYueG1sRI9Ra8IwFIXfB/6HcAd7GZpuFi3VKDKQDdyL3X7Atbm2&#10;ZclNSVLt/v0iCHs8nHO+w1lvR2vEhXzoHCt4mWUgiGunO24UfH/tpwWIEJE1Gsek4JcCbDeThzWW&#10;2l35SJcqNiJBOJSooI2xL6UMdUsWw8z1xMk7O28xJukbqT1eE9wa+ZplC2mx47TQYk9vLdU/1WAV&#10;LIfCmENRD9Xp89Tnez9/7sK7Uk+P424FItIY/8P39odWkC9yuJ1JR0B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PgPbFAAAA3AAAAA8AAAAAAAAAAAAAAAAAlwIAAGRycy9k&#10;b3ducmV2LnhtbFBLBQYAAAAABAAEAPUAAACJAwAAAAA=&#10;" fillcolor="#79a2b3" strokecolor="white [3212]">
                    <v:path arrowok="t" o:connecttype="custom" o:connectlocs="0,2147483647;0,2147483647;217248952,2147483647;584881560,2147483647;668442058,2147483647;501321019,2147483647;434497869,2147483647;434497869,2147483647;501321019,2147483647;1019379422,1626949441;1387012030,1148442032;1955198346,638009948;1955198346,95693408;1821509934,0;1671105185,255195895;1537416773,478507461;1320167821,638009948;1102939963,638009948;885691011,861321454;668442058,1403637935;434497869,1626949441;434497869,1914029784;367653660,2147483647;217248952,2147483647;300809457,2147483647;217248952,2147483647;83560541,2147483647;150404743,2147483647;0,2147483647;0,2147483647" o:connectangles="0,0,0,0,0,0,0,0,0,0,0,0,0,0,0,0,0,0,0,0,0,0,0,0,0,0,0,0,0,0" textboxrect="@1,@1,@1,@1"/>
                  </v:shape>
                  <v:shape id="Freeform 173" o:spid="_x0000_s1198" style="position:absolute;left:82673;top:29633;width:309;height:47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wyVtxQAA&#10;ANwAAAAPAAAAZHJzL2Rvd25yZXYueG1sRI9Ra8IwFIXfB/6HcIW9jJnq1JVqFBFkwvayuh9wbe7a&#10;YnJTklS7f28Ggz0ezjnf4ay3gzXiSj60jhVMJxkI4srplmsFX6fDcw4iRGSNxjEp+KEA283oYY2F&#10;djf+pGsZa5EgHApU0MTYFVKGqiGLYeI64uR9O28xJulrqT3eEtwaOcuypbTYclposKN9Q9Wl7K2C&#10;1z435j2v+vL8ce7mB//y1IY3pR7Hw24FItIQ/8N/7aNWMF8u4PdMOgJyc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DJW3FAAAA3AAAAA8AAAAAAAAAAAAAAAAAlwIAAGRycy9k&#10;b3ducmV2LnhtbFBLBQYAAAAABAAEAPUAAACJAwAAAAA=&#10;" fillcolor="#79a2b3" strokecolor="white [3212]">
                    <v:path arrowok="t" o:connecttype="custom" o:connectlocs="0,546425419;0,546425419;150081300,409797853;216781773,273212683;83380833,0;0,273212683;0,546425419" o:connectangles="0,0,0,0,0,0,0" textboxrect="@1,@1,@1,@1"/>
                  </v:shape>
                  <v:shape id="Freeform 174" o:spid="_x0000_s1199" style="position:absolute;left:81793;top:24692;width:1166;height:41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bsaxQAA&#10;ANwAAAAPAAAAZHJzL2Rvd25yZXYueG1sRI9Ra8IwFIXfB/6HcAd7GZpuSi3VKDKQDdyL3X7Atbm2&#10;ZclNSVLt/v0iCHs8nHO+w1lvR2vEhXzoHCt4mWUgiGunO24UfH/tpwWIEJE1Gsek4JcCbDeThzWW&#10;2l35SJcqNiJBOJSooI2xL6UMdUsWw8z1xMk7O28xJukbqT1eE9wa+ZplubTYcVposae3luqfarAK&#10;lkNhzKGoh+r0eeoXez9/7sK7Uk+P424FItIY/8P39odWsMhzuJ1JR0B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RuxrFAAAA3AAAAA8AAAAAAAAAAAAAAAAAlwIAAGRycy9k&#10;b3ducmV2LnhtbFBLBQYAAAAABAAEAPUAAACJAwAAAAA=&#10;" fillcolor="#79a2b3" strokecolor="white [3212]">
                    <v:path arrowok="t" o:connecttype="custom" o:connectlocs="685217075,160433982;601649397,160433982;518081719,160433982;518081719,320867957;434514040,449207055;434514040,320867957;384381829,320867957;317531920,160433982;384381829,160433982;434514040,160433982;384381829,160433982;317531920,160433982;384381829,160433982;317531920,0;217267532,160433982;150417623,160433982;83567678,160433982;0,160433982;83567678,0;217267532,0;384381829,0;434514040,0;601649397,0;685217075,0;752066984,0;818916929,0;818916929,160433982;752066984,160433982;685217075,160433982" o:connectangles="0,0,0,0,0,0,0,0,0,0,0,0,0,0,0,0,0,0,0,0,0,0,0,0,0,0,0,0,0" textboxrect="@1,@1,@1,@1"/>
                  </v:shape>
                  <v:shape id="Freeform 175" o:spid="_x0000_s1200" style="position:absolute;left:83494;top:24145;width:655;height:68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XR6BxQAA&#10;ANwAAAAPAAAAZHJzL2Rvd25yZXYueG1sRI9Ra8IwFIXfB/6HcAVfxkynoqUzigzEgXtZtx9wbe7a&#10;YnJTklTrv18EYY+Hc853OOvtYI24kA+tYwWv0wwEceV0y7WCn+/9Sw4iRGSNxjEpuFGA7Wb0tMZC&#10;uyt/0aWMtUgQDgUqaGLsCilD1ZDFMHUdcfJ+nbcYk/S11B6vCW6NnGXZUlpsOS002NF7Q9W57K2C&#10;VZ8bc8yrvjx9nrrF3s+f23BQajIedm8gIg3xP/xof2gFi+UK7mfSEZC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ZdHoHFAAAA3AAAAA8AAAAAAAAAAAAAAAAAlwIAAGRycy9k&#10;b3ducmV2LnhtbFBLBQYAAAAABAAEAPUAAACJAwAAAAA=&#10;" fillcolor="#79a2b3" strokecolor="white [3212]">
                    <v:path arrowok="t" o:connecttype="custom" o:connectlocs="399444882,609351585;329979986,609351585;243148842,737638249;156296034,737638249;0,609351585;0,448983134;86831145,448983134;243148842,448983134;243148842,320736901;156296034,448983134;156296034,320736901;243148842,320736901;329979986,320736901;399444882,160368450;486276020,160368450;486276020,0;486276020,160368450;486276020,320736901;399444882,320736901;329979986,320736901;243148842,448983134;329979986,448983134;486276020,448983134;486276020,609351585;399444882,609351585" o:connectangles="0,0,0,0,0,0,0,0,0,0,0,0,0,0,0,0,0,0,0,0,0,0,0,0,0" textboxrect="@1,@1,@1,@1"/>
                  </v:shape>
                  <v:shape id="Freeform 176" o:spid="_x0000_s1201" style="position:absolute;left:76486;top:25106;width:2118;height:150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0e0/wQAA&#10;ANwAAAAPAAAAZHJzL2Rvd25yZXYueG1sRE9Na8JAEL0X/A/LCN7qJhKkpK4iiuBBLI0i9DZkp0lo&#10;djZkV43/vnMQPD7e92I1uFbdqA+NZwPpNAFFXHrbcGXgfNq9f4AKEdli65kMPCjAajl6W2Bu/Z2/&#10;6VbESkkIhxwN1DF2udahrMlhmPqOWLhf3zuMAvtK2x7vEu5aPUuSuXbYsDTU2NGmpvKvuDopKb6y&#10;6pB1l1m63zTZz+Oabu3RmMl4WH+CijTEl/jp3lsD2VzWyhk5Anr5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dHtP8EAAADcAAAADwAAAAAAAAAAAAAAAACXAgAAZHJzL2Rvd25y&#10;ZXYueG1sUEsFBgAAAAAEAAQA9QAAAIUDAAAAAA==&#10;" fillcolor="#acc6d0" strokecolor="white [3212]">
                    <v:path arrowok="t" o:connecttype="custom" o:connectlocs="1173524146,1212067358;1041299607,1212067358;1107411879,1048284452;1041299607,753450621;1041299607,753450621;876018920,753450621;809906653,1212067358;727255856,1506901249;661143590,1670725202;429750630,1506901249;429750630,1212067358;578492828,1212067358;429750630,1212067358;280987603,1212067358;363638364,917233526;512380556,917233526;578492828,753450621;429750630,753450621;280987603,917233526;214875336,753450621;214875336,753450621;66112267,622440750;0,458616737;0,163782898;132224539,163782898;280987603,163782898;280987603,163782898;280987603,294833832;363638364,163782898;512380556,294833832;512380556,294833832;512380556,0;661143590,0;727255856,163782898;876018920,163782898;876018920,458616737;1173524146,753450621;1322287210,753450621;1471050243,1212067358;1322287210,1375891370" o:connectangles="0,0,0,0,0,0,0,0,0,0,0,0,0,0,0,0,0,0,0,0,0,0,0,0,0,0,0,0,0,0,0,0,0,0,0,0,0,0,0,0" textboxrect="@1,@1,@1,@1"/>
                  </v:shape>
                  <v:shape id="Freeform 177" o:spid="_x0000_s1202" style="position:absolute;left:77557;top:24825;width:1487;height:681;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nUikxAAA&#10;ANwAAAAPAAAAZHJzL2Rvd25yZXYueG1sRI/NisIwFIX3wrxDuAPubFop4lSjDA4DLkSxDoK7S3Nt&#10;yzQ3pYla394IgsvD+fk482VvGnGlztWWFSRRDIK4sLrmUsHf4Xc0BeE8ssbGMim4k4Pl4mMwx0zb&#10;G+/pmvtShBF2GSqovG8zKV1RkUEX2ZY4eGfbGfRBdqXUHd7CuGnkOI4n0mDNgVBhS6uKiv/8YgIk&#10;36XlJm2P42S9qtPT/ZL86K1Sw8/+ewbCU+/f4Vd7rRWkky94nglHQC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1IpMQAAADcAAAADwAAAAAAAAAAAAAAAACXAgAAZHJzL2Rv&#10;d25yZXYueG1sUEsFBgAAAAAEAAQA9QAAAIgDAAAAAA==&#10;" fillcolor="#acc6d0" strokecolor="white [3212]">
                    <v:path arrowok="t" o:connecttype="custom" o:connectlocs="1069557828,277245110;916772974,431265826;763966823,554490271;611181968,708510987;526289676,708510987;526289676,554490271;458375824,554490271;305591005,554490271;220698677,554490271;152784855,431265826;220698677,431265826;305591005,431265826;390483292,431265826;305591005,431265826;220698677,431265826;152784855,431265826;84892293,277245110;0,154020716;0,0;84892293,0;152784855,154020716;152784855,0;220698677,0;305591005,0;458375824,154020716;526289676,0;611181968,0;611181968,154020716;696074297,154020716;696074297,0;763966823,0;831880681,0;916772974,0;916772974,154020716;984686826,154020716;1069557828,277245110" o:connectangles="0,0,0,0,0,0,0,0,0,0,0,0,0,0,0,0,0,0,0,0,0,0,0,0,0,0,0,0,0,0,0,0,0,0,0,0" textboxrect="@1,@1,@1,@1"/>
                  </v:shape>
                  <v:shape id="Freeform 178" o:spid="_x0000_s1203" style="position:absolute;left:76367;top:25639;width:214;height:281;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fnfkwgAA&#10;ANwAAAAPAAAAZHJzL2Rvd25yZXYueG1sRE9Na8JAEL0X/A/LCL3VTSS0El1FFMFDaWkUwduQHZNg&#10;djZkV43/vnMo9Ph434vV4Fp1pz40ng2kkwQUceltw5WB42H3NgMVIrLF1jMZeFKA1XL0ssDc+gf/&#10;0L2IlZIQDjkaqGPscq1DWZPDMPEdsXAX3zuMAvtK2x4fEu5aPU2Sd+2wYWmosaNNTeW1uDkpKb6z&#10;6jPrTtN0v2my8/OWbu2XMa/jYT0HFWmI/+I/994ayD5kvpyRI6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Z+d+TCAAAA3AAAAA8AAAAAAAAAAAAAAAAAlwIAAGRycy9kb3du&#10;cmV2LnhtbFBLBQYAAAAABAAEAPUAAACGAwAAAAA=&#10;" fillcolor="#acc6d0" strokecolor="white [3212]">
                    <v:path arrowok="t" o:connecttype="custom" o:connectlocs="83441126,0;83441126,199250348;150189783,398548279;83441126,199250348;0,199250348;83441126,0" o:connectangles="0,0,0,0,0,0" textboxrect="@1,@1,@1,@1"/>
                  </v:shape>
                  <v:shape id="Freeform 179" o:spid="_x0000_s1204" style="position:absolute;left:77937;top:35535;width:524;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MtJ/xQAA&#10;ANwAAAAPAAAAZHJzL2Rvd25yZXYueG1sRI9fa8IwFMXfBb9DuMLebJpSpnRGEWXgw9iwjsHeLs1d&#10;W9bclCbV+u2XwWCPh/Pnx9nsJtuJKw2+daxBJSkI4sqZlmsN75fn5RqED8gGO8ek4U4edtv5bIOF&#10;cTc+07UMtYgj7AvU0ITQF1L6qiGLPnE9cfS+3GAxRDnU0gx4i+O2k1maPkqLLUdCgz0dGqq+y9FG&#10;SPmW1y95/5Gp06HNP++jOppXrR8W0/4JRKAp/If/2iejIV8p+D0Tj4D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y0n/FAAAA3AAAAA8AAAAAAAAAAAAAAAAAlwIAAGRycy9k&#10;b3ducmV2LnhtbFBLBQYAAAAABAAEAPUAAACJAwAAAAA=&#10;" fillcolor="#acc6d0" strokecolor="white [3212]">
                    <v:path arrowok="t" o:connecttype="custom" o:connectlocs="422207078,0;422207078,0;422207078,385335112;256994636,385335112;0,289011424;165212447,160566404;256994636,0;422207078,0" o:connectangles="0,0,0,0,0,0,0,0" textboxrect="@1,@1,@1,@1"/>
                  </v:shape>
                  <v:shape id="Freeform 180" o:spid="_x0000_s1205" style="position:absolute;left:76379;top:35416;width:119;height:252;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4EwIxAAA&#10;ANwAAAAPAAAAZHJzL2Rvd25yZXYueG1sRI/NisIwFIX3wrxDuAPuNG0pKtUog4PgYnCwiuDu0lzb&#10;YnNTmqj17ScDgsvD+fk4i1VvGnGnztWWFcTjCARxYXXNpYLjYTOagXAeWWNjmRQ8ycFq+TFYYKbt&#10;g/d0z30pwgi7DBVU3reZlK6oyKAb25Y4eBfbGfRBdqXUHT7CuGlkEkUTabDmQKiwpXVFxTW/mQDJ&#10;f9PyJ21PSbxd1+n5eYu/9U6p4Wf/NQfhqffv8Ku91QrSaQL/Z8IR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BMCMQAAADcAAAADwAAAAAAAAAAAAAAAACXAgAAZHJzL2Rv&#10;d25yZXYueG1sUEsFBgAAAAAEAAQA9QAAAIgDAAAAAA==&#10;" fillcolor="#acc6d0" strokecolor="white [3212]">
                    <v:path arrowok="t" o:connecttype="custom" o:connectlocs="0,145353661;0,145353661;0,327056856;102638890,327056856;102638890,145353661;102638890,0;0,145353661" o:connectangles="0,0,0,0,0,0,0" textboxrect="@1,@1,@1,@1"/>
                  </v:shape>
                  <v:shape id="Freeform 181" o:spid="_x0000_s1206" style="position:absolute;left:76593;top:35313;width:214;height:222;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rOmTxQAA&#10;ANwAAAAPAAAAZHJzL2Rvd25yZXYueG1sRI9La8JAFIX3Qv/DcAvd6SQ22JI6SrEUspCKaRHcXTK3&#10;SWjmTshMHv57pyC4PJzHx1lvJ9OIgTpXW1YQLyIQxIXVNZcKfr4/568gnEfW2FgmBRdysN08zNaY&#10;ajvykYbclyKMsEtRQeV9m0rpiooMuoVtiYP3azuDPsiulLrDMYybRi6jaCUN1hwIFba0q6j4y3sT&#10;IPkhKfdJe1rG2a5Ozpc+/tBfSj09Tu9vIDxN/h6+tTOtIHl5hv8z4QjIz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s6ZPFAAAA3AAAAA8AAAAAAAAAAAAAAAAAlwIAAGRycy9k&#10;b3ducmV2LnhtbFBLBQYAAAAABAAEAPUAAACJAwAAAAA=&#10;" fillcolor="#acc6d0" strokecolor="white [3212]">
                    <v:path arrowok="t" o:connecttype="custom" o:connectlocs="0,128589075;0,128589075;0,257178150;134601101,257178150;134601101,128589075;134601101,0;0,128589075" o:connectangles="0,0,0,0,0,0,0" textboxrect="@1,@1,@1,@1"/>
                  </v:shape>
                  <v:shape id="Freeform 182" o:spid="_x0000_s1207" style="position:absolute;left:76593;top:35668;width:214;height:10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RXHnxQAA&#10;ANwAAAAPAAAAZHJzL2Rvd25yZXYueG1sRI9fa8IwFMXfB36HcIW9rWklbNIZi1QGPozJqgh7uzR3&#10;bVlzU5qo9dsvwmCPh/Pnx1kVk+3FhUbfOdaQJSkI4tqZjhsNx8Pb0xKED8gGe8ek4UYeivXsYYW5&#10;cVf+pEsVGhFH2OeooQ1hyKX0dUsWfeIG4uh9u9FiiHJspBnxGsdtLxdp+iwtdhwJLQ5UtlT/VGcb&#10;IdVeNe9qOC2yXdmpr9s525oPrR/n0+YVRKAp/If/2jujQb0ouJ+JR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lFcefFAAAA3AAAAA8AAAAAAAAAAAAAAAAAlwIAAGRycy9k&#10;b3ducmV2LnhtbFBLBQYAAAAABAAEAPUAAACJAwAAAAA=&#10;" fillcolor="#acc6d0" strokecolor="white [3212]">
                    <v:path arrowok="t" o:connecttype="custom" o:connectlocs="0,0;0,0;0,72358612;134601101,0;0,0" o:connectangles="0,0,0,0,0" textboxrect="@1,@1,@1,@1"/>
                  </v:shape>
                  <v:shape id="Freeform 183" o:spid="_x0000_s1208" style="position:absolute;left:77723;top:34706;width:214;height:252;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CdR8xQAA&#10;ANwAAAAPAAAAZHJzL2Rvd25yZXYueG1sRI9La8JAFIX3Bf/DcIXu6iSS1pI6iihCFqXFWAR3l8xt&#10;EszcCZnJw3/fKRS6PJzHx1lvJ9OIgTpXW1YQLyIQxIXVNZcKvs7Hp1cQziNrbCyTgjs52G5mD2tM&#10;tR35REPuSxFG2KWooPK+TaV0RUUG3cK2xMH7tp1BH2RXSt3hGMZNI5dR9CIN1hwIFba0r6i45b0J&#10;kPwzKd+T9rKMs32dXO99fNAfSj3Op90bCE+T/w//tTOtIFk9w++ZcATk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YJ1HzFAAAA3AAAAA8AAAAAAAAAAAAAAAAAlwIAAGRycy9k&#10;b3ducmV2LnhtbFBLBQYAAAAABAAEAPUAAACJAwAAAAA=&#10;" fillcolor="#acc6d0" strokecolor="white [3212]">
                    <v:path arrowok="t" o:connecttype="custom" o:connectlocs="0,145353661;0,145353661;0,327056856;59816268,327056856;59816268,0;134601101,0;0,145353661" o:connectangles="0,0,0,0,0,0,0" textboxrect="@1,@1,@1,@1"/>
                  </v:shape>
                  <v:shape id="Freeform 184" o:spid="_x0000_s1209" style="position:absolute;left:78342;top:34470;width:214;height:13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20oLxAAA&#10;ANwAAAAPAAAAZHJzL2Rvd25yZXYueG1sRI/NisIwFIX3wrxDuAPubFopOlSjDA4DLkSxDoK7S3Nt&#10;yzQ3pYla394IgsvD+fk482VvGnGlztWWFSRRDIK4sLrmUsHf4Xf0BcJ5ZI2NZVJwJwfLxcdgjpm2&#10;N97TNfelCCPsMlRQed9mUrqiIoMusi1x8M62M+iD7EqpO7yFcdPIcRxPpMGaA6HCllYVFf/5xQRI&#10;vkvLTdoex8l6Vaen+yX50Vulhp/99wyEp96/w6/2WitIpxN4nglHQC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ttKC8QAAADcAAAADwAAAAAAAAAAAAAAAACXAgAAZHJzL2Rv&#10;d25yZXYueG1sUEsFBgAAAAAEAAQA9QAAAIgDAAAAAA==&#10;" fillcolor="#acc6d0" strokecolor="white [3212]">
                    <v:path arrowok="t" o:connecttype="custom" o:connectlocs="0,0;0,0;0,160266544;134601101,0;59816268,0;0,0" o:connectangles="0,0,0,0,0,0" textboxrect="@1,@1,@1,@1"/>
                  </v:shape>
                  <v:shape id="Freeform 185" o:spid="_x0000_s1210" style="position:absolute;left:78461;top:34248;width:95;height:10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QxAAA&#10;ANwAAAAPAAAAZHJzL2Rvd25yZXYueG1sRI/NisIwFIX3wrxDuAPubFopOlSjDA4DLkSxDoK7S3Nt&#10;yzQ3pYla394IgsvD+fk482VvGnGlztWWFSRRDIK4sLrmUsHf4Xf0BcJ5ZI2NZVJwJwfLxcdgjpm2&#10;N97TNfelCCPsMlRQed9mUrqiIoMusi1x8M62M+iD7EqpO7yFcdPIcRxPpMGaA6HCllYVFf/5xQRI&#10;vkvLTdoex8l6Vaen+yX50Vulhp/99wyEp96/w6/2WitIp1N4nglHQC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ZfvkMQAAADcAAAADwAAAAAAAAAAAAAAAACXAgAAZHJzL2Rv&#10;d25yZXYueG1sUEsFBgAAAAAEAAQA9QAAAIgDAAAAAA==&#10;" fillcolor="#acc6d0" strokecolor="white [3212]">
                    <v:path arrowok="t" o:connecttype="custom" o:connectlocs="0,72358612;0,72358612;41569820,72358612;0,0;0,72358612" o:connectangles="0,0,0,0,0" textboxrect="@1,@1,@1,@1"/>
                  </v:shape>
                  <v:shape id="Freeform 186" o:spid="_x0000_s1211" style="position:absolute;left:82376;top:35535;width:6603;height:403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GxwuwgAA&#10;ANwAAAAPAAAAZHJzL2Rvd25yZXYueG1sRE/dasIwFL4f+A7hCLsZmvrDLJ1RRJAJ7mbdHuDYHNuy&#10;5KQkqda3NxfCLj++//V2sEZcyYfWsYLZNANBXDndcq3g9+cwyUGEiKzROCYFdwqw3Yxe1lhod+Nv&#10;upaxFimEQ4EKmhi7QspQNWQxTF1HnLiL8xZjgr6W2uMthVsj51n2Li22nBoa7GjfUPVX9lbBqs+N&#10;OeVVX56/zt3y4BdvbfhU6nU87D5ARBriv/jpPmoFy1Vam86kIyA3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IbHC7CAAAA3AAAAA8AAAAAAAAAAAAAAAAAlwIAAGRycy9kb3du&#10;cmV2LnhtbFBLBQYAAAAABAAEAPUAAACGAwAAAAA=&#10;"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1744180295,2147483647;1375222326,2147483647;1090112669,2147483647;872090129,2147483647;654067625,2147483647;519893397,2147483647;586980514,2147483647;586980514,2147483647;805003054,2147483647;519893397,2147483647;218022540,2147483647;218022540,2147483647;0,2147483647;218022540,1843685555;218022540,1552573006;586980514,1326134102;805003054,1326134102;1157199780,1455521950;1375222326,1552573006;1744180295,1326134102;1677114273,1067399022;1677114273,776286533;1811267370,549888246;2147483647,0;2147483647,0;2147483647,388122928;2147483647,549888246;2147483647,679235418;2147483647,291112549;2147483647,1552573006;2147483647,1552573006;2147483647,1843685555;2147483647,1843685555;2147483647,2147483647" o:connectangles="0,0,0,0,0,0,0,0,0,0,0,0,0,0,0,0,0,0,0,0,0,0,0,0,0,0,0,0,0,0,0,0,0,0,0,0,0,0,0,0,0,0,0,0,0,0" textboxrect="@1,@1,@1,@1"/>
                  </v:shape>
                  <v:shape id="Freeform 187" o:spid="_x0000_s1212" style="position:absolute;left:83304;top:39085;width:2368;height:177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7m1xQAA&#10;ANwAAAAPAAAAZHJzL2Rvd25yZXYueG1sRI9Ra8IwFIXfB/6HcIW9jJnqRLtqFBFkwvayuh9wbe7a&#10;YnJTklS7f28Ggz0ezjnf4ay3gzXiSj60jhVMJxkI4srplmsFX6fDcw4iRGSNxjEp+KEA283oYY2F&#10;djf+pGsZa5EgHApU0MTYFVKGqiGLYeI64uR9O28xJulrqT3eEtwaOcuyhbTYclposKN9Q9Wl7K2C&#10;ZZ8b855XfXn+OHfzg395asObUo/jYbcCEWmI/+G/9lErmC9f4fdMOgJyc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1XubXFAAAA3AAAAA8AAAAAAAAAAAAAAAAAlwIAAGRycy9k&#10;b3ducmV2LnhtbFBLBQYAAAAABAAEAPUAAACJAwAAAAA=&#10;" fillcolor="#79a2b3" strokecolor="white [3212]">
                    <v:path arrowok="t" o:connecttype="custom" o:connectlocs="1556576396,1541323003;1556576396,1541323003;1491038716,1412879403;1491038716,1541323003;1409111481,1541323003;1343573801,1798210196;1196108886,1798210196;1196108886,1926653789;983106333,1926653789;983106333,1798210196;983106333,1701887602;557101186,1316556868;344077883,1316556868;213002559,1412879403;213002559,1059669668;131075324,1059669668;131075324,770661527;65537644,770661527;65537644,674338934;213002559,674338934;278540239,545895341;131075324,289008199;65537644,289008199;65537644,545895341;0,289008199;213002559,160564599;344077883,385330734;426005148,385330734;491542792,385330734;491542792,289008199;639028450,160564599;704566095,160564599;639028450,0;704566095,0;835641418,160564599;835641418,385330734;1048643977,385330734;1130571242,770661527;1491038716,1155992261;1622114040,1316556868;1556576396,1541323003" o:connectangles="0,0,0,0,0,0,0,0,0,0,0,0,0,0,0,0,0,0,0,0,0,0,0,0,0,0,0,0,0,0,0,0,0,0,0,0,0,0,0,0,0" textboxrect="@1,@1,@1,@1"/>
                  </v:shape>
                  <v:shape id="Freeform 188" o:spid="_x0000_s1213" style="position:absolute;left:83911;top:38375;width:2796;height:213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uGAPwQAA&#10;ANwAAAAPAAAAZHJzL2Rvd25yZXYueG1sRE/dasIwFL4f+A7hCLsZmrqJlmoUGcgG88bqAxybY1tM&#10;TkqSavf2y8XAy4/vf70drBF38qF1rGA2zUAQV063XCs4n/aTHESIyBqNY1LwSwG2m9HLGgvtHnyk&#10;exlrkUI4FKigibErpAxVQxbD1HXEibs6bzEm6GupPT5SuDXyPcsW0mLLqaHBjj4bqm5lbxUs+9yY&#10;n7zqy8vh0s33/uOtDV9KvY6H3QpEpCE+xf/ub61gnqf56Uw6AnLz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bhgD8EAAADcAAAADwAAAAAAAAAAAAAAAACXAgAAZHJzL2Rvd25y&#10;ZXYueG1sUEsFBgAAAAAEAAQA9QAAAIUDAAAAAA==&#10;" fillcolor="#79a2b3" strokecolor="white [3212]">
                    <v:path arrowok="t" o:connecttype="custom" o:connectlocs="1189991502,2147483647;1189991502,2147483647;1325987514,2147483647;1410992988,2087212486;1410992988,1798205108;1325987514,1669761892;1478980309,1669761892;1546988970,1412875468;1546988970,1284432252;1699981795,1284432252;1699981795,1412875468;1852995930,1412875468;2005988760,1284432252;1852995930,1155988985;1784987268,1155988985;1631994444,1155988985;1784987268,899102554;1699981795,899102554;1478980309,1284432252;1410992988,1155988985;1258000164,1155988985;1258000164,1059666717;1189991502,1059666717;1189991502,770659338;1036998708,545893810;663004398,545893810;442002942,160564163;306006959,0;0,160564163;0,1155988985;85005474,1155988985;85005474,1059666717;221001456,899102554;306006959,899102554;221001456,770659338;306006959,770659338;442002942,899102554;442002942,1155988985;663004398,1155988985;747988561,1541318676;1104986029,1926648323;1258000164,2087212486;1189991502,2147483647" o:connectangles="0,0,0,0,0,0,0,0,0,0,0,0,0,0,0,0,0,0,0,0,0,0,0,0,0,0,0,0,0,0,0,0,0,0,0,0,0,0,0,0,0,0,0" textboxrect="@1,@1,@1,@1"/>
                  </v:shape>
                  <v:shape id="Freeform 189" o:spid="_x0000_s1214" style="position:absolute;left:85767;top:39573;width:1249;height:106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9MWUxQAA&#10;ANwAAAAPAAAAZHJzL2Rvd25yZXYueG1sRI9Ra8IwFIXfBf9DuMJeZKZu4kpnlDGQCfPFuh9w29y1&#10;ZclNSVLt/r0ZDHw8nHO+w9nsRmvEhXzoHCtYLjIQxLXTHTcKvs77xxxEiMgajWNS8EsBdtvpZIOF&#10;dlc+0aWMjUgQDgUqaGPsCylD3ZLFsHA9cfK+nbcYk/SN1B6vCW6NfMqytbTYcVposaf3luqfcrAK&#10;XobcmM+8HsrqWPWrvX+ed+FDqYfZ+PYKItIY7+H/9kErWOVL+DuTjoDc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0xZTFAAAA3AAAAA8AAAAAAAAAAAAAAAAAlwIAAGRycy9k&#10;b3ducmV2LnhtbFBLBQYAAAAABAAEAPUAAACJAwAAAAA=&#10;" fillcolor="#79a2b3" strokecolor="white [3212]">
                    <v:path arrowok="t" o:connecttype="custom" o:connectlocs="749184329,385331503;749184329,385331503;749184329,610098074;902428526,610098074;902428526,995429518;681080561,866985704;527836364,1155994451;459732589,770662947;374592162,610098074;306488393,866985704;238384588,866985704;238384588,995429518;85140392,995429518;0,995429518;85140392,770662947;85140392,513775318;0,385331503;153244196,385331503;238384588,128443815;238384588,0;374592162,0;374592162,128443815;374592162,224766571;238384588,224766571;238384588,385331503;459732589,385331503;527836364,385331503;749184329,385331503" o:connectangles="0,0,0,0,0,0,0,0,0,0,0,0,0,0,0,0,0,0,0,0,0,0,0,0,0,0,0,0" textboxrect="@1,@1,@1,@1"/>
                  </v:shape>
                  <v:shape id="Freeform 190" o:spid="_x0000_s1215" style="position:absolute;left:86088;top:38966;width:1761;height:962;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lvjxQAA&#10;ANwAAAAPAAAAZHJzL2Rvd25yZXYueG1sRI9Ra8IwFIXfB/6HcAVfxkx1oqUzigjiYHux+gOuzV1b&#10;ltyUJNX675fBYI+Hc853OOvtYI24kQ+tYwWzaQaCuHK65VrB5Xx4yUGEiKzROCYFDwqw3Yye1lho&#10;d+cT3cpYiwThUKCCJsaukDJUDVkMU9cRJ+/LeYsxSV9L7fGe4NbIeZYtpcWW00KDHe0bqr7L3ipY&#10;9bkxH3nVl9fPa7c4+NfnNhyVmoyH3RuISEP8D/+137WCRT6H3zPpCM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mW+PFAAAA3AAAAA8AAAAAAAAAAAAAAAAAlwIAAGRycy9k&#10;b3ducmV2LnhtbFBLBQYAAAAABAAEAPUAAACJAwAAAAA=&#10;" fillcolor="#79a2b3" strokecolor="white [3212]">
                    <v:path arrowok="t" o:connecttype="custom" o:connectlocs="1253739909,273623186;1253739909,273623186;1253739909,410455991;1033483986,718276721;881002374,718276721;813228063,855109519;660746487,855109519;525219110,957702310;525219110,1128732713;304963187,1128732713;220255923,1128732713;0,1128732713;0,957702310;152481575,957702310;152481575,855109519;304963187,855109519;440490571,718276721;304963187,547288737;220255923,547288737;84707270,547288737;220255923,273623186;152481575,273623186;220255923,136832806;440490571,273623186;440490571,136832806;525219110,0;660746487,136832806;1101258291,136832806;1253739909,273623186" o:connectangles="0,0,0,0,0,0,0,0,0,0,0,0,0,0,0,0,0,0,0,0,0,0,0,0,0,0,0,0,0" textboxrect="@1,@1,@1,@1"/>
                  </v:shape>
                  <v:shape id="Freeform 191" o:spid="_x0000_s1216" style="position:absolute;left:84755;top:40505;width:2347;height:2958;visibility:visible;mso-wrap-style:square;v-text-anchor:top" coordsize="10403,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t3ZxgAA&#10;ANwAAAAPAAAAZHJzL2Rvd25yZXYueG1sRI9Ba8JAFITvgv9heUJvuom1NU1dRQtKKb0YFe3tkX1N&#10;gtm3IbvV+O/dQqHHYWa+YWaLztTiQq2rLCuIRxEI4tzqigsF+916mIBwHlljbZkU3MjBYt7vzTDV&#10;9spbumS+EAHCLkUFpfdNKqXLSzLoRrYhDt63bQ36INtC6havAW5qOY6iZ2mw4rBQYkNvJeXn7Mco&#10;eKKjlPHpsDbT02e8yV6S1ddHrtTDoFu+gvDU+f/wX/tdK5gkj/B7JhwBOb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Dt3ZxgAAANwAAAAPAAAAAAAAAAAAAAAAAJcCAABkcnMv&#10;ZG93bnJldi54bWxQSwUGAAAAAAQABAD1AAAAigMAAAAA&#10;" path="m448,8803l448,8803,448,7980,1369,7606,922,6783,448,6409,,5586,922,5985,3632,5586,3632,4788,4105,4389,5921,4015,5921,3192,6369,2818,6369,2394,6815,2394,7290,1621,7290,798,8186,424,9107,,9554,0c9570,225,9058,575,9074,800,9058,1115,9570,1306,9554,1621l9107,1995,9554,2394,10023,2850c10123,3101,10385,2944,10381,3200,10377,3456,10403,3909,10000,4389l7738,6783,6815,7182,6369,6783,5921,7182,5921,7980,6369,7980,6369,8379,6815,8379,6815,9177,6815,9576,5448,9576,5002,10000,4553,9576,4105,8803,2736,8803,1817,8803,448,8803xe" fillcolor="#79a2b3" strokecolor="white [3212]">
                    <v:path arrowok="t" o:connecttype="custom" o:connectlocs="514,22787;514,22787;514,20656;1572,19688;1059,17558;514,16590;0,14459;1059,15492;4170,14459;4170,12394;4713,11361;6798,10393;6798,8263;7312,7294;7312,6197;7824,6197;8369,4196;8369,2066;9398,1098;10455,0;10968,0;10417,2071;10968,4196;10455,5164;10968,6197;11507,7377;11918,8283;11480,11361;8884,17558;7824,18591;7312,17558;6798,18591;6798,20656;7312,20656;7312,21689;7824,21689;7824,23755;7824,24787;6255,24787;5742,25885;5227,24787;4713,22787;3141,22787;2086,22787;514,22787" o:connectangles="0,0,0,0,0,0,0,0,0,0,0,0,0,0,0,0,0,0,0,0,0,0,0,0,0,0,0,0,0,0,0,0,0,0,0,0,0,0,0,0,0,0,0,0,0"/>
                  </v:shape>
                  <v:line id="Line 192" o:spid="_x0000_s1217" style="position:absolute;visibility:visible;mso-wrap-style:square" from="83565,45771" to="83661,457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Y0qcMAAADcAAAADwAAAGRycy9kb3ducmV2LnhtbESPS4vCQBCE74L/YWhhbzrxgZGYUWR1&#10;0au6oMcm03lgpiebGTX++50FYY9FVX1FpevO1OJBrassKxiPIhDEmdUVFwq+z1/DBQjnkTXWlknB&#10;ixysV/1eiom2Tz7S4+QLESDsElRQet8kUrqsJINuZBvi4OW2NeiDbAupW3wGuKnlJIrm0mDFYaHE&#10;hj5Lym6nu1GQ+5+z21EcHy/RLrsebvstTS9KfQy6zRKEp87/h9/tg1YwW8zg70w4AnL1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nWNKnDAAAA3AAAAA8AAAAAAAAAAAAA&#10;AAAAoQIAAGRycy9kb3ducmV2LnhtbFBLBQYAAAAABAAEAPkAAACRAwAAAAA=&#10;" strokecolor="white [3212]"/>
                  <v:shape id="Freeform 193" o:spid="_x0000_s1218" style="position:absolute;left:81959;top:39795;width:3094;height:331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z8OXxQAA&#10;ANwAAAAPAAAAZHJzL2Rvd25yZXYueG1sRI9Ra8IwFIXfB/6HcIW9DE3ddJbOKDKQCfPFzh9wba5t&#10;WXJTklS7f28Ggz0ezjnf4aw2gzXiSj60jhXMphkI4srplmsFp6/dJAcRIrJG45gU/FCAzXr0sMJC&#10;uxsf6VrGWiQIhwIVNDF2hZShashimLqOOHkX5y3GJH0ttcdbglsjn7PsVVpsOS002NF7Q9V32VsF&#10;yz435jOv+vJ8OHfznX95asOHUo/jYfsGItIQ/8N/7b1WMM8X8HsmHQG5v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Pw5fFAAAA3AAAAA8AAAAAAAAAAAAAAAAAlwIAAGRycy9k&#10;b3ducmV2LnhtbFBLBQYAAAAABAAEAPUAAACJAwAAAAA=&#10;" fillcolor="#79a2b3" strokecolor="white [3212]">
                    <v:path arrowok="t" o:connecttype="custom" o:connectlocs="2022914921,2147483647;2022914921,2147483647;1521356553,2147483647;1437759993,2147483647;1220438385,2147483647;1086692268,2147483647;852626093,2147483647;718879982,2147483647;568410360,2147483647;501537305,2147483647;417961808,2147483647;351088752,1909160271;217342677,1781880219;133746075,1527320183;217342677,1272760139;217342677,1018200043;133746075,1018200043;66873056,763680176;0,127280051;66873056,0;133746075,254560044;217342677,254560044;284215733,254560044;417961808,127280051;501537305,127280051;417961808,254560044;568410360,381840088;568410360,636400132;852626093,890960227;1153565330,890960227;1153565330,636400132;1287311405,509120139;1521356553,509120139;1956041901,890960227;1956041901,1018200043;1956041901,1145480087;1956041901,1272760139;1872445306,1527320183;1872445306,2036440315;2022914921,2147483647;2022914921,2147483647;1956041901,2147483647;2022914921,2147483647;2089787982,2147483647;2147483647,2147483647;2022914921,2147483647;2022914921,2147483647" o:connectangles="0,0,0,0,0,0,0,0,0,0,0,0,0,0,0,0,0,0,0,0,0,0,0,0,0,0,0,0,0,0,0,0,0,0,0,0,0,0,0,0,0,0,0,0,0,0,0" textboxrect="@1,@1,@1,@1"/>
                  </v:shape>
                  <v:shape id="Freeform 194" o:spid="_x0000_s1219" style="position:absolute;left:81233;top:38966;width:1143;height:47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HV3gxQAA&#10;ANwAAAAPAAAAZHJzL2Rvd25yZXYueG1sRI9Ra8IwFIXfB/6HcAVfxkx14kpnFBFkA/di9Qdcm7u2&#10;mNyUJNXu3y8DYY+Hc853OKvNYI24kQ+tYwWzaQaCuHK65VrB+bR/yUGEiKzROCYFPxRgsx49rbDQ&#10;7s5HupWxFgnCoUAFTYxdIWWoGrIYpq4jTt638xZjkr6W2uM9wa2R8yxbSostp4UGO9o1VF3L3ip4&#10;63NjDnnVl5evS7fY+9fnNnwoNRkP23cQkYb4H360P7WCRb6EvzPpCM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dXeDFAAAA3AAAAA8AAAAAAAAAAAAAAAAAlwIAAGRycy9k&#10;b3ducmV2LnhtbFBLBQYAAAAABAAEAPUAAACJAwAAAAA=&#10;" fillcolor="#79a2b3" strokecolor="white [3212]">
                    <v:path arrowok="t" o:connecttype="custom" o:connectlocs="217571884,548738326;217571884,548738326;217571884,411532443;217571884,274369137;0,0;368200204,0;502066250,137163314;669435717,137163314;803322855,411532443;736379286,411532443;803322855,548738326;669435717,548738326;585750966,548738326;435122687,548738326;217571884,548738326" o:connectangles="0,0,0,0,0,0,0,0,0,0,0,0,0,0,0" textboxrect="@1,@1,@1,@1"/>
                  </v:shape>
                  <v:shape id="Freeform 195" o:spid="_x0000_s1220" style="position:absolute;left:81864;top:39440;width:512;height:591;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Ufh7xQAA&#10;ANwAAAAPAAAAZHJzL2Rvd25yZXYueG1sRI9Ra8IwFIXfB/6HcAd7GZpuipZqFBmIg+3F6g+4Nte2&#10;LLkpSar13y/CYI+Hc853OKvNYI24kg+tYwVvkwwEceV0y7WC03E3zkGEiKzROCYFdwqwWY+eVlho&#10;d+MDXctYiwThUKCCJsaukDJUDVkME9cRJ+/ivMWYpK+l9nhLcGvke5bNpcWW00KDHX00VP2UvVWw&#10;6HNjvvKqL8/f526289PXNuyVenketksQkYb4H/5rf2oFs3wBjzPpCM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ZR+HvFAAAA3AAAAA8AAAAAAAAAAAAAAAAAlwIAAGRycy9k&#10;b3ducmV2LnhtbFBLBQYAAAAABAAEAPUAAACJAwAAAAA=&#10;" fillcolor="#79a2b3" strokecolor="white [3212]">
                    <v:path arrowok="t" o:connecttype="custom" o:connectlocs="335608773,609712600;335608773,609712600;335608773,487762267;271692982,365811985;271692982,243900563;127851914,0;0,0;63936159,365811985;127851914,365811985;271692982,487762267;271692982,609712600;335608773,609712600" o:connectangles="0,0,0,0,0,0,0,0,0,0,0,0" textboxrect="@1,@1,@1,@1"/>
                  </v:shape>
                  <v:shape id="Freeform 196" o:spid="_x0000_s1221" style="position:absolute;left:82066;top:39321;width:940;height:82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zmwJwQAA&#10;ANwAAAAPAAAAZHJzL2Rvd25yZXYueG1sRE/dasIwFL4f+A7hCLsZmrqJlmoUGcgG88bqAxybY1tM&#10;TkqSavf2y8XAy4/vf70drBF38qF1rGA2zUAQV063XCs4n/aTHESIyBqNY1LwSwG2m9HLGgvtHnyk&#10;exlrkUI4FKigibErpAxVQxbD1HXEibs6bzEm6GupPT5SuDXyPcsW0mLLqaHBjj4bqm5lbxUs+9yY&#10;n7zqy8vh0s33/uOtDV9KvY6H3QpEpCE+xf/ub61gnqe16Uw6AnLz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85sCcEAAADcAAAADwAAAAAAAAAAAAAAAACXAgAAZHJzL2Rvd25y&#10;ZXYueG1sUEsFBgAAAAAEAAQA9QAAAIUDAAAAAA==&#10;" fillcolor="#79a2b3" strokecolor="white [3212]">
                    <v:path arrowok="t" o:connecttype="custom" o:connectlocs="222892644,800115302;222892644,800115302;377189729,666748882;445763812,666748882;377189729,800115302;531486813,933440109;445763812,800115302;531486813,800115302;531486813,533382461;685783867,400057647;531486813,266691227;445763812,0;377189729,133366421;308615609,133366421;222892644,0;154297084,0;222892644,133366421;85723001,133366421;0,133366421;154297084,400057647;154297084,533382461;222892644,666748882;222892644,800115302" o:connectangles="0,0,0,0,0,0,0,0,0,0,0,0,0,0,0,0,0,0,0,0,0,0,0" textboxrect="@1,@1,@1,@1"/>
                  </v:shape>
                  <v:shape id="Freeform 197" o:spid="_x0000_s1222" style="position:absolute;left:82054;top:42162;width:310;height:23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gsmSxQAA&#10;ANwAAAAPAAAAZHJzL2Rvd25yZXYueG1sRI9Ra8IwFIXfB/6HcIW9DE3dxNXOKDKQCfPFzh9wba5t&#10;WXJTklS7f28Ggz0ezjnf4aw2gzXiSj60jhXMphkI4srplmsFp6/dJAcRIrJG45gU/FCAzXr0sMJC&#10;uxsf6VrGWiQIhwIVNDF2hZShashimLqOOHkX5y3GJH0ttcdbglsjn7NsIS22nBYa7Oi9oeq77K2C&#10;1z435jOv+vJ8OHfznX95asOHUo/jYfsGItIQ/8N/7b1WMM+X8HsmHQG5v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CyZLFAAAA3AAAAA8AAAAAAAAAAAAAAAAAlwIAAGRycy9k&#10;b3ducmV2LnhtbFBLBQYAAAAABAAEAPUAAACJAwAAAAA=&#10;" fillcolor="#79a2b3" strokecolor="white [3212]">
                    <v:path arrowok="t" o:connecttype="custom" o:connectlocs="0,112936706;0,112936706;83921388,0;218187163,112936706;83921388,225873412;0,112936706" o:connectangles="0,0,0,0,0,0" textboxrect="@1,@1,@1,@1"/>
                  </v:shape>
                  <v:shape id="Freeform 198" o:spid="_x0000_s1223" style="position:absolute;left:80424;top:41570;width:3594;height:378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YfbSwgAA&#10;ANwAAAAPAAAAZHJzL2Rvd25yZXYueG1sRE/dasIwFL4f7B3CEbwZM52TrXZGEUEU5o2dD3Bsztpi&#10;clKSVOvbLxfCLj++/8VqsEZcyYfWsYK3SQaCuHK65VrB6Wf7moMIEVmjcUwK7hRgtXx+WmCh3Y2P&#10;dC1jLVIIhwIVNDF2hZShashimLiOOHG/zluMCfpaao+3FG6NnGbZh7TYcmposKNNQ9Wl7K2Czz43&#10;5juv+vJ8OHezrX9/acNOqfFoWH+BiDTEf/HDvdcKZvM0P51JR0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xh9tLCAAAA3AAAAA8AAAAAAAAAAAAAAAAAlwIAAGRycy9kb3du&#10;cmV2LnhtbFBLBQYAAAAABAAEAPUAAACGAwAAAAA=&#10;" fillcolor="#79a2b3" strokecolor="white [3212]">
                    <v:path arrowok="t" o:connecttype="custom" o:connectlocs="2090020623,2147483647;2090020623,2147483647;2147483647,2147483647;2147483647,2147483647;2147483647,2147483647;2147483647,2147483647;2147483647,2147483647;2147483647,2147483647;2147483647,2147483647;2147483647,2147483647;2147483647,2147483647;2147483647,2147483647;2147483647,2055458836;2147483647,2055458836;2147483647,2055458836;2147483647,2147483647;2147483647,2147483647;2090020623,2147483647;2006414758,2147483647;1939534256,2147483647;1872653754,2147483647;1789047888,2055458836;1872653754,1926992620;1789047888,1670060306;1789047888,1284661784;1588406424,899263261;1371039560,770797052;1237299626,899263261;1153693761,770797052;1003207358,642330896;1003207358,513864679;936326898,385398523;718960028,128466157;501593165,0;300972729,256932366;351127832,385398523;300972729,642330896;200641464,642330896;150486367,770797052;0,770797052;0,1027729418;83605865,1027729418;351127832,1798526463;418008328,1926992620;501593165,2147483647;501593165,2147483647;718960028,2147483647;852720997,2147483647;936326898,2147483647;1003207358,2147483647;1237299626,2147483647;1287454723,2147483647;1789047888,2147483647;2090020623,2147483647" o:connectangles="0,0,0,0,0,0,0,0,0,0,0,0,0,0,0,0,0,0,0,0,0,0,0,0,0,0,0,0,0,0,0,0,0,0,0,0,0,0,0,0,0,0,0,0,0,0,0,0,0,0,0,0,0,0" textboxrect="@1,@1,@1,@1"/>
                  </v:shape>
                  <v:shape id="Freeform 199" o:spid="_x0000_s1224" style="position:absolute;left:82994;top:42990;width:203;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LVNJxQAA&#10;ANwAAAAPAAAAZHJzL2Rvd25yZXYueG1sRI9Ra8IwFIXfB/6HcIW9jJnqZOs6o4ggE+aL3X7Atblr&#10;i8lNSVLt/r0RhD0ezjnf4SxWgzXiTD60jhVMJxkI4srplmsFP9/b5xxEiMgajWNS8EcBVsvRwwIL&#10;7S58oHMZa5EgHApU0MTYFVKGqiGLYeI64uT9Om8xJulrqT1eEtwaOcuyV2mx5bTQYEebhqpT2VsF&#10;b31uzFde9eVxf+zmW//y1IZPpR7Hw/oDRKQh/ofv7Z1WMH+fwu1MOgJye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tU0nFAAAA3AAAAA8AAAAAAAAAAAAAAAAAlwIAAGRycy9k&#10;b3ducmV2LnhtbFBLBQYAAAAABAAEAPUAAACJAwAAAAA=&#10;" fillcolor="#79a2b3" strokecolor="white [3212]">
                    <v:path arrowok="t" o:connecttype="custom" o:connectlocs="59959130,385335112;59959130,385335112;0,160566404;59959130,0;119937666,0;59959130,385335112" o:connectangles="0,0,0,0,0,0" textboxrect="@1,@1,@1,@1"/>
                  </v:shape>
                  <v:shape id="Freeform 200" o:spid="_x0000_s1225" style="position:absolute;left:83399;top:43227;width:1130;height:153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80+xQAA&#10;ANwAAAAPAAAAZHJzL2Rvd25yZXYueG1sRI9Ra8IwFIXfB/6HcIW9jJnqZOs6o4ggE+aL3X7Atblr&#10;i8lNSVLt/r0RhD0ezjnf4SxWgzXiTD60jhVMJxkI4srplmsFP9/b5xxEiMgajWNS8EcBVsvRwwIL&#10;7S58oHMZa5EgHApU0MTYFVKGqiGLYeI64uT9Om8xJulrqT1eEtwaOcuyV2mx5bTQYEebhqpT2VsF&#10;b31uzFde9eVxf+zmW//y1IZPpR7Hw/oDRKQh/ofv7Z1WMH+fwe1MOgJye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zT7FAAAA3AAAAA8AAAAAAAAAAAAAAAAAlwIAAGRycy9k&#10;b3ducmV2LnhtbFBLBQYAAAAABAAEAPUAAACJAwAAAAA=&#10;" fillcolor="#79a2b3" strokecolor="white [3212]">
                    <v:path arrowok="t" o:connecttype="custom" o:connectlocs="0,1669043759;0,1669043759;200442314,1669043759;300673980,1540655764;367488073,1444374915;501116259,1283879831;584618126,1155491836;584618126,1059210988;718246312,674047000;801769191,513551924;651432219,288883072;501116259,128387996;417593379,0;300673980,288883072;367488073,385163928;417593379,513551924;417593379,674047000;417593379,770327908;417593379,898715903;367488073,898715903;300673980,1059210988;200442314,1155491836;150336972,1283879831;83522879,1444374915;0,1540655764;0,1669043759" o:connectangles="0,0,0,0,0,0,0,0,0,0,0,0,0,0,0,0,0,0,0,0,0,0,0,0,0,0" textboxrect="@1,@1,@1,@1"/>
                  </v:shape>
                  <v:shape id="Freeform 201" o:spid="_x0000_s1226" style="position:absolute;left:84636;top:40150;width:2380;height:213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s2ilxQAA&#10;ANwAAAAPAAAAZHJzL2Rvd25yZXYueG1sRI9Ra8IwFIXfBf9DuIO9jJk6Zes6o4ggDuaL3X7Atblr&#10;y5KbkqRa//0iCD4ezjnf4SxWgzXiRD60jhVMJxkI4srplmsFP9/b5xxEiMgajWNScKEAq+V4tMBC&#10;uzMf6FTGWiQIhwIVNDF2hZShashimLiOOHm/zluMSfpaao/nBLdGvmTZq7TYclposKNNQ9Vf2VsF&#10;b31uzFde9eVxf+zmWz97asNOqceHYf0BItIQ7+Fb+1MrmL/P4HomHQG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yzaKXFAAAA3AAAAA8AAAAAAAAAAAAAAAAAlwIAAGRycy9k&#10;b3ducmV2LnhtbFBLBQYAAAAABAAEAPUAAACJAwAAAAA=&#10;" fillcolor="#79a2b3" strokecolor="white [3212]">
                    <v:path arrowok="t" o:connecttype="custom" o:connectlocs="1621102887,385329639;1621102887,385329639;1553556047,385329639;1401570374,545893810;1249605901,642216123;1249605901,899102554;1182059067,1155988985;1114512234,1155988985;1114512234,1284432252;1030073389,1412875468;1030073389,1669761892;743015212,1798205108;675468379,1926648323;675468379,2147483647;236403318,2147483647;84438845,2147483647;151985679,1926648323;151985679,1798205108;0,1669761892;0,1155988985;84438845,899102554;84438845,770659338;303950152,770659338;303950152,642216123;455935866,642216123;523482700,385329639;591029534,385329639;591029534,256886431;894979686,385329639;1030073389,385329639;1030073389,256886431;1114512234,256886431;1182059067,0;1249605901,160564163;1334023535,545893810;1469117208,256886431;1688649756,385329639;1621102887,385329639" o:connectangles="0,0,0,0,0,0,0,0,0,0,0,0,0,0,0,0,0,0,0,0,0,0,0,0,0,0,0,0,0,0,0,0,0,0,0,0,0,0" textboxrect="@1,@1,@1,@1"/>
                  </v:shape>
                  <v:shape id="Freeform 202" o:spid="_x0000_s1227" style="position:absolute;left:81233;top:38966;width:1143;height:47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WvDRxQAA&#10;ANwAAAAPAAAAZHJzL2Rvd25yZXYueG1sRI9Ra8IwFIXfB/sP4Q58EU23la3rjDIGMkFf1vkDrs1d&#10;W5bclCTV+u+NIOzxcM75DmexGq0RR/Khc6zgcZ6BIK6d7rhRsP9ZzwoQISJrNI5JwZkCrJb3dwss&#10;tTvxNx2r2IgE4VCigjbGvpQy1C1ZDHPXEyfv13mLMUnfSO3xlODWyKcse5EWO04LLfb02VL9Vw1W&#10;wetQGLMt6qE67A59vvbP0y58KTV5GD/eQUQa43/41t5oBflbDtcz6QjI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a8NHFAAAA3AAAAA8AAAAAAAAAAAAAAAAAlwIAAGRycy9k&#10;b3ducmV2LnhtbFBLBQYAAAAABAAEAPUAAACJAwAAAAA=&#10;" fillcolor="#79a2b3" strokecolor="white [3212]">
                    <v:path arrowok="t" o:connecttype="custom" o:connectlocs="217571884,548738326;217571884,548738326;217571884,411532443;217571884,274369137;0,0;368200204,0;502066250,137163314;669435717,137163314;803322855,411532443;736379286,411532443;803322855,548738326;669435717,548738326;585750966,548738326;435122687,548738326;217571884,548738326" o:connectangles="0,0,0,0,0,0,0,0,0,0,0,0,0,0,0" textboxrect="@1,@1,@1,@1"/>
                  </v:shape>
                  <v:shape id="Freeform 203" o:spid="_x0000_s1228" style="position:absolute;left:78961;top:39321;width:3093;height:142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TKGxQAA&#10;ANwAAAAPAAAAZHJzL2Rvd25yZXYueG1sRI9La8JAFIX3Bf/DcIXu6iSSFps6iihCFqXFWAR3l8xt&#10;EszcCZnJw3/fKRS6PJzHx1lvJ9OIgTpXW1YQLyIQxIXVNZcKvs7HpxUI55E1NpZJwZ0cbDezhzWm&#10;2o58oiH3pQgj7FJUUHnfplK6oiKDbmFb4uB9286gD7Irpe5wDOOmkcsoepEGaw6EClvaV1Tc8t4E&#10;SP6ZlO9Je1nG2b5Orvc+PugPpR7n0+4NhKfJ/4f/2plWkLw+w++ZcATk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YFMobFAAAA3AAAAA8AAAAAAAAAAAAAAAAAlwIAAGRycy9k&#10;b3ducmV2LnhtbFBLBQYAAAAABAAEAPUAAACJAwAAAAA=&#10;" fillcolor="#acc6d0" strokecolor="white [3212]">
                    <v:path arrowok="t" o:connecttype="custom" o:connectlocs="2147483647,524597128;2147483647,524597128;2088437330,524597128;2021607498,131169801;1804405290,131169801;1587203125,262298534;1303171085,262298534;1085989933,0;868787726,0;651585560,262298534;501213155,262298534;367553520,262298534;284032040,0;150372369,0;66829838,131169801;0,393468395;66829838,393468395;66829838,524597128;217202202,262298534;367553520,262298534;434383359,393468395;367553520,393468395;367553520,524597128;150372369,524597128;66829838,524597128;66829838,786936730;150372369,655766929;150372369,918065463;66829838,918065463;66829838,1049235324;150372369,1049235324;150372369,1180405125;217202202,1311533858;150372369,1311533858;284032040,1311533858;284032040,1442703659;434383359,1573832399;584755722,1442703659;651585560,1442703659;801957929,1573832399;868787726,1573832399;1019160095,1442703659;1152819766,1442703659;1152819766,1311533858;1152819766,1573832399;1219649604,1573832399;1219649604,1442703659;1436830755,1311533858;1520373286,1442703659;1737575494,1311533858;1954777695,1311533858;1954777695,1180405125;2147483647,1311533858;2088437330,655766929;2147483647,524597128" o:connectangles="0,0,0,0,0,0,0,0,0,0,0,0,0,0,0,0,0,0,0,0,0,0,0,0,0,0,0,0,0,0,0,0,0,0,0,0,0,0,0,0,0,0,0,0,0,0,0,0,0,0,0,0,0,0,0" textboxrect="@1,@1,@1,@1"/>
                  </v:shape>
                  <v:shape id="Freeform 204" o:spid="_x0000_s1229" style="position:absolute;left:80424;top:41348;width:702;height:932;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Ms9xQAA&#10;ANwAAAAPAAAAZHJzL2Rvd25yZXYueG1sRI9Ra8IwFIXfB/6HcIW9jJnqRLtqFBFkwvayuh9wbe7a&#10;YnJTklS7f28Ggz0ezjnf4ay3gzXiSj60jhVMJxkI4srplmsFX6fDcw4iRGSNxjEp+KEA283oYY2F&#10;djf+pGsZa5EgHApU0MTYFVKGqiGLYeI64uR9O28xJulrqT3eEtwaOcuyhbTYclposKN9Q9Wl7K2C&#10;ZZ8b855XfXn+OHfzg395asObUo/jYbcCEWmI/+G/9lErmL8u4PdMOgJyc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zEyz3FAAAA3AAAAA8AAAAAAAAAAAAAAAAAlwIAAGRycy9k&#10;b3ducmV2LnhtbFBLBQYAAAAABAAEAPUAAACJAwAAAAA=&#10;" fillcolor="#79a2b3" strokecolor="white [3212]">
                    <v:path arrowok="t" o:connecttype="custom" o:connectlocs="468597306,217857891;468597306,217857891;468597306,0;403968885,0;193905862,217857891;48471330,217857891;48471330,373436798;48471330,591294690;0,964731488;129277441,964731488;193905862,840252592;258534318,840252592;339340429,591294690;258534318,466815794;468597306,217857891" o:connectangles="0,0,0,0,0,0,0,0,0,0,0,0,0,0,0" textboxrect="@1,@1,@1,@1"/>
                  </v:shape>
                  <v:shape id="Freeform 205" o:spid="_x0000_s1230" style="position:absolute;left:82994;top:42990;width:1024;height:592;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G6mxQAA&#10;ANwAAAAPAAAAZHJzL2Rvd25yZXYueG1sRI9Ra8IwFIXfB/6HcIW9jJnqRLtqFBFkwvayuh9wbe7a&#10;YnJTklS7f28Ggz0ezjnf4ay3gzXiSj60jhVMJxkI4srplmsFX6fDcw4iRGSNxjEp+KEA283oYY2F&#10;djf+pGsZa5EgHApU0MTYFVKGqiGLYeI64uR9O28xJulrqT3eEtwaOcuyhbTYclposKN9Q9Wl7K2C&#10;ZZ8b855XfXn+OHfzg395asObUo/jYbcCEWmI/+G/9lErmL8u4fdMOgJyc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IbqbFAAAA3AAAAA8AAAAAAAAAAAAAAAAAlwIAAGRycy9k&#10;b3ducmV2LnhtbFBLBQYAAAAABAAEAPUAAACJAwAAAAA=&#10;" fillcolor="#79a2b3" strokecolor="white [3212]">
                    <v:path arrowok="t" o:connecttype="custom" o:connectlocs="556054854,546513673;556054854,546513673;703233634,257178150;703233634,160746448;637809309,0;425206204,385767224;212603105,385767224;65424325,385767224;0,546513673;65424325,642945374;130827909,642945374;212603105,642945374;278027424,642945374;343431008,642945374;425206204,642945374;425206204,546513673;490630529,546513673;556054854,546513673" o:connectangles="0,0,0,0,0,0,0,0,0,0,0,0,0,0,0,0,0,0" textboxrect="@1,@1,@1,@1"/>
                  </v:shape>
                  <v:shape id="Freeform 206" o:spid="_x0000_s1231" style="position:absolute;left:83911;top:42872;width:107;height:23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F/rUwgAA&#10;ANwAAAAPAAAAZHJzL2Rvd25yZXYueG1sRE/dasIwFL4f7B3CEbwZM52TrXZGEUEU5o2dD3Bsztpi&#10;clKSVOvbLxfCLj++/8VqsEZcyYfWsYK3SQaCuHK65VrB6Wf7moMIEVmjcUwK7hRgtXx+WmCh3Y2P&#10;dC1jLVIIhwIVNDF2hZShashimLiOOHG/zluMCfpaao+3FG6NnGbZh7TYcmposKNNQ9Wl7K2Czz43&#10;5juv+vJ8OHezrX9/acNOqfFoWH+BiDTEf/HDvdcKZvO0Np1JR0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X+tTCAAAA3AAAAA8AAAAAAAAAAAAAAAAAlwIAAGRycy9kb3du&#10;cmV2LnhtbFBLBQYAAAAABAAEAPUAAACGAwAAAAA=&#10;" fillcolor="#79a2b3" strokecolor="white [3212]">
                    <v:path arrowok="t" o:connecttype="custom" o:connectlocs="104863846,225873412;104863846,225873412;0,112936706;0,0;104863846,0;104863846,225873412" o:connectangles="0,0,0,0,0,0" textboxrect="@1,@1,@1,@1"/>
                  </v:shape>
                  <v:shape id="Freeform 207" o:spid="_x0000_s1232" style="position:absolute;left:81745;top:44647;width:1654;height:94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19PxQAA&#10;ANwAAAAPAAAAZHJzL2Rvd25yZXYueG1sRI9Ra8IwFIXfB/6HcAVfxkw3ZaudUcZAFOaL3X7Atblr&#10;y5KbkqRa/70RhD0ezjnf4SzXgzXiRD60jhU8TzMQxJXTLdcKfr43TzmIEJE1Gsek4EIB1qvRwxIL&#10;7c58oFMZa5EgHApU0MTYFVKGqiGLYeo64uT9Om8xJulrqT2eE9wa+ZJlr9Jiy2mhwY4+G6r+yt4q&#10;eOtzY77yqi+P+2M33/jZYxu2Sk3Gw8c7iEhD/A/f2zutYL5YwO1MOgJyd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bX0/FAAAA3AAAAA8AAAAAAAAAAAAAAAAAlwIAAGRycy9k&#10;b3ducmV2LnhtbFBLBQYAAAAABAAEAPUAAACJAwAAAAA=&#10;" fillcolor="#79a2b3" strokecolor="white [3212]">
                    <v:path arrowok="t" o:connecttype="custom" o:connectlocs="0,248671405;0,248671405;65919613,124315935;280116674,466244086;346036286,745974731;856850740,124315935;1136988257,0;1136988257,124315935;1071068645,248671405;1071068645,372987340;790951971,466244086;494334578,839231426;346036286,839231426;214217905,994646085;65919613,994646085;0,248671405" o:connectangles="0,0,0,0,0,0,0,0,0,0,0,0,0,0,0,0" textboxrect="@1,@1,@1,@1"/>
                  </v:shape>
                  <v:shape id="Freeform 208" o:spid="_x0000_s1233" style="position:absolute;left:76176;top:39085;width:96;height:48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mQsEwwAA&#10;ANwAAAAPAAAAZHJzL2Rvd25yZXYueG1sRE9Na8JAEL0L/Q/LFHrTTSQVSd2EoggeSotRCr0N2WkS&#10;mp0N2VXjv+8cCj0+3vemnFyvrjSGzrOBdJGAIq697bgxcD7t52tQISJb7D2TgTsFKIuH2QZz6298&#10;pGsVGyUhHHI00MY45FqHuiWHYeEHYuG+/egwChwbbUe8Sbjr9TJJVtphx9LQ4kDbluqf6uKkpPrI&#10;mrds+Fymh22Xfd0v6c6+G/P0OL2+gIo0xX/xn/tgDTwnMl/OyBHQx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mQsEwwAAANwAAAAPAAAAAAAAAAAAAAAAAJcCAABkcnMvZG93&#10;bnJldi54bWxQSwUGAAAAAAQABAD1AAAAhwMAAAAA&#10;" fillcolor="#acc6d0" strokecolor="white [3212]">
                    <v:path arrowok="t" o:connecttype="custom" o:connectlocs="0,170588216;0,170588216;0,409411699;42449579,579957579;42449579,0;0,170588216" o:connectangles="0,0,0,0,0,0" textboxrect="@1,@1,@1,@1"/>
                  </v:shape>
                  <v:shape id="Freeform 209" o:spid="_x0000_s1234" style="position:absolute;left:76069;top:39573;width:310;height:57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1a6fxAAA&#10;ANwAAAAPAAAAZHJzL2Rvd25yZXYueG1sRI/NisIwFIX3gu8QruDOppWOSDWKKIKLYQbrMODu0lzb&#10;YnNTmqj17ScDgsvD+fk4y3VvGnGnztWWFSRRDIK4sLrmUsHPaT+Zg3AeWWNjmRQ8ycF6NRwsMdP2&#10;wUe6574UYYRdhgoq79tMSldUZNBFtiUO3sV2Bn2QXSl1h48wbho5jeOZNFhzIFTY0rai4prfTIDk&#10;32n5mba/0+SwrdPz85bs9JdS41G/WYDw1Pt3+NU+aAUfcQL/Z8IR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9Wun8QAAADcAAAADwAAAAAAAAAAAAAAAACXAgAAZHJzL2Rv&#10;d25yZXYueG1sUEsFBgAAAAAEAAQA9QAAAIgDAAAAAA==&#10;" fillcolor="#acc6d0" strokecolor="white [3212]">
                    <v:path arrowok="t" o:connecttype="custom" o:connectlocs="0,0;0,0;83921388,488456932;83921388,580040147;151054272,488456932;218187163,122123971;151054272,0;0,0" o:connectangles="0,0,0,0,0,0,0,0" textboxrect="@1,@1,@1,@1"/>
                  </v:shape>
                  <v:shape id="Freeform 210" o:spid="_x0000_s1235" style="position:absolute;left:76795;top:40283;width:535;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BzDoxAAA&#10;ANwAAAAPAAAAZHJzL2Rvd25yZXYueG1sRI/NisIwFIX3A75DuMLsxrSlDkM1iigDLkSZjgjuLs21&#10;LTY3pYla394IgsvD+fk403lvGnGlztWWFcSjCARxYXXNpYL9/+/XDwjnkTU2lknBnRzMZ4OPKWba&#10;3viPrrkvRRhhl6GCyvs2k9IVFRl0I9sSB+9kO4M+yK6UusNbGDeNTKLoWxqsORAqbGlZUXHOLyZA&#10;8l1abtL2kMTrZZ0e75d4pbdKfQ77xQSEp96/w6/2WisYRwk8z4QjIG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wcw6MQAAADcAAAADwAAAAAAAAAAAAAAAACXAgAAZHJzL2Rv&#10;d25yZXYueG1sUEsFBgAAAAAEAAQA9QAAAIgDAAAAAA==&#10;" fillcolor="#acc6d0" strokecolor="white [3212]">
                    <v:path arrowok="t" o:connecttype="custom" o:connectlocs="0,0;0,0;0,96323688;328615573,385335112;419900167,0;255592383,0;91284594,0;0,0" o:connectangles="0,0,0,0,0,0,0,0" textboxrect="@1,@1,@1,@1"/>
                  </v:shape>
                  <v:shape id="Freeform 211" o:spid="_x0000_s1236" style="position:absolute;left:78247;top:40283;width:309;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S5VzxQAA&#10;ANwAAAAPAAAAZHJzL2Rvd25yZXYueG1sRI9La8JAFIX3Bf/DcIXu6iQ2LSV1FFGELIrFtAjuLpnb&#10;JJi5EzKTh/++IxS6PJzHx1ltJtOIgTpXW1YQLyIQxIXVNZcKvr8OT28gnEfW2FgmBTdysFnPHlaY&#10;ajvyiYbclyKMsEtRQeV9m0rpiooMuoVtiYP3YzuDPsiulLrDMYybRi6j6FUarDkQKmxpV1FxzXsT&#10;IPlnUn4k7XkZZ7s6udz6eK+PSj3Op+07CE+T/w//tTOt4CV6hvuZc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LlXPFAAAA3AAAAA8AAAAAAAAAAAAAAAAAlwIAAGRycy9k&#10;b3ducmV2LnhtbFBLBQYAAAAABAAEAPUAAACJAwAAAAA=&#10;" fillcolor="#acc6d0" strokecolor="white [3212]">
                    <v:path arrowok="t" o:connecttype="custom" o:connectlocs="0,96323688;0,96323688;83380833,96323688;83380833,385335112;150081300,385335112;216781773,385335112;150081300,96323688;216781773,224768709;216781773,96323688;83380833,0;0,96323688" o:connectangles="0,0,0,0,0,0,0,0,0,0,0" textboxrect="@1,@1,@1,@1"/>
                  </v:shape>
                  <v:shape id="Freeform 212" o:spid="_x0000_s1237" style="position:absolute;left:78651;top:40860;width:417;height:13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kaDfwgAA&#10;ANwAAAAPAAAAZHJzL2Rvd25yZXYueG1sRI/dasJAFITvC77DcgRvSrNRWrExq4hS6K3GBzhmj8li&#10;9mzIbn58+26h0MthZr5h8v1kGzFQ541jBcskBUFcOm24UnAtvt42IHxA1tg4JgVP8rDfzV5yzLQb&#10;+UzDJVQiQthnqKAOoc2k9GVNFn3iWuLo3V1nMUTZVVJ3OEa4beQqTdfSouG4UGNLx5rKx6W3Clyz&#10;KdjcDsWVq080vX1dns69Uov5dNiCCDSF//Bf+1sr+Ejf4fdMPAJy9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RoN/CAAAA3AAAAA8AAAAAAAAAAAAAAAAAlwIAAGRycy9kb3du&#10;cmV2LnhtbFBLBQYAAAAABAAEAPUAAACGAwAAAAA=&#10;" fillcolor="#d8ceb8" strokecolor="white [3212]">
                    <v:path arrowok="t" o:connecttype="custom" o:connectlocs="0,201413440;0,201413440;142504329,201413440;269186069,201413440;205855321,201413440;0,0;0,201413440" o:connectangles="0,0,0,0,0,0,0" textboxrect="@1,@1,@1,@1"/>
                  </v:shape>
                  <v:shape id="Freeform 213" o:spid="_x0000_s1238" style="position:absolute;left:79996;top:40860;width:416;height:23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3QVEvwAA&#10;ANwAAAAPAAAAZHJzL2Rvd25yZXYueG1sRI/BysIwEITvgu8QVvAimiooWo0iiuBV6wOszdoGm01p&#10;Uq1vb374weMwM98wm11nK/GixhvHCqaTBARx7rThQsEtO42XIHxA1lg5JgUf8rDb9nsbTLV784Ve&#10;11CICGGfooIyhDqV0uclWfQTVxNH7+EaiyHKppC6wXeE20rOkmQhLRqOCyXWdCgpf15bq8BVy4zN&#10;fZ/duFihae1oery0Sg0H3X4NIlAXfuH/9lkrmCdz+DsTj4Dcf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jdBUS/AAAA3AAAAA8AAAAAAAAAAAAAAAAAlwIAAGRycy9kb3ducmV2&#10;LnhtbFBLBQYAAAAABAAEAPUAAACDAwAAAAA=&#10;" fillcolor="#d8ceb8" strokecolor="white [3212]">
                    <v:path arrowok="t" o:connecttype="custom" o:connectlocs="0,128805278;0,128805278;66712874,257610564;150109196,257610564;216822041,128805278;300218399,0;0,128805278" o:connectangles="0,0,0,0,0,0,0" textboxrect="@1,@1,@1,@1"/>
                  </v:shape>
                  <v:line id="Line 214" o:spid="_x0000_s1239" style="position:absolute;flip:y;visibility:visible;mso-wrap-style:square" from="79341,40682" to="79425,410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C4K2cQAAADcAAAADwAAAGRycy9kb3ducmV2LnhtbESPQWsCMRSE7wX/Q3hCbzWrUFm2Rimi&#10;0EMvalnx9rp53SxuXsImruu/N4LQ4zAz3zCL1WBb0VMXGscKppMMBHHldMO1gp/D9i0HESKyxtYx&#10;KbhRgNVy9LLAQrsr76jfx1okCIcCFZgYfSFlqAxZDBPniZP35zqLMcmulrrDa4LbVs6ybC4tNpwW&#10;DHpaG6rO+4tV4GZluPX+uDuX2zL/Nrn/jZuTUq/j4fMDRKQh/oef7S+t4D2bw+NMOgJye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LgrZxAAAANwAAAAPAAAAAAAAAAAA&#10;AAAAAKECAABkcnMvZG93bnJldi54bWxQSwUGAAAAAAQABAD5AAAAkgMAAAAA&#10;" strokecolor="white [3212]"/>
                  <v:shape id="Freeform 215" o:spid="_x0000_s1240" style="position:absolute;left:82066;top:39795;width:202;height:23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S8xQAA&#10;ANwAAAAPAAAAZHJzL2Rvd25yZXYueG1sRI9Ra8IwFIXfB/sP4Qp7kZluulk6o4ggCvNl3X7Atblr&#10;i8lNSVKt/94Igz0ezjnf4SxWgzXiTD60jhW8TDIQxJXTLdcKfr63zzmIEJE1Gsek4EoBVsvHhwUW&#10;2l34i85lrEWCcChQQRNjV0gZqoYshonriJP367zFmKSvpfZ4SXBr5GuWvUuLLaeFBjvaNFSdyt4q&#10;mPe5MZ951ZfHw7Gbbf103IadUk+jYf0BItIQ/8N/7b1W8JbN4X4mHQ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1j9LzFAAAA3AAAAA8AAAAAAAAAAAAAAAAAlwIAAGRycy9k&#10;b3ducmV2LnhtbFBLBQYAAAAABAAEAPUAAACJAwAAAAA=&#10;" fillcolor="#79a2b3" strokecolor="white [3212]">
                    <v:path arrowok="t" o:connecttype="custom" o:connectlocs="118758928,225873412;118758928,225873412;59369855,225873412;0,0;118758928,112936706;118758928,225873412" o:connectangles="0,0,0,0,0,0" textboxrect="@1,@1,@1,@1"/>
                  </v:shape>
                  <v:shape id="Freeform 216" o:spid="_x0000_s1241" style="position:absolute;left:80507;top:40505;width:1238;height:106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DOwgAA&#10;ANwAAAAPAAAAZHJzL2Rvd25yZXYueG1sRE/dasIwFL4XfIdwBG/Eppv7KdUoYyAO5s06H+DYnLXF&#10;5KQkqda3Xy4Gu/z4/je70RpxJR86xwoeshwEce10x42C0/d+WYAIEVmjcUwK7hRgt51ONlhqd+Mv&#10;ulaxESmEQ4kK2hj7UspQt2QxZK4nTtyP8xZjgr6R2uMthVsjH/P8RVrsODW02NN7S/WlGqyC16Ew&#10;5rOoh+p8PPdPe79adOGg1Hw2vq1BRBrjv/jP/aEVPOdpbTqTjoD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z8YM7CAAAA3AAAAA8AAAAAAAAAAAAAAAAAlwIAAGRycy9kb3du&#10;cmV2LnhtbFBLBQYAAAAABAAEAPUAAACGAwAAAAA=&#10;" fillcolor="#79a2b3" strokecolor="white [3212]">
                    <v:path arrowok="t" o:connecttype="custom" o:connectlocs="0,1155994451;0,1155994451;85275372,1027550584;153487096,770662947;85275372,642219133;85275372,256887629;153487096,256887629;153487096,160564873;375207340,0;443419065,160564873;665139309,0;886838130,0;750414681,160564873;665139309,642219133;443419065,899106762;375207340,899106762;153487096,1155994451;0,1155994451" o:connectangles="0,0,0,0,0,0,0,0,0,0,0,0,0,0,0,0,0,0" textboxrect="@1,@1,@1,@1"/>
                  </v:shape>
                  <v:shape id="Freeform 217" o:spid="_x0000_s1242" style="position:absolute;left:80305;top:41452;width:310;height:82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sMVVxgAA&#10;ANwAAAAPAAAAZHJzL2Rvd25yZXYueG1sRI9Ra8IwFIXfB/6HcAVfZKbq3LrOKCLIBvqybj/g2ty1&#10;ZclNSVLt/v0yEPZ4OOd8h7PeDtaIC/nQOlYwn2UgiCunW64VfH4c7nMQISJrNI5JwQ8F2G5Gd2ss&#10;tLvyO13KWIsE4VCggibGrpAyVA1ZDDPXESfvy3mLMUlfS+3xmuDWyEWWPUqLLaeFBjvaN1R9l71V&#10;8NTnxhzzqi/Pp3P3cPDLaRtelZqMh90LiEhD/A/f2m9awSp7hr8z6QjI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sMVVxgAAANwAAAAPAAAAAAAAAAAAAAAAAJcCAABkcnMv&#10;ZG93bnJldi54bWxQSwUGAAAAAAQABAD1AAAAigMAAAAA&#10;" fillcolor="#79a2b3" strokecolor="white [3212]">
                    <v:path arrowok="t" o:connecttype="custom" o:connectlocs="151054272,128340628;151054272,128340628;151054272,288776570;151054272,513362558;83921388,898384487;0,385021930;83921388,288776570;151054272,0;218187163,0;151054272,128340628" o:connectangles="0,0,0,0,0,0,0,0,0,0" textboxrect="@1,@1,@1,@1"/>
                  </v:shape>
                  <v:shape id="Freeform 218" o:spid="_x0000_s1243" style="position:absolute;left:81126;top:40386;width:1547;height:189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U/oVwgAA&#10;ANwAAAAPAAAAZHJzL2Rvd25yZXYueG1sRE/dasIwFL4f7B3CEbwZM1W3WTqjDEEUtpt1PsCxOWuL&#10;yUlJUq1vby4ELz++/+V6sEacyYfWsYLpJANBXDndcq3g8Ld9zUGEiKzROCYFVwqwXj0/LbHQ7sK/&#10;dC5jLVIIhwIVNDF2hZShashimLiOOHH/zluMCfpaao+XFG6NnGXZh7TYcmposKNNQ9Wp7K2CRZ8b&#10;851XfXn8OXZvWz9/acNOqfFo+PoEEWmID/HdvdcK3qdpfjqTjoBc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T+hXCAAAA3AAAAA8AAAAAAAAAAAAAAAAAlwIAAGRycy9kb3du&#10;cmV2LnhtbFBLBQYAAAAABAAEAPUAAACGAwAAAAA=&#10;" fillcolor="#79a2b3" strokecolor="white [3212]">
                    <v:path arrowok="t" o:connecttype="custom" o:connectlocs="662147352,128533684;662147352,128533684;730053897,385601051;814942410,385601051;814942410,642668470;730053897,899735837;814942410,1156803204;950776793,1285336939;1035665270,1670937990;1103571814,1799471673;1103571814,1928005357;950776793,1928005357;882848954,2056539092;730053897,1928005357;662147352,2056539092;509331001,1928005357;509331001,1799471673;441424456,1670937990;220722896,1413870623;0,1285336939;0,1028269520;220722896,771202153;305611373,257067367;441424456,128533684;441424456,0;662147352,128533684" o:connectangles="0,0,0,0,0,0,0,0,0,0,0,0,0,0,0,0,0,0,0,0,0,0,0,0,0,0" textboxrect="@1,@1,@1,@1"/>
                  </v:shape>
                  <v:shape id="Freeform 219" o:spid="_x0000_s1244" style="position:absolute;left:80507;top:41097;width:227;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H1+OxQAA&#10;ANwAAAAPAAAAZHJzL2Rvd25yZXYueG1sRI9Ra8IwFIXfB/sP4Q58GZrWbVo6o4yBOJgvq/6Aa3Nt&#10;y5KbkqRa//0yGOzxcM75Dme1Ga0RF/Khc6wgn2UgiGunO24UHA/baQEiRGSNxjEpuFGAzfr+boWl&#10;dlf+oksVG5EgHEpU0MbYl1KGuiWLYeZ64uSdnbcYk/SN1B6vCW6NnGfZQlrsOC202NN7S/V3NVgF&#10;y6Ew5rOoh+q0P/XPW//02IWdUpOH8e0VRKQx/of/2h9awUuew++ZdAT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gfX47FAAAA3AAAAA8AAAAAAAAAAAAAAAAAlwIAAGRycy9k&#10;b3ducmV2LnhtbFBLBQYAAAAABAAEAPUAAACJAwAAAAA=&#10;" fillcolor="#79a2b3" strokecolor="white [3212]">
                    <v:path arrowok="t" o:connecttype="custom" o:connectlocs="104596398,385335112;104596398,385335112;0,385335112;104596398,0;209217760,128445020;104596398,385335112" o:connectangles="0,0,0,0,0,0" textboxrect="@1,@1,@1,@1"/>
                  </v:shape>
                  <v:shape id="Freeform 220" o:spid="_x0000_s1245" style="position:absolute;left:82364;top:42162;width:309;height:23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zcH5xgAA&#10;ANwAAAAPAAAAZHJzL2Rvd25yZXYueG1sRI/NasMwEITvhbyD2EIvIZHz08S4UUIohBaaS9w8wMba&#10;2qbSykhy4r59VCj0OMzMN8xmN1gjruRD61jBbJqBIK6cbrlWcP48THIQISJrNI5JwQ8F2G1HDxss&#10;tLvxia5lrEWCcChQQRNjV0gZqoYshqnriJP35bzFmKSvpfZ4S3Br5DzLVtJiy2mhwY5eG6q+y94q&#10;WPe5MR951ZeX46VbHvxi3IY3pZ4eh/0LiEhD/A//td+1gufZHH7PpCMgt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zcH5xgAAANwAAAAPAAAAAAAAAAAAAAAAAJcCAABkcnMv&#10;ZG93bnJldi54bWxQSwUGAAAAAAQABAD1AAAAigMAAAAA&#10;" fillcolor="#79a2b3" strokecolor="white [3212]">
                    <v:path arrowok="t" o:connecttype="custom" o:connectlocs="0,112936706;0,112936706;83380833,0;216781773,0;150081300,112936706;216781773,225873412;0,112936706" o:connectangles="0,0,0,0,0,0,0" textboxrect="@1,@1,@1,@1"/>
                  </v:shape>
                  <v:shape id="Freeform 221" o:spid="_x0000_s1246" style="position:absolute;left:78580;top:35180;width:1547;height:155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kgOuxQAA&#10;ANwAAAAPAAAAZHJzL2Rvd25yZXYueG1sRI9La8JAFIX3Bf/DcIXu6iQ2LSV1FFGELIrFtAjuLpnb&#10;JJi5EzKTh/++IxS6PJzHx1ltJtOIgTpXW1YQLyIQxIXVNZcKvr8OT28gnEfW2FgmBTdysFnPHlaY&#10;ajvyiYbclyKMsEtRQeV9m0rpiooMuoVtiYP3YzuDPsiulLrDMYybRi6j6FUarDkQKmxpV1FxzXsT&#10;IPlnUn4k7XkZZ7s6udz6eK+PSj3Op+07CE+T/w//tTOt4CV+hvuZc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2SA67FAAAA3AAAAA8AAAAAAAAAAAAAAAAAlwIAAGRycy9k&#10;b3ducmV2LnhtbFBLBQYAAAAABAAEAPUAAACJAwAAAAA=&#10;" fillcolor="#acc6d0" strokecolor="white [3212]">
                    <v:path arrowok="t" o:connecttype="custom" o:connectlocs="1035665270,1472620725;1035665270,1472620725;950776793,1178096616;950776793,1079908198;1035665270,1178096616;1103571814,949017717;1035665270,949017717;882848954,556305131;882848954,294524169;814942410,163633628;594240814,0;441424456,294524169;441424456,392712527;305611373,556305131;305611373,785384029;220722896,785384029;84888513,949017717;0,949017717;84888513,1178096616;0,1472620725;0,1734401747;152795058,1570768118;305611373,1570768118;526312969,1734401747;594240814,1734401747;662147352,1734401747;730053897,1734401747;882848954,1734401747;950776793,1472620725;1035665270,1472620725" o:connectangles="0,0,0,0,0,0,0,0,0,0,0,0,0,0,0,0,0,0,0,0,0,0,0,0,0,0,0,0,0,0" textboxrect="@1,@1,@1,@1"/>
                  </v:shape>
                  <v:shape id="Freeform 222" o:spid="_x0000_s1247" style="position:absolute;left:78354;top:36481;width:2998;height:224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5vaxQAA&#10;ANwAAAAPAAAAZHJzL2Rvd25yZXYueG1sRI9fa8IwFMXfBb9DuMLebJrSiXRGEWXgw9iwjsHeLs1d&#10;W9bclCbV+u2XwWCPh/Pnx9nsJtuJKw2+daxBJSkI4sqZlmsN75fn5RqED8gGO8ek4U4edtv5bIOF&#10;cTc+07UMtYgj7AvU0ITQF1L6qiGLPnE9cfS+3GAxRDnU0gx4i+O2k1marqTFliOhwZ4ODVXf5Wgj&#10;pHzL65e8/8jU6dDmn/dRHc2r1g+Laf8EItAU/sN/7ZPR8Khy+D0Tj4D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7m9rFAAAA3AAAAA8AAAAAAAAAAAAAAAAAlwIAAGRycy9k&#10;b3ducmV2LnhtbFBLBQYAAAAABAAEAPUAAACJAwAAAAA=&#10;" fillcolor="#acc6d0" strokecolor="white [3212]">
                    <v:path arrowok="t" o:connecttype="custom" o:connectlocs="892650691,2147483647;892650691,2147483647;741066078,2147483647;741066078,2083609817;808451152,1823158604;960035730,1823158604;960035730,1692912535;892650691,1432461322;892650691,1302256121;656866538,1172010103;522117638,1302256121;370533060,1432461322;303169192,1432461322;84220710,1432461322;0,1302256121;84220710,1041804908;151584578,781353696;218948446,651107619;151584578,260451212;303169192,130205194;437918098,130205194;656866538,260451212;741066078,260451212;808451152,260451212;892650691,260451212;1027399598,260451212;1111620308,0;1178984176,0;1397932652,0;1465317691,130205194;1397932652,130205194;1465317691,260451212;1549517230,260451212;1616881098,520902484;1684266136,651107619;1768465676,520902484;2122163058,911558839;2054799196,1432461322;1970578480,1302256121;1903214618,1432461322;1903214618,1692912535;1835850750,1692912535;1465317691,2083609817;1616881098,2147483647;1684266136,2147483647;1616881098,2147483647;1397932652,2147483647;1330568790,2147483647;1330568790,2147483647;1246348038,2147483647;1397932652,2083609817;1178984176,1953363799;1178984176,1823158604;1027399598,1823158604;960035730,2083609817;892650691,2083609817;892650691,2147483647" o:connectangles="0,0,0,0,0,0,0,0,0,0,0,0,0,0,0,0,0,0,0,0,0,0,0,0,0,0,0,0,0,0,0,0,0,0,0,0,0,0,0,0,0,0,0,0,0,0,0,0,0,0,0,0,0,0,0,0,0" textboxrect="@1,@1,@1,@1"/>
                  </v:shape>
                  <v:shape id="Freeform 223" o:spid="_x0000_s1248" style="position:absolute;left:78282;top:34603;width:1131;height:81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Nz5BxQAA&#10;ANwAAAAPAAAAZHJzL2Rvd25yZXYueG1sRI9La8JAFIX3hf6H4Ra6q5NILBIdpShCFkVplEJ3l8w1&#10;Cc3cCZkxj3/vCIUuD+fxcdbb0TSip87VlhXEswgEcWF1zaWCy/nwtgThPLLGxjIpmMjBdvP8tMZU&#10;24G/qM99KcIIuxQVVN63qZSuqMigm9mWOHhX2xn0QXal1B0OYdw0ch5F79JgzYFQYUu7iorf/GYC&#10;JD8l5WfSfs/jbFcnP9Mt3uujUq8v48cKhKfR/4f/2plWsIgX8DgTjoD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03PkHFAAAA3AAAAA8AAAAAAAAAAAAAAAAAlwIAAGRycy9k&#10;b3ducmV2LnhtbFBLBQYAAAAABAAEAPUAAACJAwAAAAA=&#10;" fillcolor="#acc6d0" strokecolor="white [3212]">
                    <v:path arrowok="t" o:connecttype="custom" o:connectlocs="368138780,0;368138780,0;368138780,371131438;301206378,371131438;217535605,371131438;150603174,92792678;83670773,216490064;0,463924116;0,742262826;83670773,587621502;368138780,587621502;418332810,587621502;652585702,835055555;803188877,587621502;736256475,371131438;736256475,216490064;736256475,92792678;585653307,92792678;418332810,0;368138780,0" o:connectangles="0,0,0,0,0,0,0,0,0,0,0,0,0,0,0,0,0,0,0,0" textboxrect="@1,@1,@1,@1"/>
                  </v:shape>
                  <v:shape id="Freeform 224" o:spid="_x0000_s1249" style="position:absolute;left:78270;top:35180;width:929;height:84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5aA2xQAA&#10;ANwAAAAPAAAAZHJzL2Rvd25yZXYueG1sRI9La8JAFIX3hf6H4Ra6q5NIKhIdpShCFkVplEJ3l8w1&#10;Cc3cCZkxj3/vFIQuD+fxcdbb0TSip87VlhXEswgEcWF1zaWCy/nwtgThPLLGxjIpmMjBdvP8tMZU&#10;24G/qM99KcIIuxQVVN63qZSuqMigm9mWOHhX2xn0QXal1B0OYdw0ch5FC2mw5kCosKVdRcVvfjMB&#10;kp+S8jNpv+dxtquTn+kW7/VRqdeX8WMFwtPo/8OPdqYVvMcL+DsTjoD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3loDbFAAAA3AAAAA8AAAAAAAAAAAAAAAAAlwIAAGRycy9k&#10;b3ducmV2LnhtbFBLBQYAAAAABAAEAPUAAACJAwAAAAA=&#10;" fillcolor="#acc6d0" strokecolor="white [3212]">
                    <v:path arrowok="t" o:connecttype="custom" o:connectlocs="0,399022815;0,399022815;0,299277451;0,166269881;85910030,0;378034230,0;446779463,0;670158430,299277451;670158430,399022815;532689487,565292703;532689487,798087101;446779463,798087101;309310520,964356982;223378973,964356982;154655257,798087101;154655257,399022815;0,399022815" o:connectangles="0,0,0,0,0,0,0,0,0,0,0,0,0,0,0,0,0" textboxrect="@1,@1,@1,@1"/>
                  </v:shape>
                  <v:shape id="Freeform 225" o:spid="_x0000_s1250" style="position:absolute;left:78699;top:34115;width:714;height:591;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qQWtxQAA&#10;ANwAAAAPAAAAZHJzL2Rvd25yZXYueG1sRI9La8JAFIX3Bf/DcIXu6iSS1pI6iihCFqXFWAR3l8xt&#10;EszcCZnJw3/fKRS6PJzHx1lvJ9OIgTpXW1YQLyIQxIXVNZcKvs7Hp1cQziNrbCyTgjs52G5mD2tM&#10;tR35REPuSxFG2KWooPK+TaV0RUUG3cK2xMH7tp1BH2RXSt3hGMZNI5dR9CIN1hwIFba0r6i45b0J&#10;kPwzKd+T9rKMs32dXO99fNAfSj3Op90bCE+T/w//tTOt4Dlewe+ZcATk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pBa3FAAAA3AAAAA8AAAAAAAAAAAAAAAAAlwIAAGRycy9k&#10;b3ducmV2LnhtbFBLBQYAAAAABAAEAPUAAACJAwAAAAA=&#10;" fillcolor="#acc6d0" strokecolor="white [3212]">
                    <v:path arrowok="t" o:connecttype="custom" o:connectlocs="64694684,487762267;64694684,487762267;0,365811985;0,121950282;64694684,0;210232054,0;485179339,0;420484620,121950282;339621423,121950282;420484620,487762267;420484620,609712600;274926739,609712600;129389363,487762267;64694684,487762267" o:connectangles="0,0,0,0,0,0,0,0,0,0,0,0,0,0" textboxrect="@1,@1,@1,@1"/>
                  </v:shape>
                  <v:shape id="Freeform 226" o:spid="_x0000_s1251" style="position:absolute;left:79068;top:37546;width:618;height:82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NpHfwwAA&#10;ANwAAAAPAAAAZHJzL2Rvd25yZXYueG1sRE9Na8JAEL0L/Q/LFHrTTSQVSd2EoggeSotRCr0N2WkS&#10;mp0N2VXjv+8cCj0+3vemnFyvrjSGzrOBdJGAIq697bgxcD7t52tQISJb7D2TgTsFKIuH2QZz6298&#10;pGsVGyUhHHI00MY45FqHuiWHYeEHYuG+/egwChwbbUe8Sbjr9TJJVtphx9LQ4kDbluqf6uKkpPrI&#10;mrds+Fymh22Xfd0v6c6+G/P0OL2+gIo0xX/xn/tgDTynslbOyBHQx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NpHfwwAAANwAAAAPAAAAAAAAAAAAAAAAAJcCAABkcnMvZG93&#10;bnJldi54bWxQSwUGAAAAAAQABAD1AAAAhwMAAAAA&#10;" fillcolor="#acc6d0" strokecolor="white [3212]">
                    <v:path arrowok="t" o:connecttype="custom" o:connectlocs="0,133366421;0,133366421;83380833,133366421;216781773,533382461;216781773,933440109;300162600,666748882;433563510,666748882;433563510,533382461;366863073,266691227;366863073,133366421;150081300,0;0,133366421" o:connectangles="0,0,0,0,0,0,0,0,0,0,0,0" textboxrect="@1,@1,@1,@1"/>
                  </v:shape>
                  <v:shape id="Freeform 227" o:spid="_x0000_s1252" style="position:absolute;left:78033;top:37665;width:1558;height:1301;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ejRExQAA&#10;ANwAAAAPAAAAZHJzL2Rvd25yZXYueG1sRI9La8JAFIX3Bf/DcIXu6iSSFps6iihCFqXFWAR3l8xt&#10;EszcCZnJw3/fKRS6PJzHx1lvJ9OIgTpXW1YQLyIQxIXVNZcKvs7HpxUI55E1NpZJwZ0cbDezhzWm&#10;2o58oiH3pQgj7FJUUHnfplK6oiKDbmFb4uB9286gD7Irpe5wDOOmkcsoepEGaw6EClvaV1Tc8t4E&#10;SP6ZlO9Je1nG2b5Orvc+PugPpR7n0+4NhKfJ/4f/2plW8By/wu+ZcATk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6NETFAAAA3AAAAA8AAAAAAAAAAAAAAAAAlwIAAGRycy9k&#10;b3ducmV2LnhtbFBLBQYAAAAABAAEAPUAAACJAwAAAAA=&#10;" fillcolor="#acc6d0" strokecolor="white [3212]">
                    <v:path arrowok="t" o:connecttype="custom" o:connectlocs="152605300,1003515574;152605300,1003515574;305210564,1003515574;305210564,1128950064;373032764,1254384553;440876274,1254384553;661303773,1379819042;813909037,1128950064;1034336537,1254384553;1034336537,1128950064;1119119602,1003515574;1119119602,878041372;966514338,878041372;966514338,752606883;966514338,376303467;813909037,0;746086838,0;593481538,125434489;525659339,125434489;305210564,125434489;220427499,125434489;152605300,627172394;0,627172394;152605300,1003515574" o:connectangles="0,0,0,0,0,0,0,0,0,0,0,0,0,0,0,0,0,0,0,0,0,0,0,0" textboxrect="@1,@1,@1,@1"/>
                  </v:shape>
                  <v:shape id="Freeform 228" o:spid="_x0000_s1253" style="position:absolute;left:78033;top:39440;width:1035;height:94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FdkwgAA&#10;ANwAAAAPAAAAZHJzL2Rvd25yZXYueG1sRE9Na8JAEL0X+h+WKfRWNwlpKdFVRBE8FEtjEbwN2TEJ&#10;ZmdDdtX4751DocfH+54tRtepKw2h9WwgnSSgiCtvW64N/O43b5+gQkS22HkmA3cKsJg/P82wsP7G&#10;P3QtY60khEOBBpoY+0LrUDXkMEx8TyzcyQ8Oo8Ch1nbAm4S7TmdJ8qEdtiwNDfa0aqg6lxcnJeV3&#10;Xn/l/SFLt6s2P94v6drujHl9GZdTUJHG+C/+c2+tgfdM5ssZOQJ6/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sV2TCAAAA3AAAAA8AAAAAAAAAAAAAAAAAlwIAAGRycy9kb3du&#10;cmV2LnhtbFBLBQYAAAAABAAEAPUAAACGAwAAAAA=&#10;" fillcolor="#acc6d0" strokecolor="white [3212]">
                    <v:path arrowok="t" o:connecttype="custom" o:connectlocs="130645797,128262375;130645797,128262375;359265569,0;489911330,0;636861996,128262375;702184856,0;636861996,256524743;489911330,128262375;424588434,256524743;424588434,384787119;359265569,384787119;277617133,256524743;277617133,384787119;359265569,641311914;489911330,897836657;424588434,897836657;424588434,1026099032;277617133,897836657;130645797,897836657;0,513049546;130645797,256524743;130645797,128262375" o:connectangles="0,0,0,0,0,0,0,0,0,0,0,0,0,0,0,0,0,0,0,0,0,0" textboxrect="@1,@1,@1,@1"/>
                  </v:shape>
                  <v:shape id="Freeform 229" o:spid="_x0000_s1254" style="position:absolute;left:78461;top:38730;width:1023;height:84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YPL/xAAA&#10;ANwAAAAPAAAAZHJzL2Rvd25yZXYueG1sRI/NisIwFIX3A75DuMLsxrSlDkM1iigDLkSZjgjuLs21&#10;LTY3pYla394IgsvD+fk403lvGnGlztWWFcSjCARxYXXNpYL9/+/XDwjnkTU2lknBnRzMZ4OPKWba&#10;3viPrrkvRRhhl6GCyvs2k9IVFRl0I9sSB+9kO4M+yK6UusNbGDeNTKLoWxqsORAqbGlZUXHOLyZA&#10;8l1abtL2kMTrZZ0e75d4pbdKfQ77xQSEp96/w6/2WisYJzE8z4QjIG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GDy/8QAAADcAAAADwAAAAAAAAAAAAAAAACXAgAAZHJzL2Rv&#10;d25yZXYueG1sUEsFBgAAAAAEAAQA9QAAAIgDAAAAAA==&#10;" fillcolor="#acc6d0" strokecolor="white [3212]">
                    <v:path arrowok="t" o:connecttype="custom" o:connectlocs="701860798,166269881;701860798,166269881;701860798,299277451;636564192,299277451;554969340,565292703;636564192,698300273;489672734,698300273;424376128,798087101;342760573,964356982;212188064,798087101;65296606,798087101;65296606,698300273;0,565292703;65296606,399022815;0,166269881;0,0;65296606,166269881;130572509,166269881;342760573,299277451;489672734,0;701860798,166269881" o:connectangles="0,0,0,0,0,0,0,0,0,0,0,0,0,0,0,0,0,0,0,0,0" textboxrect="@1,@1,@1,@1"/>
                  </v:shape>
                  <v:shape id="Freeform 230" o:spid="_x0000_s1255" style="position:absolute;left:77104;top:35668;width:1547;height:177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myIxAAA&#10;ANwAAAAPAAAAZHJzL2Rvd25yZXYueG1sRI/NisIwFIX3wrxDuAPuNG2pItUog4PgYnCwiuDu0lzb&#10;YnNTmqj17ScDgsvD+fk4i1VvGnGnztWWFcTjCARxYXXNpYLjYTOagXAeWWNjmRQ8ycFq+TFYYKbt&#10;g/d0z30pwgi7DBVU3reZlK6oyKAb25Y4eBfbGfRBdqXUHT7CuGlkEkVTabDmQKiwpXVFxTW/mQDJ&#10;f9PyJ21PSbxd1+n5eYu/9U6p4Wf/NQfhqffv8Ku91QomSQL/Z8IR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LJsiMQAAADcAAAADwAAAAAAAAAAAAAAAACXAgAAZHJzL2Rv&#10;d25yZXYueG1sUEsFBgAAAAAEAAQA9QAAAIgDAAAAAA==&#10;" fillcolor="#acc6d0" strokecolor="white [3212]">
                    <v:path arrowok="t" o:connecttype="custom" o:connectlocs="950776793,1959091013;950776793,1959091013;1035665270,1697900721;1103571814,1567264591;1035665270,1175479156;1035665270,914247935;1103571814,653016655;1035665270,391826363;950776793,261231273;814942410,261231273;594240814,130595150;594240814,261231273;526312969,261231273;441424456,0;0,391826363;84888513,1436669448;84888513,1306074299;152795058,1436669448;305611373,1567264591;373517918,1567264591;526312969,1828495863;594240814,1828495863;662147352,1959091013;814942410,1828495863;950776793,1959091013" o:connectangles="0,0,0,0,0,0,0,0,0,0,0,0,0,0,0,0,0,0,0,0,0,0,0,0,0" textboxrect="@1,@1,@1,@1"/>
                  </v:shape>
                  <v:shape id="Freeform 231" o:spid="_x0000_s1256" style="position:absolute;left:77937;top:39218;width:310;height:71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kTxgAA&#10;ANwAAAAPAAAAZHJzL2Rvd25yZXYueG1sRI/NasJAFIX3hb7DcAvumkliKiV1DCWl4EIUYyl0d8nc&#10;JqGZOyEzanx7RxC6PJyfj7MsJtOLE42us6wgiWIQxLXVHTcKvg6fz68gnEfW2FsmBRdyUKweH5aY&#10;a3vmPZ0q34gwwi5HBa33Qy6lq1sy6CI7EAfv144GfZBjI/WI5zBuepnG8UIa7DgQWhyobKn+q44m&#10;QKpd1myy4TtN1mWX/VyOyYfeKjV7mt7fQHia/H/43l5rBS/pHG5nwhGQq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skTxgAAANwAAAAPAAAAAAAAAAAAAAAAAJcCAABkcnMv&#10;ZG93bnJldi54bWxQSwUGAAAAAAQABAD1AAAAigMAAAAA&#10;" fillcolor="#acc6d0" strokecolor="white [3212]">
                    <v:path arrowok="t" o:connecttype="custom" o:connectlocs="0,0;0,0;83921388,0;151054272,128443216;151054272,224765536;218187163,385329639;218187163,513772914;83921388,770659338;0,642216123;0,224765536;0,128443216;0,0" o:connectangles="0,0,0,0,0,0,0,0,0,0,0,0" textboxrect="@1,@1,@1,@1"/>
                  </v:shape>
                  <v:shape id="Freeform 232" o:spid="_x0000_s1257" style="position:absolute;left:77414;top:37546;width:1047;height:82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F1FnxAAA&#10;ANwAAAAPAAAAZHJzL2Rvd25yZXYueG1sRI/NisIwFIX3wrxDuAPuNG2pItUog4PgYnCwiuDu0lzb&#10;YnNTmqj17ScDgsvD+fk4i1VvGnGnztWWFcTjCARxYXXNpYLjYTOagXAeWWNjmRQ8ycFq+TFYYKbt&#10;g/d0z30pwgi7DBVU3reZlK6oyKAb25Y4eBfbGfRBdqXUHT7CuGlkEkVTabDmQKiwpXVFxTW/mQDJ&#10;f9PyJ21PSbxd1+n5eYu/9U6p4Wf/NQfhqffv8Ku91QomSQr/Z8IR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BdRZ8QAAADcAAAADwAAAAAAAAAAAAAAAACXAgAAZHJzL2Rv&#10;d25yZXYueG1sUEsFBgAAAAAEAAQA9QAAAIgDAAAAAA==&#10;" fillcolor="#acc6d0" strokecolor="white [3212]">
                    <v:path arrowok="t" o:connecttype="custom" o:connectlocs="314892080,933440109;314892080,933440109;454841687,800115302;629762365,800115302;699748051,266691227;787208407,266691227;699748051,133366421;542302008,0;227409964,266691227;87460321,266691227;0,533382461;0,666748882;227409964,933440109;314892080,933440109" o:connectangles="0,0,0,0,0,0,0,0,0,0,0,0,0,0" textboxrect="@1,@1,@1,@1"/>
                  </v:shape>
                  <v:shape id="Freeform 233" o:spid="_x0000_s1258" style="position:absolute;left:77330;top:38375;width:607;height:71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W/T8xQAA&#10;ANwAAAAPAAAAZHJzL2Rvd25yZXYueG1sRI/NaoNAFIX3gb7DcAvZxVExoRgnoaQUsggtMaXQ3cW5&#10;UalzR5xJ1LfvFApdHs7Pxyn2k+nEnQbXWlaQRDEI4srqlmsFH5fX1RMI55E1dpZJwUwO9ruHRYG5&#10;tiOf6V76WoQRdjkqaLzvcyld1ZBBF9meOHhXOxj0QQ611AOOYdx0Mo3jjTTYciA02NOhoeq7vJkA&#10;Kd+z+pT1n2lyPLTZ13xLXvSbUsvH6XkLwtPk/8N/7aNWsE7X8HsmHAG5+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b9PzFAAAA3AAAAA8AAAAAAAAAAAAAAAAAlwIAAGRycy9k&#10;b3ducmV2LnhtbFBLBQYAAAAABAAEAPUAAACJAwAAAAA=&#10;" fillcolor="#acc6d0" strokecolor="white [3212]">
                    <v:path arrowok="t" o:connecttype="custom" o:connectlocs="324949740,770659338;324949740,770659338;263052660,770659338;324949740,674337018;386846820,674337018;386846820,545893810;386846820,385329639;386846820,289007379;324949740,289007379;324949740,160564163;123794166,0;61897080,160564163;61897080,0;0,160564163;61897080,289007379;201155574,674337018;324949740,770659338" o:connectangles="0,0,0,0,0,0,0,0,0,0,0,0,0,0,0,0,0" textboxrect="@1,@1,@1,@1"/>
                  </v:shape>
                  <v:shape id="Freeform 234" o:spid="_x0000_s1259" style="position:absolute;left:77842;top:38256;width:714;height:106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iWqLxQAA&#10;ANwAAAAPAAAAZHJzL2Rvd25yZXYueG1sRI/NaoNAFIX3gb7DcAvZxVGxoRgnoaQUsggtMaXQ3cW5&#10;UalzR5xJ1LfvFApZHs7Pxyl2k+nEjQbXWlaQRDEI4srqlmsFn+e31TMI55E1dpZJwUwOdtuHRYG5&#10;tiOf6Fb6WoQRdjkqaLzvcyld1ZBBF9meOHgXOxj0QQ611AOOYdx0Mo3jtTTYciA02NO+oeqnvJoA&#10;KT+y+pj1X2ly2LfZ93xNXvW7UsvH6WUDwtPk7+H/9kEreErX8HcmHAG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JaovFAAAA3AAAAA8AAAAAAAAAAAAAAAAAlwIAAGRycy9k&#10;b3ducmV2LnhtbFBLBQYAAAAABAAEAPUAAACJAwAAAAA=&#10;" fillcolor="#acc6d0" strokecolor="white [3212]">
                    <v:path arrowok="t" o:connecttype="custom" o:connectlocs="64694684,385331503;64694684,385331503;64694684,256887629;0,96322756;129389363,0;274926739,385331503;404316107,385331503;404316107,481654260;404316107,642219133;485179339,866985704;404316107,1027550584;274926739,1027550584;194063506,1155994451;129389363,1027550584;129389363,866985704;64694684,770662947;64694684,642219133;64694684,481654260;64694684,385331503" o:connectangles="0,0,0,0,0,0,0,0,0,0,0,0,0,0,0,0,0,0,0" textboxrect="@1,@1,@1,@1"/>
                  </v:shape>
                  <v:shape id="Freeform 235" o:spid="_x0000_s1260" style="position:absolute;left:78152;top:39218;width:404;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xc8QxgAA&#10;ANwAAAAPAAAAZHJzL2Rvd25yZXYueG1sRI/NasJAFIX3Bd9huEJ3zSQhbSV1FFGELErFVArdXTK3&#10;STBzJ2RGE9++UxC6PJyfj7NcT6YTVxpca1lBEsUgiCurW64VnD73TwsQziNr7CyTghs5WK9mD0vM&#10;tR35SNfS1yKMsMtRQeN9n0vpqoYMusj2xMH7sYNBH+RQSz3gGMZNJ9M4fpEGWw6EBnvaNlSdy4sJ&#10;kPKQ1e9Z/5UmxbbNvm+XZKc/lHqcT5s3EJ4m/x++twut4Dl9hb8z4QjI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xc8QxgAAANwAAAAPAAAAAAAAAAAAAAAAAJcCAABkcnMv&#10;ZG93bnJldi54bWxQSwUGAAAAAAQABAD1AAAAigMAAAAA&#10;" fillcolor="#acc6d0" strokecolor="white [3212]">
                    <v:path arrowok="t" o:connecttype="custom" o:connectlocs="59369855,385335112;59369855,385335112;0,224768709;0,128445020;59369855,0;178128777,0;252341095,128445020;252341095,224768709;59369855,385335112" o:connectangles="0,0,0,0,0,0,0,0,0" textboxrect="@1,@1,@1,@1"/>
                  </v:shape>
                  <v:shape id="Freeform 236" o:spid="_x0000_s1261" style="position:absolute;left:76712;top:36836;width:1118;height:71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WltiwgAA&#10;ANwAAAAPAAAAZHJzL2Rvd25yZXYueG1sRE9Na8JAEL0X+h+WKfRWNwlpKdFVRBE8FEtjEbwN2TEJ&#10;ZmdDdtX4751DocfH+54tRtepKw2h9WwgnSSgiCtvW64N/O43b5+gQkS22HkmA3cKsJg/P82wsP7G&#10;P3QtY60khEOBBpoY+0LrUDXkMEx8TyzcyQ8Oo8Ch1nbAm4S7TmdJ8qEdtiwNDfa0aqg6lxcnJeV3&#10;Xn/l/SFLt6s2P94v6drujHl9GZdTUJHG+C/+c2+tgfdM1soZOQJ6/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1aW2LCAAAA3AAAAA8AAAAAAAAAAAAAAAAAlwIAAGRycy9kb3du&#10;cmV2LnhtbFBLBQYAAAAABAAEAPUAAACGAwAAAAA=&#10;" fillcolor="#acc6d0" strokecolor="white [3212]">
                    <v:path arrowok="t" o:connecttype="custom" o:connectlocs="784911780,481651960;784911780,481651960;651308895,256886431;567822858,256886431;417514329,96322320;367418491,0;367418491,96322320;300617046,0;150308523,96322320;0,256886431;83507083,481651960;200404366,770659338;367418491,770659338;367418491,642216123;567822858,770659338;784911780,481651960" o:connectangles="0,0,0,0,0,0,0,0,0,0,0,0,0,0,0,0" textboxrect="@1,@1,@1,@1"/>
                  </v:shape>
                  <v:shape id="Freeform 237" o:spid="_x0000_s1262" style="position:absolute;left:77521;top:37310;width:940;height:48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v75xgAA&#10;ANwAAAAPAAAAZHJzL2Rvd25yZXYueG1sRI/NasJAFIX3Bd9huEJ3zSQhLTV1FFGELErFVArdXTK3&#10;STBzJ2RGE9++UxC6PJyfj7NcT6YTVxpca1lBEsUgiCurW64VnD73T68gnEfW2FkmBTdysF7NHpaY&#10;azvyka6lr0UYYZejgsb7PpfSVQ0ZdJHtiYP3YweDPsihlnrAMYybTqZx/CINthwIDfa0bag6lxcT&#10;IOUhq9+z/itNim2bfd8uyU5/KPU4nzZvIDxN/j98bxdawXO6gL8z4QjI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Fv75xgAAANwAAAAPAAAAAAAAAAAAAAAAAJcCAABkcnMv&#10;ZG93bnJldi54bWxQSwUGAAAAAAQABAD1AAAAigMAAAAA&#10;" fillcolor="#acc6d0" strokecolor="white [3212]">
                    <v:path arrowok="t" o:connecttype="custom" o:connectlocs="0,307058759;0,307058759;0,579957579;154297084,579957579;462912693,307058759;600060903,409411699;685783867,170588216;531486813,0;377189729,170588216;308615609,0;240020049,0;0,307058759" o:connectangles="0,0,0,0,0,0,0,0,0,0,0,0" textboxrect="@1,@1,@1,@1"/>
                  </v:shape>
                  <v:shape id="Freeform 238" o:spid="_x0000_s1263" style="position:absolute;left:77021;top:38153;width:916;height:106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9cG5wgAA&#10;ANwAAAAPAAAAZHJzL2Rvd25yZXYueG1sRE9Na8JAEL0X/A/LCL3VTTRKSV2lWAQPpWJaCr0N2TEJ&#10;ZmdDdtX47zsHwePjfS/Xg2vVhfrQeDaQThJQxKW3DVcGfr63L6+gQkS22HomAzcKsF6NnpaYW3/l&#10;A12KWCkJ4ZCjgTrGLtc6lDU5DBPfEQt39L3DKLCvtO3xKuGu1dMkWWiHDUtDjR1taipPxdlJSbHP&#10;qs+s+52mu02T/d3O6Yf9MuZ5PLy/gYo0xIf47t5ZA/OZzJczcgT06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b1wbnCAAAA3AAAAA8AAAAAAAAAAAAAAAAAlwIAAGRycy9kb3du&#10;cmV2LnhtbFBLBQYAAAAABAAEAPUAAACGAwAAAAA=&#10;" fillcolor="#acc6d0" strokecolor="white [3212]">
                    <v:path arrowok="t" o:connecttype="custom" o:connectlocs="269742265,0;269742265,0;476002682,224766571;539484530,224766571;602946172,385331503;602946172,513775318;539484530,513775318;539484530,385331503;333203908,224766571;269742265,385331503;269742265,224766571;206260382,385331503;269742265,513775318;396665515,899106762;539484530,995429518;476002682,1155994451;333203908,899106762;269742265,899106762;126943490,610098074;206260382,610098074;126943490,610098074;126943490,385331503;63461607,385331503;0,513775318;0,385331503;0,224766571;63461607,224766571;126943490,224766571;206260382,0;269742265,0" o:connectangles="0,0,0,0,0,0,0,0,0,0,0,0,0,0,0,0,0,0,0,0,0,0,0,0,0,0,0,0,0,0" textboxrect="@1,@1,@1,@1"/>
                  </v:shape>
                  <v:shape id="Freeform 239" o:spid="_x0000_s1264" style="position:absolute;left:77723;top:38966;width:310;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uWQixQAA&#10;ANwAAAAPAAAAZHJzL2Rvd25yZXYueG1sRI9La8JAFIX3Bf/DcIXu6iQ2LSV1FFGELIrFtAjuLpnb&#10;JJi5EzKTh/++IxS6PJzHx1ltJtOIgTpXW1YQLyIQxIXVNZcKvr8OT28gnEfW2FgmBTdysFnPHlaY&#10;ajvyiYbclyKMsEtRQeV9m0rpiooMuoVtiYP3YzuDPsiulLrDMYybRi6j6FUarDkQKmxpV1FxzXsT&#10;IPlnUn4k7XkZZ7s6udz6eK+PSj3Op+07CE+T/w//tTOt4OU5hvuZc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m5ZCLFAAAA3AAAAA8AAAAAAAAAAAAAAAAAlwIAAGRycy9k&#10;b3ducmV2LnhtbFBLBQYAAAAABAAEAPUAAACJAwAAAAA=&#10;" fillcolor="#acc6d0" strokecolor="white [3212]">
                    <v:path arrowok="t" o:connecttype="custom" o:connectlocs="0,256890040;0,256890040;151054272,385335112;151054272,256890040;218187163,256890040;218187163,96323688;151054272,0;83921388,0;0,96323688;83921388,96323688;0,256890040" o:connectangles="0,0,0,0,0,0,0,0,0,0,0" textboxrect="@1,@1,@1,@1"/>
                  </v:shape>
                  <v:shape id="Freeform 240" o:spid="_x0000_s1265" style="position:absolute;left:73487;top:35535;width:429;height:48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a/pVxgAA&#10;ANwAAAAPAAAAZHJzL2Rvd25yZXYueG1sRI/NasJAFIX3hb7DcAvumkliKiV1DCWl4EIUYyl0d8nc&#10;JqGZOyEzanx7RxC6PJyfj7MsJtOLE42us6wgiWIQxLXVHTcKvg6fz68gnEfW2FsmBRdyUKweH5aY&#10;a3vmPZ0q34gwwi5HBa33Qy6lq1sy6CI7EAfv144GfZBjI/WI5zBuepnG8UIa7DgQWhyobKn+q44m&#10;QKpd1myy4TtN1mWX/VyOyYfeKjV7mt7fQHia/H/43l5rBS/zFG5nwhGQq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a/pVxgAAANwAAAAPAAAAAAAAAAAAAAAAAJcCAABkcnMv&#10;ZG93bnJldi54bWxQSwUGAAAAAAQABAD1AAAAigMAAAAA&#10;" fillcolor="#acc6d0" strokecolor="white [3212]">
                    <v:path arrowok="t" o:connecttype="custom" o:connectlocs="248218337,579957579;248218337,409411699;88657273,409411699;0,307058759;88657273,0;248218337,170588216;319144145,409411699;248218337,579957579" o:connectangles="0,0,0,0,0,0,0,0" textboxrect="@1,@1,@1,@1"/>
                  </v:shape>
                  <v:shape id="Freeform 241" o:spid="_x0000_s1266" style="position:absolute;left:73095;top:35535;width:702;height:119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J1/OxgAA&#10;ANwAAAAPAAAAZHJzL2Rvd25yZXYueG1sRI9La8JAFIX3Bf/DcIXu6iQmLZI6SrEUXBRLowjdXTLX&#10;JJi5EzKTh/++IxS6PJzHx1lvJ9OIgTpXW1YQLyIQxIXVNZcKTsePpxUI55E1NpZJwY0cbDezhzVm&#10;2o78TUPuSxFG2GWooPK+zaR0RUUG3cK2xMG72M6gD7Irpe5wDOOmkcsoepEGaw6EClvaVVRc894E&#10;SP6Vlp9pe17G+12d/tz6+F0flHqcT2+vIDxN/j/8195rBc9JAvcz4QjI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J1/OxgAAANwAAAAPAAAAAAAAAAAAAAAAAJcCAABkcnMv&#10;ZG93bnJldi54bWxQSwUGAAAAAAQABAD1AAAAigMAAAAA&#10;" fillcolor="#acc6d0" strokecolor="white [3212]">
                    <v:path arrowok="t" o:connecttype="custom" o:connectlocs="339340429,0;274691444,296179687;339340429,394906227;468597306,394906227;468597306,559477965;468597306,789812514;403968885,1184759935;64628456,1349290479;0,1184759935;64628456,1184759935;129277441,789812514;64628456,691085914;129277441,559477965;64628456,559477965;64628456,394906227;210062988,394906227;274691444,296179687;210062988,296179687;210062988,164530545;339340429,0" o:connectangles="0,0,0,0,0,0,0,0,0,0,0,0,0,0,0,0,0,0,0,0" textboxrect="@1,@1,@1,@1"/>
                  </v:shape>
                  <v:shape id="Freeform 242" o:spid="_x0000_s1267" style="position:absolute;left:73297;top:38863;width:1951;height:187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zse6xQAA&#10;ANwAAAAPAAAAZHJzL2Rvd25yZXYueG1sRI9La8JAFIX3Qv/DcAvd6SQ2lpI6SrEUspCKaRHcXTK3&#10;SWjmTshMHv57pyC4PJzHx1lvJ9OIgTpXW1YQLyIQxIXVNZcKfr4/568gnEfW2FgmBRdysN08zNaY&#10;ajvykYbclyKMsEtRQeV9m0rpiooMuoVtiYP3azuDPsiulLrDMYybRi6j6EUarDkQKmxpV1Hxl/cm&#10;QPJDUu6T9rSMs12dnC99/KG/lHp6nN7fQHia/D18a2daweo5gf8z4QjIz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Ox7rFAAAA3AAAAA8AAAAAAAAAAAAAAAAAlwIAAGRycy9k&#10;b3ducmV2LnhtbFBLBQYAAAAABAAEAPUAAACJAwAAAAA=&#10;" fillcolor="#acc6d0" strokecolor="white [3212]">
                    <v:path arrowok="t" o:connecttype="custom" o:connectlocs="83545413,506003161;83545413,506003161;350873901,506003161;350873901,600883767;300755073,759004741;300755073,980406147;200496365,1138527121;300755073,1518049501;200496365,1739410888;417706055,1992412468;501230417,1897531914;785272194,1897531914;1086027267,1359888508;1002481854,1138527121;1152859385,759004741;1370069080,506003161;1370069080,379522380;1002481854,221361387;852104318,126520800;785272194,126520800;651607953,126520800;584775829,126520800;150377536,0;83545413,126520800;0,126520800;0,221361387;83545413,506003161" o:connectangles="0,0,0,0,0,0,0,0,0,0,0,0,0,0,0,0,0,0,0,0,0,0,0,0,0,0,0" textboxrect="@1,@1,@1,@1"/>
                  </v:shape>
                  <v:shape id="Freeform 243" o:spid="_x0000_s1268" style="position:absolute;left:73297;top:39321;width:500;height:118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gmIhxAAA&#10;ANwAAAAPAAAAZHJzL2Rvd25yZXYueG1sRI/NisIwFIX3A75DuIK7Ma3WQapRRBFciMNUEdxdmmtb&#10;bG5KE7W+vRkYmOXh/Hyc+bIztXhQ6yrLCuJhBII4t7riQsHpuP2cgnAeWWNtmRS8yMFy0fuYY6rt&#10;k3/okflChBF2KSoovW9SKV1ekkE3tA1x8K62NeiDbAupW3yGcVPLURR9SYMVB0KJDa1Lym/Z3QRI&#10;9p0U+6Q5j+Ldukour3u80QelBv1uNQPhqfP/4b/2TiuYjCfweyYcAbl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oJiIcQAAADcAAAADwAAAAAAAAAAAAAAAACXAgAAZHJzL2Rv&#10;d25yZXYueG1sUEsFBgAAAAAEAAQA9QAAAIgDAAAAAA==&#10;" fillcolor="#acc6d0" strokecolor="white [3212]">
                    <v:path arrowok="t" o:connecttype="custom" o:connectlocs="200779762,1318548516;200779762,1318548516;284443274,1054838780;200779762,659274232;284443274,527419413;284443274,263709684;351369863,131854864;351369863,0;83663512,0;83663512,263709684;0,922983961;83663512,922983961;0,1318548516;200779762,1318548516" o:connectangles="0,0,0,0,0,0,0,0,0,0,0,0,0,0" textboxrect="@1,@1,@1,@1"/>
                  </v:shape>
                  <v:shape id="Freeform 244" o:spid="_x0000_s1269" style="position:absolute;left:73701;top:34470;width:1345;height:2721;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UPxWxgAA&#10;ANwAAAAPAAAAZHJzL2Rvd25yZXYueG1sRI/NasJAFIX3Bd9huEJ3dRKbBkkdRSIFF6WlUYTuLplr&#10;EszcCZmJJm/fKRS6PJyfj7PejqYVN+pdY1lBvIhAEJdWN1wpOB3fnlYgnEfW2FomBRM52G5mD2vM&#10;tL3zF90KX4kwwi5DBbX3XSalK2sy6Ba2Iw7exfYGfZB9JXWP9zBuWrmMolQabDgQauwor6m8FoMJ&#10;kOIzqd6T7ryMD3mTfE9DvNcfSj3Ox90rCE+j/w//tQ9awctzCr9nwhGQm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UPxWxgAAANwAAAAPAAAAAAAAAAAAAAAAAJcCAABkcnMv&#10;ZG93bnJldi54bWxQSwUGAAAAAAQABAD1AAAAigMAAAAA&#10;" fillcolor="#acc6d0" strokecolor="white [3212]">
                    <v:path arrowok="t" o:connecttype="custom" o:connectlocs="155990692,2147483647;225307867,2147483647;381276931,2147483647;381276931,2147483647;450615740,2147483647;537267623,2147483647;606584804,2147483647;901231517,2147483647;987883400,2147483647;831892708,2147483647;987883400,2147483647;901231517,2031899206;831892708,2031899206;762575533,2031899206;831892708,1904920563;831892708,1777941927;762575533,1523944468;675923643,1396925703;537267623,1015949600;381276931,888970964;606584804,380976096;537267623,253997408;311959756,380976096;311959756,126978636;450615740,0;381276931,0;225307867,0;86651889,380976096;0,380976096;86651889,507994868;155990692,507994868;86651889,761952199;155990692,761952199;155990692,888970964;86651889,1015949600;155990692,1015949600;155990692,1142968372;155990692,1015949600;225307867,1142968372;155990692,1269947059;225307867,1396925703;381276931,1269947059;381276931,1396925703;381276931,1523944468;450615740,1523944468;450615740,1777941927;225307867,1777941927;311959756,1904920563;225307867,2031899206;311959756,2031899206;311959756,2147483647;155990692,2147483647;225307867,2147483647;311959756,2147483647;381276931,2147483647;450615740,2147483647;450615740,2147483647;311959756,2147483647;155990692,2147483647" o:connectangles="0,0,0,0,0,0,0,0,0,0,0,0,0,0,0,0,0,0,0,0,0,0,0,0,0,0,0,0,0,0,0,0,0,0,0,0,0,0,0,0,0,0,0,0,0,0,0,0,0,0,0,0,0,0,0,0,0,0,0" textboxrect="@1,@1,@1,@1"/>
                  </v:shape>
                  <v:shape id="Freeform 245" o:spid="_x0000_s1270" style="position:absolute;left:75141;top:39795;width:214;height:23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HFnNxQAA&#10;ANwAAAAPAAAAZHJzL2Rvd25yZXYueG1sRI/NasJAFIX3gu8wXMFdnUSjlegoohRcFMVYBHeXzG0S&#10;mrkTMqPGt+8UCi4P5+fjLNedqcWdWldZVhCPIhDEudUVFwq+zh9vcxDOI2usLZOCJzlYr/q9Jaba&#10;PvhE98wXIoywS1FB6X2TSunykgy6kW2Ig/dtW4M+yLaQusVHGDe1HEfRTBqsOBBKbGhbUv6T3UyA&#10;ZMek+Eyayzjeb6vk+rzFO31QajjoNgsQnjr/Cv+391rBdPIOf2fCEZ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cWc3FAAAA3AAAAA8AAAAAAAAAAAAAAAAAlwIAAGRycy9k&#10;b3ducmV2LnhtbFBLBQYAAAAABAAEAPUAAACJAwAAAAA=&#10;" fillcolor="#acc6d0" strokecolor="white [3212]">
                    <v:path arrowok="t" o:connecttype="custom" o:connectlocs="0,112936706;0,112936706;104863846,225873412;209727691,112936706;104863846,0;0,112936706" o:connectangles="0,0,0,0,0,0" textboxrect="@1,@1,@1,@1"/>
                  </v:shape>
                  <v:shape id="Freeform 246" o:spid="_x0000_s1271" style="position:absolute;left:72047;top:42398;width:119;height:11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6y9XvwAA&#10;ANwAAAAPAAAAZHJzL2Rvd25yZXYueG1sRE/LisIwFN0L/kO4gjtNfSK1qYiiyGxkHD/g0lzbaHNT&#10;mqidv58shFkezjvbdLYWL2q9caxgMk5AEBdOGy4VXH8OoxUIH5A11o5JwS952OT9Xoapdm/+ptcl&#10;lCKGsE9RQRVCk0rpi4os+rFriCN3c63FEGFbSt3iO4bbWk6TZCktGo4NFTa0q6h4XJ5Wgf7yXW33&#10;8n6Y307PlVlaU5yPSg0H3XYNIlAX/sUf90krWMzi2ngmHgGZ/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brL1e/AAAA3AAAAA8AAAAAAAAAAAAAAAAAlwIAAGRycy9kb3ducmV2&#10;LnhtbFBLBQYAAAAABAAEAPUAAACDAwAAAAA=&#10;" fillcolor="#d2e0e6" strokecolor="white [3212]">
                    <v:path arrowok="t" o:connecttype="custom" o:connectlocs="0,0;0,0;0,168177107;83597940,0;0,0" o:connectangles="0,0,0,0,0" textboxrect="@1,@1,@1,@1"/>
                  </v:shape>
                  <v:shape id="Freeform 247" o:spid="_x0000_s1272" style="position:absolute;left:74011;top:36836;width:2058;height:2382;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z2gkxQAA&#10;ANwAAAAPAAAAZHJzL2Rvd25yZXYueG1sRI/NasJAFIX3gu8wXMFdnUSj1OgoohRcFMVYBHeXzG0S&#10;mrkTMqPGt+8UCi4P5+fjLNedqcWdWldZVhCPIhDEudUVFwq+zh9v7yCcR9ZYWyYFT3KwXvV7S0y1&#10;ffCJ7pkvRBhhl6KC0vsmldLlJRl0I9sQB+/btgZ9kG0hdYuPMG5qOY6imTRYcSCU2NC2pPwnu5kA&#10;yY5J8Zk0l3G831bJ9XmLd/qg1HDQbRYgPHX+Ff5v77WC6WQOf2fCEZ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PaCTFAAAA3AAAAA8AAAAAAAAAAAAAAAAAlwIAAGRycy9k&#10;b3ducmV2LnhtbFBLBQYAAAAABAAEAPUAAACJAwAAAAA=&#10;" fillcolor="#acc6d0" strokecolor="white [3212]">
                    <v:path arrowok="t" o:connecttype="custom" o:connectlocs="878885340,0;878885340,0;726760348,131751338;726760348,395254021;591557038,526964084;507054931,658715429;439432046,658715429;371830373,526964084;304228730,526964084;371830373,790466767;219726629,922218105;219726629,790466767;0,922218105;0,1053969450;304228730,1185720788;439432046,1613881686;439432046,1712684872;371830373,2147483647;507054931,2147483647;878885340,2147483647;878885340,2147483647;1030989084,2147483647;1250715713,2147483647;1318317386,2147483647;1385919029,2147483647;1318317386,2009094491;1318317386,1712684872;1318317386,1482130348;1250715713,1613881686;1250715713,1482130348;1318317386,1185720788;1385919029,1185720788;1470442336,790466767;1250715713,526964084;1166213642,526964084;1098590721,526964084;1098590721,395254021;1030989084,395254021;1030989084,263502683;878885340,131751338;878885340,0" o:connectangles="0,0,0,0,0,0,0,0,0,0,0,0,0,0,0,0,0,0,0,0,0,0,0,0,0,0,0,0,0,0,0,0,0,0,0,0,0,0,0,0,0" textboxrect="@1,@1,@1,@1"/>
                  </v:shape>
                  <v:shape id="Freeform 248" o:spid="_x0000_s1273" style="position:absolute;left:72476;top:42398;width:83;height:11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m1AsvQAA&#10;ANwAAAAPAAAAZHJzL2Rvd25yZXYueG1sRE9LCsIwEN0L3iGM4E5TRUWqUURRxI34OcDQjG20mZQm&#10;ar29WQguH+8/Xza2FC+qvXGsYNBPQBBnThvOFVwv294UhA/IGkvHpOBDHpaLdmuOqXZvPtHrHHIR&#10;Q9inqKAIoUql9FlBFn3fVcSRu7naYoiwzqWu8R3DbSmHSTKRFg3HhgIrWheUPc5Pq0AffFPajbxv&#10;R7f9c2om1mTHnVLdTrOagQjUhL/4595rBeNRnB/PxCMgF1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gm1AsvQAAANwAAAAPAAAAAAAAAAAAAAAAAJcCAABkcnMvZG93bnJldi54&#10;bWxQSwUGAAAAAAQABAD1AAAAgQMAAAAA&#10;" fillcolor="#d2e0e6" strokecolor="white [3212]">
                    <v:path arrowok="t" o:connecttype="custom" o:connectlocs="29197060,0;29197060,0;0,168177107;29197060,168177107;29197060,0" o:connectangles="0,0,0,0,0" textboxrect="@1,@1,@1,@1"/>
                  </v:shape>
                  <v:shape id="Freeform 249" o:spid="_x0000_s1274" style="position:absolute;left:76069;top:34825;width:524;height:84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vxdfxQAA&#10;ANwAAAAPAAAAZHJzL2Rvd25yZXYueG1sRI9fa8IwFMXfBb9DuMLebJrSiXRGEWXgw9iwjsHeLs1d&#10;W9bclCbV+u2XwWCPh/Pnx9nsJtuJKw2+daxBJSkI4sqZlmsN75fn5RqED8gGO8ek4U4edtv5bIOF&#10;cTc+07UMtYgj7AvU0ITQF1L6qiGLPnE9cfS+3GAxRDnU0gx4i+O2k1marqTFliOhwZ4ODVXf5Wgj&#10;pHzL65e8/8jU6dDmn/dRHc2r1g+Laf8EItAU/sN/7ZPR8Jgr+D0Tj4D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F1/FAAAA3AAAAA8AAAAAAAAAAAAAAAAAlwIAAGRycy9k&#10;b3ducmV2LnhtbFBLBQYAAAAABAAEAPUAAACJAwAAAAA=&#10;" fillcolor="#acc6d0" strokecolor="white [3212]">
                    <v:path arrowok="t" o:connecttype="custom" o:connectlocs="83724726,930950848;83724726,930950848;167449488,930950848;217675906,930950848;301400626,545733975;368376216,545733975;368376216,385216873;301400626,385216873;301400626,0;83724726,160517102;0,385216873;0,674139602;83724726,770433687;83724726,930950848" o:connectangles="0,0,0,0,0,0,0,0,0,0,0,0,0,0" textboxrect="@1,@1,@1,@1"/>
                  </v:shape>
                  <v:shape id="Freeform 250" o:spid="_x0000_s1275" style="position:absolute;left:75355;top:36126;width:607;height:82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bYkoxAAA&#10;ANwAAAAPAAAAZHJzL2Rvd25yZXYueG1sRI/NisIwFIX3wrxDuAPuNG2pItUog4PgYnCwiuDu0lzb&#10;YnNTmqj17ScDgsvD+fk4i1VvGnGnztWWFcTjCARxYXXNpYLjYTOagXAeWWNjmRQ8ycFq+TFYYKbt&#10;g/d0z30pwgi7DBVU3reZlK6oyKAb25Y4eBfbGfRBdqXUHT7CuGlkEkVTabDmQKiwpXVFxTW/mQDJ&#10;f9PyJ21PSbxd1+n5eYu/9U6p4Wf/NQfhqffv8Ku91QomaQL/Z8IR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W2JKMQAAADcAAAADwAAAAAAAAAAAAAAAACXAgAAZHJzL2Rv&#10;d25yZXYueG1sUEsFBgAAAAAEAAQA9QAAAIgDAAAAAA==&#10;" fillcolor="#acc6d0" strokecolor="white [3212]">
                    <v:path arrowok="t" o:connecttype="custom" o:connectlocs="263052660,933440109;263052660,933440109;263052660,533382461;324949740,400057647;386846820,0;201155574,133366421;263052660,400057647;201155574,400057647;201155574,266691227;123794166,266691227;0,800115302;201155574,800115302;263052660,933440109" o:connectangles="0,0,0,0,0,0,0,0,0,0,0,0,0" textboxrect="@1,@1,@1,@1"/>
                  </v:shape>
                  <v:shape id="Freeform 251" o:spid="_x0000_s1276" style="position:absolute;left:75236;top:36836;width:524;height:47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SyzxQAA&#10;ANwAAAAPAAAAZHJzL2Rvd25yZXYueG1sRI9La8JAFIX3Qv/DcAvd6SQ2lpI6SrEUspCKaRHcXTK3&#10;SWjmTshMHv57pyC4PJzHx1lvJ9OIgTpXW1YQLyIQxIXVNZcKfr4/568gnEfW2FgmBRdysN08zNaY&#10;ajvykYbclyKMsEtRQeV9m0rpiooMuoVtiYP3azuDPsiulLrDMYybRi6j6EUarDkQKmxpV1Hxl/cm&#10;QPJDUu6T9rSMs12dnC99/KG/lHp6nN7fQHia/D18a2dawSp5hv8z4QjIz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hLLPFAAAA3AAAAA8AAAAAAAAAAAAAAAAAlwIAAGRycy9k&#10;b3ducmV2LnhtbFBLBQYAAAAABAAEAPUAAACJAwAAAAA=&#10;" fillcolor="#acc6d0" strokecolor="white [3212]">
                    <v:path arrowok="t" o:connecttype="custom" o:connectlocs="301400626,548738326;301400626,548738326;217675906,548738326;217675906,411532443;150700316,411532443;150700316,274369137;0,137163314;0,0;83724726,0;301400626,0;368376216,137163314;368376216,411532443;301400626,411532443;301400626,548738326" o:connectangles="0,0,0,0,0,0,0,0,0,0,0,0,0,0" textboxrect="@1,@1,@1,@1"/>
                  </v:shape>
                  <v:shape id="Freeform 252" o:spid="_x0000_s1277" style="position:absolute;left:76272;top:37443;width:1249;height:71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LTHxQAA&#10;ANwAAAAPAAAAZHJzL2Rvd25yZXYueG1sRI9fa8IwFMXfB36HcIW9rWklG9IZi1QGPozJqgh7uzR3&#10;bVlzU5qo9dsvwmCPh/Pnx1kVk+3FhUbfOdaQJSkI4tqZjhsNx8Pb0xKED8gGe8ek4UYeivXsYYW5&#10;cVf+pEsVGhFH2OeooQ1hyKX0dUsWfeIG4uh9u9FiiHJspBnxGsdtLxdp+iItdhwJLQ5UtlT/VGcb&#10;IdVeNe9qOC2yXdmpr9s525oPrR/n0+YVRKAp/If/2juj4VkpuJ+JR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HItMfFAAAA3AAAAA8AAAAAAAAAAAAAAAAAlwIAAGRycy9k&#10;b3ducmV2LnhtbFBLBQYAAAAABAAEAPUAAACJAwAAAAA=&#10;" fillcolor="#acc6d0" strokecolor="white [3212]">
                    <v:path arrowok="t" o:connecttype="custom" o:connectlocs="0,513772914;0,513772914;153244196,513772914;459732589,385329639;459732589,224765536;527836364,128443216;681080561,128443216;681080561,0;902428526,128443216;902428526,385329639;817288134,642216123;527836364,770659338;374592162,642216123;153244196,642216123;85140392,642216123;0,513772914" o:connectangles="0,0,0,0,0,0,0,0,0,0,0,0,0,0,0,0" textboxrect="@1,@1,@1,@1"/>
                  </v:shape>
                  <v:shape id="Freeform 253" o:spid="_x0000_s1278" style="position:absolute;left:75760;top:37901;width:738;height:47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hBFcxAAA&#10;ANwAAAAPAAAAZHJzL2Rvd25yZXYueG1sRI/NisIwFIX3wrxDuAPubFqpMlSjDA4DLkSxDoK7S3Nt&#10;yzQ3pYla394IgsvD+fk482VvGnGlztWWFSRRDIK4sLrmUsHf4Xf0BcJ5ZI2NZVJwJwfLxcdgjpm2&#10;N97TNfelCCPsMlRQed9mUrqiIoMusi1x8M62M+iD7EqpO7yFcdPIcRxPpcGaA6HCllYVFf/5xQRI&#10;vkvLTdoex8l6Vaen+yX50Vulhp/99wyEp96/w6/2WiuYpBN4nglHQC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oQRXMQAAADcAAAADwAAAAAAAAAAAAAAAACXAgAAZHJzL2Rv&#10;d25yZXYueG1sUEsFBgAAAAAEAAQA9QAAAIgDAAAAAA==&#10;" fillcolor="#acc6d0" strokecolor="white [3212]">
                    <v:path arrowok="t" o:connecttype="custom" o:connectlocs="155506284,548738326;155506284,548738326;311012568,411532443;397402560,411532443;397402560,274369137;466497252,411532443;535613580,137163314;466497252,137163314;397402560,0;155506284,0;86389992,0;0,274369137;0,411532443;86389992,274369137;86389992,548738326;155506284,548738326" o:connectangles="0,0,0,0,0,0,0,0,0,0,0,0,0,0,0,0" textboxrect="@1,@1,@1,@1"/>
                  </v:shape>
                  <v:shape id="Freeform 254" o:spid="_x0000_s1279" style="position:absolute;left:73606;top:34470;width:191;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8rxAAA&#10;ANwAAAAPAAAAZHJzL2Rvd25yZXYueG1sRI/NisIwFIX3wrxDuAPubFqpMlSjDA4DLkSxDoK7S3Nt&#10;yzQ3pYla394IgsvD+fk482VvGnGlztWWFSRRDIK4sLrmUsHf4Xf0BcJ5ZI2NZVJwJwfLxcdgjpm2&#10;N97TNfelCCPsMlRQed9mUrqiIoMusi1x8M62M+iD7EqpO7yFcdPIcRxPpcGaA6HCllYVFf/5xQRI&#10;vkvLTdoex8l6Vaen+yX50Vulhp/99wyEp96/w6/2WiuYpFN4nglHQC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laPK8QAAADcAAAADwAAAAAAAAAAAAAAAACXAgAAZHJzL2Rv&#10;d25yZXYueG1sUEsFBgAAAAAEAAQA9QAAAIgDAAAAAA==&#10;" fillcolor="#acc6d0" strokecolor="white [3212]">
                    <v:path arrowok="t" o:connecttype="custom" o:connectlocs="0,385335112;59505332,160566404;119010670,0;0,160566404;0,385335112" o:connectangles="0,0,0,0,0" textboxrect="@1,@1,@1,@1"/>
                  </v:shape>
                  <v:shape id="Freeform 255" o:spid="_x0000_s1280" style="position:absolute;left:74522;top:33760;width:107;height:13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GiqwxQAA&#10;ANwAAAAPAAAAZHJzL2Rvd25yZXYueG1sRI9La8JAFIX3Bf/DcIXu6iSS1pI6iihCFqXFWAR3l8xt&#10;EszcCZnJw3/fKRS6PJzHx1lvJ9OIgTpXW1YQLyIQxIXVNZcKvs7Hp1cQziNrbCyTgjs52G5mD2tM&#10;tR35REPuSxFG2KWooPK+TaV0RUUG3cK2xMH7tp1BH2RXSt3hGMZNI5dR9CIN1hwIFba0r6i45b0J&#10;kPwzKd+T9rKMs32dXO99fNAfSj3Op90bCE+T/w//tTOt4DlZwe+ZcATk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aKrDFAAAA3AAAAA8AAAAAAAAAAAAAAAAAlwIAAGRycy9k&#10;b3ducmV2LnhtbFBLBQYAAAAABAAEAPUAAACJAwAAAAA=&#10;" fillcolor="#acc6d0" strokecolor="white [3212]">
                    <v:path arrowok="t" o:connecttype="custom" o:connectlocs="0,160266544;0,160266544;104863846,0;104863846,160266544;0,160266544" o:connectangles="0,0,0,0,0" textboxrect="@1,@1,@1,@1"/>
                  </v:shape>
                  <v:line id="Line 256" o:spid="_x0000_s1281" style="position:absolute;visibility:visible;mso-wrap-style:square" from="74261,34411" to="74368,34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OLq8EAAADcAAAADwAAAGRycy9kb3ducmV2LnhtbERPy2rCQBTdC/7DcAvudNLaakkdg2hE&#10;tz5Al5fMNQlm7qSZMUn/3lkUXB7Oe5H0phItNa60rOB9EoEgzqwuOVdwPm3H3yCcR9ZYWSYFf+Qg&#10;WQ4HC4y17fhA7dHnIoSwi1FB4X0dS+myggy6ia2JA3ezjUEfYJNL3WAXwk0lP6JoJg2WHBoKrGld&#10;UHY/PoyCm/89uZTm88MlSrPr/r7b0PSi1OitX/2A8NT7l/jfvdcKvj7D2nAmHAG5f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Fw4urwQAAANwAAAAPAAAAAAAAAAAAAAAA&#10;AKECAABkcnMvZG93bnJldi54bWxQSwUGAAAAAAQABAD5AAAAjwMAAAAA&#10;" strokecolor="white [3212]"/>
                  <v:shape id="Freeform 257" o:spid="_x0000_s1282" style="position:absolute;left:75760;top:35668;width:1452;height:223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yRtZxQAA&#10;ANwAAAAPAAAAZHJzL2Rvd25yZXYueG1sRI9La8JAFIX3Bf/DcIXu6iSSFps6iihCFqXFWAR3l8xt&#10;EszcCZnJw3/fKRS6PJzHx1lvJ9OIgTpXW1YQLyIQxIXVNZcKvs7HpxUI55E1NpZJwZ0cbDezhzWm&#10;2o58oiH3pQgj7FJUUHnfplK6oiKDbmFb4uB9286gD7Irpe5wDOOmkcsoepEGaw6EClvaV1Tc8t4E&#10;SP6ZlO9Je1nG2b5Orvc+PugPpR7n0+4NhKfJ/4f/2plW8Jy8wu+ZcATk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G1nFAAAA3AAAAA8AAAAAAAAAAAAAAAAAlwIAAGRycy9k&#10;b3ducmV2LnhtbFBLBQYAAAAABAAEAPUAAACJAwAAAAA=&#10;" fillcolor="#acc6d0" strokecolor="white [3212]">
                    <v:path arrowok="t" o:connecttype="custom" o:connectlocs="585297326,348393596;585297326,348393596;886320610,95005505;886320610,221719567;802700698,221719567;953212340,348393596;1020104076,1361985924;953212340,1235271862;802700698,1361985924;668917238,1488659953;735808968,1742047984;886320610,1995436075;802700698,2122150129;802700698,2147483647;518405590,2147483647;384622166,2147483647;150511642,2147483647;234131554,1995436075;0,1742047984;0,1615374007;0,1361985924;0,981883772;83619912,855209743;150511642,475107657;301023290,475107657;384622166,221719567;301023290,221719567;384622166,95005505;301023290,0;384622166,0;451513860,0;451513860,95005505;585297326,221719567;518405590,348393596;585297326,348393596" o:connectangles="0,0,0,0,0,0,0,0,0,0,0,0,0,0,0,0,0,0,0,0,0,0,0,0,0,0,0,0,0,0,0,0,0,0,0" textboxrect="@1,@1,@1,@1"/>
                  </v:shape>
                  <v:shape id="Freeform 258" o:spid="_x0000_s1283" style="position:absolute;left:75867;top:38020;width:1963;height:226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iQZwgAA&#10;ANwAAAAPAAAAZHJzL2Rvd25yZXYueG1sRE9Na8JAEL0X/A/LCN7qJhJLSV1FFMGDVJqK0NuQnSah&#10;2dmQXTX+e+dQ8Ph434vV4Fp1pT40ng2k0wQUceltw5WB0/fu9R1UiMgWW89k4E4BVsvRywJz62/8&#10;RdciVkpCOORooI6xy7UOZU0Ow9R3xML9+t5hFNhX2vZ4k3DX6lmSvGmHDUtDjR1tair/iouTkuKY&#10;VYesO8/S/abJfu6XdGs/jZmMh/UHqEhDfIr/3XtrYD6X+XJGjoBe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qJBnCAAAA3AAAAA8AAAAAAAAAAAAAAAAAlwIAAGRycy9kb3du&#10;cmV2LnhtbFBLBQYAAAAABAAEAPUAAACGAwAAAAA=&#10;" fillcolor="#acc6d0" strokecolor="white [3212]">
                    <v:path arrowok="t" o:connecttype="custom" o:connectlocs="83554274,943374213;83554274,943374213;200517684,780712236;350911168,943374213;501304694,1333771184;584837917,1333771184;651677162,1561465318;802070653,1724127302;935749120,1951821436;1002588336,1951821436;1102857704,2147483647;1002588336,2147483647;1102857704,2147483647;1169696920,2147483647;1169696920,2147483647;1169696920,2114483420;1169696920,1854232411;1303375347,2114483420;1386908605,1951821436;1002588336,1561465318;1102857704,1463876292;1002588336,1463876292;868909904,1333771184;802070653,1073520174;651677162,780712236;651677162,390356118;718516378,390356118;802070653,390356118;802070653,292767085;802070653,162661977;651677162,0;417750384,0;350911168,292767085;300787016,162661977;300787016,292767085;200517684,292767085;83554274,390356118;0,390356118;0,683123203;83554274,943374213" o:connectangles="0,0,0,0,0,0,0,0,0,0,0,0,0,0,0,0,0,0,0,0,0,0,0,0,0,0,0,0,0,0,0,0,0,0,0,0,0,0,0,0" textboxrect="@1,@1,@1,@1"/>
                  </v:shape>
                  <v:shape id="Freeform 259" o:spid="_x0000_s1284" style="position:absolute;left:75653;top:37191;width:107;height:11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ZoGCxQAA&#10;ANwAAAAPAAAAZHJzL2Rvd25yZXYueG1sRI9La8JAFIX3hf6H4Ra6q5NILBIdpShCFkVplEJ3l8w1&#10;Cc3cCZkxj3/vCIUuD+fxcdbb0TSip87VlhXEswgEcWF1zaWCy/nwtgThPLLGxjIpmMjBdvP8tMZU&#10;24G/qM99KcIIuxQVVN63qZSuqMigm9mWOHhX2xn0QXal1B0OYdw0ch5F79JgzYFQYUu7iorf/GYC&#10;JD8l5WfSfs/jbFcnP9Mt3uujUq8v48cKhKfR/4f/2plWsFjE8DgTjoD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mgYLFAAAA3AAAAA8AAAAAAAAAAAAAAAAAlwIAAGRycy9k&#10;b3ducmV2LnhtbFBLBQYAAAAABAAEAPUAAACJAwAAAAA=&#10;" fillcolor="#acc6d0" strokecolor="white [3212]">
                    <v:path arrowok="t" o:connecttype="custom" o:connectlocs="0,168177107;0,168177107;0,0;104863846,0;104863846,168177107;0,168177107" o:connectangles="0,0,0,0,0,0" textboxrect="@1,@1,@1,@1"/>
                  </v:shape>
                  <v:shape id="Freeform 260" o:spid="_x0000_s1285" style="position:absolute;left:77021;top:38020;width:405;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B/1xQAA&#10;ANwAAAAPAAAAZHJzL2Rvd25yZXYueG1sRI/NaoNAFIX3gb7DcAvZxVExoRgnoaQUsggtMaXQ3cW5&#10;UalzR5xJ1LfvFApdHs7Pxyn2k+nEnQbXWlaQRDEI4srqlmsFH5fX1RMI55E1dpZJwUwO9ruHRYG5&#10;tiOf6V76WoQRdjkqaLzvcyld1ZBBF9meOHhXOxj0QQ611AOOYdx0Mo3jjTTYciA02NOhoeq7vJkA&#10;Kd+z+pT1n2lyPLTZ13xLXvSbUsvH6XkLwtPk/8N/7aNWsF6n8HsmHAG5+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0H/XFAAAA3AAAAA8AAAAAAAAAAAAAAAAAlwIAAGRycy9k&#10;b3ducmV2LnhtbFBLBQYAAAAABAAEAPUAAACJAwAAAAA=&#10;" fillcolor="#acc6d0" strokecolor="white [3212]">
                    <v:path arrowok="t" o:connecttype="custom" o:connectlocs="253591855,160566404;253591855,160566404;179011695,160566404;119347570,385335112;59664126,385335112;0,385335112;0,289011424;0,160566404;253591855,0;253591855,160566404" o:connectangles="0,0,0,0,0,0,0,0,0,0" textboxrect="@1,@1,@1,@1"/>
                  </v:shape>
                  <v:shape id="Freeform 261" o:spid="_x0000_s1286" style="position:absolute;left:78152;top:29396;width:1749;height:449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puxAAA&#10;ANwAAAAPAAAAZHJzL2Rvd25yZXYueG1sRI/NisIwFIX3A75DuIK7Ma3WQapRRBFciMNUEdxdmmtb&#10;bG5KE7W+vRkYmOXh/Hyc+bIztXhQ6yrLCuJhBII4t7riQsHpuP2cgnAeWWNtmRS8yMFy0fuYY6rt&#10;k3/okflChBF2KSoovW9SKV1ekkE3tA1x8K62NeiDbAupW3yGcVPLURR9SYMVB0KJDa1Lym/Z3QRI&#10;9p0U+6Q5j+Ldukour3u80QelBv1uNQPhqfP/4b/2TiuYTMbweyYcAbl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i6bsQAAADcAAAADwAAAAAAAAAAAAAAAACXAgAAZHJzL2Rv&#10;d25yZXYueG1sUEsFBgAAAAAEAAQA9QAAAIgDAAAAAA==&#10;" fillcolor="#acc6d0" strokecolor="white [3212]">
                    <v:path arrowok="t" o:connecttype="custom" o:connectlocs="935904392,638107065;935904392,638107065;935904392,1020955158;1086322865,1276214071;1002754694,1659062223;1086322865,2147483647;1002754694,2147483647;1169891001,2147483647;1086322865,2147483647;1236741333,2147483647;1236741333,2147483647;1002754694,2147483647;785485918,2147483647;718635587,2147483647;350969403,2147483647;83568172,2147483647;150418474,2147483647;83568172,2147483647;150418474,2147483647;434537575,2147483647;501387876,2147483647;501387876,2147483647;434537575,2147483647;350969403,2147483647;300836941,1148584640;0,638107065;83568172,510477583;217268769,765736489;300836941,765736489;350969403,765736489;501387876,765736489;584934989,638107065;651785291,127629483;785485918,0;1002754694,255258913;935904392,638107065" o:connectangles="0,0,0,0,0,0,0,0,0,0,0,0,0,0,0,0,0,0,0,0,0,0,0,0,0,0,0,0,0,0,0,0,0,0,0,0" textboxrect="@1,@1,@1,@1"/>
                  </v:shape>
                  <v:shape id="Freeform 262" o:spid="_x0000_s1287" style="position:absolute;left:75558;top:28790;width:4343;height:581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SIaxAAA&#10;ANwAAAAPAAAAZHJzL2Rvd25yZXYueG1sRI/NisIwFIX3wrxDuAPubFqpMlSjDA4DLkSxDoK7S3Nt&#10;yzQ3pYla394IgsvD+fk482VvGnGlztWWFSRRDIK4sLrmUsHf4Xf0BcJ5ZI2NZVJwJwfLxcdgjpm2&#10;N97TNfelCCPsMlRQed9mUrqiIoMusi1x8M62M+iD7EqpO7yFcdPIcRxPpcGaA6HCllYVFf/5xQRI&#10;vkvLTdoex8l6Vaen+yX50Vulhp/99wyEp96/w6/2WiuYTFJ4nglHQC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BEiGsQAAADcAAAADwAAAAAAAAAAAAAAAACXAgAAZHJzL2Rv&#10;d25yZXYueG1sUEsFBgAAAAAEAAQA9QAAAIgDAAAAAA==&#10;" fillcolor="#acc6d0" strokecolor="white [3212]">
                    <v:path arrowok="t" o:connecttype="custom" o:connectlocs="722670881,2147483647;655453031,2147483647;588214097,2147483647;218484344,2147483647;151266529,2147483647;84027560,2147483647;84027560,2147483647;84027560,2147483647;302511903,2147483647;520996247,2147483647;722670881,2147483647;1025182784,2147483647;1310884942,1710477708;941155224,1936418970;1159639568,1710477708;1310884942,1161827034;1378123912,1323202031;1462151471,1323202031;1378123912,1032735144;1613417994,645459466;1899120194,548650675;2147483647,258183788;2147483647,0;2147483647,161374997;2147483647,0;2147483647,548650675;2147483647,645459466;2147483647,935926353;2147483647,1032735144;2147483647,935926353;2147483647,774551356;2147483647,1420051402;2117604538,1420051402;1899120194,1161827034;1747853665,1323202031;1613417994,1549143292;1529369286,1807327080;1378123912,1936418970;1310884942,2147483647;1159639568,2147483647;1025182784,2147483647;941155224,2147483647;806698441,2147483647;873937410,2147483647;806698441,2147483647;722670881,2147483647" o:connectangles="0,0,0,0,0,0,0,0,0,0,0,0,0,0,0,0,0,0,0,0,0,0,0,0,0,0,0,0,0,0,0,0,0,0,0,0,0,0,0,0,0,0,0,0,0,0" textboxrect="@1,@1,@1,@1"/>
                  </v:shape>
                  <v:shape id="Freeform 263" o:spid="_x0000_s1288" style="position:absolute;left:76593;top:29988;width:2058;height:554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XYeBxQAA&#10;ANwAAAAPAAAAZHJzL2Rvd25yZXYueG1sRI9fa8IwFMXfhX2HcAe+adrSyqhGGR0DH2TDOgZ7uzTX&#10;tKy5KU3U+u2XwWCPh/Pnx9nsJtuLK42+c6wgXSYgiBunOzYKPk6viycQPiBr7B2Tgjt52G0fZhss&#10;tbvxka51MCKOsC9RQRvCUErpm5Ys+qUbiKN3dqPFEOVopB7xFsdtL7MkWUmLHUdCiwNVLTXf9cVG&#10;SP2em0M+fGbpvuryr/slfdFvSs0fp+c1iEBT+A//tfdaQVEU8HsmHgG5/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dh4HFAAAA3AAAAA8AAAAAAAAAAAAAAAAAlwIAAGRycy9k&#10;b3ducmV2LnhtbFBLBQYAAAAABAAEAPUAAACJAwAAAAA=&#10;" fillcolor="#acc6d0" strokecolor="white [3212]">
                    <v:path arrowok="t" o:connecttype="custom" o:connectlocs="0,2147483647;0,2147483647;83540001,2147483647;83540001,2147483647;150367770,2147483647;150367770,2147483647;150367770,2147483647;83540001,2147483647;150367770,2147483647;217195568,2147483647;367563338,2147483647;300735540,2147483647;367563338,1926741064;434391101,1541392853;584737821,1156044642;584737821,995472748;584737821,867023362;651565625,642247036;718393388,481675143;785221186,481675143;785221186,224776318;868761158,224776318;1002416725,224776318;1002416725,0;1085956726,0;1386671216,481675143;1453498979,1637719784;1303152259,1637719784;1169496692,1926741064;1169496692,2023067996;1169496692,2147483647;1236324496,2147483647;1085956726,2147483647;868761158,2147483647;718393388,2147483647;718393388,2147483647;868761158,2147483647;785221186,2147483647;785221186,2147483647;651565625,2147483647;584737821,2147483647;434391101,2147483647;367563338,2147483647;367563338,2147483647;217195568,2147483647;150367770,2147483647;217195568,2147483647;150367770,2147483647;0,2147483647" o:connectangles="0,0,0,0,0,0,0,0,0,0,0,0,0,0,0,0,0,0,0,0,0,0,0,0,0,0,0,0,0,0,0,0,0,0,0,0,0,0,0,0,0,0,0,0,0,0,0,0,0" textboxrect="@1,@1,@1,@1"/>
                  </v:shape>
                  <v:shape id="Freeform 264" o:spid="_x0000_s1289" style="position:absolute;left:76712;top:51155;width:2153;height:236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5/sexAAA&#10;ANwAAAAPAAAAZHJzL2Rvd25yZXYueG1sRI/BasMwEETvhfyD2EBvjdzSGONYDiUhxfRS6uQDFmtj&#10;K7FWxlJi9++rQqHHYWbeMMV2tr240+iNYwXPqwQEceO04VbB6Xh4ykD4gKyxd0wKvsnDtlw8FJhr&#10;N/EX3evQighhn6OCLoQhl9I3HVn0KzcQR+/sRoshyrGVesQpwm0vX5IklRYNx4UOB9p11Fzrm1Wg&#10;P/zc2728HF7P1S0zqTXN57tSj8v5bQMi0Bz+w3/tSitYr1P4PROP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ef7HsQAAADcAAAADwAAAAAAAAAAAAAAAACXAgAAZHJzL2Rv&#10;d25yZXYueG1sUEsFBgAAAAAEAAQA9QAAAIgDAAAAAA==&#10;" fillcolor="#d2e0e6" strokecolor="white [3212]">
                    <v:path arrowok="t" o:connecttype="custom" o:connectlocs="501140690,2147483647;501140690,2147483647;417613728,2147483647;300688610,1541752884;300688610,1156314635;0,160609397;0,0;150344323,0;300688610,0;718281285,160609397;851916008,160609397;1152604613,289088796;1302948900,160609397;1369766262,0;1520089537,160609397;1369766262,385438197;1302948900,289088796;1085787257,289088796;1002260290,1059965234;935442934,1156314635;935442934,1670232283;935442934,2147483647;785098646,2147483647;651463929,2147483647;584646567,2147483647;501140690,2147483647" o:connectangles="0,0,0,0,0,0,0,0,0,0,0,0,0,0,0,0,0,0,0,0,0,0,0,0,0,0" textboxrect="@1,@1,@1,@1"/>
                  </v:shape>
                  <v:shape id="Freeform 265" o:spid="_x0000_s1290" style="position:absolute;left:77414;top:52102;width:2689;height:2721;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q16FwwAA&#10;ANwAAAAPAAAAZHJzL2Rvd25yZXYueG1sRI/RisIwFETfBf8hXGHfNF1ZXalNRRRFfJF19wMuzbWN&#10;29yUJmr9eyMIPg4zc4bJFp2txZVabxwr+BwlIIgLpw2XCv5+N8MZCB+QNdaOScGdPCzyfi/DVLsb&#10;/9D1GEoRIexTVFCF0KRS+qIii37kGuLonVxrMUTZllK3eItwW8txkkylRcNxocKGVhUV/8eLVaD3&#10;vqvtWp43X6fdZWam1hSHrVIfg245BxGoC+/wq73TCiaTb3ieiUdA5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q16FwwAAANwAAAAPAAAAAAAAAAAAAAAAAJcCAABkcnMvZG93&#10;bnJldi54bWxQSwUGAAAAAAQABAD1AAAAhwMAAAAA&#10;" fillcolor="#d2e0e6" strokecolor="white [3212]">
                    <v:path arrowok="t" o:connecttype="custom" o:connectlocs="1753648510,96275302;1837968115,866558563;1753648510,866558563;1686201288,1027044348;1753648510,1155424870;1837968115,1027044348;1905415300,1027044348;1905415300,1155424870;1905415300,1508461259;1753648510,1636841832;1618754097,2021983433;1399540086,2147483647;1247794485,2147483647;1028580468,2147483647;893686062,2147483647;674472044,2147483647;438406839,2147483647;370959618,2147483647;303512432,2147483647;219214011,2147483647;219214011,2147483647;84319605,1508461259;0,1508461259;84319605,1412185957;151766790,1508461259;303512432,1508461259;438406839,1412185957;438406839,641902696;522726444,770283261;522726444,1027044348;674472044,1027044348;893686062,770283261;961133247,866558563;1028580468,770283261;1332092865,256761087;1534434498,0;1686201288,96275302;1753648510,96275302" o:connectangles="0,0,0,0,0,0,0,0,0,0,0,0,0,0,0,0,0,0,0,0,0,0,0,0,0,0,0,0,0,0,0,0,0,0,0,0,0,0" textboxrect="@1,@1,@1,@1"/>
                  </v:shape>
                  <v:shape id="Freeform 266" o:spid="_x0000_s1291" style="position:absolute;left:78033;top:51273;width:1558;height:177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NMr3vQAA&#10;ANwAAAAPAAAAZHJzL2Rvd25yZXYueG1sRE9LCsIwEN0L3iGM4E5TRUWqUURRxI34OcDQjG20mZQm&#10;ar29WQguH+8/Xza2FC+qvXGsYNBPQBBnThvOFVwv294UhA/IGkvHpOBDHpaLdmuOqXZvPtHrHHIR&#10;Q9inqKAIoUql9FlBFn3fVcSRu7naYoiwzqWu8R3DbSmHSTKRFg3HhgIrWheUPc5Pq0AffFPajbxv&#10;R7f9c2om1mTHnVLdTrOagQjUhL/4595rBeNxXBvPxCMgF1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bNMr3vQAAANwAAAAPAAAAAAAAAAAAAAAAAJcCAABkcnMvZG93bnJldi54&#10;bWxQSwUGAAAAAAQABAD1AAAAgQMAAAAA&#10;" fillcolor="#d2e0e6" strokecolor="white [3212]">
                    <v:path arrowok="t" o:connecttype="custom" o:connectlocs="0,1541323003;0,1541323003;84783065,1669766596;84783065,1926653789;220427499,1926653789;440876274,1669766596;525659339,1798210196;593481538,1669766596;898692102,1155992261;1119119602,899105068;966514338,899105068;898692102,642217927;746086838,385330734;593481538,0;440876274,256887193;373032764,128443600;152605300,128443600;84783065,899105068;0,995427662;0,1541323003" o:connectangles="0,0,0,0,0,0,0,0,0,0,0,0,0,0,0,0,0,0,0,0" textboxrect="@1,@1,@1,@1"/>
                  </v:shape>
                  <v:shape id="Freeform 267" o:spid="_x0000_s1292" style="position:absolute;left:78865;top:50918;width:1345;height:128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eG9swwAA&#10;ANwAAAAPAAAAZHJzL2Rvd25yZXYueG1sRI/RisIwFETfF/yHcIV926bKKlqNIooi+yLr+gGX5raN&#10;NjeliVr/3ggLPg4zc4aZLztbixu13jhWMEhSEMS504ZLBae/7dcEhA/IGmvHpOBBHpaL3sccM+3u&#10;/Eu3YyhFhLDPUEEVQpNJ6fOKLPrENcTRK1xrMUTZllK3eI9wW8thmo6lRcNxocKG1hXll+PVKtA/&#10;vqvtRp6338X+OjFja/LDTqnPfreagQjUhXf4v73XCkajKbzOxCMgF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eG9swwAAANwAAAAPAAAAAAAAAAAAAAAAAJcCAABkcnMvZG93&#10;bnJldi54bWxQSwUGAAAAAAQABAD1AAAAhwMAAAAA&#10;" fillcolor="#d2e0e6" strokecolor="white [3212]">
                    <v:path arrowok="t" o:connecttype="custom" o:connectlocs="595885010,0;595885010,0;442648281,0;442648281,125563206;221334826,376689574;0,376689574;153236729,753339339;306452087,973084852;374550184,1255592118;527786913,1255592118;663983107,1349734668;749100368,1349734668;885317933,878902545;970435194,376689574;885317933,125563206;749100368,0;595885010,0" o:connectangles="0,0,0,0,0,0,0,0,0,0,0,0,0,0,0,0,0" textboxrect="@1,@1,@1,@1"/>
                  </v:shape>
                  <v:shape id="Freeform 268" o:spid="_x0000_s1293" style="position:absolute;left:79686;top:49853;width:1750;height:319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LgxMvwAA&#10;ANwAAAAPAAAAZHJzL2Rvd25yZXYueG1sRE/NisIwEL4LvkMYwZumihbpmhbZRREvou4DDM3YRptJ&#10;aaJ2335zEDx+fP/roreNeFLnjWMFs2kCgrh02nCl4PeynaxA+ICssXFMCv7IQ5EPB2vMtHvxiZ7n&#10;UIkYwj5DBXUIbSalL2uy6KeuJY7c1XUWQ4RdJXWHrxhuGzlPklRaNBwbamzpu6byfn5YBfrg+8b+&#10;yNt2cd0/Via1pjzulBqP+s0XiEB9+Ijf7r1WsEzj/HgmHgGZ/w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suDEy/AAAA3AAAAA8AAAAAAAAAAAAAAAAAlwIAAGRycy9kb3ducmV2&#10;LnhtbFBLBQYAAAAABAAEAPUAAACDAwAAAAA=&#10;" fillcolor="#d2e0e6" strokecolor="white [3212]">
                    <v:path arrowok="t" o:connecttype="custom" o:connectlocs="305297564,2147483647;305297564,2147483647;305297564,2147483647;305297564,2147483647;593643589,2147483647;661492224,2147483647;661492224,2147483647;525794960,2055094763;814140985,1541321087;1034638381,1412877650;1255135812,995426405;1170335644,0;1034638381,224765861;729340852,224765861;593643589,224765861;525794960,385330246;593643589,642217106;661492224,899103974;661492224,1155990790;593643589,1412877650;525794960,1155990790;525794960,899103974;440994828,899103974;373146193,770660544;0,995426405;0,1155990790;152648767,1155990790;305297564,1284434220;373146193,1541321087;305297564,2055094763;152648767,2147483647;220497396,2147483647;220497396,2147483647;305297564,2147483647" o:connectangles="0,0,0,0,0,0,0,0,0,0,0,0,0,0,0,0,0,0,0,0,0,0,0,0,0,0,0,0,0,0,0,0,0,0" textboxrect="@1,@1,@1,@1"/>
                  </v:shape>
                  <v:shape id="Freeform 269" o:spid="_x0000_s1294" style="position:absolute;left:80103;top:49735;width:512;height:142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qnXwwAA&#10;ANwAAAAPAAAAZHJzL2Rvd25yZXYueG1sRI/disIwFITvF3yHcBa8W1NFi9SmsiiKeLP48wCH5thm&#10;tzkpTdT69kZY8HKYmW+YfNnbRtyo88axgvEoAUFcOm24UnA+bb7mIHxA1tg4JgUP8rAsBh85Ztrd&#10;+UC3Y6hEhLDPUEEdQptJ6cuaLPqRa4mjd3GdxRBlV0nd4T3CbSMnSZJKi4bjQo0trWoq/45Xq0Dv&#10;fd/YtfzdTC+769yk1pQ/W6WGn/33AkSgPrzD/+2dVjBLx/A6E4+ALJ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YqnXwwAAANwAAAAPAAAAAAAAAAAAAAAAAJcCAABkcnMvZG93&#10;bnJldi54bWxQSwUGAAAAAAQABAD1AAAAhwMAAAAA&#10;" fillcolor="#d2e0e6" strokecolor="white [3212]">
                    <v:path arrowok="t" o:connecttype="custom" o:connectlocs="83694824,899102554;83694824,899102554;0,770659338;83694824,545893810;83694824,385329639;150646492,289007379;83694824,0;150646492,0;217598131,0;301292955,385329639;217598131,545893810;301292955,770659338;368244623,1059666717;368244623,1316553148;301292955,1541318676;217598131,1316553148;217598131,1059666717;150646492,1059666717;83694824,899102554" o:connectangles="0,0,0,0,0,0,0,0,0,0,0,0,0,0,0,0,0,0,0" textboxrect="@1,@1,@1,@1"/>
                  </v:shape>
                  <v:shape id="Freeform 270" o:spid="_x0000_s1295" style="position:absolute;left:79794;top:52915;width:202;height:252;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sDegwwAA&#10;ANwAAAAPAAAAZHJzL2Rvd25yZXYueG1sRI9Ra8IwFIXfB/6HcIW9zXSylVKNMhSH+DKs/oBLc22j&#10;yU1ponb/3gwGPh7OOd/hzJeDs+JGfTCeFbxPMhDEtdeGGwXHw+atABEiskbrmRT8UoDlYvQyx1L7&#10;O+/pVsVGJAiHEhW0MXallKFuyWGY+I44eSffO4xJ9o3UPd4T3Fk5zbJcOjScFlrsaNVSfamuToHe&#10;hcG6tTxvPk7ba2FyZ+qfb6Vex8PXDESkIT7D/+2tVvCZT+HvTDoCcvE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sDegwwAAANwAAAAPAAAAAAAAAAAAAAAAAJcCAABkcnMvZG93&#10;bnJldi54bWxQSwUGAAAAAAQABAD1AAAAhwMAAAAA&#10;" fillcolor="#d2e0e6" strokecolor="white [3212]">
                    <v:path arrowok="t" o:connecttype="custom" o:connectlocs="150023885,205513765;150023885,205513765;150023885,0;66674936,0;0,205513765;66674936,369895546;150023885,205513765" o:connectangles="0,0,0,0,0,0,0" textboxrect="@1,@1,@1,@1"/>
                  </v:shape>
                  <v:shape id="Freeform 271" o:spid="_x0000_s1296" style="position:absolute;left:81864;top:50208;width:1118;height:260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I7wwAA&#10;ANwAAAAPAAAAZHJzL2Rvd25yZXYueG1sRI/disIwFITvF3yHcATv1tSfLVKNIoqLeLP48wCH5thG&#10;m5PSRO2+vREEL4eZ+YaZLVpbiTs13jhWMOgnIIhzpw0XCk7HzfcEhA/IGivHpOCfPCzmna8ZZto9&#10;eE/3QyhEhLDPUEEZQp1J6fOSLPq+q4mjd3aNxRBlU0jd4CPCbSWHSZJKi4bjQok1rUrKr4ebVaB3&#10;vq3sWl424/P2NjGpNfnfr1K9brucggjUhk/43d5qBT/pC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JI7wwAAANwAAAAPAAAAAAAAAAAAAAAAAJcCAABkcnMvZG93&#10;bnJldi54bWxQSwUGAAAAAAQABAD1AAAAhwMAAAAA&#10;" fillcolor="#d2e0e6" strokecolor="white [3212]">
                    <v:path arrowok="t" o:connecttype="custom" o:connectlocs="0,2056144270;0,2056144270;65394671,2147483647;130789372,2147483647;343353156,2147483647;425086132,2147483647;637629200,1285090171;703044581,642545086;768439288,771054091;768439288,642545086;703044581,128509005;637629200,0;555896219,224880663;490501518,224880663;490501518,514036080;130789372,899563104;65394671,1156581114;130789372,1670617195;0,2056144270" o:connectangles="0,0,0,0,0,0,0,0,0,0,0,0,0,0,0,0,0,0,0" textboxrect="@1,@1,@1,@1"/>
                  </v:shape>
                  <v:shape id="Freeform 272" o:spid="_x0000_s1297" style="position:absolute;left:84137;top:51747;width:83;height:10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KVOxwAA&#10;ANwAAAAPAAAAZHJzL2Rvd25yZXYueG1sRI9Ba8JAFITvBf/D8gRvdaNYkdRVakRs6UkrlN5es6/Z&#10;1OzbkF1j7K93hYLHYWa+YebLzlaipcaXjhWMhgkI4tzpkgsFh4/N4wyED8gaK8ek4EIelovewxxT&#10;7c68o3YfChEh7FNUYEKoUyl9bsiiH7qaOHo/rrEYomwKqRs8R7it5DhJptJiyXHBYE2Zofy4P1kF&#10;X+PV4e9tm12+P4/Z+n1UyF+zapUa9LuXZxCBunAP/7dftYKn6QRuZ+IRkI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lylTscAAADcAAAADwAAAAAAAAAAAAAAAACXAgAAZHJz&#10;L2Rvd25yZXYueG1sUEsFBgAAAAAEAAQA9QAAAIsDAAAAAA==&#10;" fillcolor="#d2e0e6" strokecolor="#d2e0e6">
                    <v:path arrowok="t" o:connecttype="custom" o:connectlocs="0,72358612;0,72358612;29197060,72358612;0,0;0,72358612" o:connectangles="0,0,0,0,0" textboxrect="@1,@1,@1,@1"/>
                  </v:shape>
                  <v:shape id="Freeform 273" o:spid="_x0000_s1298" style="position:absolute;left:76176;top:47250;width:96;height:11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Wa/UxAAA&#10;ANwAAAAPAAAAZHJzL2Rvd25yZXYueG1sRI/BasMwEETvhfyD2EBvjdzSGONYDiUhxfRS6uQDFmtj&#10;K7FWxlJi9++rQqHHYWbeMMV2tr240+iNYwXPqwQEceO04VbB6Xh4ykD4gKyxd0wKvsnDtlw8FJhr&#10;N/EX3evQighhn6OCLoQhl9I3HVn0KzcQR+/sRoshyrGVesQpwm0vX5IklRYNx4UOB9p11Fzrm1Wg&#10;P/zc2728HF7P1S0zqTXN57tSj8v5bQMi0Bz+w3/tSitYp2v4PROP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1mv1MQAAADcAAAADwAAAAAAAAAAAAAAAACXAgAAZHJzL2Rv&#10;d25yZXYueG1sUEsFBgAAAAAEAAQA9QAAAIgDAAAAAA==&#10;" fillcolor="#d2e0e6" strokecolor="white [3212]">
                    <v:path arrowok="t" o:connecttype="custom" o:connectlocs="0,79732436;0,79732436;42449579,0;0,0;0,79732436" o:connectangles="0,0,0,0,0" textboxrect="@1,@1,@1,@1"/>
                  </v:shape>
                  <v:shape id="Freeform 274" o:spid="_x0000_s1299" style="position:absolute;left:79175;top:53403;width:416;height:47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zGjwgAA&#10;ANwAAAAPAAAAZHJzL2Rvd25yZXYueG1sRI/RisIwFETfF/yHcAXf1lRZi9SmIoqL+LLo7gdcmmsb&#10;bW5KE7X+vREWfBxm5gyTL3vbiBt13jhWMBknIIhLpw1XCv5+t59zED4ga2wck4IHeVgWg48cM+3u&#10;fKDbMVQiQthnqKAOoc2k9GVNFv3YtcTRO7nOYoiyq6Tu8B7htpHTJEmlRcNxocaW1jWVl+PVKtB7&#10;3zd2I8/br9PuOjepNeXPt1KjYb9agAjUh3f4v73TCmZpCq8z8QjI4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uLMaPCAAAA3AAAAA8AAAAAAAAAAAAAAAAAlwIAAGRycy9kb3du&#10;cmV2LnhtbFBLBQYAAAAABAAEAPUAAACGAwAAAAA=&#10;" fillcolor="#d2e0e6" strokecolor="white [3212]">
                    <v:path arrowok="t" o:connecttype="custom" o:connectlocs="318002778,274369137;318002778,274369137;229655272,411532443;88325584,548738326;0,411532443;158990413,0;229655272,137163314;318002778,274369137" o:connectangles="0,0,0,0,0,0,0,0" textboxrect="@1,@1,@1,@1"/>
                  </v:shape>
                  <v:shape id="Freeform 275" o:spid="_x0000_s1300" style="position:absolute;left:79591;top:48078;width:1761;height:2012;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5Q4wwAA&#10;ANwAAAAPAAAAZHJzL2Rvd25yZXYueG1sRI/RisIwFETfBf8hXME3TZW1Stco4qKIL2LdD7g01za7&#10;zU1ponb/fiMIPg4zc4ZZrjtbizu13jhWMBknIIgLpw2XCr4vu9EChA/IGmvHpOCPPKxX/d4SM+0e&#10;fKZ7HkoRIewzVFCF0GRS+qIii37sGuLoXV1rMUTZllK3+IhwW8tpkqTSouG4UGFD24qK3/xmFeij&#10;72r7JX92H9fDbWFSa4rTXqnhoNt8ggjUhXf41T5oBbN0Ds8z8QjI1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x5Q4wwAAANwAAAAPAAAAAAAAAAAAAAAAAJcCAABkcnMvZG93&#10;bnJldi54bWxQSwUGAAAAAAQABAD1AAAAhwMAAAAA&#10;" fillcolor="#d2e0e6" strokecolor="white [3212]">
                    <v:path arrowok="t" o:connecttype="custom" o:connectlocs="434567164,1852687910;434567164,1852687910;217294091,1588018200;150436013,1588018200;0,1191034318;0,794009130;150436013,529339420;150436013,397025248;150436013,264669710;150436013,0;300871984,0;501425242,0;585003135,0;936013467,397025248;936013467,661694957;1170027372,794009130;1103169252,1058678780;1170027372,1323348490;1170027372,1720373738;1170027372,1852687910;1236885486,1985043448;1103169252,2147483647;785577454,2147483647;651861255,2147483647;585003135,1852687910;501425242,1852687910;434567164,1852687910" o:connectangles="0,0,0,0,0,0,0,0,0,0,0,0,0,0,0,0,0,0,0,0,0,0,0,0,0,0,0" textboxrect="@1,@1,@1,@1"/>
                  </v:shape>
                  <v:shape id="Freeform 276" o:spid="_x0000_s1301" style="position:absolute;left:76176;top:47487;width:940;height:118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WABKvwAA&#10;ANwAAAAPAAAAZHJzL2Rvd25yZXYueG1sRE/NisIwEL4LvkMYwZumihbpmhbZRREvou4DDM3YRptJ&#10;aaJ2335zEDx+fP/roreNeFLnjWMFs2kCgrh02nCl4PeynaxA+ICssXFMCv7IQ5EPB2vMtHvxiZ7n&#10;UIkYwj5DBXUIbSalL2uy6KeuJY7c1XUWQ4RdJXWHrxhuGzlPklRaNBwbamzpu6byfn5YBfrg+8b+&#10;yNt2cd0/Via1pjzulBqP+s0XiEB9+Ijf7r1WsEzj2ngmHgGZ/w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VYAEq/AAAA3AAAAA8AAAAAAAAAAAAAAAAAlwIAAGRycy9kb3ducmV2&#10;LnhtbFBLBQYAAAAABAAEAPUAAACDAwAAAAA=&#10;" fillcolor="#d2e0e6" strokecolor="white [3212]">
                    <v:path arrowok="t" o:connecttype="custom" o:connectlocs="127164263,296182770;127164263,296182770;270206296,296182770;270206296,0;476840574,0;476840574,296182770;556310624,131632231;619882642,296182770;619882642,394896650;619882642,921425531;413268591,921425531;349676346,1053057710;349676346,1184689942;270206296,1184689942;270206296,1316322173;127164263,1053057710;0,691079412;63571983,526528881;63571983,394896650;127164263,296182770" o:connectangles="0,0,0,0,0,0,0,0,0,0,0,0,0,0,0,0,0,0,0,0" textboxrect="@1,@1,@1,@1"/>
                  </v:shape>
                  <v:shape id="Freeform 277" o:spid="_x0000_s1302" style="position:absolute;left:76593;top:47250;width:1237;height:165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FKXRwgAA&#10;ANwAAAAPAAAAZHJzL2Rvd25yZXYueG1sRI/disIwFITvF3yHcATv1tRFi1ajyIoi3iz+PMChObbR&#10;5qQ0UevbG0HYy2FmvmFmi9ZW4k6NN44VDPoJCOLcacOFgtNx/T0G4QOyxsoxKXiSh8W88zXDTLsH&#10;7+l+CIWIEPYZKihDqDMpfV6SRd93NXH0zq6xGKJsCqkbfES4reRPkqTSouG4UGJNvyXl18PNKtA7&#10;31Z2JS/r4Xl7G5vUmvxvo1Sv2y6nIAK14T/8aW+1glE6gfeZeATk/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oUpdHCAAAA3AAAAA8AAAAAAAAAAAAAAAAAlwIAAGRycy9kb3du&#10;cmV2LnhtbFBLBQYAAAAABAAEAPUAAACGAwAAAAA=&#10;" fillcolor="#d2e0e6" strokecolor="white [3212]">
                    <v:path arrowok="t" o:connecttype="custom" o:connectlocs="584568555,126230164;584568555,126230164;584568555,378690537;217132691,252460380;217132691,504920701;300648497,378690537;367456940,504920701;367456940,631111002;367456940,1136031703;150324248,1136031703;83515805,1262261867;83515805,1388492083;0,1388492083;0,1514722240;150324248,1767142705;150324248,1640952463;217132691,1640952463;367456940,1640952463;501052750,1514722240;584568555,1136031703;734892803,883571323;868509689,0;651376998,126230164;584568555,126230164" o:connectangles="0,0,0,0,0,0,0,0,0,0,0,0,0,0,0,0,0,0,0,0,0,0,0,0" textboxrect="@1,@1,@1,@1"/>
                  </v:shape>
                  <v:shape id="Freeform 278" o:spid="_x0000_s1303" style="position:absolute;left:76795;top:47013;width:3106;height:3432;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95qRwAAA&#10;ANwAAAAPAAAAZHJzL2Rvd25yZXYueG1sRE/LisIwFN0L8w/hDrjT1MEXtVGGGRRxI3bmAy7NbRtt&#10;bkoTtf69WQguD+edbXrbiBt13jhWMBknIIgLpw1XCv7/tqMlCB+QNTaOScGDPGzWH4MMU+3ufKJb&#10;HioRQ9inqKAOoU2l9EVNFv3YtcSRK11nMUTYVVJ3eI/htpFfSTKXFg3Hhhpb+qmpuORXq0AffN/Y&#10;X3neTsv9dWnm1hTHnVLDz/57BSJQH97il3uvFcwWcX4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95qRwAAAANwAAAAPAAAAAAAAAAAAAAAAAJcCAABkcnMvZG93bnJl&#10;di54bWxQSwUGAAAAAAQABAD1AAAAhAMAAAAA&#10;" fillcolor="#d2e0e6" strokecolor="white [3212]">
                    <v:path arrowok="t" o:connecttype="custom" o:connectlocs="1782694864,0;1782694864,0;1256371176,0;1188463235,130717875;967757164,130717875;882866947,0;814959000,0;747029794,261394796;594231635,1176378951;441433471,1437773695;373525529,1829886366;220706070,1960604234;84890217,1960604234;0,2147483647;0,2147483647;152798159,2147483647;441433471,2147483647;526323688,2147483647;526323688,2147483647;662139541,2147483647;814959000,2147483647;814959000,2147483647;967757164,2147483647;1103573011,2147483647;1103573011,2147483647;1188463235,2147483647;1103573011,2147483647;1103573011,2147483647;1324300418,2147483647;1629896705,2147483647;1697804647,2147483647;1918532017,2147483647;2003422270,2147483647;2003422270,2147483647;1918532017,2147483647;1918532017,2147483647;1918532017,2147483647;1918532017,2147483647;2139238123,2147483647;2003422270,2147483647;2003422270,1960604234;2003422270,1699209490;2003422270,1568491563;1918532017,1568491563;2003422270,1307055821;2071330176,914943157;2139238123,784225282;2147483647,522830538;2139238123,522830538;2139238123,261394796;2071330176,130717875;1850624112,130717875;1782694864,0" o:connectangles="0,0,0,0,0,0,0,0,0,0,0,0,0,0,0,0,0,0,0,0,0,0,0,0,0,0,0,0,0,0,0,0,0,0,0,0,0,0,0,0,0,0,0,0,0,0,0,0,0,0,0,0,0" textboxrect="@1,@1,@1,@1"/>
                  </v:shape>
                  <v:shape id="Freeform 279" o:spid="_x0000_s1304" style="position:absolute;left:78342;top:49498;width:1963;height:177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uz8KwgAA&#10;ANwAAAAPAAAAZHJzL2Rvd25yZXYueG1sRI/disIwFITvBd8hHME7TZX1h2oUcVHEG/HnAQ7NsY02&#10;J6WJ2n37jSB4OczMN8x82dhSPKn2xrGCQT8BQZw5bThXcDlvelMQPiBrLB2Tgj/ysFy0W3NMtXvx&#10;kZ6nkIsIYZ+igiKEKpXSZwVZ9H1XEUfv6mqLIco6l7rGV4TbUg6TZCwtGo4LBVa0Lii7nx5Wgd77&#10;prS/8rb5ue4eUzO2Jjtslep2mtUMRKAmfMOf9k4rGE0G8D4Tj4Bc/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7PwrCAAAA3AAAAA8AAAAAAAAAAAAAAAAAlwIAAGRycy9kb3du&#10;cmV2LnhtbFBLBQYAAAAABAAEAPUAAACGAwAAAAA=&#10;" fillcolor="#d2e0e6" strokecolor="white [3212]">
                    <v:path arrowok="t" o:connecttype="custom" o:connectlocs="217232742,513774334;217232742,513774334;501304694,770661527;584837917,642217927;802070653,899105068;868909904,995427662;868909904,770661527;802070653,770661527;802070653,642217927;802070653,128443600;802070653,0;1019303395,0;1102857704,0;1320069389,256887193;1386908605,513774334;1320069389,642217927;1320069389,770661527;1236536136,995427662;1320069389,1155992261;935749120,1412879403;935749120,1541323003;802070653,1541323003;802070653,1669766596;584837917,1926653789;367626262,1926653789;217232742,1798210196;150393526,1926653789;0,1669766596;0,995427662;300787016,899105068;217232742,513774334" o:connectangles="0,0,0,0,0,0,0,0,0,0,0,0,0,0,0,0,0,0,0,0,0,0,0,0,0,0,0,0,0,0,0" textboxrect="@1,@1,@1,@1"/>
                  </v:shape>
                  <v:shape id="Freeform 280" o:spid="_x0000_s1305" style="position:absolute;left:76712;top:49025;width:2058;height:236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aaF9wgAA&#10;ANwAAAAPAAAAZHJzL2Rvd25yZXYueG1sRI/disIwFITvBd8hHME7TRX/qEYRRZG9Wfx5gENzbKPN&#10;SWmi1rc3wsJeDjPzDbNYNbYUT6q9caxg0E9AEGdOG84VXM673gyED8gaS8ek4E0eVst2a4Gpdi8+&#10;0vMUchEh7FNUUIRQpVL6rCCLvu8q4uhdXW0xRFnnUtf4inBbymGSTKRFw3GhwIo2BWX308Mq0D++&#10;Ke1W3naj6+ExMxNrst+9Ut1Os56DCNSE//Bf+6AVjKdD+J6JR0Au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FpoX3CAAAA3AAAAA8AAAAAAAAAAAAAAAAAlwIAAGRycy9kb3du&#10;cmV2LnhtbFBLBQYAAAAABAAEAPUAAACGAwAAAAA=&#10;" fillcolor="#d2e0e6" strokecolor="white [3212]">
                    <v:path arrowok="t" o:connecttype="custom" o:connectlocs="0,2147483647;0,2147483647;152103744,2147483647;304228730,2147483647;726760348,2147483647;878885340,2147483647;1166213642,2147483647;1318317386,2147483647;1166213642,2147483647;1166213642,1522618239;1470442336,1395736723;1385919029,1015092183;1166213642,1141973699;1166213642,1015092183;1250715713,888210667;1166213642,761329158;1166213642,380644541;1030989084,253763025;878885340,253763025;878885340,380644541;726760348,507526057;591557038,253763025;591557038,0;523955359,0;219726629,0;84502071,126881516;152103744,507526057;152103744,634447642;219726629,1141973699;219726629,1395736723;84502071,1522618239;0,2030184365;0,2147483647" o:connectangles="0,0,0,0,0,0,0,0,0,0,0,0,0,0,0,0,0,0,0,0,0,0,0,0,0,0,0,0,0,0,0,0,0" textboxrect="@1,@1,@1,@1"/>
                  </v:shape>
                  <v:shape id="Freeform 281" o:spid="_x0000_s1306" style="position:absolute;left:76272;top:41452;width:2593;height:284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QTmwgAA&#10;ANwAAAAPAAAAZHJzL2Rvd25yZXYueG1sRI/disIwFITvF/YdwlnwTtP1n2qURVHEG/HnAQ7NsY02&#10;J6WJWt/eCMJeDjPzDTOdN7YUd6q9cazgt5OAIM6cNpwrOB1X7TEIH5A1lo5JwZM8zGffX1NMtXvw&#10;nu6HkIsIYZ+igiKEKpXSZwVZ9B1XEUfv7GqLIco6l7rGR4TbUnaTZCgtGo4LBVa0KCi7Hm5Wgd76&#10;prRLeVn1z5vb2AytyXZrpVo/zd8ERKAm/Ic/7Y1WMBj14H0mHgE5e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4lBObCAAAA3AAAAA8AAAAAAAAAAAAAAAAAlwIAAGRycy9kb3du&#10;cmV2LnhtbFBLBQYAAAAABAAEAPUAAACGAwAAAAA=&#10;" fillcolor="#d2e0e6" strokecolor="white [3212]">
                    <v:path arrowok="t" o:connecttype="custom" o:connectlocs="303417201,2147483647;303417201,2147483647;219129947,1926648323;151708615,1926648323;0,1541318676;84287253,1444996356;84287253,1155988985;84287253,899102554;0,770659338;0,674337018;84287253,513772914;84287253,385329639;219129947,128443216;219129947,0;370859742,0;589989689,128443216;741698275,128443216;741698275,385329639;1179979349,674337018;1247421890,513772914;1247421890,289007379;1483417758,0;1618260422,128443216;1618260422,289007379;1837411543,289007379;1769969038,770659338;1837411543,1059666717;1837411543,2147483647;1837411543,2147483647;1769969038,2147483647;1702547670,2147483647;809140816,2147483647;674276942,2147483647;589989689,2147483647;303417201,2147483647" o:connectangles="0,0,0,0,0,0,0,0,0,0,0,0,0,0,0,0,0,0,0,0,0,0,0,0,0,0,0,0,0,0,0,0,0,0,0" textboxrect="@1,@1,@1,@1"/>
                  </v:shape>
                  <v:shape id="Freeform 282" o:spid="_x0000_s1307" style="position:absolute;left:78770;top:41703;width:1845;height:211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JySwgAA&#10;ANwAAAAPAAAAZHJzL2Rvd25yZXYueG1sRI/disIwFITvBd8hHME7TV38oxpFXBTxRvx5gENzbKPN&#10;SWmidt9+IwheDjPzDTNfNrYUT6q9caxg0E9AEGdOG84VXM6b3hSED8gaS8ek4I88LBft1hxT7V58&#10;pOcp5CJC2KeooAihSqX0WUEWfd9VxNG7utpiiLLOpa7xFeG2lD9JMpYWDceFAitaF5TdTw+rQO99&#10;U9pfedsMr7vH1IytyQ5bpbqdZjUDEagJ3/CnvdMKRpMhvM/EIyA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MnJLCAAAA3AAAAA8AAAAAAAAAAAAAAAAAlwIAAGRycy9kb3du&#10;cmV2LnhtbFBLBQYAAAAABAAEAPUAAACGAwAAAAA=&#10;" fillcolor="#d2e0e6" strokecolor="white [3212]">
                    <v:path arrowok="t" o:connecttype="custom" o:connectlocs="1271516502,1966993644;1271516502,1966993644;1056855985,2147483647;990798596,2091884005;66057425,2091884005;66057425,749342201;0,468348773;66057425,0;66057425,93677668;280717913,93677668;495399295,218568036;776117208,93677668;842174632,93677668;842174632,218568036;924741165,93677668;924741165,218568036;1056855985,93677668;1139422553,593239141;1056855985,967870655;990798596,749342201;924741165,374671097;924741165,468348773;924741165,593239141;1271516502,1966993644" o:connectangles="0,0,0,0,0,0,0,0,0,0,0,0,0,0,0,0,0,0,0,0,0,0,0,0" textboxrect="@1,@1,@1,@1"/>
                  </v:shape>
                  <v:shape id="Freeform 283" o:spid="_x0000_s1308" style="position:absolute;left:81436;top:45712;width:1654;height:248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kJwwAA&#10;ANwAAAAPAAAAZHJzL2Rvd25yZXYueG1sRI/RisIwFETfBf8hXGHfNF1ZXalNRRRFfJF19wMuzbWN&#10;29yUJmr9eyMIPg4zc4bJFp2txZVabxwr+BwlIIgLpw2XCv5+N8MZCB+QNdaOScGdPCzyfi/DVLsb&#10;/9D1GEoRIexTVFCF0KRS+qIii37kGuLonVxrMUTZllK3eItwW8txkkylRcNxocKGVhUV/8eLVaD3&#10;vqvtWp43X6fdZWam1hSHrVIfg245BxGoC+/wq73TCibfE3ieiUdA5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DkJwwAAANwAAAAPAAAAAAAAAAAAAAAAAJcCAABkcnMvZG93&#10;bnJldi54bWxQSwUGAAAAAAQABAD1AAAAhwMAAAAA&#10;" fillcolor="#d2e0e6" strokecolor="white [3212]">
                    <v:path arrowok="t" o:connecttype="custom" o:connectlocs="131818382,1637644280;131818382,1637644280;0,1926652206;0,2147483647;65919613,2147483647;280116674,2147483647;576734066,1926652206;790951971,1541321797;922770353,1284434819;1136988257,289007926;1136988257,0;1071068645,0;922770353,96322483;428435810,385330460;346036286,289007926;280116674,96322483;214217905,289007926;214217905,385330460;346036286,674338386;708552483,770660869;790951971,770660869;494334578,1412878308;280116674,1412878308;131818382,1637644280" o:connectangles="0,0,0,0,0,0,0,0,0,0,0,0,0,0,0,0,0,0,0,0,0,0,0,0" textboxrect="@1,@1,@1,@1"/>
                  </v:shape>
                  <v:shape id="Freeform 284" o:spid="_x0000_s1309" style="position:absolute;left:77104;top:45830;width:2166;height:153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Uqd+wwAA&#10;ANwAAAAPAAAAZHJzL2Rvd25yZXYueG1sRI/RisIwFETfBf8hXME3TZW1Stco4qKIL2LdD7g01za7&#10;zU1ponb/fiMIPg4zc4ZZrjtbizu13jhWMBknIIgLpw2XCr4vu9EChA/IGmvHpOCPPKxX/d4SM+0e&#10;fKZ7HkoRIewzVFCF0GRS+qIii37sGuLoXV1rMUTZllK3+IhwW8tpkqTSouG4UGFD24qK3/xmFeij&#10;72r7JX92H9fDbWFSa4rTXqnhoNt8ggjUhXf41T5oBbN5Cs8z8QjI1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Uqd+wwAAANwAAAAPAAAAAAAAAAAAAAAAAJcCAABkcnMvZG93&#10;bnJldi54bWxQSwUGAAAAAAQABAD1AAAAhwMAAAAA&#10;" fillcolor="#d2e0e6" strokecolor="white [3212]">
                    <v:path arrowok="t" o:connecttype="custom" o:connectlocs="946750157,0;946750157,0;1098920076,247151569;1098920076,494263867;1251068783,617839706;1538479631,1235679353;1031289023,1235679353;946750157,1359215878;743878181,1359215878;659360563,1235679353;591729474,1235679353;524098386,1451907542;304318626,1606367440;219779760,1606367440;84538837,1235679353;0,1081219456;152148701,741415487;524098386,617839706;591729474,494263867;524098386,494263867;743878181,370688086;879140322,123575781;946750157,0" o:connectangles="0,0,0,0,0,0,0,0,0,0,0,0,0,0,0,0,0,0,0,0,0,0,0" textboxrect="@1,@1,@1,@1"/>
                  </v:shape>
                  <v:shape id="Freeform 285" o:spid="_x0000_s1310" style="position:absolute;left:77021;top:43463;width:1630;height:307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HgLlxAAA&#10;ANwAAAAPAAAAZHJzL2Rvd25yZXYueG1sRI/RasJAFETfhf7DcgXfdGNpo6SuUlqU4Iuo/YBL9pqs&#10;Zu+G7Camf98tCD4OM3OGWW0GW4ueWm8cK5jPEhDEhdOGSwU/5+10CcIHZI21Y1LwSx4265fRCjPt&#10;7nyk/hRKESHsM1RQhdBkUvqiIot+5hri6F1cazFE2ZZSt3iPcFvL1yRJpUXDcaHChr4qKm6nzirQ&#10;ez/U9ltet2+XvFua1JrisFNqMh4+P0AEGsIz/GjnWsH7YgH/Z+IR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R4C5cQAAADcAAAADwAAAAAAAAAAAAAAAACXAgAAZHJzL2Rv&#10;d25yZXYueG1sUEsFBgAAAAAEAAQA9QAAAIgDAAAAAA==&#10;" fillcolor="#d2e0e6" strokecolor="white [3212]">
                    <v:path arrowok="t" o:connecttype="custom" o:connectlocs="131764956,130957774;131764956,130957774;131764956,392914304;280003113,654870886;214110197,1440699495;0,1997331537;0,2095529340;65872040,2147483647;65872040,2147483647;214110197,2147483647;65872040,2147483647;65872040,2147483647;131764956,2147483647;214110197,2147483647;559985392,2147483647;625878266,2147483647;559985392,2147483647;774116423,2147483647;905881343,2147483647;988226620,2147483647;1054098702,2147483647;905881343,2147483647;1054098702,1702614983;1119991576,1702614983;1119991576,1571657269;1119991576,916786375;280003113,0;131764956,130957774" o:connectangles="0,0,0,0,0,0,0,0,0,0,0,0,0,0,0,0,0,0,0,0,0,0,0,0,0,0,0,0" textboxrect="@1,@1,@1,@1"/>
                  </v:shape>
                  <v:shape id="Freeform 286" o:spid="_x0000_s1311" style="position:absolute;left:80734;top:44528;width:1011;height:106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gZaXwAAA&#10;ANwAAAAPAAAAZHJzL2Rvd25yZXYueG1sRE/LisIwFN0L8w/hDrjT1MEXtVGGGRRxI3bmAy7NbRtt&#10;bkoTtf69WQguD+edbXrbiBt13jhWMBknIIgLpw1XCv7/tqMlCB+QNTaOScGDPGzWH4MMU+3ufKJb&#10;HioRQ9inqKAOoU2l9EVNFv3YtcSRK11nMUTYVVJ3eI/htpFfSTKXFg3Hhhpb+qmpuORXq0AffN/Y&#10;X3neTsv9dWnm1hTHnVLDz/57BSJQH97il3uvFcwW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QgZaXwAAAANwAAAAPAAAAAAAAAAAAAAAAAJcCAABkcnMvZG93bnJl&#10;di54bWxQSwUGAAAAAAQABAD1AAAAhAMAAAAA&#10;" fillcolor="#d2e0e6" strokecolor="white [3212]">
                    <v:path arrowok="t" o:connecttype="custom" o:connectlocs="619948280,1155994451;619948280,1155994451;685217985,1155994451;473117339,770662947;342598664,481654260;212079953,0;212079953,96322756;65249006,224766571;0,770662947;65249006,770662947;130518711,866985704;130518711,610098074;212079953,770662947;407868327,770662947;619948280,1155994451" o:connectangles="0,0,0,0,0,0,0,0,0,0,0,0,0,0,0" textboxrect="@1,@1,@1,@1"/>
                  </v:shape>
                  <v:shape id="Freeform 287b" o:spid="_x0000_s1312" style="position:absolute;left:78659;top:45642;width:1977;height:1608;visibility:visible;mso-wrap-style:square;v-text-anchor:top" coordsize="262,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S/BxQAA&#10;ANwAAAAPAAAAZHJzL2Rvd25yZXYueG1sRI9PawIxFMTvBb9DeEIvpWZbaNWtWVFBtEe1B4+Pzev+&#10;cfOSbuK69dM3BcHjMDO/YWbz3jSio9ZXlhW8jBIQxLnVFRcKvg7r5wkIH5A1NpZJwS95mGeDhxmm&#10;2l54R90+FCJC2KeooAzBpVL6vCSDfmQdcfS+bWswRNkWUrd4iXDTyNckeZcGK44LJTpalZSf9mej&#10;QD+Nf1y32S0/r1VdH8/eTbR0Sj0O+8UHiEB9uIdv7a1W8Daewv+ZeAR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OpL8HFAAAA3AAAAA8AAAAAAAAAAAAAAAAAlwIAAGRycy9k&#10;b3ducmV2LnhtbFBLBQYAAAAABAAEAPUAAACJAwAAAAA=&#10;" path="m248,137l220,99,205,85,217,75,220,73,231,40,213,28,213,,187,4,189,35,170,56,139,44,99,61,73,59,52,37,38,40,28,54,12,73,,73,5,75,28,85,83,151,97,163,137,163,151,174,179,174,220,163,234,163,262,163,262,137,248,137xe" fillcolor="#d2e0e6" strokecolor="white [3212]">
                    <v:path arrowok="t" o:connecttype="custom" o:connectlocs="14118,11700;12526,8456;11673,7264;12352,6404;12526,6238;13152,3419;12126,2394;12126,0;10647,342;10760,2985;9681,4787;7916,3761;5637,5212;4158,5037;2958,3161;2166,3419;1592,4611;687,6238;0,6238;287,6404;1592,7264;4724,12892;5524,13918;7802,13918;8595,14860;10194,14860;12526,13918;13326,13918;14918,13918;14918,11700;14118,11700" o:connectangles="0,0,0,0,0,0,0,0,0,0,0,0,0,0,0,0,0,0,0,0,0,0,0,0,0,0,0,0,0,0,0"/>
                  </v:shape>
                  <v:shape id="Freeform 287a" o:spid="_x0000_s1313" style="position:absolute;left:78342;top:43582;width:2701;height:2735;visibility:visible;mso-wrap-style:square;v-text-anchor:top" coordsize="358,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WOcswQAA&#10;ANwAAAAPAAAAZHJzL2Rvd25yZXYueG1sRE/LisIwFN0L8w/hDriRMVVQpBplGBAF3fjYzO6aXJsy&#10;zU1pMrX69WYhuDyc92LVuUq01ITSs4LRMANBrL0puVBwPq2/ZiBCRDZYeSYFdwqwWn70Fpgbf+MD&#10;tcdYiBTCIUcFNsY6lzJoSw7D0NfEibv6xmFMsCmkafCWwl0lx1k2lQ5LTg0Wa/qxpP+O/06Bzrgd&#10;7PaXka0um/VD07be/3ql+p/d9xxEpC6+xS/31iiYzNL8dCYdAb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hVjnLMEAAADcAAAADwAAAAAAAAAAAAAAAACXAgAAZHJzL2Rvd25y&#10;ZXYueG1sUEsFBgAAAAAEAAQA9QAAAIUDAAAAAA==&#10;" path="m347,90l332,15,304,,262,26,247,15,70,15,70,52,56,67,42,78,42,142,42,154,28,154,,206,28,244,14,244,42,270,42,296,54,296,70,277,80,263,94,260,115,282,141,284,181,267,212,279,231,258,229,227,255,223,255,251,273,263,276,258,318,206,318,182,332,130,358,116,358,104,347,90xe" fillcolor="#d2e0e6" strokecolor="white [3212]">
                    <v:path arrowok="t" o:connecttype="custom" o:connectlocs="19752,7688;18899,1284;17308,0;14916,2218;14063,1284;3984,1284;3984,4435;3191,5719;2392,6662;2392,12123;2392,13148;1592,13148;0,17583;1592,20836;800,20836;2392,23053;2392,25271;2392,25271;3071,25271;3984,23645;4557,22453;5349,22194;6549,24079;8028,24245;10306,22795;12064,23820;13150,22028;13037,19376;14516,19034;14516,21427;15542,22453;15708,22028;18100,17583;18100,15541;18899,11097;20378,9905;20378,8880;19752,7688" o:connectangles="0,0,0,0,0,0,0,0,0,0,0,0,0,0,0,0,0,0,0,0,0,0,0,0,0,0,0,0,0,0,0,0,0,0,0,0,0,0"/>
                  </v:shape>
                  <v:shape id="Freeform 288" o:spid="_x0000_s1314" style="position:absolute;left:76176;top:45475;width:1250;height:213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bk8twwAA&#10;ANwAAAAPAAAAZHJzL2Rvd25yZXYueG1sRI/RasJAFETfC/7DcoW+1U2klRBdgyiW0Bep+gGX7DVZ&#10;zd4N2dWkf98tCH0cZuYMsypG24oH9d44VpDOEhDEldOGawXn0/4tA+EDssbWMSn4IQ/FevKywly7&#10;gb/pcQy1iBD2OSpoQuhyKX3VkEU/cx1x9C6utxii7Gupexwi3LZyniQLadFwXGiwo21D1e14twr0&#10;lx9bu5PX/fulvGdmYU11+FTqdTpuliACjeE//GyXWsFHlsLfmXgE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bk8twwAAANwAAAAPAAAAAAAAAAAAAAAAAJcCAABkcnMvZG93&#10;bnJldi54bWxQSwUGAAAAAAQABAD1AAAAhwMAAAAA&#10;" fillcolor="#d2e0e6" strokecolor="white [3212]">
                    <v:path arrowok="t" o:connecttype="custom" o:connectlocs="0,1669761892;0,1669761892;128871728,1284432252;209411433,1284432252;273847282,1412875468;354407500,1284432252;483279192,899102554;563818897,545893810;628254782,289007379;628254782,160564163;628254782,0;628254782,160564163;773250843,642216123;628254782,642216123;628254782,770659338;708814965,899102554;773250843,1155988985;628254782,1541318676;708814965,1669761892;837686692,2087212486;837686692,2147483647;483279192,2147483647;273847282,2147483647;128871728,2147483647;128871728,2087212486;64435849,1926648323;0,1798205108;0,1669761892" o:connectangles="0,0,0,0,0,0,0,0,0,0,0,0,0,0,0,0,0,0,0,0,0,0,0,0,0,0,0,0" textboxrect="@1,@1,@1,@1"/>
                  </v:shape>
                  <v:shape id="Freeform 289" o:spid="_x0000_s1315" style="position:absolute;left:76272;top:47487;width:321;height:23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NFawgAA&#10;ANwAAAAPAAAAZHJzL2Rvd25yZXYueG1sRI/RisIwFETfBf8hXME3TZVdKV1TEcVFfBF1P+DSXNvs&#10;NjelSbX+vVkQfBxm5gyzXPW2FjdqvXGsYDZNQBAXThsuFfxcdpMUhA/IGmvHpOBBHlb5cLDETLs7&#10;n+h2DqWIEPYZKqhCaDIpfVGRRT91DXH0rq61GKJsS6lbvEe4reU8SRbSouG4UGFDm4qKv3NnFeiD&#10;72u7lb+7j+u+S83CmuL4rdR41K+/QATqwzv8au+1gs90Dv9n4hGQ+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80VrCAAAA3AAAAA8AAAAAAAAAAAAAAAAAlwIAAGRycy9kb3du&#10;cmV2LnhtbFBLBQYAAAAABAAEAPUAAACGAwAAAAA=&#10;" fillcolor="#d2e0e6" strokecolor="white [3212]">
                    <v:path arrowok="t" o:connecttype="custom" o:connectlocs="251753668,0;251753668,0;251753668,225873412;89921560,225873412;0,225873412;89921560,0;251753668,0" o:connectangles="0,0,0,0,0,0,0" textboxrect="@1,@1,@1,@1"/>
                  </v:shape>
                  <v:shape id="Freeform 290" o:spid="_x0000_s1316" style="position:absolute;left:80210;top:45120;width:2368;height:213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8HTBwwAA&#10;ANwAAAAPAAAAZHJzL2Rvd25yZXYueG1sRI/disIwFITvF3yHcATv1tSflVKNIoqLeLP48wCH5thG&#10;m5PSRO2+vREEL4eZ+YaZLVpbiTs13jhWMOgnIIhzpw0XCk7HzXcKwgdkjZVjUvBPHhbzztcMM+0e&#10;vKf7IRQiQthnqKAMoc6k9HlJFn3f1cTRO7vGYoiyKaRu8BHhtpLDJJlIi4bjQok1rUrKr4ebVaB3&#10;vq3sWl424/P2lpqJNfnfr1K9brucggjUhk/43d5qBT/pC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8HTBwwAAANwAAAAPAAAAAAAAAAAAAAAAAJcCAABkcnMvZG93&#10;bnJldi54bWxQSwUGAAAAAAQABAD1AAAAhwMAAAAA&#10;" fillcolor="#d2e0e6" strokecolor="white [3212]">
                    <v:path arrowok="t" o:connecttype="custom" o:connectlocs="1009538110,545893810;1009538110,545893810;1009538110,770659338;1009538110,899102554;1075757883,899102554;1075757883,1059666717;1224689706,1284432252;1572239007,1412875468;1638437895,1412875468;1357087447,2087212486;1141956771,2087212486;1009538110,2147483647;844051386,2147483647;645454722,2147483647;281350448,2147483647;281350448,1926648323;215151560,1926648323;66198888,1541318676;0,1412875468;66198888,1284432252;132397741,899102554;347549336,385329639;347549336,160564163;430303162,160564163;496502050,289007379;496502050,0;562700902,160564163;777852498,160564163;1009538110,545893810" o:connectangles="0,0,0,0,0,0,0,0,0,0,0,0,0,0,0,0,0,0,0,0,0,0,0,0,0,0,0,0,0" textboxrect="@1,@1,@1,@1"/>
                  </v:shape>
                  <v:shape id="Freeform 291" o:spid="_x0000_s1317" style="position:absolute;left:81650;top:45593;width:214;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Gey1wwAA&#10;ANwAAAAPAAAAZHJzL2Rvd25yZXYueG1sRI/RasJAFETfC/7DcoW+NZuWVEJ0laJYgi/S6Adcstdk&#10;NXs3ZFdN/94tCH0cZuYMs1iNthM3GrxxrOA9SUEQ104bbhQcD9u3HIQPyBo7x6TglzyslpOXBRba&#10;3fmHblVoRISwL1BBG0JfSOnrliz6xPXE0Tu5wWKIcmikHvAe4baTH2k6kxYNx4UWe1q3VF+qq1Wg&#10;d37s7Eaet9mpvOZmZk29/1bqdTp+zUEEGsN/+NkutYLPPIO/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Gey1wwAAANwAAAAPAAAAAAAAAAAAAAAAAJcCAABkcnMvZG93&#10;bnJldi54bWxQSwUGAAAAAAQABAD1AAAAhwMAAAAA&#10;" fillcolor="#d2e0e6" strokecolor="white [3212]">
                    <v:path arrowok="t" o:connecttype="custom" o:connectlocs="104863846,385335112;104863846,385335112;0,385335112;0,224768709;0,0;104863846,0;209727691,0;209727691,96323688;104863846,96323688;209727691,224768709;104863846,385335112" o:connectangles="0,0,0,0,0,0,0,0,0,0,0" textboxrect="@1,@1,@1,@1"/>
                  </v:shape>
                  <v:shape id="Freeform 292" o:spid="_x0000_s1318" style="position:absolute;left:80305;top:47132;width:1345;height:165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VUkuwgAA&#10;ANwAAAAPAAAAZHJzL2Rvd25yZXYueG1sRI/RisIwFETfF/yHcAXf1tRFpVRTEcVF9kVW/YBLc22j&#10;zU1pUq1/bxaEfRxm5gyzXPW2FndqvXGsYDJOQBAXThsuFZxPu88UhA/IGmvHpOBJHlb54GOJmXYP&#10;/qX7MZQiQthnqKAKocmk9EVFFv3YNcTRu7jWYoiyLaVu8RHhtpZfSTKXFg3HhQob2lRU3I6dVaB/&#10;fF/brbzuppd9l5q5NcXhW6nRsF8vQATqw3/43d5rBbN0Bn9n4hGQ+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tVSS7CAAAA3AAAAA8AAAAAAAAAAAAAAAAAlwIAAGRycy9kb3du&#10;cmV2LnhtbFBLBQYAAAAABAAEAPUAAACGAwAAAAA=&#10;" fillcolor="#d2e0e6" strokecolor="white [3212]">
                    <v:path arrowok="t" o:connecttype="custom" o:connectlocs="920243881,128339860;920243881,128339860;788780470,0;575157645,128339860;213622860,0;65731726,0;0,0;65731726,128339860;131463411,481264391;0,898379076;0,1058814041;65731726,1058814041;427266506,1411738573;427266506,1668418292;640889330,1796758152;706621056,1411738573;788780470,1411738573;854512190,1155058795;788780470,1058814041;788780470,385019579;920243881,128339860" o:connectangles="0,0,0,0,0,0,0,0,0,0,0,0,0,0,0,0,0,0,0,0,0" textboxrect="@1,@1,@1,@1"/>
                  </v:shape>
                  <v:shape id="Freeform 293" o:spid="_x0000_s1319" style="position:absolute;left:79591;top:47132;width:916;height:106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h9dZwgAA&#10;ANwAAAAPAAAAZHJzL2Rvd25yZXYueG1sRI/RisIwFETfBf8hXME3TRW3lK5RFkURXxarH3Bprm12&#10;m5vSRK1/bxYWfBxm5gyzXPe2EXfqvHGsYDZNQBCXThuuFFzOu0kGwgdkjY1jUvAkD+vVcLDEXLsH&#10;n+hehEpECPscFdQhtLmUvqzJop+6ljh6V9dZDFF2ldQdPiLcNnKeJKm0aDgu1NjSpqbyt7hZBfro&#10;+8Zu5c9ucT3cMpNaU37vlRqP+q9PEIH68A7/tw9awUeWwt+ZeATk6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H11nCAAAA3AAAAA8AAAAAAAAAAAAAAAAAlwIAAGRycy9kb3du&#10;cmV2LnhtbFBLBQYAAAAABAAEAPUAAACGAwAAAAA=&#10;" fillcolor="#d2e0e6" strokecolor="white [3212]">
                    <v:path arrowok="t" o:connecttype="custom" o:connectlocs="476002682,0;476002682,0;539484530,96322756;602946172,481654260;476002682,866985704;476002682,1059671694;269742265,1059671694;126943490,1059671694;0,1155994451;63461607,770662947;126943490,642219133;206260382,385331503;126943490,385331503;126943490,96322756;269742265,96322756;476002682,0" o:connectangles="0,0,0,0,0,0,0,0,0,0,0,0,0,0,0,0" textboxrect="@1,@1,@1,@1"/>
                  </v:shape>
                  <v:shape id="Freeform 294" o:spid="_x0000_s1320" style="position:absolute;left:79484;top:48078;width:310;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y3LCxAAA&#10;ANwAAAAPAAAAZHJzL2Rvd25yZXYueG1sRI/RasJAFETfC/7DcoW+1Y3F2hBdg1QsoS9F6wdcstdk&#10;NXs3ZDcm/r1bKPRxmJkzzDofbSNu1HnjWMF8loAgLp02XCk4/exfUhA+IGtsHJOCO3nIN5OnNWba&#10;DXyg2zFUIkLYZ6igDqHNpPRlTRb9zLXE0Tu7zmKIsquk7nCIcNvI1yRZSouG40KNLX3UVF6PvVWg&#10;v/zY2J287Bfnok/N0pry+1Op5+m4XYEINIb/8F+70Are0nf4PROPgN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MtywsQAAADcAAAADwAAAAAAAAAAAAAAAACXAgAAZHJzL2Rv&#10;d25yZXYueG1sUEsFBgAAAAAEAAQA9QAAAIgDAAAAAA==&#10;" fillcolor="#d2e0e6" strokecolor="white [3212]">
                    <v:path arrowok="t" o:connecttype="custom" o:connectlocs="218187163,419205821;218187163,419205821;83921388,419205821;0,419205821;83921388,139749632;218187163,0;218187163,279456189;218187163,419205821" o:connectangles="0,0,0,0,0,0,0,0" textboxrect="@1,@1,@1,@1"/>
                  </v:shape>
                  <v:shape id="Freeform 295" o:spid="_x0000_s1321" style="position:absolute;left:79591;top:48433;width:203;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VOawwAAA&#10;ANwAAAAPAAAAZHJzL2Rvd25yZXYueG1sRE/NisIwEL4LvkMYYW+auqxSalMRxUW8LFt9gKEZ22gz&#10;KU3U+vbmsLDHj+8/Xw+2FQ/qvXGsYD5LQBBXThuuFZxP+2kKwgdkja1jUvAiD+tiPMox0+7Jv/Qo&#10;Qy1iCPsMFTQhdJmUvmrIop+5jjhyF9dbDBH2tdQ9PmO4beVnkiylRcOxocGOtg1Vt/JuFeijH1q7&#10;k9f91+VwT83SmurnW6mPybBZgQg0hH/xn/ugFSzSuDaeiUdAFm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VOawwAAAANwAAAAPAAAAAAAAAAAAAAAAAJcCAABkcnMvZG93bnJl&#10;di54bWxQSwUGAAAAAAQABAD1AAAAhAMAAAAA&#10;" fillcolor="#d2e0e6" strokecolor="white [3212]">
                    <v:path arrowok="t" o:connecttype="custom" o:connectlocs="119937666,0;119937666,0;119937666,128445020;0,385335112;0,128445020;0,0;119937666,0" o:connectangles="0,0,0,0,0,0,0" textboxrect="@1,@1,@1,@1"/>
                  </v:shape>
                  <v:shape id="Freeform 296" o:spid="_x0000_s1322" style="position:absolute;left:72666;top:40875;width:1963;height:177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EMrwwAA&#10;ANwAAAAPAAAAZHJzL2Rvd25yZXYueG1sRI/RisIwFETfBf8hXME3TZVVul2jiIsivojVD7g01za7&#10;zU1ponb/fiMIPg4zc4ZZrDpbizu13jhWMBknIIgLpw2XCi7n7SgF4QOyxtoxKfgjD6tlv7fATLsH&#10;n+ieh1JECPsMFVQhNJmUvqjIoh+7hjh6V9daDFG2pdQtPiLc1nKaJHNp0XBcqLChTUXFb36zCvTB&#10;d7X9lj/bj+v+lpq5NcVxp9Rw0K2/QATqwjv8au+1gln6Cc8z8QjI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GEMrwwAAANwAAAAPAAAAAAAAAAAAAAAAAJcCAABkcnMvZG93&#10;bnJldi54bWxQSwUGAAAAAAQABAD1AAAAhwMAAAAA&#10;" fillcolor="#d2e0e6" strokecolor="white [3212]">
                    <v:path arrowok="t" o:connecttype="custom" o:connectlocs="1236536136,160564599;1236536136,160564599;1320069389,160564599;1386908605,770661527;1102857704,931226075;1102857704,1027548669;868909904,1316556868;584837917,1541323003;501304694,1701887602;501304694,1926653789;0,1798210196;150393526,1798210196;300787016,1541323003;367626262,1316556868;367626262,1027548669;434465478,770661527;501304694,545895341;718516378,385330734;802070653,0;868909904,0;935749120,160564599;1169696920,160564599;1236536136,160564599" o:connectangles="0,0,0,0,0,0,0,0,0,0,0,0,0,0,0,0,0,0,0,0,0,0,0" textboxrect="@1,@1,@1,@1"/>
                  </v:shape>
                  <v:shape id="Freeform 297" o:spid="_x0000_s1323" style="position:absolute;left:73392;top:40520;width:3308;height:3786;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3xrwAAA&#10;ANwAAAAPAAAAZHJzL2Rvd25yZXYueG1sRE/LisIwFN0L8w/hDrjTdAaVWk3LMIMibsTHB1yaaxun&#10;uSlN1Pr3ZiG4PJz3suhtI27UeeNYwdc4AUFcOm24UnA6rkYpCB+QNTaOScGDPBT5x2CJmXZ33tPt&#10;ECoRQ9hnqKAOoc2k9GVNFv3YtcSRO7vOYoiwq6Tu8B7DbSO/k2QmLRqODTW29FtT+X+4WgV66/vG&#10;/snLanLeXFMzs6bcrZUafvY/CxCB+vAWv9wbrWA6j/PjmXgEZP4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3xrwAAAANwAAAAPAAAAAAAAAAAAAAAAAJcCAABkcnMvZG93bnJl&#10;di54bWxQSwUGAAAAAAQABAD1AAAAhAMAAAAA&#10;" fillcolor="#d2e0e6" strokecolor="white [3212]">
                    <v:path arrowok="t" o:connecttype="custom" o:connectlocs="740831768,513593335;740831768,513593335;808185884,513593335;892373268,1155585044;589290303,1283983419;589290303,1412381734;370415905,1669178431;84187348,1925975069;0,2054373444;0,2147483647;437770015,2147483647;1111247672,2147483647;1178601783,2147483647;1330122076,2147483647;1397476187,2147483647;1464830339,2147483647;1616350627,2147483647;2147483647,2147483647;2147483647,2147483647;2147483647,2147483647;2054120642,2147483647;2121474758,2147483647;2121474758,2147483647;2121474758,1925975069;2054120642,1797576746;2054120642,1669178431;2054120642,1283983419;1902579141,1155585044;1835246202,898788399;1969933258,641991709;1902579141,128398323;1969933258,0;1902579141,128398323;1683704743,0;1616350627,128398323;1464830339,0;1330122076,128398323;1111247672,128398323;740831768,513593335" o:connectangles="0,0,0,0,0,0,0,0,0,0,0,0,0,0,0,0,0,0,0,0,0,0,0,0,0,0,0,0,0,0,0,0,0,0,0,0,0,0,0" textboxrect="@1,@1,@1,@1"/>
                  </v:shape>
                  <v:shape id="Freeform 298" o:spid="_x0000_s1324" style="position:absolute;left:75962;top:40520;width:631;height:155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9nwxAAA&#10;ANwAAAAPAAAAZHJzL2Rvd25yZXYueG1sRI/dasJAFITvBd9hOQXvdGNpg6auIi1K8Eb8eYBD9phs&#10;mz0bspuYvn23IHg5zMw3zGoz2Fr01HrjWMF8loAgLpw2XCq4XnbTBQgfkDXWjknBL3nYrMejFWba&#10;3flE/TmUIkLYZ6igCqHJpPRFRRb9zDXE0bu51mKIsi2lbvEe4baWr0mSSouG40KFDX1WVPycO6tA&#10;H/xQ2y/5vXu75d3CpNYUx71Sk5dh+wEi0BCe4Uc71wrel3P4PxOP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bfZ8MQAAADcAAAADwAAAAAAAAAAAAAAAACXAgAAZHJzL2Rv&#10;d25yZXYueG1sUEsFBgAAAAAEAAQA9QAAAIgDAAAAAA==&#10;" fillcolor="#d2e0e6" strokecolor="white [3212]">
                    <v:path arrowok="t" o:connecttype="custom" o:connectlocs="469276960,1047206075;469276960,1047206075;469276960,1178096616;312865779,1439877578;312865779,1570768118;243325595,1734401747;243325595,1341730244;86914373,1178096616;0,949017717;156432887,654493548;86914373,163633628;156432887,0;312865779,0;382384251,163633628;469276960,0;382384251,261781021;469276960,556305131;312865779,785384029;312865779,949017717;469276960,949017717;469276960,1047206075" o:connectangles="0,0,0,0,0,0,0,0,0,0,0,0,0,0,0,0,0,0,0,0,0" textboxrect="@1,@1,@1,@1"/>
                  </v:shape>
                  <v:shape id="Freeform 299" o:spid="_x0000_s1325" style="position:absolute;left:72785;top:43108;width:2665;height:295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ZUeHwgAA&#10;ANwAAAAPAAAAZHJzL2Rvd25yZXYueG1sRI/disIwFITvBd8hHME7TRUVrUYRRZG9Wfx5gENzbKPN&#10;SWmi1rc3wsJeDjPzDbNYNbYUT6q9caxg0E9AEGdOG84VXM673hSED8gaS8ek4E0eVst2a4Gpdi8+&#10;0vMUchEh7FNUUIRQpVL6rCCLvu8q4uhdXW0xRFnnUtf4inBbymGSTKRFw3GhwIo2BWX308Mq0D++&#10;Ke1W3naj6+ExNRNrst+9Ut1Os56DCNSE//Bf+6AVjGdD+J6JR0Au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lR4fCAAAA3AAAAA8AAAAAAAAAAAAAAAAAlwIAAGRycy9kb3du&#10;cmV2LnhtbFBLBQYAAAAABAAEAPUAAACGAwAAAAA=&#10;" fillcolor="#d2e0e6" strokecolor="white [3212]">
                    <v:path arrowok="t" o:connecttype="custom" o:connectlocs="861243593,0;861243593,0;1490608259,908573127;1573422149,1038369284;1705924388,1168165448;1788738278,1297961605;1854989418,1297961605;1854989418,1946901601;1788738278,2076697765;1424357161,2147483647;1275313053,2147483647;1142810820,2147483647;993745826,2147483647;861243593,2147483647;778429697,2147483647;712178563,2147483647;645927464,2147483647;563113568,2147483647;496862469,2147483647;347818368,2147483647;215316129,2147483647;66251099,2147483647;132502233,2147483647;0,2147483647;132502233,2076697765;215316129,2147483647;281567227,2076697765;778429697,2076697765;645927464,0;861243593,0" o:connectangles="0,0,0,0,0,0,0,0,0,0,0,0,0,0,0,0,0,0,0,0,0,0,0,0,0,0,0,0,0,0" textboxrect="@1,@1,@1,@1"/>
                  </v:shape>
                  <v:shape id="Freeform 300" o:spid="_x0000_s1326" style="position:absolute;left:72047;top:42650;width:1964;height:248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KeIcwwAA&#10;ANwAAAAPAAAAZHJzL2Rvd25yZXYueG1sRI/disIwFITvF/YdwlnwTtP1D61GWRRFvBF/HuDQHNto&#10;c1KaqPXtjSDs5TAz3zDTeWNLcafaG8cKfjsJCOLMacO5gtNx1R6B8AFZY+mYFDzJw3z2/TXFVLsH&#10;7+l+CLmIEPYpKihCqFIpfVaQRd9xFXH0zq62GKKsc6lrfES4LWU3SYbSouG4UGBFi4Ky6+FmFeit&#10;b0q7lJdV/7y5jczQmmy3Vqr10/xNQARqwn/4095oBYNxD95n4hGQs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KeIcwwAAANwAAAAPAAAAAAAAAAAAAAAAAJcCAABkcnMvZG93&#10;bnJldi54bWxQSwUGAAAAAAQABAD1AAAAhwMAAAAA&#10;" fillcolor="#d2e0e6" strokecolor="white [3212]">
                    <v:path arrowok="t" o:connecttype="custom" o:connectlocs="0,1429813826;0,1429813826;66093934,1332340405;429662767,1332340405;429662767,1039879442;578389741,942365253;578389741,259969848;925440307,259969848;925440307,0;1355103068,552430870;1140261250,552430870;1289009139,2147483647;793231564,2147483647;710598519,2147483647;644504585,2147483647;495777575,2147483647;429662767,2147483647;214841824,2147483647;66093934,2147483647;0,2147483647;66093934,1949753521;0,1819788985;66093934,1559819138;0,1429813826" o:connectangles="0,0,0,0,0,0,0,0,0,0,0,0,0,0,0,0,0,0,0,0,0,0,0,0" textboxrect="@1,@1,@1,@1"/>
                  </v:shape>
                  <v:shape id="Freeform 301" o:spid="_x0000_s1327" style="position:absolute;left:72047;top:42531;width:1345;height:142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wHpoxAAA&#10;ANwAAAAPAAAAZHJzL2Rvd25yZXYueG1sRI/RasJAFETfC/7DcoW+1Y1ig0ZXESUl9KXU+gGX7DVZ&#10;zd4N2dXEv3cLhT4OM3OGWW8H24g7dd44VjCdJCCIS6cNVwpOP/nbAoQPyBobx6TgQR62m9HLGjPt&#10;ev6m+zFUIkLYZ6igDqHNpPRlTRb9xLXE0Tu7zmKIsquk7rCPcNvIWZKk0qLhuFBjS/uayuvxZhXo&#10;Tz809iAv+fxc3BYmtab8+lDqdTzsViACDeE//NcutIL35Rx+z8QjID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cB6aMQAAADcAAAADwAAAAAAAAAAAAAAAACXAgAAZHJzL2Rv&#10;d25yZXYueG1sUEsFBgAAAAAEAAQA9QAAAIgDAAAAAA==&#10;" fillcolor="#d2e0e6" strokecolor="white [3212]">
                    <v:path arrowok="t" o:connecttype="custom" o:connectlocs="0,1541318676;0,1541318676;65731726,1444996356;427266506,1444996356;427266506,1155988985;575157645,1059666717;575157645,385329639;920243881,385329639;920243881,128443216;427266506,0;361534779,289007379;279354551,385329639;213622860,770659338;0,1284432252;0,1541318676" o:connectangles="0,0,0,0,0,0,0,0,0,0,0,0,0,0,0" textboxrect="@1,@1,@1,@1"/>
                  </v:shape>
                  <v:shape id="Freeform 302" o:spid="_x0000_s1328" style="position:absolute;left:72036;top:45357;width:511;height:11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jN/zwwAA&#10;ANwAAAAPAAAAZHJzL2Rvd25yZXYueG1sRI/RisIwFETfF/yHcIV926bKKlqNIooi+yLr+gGX5raN&#10;NjeliVr/3ggLPg4zc4aZLztbixu13jhWMEhSEMS504ZLBae/7dcEhA/IGmvHpOBBHpaL3sccM+3u&#10;/Eu3YyhFhLDPUEEVQpNJ6fOKLPrENcTRK1xrMUTZllK3eI9wW8thmo6lRcNxocKG1hXll+PVKtA/&#10;vqvtRp6338X+OjFja/LDTqnPfreagQjUhXf4v73XCkbTEbzOxCMgF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jN/zwwAAANwAAAAPAAAAAAAAAAAAAAAAAJcCAABkcnMvZG93&#10;bnJldi54bWxQSwUGAAAAAAQABAD1AAAAhwMAAAAA&#10;" fillcolor="#d2e0e6" strokecolor="white [3212]">
                    <v:path arrowok="t" o:connecttype="custom" o:connectlocs="0,165362478;0,165362478;63686647,165362478;206946066,0;270632719,165362478;334299084,0;206946066,0;0,0;0,165362478" o:connectangles="0,0,0,0,0,0,0,0,0" textboxrect="@1,@1,@1,@1"/>
                  </v:shape>
                  <v:shape id="Freeform 303" o:spid="_x0000_s1329" style="position:absolute;left:72036;top:45593;width:511;height:35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GEwgAA&#10;ANwAAAAPAAAAZHJzL2Rvd25yZXYueG1sRI/disIwFITvF3yHcATv1tRFi1ajyIoi3iz+PMChObbR&#10;5qQ0UevbG0HYy2FmvmFmi9ZW4k6NN44VDPoJCOLcacOFgtNx/T0G4QOyxsoxKXiSh8W88zXDTLsH&#10;7+l+CIWIEPYZKihDqDMpfV6SRd93NXH0zq6xGKJsCqkbfES4reRPkqTSouG4UGJNvyXl18PNKtA7&#10;31Z2JS/r4Xl7G5vUmvxvo1Sv2y6nIAK14T/8aW+1gtEkhfeZeATk/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eQYTCAAAA3AAAAA8AAAAAAAAAAAAAAAAAlwIAAGRycy9kb3du&#10;cmV2LnhtbFBLBQYAAAAABAAEAPUAAACGAwAAAAA=&#10;" fillcolor="#d2e0e6" strokecolor="white [3212]">
                    <v:path arrowok="t" o:connecttype="custom" o:connectlocs="206946066,385335112;206946066,385335112;334299084,96323688;334299084,0;0,0;127352976,96323688;127352976,224768709;206946066,385335112" o:connectangles="0,0,0,0,0,0,0,0" textboxrect="@1,@1,@1,@1"/>
                  </v:shape>
                  <v:shape id="Freeform 304" o:spid="_x0000_s1330" style="position:absolute;left:72654;top:46067;width:429;height:591;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EuQfxAAA&#10;ANwAAAAPAAAAZHJzL2Rvd25yZXYueG1sRI/RasJAFETfC/2H5Rb61myUqjG6BmmxSF9K1Q+4ZK/J&#10;avZuyG40/XtXEPo4zMwZZlkMthEX6rxxrGCUpCCIS6cNVwoO+81bBsIHZI2NY1LwRx6K1fPTEnPt&#10;rvxLl12oRISwz1FBHUKbS+nLmiz6xLXE0Tu6zmKIsquk7vAa4baR4zSdSouG40KNLX3UVJ53vVWg&#10;v/3Q2E952rwft31mptaUP19Kvb4M6wWIQEP4Dz/aW61gMp/B/Uw8AnJ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RLkH8QAAADcAAAADwAAAAAAAAAAAAAAAACXAgAAZHJzL2Rv&#10;d25yZXYueG1sUEsFBgAAAAAEAAQA9QAAAIgDAAAAAA==&#10;" fillcolor="#d2e0e6" strokecolor="white [3212]">
                    <v:path arrowok="t" o:connecttype="custom" o:connectlocs="0,91462700;0,91462700;88657273,0;159561064,0;319144145,243900563;319144145,365811985;159561064,609712600;88657273,457274736;0,457274736;0,91462700" o:connectangles="0,0,0,0,0,0,0,0,0,0" textboxrect="@1,@1,@1,@1"/>
                  </v:shape>
                  <v:shape id="Freeform 305" o:spid="_x0000_s1331" style="position:absolute;left:72857;top:46303;width:737;height:82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XBtwAAA&#10;ANwAAAAPAAAAZHJzL2Rvd25yZXYueG1sRE/LisIwFN0L8w/hDrjTdAaVWk3LMIMibsTHB1yaaxun&#10;uSlN1Pr3ZiG4PJz3suhtI27UeeNYwdc4AUFcOm24UnA6rkYpCB+QNTaOScGDPBT5x2CJmXZ33tPt&#10;ECoRQ9hnqKAOoc2k9GVNFv3YtcSRO7vOYoiwq6Tu8B7DbSO/k2QmLRqODTW29FtT+X+4WgV66/vG&#10;/snLanLeXFMzs6bcrZUafvY/CxCB+vAWv9wbrWA6j2vjmXgEZP4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jXBtwAAAANwAAAAPAAAAAAAAAAAAAAAAAJcCAABkcnMvZG93bnJl&#10;di54bWxQSwUGAAAAAAQABAD1AAAAhAMAAAAA&#10;" fillcolor="#d2e0e6" strokecolor="white [3212]">
                    <v:path arrowok="t" o:connecttype="custom" o:connectlocs="569694325,933440109;569694325,933440109;569694325,666748882;391675865,533382461;391675865,266691227;320464092,266691227;231443819,0;160232046,133366421;0,400057647;391675865,933440109;569694325,933440109" o:connectangles="0,0,0,0,0,0,0,0,0,0,0" textboxrect="@1,@1,@1,@1"/>
                  </v:shape>
                  <v:shape id="Freeform 306" o:spid="_x0000_s1332" style="position:absolute;left:73380;top:45948;width:1035;height:118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dX2xAAA&#10;ANwAAAAPAAAAZHJzL2Rvd25yZXYueG1sRI/RasJAFETfhf7DcgXfdGNpg6auUlqU4Iuo/YBL9pqs&#10;Zu+G7Camf98tCD4OM3OGWW0GW4ueWm8cK5jPEhDEhdOGSwU/5+10AcIHZI21Y1LwSx4265fRCjPt&#10;7nyk/hRKESHsM1RQhdBkUvqiIot+5hri6F1cazFE2ZZSt3iPcFvL1yRJpUXDcaHChr4qKm6nzirQ&#10;ez/U9ltet2+XvFuY1JrisFNqMh4+P0AEGsIz/GjnWsH7cgn/Z+IR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8HV9sQAAADcAAAADwAAAAAAAAAAAAAAAACXAgAAZHJzL2Rv&#10;d25yZXYueG1sUEsFBgAAAAAEAAQA9QAAAIgDAAAAAA==&#10;" fillcolor="#d2e0e6" strokecolor="white [3212]">
                    <v:path arrowok="t" o:connecttype="custom" o:connectlocs="666830602,1186693645;666830602,1186693645;666830602,791129096;752328847,527419413;666830602,263709684;598444861,131854864;444560882,131854864;376175141,0;307767965,131854864;222269720,0;153883979,131854864;85498245,131854864;85498245,263709684;85498245,395564548;85498245,527419413;85498245,659274232;0,659274232;0,922983961;153883979,1054838780;153883979,1318548516;307767965,1186693645;530059127,1186693645;666830602,1186693645" o:connectangles="0,0,0,0,0,0,0,0,0,0,0,0,0,0,0,0,0,0,0,0,0,0,0" textboxrect="@1,@1,@1,@1"/>
                  </v:shape>
                  <v:shape id="Freeform 307" o:spid="_x0000_s1333" style="position:absolute;left:73904;top:45120;width:1225;height:106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1IiQvAAA&#10;ANwAAAAPAAAAZHJzL2Rvd25yZXYueG1sRE9LCsIwEN0L3iGM4E5TRYpUo4iiiBvxc4ChGdtoMylN&#10;1Hp7sxBcPt5/vmxtJV7UeONYwWiYgCDOnTZcKLhetoMpCB+QNVaOScGHPCwX3c4cM+3efKLXORQi&#10;hrDPUEEZQp1J6fOSLPqhq4kjd3ONxRBhU0jd4DuG20qOkySVFg3HhhJrWpeUP85Pq0AffFvZjbxv&#10;J7f9c2pSa/LjTql+r13NQARqw1/8c++1gjSJ8+OZeATk4gs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C3UiJC8AAAA3AAAAA8AAAAAAAAAAAAAAAAAlwIAAGRycy9kb3ducmV2Lnht&#10;bFBLBQYAAAAABAAEAPUAAACAAwAAAAA=&#10;" fillcolor="#d2e0e6" strokecolor="white [3212]">
                    <v:path arrowok="t" o:connecttype="custom" o:connectlocs="0,899106762;0,899106762;64254907,770662947;208869349,385331503;337399630,289008747;481993647,0;610523928,0;610523928,289008747;755117904,545896376;819372847,545896376;819372847,642219133;690842566,770662947;546248555,770662947;273124257,770662947;273124257,899106762;273124257,1155994451;208869349,1059671694;64254907,1059671694;0,899106762" o:connectangles="0,0,0,0,0,0,0,0,0,0,0,0,0,0,0,0,0,0,0" textboxrect="@1,@1,@1,@1"/>
                  </v:shape>
                  <v:shape id="Freeform 308" o:spid="_x0000_s1334" style="position:absolute;left:74725;top:45830;width:309;height:94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mC0LwwAA&#10;ANwAAAAPAAAAZHJzL2Rvd25yZXYueG1sRI/RasJAFETfBf9huQXfzCYiQdKsIhVF+lKqfsAle5Ns&#10;zd4N2Y2mf98tFPo4zMwZptxNthMPGrxxrCBLUhDEldOGGwW363G5AeEDssbOMSn4Jg+77XxWYqHd&#10;kz/pcQmNiBD2BSpoQ+gLKX3VkkWfuJ44erUbLIYoh0bqAZ8Rbju5StNcWjQcF1rs6a2l6n4ZrQL9&#10;7qfOHuTXcV2fx43Jrak+TkotXqb9K4hAU/gP/7XPWkGeZvB7Jh4Buf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mC0LwwAAANwAAAAPAAAAAAAAAAAAAAAAAJcCAABkcnMvZG93&#10;bnJldi54bWxQSwUGAAAAAAQABAD1AAAAhwMAAAAA&#10;" fillcolor="#d2e0e6" strokecolor="white [3212]">
                    <v:path arrowok="t" o:connecttype="custom" o:connectlocs="150081300,0;150081300,0;0,0;83380833,498394824;150081300,872171136;150081300,996750043;216781773,996750043;216781773,498394824;216781773,249197412;150081300,124578900;150081300,0" o:connectangles="0,0,0,0,0,0,0,0,0,0,0" textboxrect="@1,@1,@1,@1"/>
                  </v:shape>
                  <v:shape id="Freeform 309" o:spid="_x0000_s1335" style="position:absolute;left:74832;top:43463;width:2594;height:224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SrN8wQAA&#10;ANwAAAAPAAAAZHJzL2Rvd25yZXYueG1sRI/RisIwFETfBf8hXME3mypSpBpFFEV8WVb9gEtzbaPN&#10;TWmi1r83wsI+DjNzhlmsOluLJ7XeOFYwTlIQxIXThksFl/NuNAPhA7LG2jEpeJOH1bLfW2Cu3Yt/&#10;6XkKpYgQ9jkqqEJocil9UZFFn7iGOHpX11oMUbal1C2+ItzWcpKmmbRoOC5U2NCmouJ+elgF+ui7&#10;2m7lbTe9Hh4zk1lT/OyVGg669RxEoC78h//aB60gSyfwPROPgF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kqzfMEAAADcAAAADwAAAAAAAAAAAAAAAACXAgAAZHJzL2Rvd25y&#10;ZXYueG1sUEsFBgAAAAAEAAQA9QAAAIUDAAAAAA==&#10;" fillcolor="#d2e0e6" strokecolor="white [3212]">
                    <v:path arrowok="t" o:connecttype="custom" o:connectlocs="1537842875,2083609817;1537842875,2083609817;1537842875,1953363799;1755152036,1432461322;1822014784,651107619;1688289294,390656407;1688289294,130205194;1604705623,0;1320533744,0;585043644,911558839;451318191,911558839;451318191,1562707392;367755580,1692912535;0,1823158604;0,2083609817;150446419,2147483647;217309161,2147483647;217309161,2147483647;217309161,2147483647;300892833,2147483647;367755580,2147483647;367755580,2147483647;501459979,2083609817;585043644,2083609817;802352811,2147483647;885936483,2147483647;1019661972,2147483647;1170108392,2147483647;1387396456,2147483647;1470980163,2083609817;1537842875,2083609817" o:connectangles="0,0,0,0,0,0,0,0,0,0,0,0,0,0,0,0,0,0,0,0,0,0,0,0,0,0,0,0,0,0,0" textboxrect="@1,@1,@1,@1"/>
                  </v:shape>
                  <v:shape id="Freeform 310" o:spid="_x0000_s1336" style="position:absolute;left:71952;top:44765;width:1024;height:82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BhbnwwAA&#10;ANwAAAAPAAAAZHJzL2Rvd25yZXYueG1sRI9Ra8IwFIXfBf9DuAPfNJ0bpXRGEcUhexG7/YBLcm0z&#10;m5vSRK3/fhkIPh7OOd/hLFaDa8WV+mA9K3idZSCItTeWawU/37tpASJEZIOtZ1JwpwCr5Xi0wNL4&#10;Gx/pWsVaJAiHEhU0MXallEE35DDMfEecvJPvHcYk+1qaHm8J7lo5z7JcOrScFhrsaNOQPlcXp8B8&#10;haF1W/m7ez/tL4XNndWHT6UmL8P6A0SkIT7Dj/beKMizN/g/k46AX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BhbnwwAAANwAAAAPAAAAAAAAAAAAAAAAAJcCAABkcnMvZG93&#10;bnJldi54bWxQSwUGAAAAAAQABAD1AAAAhwMAAAAA&#10;" fillcolor="#d2e0e6" strokecolor="white [3212]">
                    <v:path arrowok="t" o:connecttype="custom" o:connectlocs="65424325,712193187;65424325,712193187;130827909,712193187;278027424,619306945;343431008,712193187;425206204,619306945;278027424,619306945;65424325,619306945;0,340609018;65424325,123861392;130827909,0;278027424,0;490630529,123861392;556054854,340609018;703233634,866990417;425206204,866990417;65424325,866990417;65424325,712193187" o:connectangles="0,0,0,0,0,0,0,0,0,0,0,0,0,0,0,0,0,0" textboxrect="@1,@1,@1,@1"/>
                  </v:shape>
                  <v:shape id="Freeform 311" o:spid="_x0000_s1337" style="position:absolute;left:74320;top:45830;width:619;height:118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746TwQAA&#10;ANwAAAAPAAAAZHJzL2Rvd25yZXYueG1sRI/disIwFITvF3yHcATvtqkiRapRRFFkb8SfBzg0xzba&#10;nJQman17syB4OczMN8xs0dlaPKj1xrGCYZKCIC6cNlwqOJ82vxMQPiBrrB2Tghd5WMx7PzPMtXvy&#10;gR7HUIoIYZ+jgiqEJpfSFxVZ9IlriKN3ca3FEGVbSt3iM8JtLUdpmkmLhuNChQ2tKipux7tVoP98&#10;V9u1vG7Gl919YjJriv1WqUG/W05BBOrCN/xp77SCLB3D/5l4BOT8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u+Ok8EAAADcAAAADwAAAAAAAAAAAAAAAACXAgAAZHJzL2Rvd25y&#10;ZXYueG1sUEsFBgAAAAAEAAQA9QAAAIUDAAAAAA==&#10;" fillcolor="#d2e0e6" strokecolor="white [3212]">
                    <v:path arrowok="t" o:connecttype="custom" o:connectlocs="0,366428123;0,366428123;0,122155704;0,0;301134786,0;368051293,488583827;434967759,855050931;434967759,977167654;83650892,1221479054;0,1221479054;0,855050931;83650892,610739531;0,366428123" o:connectangles="0,0,0,0,0,0,0,0,0,0,0,0,0" textboxrect="@1,@1,@1,@1"/>
                  </v:shape>
                  <v:shape id="Freeform 312" o:spid="_x0000_s1338" style="position:absolute;left:75236;top:45357;width:1880;height:1775;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oysIwwAA&#10;ANwAAAAPAAAAZHJzL2Rvd25yZXYueG1sRI9Ra8IwFIXfBf9DuAPfNJ1spXRGEcUhexG7/YBLcm0z&#10;m5vSRK3/fhkIPh7OOd/hLFaDa8WV+mA9K3idZSCItTeWawU/37tpASJEZIOtZ1JwpwCr5Xi0wNL4&#10;Gx/pWsVaJAiHEhU0MXallEE35DDMfEecvJPvHcYk+1qaHm8J7lo5z7JcOrScFhrsaNOQPlcXp8B8&#10;haF1W/m7ezvtL4XNndWHT6UmL8P6A0SkIT7Dj/beKMizd/g/k46AX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oysIwwAAANwAAAAPAAAAAAAAAAAAAAAAAJcCAABkcnMvZG93&#10;bnJldi54bWxQSwUGAAAAAAQABAD1AAAAhwMAAAAA&#10;" fillcolor="#d2e0e6" strokecolor="white [3212]">
                    <v:path arrowok="t" o:connecttype="custom" o:connectlocs="643694683,1830331195;643694683,1830331195;792233180,1445000461;858252624,1445000461;940771678,1541323003;1006791122,1445000461;1155329619,1059669668;1221349063,674338934;1303868152,385330734;1303868152,289008199;1303868152,128443600;1221349063,0;1155329619,0;1089310211,128443600;858252624,128443600;726213772,289008199;577675239,128443600;495135327,128443600;280577386,0;214557942,0;66019444,289008199;66019444,385330734;66019444,674338934;0,1155992261;0,1541323003;214557942,1541323003;214557942,1669766596;280577386,1926653789;363096439,1926653789;643694683,1926653789;643694683,1830331195" o:connectangles="0,0,0,0,0,0,0,0,0,0,0,0,0,0,0,0,0,0,0,0,0,0,0,0,0,0,0,0,0,0,0" textboxrect="@1,@1,@1,@1"/>
                  </v:shape>
                  <v:shape id="Freeform 313" o:spid="_x0000_s1339" style="position:absolute;left:74939;top:45593;width:416;height:1184;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cbV/wQAA&#10;ANwAAAAPAAAAZHJzL2Rvd25yZXYueG1sRI/disIwFITvF3yHcATvtqkiRapRRFFkb8SfBzg0xzba&#10;nJQman17syB4OczMN8xs0dlaPKj1xrGCYZKCIC6cNlwqOJ82vxMQPiBrrB2Tghd5WMx7PzPMtXvy&#10;gR7HUIoIYZ+jgiqEJpfSFxVZ9IlriKN3ca3FEGVbSt3iM8JtLUdpmkmLhuNChQ2tKipux7tVoP98&#10;V9u1vG7Gl919YjJriv1WqUG/W05BBOrCN/xp77SCLM3g/0w8AnL+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zXG1f8EAAADcAAAADwAAAAAAAAAAAAAAAACXAgAAZHJzL2Rvd25y&#10;ZXYueG1sUEsFBgAAAAAEAAQA9QAAAIUDAAAAAA==&#10;" fillcolor="#d2e0e6" strokecolor="white [3212]">
                    <v:path arrowok="t" o:connecttype="custom" o:connectlocs="158990413,131854864;158990413,131854864;0,263709684;0,395564548;88325584,527419413;88325584,791129096;88325584,1318548516;229655272,1318548516;229655272,922983961;318002778,395564548;318002778,131854864;229655272,0;158990413,0;158990413,131854864" o:connectangles="0,0,0,0,0,0,0,0,0,0,0,0,0,0" textboxrect="@1,@1,@1,@1"/>
                  </v:shape>
                  <v:shape id="Freeform 314" o:spid="_x0000_s1340" style="position:absolute;left:72357;top:45593;width:1130;height:947;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RDkwgAA&#10;ANwAAAAPAAAAZHJzL2Rvd25yZXYueG1sRI/RisIwFETfF/yHcAXf1tRFulKbirgo4suy6gdcmmsb&#10;bW5KE7X+vRGEfRxm5gyTL3rbiBt13jhWMBknIIhLpw1XCo6H9ecMhA/IGhvHpOBBHhbF4CPHTLs7&#10;/9FtHyoRIewzVFCH0GZS+rImi37sWuLonVxnMUTZVVJ3eI9w28ivJEmlRcNxocaWVjWVl/3VKtA7&#10;3zf2R57X09P2OjOpNeXvRqnRsF/OQQTqw3/43d5qBWnyDa8z8QjI4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I9EOTCAAAA3AAAAA8AAAAAAAAAAAAAAAAAlwIAAGRycy9kb3du&#10;cmV2LnhtbFBLBQYAAAAABAAEAPUAAACGAwAAAAA=&#10;" fillcolor="#d2e0e6" strokecolor="white [3212]">
                    <v:path arrowok="t" o:connecttype="custom" o:connectlocs="734955093,1129370396;734955093,1129370396;801769191,1129370396;801769191,958245956;801769191,855579792;801769191,684455351;801769191,547581262;651432219,0;501116259,136874089;367488073,136874089;434302166,0;150336972,0;150336972,136874089;0,410664694;217151101,684455351;300673980,547581262;367488073,547581262;501116259,855579792;501116259,958245956;584618126,855579792;651432219,1129370396;734955093,1129370396" o:connectangles="0,0,0,0,0,0,0,0,0,0,0,0,0,0,0,0,0,0,0,0,0,0" textboxrect="@1,@1,@1,@1"/>
                  </v:shape>
                  <v:shape id="Freeform 315" o:spid="_x0000_s1341" style="position:absolute;left:85886;top:40401;width:4724;height:6021;visibility:visible;mso-wrap-style:square;v-text-anchor:top" coordsize="10000,105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zmaXwgAA&#10;ANwAAAAPAAAAZHJzL2Rvd25yZXYueG1sRE9NTwIxEL2b+B+aMfEmXTysZKUQQkKEeFE0noftsN2w&#10;nS5tYVd/vXMw8fjyvufL0XfqSjG1gQ1MJwUo4jrYlhsDnx+bhxmolJEtdoHJwDclWC5ub+ZY2TDw&#10;O133uVESwqlCAy7nvtI61Y48pknoiYU7hugxC4yNthEHCfedfiyKUntsWRoc9rR2VJ/2F2+gdG66&#10;y6u3r5fT7Of8ehiejrsyGnN/N66eQWUa87/4z7214itkrZyRI6A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LOZpfCAAAA3AAAAA8AAAAAAAAAAAAAAAAAlwIAAGRycy9kb3du&#10;cmV2LnhtbFBLBQYAAAAABAAEAPUAAACGAwAAAAA=&#10;" path="m9144,3307l9144,3307,9572,3307,10000,3724,10000,4167,9572,4167,9345,4349,8917,5182,8690,5417,8489,5807,8489,6042c8413,5834,8338,5625,8262,5417l8262,5182,8035,5417,7834,5417,7834,5182,8262,4792,7406,4792,7406,4349,7179,4349,6952,4349,6952,4557,6751,4974,6952,4974c7028,5330,7103,5686,7179,6042l6952,6042,6952,5807,6524,6042c6448,6250,6373,6459,6297,6667l5869,6849,4786,7682,4786,7917,4559,7917,4358,8099,4131,8099,4131,8307,4131,8932,3904,9349,3904,9974,3703,10182,3476,10417,3249,10599,2821,10417,2166,8542,1738,7917c1662,7500,1587,7084,1511,6667l1511,5807,1310,6224,856,6432,202,5807,655,5807,655,5599,428,5599,,5417,202,5182,856,5182,856,4974,856,4557,655,4557,655,4349,428,4349,428,3932,655,3724,856,3932,1310,3724,2393,2474,2166,2292,2393,2292,2393,2057,2596,1849,2166,1432,1965,1224c1925,1133,2193,941,2189,807,2185,673,1829,565,1940,417l2596,,3382,599,4131,495,4131,807,4131,1224,3703,1667,3904,2057,3476,2057c3552,2265,3627,2474,3703,2682l4358,2917c4282,3125,4207,3334,4131,3542l4559,3724,6524,4349,6751,4349,6751,4167,6751,3724,6952,3724,7179,3932,7179,4167,8035,4167,8262,4167,8035,3724,9144,3307xe" fillcolor="#79a2b3" strokecolor="white [3212]">
                    <v:path arrowok="t" o:connecttype="custom" o:connectlocs="4320,1879;4724,2116;4522,2367;4212,2944;4010,3299;3903,3077;3796,3077;3701,2944;3499,2722;3391,2471;3284,2589;3284,2826;3284,3432;3082,3432;2773,3891;2261,4497;2059,4601;1951,4719;1844,5311;1749,5784;1535,6021;1023,4852;714,3787;619,3536;95,3299;309,3181;0,3077;404,2944;404,2589;309,2471;202,2234;404,2234;1130,1405;1130,1302;1226,1050;928,695;916,237;1598,340;1951,458;1749,947;1642,1169;2059,1657;2154,2116;3189,2471;3189,2116;3391,2234;3796,2367;3796,2116" o:connectangles="0,0,0,0,0,0,0,0,0,0,0,0,0,0,0,0,0,0,0,0,0,0,0,0,0,0,0,0,0,0,0,0,0,0,0,0,0,0,0,0,0,0,0,0,0,0,0,0"/>
                  </v:shape>
                </v:group>
                <v:oval id="NumberBall" o:spid="_x0000_s1342" style="position:absolute;left:53849;top:33454;width:2274;height:2951;visibility:visible;mso-wrap-style:none;v-text-anchor:middle"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ETxQAA&#10;ANwAAAAPAAAAZHJzL2Rvd25yZXYueG1sRI9Ba8JAFITvQv/D8gredNNSJaauoUQKgvSgDaXHR/a5&#10;ic2+Ddk1pv++WxA8DjPzDbPOR9uKgXrfOFbwNE9AEFdON2wUlJ/vsxSED8gaW8ek4Jc85JuHyRoz&#10;7a58oOEYjIgQ9hkqqEPoMil9VZNFP3cdcfROrrcYouyN1D1eI9y28jlJltJiw3Ghxo6Kmqqf48Uq&#10;OC+G9GtfshkWe2O6YvXdbD9elJo+jm+vIAKN4R6+tXdawTJZwf+ZeATk5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4RPFAAAA3AAAAA8AAAAAAAAAAAAAAAAAlwIAAGRycy9k&#10;b3ducmV2LnhtbFBLBQYAAAAABAAEAPUAAACJAwAAAAA=&#10;" fillcolor="#1f497d [3215]" strokecolor="white [3212]">
                  <v:textbox inset="0,0,0,0">
                    <w:txbxContent>
                      <w:p w:rsidR="00A814C0" w:rsidRPr="00053CBF" w:rsidRDefault="00A814C0" w:rsidP="00A33338">
                        <w:pPr>
                          <w:pStyle w:val="NormalWeb"/>
                          <w:spacing w:after="0"/>
                          <w:jc w:val="center"/>
                          <w:textAlignment w:val="baseline"/>
                          <w:rPr>
                            <w:sz w:val="22"/>
                          </w:rPr>
                        </w:pPr>
                        <w:r w:rsidRPr="00053CBF">
                          <w:rPr>
                            <w:rFonts w:ascii="Arial" w:hAnsi="Arial" w:cs="Arial"/>
                            <w:b/>
                            <w:bCs/>
                            <w:color w:val="FFFFFF"/>
                            <w:kern w:val="24"/>
                            <w:szCs w:val="28"/>
                          </w:rPr>
                          <w:t>19</w:t>
                        </w:r>
                      </w:p>
                    </w:txbxContent>
                  </v:textbox>
                </v:oval>
                <v:oval id="NumberBall" o:spid="_x0000_s1343" style="position:absolute;left:81354;top:34103;width:2274;height:2951;visibility:visible;mso-wrap-style:none;v-text-anchor:middle"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XN5TwwAA&#10;ANwAAAAPAAAAZHJzL2Rvd25yZXYueG1sRE/Pa8IwFL4P9j+EN/A204pK1xlFKoIgO9iVseOjeUu7&#10;NS+libX775fDwOPH93uzm2wnRhp861hBOk9AENdOt2wUVO/H5wyED8gaO8ek4Jc87LaPDxvMtbvx&#10;hcYyGBFD2OeooAmhz6X0dUMW/dz1xJH7coPFEOFgpB7wFsNtJxdJspYWW44NDfZUNFT/lFer4Hs1&#10;Zh/nis24OhvTFy+f7eFtqdTsadq/ggg0hbv4333SCtZpnB/PxCMgt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XN5TwwAAANwAAAAPAAAAAAAAAAAAAAAAAJcCAABkcnMvZG93&#10;bnJldi54bWxQSwUGAAAAAAQABAD1AAAAhwMAAAAA&#10;" fillcolor="#1f497d [3215]" strokecolor="white [3212]">
                  <v:textbox inset="0,0,0,0">
                    <w:txbxContent>
                      <w:p w:rsidR="00A814C0" w:rsidRPr="00053CBF" w:rsidRDefault="00A814C0" w:rsidP="00A33338">
                        <w:pPr>
                          <w:pStyle w:val="NormalWeb"/>
                          <w:spacing w:after="0"/>
                          <w:jc w:val="center"/>
                          <w:textAlignment w:val="baseline"/>
                          <w:rPr>
                            <w:sz w:val="22"/>
                          </w:rPr>
                        </w:pPr>
                        <w:r w:rsidRPr="00053CBF">
                          <w:rPr>
                            <w:rFonts w:ascii="Arial" w:hAnsi="Arial" w:cs="Arial"/>
                            <w:b/>
                            <w:bCs/>
                            <w:color w:val="FFFFFF"/>
                            <w:kern w:val="24"/>
                            <w:szCs w:val="28"/>
                          </w:rPr>
                          <w:t>1</w:t>
                        </w:r>
                        <w:r>
                          <w:rPr>
                            <w:rFonts w:ascii="Arial" w:hAnsi="Arial" w:cs="Arial"/>
                            <w:b/>
                            <w:bCs/>
                            <w:color w:val="FFFFFF"/>
                            <w:kern w:val="24"/>
                            <w:szCs w:val="28"/>
                          </w:rPr>
                          <w:t>6</w:t>
                        </w:r>
                      </w:p>
                    </w:txbxContent>
                  </v:textbox>
                </v:oval>
                <v:oval id="NumberBall" o:spid="_x0000_s1344" style="position:absolute;left:69687;top:33454;width:2274;height:2951;visibility:visible;mso-wrap-style:none;v-text-anchor:middle"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EHvIxQAA&#10;ANwAAAAPAAAAZHJzL2Rvd25yZXYueG1sRI9Ba8JAFITvQv/D8gredJOikqauUhRBEA9aKT0+sq+b&#10;tNm3IbvG+O9dQfA4zMw3zHzZ21p01PrKsYJ0nIAgLpyu2Cg4fW1GGQgfkDXWjknBlTwsFy+DOeba&#10;XfhA3TEYESHsc1RQhtDkUvqiJIt+7Bri6P261mKIsjVSt3iJcFvLtySZSYsVx4USG1qVVPwfz1bB&#10;37TLvncnNt10Z0yzev+p1vuJUsPX/vMDRKA+PMOP9lYrmKUp3M/EI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kQe8jFAAAA3AAAAA8AAAAAAAAAAAAAAAAAlwIAAGRycy9k&#10;b3ducmV2LnhtbFBLBQYAAAAABAAEAPUAAACJAwAAAAA=&#10;" fillcolor="#1f497d [3215]" strokecolor="white [3212]">
                  <v:textbox inset="0,0,0,0">
                    <w:txbxContent>
                      <w:p w:rsidR="00A814C0" w:rsidRPr="00053CBF" w:rsidRDefault="00A814C0" w:rsidP="00A33338">
                        <w:pPr>
                          <w:pStyle w:val="NormalWeb"/>
                          <w:spacing w:after="0"/>
                          <w:jc w:val="center"/>
                          <w:textAlignment w:val="baseline"/>
                          <w:rPr>
                            <w:sz w:val="22"/>
                          </w:rPr>
                        </w:pPr>
                        <w:r w:rsidRPr="00053CBF">
                          <w:rPr>
                            <w:rFonts w:ascii="Arial" w:hAnsi="Arial" w:cs="Arial"/>
                            <w:b/>
                            <w:bCs/>
                            <w:color w:val="FFFFFF"/>
                            <w:kern w:val="24"/>
                            <w:szCs w:val="28"/>
                          </w:rPr>
                          <w:t>6</w:t>
                        </w:r>
                        <w:r>
                          <w:rPr>
                            <w:rFonts w:ascii="Arial" w:hAnsi="Arial" w:cs="Arial"/>
                            <w:b/>
                            <w:bCs/>
                            <w:color w:val="FFFFFF"/>
                            <w:kern w:val="24"/>
                            <w:szCs w:val="28"/>
                          </w:rPr>
                          <w:t>5</w:t>
                        </w:r>
                      </w:p>
                    </w:txbxContent>
                  </v:textbox>
                </v:oval>
                <w10:anchorlock/>
              </v:group>
            </w:pict>
          </mc:Fallback>
        </mc:AlternateContent>
      </w:r>
    </w:p>
    <w:p w:rsidR="00053CBF" w:rsidRPr="000652D6" w:rsidRDefault="00053CBF" w:rsidP="000652D6">
      <w:pPr>
        <w:spacing w:after="0" w:line="240" w:lineRule="auto"/>
        <w:jc w:val="left"/>
        <w:rPr>
          <w:rFonts w:ascii="Times New Roman" w:eastAsia="Times New Roman" w:hAnsi="Times New Roman" w:cs="Times New Roman"/>
          <w:b/>
          <w:sz w:val="24"/>
          <w:szCs w:val="24"/>
        </w:rPr>
      </w:pPr>
      <w:r w:rsidRPr="000652D6">
        <w:rPr>
          <w:rFonts w:ascii="Times New Roman" w:eastAsia="Times New Roman" w:hAnsi="Times New Roman" w:cs="Times New Roman"/>
          <w:b/>
          <w:sz w:val="24"/>
          <w:szCs w:val="24"/>
        </w:rPr>
        <w:t>Taskforce members</w:t>
      </w:r>
    </w:p>
    <w:tbl>
      <w:tblPr>
        <w:tblW w:w="5017" w:type="pct"/>
        <w:tblLayout w:type="fixed"/>
        <w:tblLook w:val="04A0" w:firstRow="1" w:lastRow="0" w:firstColumn="1" w:lastColumn="0" w:noHBand="0" w:noVBand="1"/>
      </w:tblPr>
      <w:tblGrid>
        <w:gridCol w:w="1450"/>
        <w:gridCol w:w="1367"/>
        <w:gridCol w:w="3125"/>
        <w:gridCol w:w="2945"/>
      </w:tblGrid>
      <w:tr w:rsidR="00620090" w:rsidRPr="00717F09" w:rsidTr="00130EC4">
        <w:trPr>
          <w:trHeight w:val="450"/>
        </w:trPr>
        <w:tc>
          <w:tcPr>
            <w:tcW w:w="816"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341E63" w:rsidRPr="00717F09" w:rsidRDefault="00341E63" w:rsidP="00341E63">
            <w:pPr>
              <w:spacing w:after="0" w:line="240" w:lineRule="auto"/>
              <w:jc w:val="center"/>
              <w:rPr>
                <w:rFonts w:ascii="Times New Roman" w:eastAsia="Times New Roman" w:hAnsi="Times New Roman" w:cs="Times New Roman"/>
                <w:b/>
                <w:bCs/>
                <w:color w:val="FFFFFF"/>
                <w:sz w:val="24"/>
                <w:szCs w:val="24"/>
              </w:rPr>
            </w:pPr>
            <w:r w:rsidRPr="00717F09">
              <w:rPr>
                <w:rFonts w:ascii="Times New Roman" w:eastAsia="Times New Roman" w:hAnsi="Times New Roman" w:cs="Times New Roman"/>
                <w:b/>
                <w:bCs/>
                <w:color w:val="FFFFFF"/>
                <w:sz w:val="24"/>
                <w:szCs w:val="24"/>
              </w:rPr>
              <w:t>Surname</w:t>
            </w:r>
          </w:p>
        </w:tc>
        <w:tc>
          <w:tcPr>
            <w:tcW w:w="769" w:type="pct"/>
            <w:tcBorders>
              <w:top w:val="single" w:sz="4" w:space="0" w:color="auto"/>
              <w:left w:val="nil"/>
              <w:bottom w:val="single" w:sz="4" w:space="0" w:color="auto"/>
              <w:right w:val="single" w:sz="4" w:space="0" w:color="auto"/>
            </w:tcBorders>
            <w:shd w:val="clear" w:color="000000" w:fill="4BACC6"/>
            <w:vAlign w:val="center"/>
            <w:hideMark/>
          </w:tcPr>
          <w:p w:rsidR="00341E63" w:rsidRPr="00717F09" w:rsidRDefault="00341E63" w:rsidP="00341E63">
            <w:pPr>
              <w:spacing w:after="0" w:line="240" w:lineRule="auto"/>
              <w:jc w:val="center"/>
              <w:rPr>
                <w:rFonts w:ascii="Times New Roman" w:eastAsia="Times New Roman" w:hAnsi="Times New Roman" w:cs="Times New Roman"/>
                <w:b/>
                <w:bCs/>
                <w:color w:val="FFFFFF"/>
                <w:sz w:val="24"/>
                <w:szCs w:val="24"/>
              </w:rPr>
            </w:pPr>
            <w:r w:rsidRPr="00717F09">
              <w:rPr>
                <w:rFonts w:ascii="Times New Roman" w:eastAsia="Times New Roman" w:hAnsi="Times New Roman" w:cs="Times New Roman"/>
                <w:b/>
                <w:bCs/>
                <w:color w:val="FFFFFF"/>
                <w:sz w:val="24"/>
                <w:szCs w:val="24"/>
              </w:rPr>
              <w:t>Name</w:t>
            </w:r>
          </w:p>
        </w:tc>
        <w:tc>
          <w:tcPr>
            <w:tcW w:w="1758" w:type="pct"/>
            <w:tcBorders>
              <w:top w:val="single" w:sz="4" w:space="0" w:color="auto"/>
              <w:left w:val="nil"/>
              <w:bottom w:val="single" w:sz="4" w:space="0" w:color="auto"/>
              <w:right w:val="single" w:sz="4" w:space="0" w:color="auto"/>
            </w:tcBorders>
            <w:shd w:val="clear" w:color="000000" w:fill="4BACC6"/>
            <w:vAlign w:val="center"/>
            <w:hideMark/>
          </w:tcPr>
          <w:p w:rsidR="00341E63" w:rsidRPr="00717F09" w:rsidRDefault="00341E63" w:rsidP="00341E63">
            <w:pPr>
              <w:spacing w:after="0" w:line="240" w:lineRule="auto"/>
              <w:jc w:val="center"/>
              <w:rPr>
                <w:rFonts w:ascii="Times New Roman" w:eastAsia="Times New Roman" w:hAnsi="Times New Roman" w:cs="Times New Roman"/>
                <w:b/>
                <w:bCs/>
                <w:color w:val="FFFFFF"/>
                <w:sz w:val="24"/>
                <w:szCs w:val="24"/>
              </w:rPr>
            </w:pPr>
            <w:r w:rsidRPr="00717F09">
              <w:rPr>
                <w:rFonts w:ascii="Times New Roman" w:eastAsia="Times New Roman" w:hAnsi="Times New Roman" w:cs="Times New Roman"/>
                <w:b/>
                <w:bCs/>
                <w:color w:val="FFFFFF"/>
                <w:sz w:val="24"/>
                <w:szCs w:val="24"/>
              </w:rPr>
              <w:t>Position</w:t>
            </w:r>
          </w:p>
        </w:tc>
        <w:tc>
          <w:tcPr>
            <w:tcW w:w="1657" w:type="pct"/>
            <w:tcBorders>
              <w:top w:val="single" w:sz="4" w:space="0" w:color="auto"/>
              <w:left w:val="nil"/>
              <w:bottom w:val="single" w:sz="4" w:space="0" w:color="auto"/>
              <w:right w:val="single" w:sz="4" w:space="0" w:color="auto"/>
            </w:tcBorders>
            <w:shd w:val="clear" w:color="000000" w:fill="4BACC6"/>
            <w:vAlign w:val="center"/>
            <w:hideMark/>
          </w:tcPr>
          <w:p w:rsidR="00341E63" w:rsidRPr="00717F09" w:rsidRDefault="00341E63" w:rsidP="00341E63">
            <w:pPr>
              <w:spacing w:after="0" w:line="240" w:lineRule="auto"/>
              <w:jc w:val="center"/>
              <w:rPr>
                <w:rFonts w:ascii="Times New Roman" w:eastAsia="Times New Roman" w:hAnsi="Times New Roman" w:cs="Times New Roman"/>
                <w:b/>
                <w:bCs/>
                <w:color w:val="FFFFFF"/>
                <w:sz w:val="24"/>
                <w:szCs w:val="24"/>
              </w:rPr>
            </w:pPr>
            <w:r w:rsidRPr="00717F09">
              <w:rPr>
                <w:rFonts w:ascii="Times New Roman" w:eastAsia="Times New Roman" w:hAnsi="Times New Roman" w:cs="Times New Roman"/>
                <w:b/>
                <w:bCs/>
                <w:color w:val="FFFFFF"/>
                <w:sz w:val="24"/>
                <w:szCs w:val="24"/>
              </w:rPr>
              <w:t>Organization</w:t>
            </w:r>
          </w:p>
        </w:tc>
      </w:tr>
      <w:tr w:rsidR="00341E63" w:rsidRPr="00717F09" w:rsidTr="00130EC4">
        <w:trPr>
          <w:trHeight w:val="147"/>
        </w:trPr>
        <w:tc>
          <w:tcPr>
            <w:tcW w:w="5000" w:type="pct"/>
            <w:gridSpan w:val="4"/>
            <w:tcBorders>
              <w:top w:val="single" w:sz="4" w:space="0" w:color="auto"/>
              <w:left w:val="single" w:sz="4" w:space="0" w:color="auto"/>
              <w:bottom w:val="single" w:sz="4" w:space="0" w:color="auto"/>
              <w:right w:val="single" w:sz="4" w:space="0" w:color="000000"/>
            </w:tcBorders>
            <w:shd w:val="clear" w:color="000000" w:fill="1F497D"/>
            <w:vAlign w:val="center"/>
            <w:hideMark/>
          </w:tcPr>
          <w:p w:rsidR="00341E63" w:rsidRPr="00717F09" w:rsidRDefault="00341E63" w:rsidP="00341E63">
            <w:pPr>
              <w:spacing w:after="0" w:line="240" w:lineRule="auto"/>
              <w:jc w:val="left"/>
              <w:rPr>
                <w:rFonts w:ascii="Times New Roman" w:eastAsia="Times New Roman" w:hAnsi="Times New Roman" w:cs="Times New Roman"/>
                <w:b/>
                <w:bCs/>
                <w:color w:val="FFFFFF"/>
                <w:sz w:val="24"/>
                <w:szCs w:val="24"/>
              </w:rPr>
            </w:pPr>
            <w:r w:rsidRPr="00717F09">
              <w:rPr>
                <w:rFonts w:ascii="Times New Roman" w:eastAsia="Times New Roman" w:hAnsi="Times New Roman" w:cs="Times New Roman"/>
                <w:b/>
                <w:bCs/>
                <w:color w:val="FFFFFF"/>
                <w:sz w:val="24"/>
                <w:szCs w:val="24"/>
              </w:rPr>
              <w:t>Coordinating Chairs</w:t>
            </w:r>
          </w:p>
        </w:tc>
      </w:tr>
      <w:tr w:rsidR="00341E63"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Koç</w:t>
            </w:r>
          </w:p>
        </w:tc>
        <w:tc>
          <w:tcPr>
            <w:tcW w:w="769"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Ali Y.</w:t>
            </w:r>
          </w:p>
        </w:tc>
        <w:tc>
          <w:tcPr>
            <w:tcW w:w="1758"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Member of Board of Directors</w:t>
            </w:r>
          </w:p>
        </w:tc>
        <w:tc>
          <w:tcPr>
            <w:tcW w:w="1657"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Koç Holding</w:t>
            </w:r>
          </w:p>
        </w:tc>
      </w:tr>
      <w:tr w:rsidR="00341E63"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Funes de Rioja</w:t>
            </w:r>
          </w:p>
        </w:tc>
        <w:tc>
          <w:tcPr>
            <w:tcW w:w="769"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Daniel</w:t>
            </w:r>
          </w:p>
        </w:tc>
        <w:tc>
          <w:tcPr>
            <w:tcW w:w="1758"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President</w:t>
            </w:r>
          </w:p>
        </w:tc>
        <w:tc>
          <w:tcPr>
            <w:tcW w:w="1657"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International Organi</w:t>
            </w:r>
            <w:r w:rsidR="002F2EB1" w:rsidRPr="00717F09">
              <w:rPr>
                <w:rFonts w:ascii="Times New Roman" w:eastAsia="Times New Roman" w:hAnsi="Times New Roman" w:cs="Times New Roman"/>
                <w:sz w:val="24"/>
                <w:szCs w:val="24"/>
              </w:rPr>
              <w:t>s</w:t>
            </w:r>
            <w:r w:rsidRPr="00717F09">
              <w:rPr>
                <w:rFonts w:ascii="Times New Roman" w:eastAsia="Times New Roman" w:hAnsi="Times New Roman" w:cs="Times New Roman"/>
                <w:sz w:val="24"/>
                <w:szCs w:val="24"/>
              </w:rPr>
              <w:t>ation of Employers</w:t>
            </w:r>
          </w:p>
        </w:tc>
      </w:tr>
      <w:tr w:rsidR="00341E63" w:rsidRPr="00717F09" w:rsidTr="00130EC4">
        <w:trPr>
          <w:trHeight w:val="147"/>
        </w:trPr>
        <w:tc>
          <w:tcPr>
            <w:tcW w:w="5000" w:type="pct"/>
            <w:gridSpan w:val="4"/>
            <w:tcBorders>
              <w:top w:val="single" w:sz="4" w:space="0" w:color="auto"/>
              <w:left w:val="single" w:sz="4" w:space="0" w:color="auto"/>
              <w:bottom w:val="single" w:sz="4" w:space="0" w:color="auto"/>
              <w:right w:val="single" w:sz="4" w:space="0" w:color="000000"/>
            </w:tcBorders>
            <w:shd w:val="clear" w:color="000000" w:fill="1F497D"/>
            <w:vAlign w:val="center"/>
            <w:hideMark/>
          </w:tcPr>
          <w:p w:rsidR="00341E63" w:rsidRPr="00717F09" w:rsidRDefault="00341E63" w:rsidP="00341E63">
            <w:pPr>
              <w:spacing w:after="0" w:line="240" w:lineRule="auto"/>
              <w:jc w:val="left"/>
              <w:rPr>
                <w:rFonts w:ascii="Times New Roman" w:eastAsia="Times New Roman" w:hAnsi="Times New Roman" w:cs="Times New Roman"/>
                <w:b/>
                <w:bCs/>
                <w:color w:val="FFFFFF"/>
                <w:sz w:val="24"/>
                <w:szCs w:val="24"/>
              </w:rPr>
            </w:pPr>
            <w:r w:rsidRPr="00717F09">
              <w:rPr>
                <w:rFonts w:ascii="Times New Roman" w:eastAsia="Times New Roman" w:hAnsi="Times New Roman" w:cs="Times New Roman"/>
                <w:b/>
                <w:bCs/>
                <w:color w:val="FFFFFF"/>
                <w:sz w:val="24"/>
                <w:szCs w:val="24"/>
              </w:rPr>
              <w:t>Co-Chairs</w:t>
            </w:r>
          </w:p>
        </w:tc>
      </w:tr>
      <w:tr w:rsidR="00341E63"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Carnell</w:t>
            </w:r>
          </w:p>
        </w:tc>
        <w:tc>
          <w:tcPr>
            <w:tcW w:w="769"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Kate</w:t>
            </w:r>
          </w:p>
        </w:tc>
        <w:tc>
          <w:tcPr>
            <w:tcW w:w="1758"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CEO</w:t>
            </w:r>
          </w:p>
        </w:tc>
        <w:tc>
          <w:tcPr>
            <w:tcW w:w="1657"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Australian Chamber of Commerce and industry</w:t>
            </w:r>
          </w:p>
        </w:tc>
      </w:tr>
      <w:tr w:rsidR="00341E63"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Eyüboğlu</w:t>
            </w:r>
          </w:p>
        </w:tc>
        <w:tc>
          <w:tcPr>
            <w:tcW w:w="769"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Yağız</w:t>
            </w:r>
          </w:p>
        </w:tc>
        <w:tc>
          <w:tcPr>
            <w:tcW w:w="1758"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CEO / President</w:t>
            </w:r>
          </w:p>
        </w:tc>
        <w:tc>
          <w:tcPr>
            <w:tcW w:w="1657"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Aygaz</w:t>
            </w:r>
            <w:proofErr w:type="spellEnd"/>
            <w:r w:rsidRPr="00717F09">
              <w:rPr>
                <w:rFonts w:ascii="Times New Roman" w:eastAsia="Times New Roman" w:hAnsi="Times New Roman" w:cs="Times New Roman"/>
                <w:sz w:val="24"/>
                <w:szCs w:val="24"/>
              </w:rPr>
              <w:t xml:space="preserve"> / TİSK</w:t>
            </w:r>
          </w:p>
        </w:tc>
      </w:tr>
      <w:tr w:rsidR="00341E63"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Mackie</w:t>
            </w:r>
          </w:p>
        </w:tc>
        <w:tc>
          <w:tcPr>
            <w:tcW w:w="769"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Peter</w:t>
            </w:r>
          </w:p>
        </w:tc>
        <w:tc>
          <w:tcPr>
            <w:tcW w:w="1758"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Group President</w:t>
            </w:r>
          </w:p>
        </w:tc>
        <w:tc>
          <w:tcPr>
            <w:tcW w:w="1657"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Brambles </w:t>
            </w:r>
          </w:p>
        </w:tc>
      </w:tr>
      <w:tr w:rsidR="00341E63"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Mingxing</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Li </w:t>
            </w:r>
          </w:p>
        </w:tc>
        <w:tc>
          <w:tcPr>
            <w:tcW w:w="1758"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Deputy Director General</w:t>
            </w:r>
          </w:p>
        </w:tc>
        <w:tc>
          <w:tcPr>
            <w:tcW w:w="1657"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China Enterprise Confederation (CEC)</w:t>
            </w:r>
          </w:p>
        </w:tc>
      </w:tr>
      <w:tr w:rsidR="00341E63"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Modi</w:t>
            </w:r>
          </w:p>
        </w:tc>
        <w:tc>
          <w:tcPr>
            <w:tcW w:w="769"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Yogendra</w:t>
            </w:r>
            <w:proofErr w:type="spellEnd"/>
            <w:r w:rsidRPr="00717F09">
              <w:rPr>
                <w:rFonts w:ascii="Times New Roman" w:eastAsia="Times New Roman" w:hAnsi="Times New Roman" w:cs="Times New Roman"/>
                <w:sz w:val="24"/>
                <w:szCs w:val="24"/>
              </w:rPr>
              <w:t xml:space="preserve"> Kr.</w:t>
            </w:r>
          </w:p>
        </w:tc>
        <w:tc>
          <w:tcPr>
            <w:tcW w:w="1758"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Chairman &amp; CEO</w:t>
            </w:r>
          </w:p>
        </w:tc>
        <w:tc>
          <w:tcPr>
            <w:tcW w:w="1657"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Great Eastern Energy Corporation Ltd</w:t>
            </w:r>
          </w:p>
        </w:tc>
      </w:tr>
      <w:tr w:rsidR="00341E63"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Rodenstock</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Randolf</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Vice President</w:t>
            </w:r>
          </w:p>
        </w:tc>
        <w:tc>
          <w:tcPr>
            <w:tcW w:w="1657"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BDA | Confederation of German Employers' Associations</w:t>
            </w:r>
          </w:p>
        </w:tc>
      </w:tr>
      <w:tr w:rsidR="00341E63"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Young</w:t>
            </w:r>
          </w:p>
        </w:tc>
        <w:tc>
          <w:tcPr>
            <w:tcW w:w="769"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Steven</w:t>
            </w:r>
          </w:p>
        </w:tc>
        <w:tc>
          <w:tcPr>
            <w:tcW w:w="1758"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President Turkey and Middle East Region</w:t>
            </w:r>
          </w:p>
        </w:tc>
        <w:tc>
          <w:tcPr>
            <w:tcW w:w="1657"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Bosch</w:t>
            </w:r>
          </w:p>
        </w:tc>
      </w:tr>
      <w:tr w:rsidR="00341E63"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Zhiying</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Lu </w:t>
            </w:r>
          </w:p>
        </w:tc>
        <w:tc>
          <w:tcPr>
            <w:tcW w:w="1758"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Vice President</w:t>
            </w:r>
          </w:p>
        </w:tc>
        <w:tc>
          <w:tcPr>
            <w:tcW w:w="1657" w:type="pct"/>
            <w:tcBorders>
              <w:top w:val="nil"/>
              <w:left w:val="nil"/>
              <w:bottom w:val="single" w:sz="4" w:space="0" w:color="auto"/>
              <w:right w:val="single" w:sz="4" w:space="0" w:color="auto"/>
            </w:tcBorders>
            <w:shd w:val="clear" w:color="auto" w:fill="auto"/>
            <w:vAlign w:val="center"/>
            <w:hideMark/>
          </w:tcPr>
          <w:p w:rsidR="00341E63" w:rsidRPr="00717F09" w:rsidRDefault="00341E63" w:rsidP="00341E6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Tsinghua </w:t>
            </w:r>
            <w:proofErr w:type="spellStart"/>
            <w:r w:rsidRPr="00717F09">
              <w:rPr>
                <w:rFonts w:ascii="Times New Roman" w:eastAsia="Times New Roman" w:hAnsi="Times New Roman" w:cs="Times New Roman"/>
                <w:sz w:val="24"/>
                <w:szCs w:val="24"/>
              </w:rPr>
              <w:t>Tongfang</w:t>
            </w:r>
            <w:proofErr w:type="spellEnd"/>
          </w:p>
        </w:tc>
      </w:tr>
      <w:tr w:rsidR="00B7550A" w:rsidRPr="00717F09" w:rsidTr="00130EC4">
        <w:trPr>
          <w:trHeight w:val="147"/>
        </w:trPr>
        <w:tc>
          <w:tcPr>
            <w:tcW w:w="5000" w:type="pct"/>
            <w:gridSpan w:val="4"/>
            <w:tcBorders>
              <w:top w:val="single" w:sz="4" w:space="0" w:color="auto"/>
              <w:left w:val="single" w:sz="4" w:space="0" w:color="auto"/>
              <w:bottom w:val="single" w:sz="4" w:space="0" w:color="auto"/>
              <w:right w:val="single" w:sz="4" w:space="0" w:color="auto"/>
            </w:tcBorders>
            <w:shd w:val="clear" w:color="000000" w:fill="1F497D"/>
            <w:vAlign w:val="center"/>
          </w:tcPr>
          <w:p w:rsidR="00B7550A" w:rsidRPr="00717F09" w:rsidRDefault="00B7550A" w:rsidP="00B7550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b/>
                <w:bCs/>
                <w:color w:val="FFFFFF"/>
                <w:sz w:val="24"/>
                <w:szCs w:val="24"/>
              </w:rPr>
              <w:t>Working group</w:t>
            </w:r>
          </w:p>
        </w:tc>
      </w:tr>
      <w:tr w:rsidR="00BA32EF"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BA32EF" w:rsidRPr="00717F09" w:rsidRDefault="004A4070" w:rsidP="00BA32EF">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Ç</w:t>
            </w:r>
            <w:r w:rsidR="00BA32EF" w:rsidRPr="00717F09">
              <w:rPr>
                <w:rFonts w:ascii="Times New Roman" w:eastAsia="Times New Roman" w:hAnsi="Times New Roman" w:cs="Times New Roman"/>
                <w:sz w:val="24"/>
                <w:szCs w:val="24"/>
              </w:rPr>
              <w:t>aglar</w:t>
            </w:r>
            <w:proofErr w:type="spellEnd"/>
          </w:p>
        </w:tc>
        <w:tc>
          <w:tcPr>
            <w:tcW w:w="769"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Damla </w:t>
            </w:r>
          </w:p>
        </w:tc>
        <w:tc>
          <w:tcPr>
            <w:tcW w:w="1758"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Project Coordinator</w:t>
            </w:r>
          </w:p>
        </w:tc>
        <w:tc>
          <w:tcPr>
            <w:tcW w:w="1657"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B20 Turkey</w:t>
            </w:r>
          </w:p>
        </w:tc>
      </w:tr>
      <w:tr w:rsidR="00BA32EF"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Sat</w:t>
            </w:r>
          </w:p>
        </w:tc>
        <w:tc>
          <w:tcPr>
            <w:tcW w:w="769"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Damla </w:t>
            </w:r>
          </w:p>
        </w:tc>
        <w:tc>
          <w:tcPr>
            <w:tcW w:w="1758"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Content Manager</w:t>
            </w:r>
          </w:p>
        </w:tc>
        <w:tc>
          <w:tcPr>
            <w:tcW w:w="1657"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B20 Turkey</w:t>
            </w:r>
          </w:p>
        </w:tc>
      </w:tr>
      <w:tr w:rsidR="00BA32EF"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Urhan</w:t>
            </w:r>
          </w:p>
        </w:tc>
        <w:tc>
          <w:tcPr>
            <w:tcW w:w="769"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Cihan</w:t>
            </w:r>
          </w:p>
        </w:tc>
        <w:tc>
          <w:tcPr>
            <w:tcW w:w="1758"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Content Manager</w:t>
            </w:r>
          </w:p>
        </w:tc>
        <w:tc>
          <w:tcPr>
            <w:tcW w:w="1657"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B20 Turkey</w:t>
            </w:r>
          </w:p>
        </w:tc>
      </w:tr>
      <w:tr w:rsidR="00BA32EF"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Kodak</w:t>
            </w:r>
            <w:r w:rsidR="004A4070" w:rsidRPr="00717F09">
              <w:rPr>
                <w:rFonts w:ascii="Times New Roman" w:eastAsia="Times New Roman" w:hAnsi="Times New Roman" w:cs="Times New Roman"/>
                <w:sz w:val="24"/>
                <w:szCs w:val="24"/>
              </w:rPr>
              <w:t>çı</w:t>
            </w:r>
          </w:p>
        </w:tc>
        <w:tc>
          <w:tcPr>
            <w:tcW w:w="769"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Devrim</w:t>
            </w:r>
          </w:p>
        </w:tc>
        <w:tc>
          <w:tcPr>
            <w:tcW w:w="1758"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Deputy of the Coordinating Chair </w:t>
            </w:r>
          </w:p>
        </w:tc>
        <w:tc>
          <w:tcPr>
            <w:tcW w:w="1657"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Koç</w:t>
            </w:r>
            <w:proofErr w:type="spellEnd"/>
            <w:r w:rsidRPr="00717F09">
              <w:rPr>
                <w:rFonts w:ascii="Times New Roman" w:eastAsia="Times New Roman" w:hAnsi="Times New Roman" w:cs="Times New Roman"/>
                <w:sz w:val="24"/>
                <w:szCs w:val="24"/>
              </w:rPr>
              <w:t xml:space="preserve"> Holding</w:t>
            </w:r>
          </w:p>
        </w:tc>
      </w:tr>
      <w:tr w:rsidR="00BA32EF"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Thorns</w:t>
            </w:r>
          </w:p>
        </w:tc>
        <w:tc>
          <w:tcPr>
            <w:tcW w:w="769"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Matthias </w:t>
            </w:r>
          </w:p>
        </w:tc>
        <w:tc>
          <w:tcPr>
            <w:tcW w:w="1758"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Deputy of the Coordinating Chair </w:t>
            </w:r>
          </w:p>
        </w:tc>
        <w:tc>
          <w:tcPr>
            <w:tcW w:w="1657"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IOE</w:t>
            </w:r>
          </w:p>
        </w:tc>
      </w:tr>
      <w:tr w:rsidR="00BA32EF"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BA32EF" w:rsidRPr="00717F09" w:rsidRDefault="004A4070" w:rsidP="00BA32EF">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lastRenderedPageBreak/>
              <w:t>Çimenoğ</w:t>
            </w:r>
            <w:r w:rsidR="00BA32EF" w:rsidRPr="00717F09">
              <w:rPr>
                <w:rFonts w:ascii="Times New Roman" w:eastAsia="Times New Roman" w:hAnsi="Times New Roman" w:cs="Times New Roman"/>
                <w:sz w:val="24"/>
                <w:szCs w:val="24"/>
              </w:rPr>
              <w:t>lu</w:t>
            </w:r>
            <w:proofErr w:type="spellEnd"/>
          </w:p>
        </w:tc>
        <w:tc>
          <w:tcPr>
            <w:tcW w:w="769"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Ahmet </w:t>
            </w:r>
          </w:p>
        </w:tc>
        <w:tc>
          <w:tcPr>
            <w:tcW w:w="1758"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Advisor to the Coordinating Chair </w:t>
            </w:r>
          </w:p>
        </w:tc>
        <w:tc>
          <w:tcPr>
            <w:tcW w:w="1657"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Koç</w:t>
            </w:r>
            <w:proofErr w:type="spellEnd"/>
            <w:r w:rsidRPr="00717F09">
              <w:rPr>
                <w:rFonts w:ascii="Times New Roman" w:eastAsia="Times New Roman" w:hAnsi="Times New Roman" w:cs="Times New Roman"/>
                <w:sz w:val="24"/>
                <w:szCs w:val="24"/>
              </w:rPr>
              <w:t xml:space="preserve"> Holding</w:t>
            </w:r>
          </w:p>
        </w:tc>
      </w:tr>
      <w:tr w:rsidR="00BA32EF"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Ge</w:t>
            </w:r>
            <w:r w:rsidR="004A4070" w:rsidRPr="00717F09">
              <w:rPr>
                <w:rFonts w:ascii="Times New Roman" w:eastAsia="Times New Roman" w:hAnsi="Times New Roman" w:cs="Times New Roman"/>
                <w:sz w:val="24"/>
                <w:szCs w:val="24"/>
              </w:rPr>
              <w:t>zgüç</w:t>
            </w:r>
            <w:proofErr w:type="spellEnd"/>
          </w:p>
        </w:tc>
        <w:tc>
          <w:tcPr>
            <w:tcW w:w="769"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Aylin</w:t>
            </w:r>
          </w:p>
        </w:tc>
        <w:tc>
          <w:tcPr>
            <w:tcW w:w="1758"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Advisor to the Coordinating Chair </w:t>
            </w:r>
          </w:p>
        </w:tc>
        <w:tc>
          <w:tcPr>
            <w:tcW w:w="1657"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Koç</w:t>
            </w:r>
            <w:proofErr w:type="spellEnd"/>
            <w:r w:rsidRPr="00717F09">
              <w:rPr>
                <w:rFonts w:ascii="Times New Roman" w:eastAsia="Times New Roman" w:hAnsi="Times New Roman" w:cs="Times New Roman"/>
                <w:sz w:val="24"/>
                <w:szCs w:val="24"/>
              </w:rPr>
              <w:t xml:space="preserve"> Holding</w:t>
            </w:r>
          </w:p>
        </w:tc>
      </w:tr>
      <w:tr w:rsidR="00BA32EF"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Aydemir</w:t>
            </w:r>
            <w:proofErr w:type="spellEnd"/>
          </w:p>
        </w:tc>
        <w:tc>
          <w:tcPr>
            <w:tcW w:w="769"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İlber</w:t>
            </w:r>
            <w:proofErr w:type="spellEnd"/>
          </w:p>
        </w:tc>
        <w:tc>
          <w:tcPr>
            <w:tcW w:w="1758"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Advisor to the Coordinating Chair </w:t>
            </w:r>
          </w:p>
        </w:tc>
        <w:tc>
          <w:tcPr>
            <w:tcW w:w="1657"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Koç</w:t>
            </w:r>
            <w:proofErr w:type="spellEnd"/>
            <w:r w:rsidRPr="00717F09">
              <w:rPr>
                <w:rFonts w:ascii="Times New Roman" w:eastAsia="Times New Roman" w:hAnsi="Times New Roman" w:cs="Times New Roman"/>
                <w:sz w:val="24"/>
                <w:szCs w:val="24"/>
              </w:rPr>
              <w:t xml:space="preserve"> Holding</w:t>
            </w:r>
          </w:p>
        </w:tc>
      </w:tr>
      <w:tr w:rsidR="00BA32EF"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Sepil</w:t>
            </w:r>
            <w:proofErr w:type="spellEnd"/>
          </w:p>
        </w:tc>
        <w:tc>
          <w:tcPr>
            <w:tcW w:w="769"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Asl</w:t>
            </w:r>
            <w:r w:rsidR="004A4070" w:rsidRPr="00717F09">
              <w:rPr>
                <w:rFonts w:ascii="Times New Roman" w:eastAsia="Times New Roman" w:hAnsi="Times New Roman" w:cs="Times New Roman"/>
                <w:sz w:val="24"/>
                <w:szCs w:val="24"/>
              </w:rPr>
              <w:t>ı</w:t>
            </w:r>
          </w:p>
        </w:tc>
        <w:tc>
          <w:tcPr>
            <w:tcW w:w="1758"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Advisor to the Coordinating Chair </w:t>
            </w:r>
          </w:p>
        </w:tc>
        <w:tc>
          <w:tcPr>
            <w:tcW w:w="1657"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Koç</w:t>
            </w:r>
            <w:proofErr w:type="spellEnd"/>
            <w:r w:rsidRPr="00717F09">
              <w:rPr>
                <w:rFonts w:ascii="Times New Roman" w:eastAsia="Times New Roman" w:hAnsi="Times New Roman" w:cs="Times New Roman"/>
                <w:sz w:val="24"/>
                <w:szCs w:val="24"/>
              </w:rPr>
              <w:t xml:space="preserve"> Holding</w:t>
            </w:r>
          </w:p>
        </w:tc>
      </w:tr>
      <w:tr w:rsidR="00BA32EF"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Pirler</w:t>
            </w:r>
            <w:proofErr w:type="spellEnd"/>
          </w:p>
        </w:tc>
        <w:tc>
          <w:tcPr>
            <w:tcW w:w="769"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Bülent</w:t>
            </w:r>
            <w:proofErr w:type="spellEnd"/>
          </w:p>
        </w:tc>
        <w:tc>
          <w:tcPr>
            <w:tcW w:w="1758"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Secretary General </w:t>
            </w:r>
          </w:p>
        </w:tc>
        <w:tc>
          <w:tcPr>
            <w:tcW w:w="1657"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TİSK</w:t>
            </w:r>
          </w:p>
        </w:tc>
      </w:tr>
      <w:tr w:rsidR="00BA32EF"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BA32EF" w:rsidRPr="00717F09" w:rsidRDefault="004A4070" w:rsidP="00BA32EF">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Ş</w:t>
            </w:r>
            <w:r w:rsidR="00BA32EF" w:rsidRPr="00717F09">
              <w:rPr>
                <w:rFonts w:ascii="Times New Roman" w:eastAsia="Times New Roman" w:hAnsi="Times New Roman" w:cs="Times New Roman"/>
                <w:sz w:val="24"/>
                <w:szCs w:val="24"/>
              </w:rPr>
              <w:t>enelGülderen</w:t>
            </w:r>
            <w:proofErr w:type="spellEnd"/>
          </w:p>
        </w:tc>
        <w:tc>
          <w:tcPr>
            <w:tcW w:w="769"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Tuba </w:t>
            </w:r>
            <w:proofErr w:type="spellStart"/>
            <w:r w:rsidRPr="00717F09">
              <w:rPr>
                <w:rFonts w:ascii="Times New Roman" w:eastAsia="Times New Roman" w:hAnsi="Times New Roman" w:cs="Times New Roman"/>
                <w:sz w:val="24"/>
                <w:szCs w:val="24"/>
              </w:rPr>
              <w:t>Burcu</w:t>
            </w:r>
            <w:proofErr w:type="spellEnd"/>
          </w:p>
        </w:tc>
        <w:tc>
          <w:tcPr>
            <w:tcW w:w="1758"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B20 Coordinator of TİSK</w:t>
            </w:r>
          </w:p>
        </w:tc>
        <w:tc>
          <w:tcPr>
            <w:tcW w:w="1657"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TİSK</w:t>
            </w:r>
          </w:p>
        </w:tc>
      </w:tr>
      <w:tr w:rsidR="00BA32EF"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Weiss</w:t>
            </w:r>
          </w:p>
        </w:tc>
        <w:tc>
          <w:tcPr>
            <w:tcW w:w="769"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Michael</w:t>
            </w:r>
          </w:p>
        </w:tc>
        <w:tc>
          <w:tcPr>
            <w:tcW w:w="1758" w:type="pct"/>
            <w:tcBorders>
              <w:top w:val="nil"/>
              <w:left w:val="nil"/>
              <w:bottom w:val="single" w:sz="4" w:space="0" w:color="auto"/>
              <w:right w:val="single" w:sz="4" w:space="0" w:color="auto"/>
            </w:tcBorders>
            <w:shd w:val="clear" w:color="auto" w:fill="auto"/>
            <w:vAlign w:val="center"/>
          </w:tcPr>
          <w:p w:rsidR="00BA32EF" w:rsidRPr="00717F09" w:rsidRDefault="00626EC4" w:rsidP="003E175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Partner and Country </w:t>
            </w:r>
            <w:r w:rsidR="003E1753" w:rsidRPr="00717F09">
              <w:rPr>
                <w:rFonts w:ascii="Times New Roman" w:eastAsia="Times New Roman" w:hAnsi="Times New Roman" w:cs="Times New Roman"/>
                <w:sz w:val="24"/>
                <w:szCs w:val="24"/>
              </w:rPr>
              <w:t>Lead</w:t>
            </w:r>
          </w:p>
        </w:tc>
        <w:tc>
          <w:tcPr>
            <w:tcW w:w="1657" w:type="pct"/>
            <w:tcBorders>
              <w:top w:val="nil"/>
              <w:left w:val="nil"/>
              <w:bottom w:val="single" w:sz="4" w:space="0" w:color="auto"/>
              <w:right w:val="single" w:sz="4" w:space="0" w:color="auto"/>
            </w:tcBorders>
            <w:shd w:val="clear" w:color="auto" w:fill="auto"/>
            <w:vAlign w:val="center"/>
          </w:tcPr>
          <w:p w:rsidR="00BA32EF" w:rsidRPr="00717F09" w:rsidRDefault="003E1753" w:rsidP="003E175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A.T. Kearney.</w:t>
            </w:r>
            <w:r w:rsidR="00B85BC0">
              <w:rPr>
                <w:rFonts w:ascii="Times New Roman" w:eastAsia="Times New Roman" w:hAnsi="Times New Roman" w:cs="Times New Roman"/>
                <w:sz w:val="24"/>
                <w:szCs w:val="24"/>
              </w:rPr>
              <w:t xml:space="preserve"> </w:t>
            </w:r>
            <w:r w:rsidR="007068D1" w:rsidRPr="00717F09">
              <w:rPr>
                <w:rFonts w:ascii="Times New Roman" w:eastAsia="Times New Roman" w:hAnsi="Times New Roman" w:cs="Times New Roman"/>
                <w:sz w:val="24"/>
                <w:szCs w:val="24"/>
              </w:rPr>
              <w:t>Turkey</w:t>
            </w:r>
          </w:p>
        </w:tc>
      </w:tr>
      <w:tr w:rsidR="00BA32EF"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Pehlivanoğlu</w:t>
            </w:r>
            <w:proofErr w:type="spellEnd"/>
          </w:p>
        </w:tc>
        <w:tc>
          <w:tcPr>
            <w:tcW w:w="769" w:type="pct"/>
            <w:tcBorders>
              <w:top w:val="nil"/>
              <w:left w:val="nil"/>
              <w:bottom w:val="single" w:sz="4" w:space="0" w:color="auto"/>
              <w:right w:val="single" w:sz="4" w:space="0" w:color="auto"/>
            </w:tcBorders>
            <w:shd w:val="clear" w:color="auto" w:fill="auto"/>
            <w:vAlign w:val="center"/>
          </w:tcPr>
          <w:p w:rsidR="00BA32EF" w:rsidRPr="00717F09" w:rsidRDefault="00BA32EF" w:rsidP="00BA32EF">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EcehanBerk</w:t>
            </w:r>
            <w:proofErr w:type="spellEnd"/>
          </w:p>
        </w:tc>
        <w:tc>
          <w:tcPr>
            <w:tcW w:w="1758" w:type="pct"/>
            <w:tcBorders>
              <w:top w:val="nil"/>
              <w:left w:val="nil"/>
              <w:bottom w:val="single" w:sz="4" w:space="0" w:color="auto"/>
              <w:right w:val="single" w:sz="4" w:space="0" w:color="auto"/>
            </w:tcBorders>
            <w:shd w:val="clear" w:color="auto" w:fill="auto"/>
            <w:vAlign w:val="center"/>
          </w:tcPr>
          <w:p w:rsidR="00BA32EF" w:rsidRPr="00717F09" w:rsidRDefault="003E1753" w:rsidP="007068D1">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Associate </w:t>
            </w:r>
          </w:p>
        </w:tc>
        <w:tc>
          <w:tcPr>
            <w:tcW w:w="1657" w:type="pct"/>
            <w:tcBorders>
              <w:top w:val="nil"/>
              <w:left w:val="nil"/>
              <w:bottom w:val="single" w:sz="4" w:space="0" w:color="auto"/>
              <w:right w:val="single" w:sz="4" w:space="0" w:color="auto"/>
            </w:tcBorders>
            <w:shd w:val="clear" w:color="auto" w:fill="auto"/>
            <w:vAlign w:val="center"/>
          </w:tcPr>
          <w:p w:rsidR="00BA32EF" w:rsidRPr="00717F09" w:rsidRDefault="003E1753" w:rsidP="003E175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A.T. Kearney,</w:t>
            </w:r>
            <w:r w:rsidR="00B85BC0">
              <w:rPr>
                <w:rFonts w:ascii="Times New Roman" w:eastAsia="Times New Roman" w:hAnsi="Times New Roman" w:cs="Times New Roman"/>
                <w:sz w:val="24"/>
                <w:szCs w:val="24"/>
              </w:rPr>
              <w:t xml:space="preserve"> </w:t>
            </w:r>
            <w:r w:rsidR="007068D1" w:rsidRPr="00717F09">
              <w:rPr>
                <w:rFonts w:ascii="Times New Roman" w:eastAsia="Times New Roman" w:hAnsi="Times New Roman" w:cs="Times New Roman"/>
                <w:sz w:val="24"/>
                <w:szCs w:val="24"/>
              </w:rPr>
              <w:t>Turkey</w:t>
            </w:r>
          </w:p>
        </w:tc>
      </w:tr>
      <w:tr w:rsidR="003E1753"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3E1753" w:rsidRPr="00717F09" w:rsidRDefault="003E1753" w:rsidP="00BA32EF">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Karata</w:t>
            </w:r>
            <w:r w:rsidR="004A4070" w:rsidRPr="00717F09">
              <w:rPr>
                <w:rFonts w:ascii="Times New Roman" w:eastAsia="Times New Roman" w:hAnsi="Times New Roman" w:cs="Times New Roman"/>
                <w:sz w:val="24"/>
                <w:szCs w:val="24"/>
              </w:rPr>
              <w:t>ş</w:t>
            </w:r>
            <w:proofErr w:type="spellEnd"/>
          </w:p>
        </w:tc>
        <w:tc>
          <w:tcPr>
            <w:tcW w:w="769" w:type="pct"/>
            <w:tcBorders>
              <w:top w:val="nil"/>
              <w:left w:val="nil"/>
              <w:bottom w:val="single" w:sz="4" w:space="0" w:color="auto"/>
              <w:right w:val="single" w:sz="4" w:space="0" w:color="auto"/>
            </w:tcBorders>
            <w:shd w:val="clear" w:color="auto" w:fill="auto"/>
            <w:vAlign w:val="center"/>
          </w:tcPr>
          <w:p w:rsidR="003E1753" w:rsidRPr="00717F09" w:rsidRDefault="003E1753" w:rsidP="00BA32EF">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Fatih</w:t>
            </w:r>
          </w:p>
        </w:tc>
        <w:tc>
          <w:tcPr>
            <w:tcW w:w="1758" w:type="pct"/>
            <w:tcBorders>
              <w:top w:val="nil"/>
              <w:left w:val="nil"/>
              <w:bottom w:val="single" w:sz="4" w:space="0" w:color="auto"/>
              <w:right w:val="single" w:sz="4" w:space="0" w:color="auto"/>
            </w:tcBorders>
            <w:shd w:val="clear" w:color="auto" w:fill="auto"/>
            <w:vAlign w:val="center"/>
          </w:tcPr>
          <w:p w:rsidR="003E1753" w:rsidRPr="00717F09" w:rsidRDefault="003E1753" w:rsidP="007068D1">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Consultant</w:t>
            </w:r>
          </w:p>
        </w:tc>
        <w:tc>
          <w:tcPr>
            <w:tcW w:w="1657" w:type="pct"/>
            <w:tcBorders>
              <w:top w:val="nil"/>
              <w:left w:val="nil"/>
              <w:bottom w:val="single" w:sz="4" w:space="0" w:color="auto"/>
              <w:right w:val="single" w:sz="4" w:space="0" w:color="auto"/>
            </w:tcBorders>
            <w:shd w:val="clear" w:color="auto" w:fill="auto"/>
            <w:vAlign w:val="center"/>
          </w:tcPr>
          <w:p w:rsidR="003E1753" w:rsidRPr="00717F09" w:rsidRDefault="003E1753" w:rsidP="003E175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A.T. Kearney, Turkey</w:t>
            </w:r>
          </w:p>
        </w:tc>
      </w:tr>
      <w:tr w:rsidR="00B7550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B7550A" w:rsidRPr="00717F09" w:rsidRDefault="007068D1" w:rsidP="00B7550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Diedrichs</w:t>
            </w:r>
            <w:proofErr w:type="spellEnd"/>
          </w:p>
        </w:tc>
        <w:tc>
          <w:tcPr>
            <w:tcW w:w="769" w:type="pct"/>
            <w:tcBorders>
              <w:top w:val="nil"/>
              <w:left w:val="nil"/>
              <w:bottom w:val="single" w:sz="4" w:space="0" w:color="auto"/>
              <w:right w:val="single" w:sz="4" w:space="0" w:color="auto"/>
            </w:tcBorders>
            <w:shd w:val="clear" w:color="auto" w:fill="auto"/>
            <w:vAlign w:val="center"/>
          </w:tcPr>
          <w:p w:rsidR="00B7550A" w:rsidRPr="00717F09" w:rsidRDefault="007068D1" w:rsidP="00B7550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Eva</w:t>
            </w:r>
          </w:p>
        </w:tc>
        <w:tc>
          <w:tcPr>
            <w:tcW w:w="1758" w:type="pct"/>
            <w:tcBorders>
              <w:top w:val="nil"/>
              <w:left w:val="nil"/>
              <w:bottom w:val="single" w:sz="4" w:space="0" w:color="auto"/>
              <w:right w:val="single" w:sz="4" w:space="0" w:color="auto"/>
            </w:tcBorders>
            <w:shd w:val="clear" w:color="auto" w:fill="auto"/>
            <w:vAlign w:val="center"/>
          </w:tcPr>
          <w:p w:rsidR="00B7550A" w:rsidRPr="00717F09" w:rsidRDefault="007068D1" w:rsidP="007068D1">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Managing Director</w:t>
            </w:r>
          </w:p>
        </w:tc>
        <w:tc>
          <w:tcPr>
            <w:tcW w:w="1657" w:type="pct"/>
            <w:tcBorders>
              <w:top w:val="nil"/>
              <w:left w:val="nil"/>
              <w:bottom w:val="single" w:sz="4" w:space="0" w:color="auto"/>
              <w:right w:val="single" w:sz="4" w:space="0" w:color="auto"/>
            </w:tcBorders>
            <w:shd w:val="clear" w:color="auto" w:fill="auto"/>
            <w:vAlign w:val="center"/>
          </w:tcPr>
          <w:p w:rsidR="00B7550A" w:rsidRPr="00717F09" w:rsidRDefault="00BA321C" w:rsidP="003E1753">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IMP³rove </w:t>
            </w:r>
            <w:r w:rsidR="007068D1" w:rsidRPr="00717F09">
              <w:rPr>
                <w:rFonts w:ascii="Times New Roman" w:eastAsia="Times New Roman" w:hAnsi="Times New Roman" w:cs="Times New Roman"/>
                <w:sz w:val="24"/>
                <w:szCs w:val="24"/>
              </w:rPr>
              <w:t>Academy, Germany</w:t>
            </w:r>
          </w:p>
        </w:tc>
      </w:tr>
      <w:tr w:rsidR="00B7550A" w:rsidRPr="00717F09" w:rsidTr="00130EC4">
        <w:trPr>
          <w:trHeight w:val="147"/>
        </w:trPr>
        <w:tc>
          <w:tcPr>
            <w:tcW w:w="5000" w:type="pct"/>
            <w:gridSpan w:val="4"/>
            <w:tcBorders>
              <w:top w:val="single" w:sz="4" w:space="0" w:color="auto"/>
              <w:left w:val="single" w:sz="4" w:space="0" w:color="auto"/>
              <w:bottom w:val="single" w:sz="4" w:space="0" w:color="auto"/>
              <w:right w:val="single" w:sz="4" w:space="0" w:color="000000"/>
            </w:tcBorders>
            <w:shd w:val="clear" w:color="000000" w:fill="1F497D"/>
            <w:vAlign w:val="center"/>
            <w:hideMark/>
          </w:tcPr>
          <w:p w:rsidR="00B7550A" w:rsidRPr="00717F09" w:rsidRDefault="00B7550A" w:rsidP="00B7550A">
            <w:pPr>
              <w:spacing w:after="0" w:line="240" w:lineRule="auto"/>
              <w:jc w:val="left"/>
              <w:rPr>
                <w:rFonts w:ascii="Times New Roman" w:eastAsia="Times New Roman" w:hAnsi="Times New Roman" w:cs="Times New Roman"/>
                <w:b/>
                <w:bCs/>
                <w:color w:val="FFFFFF"/>
                <w:sz w:val="24"/>
                <w:szCs w:val="24"/>
              </w:rPr>
            </w:pPr>
            <w:r w:rsidRPr="00717F09">
              <w:rPr>
                <w:rFonts w:ascii="Times New Roman" w:eastAsia="Times New Roman" w:hAnsi="Times New Roman" w:cs="Times New Roman"/>
                <w:b/>
                <w:bCs/>
                <w:color w:val="FFFFFF"/>
                <w:sz w:val="24"/>
                <w:szCs w:val="24"/>
              </w:rPr>
              <w:t>Members</w:t>
            </w:r>
          </w:p>
        </w:tc>
      </w:tr>
      <w:tr w:rsidR="00B7550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Aguilera</w:t>
            </w:r>
          </w:p>
        </w:tc>
        <w:tc>
          <w:tcPr>
            <w:tcW w:w="769" w:type="pct"/>
            <w:tcBorders>
              <w:top w:val="nil"/>
              <w:left w:val="nil"/>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Bernardo</w:t>
            </w:r>
          </w:p>
        </w:tc>
        <w:tc>
          <w:tcPr>
            <w:tcW w:w="1758" w:type="pct"/>
            <w:tcBorders>
              <w:top w:val="nil"/>
              <w:left w:val="nil"/>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B20 </w:t>
            </w:r>
            <w:r w:rsidR="002F3A86" w:rsidRPr="00717F09">
              <w:rPr>
                <w:rFonts w:ascii="Times New Roman" w:eastAsia="Times New Roman" w:hAnsi="Times New Roman" w:cs="Times New Roman"/>
                <w:sz w:val="24"/>
                <w:szCs w:val="24"/>
              </w:rPr>
              <w:t>Chairman’s</w:t>
            </w:r>
            <w:r w:rsidRPr="00717F09">
              <w:rPr>
                <w:rFonts w:ascii="Times New Roman" w:eastAsia="Times New Roman" w:hAnsi="Times New Roman" w:cs="Times New Roman"/>
                <w:sz w:val="24"/>
                <w:szCs w:val="24"/>
              </w:rPr>
              <w:t xml:space="preserve"> Sherpa</w:t>
            </w:r>
          </w:p>
        </w:tc>
        <w:tc>
          <w:tcPr>
            <w:tcW w:w="1657" w:type="pct"/>
            <w:tcBorders>
              <w:top w:val="nil"/>
              <w:left w:val="nil"/>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CEOE-Spanish Employers and Industry Confederation</w:t>
            </w:r>
          </w:p>
        </w:tc>
      </w:tr>
      <w:tr w:rsidR="00B7550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Alkhudhair</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Khalid</w:t>
            </w:r>
          </w:p>
        </w:tc>
        <w:tc>
          <w:tcPr>
            <w:tcW w:w="1758" w:type="pct"/>
            <w:tcBorders>
              <w:top w:val="nil"/>
              <w:left w:val="nil"/>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CEO</w:t>
            </w:r>
          </w:p>
        </w:tc>
        <w:tc>
          <w:tcPr>
            <w:tcW w:w="1657" w:type="pct"/>
            <w:tcBorders>
              <w:top w:val="nil"/>
              <w:left w:val="nil"/>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Glowork</w:t>
            </w:r>
            <w:proofErr w:type="spellEnd"/>
          </w:p>
        </w:tc>
      </w:tr>
      <w:tr w:rsidR="00B7550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Atalla </w:t>
            </w:r>
          </w:p>
        </w:tc>
        <w:tc>
          <w:tcPr>
            <w:tcW w:w="769" w:type="pct"/>
            <w:tcBorders>
              <w:top w:val="nil"/>
              <w:left w:val="nil"/>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George</w:t>
            </w:r>
          </w:p>
        </w:tc>
        <w:tc>
          <w:tcPr>
            <w:tcW w:w="1758" w:type="pct"/>
            <w:tcBorders>
              <w:top w:val="nil"/>
              <w:left w:val="nil"/>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Global Government &amp; Public Sector</w:t>
            </w:r>
          </w:p>
        </w:tc>
        <w:tc>
          <w:tcPr>
            <w:tcW w:w="1657" w:type="pct"/>
            <w:tcBorders>
              <w:top w:val="nil"/>
              <w:left w:val="nil"/>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Ernst&amp;Young</w:t>
            </w:r>
            <w:proofErr w:type="spellEnd"/>
          </w:p>
        </w:tc>
      </w:tr>
      <w:tr w:rsidR="00B7550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Bantsekina</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Olga</w:t>
            </w:r>
          </w:p>
        </w:tc>
        <w:tc>
          <w:tcPr>
            <w:tcW w:w="1758" w:type="pct"/>
            <w:tcBorders>
              <w:top w:val="nil"/>
              <w:left w:val="nil"/>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Chief Representative, Russia</w:t>
            </w:r>
          </w:p>
        </w:tc>
        <w:tc>
          <w:tcPr>
            <w:tcW w:w="1657" w:type="pct"/>
            <w:tcBorders>
              <w:top w:val="nil"/>
              <w:left w:val="nil"/>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Coleman Services UK, Ltd.</w:t>
            </w:r>
          </w:p>
        </w:tc>
      </w:tr>
      <w:tr w:rsidR="00B7550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Brothers</w:t>
            </w:r>
          </w:p>
        </w:tc>
        <w:tc>
          <w:tcPr>
            <w:tcW w:w="769" w:type="pct"/>
            <w:tcBorders>
              <w:top w:val="nil"/>
              <w:left w:val="nil"/>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Patrick</w:t>
            </w:r>
          </w:p>
        </w:tc>
        <w:tc>
          <w:tcPr>
            <w:tcW w:w="1758" w:type="pct"/>
            <w:tcBorders>
              <w:top w:val="nil"/>
              <w:left w:val="nil"/>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Head of Strategy and Development</w:t>
            </w:r>
          </w:p>
        </w:tc>
        <w:tc>
          <w:tcPr>
            <w:tcW w:w="1657" w:type="pct"/>
            <w:tcBorders>
              <w:top w:val="nil"/>
              <w:left w:val="nil"/>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Navitas</w:t>
            </w:r>
            <w:proofErr w:type="spellEnd"/>
          </w:p>
        </w:tc>
      </w:tr>
      <w:tr w:rsidR="00B7550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Brufau</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Antonio</w:t>
            </w:r>
          </w:p>
        </w:tc>
        <w:tc>
          <w:tcPr>
            <w:tcW w:w="1758" w:type="pct"/>
            <w:tcBorders>
              <w:top w:val="nil"/>
              <w:left w:val="nil"/>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Chairman</w:t>
            </w:r>
          </w:p>
        </w:tc>
        <w:tc>
          <w:tcPr>
            <w:tcW w:w="1657" w:type="pct"/>
            <w:tcBorders>
              <w:top w:val="nil"/>
              <w:left w:val="nil"/>
              <w:bottom w:val="single" w:sz="4" w:space="0" w:color="auto"/>
              <w:right w:val="single" w:sz="4" w:space="0" w:color="auto"/>
            </w:tcBorders>
            <w:shd w:val="clear" w:color="auto" w:fill="auto"/>
            <w:vAlign w:val="center"/>
            <w:hideMark/>
          </w:tcPr>
          <w:p w:rsidR="00B7550A" w:rsidRPr="00717F09" w:rsidRDefault="00B7550A" w:rsidP="00B7550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REPSOL, S.A.</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Carr</w:t>
            </w:r>
          </w:p>
        </w:tc>
        <w:tc>
          <w:tcPr>
            <w:tcW w:w="769"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J. Robert</w:t>
            </w:r>
          </w:p>
        </w:tc>
        <w:tc>
          <w:tcPr>
            <w:tcW w:w="1758"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Senior Vice President / Board Member</w:t>
            </w:r>
          </w:p>
        </w:tc>
        <w:tc>
          <w:tcPr>
            <w:tcW w:w="1657"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SHRM / CFGI</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Chan</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Winston</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Junior Sherpa</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G20 YEA Canadian delegation</w:t>
            </w:r>
          </w:p>
        </w:tc>
      </w:tr>
      <w:tr w:rsidR="00385FA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Chenoy</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Dilip</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MD &amp; CEO</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National Skill Development Corporation</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Coombe</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Gary</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President, Europe SMO</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Procter &amp; Gamble Europe SA</w:t>
            </w:r>
          </w:p>
        </w:tc>
      </w:tr>
      <w:tr w:rsidR="00385FA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Everaert</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Peter</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Managing Director Industrial Markets Asia Pacific</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Korn</w:t>
            </w:r>
            <w:proofErr w:type="spellEnd"/>
            <w:r w:rsidRPr="00717F09">
              <w:rPr>
                <w:rFonts w:ascii="Times New Roman" w:eastAsia="Times New Roman" w:hAnsi="Times New Roman" w:cs="Times New Roman"/>
                <w:sz w:val="24"/>
                <w:szCs w:val="24"/>
              </w:rPr>
              <w:t xml:space="preserve"> Ferry</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Goldberg</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Ronnie L</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Senior Counsel</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USCIB/IOE/BIAC</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Gopaul</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Shea</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Executive Director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GAN </w:t>
            </w:r>
          </w:p>
        </w:tc>
      </w:tr>
      <w:tr w:rsidR="00385FA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Green</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Pauline</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President</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International Co-operative Alliance</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Gregoire</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Jean-Louis</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Managing Director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Citizen Entrepreneurs</w:t>
            </w:r>
          </w:p>
        </w:tc>
      </w:tr>
      <w:tr w:rsidR="00385FA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Hardy</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Jeffrey</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Director, ICC G20 CEO Advisory Group</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ICC</w:t>
            </w:r>
          </w:p>
        </w:tc>
      </w:tr>
      <w:tr w:rsidR="00385FA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Haseley</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Alexander</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Global Leader, Migration &amp; Border </w:t>
            </w:r>
            <w:proofErr w:type="spellStart"/>
            <w:r w:rsidRPr="00717F09">
              <w:rPr>
                <w:rFonts w:ascii="Times New Roman" w:eastAsia="Times New Roman" w:hAnsi="Times New Roman" w:cs="Times New Roman"/>
                <w:sz w:val="24"/>
                <w:szCs w:val="24"/>
              </w:rPr>
              <w:t>Mgmt</w:t>
            </w:r>
            <w:proofErr w:type="spellEnd"/>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Deloitte LLP</w:t>
            </w:r>
          </w:p>
        </w:tc>
      </w:tr>
      <w:tr w:rsidR="00385FA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lastRenderedPageBreak/>
              <w:t>Hornung-Draus</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Renate</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Managing Director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BDA | Confederation of German Employers' Associations</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Iakobachvili</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David </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President </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Orion Heritage L</w:t>
            </w:r>
            <w:r w:rsidR="008D081B">
              <w:rPr>
                <w:rFonts w:ascii="Times New Roman" w:eastAsia="Times New Roman" w:hAnsi="Times New Roman" w:cs="Times New Roman"/>
                <w:sz w:val="24"/>
                <w:szCs w:val="24"/>
              </w:rPr>
              <w:t>LC</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Izzet</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Aisha</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Strategic Alliances Director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Takamol</w:t>
            </w:r>
            <w:proofErr w:type="spellEnd"/>
          </w:p>
        </w:tc>
      </w:tr>
      <w:tr w:rsidR="00385FA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Jarrett</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Madonna</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Regulatory and Public Policy, Global Program Leader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Deloitte Global</w:t>
            </w:r>
          </w:p>
        </w:tc>
      </w:tr>
      <w:tr w:rsidR="00385FA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Johnson</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Eric</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Director, Research and Innovation</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RTI International</w:t>
            </w:r>
          </w:p>
        </w:tc>
      </w:tr>
      <w:tr w:rsidR="00385FA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Jones</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Rodney Malcolm</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Group CEO</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Navitas</w:t>
            </w:r>
            <w:proofErr w:type="spellEnd"/>
          </w:p>
        </w:tc>
      </w:tr>
      <w:tr w:rsidR="00385FA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Lee</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Seungcheol</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Vice Chairman &amp; CEO</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The Federation of Korean Industries</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Lindgaard</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Mette</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Partner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Deloitte</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Lesher</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Molly</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Economist</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OECD</w:t>
            </w:r>
          </w:p>
        </w:tc>
      </w:tr>
      <w:tr w:rsidR="00385FA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Ma</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Jason L.</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Founder, CEO &amp; Chief Mentor; Author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ThreeEQ</w:t>
            </w:r>
            <w:proofErr w:type="spellEnd"/>
            <w:r w:rsidRPr="00717F09">
              <w:rPr>
                <w:rFonts w:ascii="Times New Roman" w:eastAsia="Times New Roman" w:hAnsi="Times New Roman" w:cs="Times New Roman"/>
                <w:sz w:val="24"/>
                <w:szCs w:val="24"/>
              </w:rPr>
              <w:t>; Young Leaders 3.0</w:t>
            </w:r>
          </w:p>
        </w:tc>
      </w:tr>
      <w:tr w:rsidR="00385FAA" w:rsidRPr="00717F09" w:rsidTr="00130EC4">
        <w:trPr>
          <w:trHeight w:val="38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Mamat</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Tan Sri </w:t>
            </w:r>
            <w:proofErr w:type="spellStart"/>
            <w:r w:rsidRPr="00717F09">
              <w:rPr>
                <w:rFonts w:ascii="Times New Roman" w:eastAsia="Times New Roman" w:hAnsi="Times New Roman" w:cs="Times New Roman"/>
                <w:sz w:val="24"/>
                <w:szCs w:val="24"/>
              </w:rPr>
              <w:t>Adbul</w:t>
            </w:r>
            <w:proofErr w:type="spellEnd"/>
            <w:r w:rsidRPr="00717F09">
              <w:rPr>
                <w:rFonts w:ascii="Times New Roman" w:eastAsia="Times New Roman" w:hAnsi="Times New Roman" w:cs="Times New Roman"/>
                <w:sz w:val="24"/>
                <w:szCs w:val="24"/>
              </w:rPr>
              <w:t xml:space="preserve"> Rahman</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Chairman Asia Logistic Council Advisory Board</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GCEL</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McNeilly</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Aaron</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Manager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Prince's Charities </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Mdwaba</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Mthunzi</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President &amp; CEO</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Tzoro</w:t>
            </w:r>
            <w:proofErr w:type="spellEnd"/>
            <w:r w:rsidRPr="00717F09">
              <w:rPr>
                <w:rFonts w:ascii="Times New Roman" w:eastAsia="Times New Roman" w:hAnsi="Times New Roman" w:cs="Times New Roman"/>
                <w:sz w:val="24"/>
                <w:szCs w:val="24"/>
              </w:rPr>
              <w:t xml:space="preserve"> IBC</w:t>
            </w:r>
          </w:p>
        </w:tc>
      </w:tr>
      <w:tr w:rsidR="00385FAA" w:rsidRPr="00717F09" w:rsidTr="00130EC4">
        <w:trPr>
          <w:trHeight w:val="38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Meyerstein</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Ariel</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Vice President, Labor Affairs, Corporate Responsibility &amp; Corporate Governance</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US Council for International Business</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Minard</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Catherine </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International Director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MEDEF</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Mohamed</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Farah</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Founder &amp; CEO</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G(</w:t>
            </w:r>
            <w:proofErr w:type="spellStart"/>
            <w:r w:rsidRPr="00717F09">
              <w:rPr>
                <w:rFonts w:ascii="Times New Roman" w:eastAsia="Times New Roman" w:hAnsi="Times New Roman" w:cs="Times New Roman"/>
                <w:sz w:val="24"/>
                <w:szCs w:val="24"/>
              </w:rPr>
              <w:t>irls</w:t>
            </w:r>
            <w:proofErr w:type="spellEnd"/>
            <w:r w:rsidRPr="00717F09">
              <w:rPr>
                <w:rFonts w:ascii="Times New Roman" w:eastAsia="Times New Roman" w:hAnsi="Times New Roman" w:cs="Times New Roman"/>
                <w:sz w:val="24"/>
                <w:szCs w:val="24"/>
              </w:rPr>
              <w:t>)29</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Morgan</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Phil</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CHRO</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A.T. Kearney</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Moskalenko</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Anatoly</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HR Vice President</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LUKOIL</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Mugo</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Jacqueline</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Executive Director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Federation of Kenya Employers</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O'Reilly</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Philip John</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Chief Executive</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BusinessNZ</w:t>
            </w:r>
            <w:proofErr w:type="spellEnd"/>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O'Shea</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Gerry</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VP </w:t>
            </w:r>
            <w:proofErr w:type="spellStart"/>
            <w:r w:rsidRPr="00717F09">
              <w:rPr>
                <w:rFonts w:ascii="Times New Roman" w:eastAsia="Times New Roman" w:hAnsi="Times New Roman" w:cs="Times New Roman"/>
                <w:sz w:val="24"/>
                <w:szCs w:val="24"/>
              </w:rPr>
              <w:t>Labour</w:t>
            </w:r>
            <w:proofErr w:type="spellEnd"/>
            <w:r w:rsidRPr="00717F09">
              <w:rPr>
                <w:rFonts w:ascii="Times New Roman" w:eastAsia="Times New Roman" w:hAnsi="Times New Roman" w:cs="Times New Roman"/>
                <w:sz w:val="24"/>
                <w:szCs w:val="24"/>
              </w:rPr>
              <w:t xml:space="preserve"> Relations</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UPS</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Paci</w:t>
            </w:r>
            <w:proofErr w:type="spellEnd"/>
          </w:p>
        </w:tc>
        <w:tc>
          <w:tcPr>
            <w:tcW w:w="769"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Pierella</w:t>
            </w:r>
            <w:proofErr w:type="spellEnd"/>
          </w:p>
        </w:tc>
        <w:tc>
          <w:tcPr>
            <w:tcW w:w="1758"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Lead Economist</w:t>
            </w:r>
          </w:p>
        </w:tc>
        <w:tc>
          <w:tcPr>
            <w:tcW w:w="1657"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World Bank</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Pietkiewicz</w:t>
            </w:r>
            <w:proofErr w:type="spellEnd"/>
          </w:p>
        </w:tc>
        <w:tc>
          <w:tcPr>
            <w:tcW w:w="769"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Janusz</w:t>
            </w:r>
            <w:proofErr w:type="spellEnd"/>
          </w:p>
        </w:tc>
        <w:tc>
          <w:tcPr>
            <w:tcW w:w="1758"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Vice President</w:t>
            </w:r>
          </w:p>
        </w:tc>
        <w:tc>
          <w:tcPr>
            <w:tcW w:w="1657"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Employers of Poland </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Peterson</w:t>
            </w:r>
          </w:p>
        </w:tc>
        <w:tc>
          <w:tcPr>
            <w:tcW w:w="769"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Erik</w:t>
            </w:r>
          </w:p>
        </w:tc>
        <w:tc>
          <w:tcPr>
            <w:tcW w:w="1758"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Partner, Managing Director of the Global Business Policy Council</w:t>
            </w:r>
          </w:p>
        </w:tc>
        <w:tc>
          <w:tcPr>
            <w:tcW w:w="1657"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A.T. Kearney</w:t>
            </w:r>
          </w:p>
        </w:tc>
      </w:tr>
      <w:tr w:rsidR="00385FA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Pineau</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Garance</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deputy director international social affairs</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MEDEF</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Ransom</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Holly</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Chairperson</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Y20 Australia</w:t>
            </w:r>
          </w:p>
        </w:tc>
      </w:tr>
      <w:tr w:rsidR="00385FA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Rosell</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Juan</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President</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CEOE-Confederation of Spanish Employers and Industries</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Sane</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Pierre</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President</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Imagine Africa Institute</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Schaller</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Bettina</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Head Group Public Affairs</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Adecco Group</w:t>
            </w:r>
          </w:p>
        </w:tc>
      </w:tr>
      <w:tr w:rsidR="00385FA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lastRenderedPageBreak/>
              <w:t>Scott</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Per</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Vice President Human Resources</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RBC</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Sinha</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Janmejaya</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Chairman Asia Pacific</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BCG</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Spitz</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Bernard</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President</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FFSA</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Türkmen</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Sibel</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VP &amp; Corporate Controller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DH Corporation</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Woolford</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Peter</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President</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Clairmark</w:t>
            </w:r>
            <w:proofErr w:type="spellEnd"/>
            <w:r w:rsidRPr="00717F09">
              <w:rPr>
                <w:rFonts w:ascii="Times New Roman" w:eastAsia="Times New Roman" w:hAnsi="Times New Roman" w:cs="Times New Roman"/>
                <w:sz w:val="24"/>
                <w:szCs w:val="24"/>
              </w:rPr>
              <w:t xml:space="preserve"> Consulting Ltd.</w:t>
            </w:r>
          </w:p>
        </w:tc>
      </w:tr>
      <w:tr w:rsidR="00385FAA" w:rsidRPr="00717F09" w:rsidTr="00385FAA">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p>
        </w:tc>
        <w:tc>
          <w:tcPr>
            <w:tcW w:w="769"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p>
        </w:tc>
        <w:tc>
          <w:tcPr>
            <w:tcW w:w="1758"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p>
        </w:tc>
        <w:tc>
          <w:tcPr>
            <w:tcW w:w="1657"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Yost</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Ellen</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Partner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Fragomen</w:t>
            </w:r>
            <w:proofErr w:type="spellEnd"/>
            <w:r w:rsidRPr="00717F09">
              <w:rPr>
                <w:rFonts w:ascii="Times New Roman" w:eastAsia="Times New Roman" w:hAnsi="Times New Roman" w:cs="Times New Roman"/>
                <w:sz w:val="24"/>
                <w:szCs w:val="24"/>
              </w:rPr>
              <w:t xml:space="preserve"> Worldwide</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Zahidi</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Saadia</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Senior Director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World Economic Forum</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Zimmermann</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Klaus F.</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Director and Professor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IZA and Bonn University</w:t>
            </w:r>
          </w:p>
        </w:tc>
      </w:tr>
      <w:tr w:rsidR="00385FA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Abeş</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Mehmet Sinan</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Chairman / Board Member </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Abeş</w:t>
            </w:r>
            <w:proofErr w:type="spellEnd"/>
            <w:r w:rsidRPr="00717F09">
              <w:rPr>
                <w:rFonts w:ascii="Times New Roman" w:eastAsia="Times New Roman" w:hAnsi="Times New Roman" w:cs="Times New Roman"/>
                <w:sz w:val="24"/>
                <w:szCs w:val="24"/>
              </w:rPr>
              <w:t xml:space="preserve"> Textile / TİSK</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Akdede</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Filiz</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General Manager </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HP</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Akçaoğlu</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Serra</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CEO</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Citibank </w:t>
            </w:r>
            <w:proofErr w:type="spellStart"/>
            <w:r w:rsidRPr="00717F09">
              <w:rPr>
                <w:rFonts w:ascii="Times New Roman" w:eastAsia="Times New Roman" w:hAnsi="Times New Roman" w:cs="Times New Roman"/>
                <w:sz w:val="24"/>
                <w:szCs w:val="24"/>
              </w:rPr>
              <w:t>Türkiye</w:t>
            </w:r>
            <w:proofErr w:type="spellEnd"/>
          </w:p>
        </w:tc>
      </w:tr>
      <w:tr w:rsidR="00385FAA" w:rsidRPr="00717F09" w:rsidTr="00130EC4">
        <w:trPr>
          <w:trHeight w:val="38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Alanyalı</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Mehtap</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KomisyonÜyesi</w:t>
            </w:r>
            <w:proofErr w:type="spellEnd"/>
            <w:r w:rsidRPr="00717F09">
              <w:rPr>
                <w:rFonts w:ascii="Times New Roman" w:eastAsia="Times New Roman" w:hAnsi="Times New Roman" w:cs="Times New Roman"/>
                <w:sz w:val="24"/>
                <w:szCs w:val="24"/>
              </w:rPr>
              <w:t xml:space="preserve"> / </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G20 YEA </w:t>
            </w:r>
            <w:proofErr w:type="spellStart"/>
            <w:r w:rsidRPr="00717F09">
              <w:rPr>
                <w:rFonts w:ascii="Times New Roman" w:eastAsia="Times New Roman" w:hAnsi="Times New Roman" w:cs="Times New Roman"/>
                <w:sz w:val="24"/>
                <w:szCs w:val="24"/>
              </w:rPr>
              <w:t>Komisyonu</w:t>
            </w:r>
            <w:proofErr w:type="spellEnd"/>
            <w:r w:rsidR="00B85BC0">
              <w:rPr>
                <w:rFonts w:ascii="Times New Roman" w:eastAsia="Times New Roman" w:hAnsi="Times New Roman" w:cs="Times New Roman"/>
                <w:sz w:val="24"/>
                <w:szCs w:val="24"/>
              </w:rPr>
              <w:t xml:space="preserve"> </w:t>
            </w:r>
            <w:proofErr w:type="spellStart"/>
            <w:r w:rsidRPr="00717F09">
              <w:rPr>
                <w:rFonts w:ascii="Times New Roman" w:eastAsia="Times New Roman" w:hAnsi="Times New Roman" w:cs="Times New Roman"/>
                <w:sz w:val="24"/>
                <w:szCs w:val="24"/>
              </w:rPr>
              <w:t>Üyesive</w:t>
            </w:r>
            <w:proofErr w:type="spellEnd"/>
            <w:r w:rsidR="00B85BC0">
              <w:rPr>
                <w:rFonts w:ascii="Times New Roman" w:eastAsia="Times New Roman" w:hAnsi="Times New Roman" w:cs="Times New Roman"/>
                <w:sz w:val="24"/>
                <w:szCs w:val="24"/>
              </w:rPr>
              <w:t xml:space="preserve"> </w:t>
            </w:r>
            <w:proofErr w:type="spellStart"/>
            <w:r w:rsidRPr="00717F09">
              <w:rPr>
                <w:rFonts w:ascii="Times New Roman" w:eastAsia="Times New Roman" w:hAnsi="Times New Roman" w:cs="Times New Roman"/>
                <w:sz w:val="24"/>
                <w:szCs w:val="24"/>
              </w:rPr>
              <w:t>Alanyalı</w:t>
            </w:r>
            <w:proofErr w:type="spellEnd"/>
            <w:r w:rsidR="00B85BC0">
              <w:rPr>
                <w:rFonts w:ascii="Times New Roman" w:eastAsia="Times New Roman" w:hAnsi="Times New Roman" w:cs="Times New Roman"/>
                <w:sz w:val="24"/>
                <w:szCs w:val="24"/>
              </w:rPr>
              <w:t xml:space="preserve"> </w:t>
            </w:r>
            <w:r w:rsidRPr="00717F09">
              <w:rPr>
                <w:rFonts w:ascii="Times New Roman" w:eastAsia="Times New Roman" w:hAnsi="Times New Roman" w:cs="Times New Roman"/>
                <w:sz w:val="24"/>
                <w:szCs w:val="24"/>
              </w:rPr>
              <w:t>&amp;</w:t>
            </w:r>
            <w:r w:rsidR="00B85BC0">
              <w:rPr>
                <w:rFonts w:ascii="Times New Roman" w:eastAsia="Times New Roman" w:hAnsi="Times New Roman" w:cs="Times New Roman"/>
                <w:sz w:val="24"/>
                <w:szCs w:val="24"/>
              </w:rPr>
              <w:t xml:space="preserve"> </w:t>
            </w:r>
            <w:proofErr w:type="spellStart"/>
            <w:r w:rsidRPr="00717F09">
              <w:rPr>
                <w:rFonts w:ascii="Times New Roman" w:eastAsia="Times New Roman" w:hAnsi="Times New Roman" w:cs="Times New Roman"/>
                <w:sz w:val="24"/>
                <w:szCs w:val="24"/>
              </w:rPr>
              <w:t>Alanyalı</w:t>
            </w:r>
            <w:proofErr w:type="spellEnd"/>
            <w:r w:rsidR="00B85BC0">
              <w:rPr>
                <w:rFonts w:ascii="Times New Roman" w:eastAsia="Times New Roman" w:hAnsi="Times New Roman" w:cs="Times New Roman"/>
                <w:sz w:val="24"/>
                <w:szCs w:val="24"/>
              </w:rPr>
              <w:t xml:space="preserve"> </w:t>
            </w:r>
            <w:proofErr w:type="spellStart"/>
            <w:r w:rsidRPr="00717F09">
              <w:rPr>
                <w:rFonts w:ascii="Times New Roman" w:eastAsia="Times New Roman" w:hAnsi="Times New Roman" w:cs="Times New Roman"/>
                <w:sz w:val="24"/>
                <w:szCs w:val="24"/>
              </w:rPr>
              <w:t>İnsan</w:t>
            </w:r>
            <w:proofErr w:type="spellEnd"/>
            <w:r w:rsidR="00B85BC0">
              <w:rPr>
                <w:rFonts w:ascii="Times New Roman" w:eastAsia="Times New Roman" w:hAnsi="Times New Roman" w:cs="Times New Roman"/>
                <w:sz w:val="24"/>
                <w:szCs w:val="24"/>
              </w:rPr>
              <w:t xml:space="preserve"> </w:t>
            </w:r>
            <w:proofErr w:type="spellStart"/>
            <w:r w:rsidRPr="00717F09">
              <w:rPr>
                <w:rFonts w:ascii="Times New Roman" w:eastAsia="Times New Roman" w:hAnsi="Times New Roman" w:cs="Times New Roman"/>
                <w:sz w:val="24"/>
                <w:szCs w:val="24"/>
              </w:rPr>
              <w:t>Kaynaklarıve</w:t>
            </w:r>
            <w:proofErr w:type="spellEnd"/>
            <w:r w:rsidR="00B85BC0">
              <w:rPr>
                <w:rFonts w:ascii="Times New Roman" w:eastAsia="Times New Roman" w:hAnsi="Times New Roman" w:cs="Times New Roman"/>
                <w:sz w:val="24"/>
                <w:szCs w:val="24"/>
              </w:rPr>
              <w:t xml:space="preserve"> </w:t>
            </w:r>
            <w:proofErr w:type="spellStart"/>
            <w:r w:rsidRPr="00717F09">
              <w:rPr>
                <w:rFonts w:ascii="Times New Roman" w:eastAsia="Times New Roman" w:hAnsi="Times New Roman" w:cs="Times New Roman"/>
                <w:sz w:val="24"/>
                <w:szCs w:val="24"/>
              </w:rPr>
              <w:t>Danışmanlık</w:t>
            </w:r>
            <w:proofErr w:type="spellEnd"/>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Aydın</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Vedat</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TekstilGrubuBaşkanı</w:t>
            </w:r>
            <w:proofErr w:type="spellEnd"/>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Zorlu</w:t>
            </w:r>
            <w:proofErr w:type="spellEnd"/>
            <w:r w:rsidRPr="00717F09">
              <w:rPr>
                <w:rFonts w:ascii="Times New Roman" w:eastAsia="Times New Roman" w:hAnsi="Times New Roman" w:cs="Times New Roman"/>
                <w:sz w:val="24"/>
                <w:szCs w:val="24"/>
              </w:rPr>
              <w:t xml:space="preserve"> Holding</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Ayık</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Osman </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Başkan</w:t>
            </w:r>
            <w:proofErr w:type="spellEnd"/>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Türkiye</w:t>
            </w:r>
            <w:proofErr w:type="spellEnd"/>
            <w:r w:rsidR="00B85BC0">
              <w:rPr>
                <w:rFonts w:ascii="Times New Roman" w:eastAsia="Times New Roman" w:hAnsi="Times New Roman" w:cs="Times New Roman"/>
                <w:sz w:val="24"/>
                <w:szCs w:val="24"/>
              </w:rPr>
              <w:t xml:space="preserve"> </w:t>
            </w:r>
            <w:proofErr w:type="spellStart"/>
            <w:r w:rsidRPr="00717F09">
              <w:rPr>
                <w:rFonts w:ascii="Times New Roman" w:eastAsia="Times New Roman" w:hAnsi="Times New Roman" w:cs="Times New Roman"/>
                <w:sz w:val="24"/>
                <w:szCs w:val="24"/>
              </w:rPr>
              <w:t>Otelciler</w:t>
            </w:r>
            <w:proofErr w:type="spellEnd"/>
            <w:r w:rsidR="00B85BC0">
              <w:rPr>
                <w:rFonts w:ascii="Times New Roman" w:eastAsia="Times New Roman" w:hAnsi="Times New Roman" w:cs="Times New Roman"/>
                <w:sz w:val="24"/>
                <w:szCs w:val="24"/>
              </w:rPr>
              <w:t xml:space="preserve"> </w:t>
            </w:r>
            <w:proofErr w:type="spellStart"/>
            <w:r w:rsidRPr="00717F09">
              <w:rPr>
                <w:rFonts w:ascii="Times New Roman" w:eastAsia="Times New Roman" w:hAnsi="Times New Roman" w:cs="Times New Roman"/>
                <w:sz w:val="24"/>
                <w:szCs w:val="24"/>
              </w:rPr>
              <w:t>Federasyonu</w:t>
            </w:r>
            <w:proofErr w:type="spellEnd"/>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Binbaşgil</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Hakan</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CEO</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Akbank</w:t>
            </w:r>
            <w:proofErr w:type="spellEnd"/>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Catallino</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Peter</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CEO</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Novartis, Turkey</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Çimen</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Cenk</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Automotive Group President</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Koç</w:t>
            </w:r>
            <w:proofErr w:type="spellEnd"/>
            <w:r w:rsidRPr="00717F09">
              <w:rPr>
                <w:rFonts w:ascii="Times New Roman" w:eastAsia="Times New Roman" w:hAnsi="Times New Roman" w:cs="Times New Roman"/>
                <w:sz w:val="24"/>
                <w:szCs w:val="24"/>
              </w:rPr>
              <w:t xml:space="preserve"> Holding</w:t>
            </w:r>
          </w:p>
        </w:tc>
      </w:tr>
      <w:tr w:rsidR="00385FA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DinçkökYücaoğlu</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Gamze </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Managing Director and Board Member </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Atlantik</w:t>
            </w:r>
            <w:proofErr w:type="spellEnd"/>
            <w:r w:rsidRPr="00717F09">
              <w:rPr>
                <w:rFonts w:ascii="Times New Roman" w:eastAsia="Times New Roman" w:hAnsi="Times New Roman" w:cs="Times New Roman"/>
                <w:sz w:val="24"/>
                <w:szCs w:val="24"/>
              </w:rPr>
              <w:t xml:space="preserve"> Holding </w:t>
            </w:r>
          </w:p>
        </w:tc>
      </w:tr>
      <w:tr w:rsidR="00385FA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Eğrioğlu</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Tibet</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Operational Director-Eastern Europe &amp; MENA</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Adecco Group</w:t>
            </w:r>
          </w:p>
        </w:tc>
      </w:tr>
      <w:tr w:rsidR="00385FAA" w:rsidRPr="00717F09" w:rsidTr="00130EC4">
        <w:trPr>
          <w:trHeight w:val="147"/>
        </w:trPr>
        <w:tc>
          <w:tcPr>
            <w:tcW w:w="816" w:type="pct"/>
            <w:tcBorders>
              <w:top w:val="nil"/>
              <w:left w:val="single" w:sz="4" w:space="0" w:color="auto"/>
              <w:bottom w:val="nil"/>
              <w:right w:val="nil"/>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Erdoğuş</w:t>
            </w:r>
            <w:proofErr w:type="spellEnd"/>
          </w:p>
        </w:tc>
        <w:tc>
          <w:tcPr>
            <w:tcW w:w="769"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Senem</w:t>
            </w:r>
            <w:proofErr w:type="spellEnd"/>
          </w:p>
        </w:tc>
        <w:tc>
          <w:tcPr>
            <w:tcW w:w="1758" w:type="pct"/>
            <w:tcBorders>
              <w:top w:val="nil"/>
              <w:left w:val="nil"/>
              <w:bottom w:val="nil"/>
              <w:right w:val="nil"/>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Executive Partner </w:t>
            </w:r>
          </w:p>
        </w:tc>
        <w:tc>
          <w:tcPr>
            <w:tcW w:w="1657"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NBS Human Resources </w:t>
            </w:r>
          </w:p>
        </w:tc>
      </w:tr>
      <w:tr w:rsidR="00385FAA" w:rsidRPr="00717F09" w:rsidTr="00130EC4">
        <w:trPr>
          <w:trHeight w:val="252"/>
        </w:trPr>
        <w:tc>
          <w:tcPr>
            <w:tcW w:w="8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Ertem</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Cigdem</w:t>
            </w:r>
            <w:proofErr w:type="spellEnd"/>
          </w:p>
        </w:tc>
        <w:tc>
          <w:tcPr>
            <w:tcW w:w="1758" w:type="pct"/>
            <w:tcBorders>
              <w:top w:val="single" w:sz="4" w:space="0" w:color="auto"/>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Regional President for Middle East Turkey and Africa</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Intel </w:t>
            </w:r>
          </w:p>
        </w:tc>
      </w:tr>
      <w:tr w:rsidR="00385FAA" w:rsidRPr="00717F09" w:rsidTr="00130EC4">
        <w:trPr>
          <w:trHeight w:val="38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Gorgun</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Emre</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Attorney at Law</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K.Emre</w:t>
            </w:r>
            <w:proofErr w:type="spellEnd"/>
            <w:r w:rsidR="00B85BC0">
              <w:rPr>
                <w:rFonts w:ascii="Times New Roman" w:eastAsia="Times New Roman" w:hAnsi="Times New Roman" w:cs="Times New Roman"/>
                <w:sz w:val="24"/>
                <w:szCs w:val="24"/>
              </w:rPr>
              <w:t xml:space="preserve"> </w:t>
            </w:r>
            <w:proofErr w:type="spellStart"/>
            <w:r w:rsidRPr="00717F09">
              <w:rPr>
                <w:rFonts w:ascii="Times New Roman" w:eastAsia="Times New Roman" w:hAnsi="Times New Roman" w:cs="Times New Roman"/>
                <w:sz w:val="24"/>
                <w:szCs w:val="24"/>
              </w:rPr>
              <w:t>Gorgun</w:t>
            </w:r>
            <w:proofErr w:type="spellEnd"/>
            <w:r w:rsidR="00B85BC0">
              <w:rPr>
                <w:rFonts w:ascii="Times New Roman" w:eastAsia="Times New Roman" w:hAnsi="Times New Roman" w:cs="Times New Roman"/>
                <w:sz w:val="24"/>
                <w:szCs w:val="24"/>
              </w:rPr>
              <w:t xml:space="preserve"> </w:t>
            </w:r>
            <w:proofErr w:type="spellStart"/>
            <w:r w:rsidRPr="00717F09">
              <w:rPr>
                <w:rFonts w:ascii="Times New Roman" w:eastAsia="Times New Roman" w:hAnsi="Times New Roman" w:cs="Times New Roman"/>
                <w:sz w:val="24"/>
                <w:szCs w:val="24"/>
              </w:rPr>
              <w:t>Labour</w:t>
            </w:r>
            <w:proofErr w:type="spellEnd"/>
            <w:r w:rsidR="00B85BC0">
              <w:rPr>
                <w:rFonts w:ascii="Times New Roman" w:eastAsia="Times New Roman" w:hAnsi="Times New Roman" w:cs="Times New Roman"/>
                <w:sz w:val="24"/>
                <w:szCs w:val="24"/>
              </w:rPr>
              <w:t xml:space="preserve"> </w:t>
            </w:r>
            <w:r w:rsidRPr="00717F09">
              <w:rPr>
                <w:rFonts w:ascii="Times New Roman" w:eastAsia="Times New Roman" w:hAnsi="Times New Roman" w:cs="Times New Roman"/>
                <w:sz w:val="24"/>
                <w:szCs w:val="24"/>
              </w:rPr>
              <w:t>Law</w:t>
            </w:r>
            <w:r w:rsidR="00B85BC0">
              <w:rPr>
                <w:rFonts w:ascii="Times New Roman" w:eastAsia="Times New Roman" w:hAnsi="Times New Roman" w:cs="Times New Roman"/>
                <w:sz w:val="24"/>
                <w:szCs w:val="24"/>
              </w:rPr>
              <w:t xml:space="preserve"> </w:t>
            </w:r>
            <w:r w:rsidRPr="00717F09">
              <w:rPr>
                <w:rFonts w:ascii="Times New Roman" w:eastAsia="Times New Roman" w:hAnsi="Times New Roman" w:cs="Times New Roman"/>
                <w:sz w:val="24"/>
                <w:szCs w:val="24"/>
              </w:rPr>
              <w:t>&amp;</w:t>
            </w:r>
            <w:r w:rsidR="00B85BC0">
              <w:rPr>
                <w:rFonts w:ascii="Times New Roman" w:eastAsia="Times New Roman" w:hAnsi="Times New Roman" w:cs="Times New Roman"/>
                <w:sz w:val="24"/>
                <w:szCs w:val="24"/>
              </w:rPr>
              <w:t xml:space="preserve"> </w:t>
            </w:r>
            <w:r w:rsidRPr="00717F09">
              <w:rPr>
                <w:rFonts w:ascii="Times New Roman" w:eastAsia="Times New Roman" w:hAnsi="Times New Roman" w:cs="Times New Roman"/>
                <w:sz w:val="24"/>
                <w:szCs w:val="24"/>
              </w:rPr>
              <w:t>Industrial Relations Consultancy</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Karamercan</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Erdal</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CEO</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Eczacıbaşı</w:t>
            </w:r>
            <w:proofErr w:type="spellEnd"/>
            <w:r w:rsidRPr="00717F09">
              <w:rPr>
                <w:rFonts w:ascii="Times New Roman" w:eastAsia="Times New Roman" w:hAnsi="Times New Roman" w:cs="Times New Roman"/>
                <w:sz w:val="24"/>
                <w:szCs w:val="24"/>
              </w:rPr>
              <w:t xml:space="preserve"> Holding A.Ş.</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Kiresepi</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Erol</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Chairman&amp;CEO</w:t>
            </w:r>
            <w:proofErr w:type="spellEnd"/>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Santa </w:t>
            </w:r>
            <w:proofErr w:type="spellStart"/>
            <w:r w:rsidRPr="00717F09">
              <w:rPr>
                <w:rFonts w:ascii="Times New Roman" w:eastAsia="Times New Roman" w:hAnsi="Times New Roman" w:cs="Times New Roman"/>
                <w:sz w:val="24"/>
                <w:szCs w:val="24"/>
              </w:rPr>
              <w:t>Farma</w:t>
            </w:r>
            <w:proofErr w:type="spellEnd"/>
            <w:r w:rsidRPr="00717F09">
              <w:rPr>
                <w:rFonts w:ascii="Times New Roman" w:eastAsia="Times New Roman" w:hAnsi="Times New Roman" w:cs="Times New Roman"/>
                <w:sz w:val="24"/>
                <w:szCs w:val="24"/>
              </w:rPr>
              <w:t xml:space="preserve"> Pharmaceuticals</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Kıvılcım</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Cenk</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General Manager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Cisco Systems</w:t>
            </w:r>
          </w:p>
        </w:tc>
      </w:tr>
      <w:tr w:rsidR="00385FA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Kolasin</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Gökçe</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Vice Director and Researcher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Bahçeşehir</w:t>
            </w:r>
            <w:proofErr w:type="spellEnd"/>
            <w:r w:rsidRPr="00717F09">
              <w:rPr>
                <w:rFonts w:ascii="Times New Roman" w:eastAsia="Times New Roman" w:hAnsi="Times New Roman" w:cs="Times New Roman"/>
                <w:sz w:val="24"/>
                <w:szCs w:val="24"/>
              </w:rPr>
              <w:t xml:space="preserve"> University Center for Economic and Social Research</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Kotil</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Temel</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CEO and Board Member </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Turkish Airlines</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Kudatgobilik</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Tuğrul</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Honorary President</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TİSK</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lastRenderedPageBreak/>
              <w:t>Kutsoy</w:t>
            </w:r>
            <w:proofErr w:type="spellEnd"/>
          </w:p>
        </w:tc>
        <w:tc>
          <w:tcPr>
            <w:tcW w:w="769"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Berrak</w:t>
            </w:r>
            <w:proofErr w:type="spellEnd"/>
          </w:p>
        </w:tc>
        <w:tc>
          <w:tcPr>
            <w:tcW w:w="1758"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Advisor to Chairman </w:t>
            </w:r>
          </w:p>
        </w:tc>
        <w:tc>
          <w:tcPr>
            <w:tcW w:w="1657"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Pegasus Airlines </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color w:val="000000"/>
                <w:sz w:val="24"/>
                <w:szCs w:val="24"/>
              </w:rPr>
              <w:t>Memioğlu</w:t>
            </w:r>
            <w:proofErr w:type="spellEnd"/>
          </w:p>
        </w:tc>
        <w:tc>
          <w:tcPr>
            <w:tcW w:w="769"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Erol</w:t>
            </w:r>
            <w:proofErr w:type="spellEnd"/>
          </w:p>
        </w:tc>
        <w:tc>
          <w:tcPr>
            <w:tcW w:w="1758"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Energy Group President </w:t>
            </w:r>
          </w:p>
        </w:tc>
        <w:tc>
          <w:tcPr>
            <w:tcW w:w="1657"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Koç</w:t>
            </w:r>
            <w:proofErr w:type="spellEnd"/>
            <w:r w:rsidRPr="00717F09">
              <w:rPr>
                <w:rFonts w:ascii="Times New Roman" w:eastAsia="Times New Roman" w:hAnsi="Times New Roman" w:cs="Times New Roman"/>
                <w:sz w:val="24"/>
                <w:szCs w:val="24"/>
              </w:rPr>
              <w:t xml:space="preserve"> Holding</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Molinas</w:t>
            </w:r>
            <w:proofErr w:type="spellEnd"/>
          </w:p>
        </w:tc>
        <w:tc>
          <w:tcPr>
            <w:tcW w:w="769"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Galya</w:t>
            </w:r>
            <w:proofErr w:type="spellEnd"/>
            <w:r w:rsidRPr="00717F09">
              <w:rPr>
                <w:rFonts w:ascii="Times New Roman" w:eastAsia="Times New Roman" w:hAnsi="Times New Roman" w:cs="Times New Roman"/>
                <w:sz w:val="24"/>
                <w:szCs w:val="24"/>
              </w:rPr>
              <w:t xml:space="preserve"> F.</w:t>
            </w:r>
          </w:p>
        </w:tc>
        <w:tc>
          <w:tcPr>
            <w:tcW w:w="1758"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President, Coca-Cola Turkey, Caucasus and Central Asia</w:t>
            </w:r>
          </w:p>
        </w:tc>
        <w:tc>
          <w:tcPr>
            <w:tcW w:w="1657" w:type="pct"/>
            <w:tcBorders>
              <w:top w:val="nil"/>
              <w:left w:val="nil"/>
              <w:bottom w:val="single" w:sz="4" w:space="0" w:color="auto"/>
              <w:right w:val="single" w:sz="4" w:space="0" w:color="auto"/>
            </w:tcBorders>
            <w:shd w:val="clear" w:color="auto" w:fill="auto"/>
            <w:vAlign w:val="center"/>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Coca-Cola Turkey</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Öğüt</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Gokhan</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CEO</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Vodafone Turkey</w:t>
            </w:r>
          </w:p>
        </w:tc>
      </w:tr>
      <w:tr w:rsidR="00385FAA" w:rsidRPr="00717F09" w:rsidTr="00130EC4">
        <w:trPr>
          <w:trHeight w:val="252"/>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Okyay</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H. </w:t>
            </w:r>
            <w:proofErr w:type="spellStart"/>
            <w:r w:rsidRPr="00717F09">
              <w:rPr>
                <w:rFonts w:ascii="Times New Roman" w:eastAsia="Times New Roman" w:hAnsi="Times New Roman" w:cs="Times New Roman"/>
                <w:sz w:val="24"/>
                <w:szCs w:val="24"/>
              </w:rPr>
              <w:t>ZeynepBodur</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President and CEO</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Kale </w:t>
            </w:r>
            <w:proofErr w:type="spellStart"/>
            <w:r w:rsidRPr="00717F09">
              <w:rPr>
                <w:rFonts w:ascii="Times New Roman" w:eastAsia="Times New Roman" w:hAnsi="Times New Roman" w:cs="Times New Roman"/>
                <w:sz w:val="24"/>
                <w:szCs w:val="24"/>
              </w:rPr>
              <w:t>Grup</w:t>
            </w:r>
            <w:proofErr w:type="spellEnd"/>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Özdemir</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Ebru</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Chairperson</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Limak</w:t>
            </w:r>
            <w:proofErr w:type="spellEnd"/>
            <w:r w:rsidR="00B85BC0">
              <w:rPr>
                <w:rFonts w:ascii="Times New Roman" w:eastAsia="Times New Roman" w:hAnsi="Times New Roman" w:cs="Times New Roman"/>
                <w:sz w:val="24"/>
                <w:szCs w:val="24"/>
              </w:rPr>
              <w:t xml:space="preserve"> </w:t>
            </w:r>
            <w:proofErr w:type="spellStart"/>
            <w:r w:rsidRPr="00717F09">
              <w:rPr>
                <w:rFonts w:ascii="Times New Roman" w:eastAsia="Times New Roman" w:hAnsi="Times New Roman" w:cs="Times New Roman"/>
                <w:sz w:val="24"/>
                <w:szCs w:val="24"/>
              </w:rPr>
              <w:t>Yatırım</w:t>
            </w:r>
            <w:proofErr w:type="spellEnd"/>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Pryor</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Neil Michael</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General Manager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 xml:space="preserve">PepsiCo Turkey </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Seyok</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Nevzat</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General Manager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Karsu</w:t>
            </w:r>
            <w:proofErr w:type="spellEnd"/>
            <w:r w:rsidRPr="00717F09">
              <w:rPr>
                <w:rFonts w:ascii="Times New Roman" w:eastAsia="Times New Roman" w:hAnsi="Times New Roman" w:cs="Times New Roman"/>
                <w:sz w:val="24"/>
                <w:szCs w:val="24"/>
              </w:rPr>
              <w:t xml:space="preserve"> Textile</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Taşkıran</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Deran</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General Manager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Boyner</w:t>
            </w:r>
            <w:proofErr w:type="spellEnd"/>
            <w:r w:rsidR="00B85BC0">
              <w:rPr>
                <w:rFonts w:ascii="Times New Roman" w:eastAsia="Times New Roman" w:hAnsi="Times New Roman" w:cs="Times New Roman"/>
                <w:sz w:val="24"/>
                <w:szCs w:val="24"/>
              </w:rPr>
              <w:t xml:space="preserve"> </w:t>
            </w:r>
            <w:proofErr w:type="spellStart"/>
            <w:r w:rsidRPr="00717F09">
              <w:rPr>
                <w:rFonts w:ascii="Times New Roman" w:eastAsia="Times New Roman" w:hAnsi="Times New Roman" w:cs="Times New Roman"/>
                <w:sz w:val="24"/>
                <w:szCs w:val="24"/>
              </w:rPr>
              <w:t>Büyük</w:t>
            </w:r>
            <w:proofErr w:type="spellEnd"/>
            <w:r w:rsidR="00B85BC0">
              <w:rPr>
                <w:rFonts w:ascii="Times New Roman" w:eastAsia="Times New Roman" w:hAnsi="Times New Roman" w:cs="Times New Roman"/>
                <w:sz w:val="24"/>
                <w:szCs w:val="24"/>
              </w:rPr>
              <w:t xml:space="preserve"> </w:t>
            </w:r>
            <w:bookmarkStart w:id="6" w:name="_GoBack"/>
            <w:bookmarkEnd w:id="6"/>
            <w:r w:rsidRPr="00717F09">
              <w:rPr>
                <w:rFonts w:ascii="Times New Roman" w:eastAsia="Times New Roman" w:hAnsi="Times New Roman" w:cs="Times New Roman"/>
                <w:sz w:val="24"/>
                <w:szCs w:val="24"/>
              </w:rPr>
              <w:t>Mağazacılık A.Ş.</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Tort</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ÖmerÖzgür</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General Manager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Migros</w:t>
            </w:r>
            <w:proofErr w:type="spellEnd"/>
            <w:r w:rsidRPr="00717F09">
              <w:rPr>
                <w:rFonts w:ascii="Times New Roman" w:eastAsia="Times New Roman" w:hAnsi="Times New Roman" w:cs="Times New Roman"/>
                <w:sz w:val="24"/>
                <w:szCs w:val="24"/>
              </w:rPr>
              <w:t xml:space="preserve"> Group</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Turnaoğlu</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Tankut</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CEO</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P&amp;G</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Uğur</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Agah</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CEO</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Borusan</w:t>
            </w:r>
            <w:proofErr w:type="spellEnd"/>
            <w:r w:rsidRPr="00717F09">
              <w:rPr>
                <w:rFonts w:ascii="Times New Roman" w:eastAsia="Times New Roman" w:hAnsi="Times New Roman" w:cs="Times New Roman"/>
                <w:sz w:val="24"/>
                <w:szCs w:val="24"/>
              </w:rPr>
              <w:t xml:space="preserve"> Holding</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Yalçın</w:t>
            </w:r>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Haluk</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Territory Senior Partner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PwC</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Yaşar</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Feyhan</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Board Member</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Yaşar</w:t>
            </w:r>
            <w:proofErr w:type="spellEnd"/>
            <w:r w:rsidRPr="00717F09">
              <w:rPr>
                <w:rFonts w:ascii="Times New Roman" w:eastAsia="Times New Roman" w:hAnsi="Times New Roman" w:cs="Times New Roman"/>
                <w:sz w:val="24"/>
                <w:szCs w:val="24"/>
              </w:rPr>
              <w:t xml:space="preserve"> Holding</w:t>
            </w:r>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Yavuz</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Kenan</w:t>
            </w:r>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President and CEO</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Socar</w:t>
            </w:r>
            <w:proofErr w:type="spellEnd"/>
          </w:p>
        </w:tc>
      </w:tr>
      <w:tr w:rsidR="00385FAA" w:rsidRPr="00717F09" w:rsidTr="00130EC4">
        <w:trPr>
          <w:trHeight w:val="147"/>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Zorlu</w:t>
            </w:r>
            <w:proofErr w:type="spellEnd"/>
          </w:p>
        </w:tc>
        <w:tc>
          <w:tcPr>
            <w:tcW w:w="769"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Hurşit</w:t>
            </w:r>
            <w:proofErr w:type="spellEnd"/>
          </w:p>
        </w:tc>
        <w:tc>
          <w:tcPr>
            <w:tcW w:w="1758"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r w:rsidRPr="00717F09">
              <w:rPr>
                <w:rFonts w:ascii="Times New Roman" w:eastAsia="Times New Roman" w:hAnsi="Times New Roman" w:cs="Times New Roman"/>
                <w:sz w:val="24"/>
                <w:szCs w:val="24"/>
              </w:rPr>
              <w:t>Deputy CEO</w:t>
            </w:r>
          </w:p>
        </w:tc>
        <w:tc>
          <w:tcPr>
            <w:tcW w:w="1657" w:type="pct"/>
            <w:tcBorders>
              <w:top w:val="nil"/>
              <w:left w:val="nil"/>
              <w:bottom w:val="single" w:sz="4" w:space="0" w:color="auto"/>
              <w:right w:val="single" w:sz="4" w:space="0" w:color="auto"/>
            </w:tcBorders>
            <w:shd w:val="clear" w:color="auto" w:fill="auto"/>
            <w:vAlign w:val="center"/>
            <w:hideMark/>
          </w:tcPr>
          <w:p w:rsidR="00385FAA" w:rsidRPr="00717F09" w:rsidRDefault="00385FAA" w:rsidP="00385FAA">
            <w:pPr>
              <w:spacing w:after="0" w:line="240" w:lineRule="auto"/>
              <w:jc w:val="left"/>
              <w:rPr>
                <w:rFonts w:ascii="Times New Roman" w:eastAsia="Times New Roman" w:hAnsi="Times New Roman" w:cs="Times New Roman"/>
                <w:sz w:val="24"/>
                <w:szCs w:val="24"/>
              </w:rPr>
            </w:pPr>
            <w:proofErr w:type="spellStart"/>
            <w:r w:rsidRPr="00717F09">
              <w:rPr>
                <w:rFonts w:ascii="Times New Roman" w:eastAsia="Times New Roman" w:hAnsi="Times New Roman" w:cs="Times New Roman"/>
                <w:sz w:val="24"/>
                <w:szCs w:val="24"/>
              </w:rPr>
              <w:t>Anadolu</w:t>
            </w:r>
            <w:proofErr w:type="spellEnd"/>
            <w:r w:rsidRPr="00717F09">
              <w:rPr>
                <w:rFonts w:ascii="Times New Roman" w:eastAsia="Times New Roman" w:hAnsi="Times New Roman" w:cs="Times New Roman"/>
                <w:sz w:val="24"/>
                <w:szCs w:val="24"/>
              </w:rPr>
              <w:t xml:space="preserve"> Group</w:t>
            </w:r>
          </w:p>
        </w:tc>
      </w:tr>
    </w:tbl>
    <w:p w:rsidR="00877D6D" w:rsidRDefault="00877D6D" w:rsidP="00877D6D"/>
    <w:p w:rsidR="00877D6D" w:rsidRDefault="00877D6D" w:rsidP="00877D6D"/>
    <w:p w:rsidR="00877D6D" w:rsidRPr="0031370C" w:rsidRDefault="00877D6D" w:rsidP="005A1446">
      <w:pPr>
        <w:pStyle w:val="20major"/>
      </w:pPr>
      <w:bookmarkStart w:id="7" w:name="_Toc301433001"/>
      <w:r w:rsidRPr="0031370C">
        <w:t>LIST OF ACRONYMS AND GLOSSARY OF TERMS</w:t>
      </w:r>
      <w:bookmarkEnd w:id="7"/>
    </w:p>
    <w:p w:rsidR="00877D6D" w:rsidRPr="007375BB" w:rsidRDefault="00877D6D" w:rsidP="00877D6D">
      <w:pPr>
        <w:rPr>
          <w:rFonts w:ascii="Times New Roman" w:eastAsia="Times New Roman" w:hAnsi="Times New Roman" w:cs="Times New Roman"/>
          <w:sz w:val="24"/>
          <w:szCs w:val="24"/>
        </w:rPr>
      </w:pPr>
      <w:r w:rsidRPr="007375BB">
        <w:rPr>
          <w:rFonts w:ascii="Times New Roman" w:eastAsia="Times New Roman" w:hAnsi="Times New Roman" w:cs="Times New Roman"/>
          <w:sz w:val="24"/>
          <w:szCs w:val="24"/>
        </w:rPr>
        <w:t>BDA – Confederation of German Employers' Associations</w:t>
      </w:r>
    </w:p>
    <w:p w:rsidR="00877D6D" w:rsidRPr="007375BB" w:rsidRDefault="00877D6D" w:rsidP="00877D6D">
      <w:pPr>
        <w:rPr>
          <w:rFonts w:ascii="Times New Roman" w:eastAsia="Times New Roman" w:hAnsi="Times New Roman" w:cs="Times New Roman"/>
          <w:sz w:val="24"/>
          <w:szCs w:val="24"/>
        </w:rPr>
      </w:pPr>
      <w:r w:rsidRPr="007375BB">
        <w:rPr>
          <w:rFonts w:ascii="Times New Roman" w:eastAsia="Times New Roman" w:hAnsi="Times New Roman" w:cs="Times New Roman"/>
          <w:sz w:val="24"/>
          <w:szCs w:val="24"/>
        </w:rPr>
        <w:t>CEOE – Spanish Employers and Industry Confederation</w:t>
      </w:r>
    </w:p>
    <w:p w:rsidR="00877D6D" w:rsidRPr="007375BB" w:rsidRDefault="00877D6D" w:rsidP="00877D6D">
      <w:pPr>
        <w:rPr>
          <w:rFonts w:ascii="Times New Roman" w:hAnsi="Times New Roman" w:cs="Times New Roman"/>
          <w:color w:val="000000"/>
          <w:sz w:val="24"/>
          <w:szCs w:val="24"/>
        </w:rPr>
      </w:pPr>
      <w:r w:rsidRPr="007375BB">
        <w:rPr>
          <w:rFonts w:ascii="Times New Roman" w:hAnsi="Times New Roman" w:cs="Times New Roman"/>
          <w:color w:val="000000"/>
          <w:sz w:val="24"/>
          <w:szCs w:val="24"/>
        </w:rPr>
        <w:t xml:space="preserve">CEC – China Enterprise Confederation </w:t>
      </w:r>
    </w:p>
    <w:p w:rsidR="00877D6D" w:rsidRPr="007375BB" w:rsidRDefault="00877D6D" w:rsidP="00877D6D">
      <w:pPr>
        <w:rPr>
          <w:rFonts w:ascii="Times New Roman" w:hAnsi="Times New Roman" w:cs="Times New Roman"/>
          <w:sz w:val="24"/>
          <w:szCs w:val="24"/>
        </w:rPr>
      </w:pPr>
      <w:r w:rsidRPr="007375BB">
        <w:rPr>
          <w:rFonts w:ascii="Times New Roman" w:hAnsi="Times New Roman" w:cs="Times New Roman"/>
          <w:sz w:val="24"/>
          <w:szCs w:val="24"/>
        </w:rPr>
        <w:t xml:space="preserve">ESDC – Employment and Social Development Canada </w:t>
      </w:r>
    </w:p>
    <w:p w:rsidR="00877D6D" w:rsidRPr="007375BB" w:rsidRDefault="00877D6D" w:rsidP="00877D6D">
      <w:pPr>
        <w:rPr>
          <w:rFonts w:ascii="Times New Roman" w:hAnsi="Times New Roman" w:cs="Times New Roman"/>
          <w:sz w:val="24"/>
          <w:szCs w:val="24"/>
          <w:highlight w:val="yellow"/>
        </w:rPr>
      </w:pPr>
      <w:r w:rsidRPr="007375BB">
        <w:rPr>
          <w:rFonts w:ascii="Times New Roman" w:hAnsi="Times New Roman" w:cs="Times New Roman"/>
          <w:color w:val="000000"/>
          <w:sz w:val="24"/>
          <w:szCs w:val="24"/>
        </w:rPr>
        <w:t xml:space="preserve">GAN– Global Apprenticeships Network </w:t>
      </w:r>
    </w:p>
    <w:p w:rsidR="00877D6D" w:rsidRPr="007375BB" w:rsidRDefault="00877D6D" w:rsidP="00877D6D">
      <w:pPr>
        <w:rPr>
          <w:rFonts w:ascii="Times New Roman" w:hAnsi="Times New Roman" w:cs="Times New Roman"/>
          <w:sz w:val="24"/>
          <w:szCs w:val="24"/>
        </w:rPr>
      </w:pPr>
      <w:r w:rsidRPr="007375BB">
        <w:rPr>
          <w:rFonts w:ascii="Times New Roman" w:hAnsi="Times New Roman" w:cs="Times New Roman"/>
          <w:sz w:val="24"/>
          <w:szCs w:val="24"/>
        </w:rPr>
        <w:t xml:space="preserve">ILO – International </w:t>
      </w:r>
      <w:proofErr w:type="spellStart"/>
      <w:r w:rsidRPr="007375BB">
        <w:rPr>
          <w:rFonts w:ascii="Times New Roman" w:hAnsi="Times New Roman" w:cs="Times New Roman"/>
          <w:sz w:val="24"/>
          <w:szCs w:val="24"/>
        </w:rPr>
        <w:t>Labour</w:t>
      </w:r>
      <w:proofErr w:type="spellEnd"/>
      <w:r w:rsidRPr="007375BB">
        <w:rPr>
          <w:rFonts w:ascii="Times New Roman" w:hAnsi="Times New Roman" w:cs="Times New Roman"/>
          <w:sz w:val="24"/>
          <w:szCs w:val="24"/>
        </w:rPr>
        <w:t xml:space="preserve"> Organization </w:t>
      </w:r>
    </w:p>
    <w:p w:rsidR="00877D6D" w:rsidRDefault="00877D6D" w:rsidP="00877D6D">
      <w:pPr>
        <w:rPr>
          <w:rFonts w:ascii="Times New Roman" w:hAnsi="Times New Roman" w:cs="Times New Roman"/>
          <w:color w:val="000000"/>
          <w:sz w:val="24"/>
          <w:szCs w:val="24"/>
        </w:rPr>
      </w:pPr>
      <w:r w:rsidRPr="007375BB">
        <w:rPr>
          <w:rFonts w:ascii="Times New Roman" w:hAnsi="Times New Roman" w:cs="Times New Roman"/>
          <w:color w:val="000000"/>
          <w:sz w:val="24"/>
          <w:szCs w:val="24"/>
        </w:rPr>
        <w:t xml:space="preserve">IOE – International </w:t>
      </w:r>
      <w:proofErr w:type="spellStart"/>
      <w:r w:rsidRPr="007375BB">
        <w:rPr>
          <w:rFonts w:ascii="Times New Roman" w:hAnsi="Times New Roman" w:cs="Times New Roman"/>
          <w:color w:val="000000"/>
          <w:sz w:val="24"/>
          <w:szCs w:val="24"/>
        </w:rPr>
        <w:t>Organisation</w:t>
      </w:r>
      <w:proofErr w:type="spellEnd"/>
      <w:r w:rsidRPr="007375BB">
        <w:rPr>
          <w:rFonts w:ascii="Times New Roman" w:hAnsi="Times New Roman" w:cs="Times New Roman"/>
          <w:color w:val="000000"/>
          <w:sz w:val="24"/>
          <w:szCs w:val="24"/>
        </w:rPr>
        <w:t xml:space="preserve"> of Employers </w:t>
      </w:r>
    </w:p>
    <w:p w:rsidR="0001178C" w:rsidRPr="007375BB" w:rsidRDefault="0001178C" w:rsidP="00877D6D">
      <w:pPr>
        <w:rPr>
          <w:rFonts w:ascii="Times New Roman" w:hAnsi="Times New Roman" w:cs="Times New Roman"/>
          <w:color w:val="000000"/>
          <w:sz w:val="24"/>
          <w:szCs w:val="24"/>
        </w:rPr>
      </w:pPr>
      <w:r w:rsidRPr="00717F09">
        <w:rPr>
          <w:rFonts w:ascii="Times New Roman" w:hAnsi="Times New Roman" w:cs="Times New Roman"/>
          <w:sz w:val="24"/>
          <w:szCs w:val="24"/>
        </w:rPr>
        <w:t>KPI</w:t>
      </w:r>
      <w:r>
        <w:rPr>
          <w:rFonts w:ascii="Times New Roman" w:hAnsi="Times New Roman" w:cs="Times New Roman"/>
          <w:sz w:val="24"/>
          <w:szCs w:val="24"/>
        </w:rPr>
        <w:t xml:space="preserve"> – key performance indicator</w:t>
      </w:r>
    </w:p>
    <w:p w:rsidR="00877D6D" w:rsidRPr="007375BB" w:rsidRDefault="00877D6D" w:rsidP="00877D6D">
      <w:pPr>
        <w:rPr>
          <w:rFonts w:ascii="Times New Roman" w:hAnsi="Times New Roman" w:cs="Times New Roman"/>
          <w:sz w:val="24"/>
          <w:szCs w:val="24"/>
        </w:rPr>
      </w:pPr>
      <w:r w:rsidRPr="007375BB">
        <w:rPr>
          <w:rFonts w:ascii="Times New Roman" w:hAnsi="Times New Roman" w:cs="Times New Roman"/>
          <w:sz w:val="24"/>
          <w:szCs w:val="24"/>
        </w:rPr>
        <w:t xml:space="preserve">LEED – Local Economic and Employment Development </w:t>
      </w:r>
    </w:p>
    <w:p w:rsidR="00877D6D" w:rsidRDefault="00877D6D" w:rsidP="00877D6D">
      <w:pPr>
        <w:rPr>
          <w:rFonts w:ascii="Times New Roman" w:hAnsi="Times New Roman" w:cs="Times New Roman"/>
          <w:sz w:val="24"/>
          <w:szCs w:val="24"/>
        </w:rPr>
      </w:pPr>
      <w:r w:rsidRPr="007375BB">
        <w:rPr>
          <w:rFonts w:ascii="Times New Roman" w:hAnsi="Times New Roman" w:cs="Times New Roman"/>
          <w:sz w:val="24"/>
          <w:szCs w:val="24"/>
        </w:rPr>
        <w:t xml:space="preserve">NEET – neither in employment nor in education or training </w:t>
      </w:r>
    </w:p>
    <w:p w:rsidR="00AD0240" w:rsidRPr="007375BB" w:rsidRDefault="00AD0240" w:rsidP="00877D6D">
      <w:pPr>
        <w:rPr>
          <w:rFonts w:ascii="Times New Roman" w:hAnsi="Times New Roman" w:cs="Times New Roman"/>
          <w:sz w:val="24"/>
          <w:szCs w:val="24"/>
          <w:highlight w:val="yellow"/>
          <w:lang w:val="en-AU"/>
        </w:rPr>
      </w:pPr>
      <w:r>
        <w:rPr>
          <w:rFonts w:ascii="Times New Roman" w:hAnsi="Times New Roman" w:cs="Times New Roman"/>
          <w:sz w:val="24"/>
          <w:szCs w:val="24"/>
        </w:rPr>
        <w:t xml:space="preserve">OECD – </w:t>
      </w:r>
      <w:proofErr w:type="spellStart"/>
      <w:r>
        <w:rPr>
          <w:rFonts w:ascii="Times New Roman" w:hAnsi="Times New Roman" w:cs="Times New Roman"/>
          <w:sz w:val="24"/>
          <w:szCs w:val="24"/>
        </w:rPr>
        <w:t>Organisation</w:t>
      </w:r>
      <w:proofErr w:type="spellEnd"/>
      <w:r w:rsidR="00B22D85">
        <w:rPr>
          <w:rFonts w:ascii="Times New Roman" w:hAnsi="Times New Roman" w:cs="Times New Roman"/>
          <w:sz w:val="24"/>
          <w:szCs w:val="24"/>
        </w:rPr>
        <w:t xml:space="preserve"> for </w:t>
      </w:r>
      <w:r w:rsidR="00B22D85" w:rsidRPr="00B22D85">
        <w:rPr>
          <w:rFonts w:ascii="Times New Roman" w:hAnsi="Times New Roman" w:cs="Times New Roman"/>
          <w:sz w:val="24"/>
          <w:szCs w:val="24"/>
        </w:rPr>
        <w:t>Economic Co-operation and Development</w:t>
      </w:r>
    </w:p>
    <w:p w:rsidR="00877D6D" w:rsidRPr="007375BB" w:rsidRDefault="00877D6D" w:rsidP="00877D6D">
      <w:pPr>
        <w:rPr>
          <w:rFonts w:ascii="Times New Roman" w:hAnsi="Times New Roman" w:cs="Times New Roman"/>
          <w:sz w:val="24"/>
          <w:szCs w:val="24"/>
        </w:rPr>
      </w:pPr>
      <w:r w:rsidRPr="007375BB">
        <w:rPr>
          <w:rFonts w:ascii="Times New Roman" w:hAnsi="Times New Roman" w:cs="Times New Roman"/>
          <w:sz w:val="24"/>
          <w:szCs w:val="24"/>
        </w:rPr>
        <w:t>SME</w:t>
      </w:r>
      <w:r w:rsidR="00320650">
        <w:rPr>
          <w:rFonts w:ascii="Times New Roman" w:hAnsi="Times New Roman" w:cs="Times New Roman"/>
          <w:sz w:val="24"/>
          <w:szCs w:val="24"/>
        </w:rPr>
        <w:t xml:space="preserve">s </w:t>
      </w:r>
      <w:r w:rsidRPr="007375BB">
        <w:rPr>
          <w:rFonts w:ascii="Times New Roman" w:hAnsi="Times New Roman" w:cs="Times New Roman"/>
          <w:sz w:val="24"/>
          <w:szCs w:val="24"/>
        </w:rPr>
        <w:t>– small and medium-sized enterprise</w:t>
      </w:r>
      <w:r w:rsidR="00320650">
        <w:rPr>
          <w:rFonts w:ascii="Times New Roman" w:hAnsi="Times New Roman" w:cs="Times New Roman"/>
          <w:sz w:val="24"/>
          <w:szCs w:val="24"/>
        </w:rPr>
        <w:t>s</w:t>
      </w:r>
    </w:p>
    <w:p w:rsidR="00877D6D" w:rsidRPr="007375BB" w:rsidRDefault="00877D6D" w:rsidP="00877D6D">
      <w:pPr>
        <w:rPr>
          <w:rFonts w:ascii="Times New Roman" w:hAnsi="Times New Roman" w:cs="Times New Roman"/>
          <w:sz w:val="24"/>
          <w:szCs w:val="24"/>
        </w:rPr>
      </w:pPr>
      <w:r w:rsidRPr="007375BB">
        <w:rPr>
          <w:rFonts w:ascii="Times New Roman" w:hAnsi="Times New Roman" w:cs="Times New Roman"/>
          <w:sz w:val="24"/>
          <w:szCs w:val="24"/>
        </w:rPr>
        <w:t xml:space="preserve">STEM – science, technology, engineering, and mathematics </w:t>
      </w:r>
    </w:p>
    <w:p w:rsidR="00877D6D" w:rsidRPr="007375BB" w:rsidRDefault="00877D6D" w:rsidP="00877D6D">
      <w:pPr>
        <w:rPr>
          <w:rFonts w:ascii="Times New Roman" w:hAnsi="Times New Roman" w:cs="Times New Roman"/>
          <w:sz w:val="24"/>
          <w:szCs w:val="24"/>
        </w:rPr>
      </w:pPr>
      <w:r w:rsidRPr="007375BB">
        <w:rPr>
          <w:rFonts w:ascii="Times New Roman" w:hAnsi="Times New Roman" w:cs="Times New Roman"/>
          <w:sz w:val="24"/>
          <w:szCs w:val="24"/>
        </w:rPr>
        <w:lastRenderedPageBreak/>
        <w:t>TOBB – Union of Chambers and Commodity Exchanges of Turkey</w:t>
      </w:r>
    </w:p>
    <w:p w:rsidR="00877D6D" w:rsidRPr="00877D6D" w:rsidRDefault="00877D6D" w:rsidP="00877D6D">
      <w:r w:rsidRPr="007375BB">
        <w:rPr>
          <w:rFonts w:ascii="Times New Roman" w:hAnsi="Times New Roman" w:cs="Times New Roman"/>
          <w:sz w:val="24"/>
          <w:szCs w:val="24"/>
        </w:rPr>
        <w:t>YESJUMP – Youth Employment Support Jobs for the Unemployed and Marginalized young People</w:t>
      </w:r>
    </w:p>
    <w:sectPr w:rsidR="00877D6D" w:rsidRPr="00877D6D" w:rsidSect="00543F1D">
      <w:headerReference w:type="default" r:id="rId14"/>
      <w:footerReference w:type="default" r:id="rId15"/>
      <w:pgSz w:w="11907" w:h="16839" w:code="9"/>
      <w:pgMar w:top="1803" w:right="1140" w:bottom="1843" w:left="2126" w:header="1179" w:footer="2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5F0" w:rsidRDefault="003745F0" w:rsidP="00E3575E">
      <w:pPr>
        <w:spacing w:after="0"/>
      </w:pPr>
      <w:r>
        <w:separator/>
      </w:r>
    </w:p>
  </w:endnote>
  <w:endnote w:type="continuationSeparator" w:id="0">
    <w:p w:rsidR="003745F0" w:rsidRDefault="003745F0" w:rsidP="00E357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embedRegular r:id="rId1" w:fontKey="{E80DCD68-ECAF-4E56-A458-81FF7E0934BF}"/>
    <w:embedBold r:id="rId2" w:fontKey="{61F73ED7-C975-4C5C-8A07-4DB114822AA8}"/>
    <w:embedItalic r:id="rId3" w:fontKey="{522C3AC7-0EB4-45A0-BD6D-36206841B9C3}"/>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venir Light">
    <w:charset w:val="00"/>
    <w:family w:val="auto"/>
    <w:pitch w:val="variable"/>
    <w:sig w:usb0="800000AF" w:usb1="5000204A" w:usb2="00000000" w:usb3="00000000" w:csb0="0000009B"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4C0" w:rsidRPr="00682BE9" w:rsidRDefault="00A814C0" w:rsidP="00682BE9">
    <w:pPr>
      <w:pStyle w:val="Footer"/>
      <w:rPr>
        <w:sz w:val="16"/>
      </w:rPr>
    </w:pPr>
  </w:p>
  <w:p w:rsidR="00A814C0" w:rsidRDefault="00A814C0" w:rsidP="00682BE9">
    <w:pPr>
      <w:framePr w:hSpace="187" w:vSpace="187" w:wrap="around" w:vAnchor="page" w:hAnchor="page" w:x="721" w:y="16345" w:anchorLock="1"/>
    </w:pPr>
  </w:p>
  <w:p w:rsidR="00A814C0" w:rsidRPr="00DD5B6E" w:rsidRDefault="00A814C0" w:rsidP="005514D3">
    <w:pPr>
      <w:pStyle w:val="Footer"/>
      <w:tabs>
        <w:tab w:val="left" w:pos="8019"/>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966495"/>
      <w:docPartObj>
        <w:docPartGallery w:val="Page Numbers (Bottom of Page)"/>
        <w:docPartUnique/>
      </w:docPartObj>
    </w:sdtPr>
    <w:sdtEndPr>
      <w:rPr>
        <w:rStyle w:val="PageNumber"/>
        <w:rFonts w:ascii="Arial" w:hAnsi="Arial"/>
        <w:sz w:val="16"/>
      </w:rPr>
    </w:sdtEndPr>
    <w:sdtContent>
      <w:p w:rsidR="00A814C0" w:rsidRPr="00682BE9" w:rsidRDefault="00A814C0" w:rsidP="00682BE9">
        <w:pPr>
          <w:pStyle w:val="Footer"/>
          <w:rPr>
            <w:sz w:val="16"/>
          </w:rPr>
        </w:pPr>
        <w:r w:rsidRPr="00A51A6F">
          <w:rPr>
            <w:noProof/>
          </w:rPr>
          <w:drawing>
            <wp:anchor distT="0" distB="0" distL="114300" distR="114300" simplePos="0" relativeHeight="251663360" behindDoc="0" locked="0" layoutInCell="1" allowOverlap="1" wp14:anchorId="5E55162E" wp14:editId="0140D847">
              <wp:simplePos x="0" y="0"/>
              <wp:positionH relativeFrom="column">
                <wp:posOffset>2540</wp:posOffset>
              </wp:positionH>
              <wp:positionV relativeFrom="paragraph">
                <wp:posOffset>219710</wp:posOffset>
              </wp:positionV>
              <wp:extent cx="5487035" cy="786765"/>
              <wp:effectExtent l="0" t="0" r="0" b="0"/>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87035" cy="786765"/>
                      </a:xfrm>
                      <a:prstGeom prst="rect">
                        <a:avLst/>
                      </a:prstGeom>
                      <a:noFill/>
                      <a:ln>
                        <a:noFill/>
                      </a:ln>
                    </pic:spPr>
                  </pic:pic>
                </a:graphicData>
              </a:graphic>
            </wp:anchor>
          </w:drawing>
        </w:r>
        <w:r w:rsidRPr="00D80F7B">
          <w:rPr>
            <w:rStyle w:val="PageNumber"/>
          </w:rPr>
          <w:fldChar w:fldCharType="begin"/>
        </w:r>
        <w:r w:rsidRPr="00D80F7B">
          <w:rPr>
            <w:rStyle w:val="PageNumber"/>
          </w:rPr>
          <w:instrText xml:space="preserve"> PAGE   \* MERGEFORMAT </w:instrText>
        </w:r>
        <w:r w:rsidRPr="00D80F7B">
          <w:rPr>
            <w:rStyle w:val="PageNumber"/>
          </w:rPr>
          <w:fldChar w:fldCharType="separate"/>
        </w:r>
        <w:r w:rsidR="00B85BC0">
          <w:rPr>
            <w:rStyle w:val="PageNumber"/>
            <w:noProof/>
          </w:rPr>
          <w:t>32</w:t>
        </w:r>
        <w:r w:rsidRPr="00D80F7B">
          <w:rPr>
            <w:rStyle w:val="PageNumber"/>
          </w:rPr>
          <w:fldChar w:fldCharType="end"/>
        </w:r>
      </w:p>
    </w:sdtContent>
  </w:sdt>
  <w:p w:rsidR="00A814C0" w:rsidRDefault="00A814C0" w:rsidP="00682BE9">
    <w:pPr>
      <w:framePr w:hSpace="187" w:vSpace="187" w:wrap="around" w:vAnchor="page" w:hAnchor="page" w:x="721" w:y="16345" w:anchorLock="1"/>
    </w:pPr>
  </w:p>
  <w:p w:rsidR="00A814C0" w:rsidRPr="00DD5B6E" w:rsidRDefault="00A814C0" w:rsidP="00AA0EF8">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5F0" w:rsidRDefault="003745F0" w:rsidP="00E3575E">
      <w:pPr>
        <w:spacing w:after="0"/>
      </w:pPr>
    </w:p>
  </w:footnote>
  <w:footnote w:type="continuationSeparator" w:id="0">
    <w:p w:rsidR="003745F0" w:rsidRDefault="003745F0" w:rsidP="00E3575E">
      <w:pPr>
        <w:spacing w:after="0"/>
      </w:pPr>
      <w:r>
        <w:continuationSeparator/>
      </w:r>
    </w:p>
  </w:footnote>
  <w:footnote w:id="1">
    <w:p w:rsidR="00A814C0" w:rsidRPr="00130EC4" w:rsidRDefault="00A814C0" w:rsidP="004B3780">
      <w:pPr>
        <w:pStyle w:val="FootnoteText"/>
        <w:rPr>
          <w:rFonts w:ascii="Arial" w:hAnsi="Arial"/>
        </w:rPr>
      </w:pPr>
      <w:r w:rsidRPr="00130EC4">
        <w:rPr>
          <w:rStyle w:val="FootnoteReference"/>
          <w:color w:val="auto"/>
        </w:rPr>
        <w:footnoteRef/>
      </w:r>
      <w:r w:rsidRPr="00621AC0">
        <w:rPr>
          <w:rFonts w:ascii="Arial" w:hAnsi="Arial"/>
          <w:i/>
        </w:rPr>
        <w:t>World Employment and Social Outlook – Trends 2015</w:t>
      </w:r>
      <w:r>
        <w:rPr>
          <w:rFonts w:ascii="Arial" w:hAnsi="Arial"/>
        </w:rPr>
        <w:t xml:space="preserve">, </w:t>
      </w:r>
      <w:r w:rsidRPr="00130EC4">
        <w:rPr>
          <w:rFonts w:ascii="Arial" w:hAnsi="Arial"/>
        </w:rPr>
        <w:t>ILO</w:t>
      </w:r>
      <w:r>
        <w:rPr>
          <w:rFonts w:ascii="Arial" w:hAnsi="Arial"/>
        </w:rPr>
        <w:t>, 2015</w:t>
      </w:r>
      <w:r w:rsidRPr="00130EC4">
        <w:rPr>
          <w:rFonts w:ascii="Arial" w:hAnsi="Arial"/>
        </w:rPr>
        <w:t>.</w:t>
      </w:r>
    </w:p>
  </w:footnote>
  <w:footnote w:id="2">
    <w:p w:rsidR="00A814C0" w:rsidRPr="00130EC4" w:rsidRDefault="00A814C0" w:rsidP="004B3780">
      <w:pPr>
        <w:pStyle w:val="FootnoteText"/>
        <w:contextualSpacing/>
        <w:rPr>
          <w:rFonts w:ascii="Arial" w:hAnsi="Arial"/>
        </w:rPr>
      </w:pPr>
      <w:r w:rsidRPr="00130EC4">
        <w:rPr>
          <w:rStyle w:val="FootnoteReference"/>
          <w:color w:val="auto"/>
        </w:rPr>
        <w:footnoteRef/>
      </w:r>
      <w:r>
        <w:rPr>
          <w:rFonts w:ascii="Arial" w:hAnsi="Arial"/>
        </w:rPr>
        <w:t>Ibid</w:t>
      </w:r>
      <w:r w:rsidRPr="00130EC4">
        <w:rPr>
          <w:rFonts w:ascii="Arial" w:hAnsi="Arial"/>
        </w:rPr>
        <w:t>.</w:t>
      </w:r>
    </w:p>
  </w:footnote>
  <w:footnote w:id="3">
    <w:p w:rsidR="003810D0" w:rsidRDefault="00620A5D">
      <w:r>
        <w:t>12</w:t>
      </w:r>
      <w:r w:rsidR="004A7C16">
        <w:t xml:space="preserve"> Ibid</w:t>
      </w:r>
    </w:p>
  </w:footnote>
  <w:footnote w:id="4">
    <w:p w:rsidR="00257390" w:rsidRPr="00257390" w:rsidRDefault="00257390">
      <w:pPr>
        <w:pStyle w:val="FootnoteText"/>
        <w:rPr>
          <w:lang w:val="tr-TR"/>
        </w:rPr>
      </w:pPr>
      <w:r>
        <w:rPr>
          <w:rStyle w:val="FootnoteReference"/>
        </w:rPr>
        <w:footnoteRef/>
      </w:r>
      <w:r>
        <w:t xml:space="preserve"> </w:t>
      </w:r>
      <w:r w:rsidR="00801AAC" w:rsidRPr="000D7DA1">
        <w:rPr>
          <w:rFonts w:ascii="Arial" w:hAnsi="Arial"/>
          <w:i/>
        </w:rPr>
        <w:t>Global Employment Trends, 2014: The risk of a jobless recovery</w:t>
      </w:r>
      <w:r w:rsidR="00801AAC">
        <w:rPr>
          <w:rFonts w:ascii="Arial" w:hAnsi="Arial"/>
        </w:rPr>
        <w:t>, ILO, 2014.</w:t>
      </w:r>
    </w:p>
  </w:footnote>
  <w:footnote w:id="5">
    <w:p w:rsidR="00257390" w:rsidRPr="00257390" w:rsidRDefault="0056529D" w:rsidP="0056529D">
      <w:pPr>
        <w:pStyle w:val="FootnoteText"/>
        <w:rPr>
          <w:lang w:val="tr-TR"/>
        </w:rPr>
      </w:pPr>
      <w:r w:rsidRPr="00130EC4">
        <w:rPr>
          <w:rStyle w:val="FootnoteReference"/>
        </w:rPr>
        <w:footnoteRef/>
      </w:r>
      <w:r w:rsidRPr="000D7DA1">
        <w:rPr>
          <w:rFonts w:ascii="Arial" w:hAnsi="Arial"/>
          <w:i/>
        </w:rPr>
        <w:t>World Employment and Social Outlook: Trends in 2015</w:t>
      </w:r>
      <w:proofErr w:type="gramStart"/>
      <w:r>
        <w:rPr>
          <w:rFonts w:ascii="Arial" w:hAnsi="Arial"/>
        </w:rPr>
        <w:t>,</w:t>
      </w:r>
      <w:r w:rsidRPr="00130EC4">
        <w:rPr>
          <w:rFonts w:ascii="Arial" w:hAnsi="Arial"/>
        </w:rPr>
        <w:t>ILO</w:t>
      </w:r>
      <w:r>
        <w:rPr>
          <w:rFonts w:ascii="Arial" w:hAnsi="Arial"/>
        </w:rPr>
        <w:t>,2015</w:t>
      </w:r>
      <w:proofErr w:type="gramEnd"/>
      <w:r w:rsidRPr="00130EC4">
        <w:rPr>
          <w:rFonts w:ascii="Arial" w:hAnsi="Arial"/>
        </w:rPr>
        <w:t>.</w:t>
      </w:r>
      <w:r>
        <w:rPr>
          <w:rFonts w:ascii="Arial" w:hAnsi="Arial"/>
        </w:rPr>
        <w:t xml:space="preserve"> I</w:t>
      </w:r>
      <w:r w:rsidRPr="00EF2819">
        <w:rPr>
          <w:rFonts w:ascii="Arial" w:hAnsi="Arial"/>
        </w:rPr>
        <w:t xml:space="preserve">LO defines vulnerable employment as </w:t>
      </w:r>
      <w:r>
        <w:rPr>
          <w:rFonts w:ascii="Arial" w:hAnsi="Arial"/>
        </w:rPr>
        <w:t>“</w:t>
      </w:r>
      <w:r w:rsidRPr="00EF2819">
        <w:rPr>
          <w:rFonts w:ascii="Arial" w:hAnsi="Arial"/>
        </w:rPr>
        <w:t>the sum of the employment status groups of own account</w:t>
      </w:r>
      <w:r w:rsidR="002D699D">
        <w:rPr>
          <w:rFonts w:ascii="Arial" w:hAnsi="Arial"/>
        </w:rPr>
        <w:t xml:space="preserve"> </w:t>
      </w:r>
      <w:r w:rsidRPr="00EF2819">
        <w:rPr>
          <w:rFonts w:ascii="Arial" w:hAnsi="Arial"/>
        </w:rPr>
        <w:t>workers and contributing family workers. They are less likely to have formal work</w:t>
      </w:r>
      <w:r w:rsidR="002D699D">
        <w:rPr>
          <w:rFonts w:ascii="Arial" w:hAnsi="Arial"/>
        </w:rPr>
        <w:t xml:space="preserve"> </w:t>
      </w:r>
      <w:r w:rsidRPr="00EF2819">
        <w:rPr>
          <w:rFonts w:ascii="Arial" w:hAnsi="Arial"/>
        </w:rPr>
        <w:t>arrangements, and are therefore more likely to lack decent working conditions, adequate</w:t>
      </w:r>
      <w:r w:rsidR="002D699D">
        <w:rPr>
          <w:rFonts w:ascii="Arial" w:hAnsi="Arial"/>
        </w:rPr>
        <w:t xml:space="preserve"> </w:t>
      </w:r>
      <w:r w:rsidRPr="00EF2819">
        <w:rPr>
          <w:rFonts w:ascii="Arial" w:hAnsi="Arial"/>
        </w:rPr>
        <w:t>social security and ‘voice’ through effective representation by trade unions and similar</w:t>
      </w:r>
      <w:r w:rsidR="002D699D">
        <w:rPr>
          <w:rFonts w:ascii="Arial" w:hAnsi="Arial"/>
        </w:rPr>
        <w:t xml:space="preserve"> </w:t>
      </w:r>
      <w:r w:rsidRPr="00EF2819">
        <w:rPr>
          <w:rFonts w:ascii="Arial" w:hAnsi="Arial"/>
        </w:rPr>
        <w:t>organizations. Vulnerable employment is often characterized by inadequate earnings, low</w:t>
      </w:r>
      <w:r w:rsidR="002D699D">
        <w:rPr>
          <w:rFonts w:ascii="Arial" w:hAnsi="Arial"/>
        </w:rPr>
        <w:t xml:space="preserve"> </w:t>
      </w:r>
      <w:r w:rsidRPr="00EF2819">
        <w:rPr>
          <w:rFonts w:ascii="Arial" w:hAnsi="Arial"/>
        </w:rPr>
        <w:t>productivity and difficult conditions of work that undermine workers’ fundamental rights.</w:t>
      </w:r>
      <w:r>
        <w:rPr>
          <w:rFonts w:ascii="Arial" w:hAnsi="Arial"/>
        </w:rPr>
        <w:t>”</w:t>
      </w:r>
    </w:p>
  </w:footnote>
  <w:footnote w:id="6">
    <w:p w:rsidR="006C0A7B" w:rsidRPr="006C0A7B" w:rsidRDefault="006C0A7B">
      <w:pPr>
        <w:pStyle w:val="FootnoteText"/>
        <w:rPr>
          <w:lang w:val="tr-TR"/>
        </w:rPr>
      </w:pPr>
      <w:r>
        <w:rPr>
          <w:rStyle w:val="FootnoteReference"/>
        </w:rPr>
        <w:footnoteRef/>
      </w:r>
      <w:r>
        <w:t xml:space="preserve"> </w:t>
      </w:r>
      <w:proofErr w:type="spellStart"/>
      <w:r w:rsidRPr="00130EC4">
        <w:rPr>
          <w:rFonts w:ascii="Arial" w:hAnsi="Arial"/>
        </w:rPr>
        <w:t>Kiyohiko</w:t>
      </w:r>
      <w:proofErr w:type="spellEnd"/>
      <w:r w:rsidRPr="00130EC4">
        <w:rPr>
          <w:rFonts w:ascii="Arial" w:hAnsi="Arial"/>
        </w:rPr>
        <w:t xml:space="preserve"> G., Nishimura</w:t>
      </w:r>
      <w:r>
        <w:rPr>
          <w:rFonts w:ascii="Arial" w:hAnsi="Arial"/>
        </w:rPr>
        <w:t>,</w:t>
      </w:r>
      <w:r w:rsidRPr="00130EC4">
        <w:rPr>
          <w:rFonts w:ascii="Arial" w:hAnsi="Arial"/>
        </w:rPr>
        <w:t xml:space="preserve"> 2004, </w:t>
      </w:r>
      <w:r w:rsidRPr="000D7DA1">
        <w:rPr>
          <w:rFonts w:ascii="Arial" w:hAnsi="Arial"/>
          <w:i/>
        </w:rPr>
        <w:t>The Japanese Economy; Inconspicuous Structural Transformation</w:t>
      </w:r>
      <w:r w:rsidRPr="00130EC4">
        <w:rPr>
          <w:rFonts w:ascii="Arial" w:hAnsi="Arial"/>
        </w:rPr>
        <w:t>, Tokyo: Nihon Keizai Shimbun, September</w:t>
      </w:r>
    </w:p>
  </w:footnote>
  <w:footnote w:id="7">
    <w:p w:rsidR="00461F08" w:rsidRPr="00461F08" w:rsidRDefault="00461F08" w:rsidP="00461F08">
      <w:pPr>
        <w:pStyle w:val="FootnoteText"/>
        <w:ind w:left="0" w:firstLine="0"/>
        <w:rPr>
          <w:lang w:val="tr-TR"/>
        </w:rPr>
      </w:pPr>
      <w:r w:rsidRPr="00130EC4">
        <w:rPr>
          <w:rStyle w:val="FootnoteReference"/>
          <w:color w:val="auto"/>
        </w:rPr>
        <w:footnoteRef/>
      </w:r>
      <w:r w:rsidRPr="00130EC4">
        <w:rPr>
          <w:rFonts w:ascii="Arial" w:hAnsi="Arial"/>
        </w:rPr>
        <w:t>OECD Social, Employment and Migration Working Papers No. 120, Right for the Job: Over-Qualified or Under-Skilled?</w:t>
      </w:r>
      <w:r>
        <w:rPr>
          <w:rFonts w:ascii="Arial" w:hAnsi="Arial"/>
        </w:rPr>
        <w:t xml:space="preserve"> </w:t>
      </w:r>
      <w:proofErr w:type="gramStart"/>
      <w:r w:rsidRPr="00130EC4">
        <w:rPr>
          <w:rFonts w:ascii="Arial" w:hAnsi="Arial"/>
        </w:rPr>
        <w:t>OECD</w:t>
      </w:r>
      <w:r>
        <w:rPr>
          <w:rFonts w:ascii="Arial" w:hAnsi="Arial"/>
        </w:rPr>
        <w:t xml:space="preserve">, </w:t>
      </w:r>
      <w:r w:rsidRPr="00130EC4">
        <w:rPr>
          <w:rFonts w:ascii="Arial" w:hAnsi="Arial"/>
        </w:rPr>
        <w:t>2011</w:t>
      </w:r>
      <w:r>
        <w:rPr>
          <w:rFonts w:ascii="Arial" w:hAnsi="Arial"/>
        </w:rPr>
        <w:t>.</w:t>
      </w:r>
      <w:proofErr w:type="gramEnd"/>
    </w:p>
  </w:footnote>
  <w:footnote w:id="8">
    <w:p w:rsidR="00FF3A45" w:rsidRPr="00FF3A45" w:rsidRDefault="00FF3A45">
      <w:pPr>
        <w:pStyle w:val="FootnoteText"/>
        <w:rPr>
          <w:lang w:val="tr-TR"/>
        </w:rPr>
      </w:pPr>
      <w:r>
        <w:rPr>
          <w:rStyle w:val="FootnoteReference"/>
        </w:rPr>
        <w:footnoteRef/>
      </w:r>
      <w:r>
        <w:t xml:space="preserve"> </w:t>
      </w:r>
      <w:r w:rsidRPr="007F314E">
        <w:rPr>
          <w:rFonts w:ascii="Arial" w:hAnsi="Arial"/>
          <w:i/>
        </w:rPr>
        <w:t xml:space="preserve">Matching Skills and </w:t>
      </w:r>
      <w:proofErr w:type="spellStart"/>
      <w:r w:rsidRPr="007F314E">
        <w:rPr>
          <w:rFonts w:ascii="Arial" w:hAnsi="Arial"/>
          <w:i/>
        </w:rPr>
        <w:t>Labour</w:t>
      </w:r>
      <w:proofErr w:type="spellEnd"/>
      <w:r w:rsidRPr="007F314E">
        <w:rPr>
          <w:rFonts w:ascii="Arial" w:hAnsi="Arial"/>
          <w:i/>
        </w:rPr>
        <w:t xml:space="preserve"> Market Needs – Building Social Partnerships for Better Skills and Better </w:t>
      </w:r>
      <w:proofErr w:type="spellStart"/>
      <w:r w:rsidRPr="007F314E">
        <w:rPr>
          <w:rFonts w:ascii="Arial" w:hAnsi="Arial"/>
          <w:i/>
        </w:rPr>
        <w:t>Jobs</w:t>
      </w:r>
      <w:r>
        <w:rPr>
          <w:rFonts w:ascii="Arial" w:hAnsi="Arial"/>
        </w:rPr>
        <w:t>,</w:t>
      </w:r>
      <w:r w:rsidRPr="00130EC4">
        <w:rPr>
          <w:rFonts w:ascii="Arial" w:hAnsi="Arial"/>
        </w:rPr>
        <w:t>World</w:t>
      </w:r>
      <w:proofErr w:type="spellEnd"/>
      <w:r w:rsidRPr="00130EC4">
        <w:rPr>
          <w:rFonts w:ascii="Arial" w:hAnsi="Arial"/>
        </w:rPr>
        <w:t xml:space="preserve"> Economic Forum</w:t>
      </w:r>
      <w:r>
        <w:rPr>
          <w:rFonts w:ascii="Arial" w:hAnsi="Arial"/>
        </w:rPr>
        <w:t>, 2014.</w:t>
      </w:r>
    </w:p>
  </w:footnote>
  <w:footnote w:id="9">
    <w:p w:rsidR="00A814C0" w:rsidRPr="00130EC4" w:rsidRDefault="00A814C0">
      <w:pPr>
        <w:pStyle w:val="FootnoteText"/>
        <w:rPr>
          <w:rFonts w:ascii="Arial" w:hAnsi="Arial"/>
        </w:rPr>
      </w:pPr>
      <w:r w:rsidRPr="00130EC4">
        <w:rPr>
          <w:rStyle w:val="FootnoteReference"/>
        </w:rPr>
        <w:footnoteRef/>
      </w:r>
      <w:r w:rsidRPr="00130EC4">
        <w:rPr>
          <w:rFonts w:ascii="Arial" w:hAnsi="Arial"/>
        </w:rPr>
        <w:t xml:space="preserve"> OECD (2014), PISA in Focus – 2014/06 (June).</w:t>
      </w:r>
    </w:p>
  </w:footnote>
  <w:footnote w:id="10">
    <w:p w:rsidR="00A814C0" w:rsidRPr="0077707D" w:rsidRDefault="00A814C0" w:rsidP="00CD6FDE">
      <w:pPr>
        <w:pStyle w:val="FootnoteText"/>
        <w:rPr>
          <w:rFonts w:ascii="Arial" w:hAnsi="Arial"/>
        </w:rPr>
      </w:pPr>
      <w:r>
        <w:rPr>
          <w:rStyle w:val="FootnoteReference"/>
        </w:rPr>
        <w:footnoteRef/>
      </w:r>
      <w:proofErr w:type="gramStart"/>
      <w:r w:rsidRPr="0077707D">
        <w:rPr>
          <w:rFonts w:ascii="Arial" w:hAnsi="Arial"/>
        </w:rPr>
        <w:t>Heckman, J. J.</w:t>
      </w:r>
      <w:r>
        <w:rPr>
          <w:rFonts w:ascii="Arial" w:hAnsi="Arial"/>
        </w:rPr>
        <w:t xml:space="preserve">, </w:t>
      </w:r>
      <w:r w:rsidRPr="0077707D">
        <w:rPr>
          <w:rFonts w:ascii="Arial" w:hAnsi="Arial"/>
        </w:rPr>
        <w:t xml:space="preserve">2008, </w:t>
      </w:r>
      <w:r>
        <w:rPr>
          <w:rFonts w:ascii="Arial" w:hAnsi="Arial"/>
        </w:rPr>
        <w:t>“</w:t>
      </w:r>
      <w:r w:rsidRPr="0077707D">
        <w:rPr>
          <w:rFonts w:ascii="Arial" w:hAnsi="Arial"/>
        </w:rPr>
        <w:t>Schools, Skills, Synapses</w:t>
      </w:r>
      <w:r>
        <w:rPr>
          <w:rFonts w:ascii="Arial" w:hAnsi="Arial"/>
        </w:rPr>
        <w:t>”</w:t>
      </w:r>
      <w:r w:rsidRPr="0077707D">
        <w:rPr>
          <w:rFonts w:ascii="Arial" w:hAnsi="Arial"/>
        </w:rPr>
        <w:t>, National Bureau of Economic Research</w:t>
      </w:r>
      <w:r>
        <w:rPr>
          <w:rFonts w:ascii="Arial" w:hAnsi="Arial"/>
        </w:rPr>
        <w:t>.</w:t>
      </w:r>
      <w:proofErr w:type="gramEnd"/>
    </w:p>
  </w:footnote>
  <w:footnote w:id="11">
    <w:p w:rsidR="00A814C0" w:rsidRPr="0077707D" w:rsidRDefault="00A814C0" w:rsidP="00CD6FDE">
      <w:pPr>
        <w:pStyle w:val="FootnoteText"/>
        <w:rPr>
          <w:rFonts w:ascii="Arial" w:hAnsi="Arial"/>
        </w:rPr>
      </w:pPr>
      <w:r>
        <w:rPr>
          <w:rStyle w:val="FootnoteReference"/>
        </w:rPr>
        <w:footnoteRef/>
      </w:r>
      <w:r>
        <w:rPr>
          <w:rFonts w:ascii="Arial" w:hAnsi="Arial"/>
        </w:rPr>
        <w:t xml:space="preserve"> Ibid.</w:t>
      </w:r>
    </w:p>
  </w:footnote>
  <w:footnote w:id="12">
    <w:p w:rsidR="00A814C0" w:rsidRPr="00130EC4" w:rsidRDefault="00A814C0" w:rsidP="00F7288A">
      <w:pPr>
        <w:pStyle w:val="FootnoteText"/>
        <w:rPr>
          <w:rFonts w:ascii="Arial" w:hAnsi="Arial"/>
        </w:rPr>
      </w:pPr>
      <w:r w:rsidRPr="00130EC4">
        <w:rPr>
          <w:rStyle w:val="FootnoteReference"/>
        </w:rPr>
        <w:footnoteRef/>
      </w:r>
      <w:proofErr w:type="spellStart"/>
      <w:r w:rsidRPr="00130EC4">
        <w:rPr>
          <w:rFonts w:ascii="Arial" w:hAnsi="Arial"/>
        </w:rPr>
        <w:t>Coenjaerts</w:t>
      </w:r>
      <w:proofErr w:type="spellEnd"/>
      <w:r w:rsidRPr="00130EC4">
        <w:rPr>
          <w:rFonts w:ascii="Arial" w:hAnsi="Arial"/>
        </w:rPr>
        <w:t xml:space="preserve">, C., C. Ernst, M. </w:t>
      </w:r>
      <w:proofErr w:type="spellStart"/>
      <w:r w:rsidRPr="00130EC4">
        <w:rPr>
          <w:rFonts w:ascii="Arial" w:hAnsi="Arial"/>
        </w:rPr>
        <w:t>Fortuny</w:t>
      </w:r>
      <w:proofErr w:type="spellEnd"/>
      <w:r w:rsidRPr="00130EC4">
        <w:rPr>
          <w:rFonts w:ascii="Arial" w:hAnsi="Arial"/>
        </w:rPr>
        <w:t>, D. Rei, and M. Pilgrim</w:t>
      </w:r>
      <w:r>
        <w:rPr>
          <w:rFonts w:ascii="Arial" w:hAnsi="Arial"/>
        </w:rPr>
        <w:t xml:space="preserve">, </w:t>
      </w:r>
      <w:r w:rsidRPr="00130EC4">
        <w:rPr>
          <w:rFonts w:ascii="Arial" w:hAnsi="Arial"/>
        </w:rPr>
        <w:t>2009</w:t>
      </w:r>
      <w:r>
        <w:rPr>
          <w:rFonts w:ascii="Arial" w:hAnsi="Arial"/>
        </w:rPr>
        <w:t>, “</w:t>
      </w:r>
      <w:r w:rsidRPr="00130EC4">
        <w:rPr>
          <w:rFonts w:ascii="Arial" w:hAnsi="Arial"/>
        </w:rPr>
        <w:t>Youth Unemployment</w:t>
      </w:r>
      <w:r>
        <w:rPr>
          <w:rFonts w:ascii="Arial" w:hAnsi="Arial"/>
        </w:rPr>
        <w:t xml:space="preserve">”, </w:t>
      </w:r>
      <w:r w:rsidRPr="007851EE">
        <w:rPr>
          <w:rFonts w:ascii="Arial" w:hAnsi="Arial"/>
          <w:i/>
        </w:rPr>
        <w:t>OECD, Promoting pro-poor growth: employment</w:t>
      </w:r>
      <w:r>
        <w:rPr>
          <w:rFonts w:ascii="Arial" w:hAnsi="Arial"/>
        </w:rPr>
        <w:t>,</w:t>
      </w:r>
      <w:r w:rsidRPr="00130EC4">
        <w:rPr>
          <w:rFonts w:ascii="Arial" w:hAnsi="Arial"/>
        </w:rPr>
        <w:t xml:space="preserve"> OECD, Paris.</w:t>
      </w:r>
    </w:p>
  </w:footnote>
  <w:footnote w:id="13">
    <w:p w:rsidR="00A814C0" w:rsidRPr="001A465D" w:rsidRDefault="00A814C0" w:rsidP="00CD6FDE">
      <w:pPr>
        <w:pStyle w:val="FootnoteText"/>
        <w:rPr>
          <w:rFonts w:ascii="Arial" w:hAnsi="Arial"/>
        </w:rPr>
      </w:pPr>
      <w:r>
        <w:rPr>
          <w:rStyle w:val="FootnoteReference"/>
        </w:rPr>
        <w:footnoteRef/>
      </w:r>
      <w:r w:rsidRPr="001A465D">
        <w:rPr>
          <w:rFonts w:ascii="Arial" w:hAnsi="Arial"/>
        </w:rPr>
        <w:t>Long-term unemployment is defined as referring to people who have been unemployed for 12 months or more.</w:t>
      </w:r>
      <w:r>
        <w:rPr>
          <w:rFonts w:ascii="Arial" w:hAnsi="Arial"/>
        </w:rPr>
        <w:t xml:space="preserve"> According to OECD and ILO, h</w:t>
      </w:r>
      <w:r w:rsidRPr="001A465D">
        <w:rPr>
          <w:rFonts w:ascii="Arial" w:hAnsi="Arial"/>
        </w:rPr>
        <w:t xml:space="preserve">igh rates of long-term unemployment indicate that labor markets are operating inefficiently </w:t>
      </w:r>
      <w:r>
        <w:rPr>
          <w:rFonts w:ascii="Arial" w:hAnsi="Arial"/>
        </w:rPr>
        <w:t xml:space="preserve">and </w:t>
      </w:r>
      <w:r w:rsidRPr="001A465D">
        <w:rPr>
          <w:rFonts w:ascii="Arial" w:hAnsi="Arial"/>
        </w:rPr>
        <w:t xml:space="preserve">reflect structural problems in </w:t>
      </w:r>
      <w:proofErr w:type="spellStart"/>
      <w:r w:rsidRPr="001A465D">
        <w:rPr>
          <w:rFonts w:ascii="Arial" w:hAnsi="Arial"/>
        </w:rPr>
        <w:t>thelabor</w:t>
      </w:r>
      <w:proofErr w:type="spellEnd"/>
      <w:r w:rsidRPr="001A465D">
        <w:rPr>
          <w:rFonts w:ascii="Arial" w:hAnsi="Arial"/>
        </w:rPr>
        <w:t xml:space="preserve"> market</w:t>
      </w:r>
      <w:r>
        <w:rPr>
          <w:rFonts w:ascii="Arial" w:hAnsi="Arial"/>
        </w:rPr>
        <w:t>.</w:t>
      </w:r>
    </w:p>
  </w:footnote>
  <w:footnote w:id="14">
    <w:p w:rsidR="00A814C0" w:rsidRPr="00130EC4" w:rsidRDefault="00A814C0" w:rsidP="00010C77">
      <w:pPr>
        <w:pStyle w:val="FootnoteText"/>
        <w:rPr>
          <w:rFonts w:ascii="Arial" w:hAnsi="Arial"/>
        </w:rPr>
      </w:pPr>
      <w:r w:rsidRPr="00130EC4">
        <w:rPr>
          <w:rStyle w:val="FootnoteReference"/>
          <w:color w:val="auto"/>
        </w:rPr>
        <w:footnoteRef/>
      </w:r>
      <w:r w:rsidRPr="007A184B">
        <w:rPr>
          <w:rFonts w:ascii="Arial" w:hAnsi="Arial"/>
          <w:i/>
        </w:rPr>
        <w:t>World Employment and Social Outlook: Trends in 2015</w:t>
      </w:r>
      <w:r>
        <w:rPr>
          <w:rFonts w:ascii="Arial" w:hAnsi="Arial"/>
        </w:rPr>
        <w:t xml:space="preserve">, </w:t>
      </w:r>
      <w:r w:rsidRPr="00130EC4">
        <w:rPr>
          <w:rFonts w:ascii="Arial" w:hAnsi="Arial"/>
        </w:rPr>
        <w:t>ILO</w:t>
      </w:r>
      <w:r>
        <w:rPr>
          <w:rFonts w:ascii="Arial" w:hAnsi="Arial"/>
        </w:rPr>
        <w:t xml:space="preserve">, </w:t>
      </w:r>
      <w:r w:rsidRPr="00130EC4">
        <w:rPr>
          <w:rFonts w:ascii="Arial" w:hAnsi="Arial"/>
        </w:rPr>
        <w:t>2015.</w:t>
      </w:r>
    </w:p>
  </w:footnote>
  <w:footnote w:id="15">
    <w:p w:rsidR="00A814C0" w:rsidRPr="00130EC4" w:rsidRDefault="00A814C0" w:rsidP="00010C77">
      <w:pPr>
        <w:pStyle w:val="FootnoteText"/>
        <w:contextualSpacing/>
        <w:rPr>
          <w:rFonts w:ascii="Arial" w:hAnsi="Arial"/>
        </w:rPr>
      </w:pPr>
      <w:r w:rsidRPr="00130EC4">
        <w:rPr>
          <w:rStyle w:val="FootnoteReference"/>
          <w:color w:val="auto"/>
        </w:rPr>
        <w:footnoteRef/>
      </w:r>
      <w:r>
        <w:rPr>
          <w:rFonts w:ascii="Arial" w:hAnsi="Arial"/>
        </w:rPr>
        <w:t>Ibid</w:t>
      </w:r>
      <w:r w:rsidRPr="00130EC4">
        <w:rPr>
          <w:rFonts w:ascii="Arial" w:hAnsi="Arial"/>
        </w:rPr>
        <w:t>.</w:t>
      </w:r>
    </w:p>
  </w:footnote>
  <w:footnote w:id="16">
    <w:p w:rsidR="00A814C0" w:rsidRPr="00130EC4" w:rsidRDefault="00A814C0" w:rsidP="00A96463">
      <w:pPr>
        <w:pStyle w:val="FootnoteText"/>
        <w:contextualSpacing/>
        <w:rPr>
          <w:rFonts w:ascii="Arial" w:hAnsi="Arial"/>
        </w:rPr>
      </w:pPr>
      <w:r w:rsidRPr="00130EC4">
        <w:rPr>
          <w:rStyle w:val="FootnoteReference"/>
          <w:color w:val="auto"/>
        </w:rPr>
        <w:footnoteRef/>
      </w:r>
      <w:proofErr w:type="spellStart"/>
      <w:r w:rsidRPr="00130EC4">
        <w:rPr>
          <w:rFonts w:ascii="Arial" w:hAnsi="Arial"/>
        </w:rPr>
        <w:t>Jahn</w:t>
      </w:r>
      <w:proofErr w:type="spellEnd"/>
      <w:r w:rsidRPr="00130EC4">
        <w:rPr>
          <w:rFonts w:ascii="Arial" w:hAnsi="Arial"/>
        </w:rPr>
        <w:t xml:space="preserve">, E. J., </w:t>
      </w:r>
      <w:proofErr w:type="spellStart"/>
      <w:r w:rsidRPr="00130EC4">
        <w:rPr>
          <w:rFonts w:ascii="Arial" w:hAnsi="Arial"/>
        </w:rPr>
        <w:t>Riphahn</w:t>
      </w:r>
      <w:proofErr w:type="spellEnd"/>
      <w:r w:rsidRPr="00130EC4">
        <w:rPr>
          <w:rFonts w:ascii="Arial" w:hAnsi="Arial"/>
        </w:rPr>
        <w:t>, R. T. and Schnabel, C.</w:t>
      </w:r>
      <w:r>
        <w:rPr>
          <w:rFonts w:ascii="Arial" w:hAnsi="Arial"/>
        </w:rPr>
        <w:t xml:space="preserve">, </w:t>
      </w:r>
      <w:r w:rsidRPr="00130EC4">
        <w:rPr>
          <w:rFonts w:ascii="Arial" w:hAnsi="Arial"/>
        </w:rPr>
        <w:t xml:space="preserve">2012, </w:t>
      </w:r>
      <w:r>
        <w:rPr>
          <w:rFonts w:ascii="Arial" w:hAnsi="Arial"/>
        </w:rPr>
        <w:t>“</w:t>
      </w:r>
      <w:r w:rsidRPr="00130EC4">
        <w:rPr>
          <w:rFonts w:ascii="Arial" w:hAnsi="Arial"/>
        </w:rPr>
        <w:t xml:space="preserve">Flexible Forms of Employment: Boon and </w:t>
      </w:r>
      <w:proofErr w:type="spellStart"/>
      <w:r w:rsidRPr="00130EC4">
        <w:rPr>
          <w:rFonts w:ascii="Arial" w:hAnsi="Arial"/>
        </w:rPr>
        <w:t>Bane</w:t>
      </w:r>
      <w:r>
        <w:rPr>
          <w:rFonts w:ascii="Arial" w:hAnsi="Arial"/>
        </w:rPr>
        <w:t>”</w:t>
      </w:r>
      <w:proofErr w:type="gramStart"/>
      <w:r>
        <w:rPr>
          <w:rFonts w:ascii="Arial" w:hAnsi="Arial"/>
        </w:rPr>
        <w:t>,</w:t>
      </w:r>
      <w:r w:rsidRPr="008C385A">
        <w:rPr>
          <w:rFonts w:ascii="Arial" w:hAnsi="Arial"/>
          <w:i/>
        </w:rPr>
        <w:t>The</w:t>
      </w:r>
      <w:proofErr w:type="spellEnd"/>
      <w:proofErr w:type="gramEnd"/>
      <w:r w:rsidRPr="008C385A">
        <w:rPr>
          <w:rFonts w:ascii="Arial" w:hAnsi="Arial"/>
          <w:i/>
        </w:rPr>
        <w:t xml:space="preserve"> Economic Journal</w:t>
      </w:r>
      <w:r w:rsidRPr="00130EC4">
        <w:rPr>
          <w:rFonts w:ascii="Arial" w:hAnsi="Arial"/>
        </w:rPr>
        <w:t>, 122.</w:t>
      </w:r>
    </w:p>
  </w:footnote>
  <w:footnote w:id="17">
    <w:p w:rsidR="00A814C0" w:rsidRPr="00130EC4" w:rsidRDefault="00A814C0" w:rsidP="00A96463">
      <w:pPr>
        <w:pStyle w:val="FootnoteText"/>
        <w:rPr>
          <w:rFonts w:ascii="Arial" w:hAnsi="Arial"/>
        </w:rPr>
      </w:pPr>
      <w:r w:rsidRPr="00130EC4">
        <w:rPr>
          <w:rStyle w:val="FootnoteReference"/>
        </w:rPr>
        <w:footnoteRef/>
      </w:r>
      <w:r w:rsidRPr="00130EC4">
        <w:rPr>
          <w:rFonts w:ascii="Arial" w:hAnsi="Arial"/>
        </w:rPr>
        <w:t xml:space="preserve"> Pritchett, L.</w:t>
      </w:r>
      <w:r>
        <w:rPr>
          <w:rFonts w:ascii="Arial" w:hAnsi="Arial"/>
        </w:rPr>
        <w:t>,</w:t>
      </w:r>
      <w:r w:rsidRPr="00130EC4">
        <w:rPr>
          <w:rFonts w:ascii="Arial" w:hAnsi="Arial"/>
        </w:rPr>
        <w:t xml:space="preserve"> 2006, </w:t>
      </w:r>
      <w:r w:rsidRPr="008C385A">
        <w:rPr>
          <w:rFonts w:ascii="Arial" w:hAnsi="Arial"/>
          <w:i/>
        </w:rPr>
        <w:t>Let Their People Come: Breaking the Gridlock on Labor Mobility</w:t>
      </w:r>
      <w:r w:rsidRPr="00130EC4">
        <w:rPr>
          <w:rFonts w:ascii="Arial" w:hAnsi="Arial"/>
        </w:rPr>
        <w:t>, Center for Global Development, Washington, DC.</w:t>
      </w:r>
    </w:p>
  </w:footnote>
  <w:footnote w:id="18">
    <w:p w:rsidR="00A814C0" w:rsidRPr="00130EC4" w:rsidRDefault="00A814C0" w:rsidP="00A96463">
      <w:pPr>
        <w:pStyle w:val="FootnoteText"/>
        <w:contextualSpacing/>
        <w:rPr>
          <w:rFonts w:ascii="Arial" w:hAnsi="Arial"/>
        </w:rPr>
      </w:pPr>
      <w:r w:rsidRPr="00130EC4">
        <w:rPr>
          <w:rStyle w:val="FootnoteReference"/>
          <w:color w:val="auto"/>
        </w:rPr>
        <w:footnoteRef/>
      </w:r>
      <w:proofErr w:type="spellStart"/>
      <w:proofErr w:type="gramStart"/>
      <w:r w:rsidRPr="00130EC4">
        <w:rPr>
          <w:rFonts w:ascii="Arial" w:hAnsi="Arial"/>
        </w:rPr>
        <w:t>McVicar</w:t>
      </w:r>
      <w:proofErr w:type="spellEnd"/>
      <w:r w:rsidRPr="00130EC4">
        <w:rPr>
          <w:rFonts w:ascii="Arial" w:hAnsi="Arial"/>
        </w:rPr>
        <w:t>, D.</w:t>
      </w:r>
      <w:r>
        <w:rPr>
          <w:rFonts w:ascii="Arial" w:hAnsi="Arial"/>
        </w:rPr>
        <w:t>,</w:t>
      </w:r>
      <w:r w:rsidRPr="00130EC4">
        <w:rPr>
          <w:rFonts w:ascii="Arial" w:hAnsi="Arial"/>
        </w:rPr>
        <w:t xml:space="preserve"> 2014, </w:t>
      </w:r>
      <w:r>
        <w:rPr>
          <w:rFonts w:ascii="Arial" w:hAnsi="Arial"/>
        </w:rPr>
        <w:t>“</w:t>
      </w:r>
      <w:r w:rsidRPr="00130EC4">
        <w:rPr>
          <w:rFonts w:ascii="Arial" w:hAnsi="Arial"/>
        </w:rPr>
        <w:t>The impact of monitoring and sanctioning on unemployment exit and job-finding rates</w:t>
      </w:r>
      <w:r>
        <w:rPr>
          <w:rFonts w:ascii="Arial" w:hAnsi="Arial"/>
        </w:rPr>
        <w:t>”,</w:t>
      </w:r>
      <w:r w:rsidRPr="00130EC4">
        <w:rPr>
          <w:rFonts w:ascii="Arial" w:hAnsi="Arial"/>
        </w:rPr>
        <w:t xml:space="preserve"> IZA World of Labor.</w:t>
      </w:r>
      <w:proofErr w:type="gramEnd"/>
    </w:p>
  </w:footnote>
  <w:footnote w:id="19">
    <w:p w:rsidR="00A814C0" w:rsidRPr="00130EC4" w:rsidRDefault="00A814C0" w:rsidP="00A96463">
      <w:pPr>
        <w:pStyle w:val="FootnoteText"/>
        <w:contextualSpacing/>
        <w:rPr>
          <w:rFonts w:ascii="Arial" w:hAnsi="Arial"/>
        </w:rPr>
      </w:pPr>
      <w:r w:rsidRPr="00130EC4">
        <w:rPr>
          <w:rStyle w:val="FootnoteReference"/>
          <w:color w:val="auto"/>
        </w:rPr>
        <w:footnoteRef/>
      </w:r>
      <w:r w:rsidRPr="00130EC4">
        <w:rPr>
          <w:rFonts w:ascii="Arial" w:hAnsi="Arial"/>
          <w:shd w:val="clear" w:color="auto" w:fill="FFFFFF"/>
        </w:rPr>
        <w:t xml:space="preserve"> Anderson, D., </w:t>
      </w:r>
      <w:proofErr w:type="spellStart"/>
      <w:r w:rsidRPr="00130EC4">
        <w:rPr>
          <w:rFonts w:ascii="Arial" w:hAnsi="Arial"/>
          <w:shd w:val="clear" w:color="auto" w:fill="FFFFFF"/>
        </w:rPr>
        <w:t>Barkbu</w:t>
      </w:r>
      <w:proofErr w:type="spellEnd"/>
      <w:r w:rsidRPr="00130EC4">
        <w:rPr>
          <w:rFonts w:ascii="Arial" w:hAnsi="Arial"/>
          <w:shd w:val="clear" w:color="auto" w:fill="FFFFFF"/>
        </w:rPr>
        <w:t xml:space="preserve">, B., </w:t>
      </w:r>
      <w:proofErr w:type="spellStart"/>
      <w:r w:rsidRPr="00130EC4">
        <w:rPr>
          <w:rFonts w:ascii="Arial" w:hAnsi="Arial"/>
          <w:shd w:val="clear" w:color="auto" w:fill="FFFFFF"/>
        </w:rPr>
        <w:t>Lusinyan</w:t>
      </w:r>
      <w:proofErr w:type="spellEnd"/>
      <w:r w:rsidRPr="00130EC4">
        <w:rPr>
          <w:rFonts w:ascii="Arial" w:hAnsi="Arial"/>
          <w:shd w:val="clear" w:color="auto" w:fill="FFFFFF"/>
        </w:rPr>
        <w:t>, L., &amp; Muir, D.</w:t>
      </w:r>
      <w:r>
        <w:rPr>
          <w:rFonts w:ascii="Arial" w:hAnsi="Arial"/>
          <w:shd w:val="clear" w:color="auto" w:fill="FFFFFF"/>
        </w:rPr>
        <w:t xml:space="preserve">, </w:t>
      </w:r>
      <w:r w:rsidRPr="00130EC4">
        <w:rPr>
          <w:rFonts w:ascii="Arial" w:hAnsi="Arial"/>
          <w:shd w:val="clear" w:color="auto" w:fill="FFFFFF"/>
        </w:rPr>
        <w:t xml:space="preserve">2014, </w:t>
      </w:r>
      <w:r>
        <w:rPr>
          <w:rFonts w:ascii="Arial" w:hAnsi="Arial"/>
          <w:shd w:val="clear" w:color="auto" w:fill="FFFFFF"/>
        </w:rPr>
        <w:t>“</w:t>
      </w:r>
      <w:r w:rsidRPr="00130EC4">
        <w:rPr>
          <w:rFonts w:ascii="Arial" w:hAnsi="Arial"/>
          <w:shd w:val="clear" w:color="auto" w:fill="FFFFFF"/>
        </w:rPr>
        <w:t>Assessing the gains from structural reforms for jobs and growth</w:t>
      </w:r>
      <w:r>
        <w:rPr>
          <w:rFonts w:ascii="Arial" w:hAnsi="Arial"/>
          <w:shd w:val="clear" w:color="auto" w:fill="FFFFFF"/>
        </w:rPr>
        <w:t>”,</w:t>
      </w:r>
      <w:r w:rsidRPr="00130EC4">
        <w:rPr>
          <w:rStyle w:val="apple-converted-space"/>
          <w:rFonts w:ascii="Arial" w:hAnsi="Arial"/>
          <w:shd w:val="clear" w:color="auto" w:fill="FFFFFF"/>
        </w:rPr>
        <w:t> </w:t>
      </w:r>
      <w:r w:rsidRPr="008C385A">
        <w:rPr>
          <w:rFonts w:ascii="Arial" w:hAnsi="Arial"/>
          <w:i/>
          <w:iCs/>
          <w:shd w:val="clear" w:color="auto" w:fill="FFFFFF"/>
        </w:rPr>
        <w:t>Jobs and Growth: supporting the European recovery</w:t>
      </w:r>
      <w:r w:rsidRPr="00130EC4">
        <w:rPr>
          <w:rFonts w:ascii="Arial" w:hAnsi="Arial"/>
          <w:shd w:val="clear" w:color="auto" w:fill="FFFFFF"/>
        </w:rPr>
        <w:t>, 151</w:t>
      </w:r>
      <w:r>
        <w:rPr>
          <w:rFonts w:ascii="Arial" w:hAnsi="Arial"/>
          <w:shd w:val="clear" w:color="auto" w:fill="FFFFFF"/>
        </w:rPr>
        <w:t>, IMF</w:t>
      </w:r>
      <w:r w:rsidRPr="00130EC4">
        <w:rPr>
          <w:rFonts w:ascii="Arial" w:hAnsi="Arial"/>
          <w:shd w:val="clear" w:color="auto" w:fill="FFFFFF"/>
        </w:rPr>
        <w:t>.</w:t>
      </w:r>
    </w:p>
  </w:footnote>
  <w:footnote w:id="20">
    <w:p w:rsidR="00A814C0" w:rsidRPr="00130EC4" w:rsidRDefault="00A814C0" w:rsidP="00A96463">
      <w:pPr>
        <w:pStyle w:val="FootnoteText"/>
        <w:contextualSpacing/>
        <w:rPr>
          <w:rFonts w:ascii="Arial" w:hAnsi="Arial"/>
        </w:rPr>
      </w:pPr>
      <w:r w:rsidRPr="00130EC4">
        <w:rPr>
          <w:rStyle w:val="FootnoteReference"/>
          <w:color w:val="auto"/>
        </w:rPr>
        <w:footnoteRef/>
      </w:r>
      <w:proofErr w:type="spellStart"/>
      <w:r w:rsidRPr="00130EC4">
        <w:rPr>
          <w:rFonts w:ascii="Arial" w:hAnsi="Arial"/>
        </w:rPr>
        <w:t>Hamermesh</w:t>
      </w:r>
      <w:proofErr w:type="spellEnd"/>
      <w:r w:rsidRPr="00130EC4">
        <w:rPr>
          <w:rFonts w:ascii="Arial" w:hAnsi="Arial"/>
        </w:rPr>
        <w:t>, D.</w:t>
      </w:r>
      <w:r>
        <w:rPr>
          <w:rFonts w:ascii="Arial" w:hAnsi="Arial"/>
        </w:rPr>
        <w:t xml:space="preserve">, </w:t>
      </w:r>
      <w:r w:rsidRPr="00130EC4">
        <w:rPr>
          <w:rFonts w:ascii="Arial" w:hAnsi="Arial"/>
        </w:rPr>
        <w:t xml:space="preserve">2014, </w:t>
      </w:r>
      <w:r>
        <w:rPr>
          <w:rFonts w:ascii="Arial" w:hAnsi="Arial"/>
        </w:rPr>
        <w:t>“</w:t>
      </w:r>
      <w:r w:rsidRPr="00130EC4">
        <w:rPr>
          <w:rFonts w:ascii="Arial" w:hAnsi="Arial"/>
        </w:rPr>
        <w:t>Do labor costs affect companies’ demand for labor?</w:t>
      </w:r>
      <w:proofErr w:type="gramStart"/>
      <w:r>
        <w:rPr>
          <w:rFonts w:ascii="Arial" w:hAnsi="Arial"/>
        </w:rPr>
        <w:t>”,</w:t>
      </w:r>
      <w:proofErr w:type="gramEnd"/>
      <w:r w:rsidRPr="00130EC4">
        <w:rPr>
          <w:rFonts w:ascii="Arial" w:hAnsi="Arial"/>
        </w:rPr>
        <w:t xml:space="preserve"> IZA World of Labor.</w:t>
      </w:r>
    </w:p>
  </w:footnote>
  <w:footnote w:id="21">
    <w:p w:rsidR="00A814C0" w:rsidRPr="00130EC4" w:rsidRDefault="00A814C0" w:rsidP="00A96463">
      <w:pPr>
        <w:pStyle w:val="FootnoteText"/>
        <w:contextualSpacing/>
        <w:rPr>
          <w:rFonts w:ascii="Arial" w:hAnsi="Arial"/>
        </w:rPr>
      </w:pPr>
      <w:r w:rsidRPr="00130EC4">
        <w:rPr>
          <w:rStyle w:val="FootnoteReference"/>
          <w:color w:val="auto"/>
        </w:rPr>
        <w:footnoteRef/>
      </w:r>
      <w:r w:rsidRPr="00130EC4">
        <w:rPr>
          <w:rFonts w:ascii="Arial" w:hAnsi="Arial"/>
        </w:rPr>
        <w:t xml:space="preserve"> Blundell, R.</w:t>
      </w:r>
      <w:r>
        <w:rPr>
          <w:rFonts w:ascii="Arial" w:hAnsi="Arial"/>
        </w:rPr>
        <w:t xml:space="preserve">, </w:t>
      </w:r>
      <w:r w:rsidRPr="00130EC4">
        <w:rPr>
          <w:rFonts w:ascii="Arial" w:hAnsi="Arial"/>
        </w:rPr>
        <w:t xml:space="preserve">2014, </w:t>
      </w:r>
      <w:r>
        <w:rPr>
          <w:rFonts w:ascii="Arial" w:hAnsi="Arial"/>
        </w:rPr>
        <w:t>“</w:t>
      </w:r>
      <w:r w:rsidRPr="00130EC4">
        <w:rPr>
          <w:rFonts w:ascii="Arial" w:hAnsi="Arial"/>
        </w:rPr>
        <w:t>How responsive is the labor market to tax policy?</w:t>
      </w:r>
      <w:proofErr w:type="gramStart"/>
      <w:r>
        <w:rPr>
          <w:rFonts w:ascii="Arial" w:hAnsi="Arial"/>
        </w:rPr>
        <w:t>”,</w:t>
      </w:r>
      <w:proofErr w:type="gramEnd"/>
      <w:r w:rsidRPr="00130EC4">
        <w:rPr>
          <w:rFonts w:ascii="Arial" w:hAnsi="Arial"/>
        </w:rPr>
        <w:t xml:space="preserve"> IZA World of Labor.</w:t>
      </w:r>
    </w:p>
  </w:footnote>
  <w:footnote w:id="22">
    <w:p w:rsidR="00A814C0" w:rsidRPr="00130EC4" w:rsidRDefault="00A814C0" w:rsidP="00A96463">
      <w:pPr>
        <w:pStyle w:val="FootnoteText"/>
        <w:contextualSpacing/>
        <w:rPr>
          <w:rFonts w:ascii="Arial" w:hAnsi="Arial"/>
        </w:rPr>
      </w:pPr>
      <w:r w:rsidRPr="00130EC4">
        <w:rPr>
          <w:rStyle w:val="FootnoteReference"/>
          <w:color w:val="auto"/>
        </w:rPr>
        <w:footnoteRef/>
      </w:r>
      <w:r w:rsidRPr="00130EC4">
        <w:rPr>
          <w:rFonts w:ascii="Arial" w:hAnsi="Arial"/>
          <w:shd w:val="clear" w:color="auto" w:fill="FFFFFF"/>
        </w:rPr>
        <w:t xml:space="preserve"> Anderson, D., </w:t>
      </w:r>
      <w:proofErr w:type="spellStart"/>
      <w:r w:rsidRPr="00130EC4">
        <w:rPr>
          <w:rFonts w:ascii="Arial" w:hAnsi="Arial"/>
          <w:shd w:val="clear" w:color="auto" w:fill="FFFFFF"/>
        </w:rPr>
        <w:t>Barkbu</w:t>
      </w:r>
      <w:proofErr w:type="spellEnd"/>
      <w:r w:rsidRPr="00130EC4">
        <w:rPr>
          <w:rFonts w:ascii="Arial" w:hAnsi="Arial"/>
          <w:shd w:val="clear" w:color="auto" w:fill="FFFFFF"/>
        </w:rPr>
        <w:t xml:space="preserve">, B., </w:t>
      </w:r>
      <w:proofErr w:type="spellStart"/>
      <w:r w:rsidRPr="00130EC4">
        <w:rPr>
          <w:rFonts w:ascii="Arial" w:hAnsi="Arial"/>
          <w:shd w:val="clear" w:color="auto" w:fill="FFFFFF"/>
        </w:rPr>
        <w:t>Lusinyan</w:t>
      </w:r>
      <w:proofErr w:type="spellEnd"/>
      <w:r w:rsidRPr="00130EC4">
        <w:rPr>
          <w:rFonts w:ascii="Arial" w:hAnsi="Arial"/>
          <w:shd w:val="clear" w:color="auto" w:fill="FFFFFF"/>
        </w:rPr>
        <w:t>, L., &amp; Muir, D.</w:t>
      </w:r>
      <w:r>
        <w:rPr>
          <w:rFonts w:ascii="Arial" w:hAnsi="Arial"/>
          <w:shd w:val="clear" w:color="auto" w:fill="FFFFFF"/>
        </w:rPr>
        <w:t xml:space="preserve">, </w:t>
      </w:r>
      <w:r w:rsidRPr="00130EC4">
        <w:rPr>
          <w:rFonts w:ascii="Arial" w:hAnsi="Arial"/>
          <w:shd w:val="clear" w:color="auto" w:fill="FFFFFF"/>
        </w:rPr>
        <w:t>2014</w:t>
      </w:r>
      <w:r>
        <w:rPr>
          <w:rFonts w:ascii="Arial" w:hAnsi="Arial"/>
          <w:shd w:val="clear" w:color="auto" w:fill="FFFFFF"/>
        </w:rPr>
        <w:t>,“</w:t>
      </w:r>
      <w:r w:rsidRPr="00130EC4">
        <w:rPr>
          <w:rFonts w:ascii="Arial" w:hAnsi="Arial"/>
          <w:shd w:val="clear" w:color="auto" w:fill="FFFFFF"/>
        </w:rPr>
        <w:t>Assessing the gains from structural reforms for jobs and growth</w:t>
      </w:r>
      <w:r>
        <w:rPr>
          <w:rFonts w:ascii="Arial" w:hAnsi="Arial"/>
          <w:shd w:val="clear" w:color="auto" w:fill="FFFFFF"/>
        </w:rPr>
        <w:t xml:space="preserve">”, </w:t>
      </w:r>
      <w:r w:rsidRPr="00F40051">
        <w:rPr>
          <w:rFonts w:ascii="Arial" w:hAnsi="Arial"/>
          <w:i/>
          <w:iCs/>
          <w:shd w:val="clear" w:color="auto" w:fill="FFFFFF"/>
        </w:rPr>
        <w:t>Jobs and Growth: supporting the European recovery</w:t>
      </w:r>
      <w:r w:rsidRPr="00130EC4">
        <w:rPr>
          <w:rFonts w:ascii="Arial" w:hAnsi="Arial"/>
          <w:shd w:val="clear" w:color="auto" w:fill="FFFFFF"/>
        </w:rPr>
        <w:t>, 151</w:t>
      </w:r>
      <w:r>
        <w:rPr>
          <w:rFonts w:ascii="Arial" w:hAnsi="Arial"/>
          <w:shd w:val="clear" w:color="auto" w:fill="FFFFFF"/>
        </w:rPr>
        <w:t>, IMF</w:t>
      </w:r>
      <w:r w:rsidRPr="00130EC4">
        <w:rPr>
          <w:rFonts w:ascii="Arial" w:hAnsi="Arial"/>
          <w:shd w:val="clear" w:color="auto" w:fill="FFFFFF"/>
        </w:rPr>
        <w:t>.</w:t>
      </w:r>
    </w:p>
  </w:footnote>
  <w:footnote w:id="23">
    <w:p w:rsidR="00A814C0" w:rsidRPr="00130EC4" w:rsidRDefault="00A814C0" w:rsidP="00A96463">
      <w:pPr>
        <w:pStyle w:val="FootnoteText"/>
        <w:rPr>
          <w:rFonts w:ascii="Arial" w:hAnsi="Arial"/>
        </w:rPr>
      </w:pPr>
      <w:r w:rsidRPr="00130EC4">
        <w:rPr>
          <w:rStyle w:val="FootnoteReference"/>
        </w:rPr>
        <w:footnoteRef/>
      </w:r>
      <w:proofErr w:type="spellStart"/>
      <w:r w:rsidRPr="00F40051">
        <w:rPr>
          <w:rFonts w:ascii="Arial" w:hAnsi="Arial"/>
          <w:i/>
        </w:rPr>
        <w:t>WorldPopulation</w:t>
      </w:r>
      <w:proofErr w:type="spellEnd"/>
      <w:r w:rsidRPr="00F40051">
        <w:rPr>
          <w:rFonts w:ascii="Arial" w:hAnsi="Arial"/>
          <w:i/>
        </w:rPr>
        <w:t xml:space="preserve"> Ageing 2013</w:t>
      </w:r>
      <w:r>
        <w:rPr>
          <w:rFonts w:ascii="Arial" w:hAnsi="Arial"/>
        </w:rPr>
        <w:t>,</w:t>
      </w:r>
      <w:r w:rsidRPr="00130EC4">
        <w:rPr>
          <w:rFonts w:ascii="Arial" w:hAnsi="Arial"/>
        </w:rPr>
        <w:t xml:space="preserve"> ST/ESA/SER.A/348</w:t>
      </w:r>
      <w:r>
        <w:rPr>
          <w:rFonts w:ascii="Arial" w:hAnsi="Arial"/>
        </w:rPr>
        <w:t>,</w:t>
      </w:r>
      <w:r w:rsidRPr="00130EC4">
        <w:rPr>
          <w:rFonts w:ascii="Arial" w:hAnsi="Arial"/>
        </w:rPr>
        <w:t>United Nations, Department of Economic and Social Affairs, Population Division</w:t>
      </w:r>
      <w:r>
        <w:rPr>
          <w:rFonts w:ascii="Arial" w:hAnsi="Arial"/>
        </w:rPr>
        <w:t>, 2013</w:t>
      </w:r>
      <w:r w:rsidRPr="00130EC4">
        <w:rPr>
          <w:rFonts w:ascii="Arial" w:hAnsi="Arial"/>
        </w:rPr>
        <w:t>.</w:t>
      </w:r>
    </w:p>
  </w:footnote>
  <w:footnote w:id="24">
    <w:p w:rsidR="00A814C0" w:rsidRPr="00130EC4" w:rsidRDefault="00A814C0" w:rsidP="00A96463">
      <w:pPr>
        <w:pStyle w:val="FootnoteText"/>
        <w:contextualSpacing/>
        <w:rPr>
          <w:rFonts w:ascii="Arial" w:hAnsi="Arial"/>
        </w:rPr>
      </w:pPr>
      <w:r w:rsidRPr="00130EC4">
        <w:rPr>
          <w:rStyle w:val="FootnoteReference"/>
          <w:color w:val="auto"/>
        </w:rPr>
        <w:footnoteRef/>
      </w:r>
      <w:proofErr w:type="spellStart"/>
      <w:r w:rsidRPr="00130EC4">
        <w:rPr>
          <w:rFonts w:ascii="Arial" w:hAnsi="Arial"/>
        </w:rPr>
        <w:t>Böheim</w:t>
      </w:r>
      <w:proofErr w:type="spellEnd"/>
      <w:r w:rsidRPr="00130EC4">
        <w:rPr>
          <w:rFonts w:ascii="Arial" w:hAnsi="Arial"/>
        </w:rPr>
        <w:t>, R.</w:t>
      </w:r>
      <w:r>
        <w:rPr>
          <w:rFonts w:ascii="Arial" w:hAnsi="Arial"/>
        </w:rPr>
        <w:t xml:space="preserve">, </w:t>
      </w:r>
      <w:r w:rsidRPr="00130EC4">
        <w:rPr>
          <w:rFonts w:ascii="Arial" w:hAnsi="Arial"/>
        </w:rPr>
        <w:t xml:space="preserve">2014, </w:t>
      </w:r>
      <w:r>
        <w:rPr>
          <w:rFonts w:ascii="Arial" w:hAnsi="Arial"/>
        </w:rPr>
        <w:t>“</w:t>
      </w:r>
      <w:r w:rsidRPr="00130EC4">
        <w:rPr>
          <w:rFonts w:ascii="Arial" w:hAnsi="Arial"/>
        </w:rPr>
        <w:t>The effect of early retirement schemes on youth employment</w:t>
      </w:r>
      <w:r>
        <w:rPr>
          <w:rFonts w:ascii="Arial" w:hAnsi="Arial"/>
        </w:rPr>
        <w:t>”,</w:t>
      </w:r>
      <w:r w:rsidRPr="00130EC4">
        <w:rPr>
          <w:rFonts w:ascii="Arial" w:hAnsi="Arial"/>
        </w:rPr>
        <w:t xml:space="preserve"> IZA World of Labor.</w:t>
      </w:r>
    </w:p>
  </w:footnote>
  <w:footnote w:id="25">
    <w:p w:rsidR="00A814C0" w:rsidRPr="00130EC4" w:rsidRDefault="00A814C0" w:rsidP="008E5F5A">
      <w:pPr>
        <w:pStyle w:val="FootnoteText"/>
        <w:contextualSpacing/>
        <w:rPr>
          <w:rFonts w:ascii="Arial" w:hAnsi="Arial"/>
        </w:rPr>
      </w:pPr>
      <w:r w:rsidRPr="00130EC4">
        <w:rPr>
          <w:rStyle w:val="FootnoteReference"/>
          <w:color w:val="auto"/>
        </w:rPr>
        <w:footnoteRef/>
      </w:r>
      <w:r>
        <w:rPr>
          <w:rFonts w:ascii="Arial" w:hAnsi="Arial"/>
        </w:rPr>
        <w:t>Ibid</w:t>
      </w:r>
      <w:r w:rsidRPr="00130EC4">
        <w:rPr>
          <w:rFonts w:ascii="Arial" w:hAnsi="Arial"/>
        </w:rPr>
        <w:t>.</w:t>
      </w:r>
    </w:p>
  </w:footnote>
  <w:footnote w:id="26">
    <w:p w:rsidR="00A814C0" w:rsidRPr="00130EC4" w:rsidRDefault="00A814C0" w:rsidP="00A96463">
      <w:pPr>
        <w:pStyle w:val="FootnoteText"/>
        <w:contextualSpacing/>
        <w:rPr>
          <w:rFonts w:ascii="Arial" w:hAnsi="Arial"/>
        </w:rPr>
      </w:pPr>
      <w:r w:rsidRPr="00130EC4">
        <w:rPr>
          <w:rStyle w:val="FootnoteReference"/>
          <w:color w:val="auto"/>
        </w:rPr>
        <w:footnoteRef/>
      </w:r>
      <w:r w:rsidRPr="00130EC4">
        <w:rPr>
          <w:rFonts w:ascii="Arial" w:hAnsi="Arial"/>
          <w:shd w:val="clear" w:color="auto" w:fill="FFFFFF"/>
        </w:rPr>
        <w:t xml:space="preserve"> Anderson, D., </w:t>
      </w:r>
      <w:proofErr w:type="spellStart"/>
      <w:r w:rsidRPr="00130EC4">
        <w:rPr>
          <w:rFonts w:ascii="Arial" w:hAnsi="Arial"/>
          <w:shd w:val="clear" w:color="auto" w:fill="FFFFFF"/>
        </w:rPr>
        <w:t>Barkbu</w:t>
      </w:r>
      <w:proofErr w:type="spellEnd"/>
      <w:r w:rsidRPr="00130EC4">
        <w:rPr>
          <w:rFonts w:ascii="Arial" w:hAnsi="Arial"/>
          <w:shd w:val="clear" w:color="auto" w:fill="FFFFFF"/>
        </w:rPr>
        <w:t xml:space="preserve">, B., </w:t>
      </w:r>
      <w:proofErr w:type="spellStart"/>
      <w:r w:rsidRPr="00130EC4">
        <w:rPr>
          <w:rFonts w:ascii="Arial" w:hAnsi="Arial"/>
          <w:shd w:val="clear" w:color="auto" w:fill="FFFFFF"/>
        </w:rPr>
        <w:t>Lusinyan</w:t>
      </w:r>
      <w:proofErr w:type="spellEnd"/>
      <w:r w:rsidRPr="00130EC4">
        <w:rPr>
          <w:rFonts w:ascii="Arial" w:hAnsi="Arial"/>
          <w:shd w:val="clear" w:color="auto" w:fill="FFFFFF"/>
        </w:rPr>
        <w:t>, L., &amp; Muir, D.</w:t>
      </w:r>
      <w:r>
        <w:rPr>
          <w:rFonts w:ascii="Arial" w:hAnsi="Arial"/>
          <w:shd w:val="clear" w:color="auto" w:fill="FFFFFF"/>
        </w:rPr>
        <w:t xml:space="preserve">, </w:t>
      </w:r>
      <w:r w:rsidRPr="00130EC4">
        <w:rPr>
          <w:rFonts w:ascii="Arial" w:hAnsi="Arial"/>
          <w:shd w:val="clear" w:color="auto" w:fill="FFFFFF"/>
        </w:rPr>
        <w:t>2014</w:t>
      </w:r>
      <w:r>
        <w:rPr>
          <w:rFonts w:ascii="Arial" w:hAnsi="Arial"/>
          <w:shd w:val="clear" w:color="auto" w:fill="FFFFFF"/>
        </w:rPr>
        <w:t>,“</w:t>
      </w:r>
      <w:r w:rsidRPr="00130EC4">
        <w:rPr>
          <w:rFonts w:ascii="Arial" w:hAnsi="Arial"/>
          <w:shd w:val="clear" w:color="auto" w:fill="FFFFFF"/>
        </w:rPr>
        <w:t>Assessing the gains from structural reforms for jobs and growth</w:t>
      </w:r>
      <w:r>
        <w:rPr>
          <w:rFonts w:ascii="Arial" w:hAnsi="Arial"/>
          <w:shd w:val="clear" w:color="auto" w:fill="FFFFFF"/>
        </w:rPr>
        <w:t xml:space="preserve">”, </w:t>
      </w:r>
      <w:r w:rsidRPr="00F40051">
        <w:rPr>
          <w:rFonts w:ascii="Arial" w:hAnsi="Arial"/>
          <w:i/>
          <w:iCs/>
          <w:shd w:val="clear" w:color="auto" w:fill="FFFFFF"/>
        </w:rPr>
        <w:t>Jobs and Growth: supporting the European recovery</w:t>
      </w:r>
      <w:r w:rsidRPr="00130EC4">
        <w:rPr>
          <w:rFonts w:ascii="Arial" w:hAnsi="Arial"/>
          <w:shd w:val="clear" w:color="auto" w:fill="FFFFFF"/>
        </w:rPr>
        <w:t>, 151</w:t>
      </w:r>
      <w:r>
        <w:rPr>
          <w:rFonts w:ascii="Arial" w:hAnsi="Arial"/>
          <w:shd w:val="clear" w:color="auto" w:fill="FFFFFF"/>
        </w:rPr>
        <w:t>, IMF</w:t>
      </w:r>
      <w:r w:rsidRPr="00130EC4">
        <w:rPr>
          <w:rFonts w:ascii="Arial" w:hAnsi="Arial"/>
          <w:shd w:val="clear" w:color="auto" w:fill="FFFFFF"/>
        </w:rPr>
        <w:t>.</w:t>
      </w:r>
    </w:p>
  </w:footnote>
  <w:footnote w:id="27">
    <w:p w:rsidR="00A814C0" w:rsidRPr="00130EC4" w:rsidRDefault="00A814C0" w:rsidP="00010C77">
      <w:pPr>
        <w:pStyle w:val="FootnoteText"/>
        <w:contextualSpacing/>
        <w:rPr>
          <w:rFonts w:ascii="Arial" w:hAnsi="Arial"/>
        </w:rPr>
      </w:pPr>
      <w:r w:rsidRPr="00130EC4">
        <w:rPr>
          <w:rStyle w:val="FootnoteReference"/>
          <w:color w:val="auto"/>
        </w:rPr>
        <w:footnoteRef/>
      </w:r>
      <w:r w:rsidRPr="007A51E0">
        <w:rPr>
          <w:rFonts w:ascii="Arial" w:hAnsi="Arial"/>
          <w:i/>
        </w:rPr>
        <w:t>World Employment and Social Outlook: Trends in 2015</w:t>
      </w:r>
      <w:r>
        <w:rPr>
          <w:rFonts w:ascii="Arial" w:hAnsi="Arial"/>
        </w:rPr>
        <w:t xml:space="preserve">, </w:t>
      </w:r>
      <w:r w:rsidRPr="00130EC4">
        <w:rPr>
          <w:rFonts w:ascii="Arial" w:hAnsi="Arial"/>
        </w:rPr>
        <w:t>ILO</w:t>
      </w:r>
      <w:r>
        <w:rPr>
          <w:rFonts w:ascii="Arial" w:hAnsi="Arial"/>
        </w:rPr>
        <w:t xml:space="preserve">, </w:t>
      </w:r>
      <w:r w:rsidRPr="00130EC4">
        <w:rPr>
          <w:rFonts w:ascii="Arial" w:hAnsi="Arial"/>
        </w:rPr>
        <w:t>2015.</w:t>
      </w:r>
    </w:p>
  </w:footnote>
  <w:footnote w:id="28">
    <w:p w:rsidR="00A814C0" w:rsidRPr="00130EC4" w:rsidRDefault="00A814C0" w:rsidP="00010C77">
      <w:pPr>
        <w:pStyle w:val="FootnoteText"/>
        <w:rPr>
          <w:rFonts w:ascii="Arial" w:hAnsi="Arial"/>
        </w:rPr>
      </w:pPr>
      <w:r w:rsidRPr="00130EC4">
        <w:rPr>
          <w:rStyle w:val="FootnoteReference"/>
        </w:rPr>
        <w:footnoteRef/>
      </w:r>
      <w:r>
        <w:rPr>
          <w:rFonts w:ascii="Arial" w:hAnsi="Arial"/>
        </w:rPr>
        <w:t>“</w:t>
      </w:r>
      <w:r w:rsidRPr="00130EC4">
        <w:rPr>
          <w:rFonts w:ascii="Arial" w:hAnsi="Arial"/>
        </w:rPr>
        <w:t xml:space="preserve">Promoting better </w:t>
      </w:r>
      <w:proofErr w:type="spellStart"/>
      <w:r w:rsidRPr="00130EC4">
        <w:rPr>
          <w:rFonts w:ascii="Arial" w:hAnsi="Arial"/>
        </w:rPr>
        <w:t>labour</w:t>
      </w:r>
      <w:proofErr w:type="spellEnd"/>
      <w:r w:rsidRPr="00130EC4">
        <w:rPr>
          <w:rFonts w:ascii="Arial" w:hAnsi="Arial"/>
        </w:rPr>
        <w:t xml:space="preserve"> market outcomes for youth – OECD and ILO background paper for the G20 </w:t>
      </w:r>
      <w:proofErr w:type="spellStart"/>
      <w:r w:rsidRPr="00130EC4">
        <w:rPr>
          <w:rFonts w:ascii="Arial" w:hAnsi="Arial"/>
        </w:rPr>
        <w:t>Labour</w:t>
      </w:r>
      <w:proofErr w:type="spellEnd"/>
      <w:r w:rsidRPr="00130EC4">
        <w:rPr>
          <w:rFonts w:ascii="Arial" w:hAnsi="Arial"/>
        </w:rPr>
        <w:t xml:space="preserve"> and Employment Ministerial meeting, Melbourne, 10-11 September, 2014</w:t>
      </w:r>
      <w:r>
        <w:rPr>
          <w:rFonts w:ascii="Arial" w:hAnsi="Arial"/>
        </w:rPr>
        <w:t>”, August 2014</w:t>
      </w:r>
      <w:r w:rsidRPr="00130EC4">
        <w:rPr>
          <w:rFonts w:ascii="Arial" w:hAnsi="Arial"/>
        </w:rPr>
        <w:t>.</w:t>
      </w:r>
    </w:p>
  </w:footnote>
  <w:footnote w:id="29">
    <w:p w:rsidR="00A814C0" w:rsidRPr="00130EC4" w:rsidRDefault="00A814C0" w:rsidP="00010C77">
      <w:pPr>
        <w:pStyle w:val="FootnoteText"/>
        <w:rPr>
          <w:rFonts w:ascii="Arial" w:hAnsi="Arial"/>
        </w:rPr>
      </w:pPr>
      <w:r w:rsidRPr="00130EC4">
        <w:rPr>
          <w:rStyle w:val="FootnoteReference"/>
        </w:rPr>
        <w:footnoteRef/>
      </w:r>
      <w:r w:rsidRPr="00130EC4">
        <w:rPr>
          <w:rFonts w:ascii="Arial" w:hAnsi="Arial"/>
        </w:rPr>
        <w:t>OECD</w:t>
      </w:r>
      <w:r>
        <w:rPr>
          <w:rFonts w:ascii="Arial" w:hAnsi="Arial"/>
        </w:rPr>
        <w:t xml:space="preserve">, </w:t>
      </w:r>
      <w:r w:rsidRPr="00130EC4">
        <w:rPr>
          <w:rFonts w:ascii="Arial" w:hAnsi="Arial"/>
        </w:rPr>
        <w:t>2015, Youth not in education or employment (NEET) (indicator).</w:t>
      </w:r>
      <w:proofErr w:type="spellStart"/>
      <w:r w:rsidRPr="00130EC4">
        <w:rPr>
          <w:rFonts w:ascii="Arial" w:hAnsi="Arial"/>
        </w:rPr>
        <w:t>doi</w:t>
      </w:r>
      <w:proofErr w:type="spellEnd"/>
      <w:r w:rsidRPr="00130EC4">
        <w:rPr>
          <w:rFonts w:ascii="Arial" w:hAnsi="Arial"/>
        </w:rPr>
        <w:t>: 10.1787/72d1033a-en (Last accessed on 10 June 2015).</w:t>
      </w:r>
    </w:p>
  </w:footnote>
  <w:footnote w:id="30">
    <w:p w:rsidR="00A814C0" w:rsidRPr="00130EC4" w:rsidRDefault="00A814C0" w:rsidP="00010C77">
      <w:pPr>
        <w:pStyle w:val="FootnoteText"/>
        <w:rPr>
          <w:rFonts w:ascii="Arial" w:hAnsi="Arial"/>
        </w:rPr>
      </w:pPr>
      <w:r w:rsidRPr="00130EC4">
        <w:rPr>
          <w:rStyle w:val="FootnoteReference"/>
        </w:rPr>
        <w:footnoteRef/>
      </w:r>
      <w:r>
        <w:rPr>
          <w:rFonts w:ascii="Arial" w:hAnsi="Arial"/>
        </w:rPr>
        <w:t>“</w:t>
      </w:r>
      <w:r w:rsidRPr="00130EC4">
        <w:rPr>
          <w:rFonts w:ascii="Arial" w:hAnsi="Arial"/>
        </w:rPr>
        <w:t xml:space="preserve">Promoting better </w:t>
      </w:r>
      <w:proofErr w:type="spellStart"/>
      <w:r w:rsidRPr="00130EC4">
        <w:rPr>
          <w:rFonts w:ascii="Arial" w:hAnsi="Arial"/>
        </w:rPr>
        <w:t>labour</w:t>
      </w:r>
      <w:proofErr w:type="spellEnd"/>
      <w:r w:rsidRPr="00130EC4">
        <w:rPr>
          <w:rFonts w:ascii="Arial" w:hAnsi="Arial"/>
        </w:rPr>
        <w:t xml:space="preserve"> market outcomes for youth – OECD and ILO background paper for the G20 </w:t>
      </w:r>
      <w:proofErr w:type="spellStart"/>
      <w:r w:rsidRPr="00130EC4">
        <w:rPr>
          <w:rFonts w:ascii="Arial" w:hAnsi="Arial"/>
        </w:rPr>
        <w:t>Labour</w:t>
      </w:r>
      <w:proofErr w:type="spellEnd"/>
      <w:r w:rsidRPr="00130EC4">
        <w:rPr>
          <w:rFonts w:ascii="Arial" w:hAnsi="Arial"/>
        </w:rPr>
        <w:t xml:space="preserve"> and Employment Ministerial meeting, Melbourne, 10-11 September, 2014</w:t>
      </w:r>
      <w:r>
        <w:rPr>
          <w:rFonts w:ascii="Arial" w:hAnsi="Arial"/>
        </w:rPr>
        <w:t>”, August 2014</w:t>
      </w:r>
      <w:r w:rsidRPr="00130EC4">
        <w:rPr>
          <w:rFonts w:ascii="Arial" w:hAnsi="Arial"/>
        </w:rPr>
        <w:t>.</w:t>
      </w:r>
    </w:p>
  </w:footnote>
  <w:footnote w:id="31">
    <w:p w:rsidR="00A814C0" w:rsidRPr="00130EC4" w:rsidRDefault="00A814C0" w:rsidP="00010C77">
      <w:pPr>
        <w:pStyle w:val="FootnoteText"/>
        <w:spacing w:line="240" w:lineRule="auto"/>
        <w:rPr>
          <w:rStyle w:val="FootnoteReference"/>
          <w:color w:val="auto"/>
        </w:rPr>
      </w:pPr>
      <w:r w:rsidRPr="00130EC4">
        <w:rPr>
          <w:rStyle w:val="FootnoteReference"/>
          <w:color w:val="auto"/>
        </w:rPr>
        <w:footnoteRef/>
      </w:r>
      <w:r w:rsidRPr="005B5A0A">
        <w:rPr>
          <w:rFonts w:ascii="Arial" w:hAnsi="Arial"/>
          <w:i/>
        </w:rPr>
        <w:t>Global Employment Trends 2014: The risk of a jobless recovery</w:t>
      </w:r>
      <w:r>
        <w:rPr>
          <w:rFonts w:ascii="Arial" w:hAnsi="Arial"/>
        </w:rPr>
        <w:t>, ILO, 2014.</w:t>
      </w:r>
    </w:p>
  </w:footnote>
  <w:footnote w:id="32">
    <w:p w:rsidR="00A814C0" w:rsidRPr="00130EC4" w:rsidRDefault="00A814C0" w:rsidP="00010C77">
      <w:pPr>
        <w:pStyle w:val="FootnoteText"/>
        <w:rPr>
          <w:rFonts w:ascii="Arial" w:hAnsi="Arial"/>
        </w:rPr>
      </w:pPr>
      <w:r w:rsidRPr="00130EC4">
        <w:rPr>
          <w:rStyle w:val="FootnoteReference"/>
        </w:rPr>
        <w:footnoteRef/>
      </w:r>
      <w:r w:rsidRPr="0067479B">
        <w:rPr>
          <w:rFonts w:ascii="Arial" w:hAnsi="Arial"/>
          <w:i/>
        </w:rPr>
        <w:t>World Employment and Social Outlook: Trends 2015</w:t>
      </w:r>
      <w:r>
        <w:rPr>
          <w:rFonts w:ascii="Arial" w:hAnsi="Arial"/>
        </w:rPr>
        <w:t xml:space="preserve">, </w:t>
      </w:r>
      <w:r w:rsidRPr="00130EC4">
        <w:rPr>
          <w:rFonts w:ascii="Arial" w:hAnsi="Arial"/>
        </w:rPr>
        <w:t>ILO</w:t>
      </w:r>
      <w:r>
        <w:rPr>
          <w:rFonts w:ascii="Arial" w:hAnsi="Arial"/>
        </w:rPr>
        <w:t>, 2015.</w:t>
      </w:r>
    </w:p>
  </w:footnote>
  <w:footnote w:id="33">
    <w:p w:rsidR="00A814C0" w:rsidRPr="00130EC4" w:rsidRDefault="00A814C0" w:rsidP="00D826A0">
      <w:pPr>
        <w:pStyle w:val="FootnoteText"/>
        <w:contextualSpacing/>
        <w:rPr>
          <w:rFonts w:ascii="Arial" w:hAnsi="Arial"/>
        </w:rPr>
      </w:pPr>
      <w:r w:rsidRPr="00130EC4">
        <w:rPr>
          <w:rStyle w:val="FootnoteReference"/>
          <w:color w:val="auto"/>
        </w:rPr>
        <w:footnoteRef/>
      </w:r>
      <w:r>
        <w:rPr>
          <w:rFonts w:ascii="Arial" w:hAnsi="Arial"/>
        </w:rPr>
        <w:t>“</w:t>
      </w:r>
      <w:r w:rsidRPr="00130EC4">
        <w:rPr>
          <w:rFonts w:ascii="Arial" w:hAnsi="Arial"/>
        </w:rPr>
        <w:t xml:space="preserve">Youth Unemployment in Advanced Economies in Europe: Searching for </w:t>
      </w:r>
      <w:proofErr w:type="spellStart"/>
      <w:r w:rsidRPr="00130EC4">
        <w:rPr>
          <w:rFonts w:ascii="Arial" w:hAnsi="Arial"/>
        </w:rPr>
        <w:t>Solutions</w:t>
      </w:r>
      <w:r>
        <w:rPr>
          <w:rFonts w:ascii="Arial" w:hAnsi="Arial"/>
        </w:rPr>
        <w:t>”</w:t>
      </w:r>
      <w:proofErr w:type="gramStart"/>
      <w:r>
        <w:rPr>
          <w:rFonts w:ascii="Arial" w:hAnsi="Arial"/>
        </w:rPr>
        <w:t>,</w:t>
      </w:r>
      <w:r w:rsidRPr="00130EC4">
        <w:rPr>
          <w:rFonts w:ascii="Arial" w:hAnsi="Arial"/>
        </w:rPr>
        <w:t>IMF</w:t>
      </w:r>
      <w:proofErr w:type="spellEnd"/>
      <w:proofErr w:type="gramEnd"/>
      <w:r>
        <w:rPr>
          <w:rFonts w:ascii="Arial" w:hAnsi="Arial"/>
        </w:rPr>
        <w:t xml:space="preserve">, </w:t>
      </w:r>
      <w:r w:rsidRPr="00130EC4">
        <w:rPr>
          <w:rFonts w:ascii="Arial" w:hAnsi="Arial"/>
        </w:rPr>
        <w:t>2014</w:t>
      </w:r>
      <w:r>
        <w:rPr>
          <w:rFonts w:ascii="Arial" w:hAnsi="Arial"/>
        </w:rPr>
        <w:t>.</w:t>
      </w:r>
    </w:p>
  </w:footnote>
  <w:footnote w:id="34">
    <w:p w:rsidR="00A814C0" w:rsidRPr="00130EC4" w:rsidRDefault="00A814C0" w:rsidP="00D826A0">
      <w:pPr>
        <w:pStyle w:val="FootnoteText"/>
        <w:contextualSpacing/>
        <w:rPr>
          <w:rFonts w:ascii="Arial" w:hAnsi="Arial"/>
        </w:rPr>
      </w:pPr>
      <w:r w:rsidRPr="00130EC4">
        <w:rPr>
          <w:rStyle w:val="FootnoteReference"/>
          <w:color w:val="auto"/>
        </w:rPr>
        <w:footnoteRef/>
      </w:r>
      <w:proofErr w:type="spellStart"/>
      <w:r w:rsidRPr="00130EC4">
        <w:rPr>
          <w:rFonts w:ascii="Arial" w:hAnsi="Arial"/>
        </w:rPr>
        <w:t>Kluve</w:t>
      </w:r>
      <w:proofErr w:type="spellEnd"/>
      <w:r w:rsidRPr="00130EC4">
        <w:rPr>
          <w:rFonts w:ascii="Arial" w:hAnsi="Arial"/>
        </w:rPr>
        <w:t>, J.</w:t>
      </w:r>
      <w:r>
        <w:rPr>
          <w:rFonts w:ascii="Arial" w:hAnsi="Arial"/>
        </w:rPr>
        <w:t xml:space="preserve">, </w:t>
      </w:r>
      <w:r w:rsidRPr="00130EC4">
        <w:rPr>
          <w:rFonts w:ascii="Arial" w:hAnsi="Arial"/>
        </w:rPr>
        <w:t xml:space="preserve">2014, </w:t>
      </w:r>
      <w:r>
        <w:rPr>
          <w:rFonts w:ascii="Arial" w:hAnsi="Arial"/>
        </w:rPr>
        <w:t>“</w:t>
      </w:r>
      <w:r w:rsidRPr="00130EC4">
        <w:rPr>
          <w:rFonts w:ascii="Arial" w:hAnsi="Arial"/>
        </w:rPr>
        <w:t>Youth labor market interventions</w:t>
      </w:r>
      <w:r>
        <w:rPr>
          <w:rFonts w:ascii="Arial" w:hAnsi="Arial"/>
        </w:rPr>
        <w:t>”,</w:t>
      </w:r>
      <w:r w:rsidRPr="00130EC4">
        <w:rPr>
          <w:rFonts w:ascii="Arial" w:hAnsi="Arial"/>
        </w:rPr>
        <w:t xml:space="preserve"> IZA World of Labor.</w:t>
      </w:r>
    </w:p>
  </w:footnote>
  <w:footnote w:id="35">
    <w:p w:rsidR="00A814C0" w:rsidRPr="00130EC4" w:rsidRDefault="00A814C0" w:rsidP="00D826A0">
      <w:pPr>
        <w:pStyle w:val="FootnoteText"/>
        <w:contextualSpacing/>
        <w:rPr>
          <w:rFonts w:ascii="Arial" w:hAnsi="Arial"/>
        </w:rPr>
      </w:pPr>
      <w:r w:rsidRPr="00130EC4">
        <w:rPr>
          <w:rStyle w:val="FootnoteReference"/>
          <w:color w:val="auto"/>
        </w:rPr>
        <w:footnoteRef/>
      </w:r>
      <w:r>
        <w:rPr>
          <w:rFonts w:ascii="Arial" w:hAnsi="Arial"/>
        </w:rPr>
        <w:t>“</w:t>
      </w:r>
      <w:r w:rsidRPr="00130EC4">
        <w:rPr>
          <w:rFonts w:ascii="Arial" w:hAnsi="Arial"/>
        </w:rPr>
        <w:t xml:space="preserve">Youth Unemployment in Advanced Economies in Europe: Searching for </w:t>
      </w:r>
      <w:proofErr w:type="spellStart"/>
      <w:r w:rsidRPr="00130EC4">
        <w:rPr>
          <w:rFonts w:ascii="Arial" w:hAnsi="Arial"/>
        </w:rPr>
        <w:t>Solutions</w:t>
      </w:r>
      <w:r>
        <w:rPr>
          <w:rFonts w:ascii="Arial" w:hAnsi="Arial"/>
        </w:rPr>
        <w:t>”</w:t>
      </w:r>
      <w:proofErr w:type="gramStart"/>
      <w:r>
        <w:rPr>
          <w:rFonts w:ascii="Arial" w:hAnsi="Arial"/>
        </w:rPr>
        <w:t>,</w:t>
      </w:r>
      <w:r w:rsidRPr="00130EC4">
        <w:rPr>
          <w:rFonts w:ascii="Arial" w:hAnsi="Arial"/>
        </w:rPr>
        <w:t>IMF</w:t>
      </w:r>
      <w:proofErr w:type="spellEnd"/>
      <w:proofErr w:type="gramEnd"/>
      <w:r>
        <w:rPr>
          <w:rFonts w:ascii="Arial" w:hAnsi="Arial"/>
        </w:rPr>
        <w:t xml:space="preserve">, </w:t>
      </w:r>
      <w:r w:rsidRPr="00130EC4">
        <w:rPr>
          <w:rFonts w:ascii="Arial" w:hAnsi="Arial"/>
        </w:rPr>
        <w:t>2014</w:t>
      </w:r>
      <w:r>
        <w:rPr>
          <w:rFonts w:ascii="Arial" w:hAnsi="Arial"/>
        </w:rPr>
        <w:t>.</w:t>
      </w:r>
    </w:p>
  </w:footnote>
  <w:footnote w:id="36">
    <w:p w:rsidR="00A814C0" w:rsidRPr="00130EC4" w:rsidRDefault="00A814C0">
      <w:pPr>
        <w:pStyle w:val="FootnoteText"/>
        <w:rPr>
          <w:rFonts w:ascii="Arial" w:hAnsi="Arial"/>
        </w:rPr>
      </w:pPr>
      <w:r w:rsidRPr="00130EC4">
        <w:rPr>
          <w:rStyle w:val="FootnoteReference"/>
        </w:rPr>
        <w:footnoteRef/>
      </w:r>
      <w:proofErr w:type="spellStart"/>
      <w:r w:rsidRPr="00130EC4">
        <w:rPr>
          <w:rFonts w:ascii="Arial" w:hAnsi="Arial"/>
        </w:rPr>
        <w:t>Hellebrandt</w:t>
      </w:r>
      <w:proofErr w:type="spellEnd"/>
      <w:r w:rsidRPr="00130EC4">
        <w:rPr>
          <w:rFonts w:ascii="Arial" w:hAnsi="Arial"/>
        </w:rPr>
        <w:t xml:space="preserve">, T., 2014, </w:t>
      </w:r>
      <w:r>
        <w:rPr>
          <w:rFonts w:ascii="Arial" w:hAnsi="Arial"/>
        </w:rPr>
        <w:t>“</w:t>
      </w:r>
      <w:hyperlink r:id="rId1" w:history="1">
        <w:r w:rsidRPr="0001584D">
          <w:rPr>
            <w:rStyle w:val="Hyperlink"/>
            <w:rFonts w:ascii="Arial" w:hAnsi="Arial"/>
          </w:rPr>
          <w:t xml:space="preserve">How Lowering Youth Unemployment Leads to Consumption Growth”, Peterson Institute for International Economics, </w:t>
        </w:r>
        <w:proofErr w:type="spellStart"/>
        <w:r w:rsidRPr="0001584D">
          <w:rPr>
            <w:rStyle w:val="Hyperlink"/>
            <w:rFonts w:ascii="Arial" w:hAnsi="Arial"/>
          </w:rPr>
          <w:t>RealTime</w:t>
        </w:r>
        <w:proofErr w:type="spellEnd"/>
        <w:r w:rsidRPr="0001584D">
          <w:rPr>
            <w:rStyle w:val="Hyperlink"/>
            <w:rFonts w:ascii="Arial" w:hAnsi="Arial"/>
          </w:rPr>
          <w:t xml:space="preserve"> Economic Issues Watch</w:t>
        </w:r>
      </w:hyperlink>
      <w:proofErr w:type="gramStart"/>
      <w:r w:rsidRPr="00130EC4">
        <w:rPr>
          <w:rFonts w:ascii="Arial" w:hAnsi="Arial"/>
        </w:rPr>
        <w:t>,(</w:t>
      </w:r>
      <w:proofErr w:type="gramEnd"/>
      <w:r w:rsidRPr="00130EC4">
        <w:rPr>
          <w:rFonts w:ascii="Arial" w:hAnsi="Arial"/>
        </w:rPr>
        <w:t>Last accessed on 10 June 2015).</w:t>
      </w:r>
      <w:r w:rsidRPr="00130EC4">
        <w:rPr>
          <w:rFonts w:ascii="Arial" w:hAnsi="Arial"/>
        </w:rPr>
        <w:tab/>
      </w:r>
    </w:p>
  </w:footnote>
  <w:footnote w:id="37">
    <w:p w:rsidR="00A814C0" w:rsidRPr="00130EC4" w:rsidRDefault="00A814C0" w:rsidP="00D826A0">
      <w:pPr>
        <w:pStyle w:val="FootnoteText"/>
        <w:contextualSpacing/>
        <w:rPr>
          <w:rFonts w:ascii="Arial" w:hAnsi="Arial"/>
        </w:rPr>
      </w:pPr>
      <w:r w:rsidRPr="00130EC4">
        <w:rPr>
          <w:rStyle w:val="FootnoteReference"/>
          <w:color w:val="auto"/>
        </w:rPr>
        <w:footnoteRef/>
      </w:r>
      <w:proofErr w:type="spellStart"/>
      <w:r w:rsidRPr="00130EC4">
        <w:rPr>
          <w:rFonts w:ascii="Arial" w:hAnsi="Arial"/>
        </w:rPr>
        <w:t>Kluve</w:t>
      </w:r>
      <w:proofErr w:type="spellEnd"/>
      <w:r w:rsidRPr="00130EC4">
        <w:rPr>
          <w:rFonts w:ascii="Arial" w:hAnsi="Arial"/>
        </w:rPr>
        <w:t>, J.</w:t>
      </w:r>
      <w:r>
        <w:rPr>
          <w:rFonts w:ascii="Arial" w:hAnsi="Arial"/>
        </w:rPr>
        <w:t xml:space="preserve">, </w:t>
      </w:r>
      <w:r w:rsidRPr="00130EC4">
        <w:rPr>
          <w:rFonts w:ascii="Arial" w:hAnsi="Arial"/>
        </w:rPr>
        <w:t xml:space="preserve">2014, </w:t>
      </w:r>
      <w:r>
        <w:rPr>
          <w:rFonts w:ascii="Arial" w:hAnsi="Arial"/>
        </w:rPr>
        <w:t>“</w:t>
      </w:r>
      <w:r w:rsidRPr="00130EC4">
        <w:rPr>
          <w:rFonts w:ascii="Arial" w:hAnsi="Arial"/>
        </w:rPr>
        <w:t>Youth labor market interventions</w:t>
      </w:r>
      <w:r>
        <w:rPr>
          <w:rFonts w:ascii="Arial" w:hAnsi="Arial"/>
        </w:rPr>
        <w:t>”,</w:t>
      </w:r>
      <w:r w:rsidRPr="00130EC4">
        <w:rPr>
          <w:rFonts w:ascii="Arial" w:hAnsi="Arial"/>
        </w:rPr>
        <w:t xml:space="preserve"> IZA World of Labor.</w:t>
      </w:r>
    </w:p>
  </w:footnote>
  <w:footnote w:id="38">
    <w:p w:rsidR="00A814C0" w:rsidRPr="00E81A43" w:rsidRDefault="00A814C0" w:rsidP="00E81A43">
      <w:pPr>
        <w:pStyle w:val="FootnoteText"/>
        <w:rPr>
          <w:rStyle w:val="FootnoteReference"/>
        </w:rPr>
      </w:pPr>
      <w:r w:rsidRPr="00E81A43">
        <w:rPr>
          <w:rStyle w:val="FootnoteReference"/>
        </w:rPr>
        <w:footnoteRef/>
      </w:r>
      <w:r w:rsidRPr="00E81A43">
        <w:rPr>
          <w:rStyle w:val="FootnoteReference"/>
        </w:rPr>
        <w:t xml:space="preserve"> Gender Equality in Education, Employment and Entrepreneurship: Final Report to the MCM 2012, OECD, 2012.</w:t>
      </w:r>
    </w:p>
  </w:footnote>
  <w:footnote w:id="39">
    <w:p w:rsidR="00A814C0" w:rsidRPr="00E81A43" w:rsidRDefault="00A814C0" w:rsidP="00E81A43">
      <w:pPr>
        <w:pStyle w:val="FootnoteText"/>
        <w:rPr>
          <w:rStyle w:val="FootnoteReference"/>
        </w:rPr>
      </w:pPr>
      <w:r w:rsidRPr="00E81A43">
        <w:rPr>
          <w:rStyle w:val="FootnoteReference"/>
        </w:rPr>
        <w:footnoteRef/>
      </w:r>
      <w:r w:rsidRPr="00E81A43">
        <w:rPr>
          <w:rStyle w:val="FootnoteReference"/>
        </w:rPr>
        <w:t xml:space="preserve"> “An Alternative Vision of Parental Leave”, The Centre for Independent Studies, Policy Vol. 24 No. 3, Spring 2008.</w:t>
      </w:r>
    </w:p>
  </w:footnote>
  <w:footnote w:id="40">
    <w:p w:rsidR="00A814C0" w:rsidRPr="00E81A43" w:rsidRDefault="00A814C0" w:rsidP="00E81A43">
      <w:pPr>
        <w:pStyle w:val="FootnoteText"/>
        <w:rPr>
          <w:rStyle w:val="FootnoteReference"/>
        </w:rPr>
      </w:pPr>
      <w:r w:rsidRPr="00E81A43">
        <w:rPr>
          <w:rStyle w:val="FootnoteReference"/>
        </w:rPr>
        <w:footnoteRef/>
      </w:r>
      <w:hyperlink r:id="rId2" w:history="1">
        <w:r w:rsidRPr="000008C2">
          <w:rPr>
            <w:rStyle w:val="Hyperlink"/>
            <w:rFonts w:ascii="Arial" w:hAnsi="Arial"/>
            <w:position w:val="6"/>
          </w:rPr>
          <w:t>G20 Leaders’ Communiqué, Brisbane Summit, 15-16 November 2014</w:t>
        </w:r>
      </w:hyperlink>
    </w:p>
  </w:footnote>
  <w:footnote w:id="41">
    <w:p w:rsidR="00A814C0" w:rsidRPr="00E81A43" w:rsidRDefault="00A814C0" w:rsidP="00E81A43">
      <w:pPr>
        <w:pStyle w:val="FootnoteText"/>
        <w:rPr>
          <w:rStyle w:val="FootnoteReference"/>
        </w:rPr>
      </w:pPr>
      <w:r w:rsidRPr="00E81A43">
        <w:rPr>
          <w:rStyle w:val="FootnoteReference"/>
        </w:rPr>
        <w:footnoteRef/>
      </w:r>
      <w:proofErr w:type="gramStart"/>
      <w:r>
        <w:t>“</w:t>
      </w:r>
      <w:r w:rsidRPr="00E81A43">
        <w:rPr>
          <w:rFonts w:ascii="Arial" w:hAnsi="Arial"/>
        </w:rPr>
        <w:t>Effects of Reducing Gender Gaps in Education and Labor Force Participation on Economic Growth in the OECD</w:t>
      </w:r>
      <w:r>
        <w:rPr>
          <w:rFonts w:ascii="Arial" w:hAnsi="Arial"/>
        </w:rPr>
        <w:t>”</w:t>
      </w:r>
      <w:r w:rsidRPr="00E81A43">
        <w:rPr>
          <w:rFonts w:ascii="Arial" w:hAnsi="Arial"/>
        </w:rPr>
        <w:t>, OECD, 2012.</w:t>
      </w:r>
      <w:proofErr w:type="gramEnd"/>
    </w:p>
  </w:footnote>
  <w:footnote w:id="42">
    <w:p w:rsidR="00A814C0" w:rsidRPr="00914984" w:rsidRDefault="00A814C0">
      <w:pPr>
        <w:pStyle w:val="FootnoteText"/>
        <w:rPr>
          <w:rFonts w:ascii="Arial" w:hAnsi="Arial"/>
          <w:lang w:val="tr-TR"/>
        </w:rPr>
      </w:pPr>
      <w:r w:rsidRPr="00914984">
        <w:rPr>
          <w:rStyle w:val="FootnoteReference"/>
        </w:rPr>
        <w:footnoteRef/>
      </w:r>
      <w:r w:rsidRPr="00673E47">
        <w:rPr>
          <w:rFonts w:ascii="Arial" w:hAnsi="Arial"/>
        </w:rPr>
        <w:t>“Women Work and the Economy: Macroeconomic Gains from Gender Equity”, IMF, 2013.</w:t>
      </w:r>
    </w:p>
  </w:footnote>
  <w:footnote w:id="43">
    <w:p w:rsidR="00A814C0" w:rsidRPr="00914984" w:rsidRDefault="00A814C0" w:rsidP="00D826A0">
      <w:pPr>
        <w:pStyle w:val="FootnoteText"/>
        <w:rPr>
          <w:rFonts w:ascii="Arial" w:hAnsi="Arial"/>
        </w:rPr>
      </w:pPr>
      <w:r w:rsidRPr="00914984">
        <w:rPr>
          <w:rStyle w:val="FootnoteReference"/>
          <w:color w:val="auto"/>
        </w:rPr>
        <w:footnoteRef/>
      </w:r>
      <w:proofErr w:type="spellStart"/>
      <w:r w:rsidRPr="00914984">
        <w:rPr>
          <w:rFonts w:ascii="Arial" w:hAnsi="Arial"/>
        </w:rPr>
        <w:t>Ercan</w:t>
      </w:r>
      <w:proofErr w:type="spellEnd"/>
      <w:r w:rsidRPr="00914984">
        <w:rPr>
          <w:rFonts w:ascii="Arial" w:hAnsi="Arial"/>
        </w:rPr>
        <w:t xml:space="preserve">, H, A., </w:t>
      </w:r>
      <w:proofErr w:type="spellStart"/>
      <w:r w:rsidRPr="00914984">
        <w:rPr>
          <w:rFonts w:ascii="Arial" w:hAnsi="Arial"/>
        </w:rPr>
        <w:t>GündüzHoşgӧr</w:t>
      </w:r>
      <w:proofErr w:type="spellEnd"/>
      <w:r w:rsidRPr="00914984">
        <w:rPr>
          <w:rFonts w:ascii="Arial" w:hAnsi="Arial"/>
        </w:rPr>
        <w:t xml:space="preserve">, and Ӧ. </w:t>
      </w:r>
      <w:proofErr w:type="spellStart"/>
      <w:r w:rsidRPr="00914984">
        <w:rPr>
          <w:rFonts w:ascii="Arial" w:hAnsi="Arial"/>
        </w:rPr>
        <w:t>Yimlaz</w:t>
      </w:r>
      <w:proofErr w:type="spellEnd"/>
      <w:r w:rsidRPr="00914984">
        <w:rPr>
          <w:rFonts w:ascii="Arial" w:hAnsi="Arial"/>
        </w:rPr>
        <w:t xml:space="preserve">, 2010, </w:t>
      </w:r>
      <w:r>
        <w:rPr>
          <w:rFonts w:ascii="Arial" w:hAnsi="Arial"/>
        </w:rPr>
        <w:t>“</w:t>
      </w:r>
      <w:r w:rsidRPr="00914984">
        <w:rPr>
          <w:rFonts w:ascii="Arial" w:hAnsi="Arial"/>
        </w:rPr>
        <w:t xml:space="preserve">Factors that Affect Women’s </w:t>
      </w:r>
      <w:proofErr w:type="spellStart"/>
      <w:r w:rsidRPr="00914984">
        <w:rPr>
          <w:rFonts w:ascii="Arial" w:hAnsi="Arial"/>
        </w:rPr>
        <w:t>Labour</w:t>
      </w:r>
      <w:proofErr w:type="spellEnd"/>
      <w:r w:rsidRPr="00914984">
        <w:rPr>
          <w:rFonts w:ascii="Arial" w:hAnsi="Arial"/>
        </w:rPr>
        <w:t xml:space="preserve"> Force Participation and Suggestions for Provincial Employment and Vocational Education Boards: Ankara, Gaziantep, and Konya,</w:t>
      </w:r>
      <w:r>
        <w:rPr>
          <w:rFonts w:ascii="Arial" w:hAnsi="Arial"/>
        </w:rPr>
        <w:t>”</w:t>
      </w:r>
      <w:r w:rsidRPr="00914984">
        <w:rPr>
          <w:rFonts w:ascii="Arial" w:hAnsi="Arial"/>
        </w:rPr>
        <w:t xml:space="preserve"> background paper for the ILO-Ankara Office and the Turkish Employment Agency joint pilot project on </w:t>
      </w:r>
      <w:r>
        <w:rPr>
          <w:rFonts w:ascii="Arial" w:hAnsi="Arial"/>
        </w:rPr>
        <w:t>“</w:t>
      </w:r>
      <w:r w:rsidRPr="00914984">
        <w:rPr>
          <w:rFonts w:ascii="Arial" w:hAnsi="Arial"/>
        </w:rPr>
        <w:t xml:space="preserve">Active </w:t>
      </w:r>
      <w:proofErr w:type="spellStart"/>
      <w:r w:rsidRPr="00914984">
        <w:rPr>
          <w:rFonts w:ascii="Arial" w:hAnsi="Arial"/>
        </w:rPr>
        <w:t>Labour</w:t>
      </w:r>
      <w:proofErr w:type="spellEnd"/>
      <w:r w:rsidRPr="00914984">
        <w:rPr>
          <w:rFonts w:ascii="Arial" w:hAnsi="Arial"/>
        </w:rPr>
        <w:t xml:space="preserve"> Market Policies for Gender Equality through Decent Work for Women,</w:t>
      </w:r>
      <w:r>
        <w:rPr>
          <w:rFonts w:ascii="Arial" w:hAnsi="Arial"/>
        </w:rPr>
        <w:t>”</w:t>
      </w:r>
      <w:r w:rsidRPr="00914984">
        <w:rPr>
          <w:rFonts w:ascii="Arial" w:hAnsi="Arial"/>
        </w:rPr>
        <w:t xml:space="preserve"> January.</w:t>
      </w:r>
    </w:p>
  </w:footnote>
  <w:footnote w:id="44">
    <w:p w:rsidR="00A814C0" w:rsidRPr="005A7C73" w:rsidRDefault="00A814C0" w:rsidP="00204F39">
      <w:pPr>
        <w:pStyle w:val="FootnoteText"/>
        <w:rPr>
          <w:rStyle w:val="FootnoteReference"/>
          <w:i/>
          <w:color w:val="auto"/>
          <w:position w:val="0"/>
        </w:rPr>
      </w:pPr>
      <w:r w:rsidRPr="005A7C73">
        <w:rPr>
          <w:rStyle w:val="FootnoteReference"/>
          <w:color w:val="auto"/>
          <w:position w:val="0"/>
        </w:rPr>
        <w:footnoteRef/>
      </w:r>
      <w:r w:rsidRPr="00204F39">
        <w:rPr>
          <w:rStyle w:val="FootnoteReference"/>
          <w:color w:val="auto"/>
          <w:position w:val="0"/>
        </w:rPr>
        <w:t xml:space="preserve">Miller, G., 2008, “Women’s Suffrage, Political Responsiveness, and Child Survival in American History”, </w:t>
      </w:r>
      <w:r w:rsidRPr="005A7C73">
        <w:rPr>
          <w:rStyle w:val="FootnoteReference"/>
          <w:i/>
          <w:color w:val="auto"/>
          <w:position w:val="0"/>
        </w:rPr>
        <w:t xml:space="preserve">The </w:t>
      </w:r>
    </w:p>
    <w:p w:rsidR="00A814C0" w:rsidRPr="00914984" w:rsidRDefault="00A814C0" w:rsidP="00204F39">
      <w:pPr>
        <w:pStyle w:val="FootnoteText"/>
      </w:pPr>
      <w:r w:rsidRPr="005A7C73">
        <w:rPr>
          <w:rStyle w:val="FootnoteReference"/>
          <w:i/>
          <w:color w:val="auto"/>
          <w:position w:val="0"/>
        </w:rPr>
        <w:t>Quarterly Journal of Economics</w:t>
      </w:r>
      <w:r w:rsidRPr="00204F39">
        <w:rPr>
          <w:rStyle w:val="FootnoteReference"/>
          <w:color w:val="auto"/>
          <w:position w:val="0"/>
        </w:rPr>
        <w:t xml:space="preserve"> (August): 1287-326.</w:t>
      </w:r>
    </w:p>
  </w:footnote>
  <w:footnote w:id="45">
    <w:p w:rsidR="00A814C0" w:rsidRPr="005A7C73" w:rsidRDefault="00A814C0" w:rsidP="005A7C73">
      <w:pPr>
        <w:pStyle w:val="FootnoteText"/>
        <w:rPr>
          <w:rStyle w:val="FootnoteReference"/>
        </w:rPr>
      </w:pPr>
      <w:r w:rsidRPr="005A7C73">
        <w:rPr>
          <w:rStyle w:val="FootnoteReference"/>
        </w:rPr>
        <w:footnoteRef/>
      </w:r>
      <w:r w:rsidRPr="005A7C73">
        <w:rPr>
          <w:rStyle w:val="FootnoteReference"/>
          <w:i/>
        </w:rPr>
        <w:t>Gender Equality in Education, Employment and Entrepreneurship: Final Report to the MCM 2012</w:t>
      </w:r>
      <w:r w:rsidRPr="005A7C73">
        <w:rPr>
          <w:rStyle w:val="FootnoteReference"/>
        </w:rPr>
        <w:t>, OECD, 2012.</w:t>
      </w:r>
    </w:p>
  </w:footnote>
  <w:footnote w:id="46">
    <w:p w:rsidR="00A814C0" w:rsidRPr="00914984" w:rsidRDefault="00A814C0" w:rsidP="00490DD4">
      <w:pPr>
        <w:pStyle w:val="FootnoteText"/>
        <w:rPr>
          <w:rFonts w:ascii="Arial" w:hAnsi="Arial"/>
        </w:rPr>
      </w:pPr>
      <w:r w:rsidRPr="00914984">
        <w:rPr>
          <w:rStyle w:val="FootnoteReference"/>
        </w:rPr>
        <w:footnoteRef/>
      </w:r>
      <w:r>
        <w:rPr>
          <w:rFonts w:ascii="Arial" w:hAnsi="Arial"/>
        </w:rPr>
        <w:t>“</w:t>
      </w:r>
      <w:r w:rsidRPr="00914984">
        <w:rPr>
          <w:rFonts w:ascii="Arial" w:hAnsi="Arial"/>
        </w:rPr>
        <w:t>Impact Assessment On Costs And Benefits Of Improving The Gender Balance In The Boards Of Companies Listed On Stock Exchanges</w:t>
      </w:r>
      <w:r>
        <w:rPr>
          <w:rFonts w:ascii="Arial" w:hAnsi="Arial"/>
        </w:rPr>
        <w:t>”</w:t>
      </w:r>
      <w:r w:rsidRPr="00914984">
        <w:rPr>
          <w:rFonts w:ascii="Arial" w:hAnsi="Arial"/>
        </w:rPr>
        <w:t>, Commission Staff Working Document</w:t>
      </w:r>
      <w:r>
        <w:rPr>
          <w:rFonts w:ascii="Arial" w:hAnsi="Arial"/>
        </w:rPr>
        <w:t xml:space="preserve">, </w:t>
      </w:r>
      <w:r w:rsidRPr="00914984">
        <w:rPr>
          <w:rFonts w:ascii="Arial" w:hAnsi="Arial"/>
        </w:rPr>
        <w:t>European Commission</w:t>
      </w:r>
      <w:r>
        <w:rPr>
          <w:rFonts w:ascii="Arial" w:hAnsi="Arial"/>
        </w:rPr>
        <w:t xml:space="preserve">, </w:t>
      </w:r>
      <w:r w:rsidRPr="00914984">
        <w:rPr>
          <w:rFonts w:ascii="Arial" w:hAnsi="Arial"/>
        </w:rPr>
        <w:t>2012.</w:t>
      </w:r>
    </w:p>
  </w:footnote>
  <w:footnote w:id="47">
    <w:p w:rsidR="00A814C0" w:rsidRPr="00914984" w:rsidRDefault="00A814C0">
      <w:pPr>
        <w:pStyle w:val="FootnoteText"/>
        <w:rPr>
          <w:rFonts w:ascii="Arial" w:hAnsi="Arial"/>
        </w:rPr>
      </w:pPr>
      <w:r w:rsidRPr="00914984">
        <w:rPr>
          <w:rStyle w:val="FootnoteReference"/>
        </w:rPr>
        <w:footnoteRef/>
      </w:r>
      <w:r w:rsidRPr="00914984">
        <w:rPr>
          <w:rFonts w:ascii="Arial" w:hAnsi="Arial"/>
        </w:rPr>
        <w:t xml:space="preserve"> </w:t>
      </w:r>
      <w:hyperlink r:id="rId3" w:history="1">
        <w:r w:rsidRPr="00317CDF">
          <w:rPr>
            <w:rStyle w:val="Hyperlink"/>
            <w:rFonts w:ascii="Arial" w:hAnsi="Arial"/>
          </w:rPr>
          <w:t>Contrary to the commonly articulated belief that there is a lack of qualified women to take up a corporate seat in an EU company board, a 2012 database established by European business schools demonstrates the suitability and availability of over 7000 “</w:t>
        </w:r>
        <w:proofErr w:type="spellStart"/>
        <w:r w:rsidRPr="00317CDF">
          <w:rPr>
            <w:rStyle w:val="Hyperlink"/>
            <w:rFonts w:ascii="Arial" w:hAnsi="Arial"/>
          </w:rPr>
          <w:t>boardable</w:t>
        </w:r>
        <w:proofErr w:type="spellEnd"/>
        <w:r w:rsidRPr="00317CDF">
          <w:rPr>
            <w:rStyle w:val="Hyperlink"/>
            <w:rFonts w:ascii="Arial" w:hAnsi="Arial"/>
          </w:rPr>
          <w:t xml:space="preserve">” women for seats on boards of listed </w:t>
        </w:r>
        <w:proofErr w:type="spellStart"/>
        <w:r w:rsidRPr="00317CDF">
          <w:rPr>
            <w:rStyle w:val="Hyperlink"/>
            <w:rFonts w:ascii="Arial" w:hAnsi="Arial"/>
          </w:rPr>
          <w:t>companies</w:t>
        </w:r>
      </w:hyperlink>
      <w:r>
        <w:rPr>
          <w:rFonts w:ascii="Arial" w:hAnsi="Arial"/>
        </w:rPr>
        <w:t>s</w:t>
      </w:r>
      <w:proofErr w:type="spellEnd"/>
      <w:r w:rsidRPr="00914984">
        <w:rPr>
          <w:rFonts w:ascii="Arial" w:hAnsi="Arial"/>
        </w:rPr>
        <w:t xml:space="preserve">. </w:t>
      </w:r>
    </w:p>
  </w:footnote>
  <w:footnote w:id="48">
    <w:p w:rsidR="00A814C0" w:rsidRPr="00914984" w:rsidRDefault="00A814C0">
      <w:pPr>
        <w:pStyle w:val="FootnoteText"/>
        <w:rPr>
          <w:rFonts w:ascii="Arial" w:hAnsi="Arial"/>
        </w:rPr>
      </w:pPr>
      <w:r w:rsidRPr="00914984">
        <w:rPr>
          <w:rStyle w:val="FootnoteReference"/>
        </w:rPr>
        <w:footnoteRef/>
      </w:r>
      <w:r w:rsidRPr="00914984">
        <w:rPr>
          <w:rFonts w:ascii="Arial" w:hAnsi="Arial"/>
        </w:rPr>
        <w:t xml:space="preserve"> Based on OECD Gender Initiative Data Browser. Statistics are for 2009, the most recent year for which comparable data are available.</w:t>
      </w:r>
    </w:p>
  </w:footnote>
  <w:footnote w:id="49">
    <w:p w:rsidR="00A814C0" w:rsidRPr="00130EC4" w:rsidRDefault="00A814C0" w:rsidP="00D272EF">
      <w:pPr>
        <w:pStyle w:val="FootnoteText"/>
        <w:rPr>
          <w:rFonts w:ascii="Arial" w:hAnsi="Arial"/>
        </w:rPr>
      </w:pPr>
      <w:r w:rsidRPr="00914984">
        <w:rPr>
          <w:rStyle w:val="FootnoteReference"/>
        </w:rPr>
        <w:footnoteRef/>
      </w:r>
      <w:r>
        <w:rPr>
          <w:rFonts w:ascii="Arial" w:hAnsi="Arial"/>
        </w:rPr>
        <w:t>“</w:t>
      </w:r>
      <w:r w:rsidRPr="00914984">
        <w:rPr>
          <w:rFonts w:ascii="Arial" w:hAnsi="Arial"/>
        </w:rPr>
        <w:t>Impact Assessment On Costs And Benefits Of Improving The Gender Balance In The Boards Of Companies Listed On Stock Exchanges</w:t>
      </w:r>
      <w:r>
        <w:rPr>
          <w:rFonts w:ascii="Arial" w:hAnsi="Arial"/>
        </w:rPr>
        <w:t>”</w:t>
      </w:r>
      <w:r w:rsidRPr="00914984">
        <w:rPr>
          <w:rFonts w:ascii="Arial" w:hAnsi="Arial"/>
        </w:rPr>
        <w:t>, Commission Staff Working Document</w:t>
      </w:r>
      <w:r>
        <w:rPr>
          <w:rFonts w:ascii="Arial" w:hAnsi="Arial"/>
        </w:rPr>
        <w:t xml:space="preserve">, </w:t>
      </w:r>
      <w:r w:rsidRPr="00914984">
        <w:rPr>
          <w:rFonts w:ascii="Arial" w:hAnsi="Arial"/>
        </w:rPr>
        <w:t>European Commission</w:t>
      </w:r>
      <w:r>
        <w:rPr>
          <w:rFonts w:ascii="Arial" w:hAnsi="Arial"/>
        </w:rPr>
        <w:t xml:space="preserve">, </w:t>
      </w:r>
      <w:r w:rsidRPr="00914984">
        <w:rPr>
          <w:rFonts w:ascii="Arial" w:hAnsi="Arial"/>
        </w:rPr>
        <w:t>2012.</w:t>
      </w:r>
    </w:p>
  </w:footnote>
  <w:footnote w:id="50">
    <w:p w:rsidR="00A814C0" w:rsidRPr="00130EC4" w:rsidRDefault="00A814C0" w:rsidP="00BD7BA6">
      <w:pPr>
        <w:pStyle w:val="FootnoteText"/>
        <w:rPr>
          <w:rFonts w:ascii="Arial" w:hAnsi="Arial"/>
        </w:rPr>
      </w:pPr>
      <w:r w:rsidRPr="00130EC4">
        <w:rPr>
          <w:rStyle w:val="FootnoteReference"/>
          <w:color w:val="auto"/>
        </w:rPr>
        <w:footnoteRef/>
      </w:r>
      <w:r w:rsidRPr="00A65E4B">
        <w:rPr>
          <w:rFonts w:ascii="Arial" w:hAnsi="Arial"/>
          <w:i/>
        </w:rPr>
        <w:t xml:space="preserve">Skills mismatch in </w:t>
      </w:r>
      <w:proofErr w:type="spellStart"/>
      <w:r w:rsidRPr="00A65E4B">
        <w:rPr>
          <w:rFonts w:ascii="Arial" w:hAnsi="Arial"/>
          <w:i/>
        </w:rPr>
        <w:t>Europe</w:t>
      </w:r>
      <w:proofErr w:type="gramStart"/>
      <w:r w:rsidRPr="00A65E4B">
        <w:rPr>
          <w:rFonts w:ascii="Arial" w:hAnsi="Arial"/>
        </w:rPr>
        <w:t>,statistics</w:t>
      </w:r>
      <w:proofErr w:type="spellEnd"/>
      <w:proofErr w:type="gramEnd"/>
      <w:r w:rsidRPr="00A65E4B">
        <w:rPr>
          <w:rFonts w:ascii="Arial" w:hAnsi="Arial"/>
        </w:rPr>
        <w:t xml:space="preserve"> brief</w:t>
      </w:r>
      <w:r>
        <w:rPr>
          <w:rFonts w:ascii="Arial" w:hAnsi="Arial"/>
        </w:rPr>
        <w:t xml:space="preserve">, </w:t>
      </w:r>
      <w:r w:rsidRPr="00130EC4">
        <w:rPr>
          <w:rFonts w:ascii="Arial" w:hAnsi="Arial"/>
        </w:rPr>
        <w:t xml:space="preserve">International </w:t>
      </w:r>
      <w:proofErr w:type="spellStart"/>
      <w:r w:rsidRPr="00130EC4">
        <w:rPr>
          <w:rFonts w:ascii="Arial" w:hAnsi="Arial"/>
        </w:rPr>
        <w:t>Labour</w:t>
      </w:r>
      <w:proofErr w:type="spellEnd"/>
      <w:r w:rsidRPr="00130EC4">
        <w:rPr>
          <w:rFonts w:ascii="Arial" w:hAnsi="Arial"/>
        </w:rPr>
        <w:t xml:space="preserve"> Office, Department of Statistics</w:t>
      </w:r>
      <w:r>
        <w:rPr>
          <w:rFonts w:ascii="Arial" w:hAnsi="Arial"/>
        </w:rPr>
        <w:t xml:space="preserve">, Geneva, </w:t>
      </w:r>
      <w:r w:rsidRPr="00130EC4">
        <w:rPr>
          <w:rFonts w:ascii="Arial" w:hAnsi="Arial"/>
        </w:rPr>
        <w:t>2014</w:t>
      </w:r>
      <w:r>
        <w:rPr>
          <w:rFonts w:ascii="Arial" w:hAnsi="Arial"/>
        </w:rPr>
        <w:t>.</w:t>
      </w:r>
    </w:p>
  </w:footnote>
  <w:footnote w:id="51">
    <w:p w:rsidR="00A814C0" w:rsidRPr="00130EC4" w:rsidRDefault="00A814C0" w:rsidP="00BD7BA6">
      <w:pPr>
        <w:pStyle w:val="FootnoteText"/>
        <w:rPr>
          <w:rFonts w:ascii="Arial" w:hAnsi="Arial"/>
        </w:rPr>
      </w:pPr>
      <w:r w:rsidRPr="00130EC4">
        <w:rPr>
          <w:rStyle w:val="FootnoteReference"/>
          <w:color w:val="auto"/>
        </w:rPr>
        <w:footnoteRef/>
      </w:r>
      <w:proofErr w:type="spellStart"/>
      <w:r w:rsidRPr="00130EC4">
        <w:rPr>
          <w:rFonts w:ascii="Arial" w:hAnsi="Arial"/>
        </w:rPr>
        <w:t>Kiyohiko</w:t>
      </w:r>
      <w:proofErr w:type="spellEnd"/>
      <w:r w:rsidRPr="00130EC4">
        <w:rPr>
          <w:rFonts w:ascii="Arial" w:hAnsi="Arial"/>
        </w:rPr>
        <w:t xml:space="preserve"> G. Nishimura</w:t>
      </w:r>
      <w:r>
        <w:rPr>
          <w:rFonts w:ascii="Arial" w:hAnsi="Arial"/>
        </w:rPr>
        <w:t>,</w:t>
      </w:r>
      <w:r w:rsidRPr="00130EC4">
        <w:rPr>
          <w:rFonts w:ascii="Arial" w:hAnsi="Arial"/>
        </w:rPr>
        <w:t xml:space="preserve"> 2004, </w:t>
      </w:r>
      <w:r w:rsidRPr="00A65E4B">
        <w:rPr>
          <w:rFonts w:ascii="Arial" w:hAnsi="Arial"/>
          <w:i/>
        </w:rPr>
        <w:t>The Japanese Economy; Inconspicuous Structural Transformation</w:t>
      </w:r>
      <w:r w:rsidRPr="00130EC4">
        <w:rPr>
          <w:rFonts w:ascii="Arial" w:hAnsi="Arial"/>
        </w:rPr>
        <w:t>, Tokyo: Nihon Keizai Shimbun, September.</w:t>
      </w:r>
    </w:p>
  </w:footnote>
  <w:footnote w:id="52">
    <w:p w:rsidR="00A814C0" w:rsidRPr="00130EC4" w:rsidRDefault="00A814C0" w:rsidP="00BD7BA6">
      <w:pPr>
        <w:pStyle w:val="FootnoteText"/>
        <w:rPr>
          <w:rFonts w:ascii="Arial" w:hAnsi="Arial"/>
        </w:rPr>
      </w:pPr>
      <w:r w:rsidRPr="00130EC4">
        <w:rPr>
          <w:rStyle w:val="FootnoteReference"/>
          <w:color w:val="auto"/>
        </w:rPr>
        <w:footnoteRef/>
      </w:r>
      <w:r w:rsidRPr="00130EC4">
        <w:rPr>
          <w:rFonts w:ascii="Arial" w:hAnsi="Arial"/>
        </w:rPr>
        <w:t xml:space="preserve"> OECD Social, Employment and Migration Working Papers No. 120, </w:t>
      </w:r>
      <w:r>
        <w:rPr>
          <w:rFonts w:ascii="Arial" w:hAnsi="Arial"/>
        </w:rPr>
        <w:t>“</w:t>
      </w:r>
      <w:r w:rsidRPr="00130EC4">
        <w:rPr>
          <w:rFonts w:ascii="Arial" w:hAnsi="Arial"/>
        </w:rPr>
        <w:t xml:space="preserve">Right for the Job: Over-Qualified or </w:t>
      </w:r>
      <w:proofErr w:type="spellStart"/>
      <w:r w:rsidRPr="00130EC4">
        <w:rPr>
          <w:rFonts w:ascii="Arial" w:hAnsi="Arial"/>
        </w:rPr>
        <w:t>Under-Skilled?</w:t>
      </w:r>
      <w:r>
        <w:rPr>
          <w:rFonts w:ascii="Arial" w:hAnsi="Arial"/>
        </w:rPr>
        <w:t>”</w:t>
      </w:r>
      <w:proofErr w:type="gramStart"/>
      <w:r>
        <w:rPr>
          <w:rFonts w:ascii="Arial" w:hAnsi="Arial"/>
        </w:rPr>
        <w:t>,</w:t>
      </w:r>
      <w:r w:rsidRPr="00130EC4">
        <w:rPr>
          <w:rFonts w:ascii="Arial" w:hAnsi="Arial"/>
        </w:rPr>
        <w:t>OECD</w:t>
      </w:r>
      <w:proofErr w:type="spellEnd"/>
      <w:proofErr w:type="gramEnd"/>
      <w:r>
        <w:rPr>
          <w:rFonts w:ascii="Arial" w:hAnsi="Arial"/>
        </w:rPr>
        <w:t xml:space="preserve">, </w:t>
      </w:r>
      <w:r w:rsidRPr="00130EC4">
        <w:rPr>
          <w:rFonts w:ascii="Arial" w:hAnsi="Arial"/>
        </w:rPr>
        <w:t>2011</w:t>
      </w:r>
      <w:r>
        <w:rPr>
          <w:rFonts w:ascii="Arial" w:hAnsi="Arial"/>
        </w:rPr>
        <w:t>.</w:t>
      </w:r>
    </w:p>
  </w:footnote>
  <w:footnote w:id="53">
    <w:p w:rsidR="00A814C0" w:rsidRPr="00130EC4" w:rsidRDefault="00A814C0" w:rsidP="00BD7BA6">
      <w:pPr>
        <w:pStyle w:val="FootnoteText"/>
        <w:rPr>
          <w:rFonts w:ascii="Arial" w:hAnsi="Arial"/>
        </w:rPr>
      </w:pPr>
      <w:r w:rsidRPr="00130EC4">
        <w:rPr>
          <w:rStyle w:val="FootnoteReference"/>
        </w:rPr>
        <w:footnoteRef/>
      </w:r>
      <w:r>
        <w:rPr>
          <w:rFonts w:ascii="Arial" w:hAnsi="Arial"/>
        </w:rPr>
        <w:t>“</w:t>
      </w:r>
      <w:r w:rsidRPr="00130EC4">
        <w:rPr>
          <w:rFonts w:ascii="Arial" w:hAnsi="Arial"/>
        </w:rPr>
        <w:t xml:space="preserve">Promoting better </w:t>
      </w:r>
      <w:proofErr w:type="spellStart"/>
      <w:r w:rsidRPr="00130EC4">
        <w:rPr>
          <w:rFonts w:ascii="Arial" w:hAnsi="Arial"/>
        </w:rPr>
        <w:t>labour</w:t>
      </w:r>
      <w:proofErr w:type="spellEnd"/>
      <w:r w:rsidRPr="00130EC4">
        <w:rPr>
          <w:rFonts w:ascii="Arial" w:hAnsi="Arial"/>
        </w:rPr>
        <w:t xml:space="preserve"> market outcomes for youth</w:t>
      </w:r>
      <w:r>
        <w:rPr>
          <w:rFonts w:ascii="Arial" w:hAnsi="Arial"/>
        </w:rPr>
        <w:t>”,</w:t>
      </w:r>
      <w:r w:rsidRPr="00130EC4">
        <w:rPr>
          <w:rFonts w:ascii="Arial" w:hAnsi="Arial"/>
        </w:rPr>
        <w:t xml:space="preserve"> OECD and ILO background paper for the G20 </w:t>
      </w:r>
      <w:proofErr w:type="spellStart"/>
      <w:r w:rsidRPr="00130EC4">
        <w:rPr>
          <w:rFonts w:ascii="Arial" w:hAnsi="Arial"/>
        </w:rPr>
        <w:t>Labour</w:t>
      </w:r>
      <w:proofErr w:type="spellEnd"/>
      <w:r w:rsidRPr="00130EC4">
        <w:rPr>
          <w:rFonts w:ascii="Arial" w:hAnsi="Arial"/>
        </w:rPr>
        <w:t xml:space="preserve"> and Employment Ministerial meeting, Melbourne, 10-11 September, 2014.</w:t>
      </w:r>
    </w:p>
  </w:footnote>
  <w:footnote w:id="54">
    <w:p w:rsidR="00A814C0" w:rsidRPr="00130EC4" w:rsidRDefault="00A814C0" w:rsidP="00BD7BA6">
      <w:pPr>
        <w:pStyle w:val="FootnoteText"/>
        <w:rPr>
          <w:rFonts w:ascii="Arial" w:hAnsi="Arial"/>
        </w:rPr>
      </w:pPr>
      <w:r w:rsidRPr="00130EC4">
        <w:rPr>
          <w:rStyle w:val="FootnoteReference"/>
        </w:rPr>
        <w:footnoteRef/>
      </w:r>
      <w:r w:rsidRPr="007F314E">
        <w:rPr>
          <w:rFonts w:ascii="Arial" w:hAnsi="Arial"/>
          <w:i/>
        </w:rPr>
        <w:t xml:space="preserve">Matching Skills and </w:t>
      </w:r>
      <w:proofErr w:type="spellStart"/>
      <w:r w:rsidRPr="007F314E">
        <w:rPr>
          <w:rFonts w:ascii="Arial" w:hAnsi="Arial"/>
          <w:i/>
        </w:rPr>
        <w:t>Labour</w:t>
      </w:r>
      <w:proofErr w:type="spellEnd"/>
      <w:r w:rsidRPr="007F314E">
        <w:rPr>
          <w:rFonts w:ascii="Arial" w:hAnsi="Arial"/>
          <w:i/>
        </w:rPr>
        <w:t xml:space="preserve"> Market Needs – Building Social Partnerships for Better Skills and Better </w:t>
      </w:r>
      <w:proofErr w:type="spellStart"/>
      <w:r w:rsidRPr="007F314E">
        <w:rPr>
          <w:rFonts w:ascii="Arial" w:hAnsi="Arial"/>
          <w:i/>
        </w:rPr>
        <w:t>Jobs</w:t>
      </w:r>
      <w:proofErr w:type="gramStart"/>
      <w:r>
        <w:rPr>
          <w:rFonts w:ascii="Arial" w:hAnsi="Arial"/>
        </w:rPr>
        <w:t>,</w:t>
      </w:r>
      <w:r w:rsidRPr="00130EC4">
        <w:rPr>
          <w:rFonts w:ascii="Arial" w:hAnsi="Arial"/>
        </w:rPr>
        <w:t>World</w:t>
      </w:r>
      <w:proofErr w:type="spellEnd"/>
      <w:proofErr w:type="gramEnd"/>
      <w:r w:rsidRPr="00130EC4">
        <w:rPr>
          <w:rFonts w:ascii="Arial" w:hAnsi="Arial"/>
        </w:rPr>
        <w:t xml:space="preserve"> Economic Forum</w:t>
      </w:r>
      <w:r>
        <w:rPr>
          <w:rFonts w:ascii="Arial" w:hAnsi="Arial"/>
        </w:rPr>
        <w:t>, 2014.</w:t>
      </w:r>
    </w:p>
  </w:footnote>
  <w:footnote w:id="55">
    <w:p w:rsidR="00A814C0" w:rsidRPr="00130EC4" w:rsidRDefault="00A814C0" w:rsidP="00BD7BA6">
      <w:pPr>
        <w:pStyle w:val="FootnoteText"/>
        <w:rPr>
          <w:rFonts w:ascii="Arial" w:hAnsi="Arial"/>
        </w:rPr>
      </w:pPr>
      <w:r w:rsidRPr="00130EC4">
        <w:rPr>
          <w:rStyle w:val="FootnoteReference"/>
        </w:rPr>
        <w:footnoteRef/>
      </w:r>
      <w:r w:rsidRPr="007002DA">
        <w:rPr>
          <w:rFonts w:ascii="Arial" w:hAnsi="Arial"/>
          <w:i/>
        </w:rPr>
        <w:t xml:space="preserve">Better Skills, Better Jobs, Better Lives: A Strategic Approach to Skills </w:t>
      </w:r>
      <w:proofErr w:type="spellStart"/>
      <w:r w:rsidRPr="007002DA">
        <w:rPr>
          <w:rFonts w:ascii="Arial" w:hAnsi="Arial"/>
          <w:i/>
        </w:rPr>
        <w:t>Policies</w:t>
      </w:r>
      <w:proofErr w:type="gramStart"/>
      <w:r w:rsidRPr="00130EC4">
        <w:rPr>
          <w:rFonts w:ascii="Arial" w:hAnsi="Arial"/>
        </w:rPr>
        <w:t>,OECD</w:t>
      </w:r>
      <w:proofErr w:type="spellEnd"/>
      <w:proofErr w:type="gramEnd"/>
      <w:r>
        <w:rPr>
          <w:rFonts w:ascii="Arial" w:hAnsi="Arial"/>
        </w:rPr>
        <w:t>, 2012.</w:t>
      </w:r>
    </w:p>
  </w:footnote>
  <w:footnote w:id="56">
    <w:p w:rsidR="00A814C0" w:rsidRPr="000D3483" w:rsidRDefault="00A814C0">
      <w:pPr>
        <w:pStyle w:val="FootnoteText"/>
        <w:rPr>
          <w:rFonts w:ascii="Arial" w:hAnsi="Arial"/>
        </w:rPr>
      </w:pPr>
      <w:r w:rsidRPr="000D3483">
        <w:rPr>
          <w:rStyle w:val="FootnoteReference"/>
        </w:rPr>
        <w:footnoteRef/>
      </w:r>
      <w:r w:rsidRPr="008E3279">
        <w:rPr>
          <w:rFonts w:ascii="Arial" w:hAnsi="Arial"/>
          <w:i/>
        </w:rPr>
        <w:t>OECD Skills Outlook 2015 – Youth Skills and Employability</w:t>
      </w:r>
      <w:r>
        <w:rPr>
          <w:rFonts w:ascii="Arial" w:hAnsi="Arial"/>
        </w:rPr>
        <w:t>, OECD, May 2015.</w:t>
      </w:r>
    </w:p>
  </w:footnote>
  <w:footnote w:id="57">
    <w:p w:rsidR="00A814C0" w:rsidRPr="00A84138" w:rsidRDefault="00A814C0" w:rsidP="006430B9">
      <w:pPr>
        <w:pStyle w:val="FootnoteText"/>
        <w:rPr>
          <w:rFonts w:ascii="Arial" w:hAnsi="Arial"/>
        </w:rPr>
      </w:pPr>
      <w:r w:rsidRPr="00A84138">
        <w:rPr>
          <w:rStyle w:val="FootnoteReference"/>
        </w:rPr>
        <w:footnoteRef/>
      </w:r>
      <w:proofErr w:type="spellStart"/>
      <w:proofErr w:type="gramStart"/>
      <w:r w:rsidRPr="00A84138">
        <w:rPr>
          <w:rFonts w:ascii="Arial" w:hAnsi="Arial"/>
        </w:rPr>
        <w:t>Cedefop</w:t>
      </w:r>
      <w:proofErr w:type="spellEnd"/>
      <w:r w:rsidRPr="00A84138">
        <w:rPr>
          <w:rFonts w:ascii="Arial" w:hAnsi="Arial"/>
        </w:rPr>
        <w:t xml:space="preserve">, </w:t>
      </w:r>
      <w:r w:rsidRPr="001C3BF0">
        <w:rPr>
          <w:rFonts w:ascii="Arial" w:hAnsi="Arial"/>
          <w:i/>
        </w:rPr>
        <w:t>EU Skills Panorama Analytical Highlights, Science, technology, engineering and mathematics (STEM) skills</w:t>
      </w:r>
      <w:r w:rsidRPr="00A84138">
        <w:rPr>
          <w:rFonts w:ascii="Arial" w:hAnsi="Arial"/>
        </w:rPr>
        <w:t>, December</w:t>
      </w:r>
      <w:r>
        <w:rPr>
          <w:rFonts w:ascii="Arial" w:hAnsi="Arial"/>
        </w:rPr>
        <w:t xml:space="preserve">, </w:t>
      </w:r>
      <w:r w:rsidRPr="00A84138">
        <w:rPr>
          <w:rFonts w:ascii="Arial" w:hAnsi="Arial"/>
        </w:rPr>
        <w:t>2012.</w:t>
      </w:r>
      <w:proofErr w:type="gramEnd"/>
    </w:p>
  </w:footnote>
  <w:footnote w:id="58">
    <w:p w:rsidR="00A814C0" w:rsidRPr="00A84138" w:rsidRDefault="00A814C0" w:rsidP="00C5379F">
      <w:pPr>
        <w:pStyle w:val="FootnoteText"/>
        <w:rPr>
          <w:rFonts w:ascii="Arial" w:hAnsi="Arial"/>
        </w:rPr>
      </w:pPr>
      <w:r w:rsidRPr="00A84138">
        <w:rPr>
          <w:rStyle w:val="FootnoteReference"/>
        </w:rPr>
        <w:footnoteRef/>
      </w:r>
      <w:hyperlink r:id="rId4" w:history="1">
        <w:r w:rsidRPr="00D355B6">
          <w:rPr>
            <w:rStyle w:val="Hyperlink"/>
            <w:rFonts w:ascii="Arial" w:hAnsi="Arial"/>
          </w:rPr>
          <w:t xml:space="preserve">“Grand Coalition for Digital </w:t>
        </w:r>
        <w:proofErr w:type="spellStart"/>
        <w:r w:rsidRPr="00D355B6">
          <w:rPr>
            <w:rStyle w:val="Hyperlink"/>
            <w:rFonts w:ascii="Arial" w:hAnsi="Arial"/>
          </w:rPr>
          <w:t>Jobs”</w:t>
        </w:r>
        <w:proofErr w:type="gramStart"/>
        <w:r w:rsidRPr="00D355B6">
          <w:rPr>
            <w:rStyle w:val="Hyperlink"/>
            <w:rFonts w:ascii="Arial" w:hAnsi="Arial"/>
          </w:rPr>
          <w:t>,European</w:t>
        </w:r>
        <w:proofErr w:type="spellEnd"/>
        <w:proofErr w:type="gramEnd"/>
        <w:r w:rsidRPr="00D355B6">
          <w:rPr>
            <w:rStyle w:val="Hyperlink"/>
            <w:rFonts w:ascii="Arial" w:hAnsi="Arial"/>
          </w:rPr>
          <w:t xml:space="preserve"> Commission, 2015</w:t>
        </w:r>
      </w:hyperlink>
      <w:r w:rsidRPr="00A84138">
        <w:rPr>
          <w:rFonts w:ascii="Arial" w:hAnsi="Arial"/>
        </w:rPr>
        <w:t>, (Last accessed on 10 June 2015).</w:t>
      </w:r>
    </w:p>
  </w:footnote>
  <w:footnote w:id="59">
    <w:p w:rsidR="00A814C0" w:rsidRPr="00A84138" w:rsidRDefault="00A814C0" w:rsidP="0014272B">
      <w:pPr>
        <w:pStyle w:val="FootnoteText"/>
        <w:rPr>
          <w:rStyle w:val="FootnoteReference"/>
          <w:color w:val="auto"/>
        </w:rPr>
      </w:pPr>
      <w:r w:rsidRPr="00A84138">
        <w:rPr>
          <w:rStyle w:val="FootnoteReference"/>
          <w:color w:val="auto"/>
        </w:rPr>
        <w:footnoteRef/>
      </w:r>
      <w:r>
        <w:rPr>
          <w:rFonts w:ascii="Arial" w:hAnsi="Arial"/>
        </w:rPr>
        <w:t xml:space="preserve"> </w:t>
      </w:r>
      <w:hyperlink r:id="rId5" w:history="1">
        <w:r w:rsidRPr="002A53CD">
          <w:rPr>
            <w:rStyle w:val="Hyperlink"/>
            <w:rFonts w:ascii="Arial" w:hAnsi="Arial"/>
          </w:rPr>
          <w:t>“e-Skills in Europe, Germany Country Report, European Commission, January 2014</w:t>
        </w:r>
      </w:hyperlink>
    </w:p>
  </w:footnote>
  <w:footnote w:id="60">
    <w:p w:rsidR="00A814C0" w:rsidRPr="00A84138" w:rsidRDefault="00A814C0" w:rsidP="006430B9">
      <w:pPr>
        <w:pStyle w:val="FootnoteText"/>
        <w:rPr>
          <w:rFonts w:ascii="Arial" w:hAnsi="Arial"/>
          <w:lang w:val="tr-TR"/>
        </w:rPr>
      </w:pPr>
      <w:r w:rsidRPr="00A84138">
        <w:rPr>
          <w:rStyle w:val="FootnoteReference"/>
        </w:rPr>
        <w:footnoteRef/>
      </w:r>
      <w:proofErr w:type="spellStart"/>
      <w:r w:rsidRPr="00A84138">
        <w:rPr>
          <w:rFonts w:ascii="Arial" w:hAnsi="Arial"/>
        </w:rPr>
        <w:t>Lerman</w:t>
      </w:r>
      <w:proofErr w:type="spellEnd"/>
      <w:r w:rsidRPr="00A84138">
        <w:rPr>
          <w:rFonts w:ascii="Arial" w:hAnsi="Arial"/>
        </w:rPr>
        <w:t xml:space="preserve">, R., 2014), </w:t>
      </w:r>
      <w:r>
        <w:rPr>
          <w:rFonts w:ascii="Arial" w:hAnsi="Arial"/>
        </w:rPr>
        <w:t>“</w:t>
      </w:r>
      <w:r w:rsidRPr="00A84138">
        <w:rPr>
          <w:rFonts w:ascii="Arial" w:hAnsi="Arial"/>
        </w:rPr>
        <w:t>Do firms benefit from apprenticeship investments?</w:t>
      </w:r>
      <w:proofErr w:type="gramStart"/>
      <w:r>
        <w:rPr>
          <w:rFonts w:ascii="Arial" w:hAnsi="Arial"/>
        </w:rPr>
        <w:t>”,</w:t>
      </w:r>
      <w:proofErr w:type="gramEnd"/>
      <w:r w:rsidRPr="00A84138">
        <w:rPr>
          <w:rFonts w:ascii="Arial" w:hAnsi="Arial"/>
        </w:rPr>
        <w:t xml:space="preserve"> IZA World of Labor, issue number izawol.55.</w:t>
      </w:r>
    </w:p>
  </w:footnote>
  <w:footnote w:id="61">
    <w:p w:rsidR="00A814C0" w:rsidRPr="00A84138" w:rsidRDefault="00A814C0" w:rsidP="006430B9">
      <w:pPr>
        <w:pStyle w:val="FootnoteText"/>
        <w:rPr>
          <w:rFonts w:ascii="Arial" w:hAnsi="Arial"/>
        </w:rPr>
      </w:pPr>
      <w:r w:rsidRPr="00A84138">
        <w:rPr>
          <w:rStyle w:val="FootnoteReference"/>
        </w:rPr>
        <w:footnoteRef/>
      </w:r>
      <w:proofErr w:type="spellStart"/>
      <w:r w:rsidRPr="00A84138">
        <w:rPr>
          <w:rFonts w:ascii="Arial" w:hAnsi="Arial"/>
        </w:rPr>
        <w:t>Gambin</w:t>
      </w:r>
      <w:proofErr w:type="spellEnd"/>
      <w:r w:rsidRPr="00A84138">
        <w:rPr>
          <w:rFonts w:ascii="Arial" w:hAnsi="Arial"/>
        </w:rPr>
        <w:t xml:space="preserve">, L., C. </w:t>
      </w:r>
      <w:proofErr w:type="spellStart"/>
      <w:r w:rsidRPr="00A84138">
        <w:rPr>
          <w:rFonts w:ascii="Arial" w:hAnsi="Arial"/>
        </w:rPr>
        <w:t>Hasluck</w:t>
      </w:r>
      <w:proofErr w:type="spellEnd"/>
      <w:r w:rsidRPr="00A84138">
        <w:rPr>
          <w:rFonts w:ascii="Arial" w:hAnsi="Arial"/>
        </w:rPr>
        <w:t>, and T. Hogarth</w:t>
      </w:r>
      <w:r>
        <w:rPr>
          <w:rFonts w:ascii="Arial" w:hAnsi="Arial"/>
        </w:rPr>
        <w:t>,</w:t>
      </w:r>
      <w:r w:rsidRPr="00A84138">
        <w:rPr>
          <w:rFonts w:ascii="Arial" w:hAnsi="Arial"/>
        </w:rPr>
        <w:t xml:space="preserve"> 2010, </w:t>
      </w:r>
      <w:r>
        <w:rPr>
          <w:rFonts w:ascii="Arial" w:hAnsi="Arial"/>
        </w:rPr>
        <w:t>“</w:t>
      </w:r>
      <w:r w:rsidRPr="00A84138">
        <w:rPr>
          <w:rFonts w:ascii="Arial" w:hAnsi="Arial"/>
        </w:rPr>
        <w:t xml:space="preserve">Recouping the costs of apprenticeship training: Employer case study evidence from </w:t>
      </w:r>
      <w:proofErr w:type="spellStart"/>
      <w:r w:rsidRPr="00A84138">
        <w:rPr>
          <w:rFonts w:ascii="Arial" w:hAnsi="Arial"/>
        </w:rPr>
        <w:t>England</w:t>
      </w:r>
      <w:r>
        <w:rPr>
          <w:rFonts w:ascii="Arial" w:hAnsi="Arial"/>
        </w:rPr>
        <w:t>”</w:t>
      </w:r>
      <w:proofErr w:type="gramStart"/>
      <w:r>
        <w:rPr>
          <w:rFonts w:ascii="Arial" w:hAnsi="Arial"/>
        </w:rPr>
        <w:t>,</w:t>
      </w:r>
      <w:r w:rsidRPr="008C2A1F">
        <w:rPr>
          <w:rFonts w:ascii="Arial" w:hAnsi="Arial"/>
          <w:i/>
        </w:rPr>
        <w:t>Empirical</w:t>
      </w:r>
      <w:proofErr w:type="spellEnd"/>
      <w:proofErr w:type="gramEnd"/>
      <w:r w:rsidRPr="008C2A1F">
        <w:rPr>
          <w:rFonts w:ascii="Arial" w:hAnsi="Arial"/>
          <w:i/>
        </w:rPr>
        <w:t xml:space="preserve"> Research in Vocational Education and Trainin</w:t>
      </w:r>
      <w:r w:rsidRPr="00A84138">
        <w:rPr>
          <w:rFonts w:ascii="Arial" w:hAnsi="Arial"/>
        </w:rPr>
        <w:t>g 2:2, 127–146.</w:t>
      </w:r>
    </w:p>
  </w:footnote>
  <w:footnote w:id="62">
    <w:p w:rsidR="00A814C0" w:rsidRPr="00A84138" w:rsidRDefault="00A814C0" w:rsidP="006430B9">
      <w:pPr>
        <w:pStyle w:val="FootnoteText"/>
        <w:rPr>
          <w:rFonts w:ascii="Arial" w:hAnsi="Arial"/>
        </w:rPr>
      </w:pPr>
      <w:r w:rsidRPr="00A84138">
        <w:rPr>
          <w:rStyle w:val="FootnoteReference"/>
          <w:color w:val="auto"/>
        </w:rPr>
        <w:footnoteRef/>
      </w:r>
      <w:proofErr w:type="gramStart"/>
      <w:r w:rsidRPr="00A84138">
        <w:rPr>
          <w:rFonts w:ascii="Arial" w:hAnsi="Arial"/>
        </w:rPr>
        <w:t xml:space="preserve">G20 Employment Plan 2014 </w:t>
      </w:r>
      <w:r>
        <w:rPr>
          <w:rFonts w:ascii="Arial" w:hAnsi="Arial"/>
        </w:rPr>
        <w:t>–</w:t>
      </w:r>
      <w:r w:rsidRPr="00A84138">
        <w:rPr>
          <w:rFonts w:ascii="Arial" w:hAnsi="Arial"/>
        </w:rPr>
        <w:t xml:space="preserve"> United Kingdom.</w:t>
      </w:r>
      <w:proofErr w:type="gramEnd"/>
    </w:p>
  </w:footnote>
  <w:footnote w:id="63">
    <w:p w:rsidR="00A814C0" w:rsidRPr="00130EC4" w:rsidRDefault="00A814C0" w:rsidP="006430B9">
      <w:pPr>
        <w:pStyle w:val="FootnoteText"/>
        <w:rPr>
          <w:rFonts w:ascii="Arial" w:hAnsi="Arial"/>
        </w:rPr>
      </w:pPr>
      <w:r w:rsidRPr="00A84138">
        <w:rPr>
          <w:rStyle w:val="FootnoteReference"/>
          <w:color w:val="auto"/>
        </w:rPr>
        <w:footnoteRef/>
      </w:r>
      <w:hyperlink r:id="rId6" w:history="1">
        <w:r w:rsidRPr="00D31458">
          <w:rPr>
            <w:rStyle w:val="Hyperlink"/>
            <w:rFonts w:ascii="Arial" w:hAnsi="Arial"/>
          </w:rPr>
          <w:t xml:space="preserve">Holt, J., 2015, “National Apprenticeship Week targets SMEs”, </w:t>
        </w:r>
        <w:r w:rsidRPr="00D31458">
          <w:rPr>
            <w:rStyle w:val="Hyperlink"/>
            <w:rFonts w:ascii="Arial" w:hAnsi="Arial"/>
            <w:i/>
          </w:rPr>
          <w:t>Training Journal</w:t>
        </w:r>
        <w:r w:rsidRPr="00D31458">
          <w:rPr>
            <w:rStyle w:val="Hyperlink"/>
            <w:rFonts w:ascii="Arial" w:hAnsi="Arial"/>
          </w:rPr>
          <w:t>, March</w:t>
        </w:r>
      </w:hyperlink>
      <w:r w:rsidRPr="00A84138">
        <w:rPr>
          <w:rFonts w:ascii="Arial" w:hAnsi="Arial"/>
        </w:rPr>
        <w:t xml:space="preserve">  (Last accessed 10 June 2015).</w:t>
      </w:r>
    </w:p>
  </w:footnote>
  <w:footnote w:id="64">
    <w:p w:rsidR="00A814C0" w:rsidRPr="00130EC4" w:rsidRDefault="00A814C0" w:rsidP="006430B9">
      <w:pPr>
        <w:pStyle w:val="FootnoteText"/>
        <w:rPr>
          <w:rFonts w:ascii="Arial" w:hAnsi="Arial"/>
        </w:rPr>
      </w:pPr>
      <w:r w:rsidRPr="00130EC4">
        <w:rPr>
          <w:rStyle w:val="FootnoteReference"/>
        </w:rPr>
        <w:footnoteRef/>
      </w:r>
      <w:r w:rsidRPr="006963B1">
        <w:rPr>
          <w:rFonts w:ascii="Arial" w:hAnsi="Arial"/>
          <w:i/>
        </w:rPr>
        <w:t>OECD Skills Outlook 2013: First Results from the Survey of Adult Skills</w:t>
      </w:r>
      <w:r w:rsidRPr="00130EC4">
        <w:rPr>
          <w:rFonts w:ascii="Arial" w:hAnsi="Arial"/>
        </w:rPr>
        <w:t>, OECD</w:t>
      </w:r>
      <w:r>
        <w:rPr>
          <w:rFonts w:ascii="Arial" w:hAnsi="Arial"/>
        </w:rPr>
        <w:t>,</w:t>
      </w:r>
      <w:r w:rsidRPr="00130EC4">
        <w:rPr>
          <w:rFonts w:ascii="Arial" w:hAnsi="Arial"/>
        </w:rPr>
        <w:t xml:space="preserve"> 2013.</w:t>
      </w:r>
    </w:p>
  </w:footnote>
  <w:footnote w:id="65">
    <w:p w:rsidR="00A814C0" w:rsidRPr="00130EC4" w:rsidRDefault="00A814C0" w:rsidP="006430B9">
      <w:pPr>
        <w:pStyle w:val="FootnoteText"/>
        <w:rPr>
          <w:rFonts w:ascii="Arial" w:hAnsi="Arial"/>
        </w:rPr>
      </w:pPr>
      <w:r w:rsidRPr="00130EC4">
        <w:rPr>
          <w:rStyle w:val="FootnoteReference"/>
        </w:rPr>
        <w:footnoteRef/>
      </w:r>
      <w:r w:rsidRPr="00130EC4">
        <w:rPr>
          <w:rFonts w:ascii="Arial" w:hAnsi="Arial"/>
        </w:rPr>
        <w:t xml:space="preserve"> ILO, OECD, World Bank, </w:t>
      </w:r>
      <w:r w:rsidRPr="006963B1">
        <w:rPr>
          <w:rFonts w:ascii="Arial" w:hAnsi="Arial"/>
          <w:i/>
        </w:rPr>
        <w:t xml:space="preserve">G20 </w:t>
      </w:r>
      <w:proofErr w:type="spellStart"/>
      <w:r w:rsidRPr="006963B1">
        <w:rPr>
          <w:rFonts w:ascii="Arial" w:hAnsi="Arial"/>
          <w:i/>
        </w:rPr>
        <w:t>labour</w:t>
      </w:r>
      <w:proofErr w:type="spellEnd"/>
      <w:r w:rsidRPr="006963B1">
        <w:rPr>
          <w:rFonts w:ascii="Arial" w:hAnsi="Arial"/>
          <w:i/>
        </w:rPr>
        <w:t xml:space="preserve"> markets: outlook, key challenges and policy responses</w:t>
      </w:r>
      <w:r w:rsidRPr="00130EC4">
        <w:rPr>
          <w:rFonts w:ascii="Arial" w:hAnsi="Arial"/>
        </w:rPr>
        <w:t xml:space="preserve">, </w:t>
      </w:r>
      <w:r>
        <w:rPr>
          <w:rFonts w:ascii="Arial" w:hAnsi="Arial"/>
        </w:rPr>
        <w:t>r</w:t>
      </w:r>
      <w:r w:rsidRPr="00130EC4">
        <w:rPr>
          <w:rFonts w:ascii="Arial" w:hAnsi="Arial"/>
        </w:rPr>
        <w:t xml:space="preserve">eport prepared for the G20 </w:t>
      </w:r>
      <w:proofErr w:type="spellStart"/>
      <w:r w:rsidRPr="00130EC4">
        <w:rPr>
          <w:rFonts w:ascii="Arial" w:hAnsi="Arial"/>
        </w:rPr>
        <w:t>Labour</w:t>
      </w:r>
      <w:proofErr w:type="spellEnd"/>
      <w:r w:rsidRPr="00130EC4">
        <w:rPr>
          <w:rFonts w:ascii="Arial" w:hAnsi="Arial"/>
        </w:rPr>
        <w:t xml:space="preserve"> and Employment Ministerial Meeting Melbourne, Australia, 10-11 September 2014.</w:t>
      </w:r>
    </w:p>
  </w:footnote>
  <w:footnote w:id="66">
    <w:p w:rsidR="00A814C0" w:rsidRPr="00130EC4" w:rsidRDefault="00A814C0" w:rsidP="006430B9">
      <w:pPr>
        <w:pStyle w:val="FootnoteText"/>
        <w:rPr>
          <w:rFonts w:ascii="Arial" w:hAnsi="Arial"/>
        </w:rPr>
      </w:pPr>
      <w:r w:rsidRPr="00130EC4">
        <w:rPr>
          <w:rStyle w:val="FootnoteReference"/>
        </w:rPr>
        <w:footnoteRef/>
      </w:r>
      <w:r w:rsidRPr="006963B1">
        <w:rPr>
          <w:rFonts w:ascii="Arial" w:hAnsi="Arial"/>
          <w:i/>
        </w:rPr>
        <w:t>OECD Skills Outlook 2013: First Results from the Survey of Adult Skills</w:t>
      </w:r>
      <w:r w:rsidRPr="00130EC4">
        <w:rPr>
          <w:rFonts w:ascii="Arial" w:hAnsi="Arial"/>
        </w:rPr>
        <w:t>, OECD</w:t>
      </w:r>
      <w:r>
        <w:rPr>
          <w:rFonts w:ascii="Arial" w:hAnsi="Arial"/>
        </w:rPr>
        <w:t>,</w:t>
      </w:r>
      <w:r w:rsidRPr="00130EC4">
        <w:rPr>
          <w:rFonts w:ascii="Arial" w:hAnsi="Arial"/>
        </w:rPr>
        <w:t xml:space="preserve"> 2013.</w:t>
      </w:r>
    </w:p>
  </w:footnote>
  <w:footnote w:id="67">
    <w:p w:rsidR="00A814C0" w:rsidRPr="00130EC4" w:rsidRDefault="00A814C0" w:rsidP="006430B9">
      <w:pPr>
        <w:pStyle w:val="FootnoteText"/>
        <w:rPr>
          <w:rFonts w:ascii="Arial" w:hAnsi="Arial"/>
        </w:rPr>
      </w:pPr>
      <w:r w:rsidRPr="00130EC4">
        <w:rPr>
          <w:rStyle w:val="FootnoteReference"/>
        </w:rPr>
        <w:footnoteRef/>
      </w:r>
      <w:r w:rsidRPr="006557A8">
        <w:rPr>
          <w:rFonts w:ascii="Arial" w:hAnsi="Arial"/>
          <w:i/>
        </w:rPr>
        <w:t xml:space="preserve">Matching Skills and </w:t>
      </w:r>
      <w:proofErr w:type="spellStart"/>
      <w:r w:rsidRPr="006557A8">
        <w:rPr>
          <w:rFonts w:ascii="Arial" w:hAnsi="Arial"/>
          <w:i/>
        </w:rPr>
        <w:t>Labour</w:t>
      </w:r>
      <w:proofErr w:type="spellEnd"/>
      <w:r w:rsidRPr="006557A8">
        <w:rPr>
          <w:rFonts w:ascii="Arial" w:hAnsi="Arial"/>
          <w:i/>
        </w:rPr>
        <w:t xml:space="preserve"> Market Needs Building Social Partnerships for Better Skills and Better Jobs</w:t>
      </w:r>
      <w:r>
        <w:rPr>
          <w:rFonts w:ascii="Arial" w:hAnsi="Arial"/>
        </w:rPr>
        <w:t>,</w:t>
      </w:r>
      <w:r w:rsidRPr="00130EC4">
        <w:rPr>
          <w:rFonts w:ascii="Arial" w:hAnsi="Arial"/>
        </w:rPr>
        <w:t xml:space="preserve"> World Economic Forum</w:t>
      </w:r>
      <w:r>
        <w:rPr>
          <w:rFonts w:ascii="Arial" w:hAnsi="Arial"/>
        </w:rPr>
        <w:t>, 2014.</w:t>
      </w:r>
    </w:p>
  </w:footnote>
  <w:footnote w:id="68">
    <w:p w:rsidR="00A814C0" w:rsidRPr="00130EC4" w:rsidRDefault="00A814C0" w:rsidP="006430B9">
      <w:pPr>
        <w:pStyle w:val="FootnoteText"/>
        <w:rPr>
          <w:rFonts w:ascii="Arial" w:hAnsi="Arial"/>
        </w:rPr>
      </w:pPr>
      <w:r w:rsidRPr="00130EC4">
        <w:rPr>
          <w:rStyle w:val="FootnoteReference"/>
        </w:rPr>
        <w:footnoteRef/>
      </w:r>
      <w:proofErr w:type="gramStart"/>
      <w:r w:rsidRPr="00130EC4">
        <w:rPr>
          <w:rFonts w:ascii="Arial" w:hAnsi="Arial"/>
        </w:rPr>
        <w:t xml:space="preserve">Martinez-Fernandez, C. and T. </w:t>
      </w:r>
      <w:proofErr w:type="spellStart"/>
      <w:r w:rsidRPr="00130EC4">
        <w:rPr>
          <w:rFonts w:ascii="Arial" w:hAnsi="Arial"/>
        </w:rPr>
        <w:t>Weyman</w:t>
      </w:r>
      <w:proofErr w:type="spellEnd"/>
      <w:r>
        <w:rPr>
          <w:rFonts w:ascii="Arial" w:hAnsi="Arial"/>
        </w:rPr>
        <w:t>,</w:t>
      </w:r>
      <w:r w:rsidRPr="00130EC4">
        <w:rPr>
          <w:rFonts w:ascii="Arial" w:hAnsi="Arial"/>
        </w:rPr>
        <w:t xml:space="preserve"> 2011, </w:t>
      </w:r>
      <w:r>
        <w:rPr>
          <w:rFonts w:ascii="Arial" w:hAnsi="Arial"/>
        </w:rPr>
        <w:t>“</w:t>
      </w:r>
      <w:r w:rsidRPr="00130EC4">
        <w:rPr>
          <w:rFonts w:ascii="Arial" w:hAnsi="Arial"/>
        </w:rPr>
        <w:t>Fostering Talent through Skills and Training Ecosystems</w:t>
      </w:r>
      <w:r>
        <w:rPr>
          <w:rFonts w:ascii="Arial" w:hAnsi="Arial"/>
        </w:rPr>
        <w:t>”</w:t>
      </w:r>
      <w:r w:rsidRPr="00130EC4">
        <w:rPr>
          <w:rFonts w:ascii="Arial" w:hAnsi="Arial"/>
        </w:rPr>
        <w:t>, OECD Local Economic and Employment Development (LEED) Working Papers.</w:t>
      </w:r>
      <w:proofErr w:type="gramEnd"/>
    </w:p>
  </w:footnote>
  <w:footnote w:id="69">
    <w:p w:rsidR="00A814C0" w:rsidRPr="00130EC4" w:rsidRDefault="00A814C0" w:rsidP="006430B9">
      <w:pPr>
        <w:pStyle w:val="FootnoteText"/>
        <w:rPr>
          <w:rFonts w:ascii="Arial" w:hAnsi="Arial"/>
        </w:rPr>
      </w:pPr>
      <w:r w:rsidRPr="00130EC4">
        <w:rPr>
          <w:rStyle w:val="FootnoteReference"/>
        </w:rPr>
        <w:footnoteRef/>
      </w:r>
      <w:proofErr w:type="spellStart"/>
      <w:r w:rsidRPr="00130EC4">
        <w:rPr>
          <w:rFonts w:ascii="Arial" w:hAnsi="Arial"/>
        </w:rPr>
        <w:t>Kanter</w:t>
      </w:r>
      <w:proofErr w:type="spellEnd"/>
      <w:r w:rsidRPr="00130EC4">
        <w:rPr>
          <w:rFonts w:ascii="Arial" w:hAnsi="Arial"/>
        </w:rPr>
        <w:t xml:space="preserve">, </w:t>
      </w:r>
      <w:proofErr w:type="spellStart"/>
      <w:r w:rsidRPr="00130EC4">
        <w:rPr>
          <w:rFonts w:ascii="Arial" w:hAnsi="Arial"/>
        </w:rPr>
        <w:t>Rosabeth</w:t>
      </w:r>
      <w:proofErr w:type="spellEnd"/>
      <w:r w:rsidRPr="00130EC4">
        <w:rPr>
          <w:rFonts w:ascii="Arial" w:hAnsi="Arial"/>
        </w:rPr>
        <w:t xml:space="preserve"> Moss, 2012, </w:t>
      </w:r>
      <w:r>
        <w:rPr>
          <w:rFonts w:ascii="Arial" w:hAnsi="Arial"/>
        </w:rPr>
        <w:t>“</w:t>
      </w:r>
      <w:r w:rsidRPr="00130EC4">
        <w:rPr>
          <w:rFonts w:ascii="Arial" w:hAnsi="Arial"/>
        </w:rPr>
        <w:t>Enriching the Ecosystem: Forging the Missing Links Between Innovation, Enterprises, and Jobs</w:t>
      </w:r>
      <w:r>
        <w:rPr>
          <w:rFonts w:ascii="Arial" w:hAnsi="Arial"/>
        </w:rPr>
        <w:t>”</w:t>
      </w:r>
      <w:r w:rsidRPr="00130EC4">
        <w:rPr>
          <w:rFonts w:ascii="Arial" w:hAnsi="Arial"/>
        </w:rPr>
        <w:t xml:space="preserve">, </w:t>
      </w:r>
      <w:r w:rsidRPr="006557A8">
        <w:rPr>
          <w:rFonts w:ascii="Arial" w:hAnsi="Arial"/>
          <w:i/>
        </w:rPr>
        <w:t>Harvard Business Review</w:t>
      </w:r>
      <w:r w:rsidRPr="00130EC4">
        <w:rPr>
          <w:rFonts w:ascii="Arial" w:hAnsi="Arial"/>
        </w:rPr>
        <w:t>, March.</w:t>
      </w:r>
    </w:p>
  </w:footnote>
  <w:footnote w:id="70">
    <w:p w:rsidR="00A814C0" w:rsidRPr="00130EC4" w:rsidRDefault="00A814C0" w:rsidP="006430B9">
      <w:pPr>
        <w:pStyle w:val="FootnoteText"/>
        <w:rPr>
          <w:rFonts w:ascii="Arial" w:hAnsi="Arial"/>
          <w:lang w:val="tr-TR"/>
        </w:rPr>
      </w:pPr>
      <w:r w:rsidRPr="00130EC4">
        <w:rPr>
          <w:rStyle w:val="FootnoteReference"/>
        </w:rPr>
        <w:footnoteRef/>
      </w:r>
      <w:r w:rsidRPr="006557A8">
        <w:rPr>
          <w:rFonts w:ascii="Arial" w:hAnsi="Arial"/>
          <w:i/>
        </w:rPr>
        <w:t xml:space="preserve">Matching Skills and </w:t>
      </w:r>
      <w:proofErr w:type="spellStart"/>
      <w:r w:rsidRPr="006557A8">
        <w:rPr>
          <w:rFonts w:ascii="Arial" w:hAnsi="Arial"/>
          <w:i/>
        </w:rPr>
        <w:t>Labour</w:t>
      </w:r>
      <w:proofErr w:type="spellEnd"/>
      <w:r w:rsidRPr="006557A8">
        <w:rPr>
          <w:rFonts w:ascii="Arial" w:hAnsi="Arial"/>
          <w:i/>
        </w:rPr>
        <w:t xml:space="preserve"> Market Needs Building Social Partnerships for Better Skills and Better Jobs</w:t>
      </w:r>
      <w:r>
        <w:rPr>
          <w:rFonts w:ascii="Arial" w:hAnsi="Arial"/>
        </w:rPr>
        <w:t>,</w:t>
      </w:r>
      <w:r w:rsidRPr="00130EC4">
        <w:rPr>
          <w:rFonts w:ascii="Arial" w:hAnsi="Arial"/>
        </w:rPr>
        <w:t xml:space="preserve"> World Economic Forum</w:t>
      </w:r>
      <w:r>
        <w:rPr>
          <w:rFonts w:ascii="Arial" w:hAnsi="Arial"/>
        </w:rPr>
        <w:t>, 2014.</w:t>
      </w:r>
    </w:p>
  </w:footnote>
  <w:footnote w:id="71">
    <w:p w:rsidR="00A814C0" w:rsidRPr="00130EC4" w:rsidRDefault="00A814C0" w:rsidP="003041F7">
      <w:pPr>
        <w:pStyle w:val="FootnoteText"/>
        <w:rPr>
          <w:rFonts w:ascii="Arial" w:hAnsi="Arial"/>
        </w:rPr>
      </w:pPr>
      <w:r w:rsidRPr="00130EC4">
        <w:rPr>
          <w:rStyle w:val="FootnoteReference"/>
        </w:rPr>
        <w:footnoteRef/>
      </w:r>
      <w:r w:rsidRPr="00130EC4">
        <w:rPr>
          <w:rFonts w:ascii="Arial" w:hAnsi="Arial"/>
        </w:rPr>
        <w:t xml:space="preserve"> </w:t>
      </w:r>
      <w:hyperlink r:id="rId7" w:history="1">
        <w:r w:rsidRPr="00540A0D">
          <w:rPr>
            <w:rStyle w:val="Hyperlink"/>
            <w:rFonts w:ascii="Arial" w:hAnsi="Arial"/>
          </w:rPr>
          <w:t>OECD, Skills mismatch</w:t>
        </w:r>
      </w:hyperlink>
      <w:r w:rsidRPr="00130EC4">
        <w:rPr>
          <w:rFonts w:ascii="Arial" w:hAnsi="Arial"/>
        </w:rPr>
        <w:t>(Last accessed on 10 June 2015).</w:t>
      </w:r>
    </w:p>
  </w:footnote>
  <w:footnote w:id="72">
    <w:p w:rsidR="00A814C0" w:rsidRPr="00130EC4" w:rsidRDefault="00A814C0">
      <w:pPr>
        <w:pStyle w:val="FootnoteText"/>
        <w:rPr>
          <w:rFonts w:ascii="Arial" w:hAnsi="Arial"/>
        </w:rPr>
      </w:pPr>
      <w:r w:rsidRPr="00130EC4">
        <w:rPr>
          <w:rStyle w:val="FootnoteReference"/>
        </w:rPr>
        <w:footnoteRef/>
      </w:r>
      <w:r w:rsidRPr="00130EC4">
        <w:rPr>
          <w:rFonts w:ascii="Arial" w:hAnsi="Arial"/>
        </w:rPr>
        <w:t xml:space="preserve"> Does not include ETF Working Group members</w:t>
      </w:r>
      <w:r>
        <w:rPr>
          <w:rFonts w:ascii="Arial" w:hAnsi="Arial"/>
        </w:rPr>
        <w:t>.</w:t>
      </w:r>
    </w:p>
  </w:footnote>
  <w:footnote w:id="73">
    <w:p w:rsidR="00A814C0" w:rsidRDefault="00A814C0">
      <w:pPr>
        <w:pStyle w:val="FootnoteText"/>
      </w:pPr>
      <w:r>
        <w:rPr>
          <w:rStyle w:val="FootnoteReference"/>
        </w:rPr>
        <w:footnoteRef/>
      </w:r>
      <w:r w:rsidRPr="00C27997">
        <w:rPr>
          <w:rFonts w:ascii="Arial" w:hAnsi="Arial"/>
        </w:rPr>
        <w:t>Does not include the G20 member countries of the European Union</w:t>
      </w:r>
      <w:r>
        <w:rPr>
          <w:rFonts w:ascii="Arial" w:hAnsi="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4C0" w:rsidRDefault="00A814C0" w:rsidP="008D5C33">
    <w:pPr>
      <w:framePr w:w="5760" w:hSpace="187" w:vSpace="187" w:wrap="around" w:vAnchor="page" w:hAnchor="page" w:x="5401" w:y="505" w:anchorLock="1"/>
      <w:jc w:val="right"/>
    </w:pPr>
  </w:p>
  <w:p w:rsidR="00A814C0" w:rsidRPr="006C3681" w:rsidRDefault="00A814C0" w:rsidP="00AA0EF8">
    <w:pPr>
      <w:pStyle w:val="Header"/>
      <w:tabs>
        <w:tab w:val="left" w:pos="645"/>
        <w:tab w:val="left" w:pos="2955"/>
        <w:tab w:val="right" w:pos="8827"/>
      </w:tabs>
      <w:rPr>
        <w:sz w:val="16"/>
        <w:szCs w:val="16"/>
      </w:rPr>
    </w:pPr>
    <w:r>
      <w:rPr>
        <w:noProof/>
        <w:lang w:val="en-US"/>
      </w:rPr>
      <w:drawing>
        <wp:anchor distT="0" distB="0" distL="114300" distR="114300" simplePos="0" relativeHeight="251666432" behindDoc="1" locked="0" layoutInCell="1" allowOverlap="1" wp14:anchorId="43643E40" wp14:editId="77B4E6FA">
          <wp:simplePos x="0" y="0"/>
          <wp:positionH relativeFrom="column">
            <wp:posOffset>-398145</wp:posOffset>
          </wp:positionH>
          <wp:positionV relativeFrom="paragraph">
            <wp:posOffset>-395605</wp:posOffset>
          </wp:positionV>
          <wp:extent cx="7639050" cy="10768666"/>
          <wp:effectExtent l="0" t="0" r="0" b="0"/>
          <wp:wrapNone/>
          <wp:docPr id="334" name="Picture 334" descr="C:\Users\sudheer vijayan\Desktop\TU0031-word 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heer vijayan\Desktop\TU0031-word cover pa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39050" cy="10768666"/>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4C0" w:rsidRDefault="00A814C0" w:rsidP="008D5C33">
    <w:pPr>
      <w:framePr w:w="5760" w:hSpace="187" w:vSpace="187" w:wrap="around" w:vAnchor="page" w:hAnchor="page" w:x="5401" w:y="505" w:anchorLock="1"/>
      <w:jc w:val="right"/>
    </w:pPr>
    <w:r w:rsidRPr="008B54F0">
      <w:rPr>
        <w:noProof/>
        <w:sz w:val="16"/>
        <w:szCs w:val="16"/>
      </w:rPr>
      <w:drawing>
        <wp:anchor distT="0" distB="0" distL="114300" distR="114300" simplePos="0" relativeHeight="251650560" behindDoc="0" locked="0" layoutInCell="1" allowOverlap="1" wp14:anchorId="720DFAD4" wp14:editId="1D5C9A84">
          <wp:simplePos x="0" y="0"/>
          <wp:positionH relativeFrom="column">
            <wp:posOffset>2752090</wp:posOffset>
          </wp:positionH>
          <wp:positionV relativeFrom="paragraph">
            <wp:posOffset>83820</wp:posOffset>
          </wp:positionV>
          <wp:extent cx="657225" cy="568960"/>
          <wp:effectExtent l="0" t="0" r="9525" b="2540"/>
          <wp:wrapSquare wrapText="bothSides"/>
          <wp:docPr id="335"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3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7225" cy="568960"/>
                  </a:xfrm>
                  <a:prstGeom prst="rect">
                    <a:avLst/>
                  </a:prstGeom>
                </pic:spPr>
              </pic:pic>
            </a:graphicData>
          </a:graphic>
        </wp:anchor>
      </w:drawing>
    </w:r>
  </w:p>
  <w:p w:rsidR="00A814C0" w:rsidRPr="006C3681" w:rsidRDefault="00A814C0" w:rsidP="008027FA">
    <w:pPr>
      <w:pStyle w:val="Header"/>
      <w:tabs>
        <w:tab w:val="clear" w:pos="8640"/>
        <w:tab w:val="left" w:pos="645"/>
        <w:tab w:val="left" w:pos="2955"/>
        <w:tab w:val="left" w:pos="7590"/>
        <w:tab w:val="right" w:pos="8641"/>
        <w:tab w:val="right" w:pos="8827"/>
      </w:tabs>
      <w:jc w:val="left"/>
      <w:rPr>
        <w:sz w:val="16"/>
        <w:szCs w:val="16"/>
      </w:rPr>
    </w:pPr>
    <w:r>
      <w:rPr>
        <w:sz w:val="16"/>
        <w:szCs w:val="16"/>
      </w:rPr>
      <w:tab/>
    </w:r>
    <w:r>
      <w:rPr>
        <w:sz w:val="16"/>
        <w:szCs w:val="16"/>
      </w:rPr>
      <w:tab/>
    </w:r>
    <w:r>
      <w:rPr>
        <w:sz w:val="16"/>
        <w:szCs w:val="16"/>
      </w:rPr>
      <w:tab/>
    </w:r>
    <w:r>
      <w:rPr>
        <w:sz w:val="16"/>
        <w:szCs w:val="16"/>
      </w:rPr>
      <w:tab/>
    </w:r>
    <w:r>
      <w:rPr>
        <w:sz w:val="16"/>
        <w:szCs w:val="16"/>
      </w:rPr>
      <w:tab/>
    </w:r>
    <w:r w:rsidRPr="000D54D7">
      <w:rPr>
        <w:noProof/>
        <w:lang w:val="en-US"/>
      </w:rPr>
      <w:drawing>
        <wp:anchor distT="0" distB="0" distL="114300" distR="114300" simplePos="0" relativeHeight="251664896" behindDoc="0" locked="0" layoutInCell="1" allowOverlap="1" wp14:anchorId="04A08B67" wp14:editId="1E10B2E8">
          <wp:simplePos x="0" y="0"/>
          <wp:positionH relativeFrom="column">
            <wp:posOffset>-26670</wp:posOffset>
          </wp:positionH>
          <wp:positionV relativeFrom="paragraph">
            <wp:posOffset>-104140</wp:posOffset>
          </wp:positionV>
          <wp:extent cx="4812030" cy="45085"/>
          <wp:effectExtent l="0" t="0" r="762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12030" cy="45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D6019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BBADE7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98EA8E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95860CC"/>
    <w:lvl w:ilvl="0">
      <w:start w:val="1"/>
      <w:numFmt w:val="decimal"/>
      <w:pStyle w:val="ListNumber2"/>
      <w:lvlText w:val="%1."/>
      <w:lvlJc w:val="left"/>
      <w:pPr>
        <w:tabs>
          <w:tab w:val="num" w:pos="720"/>
        </w:tabs>
        <w:ind w:left="720" w:hanging="360"/>
      </w:pPr>
    </w:lvl>
  </w:abstractNum>
  <w:abstractNum w:abstractNumId="4">
    <w:nsid w:val="FFFFFF80"/>
    <w:multiLevelType w:val="singleLevel"/>
    <w:tmpl w:val="7A3486A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FDCD63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10A701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90C0E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BE3CAC02"/>
    <w:lvl w:ilvl="0">
      <w:start w:val="1"/>
      <w:numFmt w:val="decimal"/>
      <w:pStyle w:val="ListNumber"/>
      <w:lvlText w:val="%1."/>
      <w:lvlJc w:val="left"/>
      <w:pPr>
        <w:tabs>
          <w:tab w:val="num" w:pos="360"/>
        </w:tabs>
        <w:ind w:left="360" w:hanging="360"/>
      </w:pPr>
    </w:lvl>
  </w:abstractNum>
  <w:abstractNum w:abstractNumId="9">
    <w:nsid w:val="FFFFFF89"/>
    <w:multiLevelType w:val="singleLevel"/>
    <w:tmpl w:val="1204A49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ED6342"/>
    <w:multiLevelType w:val="hybridMultilevel"/>
    <w:tmpl w:val="55306E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AF8018D"/>
    <w:multiLevelType w:val="multilevel"/>
    <w:tmpl w:val="7B1657A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2">
    <w:nsid w:val="0B352D07"/>
    <w:multiLevelType w:val="hybridMultilevel"/>
    <w:tmpl w:val="C31A66D6"/>
    <w:lvl w:ilvl="0" w:tplc="49EAEE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296813"/>
    <w:multiLevelType w:val="hybridMultilevel"/>
    <w:tmpl w:val="FFA2A38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1143BE"/>
    <w:multiLevelType w:val="hybridMultilevel"/>
    <w:tmpl w:val="40A8DC98"/>
    <w:lvl w:ilvl="0" w:tplc="04090005">
      <w:start w:val="1"/>
      <w:numFmt w:val="bullet"/>
      <w:lvlText w:val=""/>
      <w:lvlJc w:val="left"/>
      <w:pPr>
        <w:ind w:left="644" w:hanging="360"/>
      </w:pPr>
      <w:rPr>
        <w:rFonts w:ascii="Wingdings" w:hAnsi="Wingding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37C28BA"/>
    <w:multiLevelType w:val="hybridMultilevel"/>
    <w:tmpl w:val="39389B2C"/>
    <w:lvl w:ilvl="0" w:tplc="59A446A2">
      <w:start w:val="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427AB1"/>
    <w:multiLevelType w:val="hybridMultilevel"/>
    <w:tmpl w:val="515C97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91D25B6"/>
    <w:multiLevelType w:val="hybridMultilevel"/>
    <w:tmpl w:val="D2F0BDBE"/>
    <w:lvl w:ilvl="0" w:tplc="A5DA176C">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1B8E3CC2"/>
    <w:multiLevelType w:val="hybridMultilevel"/>
    <w:tmpl w:val="6D745828"/>
    <w:lvl w:ilvl="0" w:tplc="12C201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0">
    <w:nsid w:val="2D264C46"/>
    <w:multiLevelType w:val="hybridMultilevel"/>
    <w:tmpl w:val="896A3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4D2F12"/>
    <w:multiLevelType w:val="hybridMultilevel"/>
    <w:tmpl w:val="E4AA079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4F11F0"/>
    <w:multiLevelType w:val="hybridMultilevel"/>
    <w:tmpl w:val="40546094"/>
    <w:lvl w:ilvl="0" w:tplc="F8D4925C">
      <w:start w:val="1"/>
      <w:numFmt w:val="bullet"/>
      <w:pStyle w:val="TableBullet1"/>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A90A55"/>
    <w:multiLevelType w:val="hybridMultilevel"/>
    <w:tmpl w:val="08B0BE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E31DCF"/>
    <w:multiLevelType w:val="hybridMultilevel"/>
    <w:tmpl w:val="CFDEFB54"/>
    <w:lvl w:ilvl="0" w:tplc="78469280">
      <w:start w:val="1"/>
      <w:numFmt w:val="bullet"/>
      <w:pStyle w:val="TableBullet2"/>
      <w:lvlText w:val="–"/>
      <w:lvlJc w:val="left"/>
      <w:pPr>
        <w:ind w:left="919" w:hanging="360"/>
      </w:pPr>
      <w:rPr>
        <w:rFonts w:ascii="Arial" w:hAnsi="Aria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25">
    <w:nsid w:val="38E55D1E"/>
    <w:multiLevelType w:val="hybridMultilevel"/>
    <w:tmpl w:val="026C3EB6"/>
    <w:lvl w:ilvl="0" w:tplc="4CEC4D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AC7FFA"/>
    <w:multiLevelType w:val="hybridMultilevel"/>
    <w:tmpl w:val="C374DBF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4D5668"/>
    <w:multiLevelType w:val="hybridMultilevel"/>
    <w:tmpl w:val="5D80858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DB370B"/>
    <w:multiLevelType w:val="hybridMultilevel"/>
    <w:tmpl w:val="C2AE43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3E7EA0"/>
    <w:multiLevelType w:val="hybridMultilevel"/>
    <w:tmpl w:val="72CA5180"/>
    <w:lvl w:ilvl="0" w:tplc="11A6819A">
      <w:start w:val="1"/>
      <w:numFmt w:val="bullet"/>
      <w:pStyle w:val="TableBullet3"/>
      <w:lvlText w:val="-"/>
      <w:lvlJc w:val="left"/>
      <w:pPr>
        <w:ind w:left="919" w:hanging="360"/>
      </w:pPr>
      <w:rPr>
        <w:rFonts w:ascii="Arial" w:hAnsi="Aria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30">
    <w:nsid w:val="4A60025E"/>
    <w:multiLevelType w:val="hybridMultilevel"/>
    <w:tmpl w:val="08B0BE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2865CE"/>
    <w:multiLevelType w:val="hybridMultilevel"/>
    <w:tmpl w:val="08B0BE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C64725"/>
    <w:multiLevelType w:val="hybridMultilevel"/>
    <w:tmpl w:val="1076E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933615"/>
    <w:multiLevelType w:val="hybridMultilevel"/>
    <w:tmpl w:val="08B0BE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E07F7D"/>
    <w:multiLevelType w:val="hybridMultilevel"/>
    <w:tmpl w:val="6D04A4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7C40971"/>
    <w:multiLevelType w:val="hybridMultilevel"/>
    <w:tmpl w:val="5142BC88"/>
    <w:lvl w:ilvl="0" w:tplc="632614A4">
      <w:start w:val="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0F5A52"/>
    <w:multiLevelType w:val="hybridMultilevel"/>
    <w:tmpl w:val="25385B66"/>
    <w:lvl w:ilvl="0" w:tplc="F466B27E">
      <w:start w:val="5"/>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9204165"/>
    <w:multiLevelType w:val="hybridMultilevel"/>
    <w:tmpl w:val="08B0BE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356586"/>
    <w:multiLevelType w:val="hybridMultilevel"/>
    <w:tmpl w:val="19C27B6E"/>
    <w:lvl w:ilvl="0" w:tplc="9A006F5C">
      <w:start w:val="1"/>
      <w:numFmt w:val="bullet"/>
      <w:lvlText w:val="–"/>
      <w:lvlJc w:val="left"/>
      <w:pPr>
        <w:tabs>
          <w:tab w:val="num" w:pos="720"/>
        </w:tabs>
        <w:ind w:left="720" w:hanging="360"/>
      </w:pPr>
      <w:rPr>
        <w:rFonts w:ascii="Arial" w:hAnsi="Arial" w:hint="default"/>
      </w:rPr>
    </w:lvl>
    <w:lvl w:ilvl="1" w:tplc="88AEFB6E" w:tentative="1">
      <w:start w:val="1"/>
      <w:numFmt w:val="bullet"/>
      <w:lvlText w:val="–"/>
      <w:lvlJc w:val="left"/>
      <w:pPr>
        <w:tabs>
          <w:tab w:val="num" w:pos="1440"/>
        </w:tabs>
        <w:ind w:left="1440" w:hanging="360"/>
      </w:pPr>
      <w:rPr>
        <w:rFonts w:ascii="Arial" w:hAnsi="Arial" w:hint="default"/>
      </w:rPr>
    </w:lvl>
    <w:lvl w:ilvl="2" w:tplc="6EAC41F6" w:tentative="1">
      <w:start w:val="1"/>
      <w:numFmt w:val="bullet"/>
      <w:lvlText w:val="–"/>
      <w:lvlJc w:val="left"/>
      <w:pPr>
        <w:tabs>
          <w:tab w:val="num" w:pos="2160"/>
        </w:tabs>
        <w:ind w:left="2160" w:hanging="360"/>
      </w:pPr>
      <w:rPr>
        <w:rFonts w:ascii="Arial" w:hAnsi="Arial" w:hint="default"/>
      </w:rPr>
    </w:lvl>
    <w:lvl w:ilvl="3" w:tplc="E520847E" w:tentative="1">
      <w:start w:val="1"/>
      <w:numFmt w:val="bullet"/>
      <w:lvlText w:val="–"/>
      <w:lvlJc w:val="left"/>
      <w:pPr>
        <w:tabs>
          <w:tab w:val="num" w:pos="2880"/>
        </w:tabs>
        <w:ind w:left="2880" w:hanging="360"/>
      </w:pPr>
      <w:rPr>
        <w:rFonts w:ascii="Arial" w:hAnsi="Arial" w:hint="default"/>
      </w:rPr>
    </w:lvl>
    <w:lvl w:ilvl="4" w:tplc="53FC7E8C" w:tentative="1">
      <w:start w:val="1"/>
      <w:numFmt w:val="bullet"/>
      <w:lvlText w:val="–"/>
      <w:lvlJc w:val="left"/>
      <w:pPr>
        <w:tabs>
          <w:tab w:val="num" w:pos="3600"/>
        </w:tabs>
        <w:ind w:left="3600" w:hanging="360"/>
      </w:pPr>
      <w:rPr>
        <w:rFonts w:ascii="Arial" w:hAnsi="Arial" w:hint="default"/>
      </w:rPr>
    </w:lvl>
    <w:lvl w:ilvl="5" w:tplc="2236D028" w:tentative="1">
      <w:start w:val="1"/>
      <w:numFmt w:val="bullet"/>
      <w:lvlText w:val="–"/>
      <w:lvlJc w:val="left"/>
      <w:pPr>
        <w:tabs>
          <w:tab w:val="num" w:pos="4320"/>
        </w:tabs>
        <w:ind w:left="4320" w:hanging="360"/>
      </w:pPr>
      <w:rPr>
        <w:rFonts w:ascii="Arial" w:hAnsi="Arial" w:hint="default"/>
      </w:rPr>
    </w:lvl>
    <w:lvl w:ilvl="6" w:tplc="2BAA954E" w:tentative="1">
      <w:start w:val="1"/>
      <w:numFmt w:val="bullet"/>
      <w:lvlText w:val="–"/>
      <w:lvlJc w:val="left"/>
      <w:pPr>
        <w:tabs>
          <w:tab w:val="num" w:pos="5040"/>
        </w:tabs>
        <w:ind w:left="5040" w:hanging="360"/>
      </w:pPr>
      <w:rPr>
        <w:rFonts w:ascii="Arial" w:hAnsi="Arial" w:hint="default"/>
      </w:rPr>
    </w:lvl>
    <w:lvl w:ilvl="7" w:tplc="5BF8985A" w:tentative="1">
      <w:start w:val="1"/>
      <w:numFmt w:val="bullet"/>
      <w:lvlText w:val="–"/>
      <w:lvlJc w:val="left"/>
      <w:pPr>
        <w:tabs>
          <w:tab w:val="num" w:pos="5760"/>
        </w:tabs>
        <w:ind w:left="5760" w:hanging="360"/>
      </w:pPr>
      <w:rPr>
        <w:rFonts w:ascii="Arial" w:hAnsi="Arial" w:hint="default"/>
      </w:rPr>
    </w:lvl>
    <w:lvl w:ilvl="8" w:tplc="1E04F254" w:tentative="1">
      <w:start w:val="1"/>
      <w:numFmt w:val="bullet"/>
      <w:lvlText w:val="–"/>
      <w:lvlJc w:val="left"/>
      <w:pPr>
        <w:tabs>
          <w:tab w:val="num" w:pos="6480"/>
        </w:tabs>
        <w:ind w:left="6480" w:hanging="360"/>
      </w:pPr>
      <w:rPr>
        <w:rFonts w:ascii="Arial" w:hAnsi="Arial" w:hint="default"/>
      </w:rPr>
    </w:lvl>
  </w:abstractNum>
  <w:abstractNum w:abstractNumId="39">
    <w:nsid w:val="728F1B7B"/>
    <w:multiLevelType w:val="hybridMultilevel"/>
    <w:tmpl w:val="EBACC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8E557E"/>
    <w:multiLevelType w:val="multilevel"/>
    <w:tmpl w:val="B0C4F5F0"/>
    <w:lvl w:ilvl="0">
      <w:start w:val="1"/>
      <w:numFmt w:val="decimal"/>
      <w:pStyle w:val="05number1"/>
      <w:lvlText w:val="%1."/>
      <w:lvlJc w:val="left"/>
      <w:pPr>
        <w:tabs>
          <w:tab w:val="num" w:pos="360"/>
        </w:tabs>
        <w:ind w:left="360" w:hanging="360"/>
      </w:pPr>
      <w:rPr>
        <w:rFonts w:ascii="Arial" w:hAnsi="Arial" w:hint="default"/>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1">
    <w:nsid w:val="7DA5093A"/>
    <w:multiLevelType w:val="hybridMultilevel"/>
    <w:tmpl w:val="CDE20624"/>
    <w:lvl w:ilvl="0" w:tplc="A5DA176C">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9"/>
  </w:num>
  <w:num w:numId="2">
    <w:abstractNumId w:val="4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0"/>
  </w:num>
  <w:num w:numId="14">
    <w:abstractNumId w:val="35"/>
  </w:num>
  <w:num w:numId="15">
    <w:abstractNumId w:val="15"/>
  </w:num>
  <w:num w:numId="16">
    <w:abstractNumId w:val="11"/>
  </w:num>
  <w:num w:numId="17">
    <w:abstractNumId w:val="27"/>
  </w:num>
  <w:num w:numId="18">
    <w:abstractNumId w:val="32"/>
  </w:num>
  <w:num w:numId="19">
    <w:abstractNumId w:val="12"/>
  </w:num>
  <w:num w:numId="20">
    <w:abstractNumId w:val="22"/>
  </w:num>
  <w:num w:numId="21">
    <w:abstractNumId w:val="24"/>
  </w:num>
  <w:num w:numId="22">
    <w:abstractNumId w:val="29"/>
  </w:num>
  <w:num w:numId="23">
    <w:abstractNumId w:val="41"/>
  </w:num>
  <w:num w:numId="24">
    <w:abstractNumId w:val="17"/>
  </w:num>
  <w:num w:numId="25">
    <w:abstractNumId w:val="38"/>
  </w:num>
  <w:num w:numId="26">
    <w:abstractNumId w:val="25"/>
  </w:num>
  <w:num w:numId="27">
    <w:abstractNumId w:val="16"/>
  </w:num>
  <w:num w:numId="28">
    <w:abstractNumId w:val="34"/>
  </w:num>
  <w:num w:numId="29">
    <w:abstractNumId w:val="10"/>
  </w:num>
  <w:num w:numId="30">
    <w:abstractNumId w:val="36"/>
  </w:num>
  <w:num w:numId="31">
    <w:abstractNumId w:val="18"/>
  </w:num>
  <w:num w:numId="32">
    <w:abstractNumId w:val="13"/>
  </w:num>
  <w:num w:numId="33">
    <w:abstractNumId w:val="39"/>
  </w:num>
  <w:num w:numId="34">
    <w:abstractNumId w:val="23"/>
  </w:num>
  <w:num w:numId="35">
    <w:abstractNumId w:val="33"/>
  </w:num>
  <w:num w:numId="36">
    <w:abstractNumId w:val="30"/>
  </w:num>
  <w:num w:numId="37">
    <w:abstractNumId w:val="31"/>
  </w:num>
  <w:num w:numId="38">
    <w:abstractNumId w:val="37"/>
  </w:num>
  <w:num w:numId="39">
    <w:abstractNumId w:val="28"/>
  </w:num>
  <w:num w:numId="40">
    <w:abstractNumId w:val="26"/>
  </w:num>
  <w:num w:numId="41">
    <w:abstractNumId w:val="21"/>
  </w:num>
  <w:num w:numId="42">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IDStyle" w:val="DocumentID-TR"/>
    <w:docVar w:name="Identifier" w:val=" "/>
    <w:docVar w:name="INISection" w:val="Vertical"/>
    <w:docVar w:name="Language" w:val="English (U.S.)"/>
    <w:docVar w:name="sScope" w:val="4"/>
  </w:docVars>
  <w:rsids>
    <w:rsidRoot w:val="00C67C75"/>
    <w:rsid w:val="000008C2"/>
    <w:rsid w:val="00001B88"/>
    <w:rsid w:val="00001F82"/>
    <w:rsid w:val="000031C2"/>
    <w:rsid w:val="00003CCD"/>
    <w:rsid w:val="00004FAE"/>
    <w:rsid w:val="0000660C"/>
    <w:rsid w:val="00010C77"/>
    <w:rsid w:val="0001120B"/>
    <w:rsid w:val="0001178C"/>
    <w:rsid w:val="00013744"/>
    <w:rsid w:val="0001584D"/>
    <w:rsid w:val="00015A40"/>
    <w:rsid w:val="0001623E"/>
    <w:rsid w:val="00017EB9"/>
    <w:rsid w:val="00021EAE"/>
    <w:rsid w:val="0002466D"/>
    <w:rsid w:val="0002636E"/>
    <w:rsid w:val="000265CE"/>
    <w:rsid w:val="00027E4F"/>
    <w:rsid w:val="00030800"/>
    <w:rsid w:val="00031AC7"/>
    <w:rsid w:val="00033C9E"/>
    <w:rsid w:val="00034277"/>
    <w:rsid w:val="000402D4"/>
    <w:rsid w:val="00041651"/>
    <w:rsid w:val="00044160"/>
    <w:rsid w:val="00044730"/>
    <w:rsid w:val="00044A19"/>
    <w:rsid w:val="00044D44"/>
    <w:rsid w:val="00045112"/>
    <w:rsid w:val="00045A20"/>
    <w:rsid w:val="000465B0"/>
    <w:rsid w:val="000465DF"/>
    <w:rsid w:val="00050008"/>
    <w:rsid w:val="00050117"/>
    <w:rsid w:val="000501AF"/>
    <w:rsid w:val="000509E1"/>
    <w:rsid w:val="00053CBF"/>
    <w:rsid w:val="000569AE"/>
    <w:rsid w:val="00057094"/>
    <w:rsid w:val="000606E0"/>
    <w:rsid w:val="00061DBE"/>
    <w:rsid w:val="00062306"/>
    <w:rsid w:val="000625C3"/>
    <w:rsid w:val="000629B9"/>
    <w:rsid w:val="00064941"/>
    <w:rsid w:val="00064FDF"/>
    <w:rsid w:val="000652D6"/>
    <w:rsid w:val="0006553B"/>
    <w:rsid w:val="00070994"/>
    <w:rsid w:val="00073C8C"/>
    <w:rsid w:val="00074289"/>
    <w:rsid w:val="00074292"/>
    <w:rsid w:val="00074B4A"/>
    <w:rsid w:val="00074BCE"/>
    <w:rsid w:val="000755B8"/>
    <w:rsid w:val="0007642B"/>
    <w:rsid w:val="00076E48"/>
    <w:rsid w:val="00076FCA"/>
    <w:rsid w:val="00080B6F"/>
    <w:rsid w:val="00082CA3"/>
    <w:rsid w:val="00083146"/>
    <w:rsid w:val="00083285"/>
    <w:rsid w:val="000836F8"/>
    <w:rsid w:val="00083D9A"/>
    <w:rsid w:val="00083F5B"/>
    <w:rsid w:val="0008598C"/>
    <w:rsid w:val="00086EB3"/>
    <w:rsid w:val="00087442"/>
    <w:rsid w:val="00090896"/>
    <w:rsid w:val="00090C71"/>
    <w:rsid w:val="00093FDF"/>
    <w:rsid w:val="00095D7D"/>
    <w:rsid w:val="000A1006"/>
    <w:rsid w:val="000A1962"/>
    <w:rsid w:val="000A22E3"/>
    <w:rsid w:val="000A24BA"/>
    <w:rsid w:val="000A2836"/>
    <w:rsid w:val="000A6963"/>
    <w:rsid w:val="000A7F3A"/>
    <w:rsid w:val="000B1210"/>
    <w:rsid w:val="000B2AC4"/>
    <w:rsid w:val="000B5169"/>
    <w:rsid w:val="000C22DA"/>
    <w:rsid w:val="000C2DAF"/>
    <w:rsid w:val="000C2E70"/>
    <w:rsid w:val="000C597C"/>
    <w:rsid w:val="000C773F"/>
    <w:rsid w:val="000D06EA"/>
    <w:rsid w:val="000D3483"/>
    <w:rsid w:val="000D38B8"/>
    <w:rsid w:val="000D54D7"/>
    <w:rsid w:val="000D5946"/>
    <w:rsid w:val="000D69FE"/>
    <w:rsid w:val="000D7B0A"/>
    <w:rsid w:val="000D7B83"/>
    <w:rsid w:val="000D7DA1"/>
    <w:rsid w:val="000E2857"/>
    <w:rsid w:val="000E37A8"/>
    <w:rsid w:val="000E5839"/>
    <w:rsid w:val="000E623F"/>
    <w:rsid w:val="000E6B20"/>
    <w:rsid w:val="000E7A63"/>
    <w:rsid w:val="000F0953"/>
    <w:rsid w:val="000F2E29"/>
    <w:rsid w:val="000F4283"/>
    <w:rsid w:val="000F4D6D"/>
    <w:rsid w:val="000F57DD"/>
    <w:rsid w:val="001030FB"/>
    <w:rsid w:val="00104F7F"/>
    <w:rsid w:val="00105FFB"/>
    <w:rsid w:val="00107536"/>
    <w:rsid w:val="00111AB2"/>
    <w:rsid w:val="00114672"/>
    <w:rsid w:val="00115425"/>
    <w:rsid w:val="0011636C"/>
    <w:rsid w:val="001168C6"/>
    <w:rsid w:val="00117307"/>
    <w:rsid w:val="001176CA"/>
    <w:rsid w:val="001203D6"/>
    <w:rsid w:val="00120800"/>
    <w:rsid w:val="001246E4"/>
    <w:rsid w:val="00126519"/>
    <w:rsid w:val="001267E4"/>
    <w:rsid w:val="00130EC4"/>
    <w:rsid w:val="0013192E"/>
    <w:rsid w:val="00131A53"/>
    <w:rsid w:val="0013489B"/>
    <w:rsid w:val="00137DE7"/>
    <w:rsid w:val="0014008D"/>
    <w:rsid w:val="001412C0"/>
    <w:rsid w:val="0014272B"/>
    <w:rsid w:val="00142C88"/>
    <w:rsid w:val="00144400"/>
    <w:rsid w:val="00145207"/>
    <w:rsid w:val="00152209"/>
    <w:rsid w:val="00152269"/>
    <w:rsid w:val="001523F6"/>
    <w:rsid w:val="00153A29"/>
    <w:rsid w:val="00157A29"/>
    <w:rsid w:val="00157C37"/>
    <w:rsid w:val="00161C42"/>
    <w:rsid w:val="0016321E"/>
    <w:rsid w:val="00165E19"/>
    <w:rsid w:val="001662CC"/>
    <w:rsid w:val="00171655"/>
    <w:rsid w:val="00176B22"/>
    <w:rsid w:val="00176C9D"/>
    <w:rsid w:val="001777A7"/>
    <w:rsid w:val="00177F70"/>
    <w:rsid w:val="001801F6"/>
    <w:rsid w:val="0018136D"/>
    <w:rsid w:val="0018153C"/>
    <w:rsid w:val="00181577"/>
    <w:rsid w:val="00182C7C"/>
    <w:rsid w:val="0018481C"/>
    <w:rsid w:val="00185CC3"/>
    <w:rsid w:val="00185D7B"/>
    <w:rsid w:val="001868E4"/>
    <w:rsid w:val="00186EB0"/>
    <w:rsid w:val="0019168F"/>
    <w:rsid w:val="00191D02"/>
    <w:rsid w:val="00193037"/>
    <w:rsid w:val="001930FC"/>
    <w:rsid w:val="00193C4E"/>
    <w:rsid w:val="0019502B"/>
    <w:rsid w:val="001959E6"/>
    <w:rsid w:val="00196800"/>
    <w:rsid w:val="001A0E8F"/>
    <w:rsid w:val="001A29AC"/>
    <w:rsid w:val="001A3369"/>
    <w:rsid w:val="001A3C1B"/>
    <w:rsid w:val="001A40CA"/>
    <w:rsid w:val="001A4A21"/>
    <w:rsid w:val="001A4F6A"/>
    <w:rsid w:val="001B1866"/>
    <w:rsid w:val="001B248D"/>
    <w:rsid w:val="001B2B2C"/>
    <w:rsid w:val="001B772E"/>
    <w:rsid w:val="001B785B"/>
    <w:rsid w:val="001B7B78"/>
    <w:rsid w:val="001C0FCC"/>
    <w:rsid w:val="001C3BF0"/>
    <w:rsid w:val="001C4A03"/>
    <w:rsid w:val="001C4E1A"/>
    <w:rsid w:val="001C4EC7"/>
    <w:rsid w:val="001C5497"/>
    <w:rsid w:val="001C7B7E"/>
    <w:rsid w:val="001D1D35"/>
    <w:rsid w:val="001D4F39"/>
    <w:rsid w:val="001D595B"/>
    <w:rsid w:val="001D5E67"/>
    <w:rsid w:val="001E18C1"/>
    <w:rsid w:val="001E1F65"/>
    <w:rsid w:val="001E2B4A"/>
    <w:rsid w:val="001E6267"/>
    <w:rsid w:val="001F0266"/>
    <w:rsid w:val="001F11EF"/>
    <w:rsid w:val="001F17DA"/>
    <w:rsid w:val="001F328B"/>
    <w:rsid w:val="001F42B5"/>
    <w:rsid w:val="001F5087"/>
    <w:rsid w:val="001F6131"/>
    <w:rsid w:val="001F7654"/>
    <w:rsid w:val="0020103A"/>
    <w:rsid w:val="00201C58"/>
    <w:rsid w:val="002020C6"/>
    <w:rsid w:val="0020311B"/>
    <w:rsid w:val="002037C1"/>
    <w:rsid w:val="00204F39"/>
    <w:rsid w:val="00206441"/>
    <w:rsid w:val="00206D2F"/>
    <w:rsid w:val="00210AAC"/>
    <w:rsid w:val="002123C4"/>
    <w:rsid w:val="00216B41"/>
    <w:rsid w:val="00216DE3"/>
    <w:rsid w:val="00217AE3"/>
    <w:rsid w:val="0022036E"/>
    <w:rsid w:val="002238CF"/>
    <w:rsid w:val="00223E4E"/>
    <w:rsid w:val="00224222"/>
    <w:rsid w:val="002256DF"/>
    <w:rsid w:val="00225902"/>
    <w:rsid w:val="00225944"/>
    <w:rsid w:val="00227DF0"/>
    <w:rsid w:val="00232B55"/>
    <w:rsid w:val="00234D41"/>
    <w:rsid w:val="00236B09"/>
    <w:rsid w:val="00236F77"/>
    <w:rsid w:val="002372E1"/>
    <w:rsid w:val="00241D38"/>
    <w:rsid w:val="002447FB"/>
    <w:rsid w:val="002458A8"/>
    <w:rsid w:val="002463F0"/>
    <w:rsid w:val="00250189"/>
    <w:rsid w:val="002502BA"/>
    <w:rsid w:val="002513FA"/>
    <w:rsid w:val="002522BF"/>
    <w:rsid w:val="00256ABE"/>
    <w:rsid w:val="00256D07"/>
    <w:rsid w:val="00257390"/>
    <w:rsid w:val="00260E34"/>
    <w:rsid w:val="002616DE"/>
    <w:rsid w:val="0026468B"/>
    <w:rsid w:val="002656F7"/>
    <w:rsid w:val="0026669C"/>
    <w:rsid w:val="002672DC"/>
    <w:rsid w:val="0027058B"/>
    <w:rsid w:val="00270867"/>
    <w:rsid w:val="0027246E"/>
    <w:rsid w:val="00272F00"/>
    <w:rsid w:val="00275686"/>
    <w:rsid w:val="002771D0"/>
    <w:rsid w:val="002807D8"/>
    <w:rsid w:val="00281B2F"/>
    <w:rsid w:val="00287120"/>
    <w:rsid w:val="00287455"/>
    <w:rsid w:val="00287460"/>
    <w:rsid w:val="00287F20"/>
    <w:rsid w:val="0029757D"/>
    <w:rsid w:val="002A2D10"/>
    <w:rsid w:val="002A31DA"/>
    <w:rsid w:val="002A32EA"/>
    <w:rsid w:val="002A356A"/>
    <w:rsid w:val="002A376B"/>
    <w:rsid w:val="002A38FA"/>
    <w:rsid w:val="002A3D86"/>
    <w:rsid w:val="002A49AB"/>
    <w:rsid w:val="002A53CD"/>
    <w:rsid w:val="002A7B5E"/>
    <w:rsid w:val="002A7FB7"/>
    <w:rsid w:val="002B110D"/>
    <w:rsid w:val="002B2AC5"/>
    <w:rsid w:val="002B34CC"/>
    <w:rsid w:val="002B424B"/>
    <w:rsid w:val="002B4D93"/>
    <w:rsid w:val="002B6D60"/>
    <w:rsid w:val="002B6DC8"/>
    <w:rsid w:val="002B73AD"/>
    <w:rsid w:val="002C4A74"/>
    <w:rsid w:val="002C4D57"/>
    <w:rsid w:val="002C5563"/>
    <w:rsid w:val="002C5593"/>
    <w:rsid w:val="002C67BA"/>
    <w:rsid w:val="002C69D4"/>
    <w:rsid w:val="002C7095"/>
    <w:rsid w:val="002C7B38"/>
    <w:rsid w:val="002D0674"/>
    <w:rsid w:val="002D09C1"/>
    <w:rsid w:val="002D1263"/>
    <w:rsid w:val="002D1AEA"/>
    <w:rsid w:val="002D209E"/>
    <w:rsid w:val="002D226A"/>
    <w:rsid w:val="002D2EB6"/>
    <w:rsid w:val="002D699D"/>
    <w:rsid w:val="002D6B23"/>
    <w:rsid w:val="002D733A"/>
    <w:rsid w:val="002D7F56"/>
    <w:rsid w:val="002E2770"/>
    <w:rsid w:val="002E3827"/>
    <w:rsid w:val="002E5683"/>
    <w:rsid w:val="002E7DCB"/>
    <w:rsid w:val="002F0618"/>
    <w:rsid w:val="002F1383"/>
    <w:rsid w:val="002F1D92"/>
    <w:rsid w:val="002F26A9"/>
    <w:rsid w:val="002F2CA2"/>
    <w:rsid w:val="002F2EB1"/>
    <w:rsid w:val="002F3A86"/>
    <w:rsid w:val="002F43EB"/>
    <w:rsid w:val="002F4EB0"/>
    <w:rsid w:val="00301712"/>
    <w:rsid w:val="00303B2B"/>
    <w:rsid w:val="0030411D"/>
    <w:rsid w:val="003041F7"/>
    <w:rsid w:val="0030450A"/>
    <w:rsid w:val="003048F2"/>
    <w:rsid w:val="00304F6A"/>
    <w:rsid w:val="003068EB"/>
    <w:rsid w:val="00307D52"/>
    <w:rsid w:val="00310120"/>
    <w:rsid w:val="00310A2D"/>
    <w:rsid w:val="0031370C"/>
    <w:rsid w:val="003162EF"/>
    <w:rsid w:val="00316B2C"/>
    <w:rsid w:val="00317CDF"/>
    <w:rsid w:val="00320650"/>
    <w:rsid w:val="00321122"/>
    <w:rsid w:val="003216A7"/>
    <w:rsid w:val="00322315"/>
    <w:rsid w:val="0032735C"/>
    <w:rsid w:val="00327592"/>
    <w:rsid w:val="00330582"/>
    <w:rsid w:val="00332364"/>
    <w:rsid w:val="003335A2"/>
    <w:rsid w:val="003350A8"/>
    <w:rsid w:val="003359D6"/>
    <w:rsid w:val="00337757"/>
    <w:rsid w:val="00340222"/>
    <w:rsid w:val="003414DC"/>
    <w:rsid w:val="0034185D"/>
    <w:rsid w:val="00341A80"/>
    <w:rsid w:val="00341AF5"/>
    <w:rsid w:val="00341B3E"/>
    <w:rsid w:val="00341E63"/>
    <w:rsid w:val="00343103"/>
    <w:rsid w:val="00343FC3"/>
    <w:rsid w:val="0034469E"/>
    <w:rsid w:val="003529ED"/>
    <w:rsid w:val="00354A23"/>
    <w:rsid w:val="00355D69"/>
    <w:rsid w:val="00357092"/>
    <w:rsid w:val="00357D0D"/>
    <w:rsid w:val="00365356"/>
    <w:rsid w:val="00365671"/>
    <w:rsid w:val="00372375"/>
    <w:rsid w:val="003745F0"/>
    <w:rsid w:val="003749D1"/>
    <w:rsid w:val="00375244"/>
    <w:rsid w:val="00375A67"/>
    <w:rsid w:val="00375F0D"/>
    <w:rsid w:val="003760D0"/>
    <w:rsid w:val="003810D0"/>
    <w:rsid w:val="00382BDD"/>
    <w:rsid w:val="0038400D"/>
    <w:rsid w:val="0038524C"/>
    <w:rsid w:val="00385FAA"/>
    <w:rsid w:val="00386FFC"/>
    <w:rsid w:val="0038705D"/>
    <w:rsid w:val="003873F6"/>
    <w:rsid w:val="003905E4"/>
    <w:rsid w:val="00391F23"/>
    <w:rsid w:val="00392785"/>
    <w:rsid w:val="0039481B"/>
    <w:rsid w:val="00396E18"/>
    <w:rsid w:val="0039766D"/>
    <w:rsid w:val="00397E00"/>
    <w:rsid w:val="003A0C49"/>
    <w:rsid w:val="003A2CB2"/>
    <w:rsid w:val="003A36D1"/>
    <w:rsid w:val="003A3D1B"/>
    <w:rsid w:val="003A4BD0"/>
    <w:rsid w:val="003A7C1E"/>
    <w:rsid w:val="003B0C50"/>
    <w:rsid w:val="003B1F22"/>
    <w:rsid w:val="003B2967"/>
    <w:rsid w:val="003B2A36"/>
    <w:rsid w:val="003B3182"/>
    <w:rsid w:val="003C00FA"/>
    <w:rsid w:val="003C1332"/>
    <w:rsid w:val="003C1DFD"/>
    <w:rsid w:val="003C2869"/>
    <w:rsid w:val="003C2C9F"/>
    <w:rsid w:val="003C3C7E"/>
    <w:rsid w:val="003C3F71"/>
    <w:rsid w:val="003C635D"/>
    <w:rsid w:val="003D1E21"/>
    <w:rsid w:val="003D32F7"/>
    <w:rsid w:val="003D37D7"/>
    <w:rsid w:val="003D5C47"/>
    <w:rsid w:val="003D6452"/>
    <w:rsid w:val="003D70F3"/>
    <w:rsid w:val="003D74A9"/>
    <w:rsid w:val="003D79DA"/>
    <w:rsid w:val="003E0017"/>
    <w:rsid w:val="003E051D"/>
    <w:rsid w:val="003E063C"/>
    <w:rsid w:val="003E155B"/>
    <w:rsid w:val="003E1753"/>
    <w:rsid w:val="003E1C7C"/>
    <w:rsid w:val="003E3658"/>
    <w:rsid w:val="003E44AB"/>
    <w:rsid w:val="003E49C3"/>
    <w:rsid w:val="003E4E48"/>
    <w:rsid w:val="003E5305"/>
    <w:rsid w:val="003E5EBB"/>
    <w:rsid w:val="003F0F36"/>
    <w:rsid w:val="003F1DDE"/>
    <w:rsid w:val="003F375C"/>
    <w:rsid w:val="003F3993"/>
    <w:rsid w:val="003F3B8E"/>
    <w:rsid w:val="003F43E9"/>
    <w:rsid w:val="003F52FA"/>
    <w:rsid w:val="003F7EB1"/>
    <w:rsid w:val="004004AA"/>
    <w:rsid w:val="0040079B"/>
    <w:rsid w:val="004048AA"/>
    <w:rsid w:val="0040644C"/>
    <w:rsid w:val="00406611"/>
    <w:rsid w:val="0040664E"/>
    <w:rsid w:val="00407D43"/>
    <w:rsid w:val="004108CC"/>
    <w:rsid w:val="00410FAD"/>
    <w:rsid w:val="004137CF"/>
    <w:rsid w:val="004147FA"/>
    <w:rsid w:val="004155CA"/>
    <w:rsid w:val="00415B84"/>
    <w:rsid w:val="00416797"/>
    <w:rsid w:val="00416A77"/>
    <w:rsid w:val="00420957"/>
    <w:rsid w:val="0042127D"/>
    <w:rsid w:val="00421290"/>
    <w:rsid w:val="004213CB"/>
    <w:rsid w:val="00421829"/>
    <w:rsid w:val="00421E5A"/>
    <w:rsid w:val="00422F0D"/>
    <w:rsid w:val="00423FC0"/>
    <w:rsid w:val="004271CF"/>
    <w:rsid w:val="00427893"/>
    <w:rsid w:val="00427DAB"/>
    <w:rsid w:val="004303F8"/>
    <w:rsid w:val="004341A7"/>
    <w:rsid w:val="00435B81"/>
    <w:rsid w:val="00436AFC"/>
    <w:rsid w:val="00437EE6"/>
    <w:rsid w:val="004418D9"/>
    <w:rsid w:val="004421B2"/>
    <w:rsid w:val="004432FD"/>
    <w:rsid w:val="004441A5"/>
    <w:rsid w:val="004463FF"/>
    <w:rsid w:val="00446F15"/>
    <w:rsid w:val="00452A09"/>
    <w:rsid w:val="004558A0"/>
    <w:rsid w:val="004560E2"/>
    <w:rsid w:val="00456BA0"/>
    <w:rsid w:val="00460463"/>
    <w:rsid w:val="00461F08"/>
    <w:rsid w:val="004628C3"/>
    <w:rsid w:val="00464C6E"/>
    <w:rsid w:val="00465E07"/>
    <w:rsid w:val="004676AA"/>
    <w:rsid w:val="00470114"/>
    <w:rsid w:val="00470289"/>
    <w:rsid w:val="00470297"/>
    <w:rsid w:val="00470A21"/>
    <w:rsid w:val="00471039"/>
    <w:rsid w:val="004724DC"/>
    <w:rsid w:val="004746B2"/>
    <w:rsid w:val="004756C8"/>
    <w:rsid w:val="00475DCD"/>
    <w:rsid w:val="00476B25"/>
    <w:rsid w:val="0048098E"/>
    <w:rsid w:val="004815CD"/>
    <w:rsid w:val="0048257B"/>
    <w:rsid w:val="00485773"/>
    <w:rsid w:val="00486525"/>
    <w:rsid w:val="00487662"/>
    <w:rsid w:val="0048767D"/>
    <w:rsid w:val="00487746"/>
    <w:rsid w:val="0049068D"/>
    <w:rsid w:val="00490910"/>
    <w:rsid w:val="00490DD4"/>
    <w:rsid w:val="00492280"/>
    <w:rsid w:val="00494314"/>
    <w:rsid w:val="00496688"/>
    <w:rsid w:val="0049763F"/>
    <w:rsid w:val="004A0A74"/>
    <w:rsid w:val="004A104E"/>
    <w:rsid w:val="004A4070"/>
    <w:rsid w:val="004A7C16"/>
    <w:rsid w:val="004B0CCB"/>
    <w:rsid w:val="004B1E46"/>
    <w:rsid w:val="004B28E4"/>
    <w:rsid w:val="004B3780"/>
    <w:rsid w:val="004B4515"/>
    <w:rsid w:val="004C0D65"/>
    <w:rsid w:val="004C1B02"/>
    <w:rsid w:val="004C25DA"/>
    <w:rsid w:val="004C26DE"/>
    <w:rsid w:val="004C4316"/>
    <w:rsid w:val="004C5AEA"/>
    <w:rsid w:val="004C5D80"/>
    <w:rsid w:val="004C7EC2"/>
    <w:rsid w:val="004C7FE4"/>
    <w:rsid w:val="004D2540"/>
    <w:rsid w:val="004D3A35"/>
    <w:rsid w:val="004D438A"/>
    <w:rsid w:val="004D49A8"/>
    <w:rsid w:val="004D6CBD"/>
    <w:rsid w:val="004D76B8"/>
    <w:rsid w:val="004E0D1A"/>
    <w:rsid w:val="004E2179"/>
    <w:rsid w:val="004E33BC"/>
    <w:rsid w:val="004E4029"/>
    <w:rsid w:val="004E48B4"/>
    <w:rsid w:val="004E77FD"/>
    <w:rsid w:val="004E7C1F"/>
    <w:rsid w:val="004F0A5B"/>
    <w:rsid w:val="004F169F"/>
    <w:rsid w:val="004F1BE3"/>
    <w:rsid w:val="004F2B24"/>
    <w:rsid w:val="004F3199"/>
    <w:rsid w:val="004F4E48"/>
    <w:rsid w:val="004F61F9"/>
    <w:rsid w:val="0050260C"/>
    <w:rsid w:val="00502E37"/>
    <w:rsid w:val="00504201"/>
    <w:rsid w:val="00504309"/>
    <w:rsid w:val="00504CD8"/>
    <w:rsid w:val="00505626"/>
    <w:rsid w:val="00505B9C"/>
    <w:rsid w:val="005112F5"/>
    <w:rsid w:val="00511DCA"/>
    <w:rsid w:val="005131BB"/>
    <w:rsid w:val="00513426"/>
    <w:rsid w:val="005141D4"/>
    <w:rsid w:val="00520296"/>
    <w:rsid w:val="005207A2"/>
    <w:rsid w:val="00524956"/>
    <w:rsid w:val="005252EB"/>
    <w:rsid w:val="0052630F"/>
    <w:rsid w:val="00527C2D"/>
    <w:rsid w:val="00530BE9"/>
    <w:rsid w:val="005317BC"/>
    <w:rsid w:val="00533392"/>
    <w:rsid w:val="005341AD"/>
    <w:rsid w:val="005358FB"/>
    <w:rsid w:val="005367BB"/>
    <w:rsid w:val="00537F60"/>
    <w:rsid w:val="00540A0D"/>
    <w:rsid w:val="00541E6C"/>
    <w:rsid w:val="005422E8"/>
    <w:rsid w:val="00543F1D"/>
    <w:rsid w:val="00545AA4"/>
    <w:rsid w:val="00547C7D"/>
    <w:rsid w:val="005514D3"/>
    <w:rsid w:val="00552524"/>
    <w:rsid w:val="00552C1E"/>
    <w:rsid w:val="00554265"/>
    <w:rsid w:val="0055479F"/>
    <w:rsid w:val="00561B02"/>
    <w:rsid w:val="0056233B"/>
    <w:rsid w:val="00562CF6"/>
    <w:rsid w:val="0056447D"/>
    <w:rsid w:val="0056529D"/>
    <w:rsid w:val="005654BE"/>
    <w:rsid w:val="00566874"/>
    <w:rsid w:val="0056789C"/>
    <w:rsid w:val="00567943"/>
    <w:rsid w:val="00567D99"/>
    <w:rsid w:val="0057037E"/>
    <w:rsid w:val="0057146C"/>
    <w:rsid w:val="005742EA"/>
    <w:rsid w:val="00574748"/>
    <w:rsid w:val="00574C60"/>
    <w:rsid w:val="005758D5"/>
    <w:rsid w:val="00575B82"/>
    <w:rsid w:val="00576055"/>
    <w:rsid w:val="00576C09"/>
    <w:rsid w:val="005779F5"/>
    <w:rsid w:val="00581F97"/>
    <w:rsid w:val="00582910"/>
    <w:rsid w:val="005834AC"/>
    <w:rsid w:val="00583EC9"/>
    <w:rsid w:val="00584ABC"/>
    <w:rsid w:val="00585E83"/>
    <w:rsid w:val="00586ECB"/>
    <w:rsid w:val="005872B7"/>
    <w:rsid w:val="005878B8"/>
    <w:rsid w:val="00590F38"/>
    <w:rsid w:val="0059194C"/>
    <w:rsid w:val="00591C5F"/>
    <w:rsid w:val="00592837"/>
    <w:rsid w:val="00592975"/>
    <w:rsid w:val="00593101"/>
    <w:rsid w:val="0059370A"/>
    <w:rsid w:val="00593810"/>
    <w:rsid w:val="00595DB0"/>
    <w:rsid w:val="00595F69"/>
    <w:rsid w:val="005A051F"/>
    <w:rsid w:val="005A1446"/>
    <w:rsid w:val="005A1D67"/>
    <w:rsid w:val="005A3955"/>
    <w:rsid w:val="005A44D8"/>
    <w:rsid w:val="005A4D2E"/>
    <w:rsid w:val="005A501A"/>
    <w:rsid w:val="005A7C73"/>
    <w:rsid w:val="005B01B2"/>
    <w:rsid w:val="005B0353"/>
    <w:rsid w:val="005B15B3"/>
    <w:rsid w:val="005B27B5"/>
    <w:rsid w:val="005B4496"/>
    <w:rsid w:val="005B5A0A"/>
    <w:rsid w:val="005C04D0"/>
    <w:rsid w:val="005C0A2D"/>
    <w:rsid w:val="005C17A3"/>
    <w:rsid w:val="005C28E9"/>
    <w:rsid w:val="005C2F99"/>
    <w:rsid w:val="005C36DF"/>
    <w:rsid w:val="005C3B1B"/>
    <w:rsid w:val="005C4192"/>
    <w:rsid w:val="005C4788"/>
    <w:rsid w:val="005C5B4D"/>
    <w:rsid w:val="005C6821"/>
    <w:rsid w:val="005C6981"/>
    <w:rsid w:val="005D08A8"/>
    <w:rsid w:val="005D0C2A"/>
    <w:rsid w:val="005D3A6D"/>
    <w:rsid w:val="005D59DA"/>
    <w:rsid w:val="005D5EBB"/>
    <w:rsid w:val="005D7C1C"/>
    <w:rsid w:val="005E056B"/>
    <w:rsid w:val="005E32F9"/>
    <w:rsid w:val="005E3A64"/>
    <w:rsid w:val="005E450A"/>
    <w:rsid w:val="005E5A8C"/>
    <w:rsid w:val="005E70EE"/>
    <w:rsid w:val="005E7A96"/>
    <w:rsid w:val="005F38EB"/>
    <w:rsid w:val="005F4949"/>
    <w:rsid w:val="00600E34"/>
    <w:rsid w:val="00601517"/>
    <w:rsid w:val="00602672"/>
    <w:rsid w:val="00603C83"/>
    <w:rsid w:val="00603CDF"/>
    <w:rsid w:val="00603E02"/>
    <w:rsid w:val="0061056E"/>
    <w:rsid w:val="006108CA"/>
    <w:rsid w:val="00610AAE"/>
    <w:rsid w:val="00611119"/>
    <w:rsid w:val="00611857"/>
    <w:rsid w:val="00612EA9"/>
    <w:rsid w:val="006131CD"/>
    <w:rsid w:val="006131D0"/>
    <w:rsid w:val="0061372C"/>
    <w:rsid w:val="00614253"/>
    <w:rsid w:val="006143B6"/>
    <w:rsid w:val="00615B52"/>
    <w:rsid w:val="00620090"/>
    <w:rsid w:val="0062052E"/>
    <w:rsid w:val="00620A5D"/>
    <w:rsid w:val="00620E79"/>
    <w:rsid w:val="00621AC0"/>
    <w:rsid w:val="00622EFA"/>
    <w:rsid w:val="00626EC4"/>
    <w:rsid w:val="006330B8"/>
    <w:rsid w:val="006330D7"/>
    <w:rsid w:val="00633283"/>
    <w:rsid w:val="00633DD8"/>
    <w:rsid w:val="0063452F"/>
    <w:rsid w:val="006345F7"/>
    <w:rsid w:val="00635344"/>
    <w:rsid w:val="00635F2D"/>
    <w:rsid w:val="0064243E"/>
    <w:rsid w:val="006430B9"/>
    <w:rsid w:val="006448EE"/>
    <w:rsid w:val="00644A65"/>
    <w:rsid w:val="00646D32"/>
    <w:rsid w:val="0065052C"/>
    <w:rsid w:val="00650C80"/>
    <w:rsid w:val="006516D9"/>
    <w:rsid w:val="00651B99"/>
    <w:rsid w:val="0065242A"/>
    <w:rsid w:val="0065275E"/>
    <w:rsid w:val="00653788"/>
    <w:rsid w:val="00653FAD"/>
    <w:rsid w:val="0065566C"/>
    <w:rsid w:val="006557A8"/>
    <w:rsid w:val="006559E9"/>
    <w:rsid w:val="00656515"/>
    <w:rsid w:val="00657063"/>
    <w:rsid w:val="006570B1"/>
    <w:rsid w:val="006576FC"/>
    <w:rsid w:val="00661CF1"/>
    <w:rsid w:val="00661EFF"/>
    <w:rsid w:val="00662FFE"/>
    <w:rsid w:val="006631FF"/>
    <w:rsid w:val="006654DC"/>
    <w:rsid w:val="00665F9A"/>
    <w:rsid w:val="00667C32"/>
    <w:rsid w:val="0067026D"/>
    <w:rsid w:val="006704D1"/>
    <w:rsid w:val="0067083B"/>
    <w:rsid w:val="00673E47"/>
    <w:rsid w:val="0067479B"/>
    <w:rsid w:val="0067624D"/>
    <w:rsid w:val="00676267"/>
    <w:rsid w:val="006814A9"/>
    <w:rsid w:val="00682BE9"/>
    <w:rsid w:val="0068362D"/>
    <w:rsid w:val="00683DEE"/>
    <w:rsid w:val="00685331"/>
    <w:rsid w:val="006866A1"/>
    <w:rsid w:val="00687DF8"/>
    <w:rsid w:val="006900F8"/>
    <w:rsid w:val="00690770"/>
    <w:rsid w:val="00691C9D"/>
    <w:rsid w:val="00692589"/>
    <w:rsid w:val="00694581"/>
    <w:rsid w:val="006963B1"/>
    <w:rsid w:val="006964CB"/>
    <w:rsid w:val="006966BD"/>
    <w:rsid w:val="00696C73"/>
    <w:rsid w:val="006A119A"/>
    <w:rsid w:val="006A1387"/>
    <w:rsid w:val="006A1458"/>
    <w:rsid w:val="006A1C85"/>
    <w:rsid w:val="006A2C90"/>
    <w:rsid w:val="006A5686"/>
    <w:rsid w:val="006A60FB"/>
    <w:rsid w:val="006A6AFA"/>
    <w:rsid w:val="006B0EAF"/>
    <w:rsid w:val="006B1574"/>
    <w:rsid w:val="006B2AA3"/>
    <w:rsid w:val="006B400C"/>
    <w:rsid w:val="006B4AB9"/>
    <w:rsid w:val="006B50CB"/>
    <w:rsid w:val="006B5769"/>
    <w:rsid w:val="006B5F67"/>
    <w:rsid w:val="006C06EF"/>
    <w:rsid w:val="006C0A7B"/>
    <w:rsid w:val="006C0C68"/>
    <w:rsid w:val="006C335F"/>
    <w:rsid w:val="006C3681"/>
    <w:rsid w:val="006C3E3F"/>
    <w:rsid w:val="006C4166"/>
    <w:rsid w:val="006C4EF1"/>
    <w:rsid w:val="006C5313"/>
    <w:rsid w:val="006C5B80"/>
    <w:rsid w:val="006C6998"/>
    <w:rsid w:val="006C69DD"/>
    <w:rsid w:val="006C6E47"/>
    <w:rsid w:val="006D00A9"/>
    <w:rsid w:val="006D07B3"/>
    <w:rsid w:val="006D1341"/>
    <w:rsid w:val="006D516D"/>
    <w:rsid w:val="006D59EB"/>
    <w:rsid w:val="006D5DA8"/>
    <w:rsid w:val="006D629B"/>
    <w:rsid w:val="006D68C9"/>
    <w:rsid w:val="006D6A34"/>
    <w:rsid w:val="006D72DB"/>
    <w:rsid w:val="006D7B88"/>
    <w:rsid w:val="006D7C87"/>
    <w:rsid w:val="006E1827"/>
    <w:rsid w:val="006E1C67"/>
    <w:rsid w:val="006E2F02"/>
    <w:rsid w:val="006E320A"/>
    <w:rsid w:val="006E5E2A"/>
    <w:rsid w:val="006E5FE6"/>
    <w:rsid w:val="006E6033"/>
    <w:rsid w:val="006E680C"/>
    <w:rsid w:val="006E68AC"/>
    <w:rsid w:val="006E7A70"/>
    <w:rsid w:val="006E7A7B"/>
    <w:rsid w:val="006E7B0C"/>
    <w:rsid w:val="006E7B8C"/>
    <w:rsid w:val="006F0316"/>
    <w:rsid w:val="006F0499"/>
    <w:rsid w:val="006F05EB"/>
    <w:rsid w:val="006F12D2"/>
    <w:rsid w:val="006F13D1"/>
    <w:rsid w:val="006F1939"/>
    <w:rsid w:val="006F26B1"/>
    <w:rsid w:val="006F41F0"/>
    <w:rsid w:val="006F66FA"/>
    <w:rsid w:val="007002DA"/>
    <w:rsid w:val="00701339"/>
    <w:rsid w:val="00701855"/>
    <w:rsid w:val="00702297"/>
    <w:rsid w:val="0070306F"/>
    <w:rsid w:val="00703548"/>
    <w:rsid w:val="0070385F"/>
    <w:rsid w:val="00703A91"/>
    <w:rsid w:val="0070470F"/>
    <w:rsid w:val="00705390"/>
    <w:rsid w:val="00705408"/>
    <w:rsid w:val="00706328"/>
    <w:rsid w:val="007068D1"/>
    <w:rsid w:val="00706A9C"/>
    <w:rsid w:val="00706E9B"/>
    <w:rsid w:val="00710871"/>
    <w:rsid w:val="007108CE"/>
    <w:rsid w:val="007112C2"/>
    <w:rsid w:val="007124BC"/>
    <w:rsid w:val="00715A1F"/>
    <w:rsid w:val="00716C54"/>
    <w:rsid w:val="00717439"/>
    <w:rsid w:val="00717EE5"/>
    <w:rsid w:val="00717F09"/>
    <w:rsid w:val="00720177"/>
    <w:rsid w:val="00722DB0"/>
    <w:rsid w:val="0072368A"/>
    <w:rsid w:val="00724492"/>
    <w:rsid w:val="00724C56"/>
    <w:rsid w:val="00725C30"/>
    <w:rsid w:val="00726637"/>
    <w:rsid w:val="00726F81"/>
    <w:rsid w:val="0073143C"/>
    <w:rsid w:val="00732F23"/>
    <w:rsid w:val="00733F79"/>
    <w:rsid w:val="007375BB"/>
    <w:rsid w:val="00737D45"/>
    <w:rsid w:val="00737E57"/>
    <w:rsid w:val="007405F0"/>
    <w:rsid w:val="00740786"/>
    <w:rsid w:val="0074112A"/>
    <w:rsid w:val="00743776"/>
    <w:rsid w:val="00744729"/>
    <w:rsid w:val="0074762B"/>
    <w:rsid w:val="00751C6D"/>
    <w:rsid w:val="00753800"/>
    <w:rsid w:val="00754B68"/>
    <w:rsid w:val="0075746D"/>
    <w:rsid w:val="00757A5B"/>
    <w:rsid w:val="00760323"/>
    <w:rsid w:val="00760750"/>
    <w:rsid w:val="00761E06"/>
    <w:rsid w:val="007631CB"/>
    <w:rsid w:val="00763791"/>
    <w:rsid w:val="0076769C"/>
    <w:rsid w:val="007701BE"/>
    <w:rsid w:val="00771457"/>
    <w:rsid w:val="00772AD2"/>
    <w:rsid w:val="007733B9"/>
    <w:rsid w:val="007741EB"/>
    <w:rsid w:val="00776B01"/>
    <w:rsid w:val="00780698"/>
    <w:rsid w:val="00781996"/>
    <w:rsid w:val="00782B57"/>
    <w:rsid w:val="00782B93"/>
    <w:rsid w:val="007845BE"/>
    <w:rsid w:val="007851EE"/>
    <w:rsid w:val="00785A63"/>
    <w:rsid w:val="0078767B"/>
    <w:rsid w:val="00787A09"/>
    <w:rsid w:val="007911E8"/>
    <w:rsid w:val="0079419D"/>
    <w:rsid w:val="007941CC"/>
    <w:rsid w:val="007967AC"/>
    <w:rsid w:val="007A184B"/>
    <w:rsid w:val="007A1D4B"/>
    <w:rsid w:val="007A4CBC"/>
    <w:rsid w:val="007A51E0"/>
    <w:rsid w:val="007B1666"/>
    <w:rsid w:val="007B23D7"/>
    <w:rsid w:val="007B263B"/>
    <w:rsid w:val="007B26D0"/>
    <w:rsid w:val="007B2A4E"/>
    <w:rsid w:val="007B2F86"/>
    <w:rsid w:val="007B5215"/>
    <w:rsid w:val="007C106B"/>
    <w:rsid w:val="007C2A80"/>
    <w:rsid w:val="007C6643"/>
    <w:rsid w:val="007C7201"/>
    <w:rsid w:val="007C7C0F"/>
    <w:rsid w:val="007C7DE7"/>
    <w:rsid w:val="007D1375"/>
    <w:rsid w:val="007D1BFB"/>
    <w:rsid w:val="007D20EE"/>
    <w:rsid w:val="007D2D4C"/>
    <w:rsid w:val="007D2E20"/>
    <w:rsid w:val="007D475C"/>
    <w:rsid w:val="007D6B70"/>
    <w:rsid w:val="007E2448"/>
    <w:rsid w:val="007E2B78"/>
    <w:rsid w:val="007E2C94"/>
    <w:rsid w:val="007E3600"/>
    <w:rsid w:val="007E3C51"/>
    <w:rsid w:val="007E5561"/>
    <w:rsid w:val="007E62E7"/>
    <w:rsid w:val="007E6D0D"/>
    <w:rsid w:val="007E6D90"/>
    <w:rsid w:val="007E6E58"/>
    <w:rsid w:val="007F13F2"/>
    <w:rsid w:val="007F1FD4"/>
    <w:rsid w:val="007F314E"/>
    <w:rsid w:val="007F49FF"/>
    <w:rsid w:val="007F545D"/>
    <w:rsid w:val="007F548F"/>
    <w:rsid w:val="007F561A"/>
    <w:rsid w:val="007F6DCE"/>
    <w:rsid w:val="007F6DD7"/>
    <w:rsid w:val="008003BA"/>
    <w:rsid w:val="00801663"/>
    <w:rsid w:val="00801AAC"/>
    <w:rsid w:val="008027FA"/>
    <w:rsid w:val="00803514"/>
    <w:rsid w:val="008038CC"/>
    <w:rsid w:val="0080491A"/>
    <w:rsid w:val="00805E65"/>
    <w:rsid w:val="00807468"/>
    <w:rsid w:val="00807E43"/>
    <w:rsid w:val="0081284D"/>
    <w:rsid w:val="0081308E"/>
    <w:rsid w:val="0081417B"/>
    <w:rsid w:val="00817211"/>
    <w:rsid w:val="00821B80"/>
    <w:rsid w:val="00822CA8"/>
    <w:rsid w:val="00823AB6"/>
    <w:rsid w:val="008248C7"/>
    <w:rsid w:val="00824E27"/>
    <w:rsid w:val="008251E7"/>
    <w:rsid w:val="00827C6F"/>
    <w:rsid w:val="00830471"/>
    <w:rsid w:val="00831744"/>
    <w:rsid w:val="00835181"/>
    <w:rsid w:val="00835E83"/>
    <w:rsid w:val="0083673B"/>
    <w:rsid w:val="008373B3"/>
    <w:rsid w:val="008411BB"/>
    <w:rsid w:val="00845A9A"/>
    <w:rsid w:val="00847B53"/>
    <w:rsid w:val="00850292"/>
    <w:rsid w:val="00850C8B"/>
    <w:rsid w:val="008511F3"/>
    <w:rsid w:val="00852CFA"/>
    <w:rsid w:val="00856F7A"/>
    <w:rsid w:val="008576CC"/>
    <w:rsid w:val="00857AB9"/>
    <w:rsid w:val="008602F7"/>
    <w:rsid w:val="00861CC2"/>
    <w:rsid w:val="00863BAE"/>
    <w:rsid w:val="00863DFB"/>
    <w:rsid w:val="00867A9F"/>
    <w:rsid w:val="00867B7B"/>
    <w:rsid w:val="008719B9"/>
    <w:rsid w:val="008732B3"/>
    <w:rsid w:val="00873C28"/>
    <w:rsid w:val="008777BE"/>
    <w:rsid w:val="008778A7"/>
    <w:rsid w:val="00877D6D"/>
    <w:rsid w:val="00880668"/>
    <w:rsid w:val="00880719"/>
    <w:rsid w:val="008813EC"/>
    <w:rsid w:val="00882FCE"/>
    <w:rsid w:val="008830D9"/>
    <w:rsid w:val="008831B8"/>
    <w:rsid w:val="00890180"/>
    <w:rsid w:val="00890622"/>
    <w:rsid w:val="00892534"/>
    <w:rsid w:val="00895350"/>
    <w:rsid w:val="008978D6"/>
    <w:rsid w:val="00897C25"/>
    <w:rsid w:val="008A0817"/>
    <w:rsid w:val="008A150C"/>
    <w:rsid w:val="008A3861"/>
    <w:rsid w:val="008A3A83"/>
    <w:rsid w:val="008A4AFD"/>
    <w:rsid w:val="008A5989"/>
    <w:rsid w:val="008A7684"/>
    <w:rsid w:val="008B09DC"/>
    <w:rsid w:val="008B0AAA"/>
    <w:rsid w:val="008B0CF8"/>
    <w:rsid w:val="008B10A2"/>
    <w:rsid w:val="008B1A74"/>
    <w:rsid w:val="008B3860"/>
    <w:rsid w:val="008B54F0"/>
    <w:rsid w:val="008B63AE"/>
    <w:rsid w:val="008C0301"/>
    <w:rsid w:val="008C2A1F"/>
    <w:rsid w:val="008C2FDE"/>
    <w:rsid w:val="008C385A"/>
    <w:rsid w:val="008C4561"/>
    <w:rsid w:val="008C5C87"/>
    <w:rsid w:val="008C65CB"/>
    <w:rsid w:val="008C6BC1"/>
    <w:rsid w:val="008D081B"/>
    <w:rsid w:val="008D252B"/>
    <w:rsid w:val="008D5AD3"/>
    <w:rsid w:val="008D5B72"/>
    <w:rsid w:val="008D5C33"/>
    <w:rsid w:val="008D77F9"/>
    <w:rsid w:val="008E04EB"/>
    <w:rsid w:val="008E05E2"/>
    <w:rsid w:val="008E2BEA"/>
    <w:rsid w:val="008E2E18"/>
    <w:rsid w:val="008E3279"/>
    <w:rsid w:val="008E3827"/>
    <w:rsid w:val="008E3B9A"/>
    <w:rsid w:val="008E417D"/>
    <w:rsid w:val="008E5F5A"/>
    <w:rsid w:val="008E65B1"/>
    <w:rsid w:val="008E6DD1"/>
    <w:rsid w:val="008E789B"/>
    <w:rsid w:val="008E7A13"/>
    <w:rsid w:val="008F0C4E"/>
    <w:rsid w:val="008F3739"/>
    <w:rsid w:val="008F3BD7"/>
    <w:rsid w:val="008F54CC"/>
    <w:rsid w:val="009022A8"/>
    <w:rsid w:val="00905854"/>
    <w:rsid w:val="009070F5"/>
    <w:rsid w:val="009071CB"/>
    <w:rsid w:val="00912C26"/>
    <w:rsid w:val="00912E58"/>
    <w:rsid w:val="00913141"/>
    <w:rsid w:val="00914984"/>
    <w:rsid w:val="00915188"/>
    <w:rsid w:val="00915BAE"/>
    <w:rsid w:val="00917898"/>
    <w:rsid w:val="00920CFD"/>
    <w:rsid w:val="00922DF5"/>
    <w:rsid w:val="00923265"/>
    <w:rsid w:val="009234EE"/>
    <w:rsid w:val="009239A8"/>
    <w:rsid w:val="009242FB"/>
    <w:rsid w:val="00924BAE"/>
    <w:rsid w:val="009253F2"/>
    <w:rsid w:val="00926CE5"/>
    <w:rsid w:val="00926D74"/>
    <w:rsid w:val="00927C0A"/>
    <w:rsid w:val="00931559"/>
    <w:rsid w:val="00933990"/>
    <w:rsid w:val="00933CBB"/>
    <w:rsid w:val="00934814"/>
    <w:rsid w:val="00935F62"/>
    <w:rsid w:val="00937452"/>
    <w:rsid w:val="00941935"/>
    <w:rsid w:val="00941EAA"/>
    <w:rsid w:val="009421EA"/>
    <w:rsid w:val="00942989"/>
    <w:rsid w:val="00942BFA"/>
    <w:rsid w:val="00943DDD"/>
    <w:rsid w:val="009449B1"/>
    <w:rsid w:val="00944B00"/>
    <w:rsid w:val="009455A0"/>
    <w:rsid w:val="009465F0"/>
    <w:rsid w:val="00952EC7"/>
    <w:rsid w:val="00953B0B"/>
    <w:rsid w:val="00954604"/>
    <w:rsid w:val="00955E12"/>
    <w:rsid w:val="009568E8"/>
    <w:rsid w:val="00961311"/>
    <w:rsid w:val="00961A8B"/>
    <w:rsid w:val="0096336E"/>
    <w:rsid w:val="00963D6F"/>
    <w:rsid w:val="00970DF0"/>
    <w:rsid w:val="009712BD"/>
    <w:rsid w:val="00971638"/>
    <w:rsid w:val="009723EE"/>
    <w:rsid w:val="00972C91"/>
    <w:rsid w:val="00976098"/>
    <w:rsid w:val="00976997"/>
    <w:rsid w:val="00982B39"/>
    <w:rsid w:val="00986276"/>
    <w:rsid w:val="00987B74"/>
    <w:rsid w:val="00990E35"/>
    <w:rsid w:val="009913DB"/>
    <w:rsid w:val="00991BAD"/>
    <w:rsid w:val="00991E83"/>
    <w:rsid w:val="00992BD9"/>
    <w:rsid w:val="00994B48"/>
    <w:rsid w:val="009A0DF9"/>
    <w:rsid w:val="009A2F75"/>
    <w:rsid w:val="009A440A"/>
    <w:rsid w:val="009A481E"/>
    <w:rsid w:val="009A4CC0"/>
    <w:rsid w:val="009A5A66"/>
    <w:rsid w:val="009A607F"/>
    <w:rsid w:val="009A6303"/>
    <w:rsid w:val="009A6FF5"/>
    <w:rsid w:val="009A7773"/>
    <w:rsid w:val="009B0606"/>
    <w:rsid w:val="009B0F1C"/>
    <w:rsid w:val="009B1147"/>
    <w:rsid w:val="009B156C"/>
    <w:rsid w:val="009B3559"/>
    <w:rsid w:val="009B5311"/>
    <w:rsid w:val="009B5BB5"/>
    <w:rsid w:val="009B70C8"/>
    <w:rsid w:val="009B7C37"/>
    <w:rsid w:val="009C2012"/>
    <w:rsid w:val="009C515D"/>
    <w:rsid w:val="009C7102"/>
    <w:rsid w:val="009D04FB"/>
    <w:rsid w:val="009D1905"/>
    <w:rsid w:val="009D4820"/>
    <w:rsid w:val="009D522A"/>
    <w:rsid w:val="009D5A8D"/>
    <w:rsid w:val="009D660A"/>
    <w:rsid w:val="009D7710"/>
    <w:rsid w:val="009E266A"/>
    <w:rsid w:val="009E2742"/>
    <w:rsid w:val="009E39DD"/>
    <w:rsid w:val="009E3C6A"/>
    <w:rsid w:val="009E3DAD"/>
    <w:rsid w:val="009E5521"/>
    <w:rsid w:val="009F0845"/>
    <w:rsid w:val="009F4134"/>
    <w:rsid w:val="009F6316"/>
    <w:rsid w:val="009F7CBF"/>
    <w:rsid w:val="00A00556"/>
    <w:rsid w:val="00A0319A"/>
    <w:rsid w:val="00A0438C"/>
    <w:rsid w:val="00A05341"/>
    <w:rsid w:val="00A05A27"/>
    <w:rsid w:val="00A10C0C"/>
    <w:rsid w:val="00A114FC"/>
    <w:rsid w:val="00A116B7"/>
    <w:rsid w:val="00A122F1"/>
    <w:rsid w:val="00A1277C"/>
    <w:rsid w:val="00A13B67"/>
    <w:rsid w:val="00A20A95"/>
    <w:rsid w:val="00A2478D"/>
    <w:rsid w:val="00A25DAC"/>
    <w:rsid w:val="00A25EF8"/>
    <w:rsid w:val="00A26319"/>
    <w:rsid w:val="00A26370"/>
    <w:rsid w:val="00A277BE"/>
    <w:rsid w:val="00A30934"/>
    <w:rsid w:val="00A30E0C"/>
    <w:rsid w:val="00A31679"/>
    <w:rsid w:val="00A320BE"/>
    <w:rsid w:val="00A33338"/>
    <w:rsid w:val="00A36543"/>
    <w:rsid w:val="00A406C6"/>
    <w:rsid w:val="00A41A8A"/>
    <w:rsid w:val="00A423A7"/>
    <w:rsid w:val="00A4324B"/>
    <w:rsid w:val="00A45A86"/>
    <w:rsid w:val="00A46B0E"/>
    <w:rsid w:val="00A46D13"/>
    <w:rsid w:val="00A47422"/>
    <w:rsid w:val="00A4742F"/>
    <w:rsid w:val="00A51079"/>
    <w:rsid w:val="00A51A6F"/>
    <w:rsid w:val="00A52258"/>
    <w:rsid w:val="00A53A71"/>
    <w:rsid w:val="00A60D8E"/>
    <w:rsid w:val="00A62144"/>
    <w:rsid w:val="00A62344"/>
    <w:rsid w:val="00A6335D"/>
    <w:rsid w:val="00A63BC2"/>
    <w:rsid w:val="00A648F5"/>
    <w:rsid w:val="00A65E4B"/>
    <w:rsid w:val="00A67736"/>
    <w:rsid w:val="00A770DC"/>
    <w:rsid w:val="00A777C6"/>
    <w:rsid w:val="00A7790C"/>
    <w:rsid w:val="00A77B00"/>
    <w:rsid w:val="00A814C0"/>
    <w:rsid w:val="00A82C5E"/>
    <w:rsid w:val="00A82FBE"/>
    <w:rsid w:val="00A832CD"/>
    <w:rsid w:val="00A837F2"/>
    <w:rsid w:val="00A839CD"/>
    <w:rsid w:val="00A84138"/>
    <w:rsid w:val="00A84C67"/>
    <w:rsid w:val="00A84C8C"/>
    <w:rsid w:val="00A87BA1"/>
    <w:rsid w:val="00A90520"/>
    <w:rsid w:val="00A93323"/>
    <w:rsid w:val="00A93D71"/>
    <w:rsid w:val="00A94983"/>
    <w:rsid w:val="00A96463"/>
    <w:rsid w:val="00A97C19"/>
    <w:rsid w:val="00AA0EF8"/>
    <w:rsid w:val="00AA19AD"/>
    <w:rsid w:val="00AA1B67"/>
    <w:rsid w:val="00AA4472"/>
    <w:rsid w:val="00AA52F0"/>
    <w:rsid w:val="00AA6899"/>
    <w:rsid w:val="00AA7E35"/>
    <w:rsid w:val="00AB0053"/>
    <w:rsid w:val="00AB01F9"/>
    <w:rsid w:val="00AB0651"/>
    <w:rsid w:val="00AB0E27"/>
    <w:rsid w:val="00AB17E2"/>
    <w:rsid w:val="00AB2A4A"/>
    <w:rsid w:val="00AB30AE"/>
    <w:rsid w:val="00AB3D65"/>
    <w:rsid w:val="00AB6186"/>
    <w:rsid w:val="00AC06A4"/>
    <w:rsid w:val="00AC071B"/>
    <w:rsid w:val="00AC0E70"/>
    <w:rsid w:val="00AC2727"/>
    <w:rsid w:val="00AC285C"/>
    <w:rsid w:val="00AC57E3"/>
    <w:rsid w:val="00AC70F0"/>
    <w:rsid w:val="00AC7772"/>
    <w:rsid w:val="00AC7998"/>
    <w:rsid w:val="00AD0240"/>
    <w:rsid w:val="00AD13C1"/>
    <w:rsid w:val="00AD28A6"/>
    <w:rsid w:val="00AD2A30"/>
    <w:rsid w:val="00AD5457"/>
    <w:rsid w:val="00AD5613"/>
    <w:rsid w:val="00AE05BD"/>
    <w:rsid w:val="00AE262B"/>
    <w:rsid w:val="00AE2D8F"/>
    <w:rsid w:val="00AE438F"/>
    <w:rsid w:val="00AE5983"/>
    <w:rsid w:val="00AE6375"/>
    <w:rsid w:val="00AE7C21"/>
    <w:rsid w:val="00AE7DDD"/>
    <w:rsid w:val="00AF09F9"/>
    <w:rsid w:val="00AF1D24"/>
    <w:rsid w:val="00AF284F"/>
    <w:rsid w:val="00AF2AD2"/>
    <w:rsid w:val="00AF783E"/>
    <w:rsid w:val="00B003EA"/>
    <w:rsid w:val="00B02B18"/>
    <w:rsid w:val="00B04A6C"/>
    <w:rsid w:val="00B04FFF"/>
    <w:rsid w:val="00B05DDE"/>
    <w:rsid w:val="00B06585"/>
    <w:rsid w:val="00B06FDB"/>
    <w:rsid w:val="00B10A3D"/>
    <w:rsid w:val="00B10A72"/>
    <w:rsid w:val="00B11660"/>
    <w:rsid w:val="00B12D43"/>
    <w:rsid w:val="00B137B3"/>
    <w:rsid w:val="00B14CD4"/>
    <w:rsid w:val="00B160D7"/>
    <w:rsid w:val="00B178D5"/>
    <w:rsid w:val="00B2192D"/>
    <w:rsid w:val="00B225E3"/>
    <w:rsid w:val="00B22D85"/>
    <w:rsid w:val="00B23382"/>
    <w:rsid w:val="00B26910"/>
    <w:rsid w:val="00B32173"/>
    <w:rsid w:val="00B32C80"/>
    <w:rsid w:val="00B32CFB"/>
    <w:rsid w:val="00B34B2C"/>
    <w:rsid w:val="00B36B9C"/>
    <w:rsid w:val="00B434F7"/>
    <w:rsid w:val="00B462C0"/>
    <w:rsid w:val="00B51273"/>
    <w:rsid w:val="00B54069"/>
    <w:rsid w:val="00B550C6"/>
    <w:rsid w:val="00B56082"/>
    <w:rsid w:val="00B57C9A"/>
    <w:rsid w:val="00B57F2D"/>
    <w:rsid w:val="00B605C5"/>
    <w:rsid w:val="00B62BD5"/>
    <w:rsid w:val="00B63DAD"/>
    <w:rsid w:val="00B64AF6"/>
    <w:rsid w:val="00B64CC3"/>
    <w:rsid w:val="00B66F83"/>
    <w:rsid w:val="00B67AFF"/>
    <w:rsid w:val="00B7085B"/>
    <w:rsid w:val="00B713EA"/>
    <w:rsid w:val="00B7196A"/>
    <w:rsid w:val="00B71EA2"/>
    <w:rsid w:val="00B72DD8"/>
    <w:rsid w:val="00B739DB"/>
    <w:rsid w:val="00B745A1"/>
    <w:rsid w:val="00B7550A"/>
    <w:rsid w:val="00B7726E"/>
    <w:rsid w:val="00B77631"/>
    <w:rsid w:val="00B7767E"/>
    <w:rsid w:val="00B80307"/>
    <w:rsid w:val="00B82143"/>
    <w:rsid w:val="00B83EBA"/>
    <w:rsid w:val="00B85BC0"/>
    <w:rsid w:val="00B87870"/>
    <w:rsid w:val="00B87925"/>
    <w:rsid w:val="00B87D73"/>
    <w:rsid w:val="00B922AD"/>
    <w:rsid w:val="00B93A9D"/>
    <w:rsid w:val="00B93E72"/>
    <w:rsid w:val="00B9515F"/>
    <w:rsid w:val="00B96D4B"/>
    <w:rsid w:val="00B97EB6"/>
    <w:rsid w:val="00BA04CD"/>
    <w:rsid w:val="00BA321C"/>
    <w:rsid w:val="00BA32EF"/>
    <w:rsid w:val="00BA3C11"/>
    <w:rsid w:val="00BA437E"/>
    <w:rsid w:val="00BA5CDF"/>
    <w:rsid w:val="00BA7F24"/>
    <w:rsid w:val="00BB2492"/>
    <w:rsid w:val="00BB2933"/>
    <w:rsid w:val="00BB2DF5"/>
    <w:rsid w:val="00BC1FE0"/>
    <w:rsid w:val="00BC46A8"/>
    <w:rsid w:val="00BC5574"/>
    <w:rsid w:val="00BC5681"/>
    <w:rsid w:val="00BC6397"/>
    <w:rsid w:val="00BC6BF8"/>
    <w:rsid w:val="00BD09F8"/>
    <w:rsid w:val="00BD1605"/>
    <w:rsid w:val="00BD2653"/>
    <w:rsid w:val="00BD4B7B"/>
    <w:rsid w:val="00BD4D2D"/>
    <w:rsid w:val="00BD5625"/>
    <w:rsid w:val="00BD5E9A"/>
    <w:rsid w:val="00BD772D"/>
    <w:rsid w:val="00BD7BA6"/>
    <w:rsid w:val="00BE0CEB"/>
    <w:rsid w:val="00BE1820"/>
    <w:rsid w:val="00BE1A55"/>
    <w:rsid w:val="00BE1AE1"/>
    <w:rsid w:val="00BE1DCC"/>
    <w:rsid w:val="00BE3A8F"/>
    <w:rsid w:val="00BE4712"/>
    <w:rsid w:val="00BE6052"/>
    <w:rsid w:val="00BE7790"/>
    <w:rsid w:val="00BF12AA"/>
    <w:rsid w:val="00BF2280"/>
    <w:rsid w:val="00BF2739"/>
    <w:rsid w:val="00BF297F"/>
    <w:rsid w:val="00BF3460"/>
    <w:rsid w:val="00BF4559"/>
    <w:rsid w:val="00BF59AC"/>
    <w:rsid w:val="00C01FD5"/>
    <w:rsid w:val="00C021E6"/>
    <w:rsid w:val="00C02731"/>
    <w:rsid w:val="00C0429B"/>
    <w:rsid w:val="00C046A9"/>
    <w:rsid w:val="00C05229"/>
    <w:rsid w:val="00C1268F"/>
    <w:rsid w:val="00C153D1"/>
    <w:rsid w:val="00C1617F"/>
    <w:rsid w:val="00C20E25"/>
    <w:rsid w:val="00C2218B"/>
    <w:rsid w:val="00C23069"/>
    <w:rsid w:val="00C23382"/>
    <w:rsid w:val="00C245D5"/>
    <w:rsid w:val="00C24A2F"/>
    <w:rsid w:val="00C27997"/>
    <w:rsid w:val="00C279E1"/>
    <w:rsid w:val="00C30B90"/>
    <w:rsid w:val="00C31889"/>
    <w:rsid w:val="00C336A2"/>
    <w:rsid w:val="00C33755"/>
    <w:rsid w:val="00C33A20"/>
    <w:rsid w:val="00C33E75"/>
    <w:rsid w:val="00C3476E"/>
    <w:rsid w:val="00C348F9"/>
    <w:rsid w:val="00C34EA9"/>
    <w:rsid w:val="00C3578E"/>
    <w:rsid w:val="00C360B9"/>
    <w:rsid w:val="00C361BD"/>
    <w:rsid w:val="00C36802"/>
    <w:rsid w:val="00C41B57"/>
    <w:rsid w:val="00C41CE4"/>
    <w:rsid w:val="00C43C79"/>
    <w:rsid w:val="00C447BC"/>
    <w:rsid w:val="00C4769F"/>
    <w:rsid w:val="00C476F7"/>
    <w:rsid w:val="00C503A8"/>
    <w:rsid w:val="00C5339D"/>
    <w:rsid w:val="00C5379F"/>
    <w:rsid w:val="00C539FF"/>
    <w:rsid w:val="00C53E4C"/>
    <w:rsid w:val="00C544E2"/>
    <w:rsid w:val="00C608CD"/>
    <w:rsid w:val="00C609F6"/>
    <w:rsid w:val="00C60AC9"/>
    <w:rsid w:val="00C633CC"/>
    <w:rsid w:val="00C650D2"/>
    <w:rsid w:val="00C67C75"/>
    <w:rsid w:val="00C71B37"/>
    <w:rsid w:val="00C73286"/>
    <w:rsid w:val="00C7427F"/>
    <w:rsid w:val="00C745C2"/>
    <w:rsid w:val="00C8204F"/>
    <w:rsid w:val="00C826AD"/>
    <w:rsid w:val="00C84401"/>
    <w:rsid w:val="00C85577"/>
    <w:rsid w:val="00C8587C"/>
    <w:rsid w:val="00C85D66"/>
    <w:rsid w:val="00C9235F"/>
    <w:rsid w:val="00C94020"/>
    <w:rsid w:val="00C94997"/>
    <w:rsid w:val="00C94E2A"/>
    <w:rsid w:val="00C9615D"/>
    <w:rsid w:val="00C96AF2"/>
    <w:rsid w:val="00C972C1"/>
    <w:rsid w:val="00CA13F7"/>
    <w:rsid w:val="00CA1DF5"/>
    <w:rsid w:val="00CA287F"/>
    <w:rsid w:val="00CA43D5"/>
    <w:rsid w:val="00CA45BE"/>
    <w:rsid w:val="00CA64EE"/>
    <w:rsid w:val="00CA66F4"/>
    <w:rsid w:val="00CA6A90"/>
    <w:rsid w:val="00CB0230"/>
    <w:rsid w:val="00CB0967"/>
    <w:rsid w:val="00CB13BA"/>
    <w:rsid w:val="00CB4A33"/>
    <w:rsid w:val="00CB5800"/>
    <w:rsid w:val="00CC2CAA"/>
    <w:rsid w:val="00CC3C3F"/>
    <w:rsid w:val="00CC3D3C"/>
    <w:rsid w:val="00CC438A"/>
    <w:rsid w:val="00CC4ECF"/>
    <w:rsid w:val="00CC7165"/>
    <w:rsid w:val="00CD0812"/>
    <w:rsid w:val="00CD11CF"/>
    <w:rsid w:val="00CD3453"/>
    <w:rsid w:val="00CD509A"/>
    <w:rsid w:val="00CD5CA7"/>
    <w:rsid w:val="00CD6CF7"/>
    <w:rsid w:val="00CD6E1D"/>
    <w:rsid w:val="00CD6FDE"/>
    <w:rsid w:val="00CD7487"/>
    <w:rsid w:val="00CE0E86"/>
    <w:rsid w:val="00CE1702"/>
    <w:rsid w:val="00CE2E87"/>
    <w:rsid w:val="00CE3AEE"/>
    <w:rsid w:val="00CE5ACA"/>
    <w:rsid w:val="00CE64F8"/>
    <w:rsid w:val="00CF17F1"/>
    <w:rsid w:val="00CF36D2"/>
    <w:rsid w:val="00CF764C"/>
    <w:rsid w:val="00D025E4"/>
    <w:rsid w:val="00D0280A"/>
    <w:rsid w:val="00D0649D"/>
    <w:rsid w:val="00D07903"/>
    <w:rsid w:val="00D1372F"/>
    <w:rsid w:val="00D14656"/>
    <w:rsid w:val="00D1532C"/>
    <w:rsid w:val="00D15439"/>
    <w:rsid w:val="00D169ED"/>
    <w:rsid w:val="00D173DA"/>
    <w:rsid w:val="00D17FBD"/>
    <w:rsid w:val="00D20FC3"/>
    <w:rsid w:val="00D21F85"/>
    <w:rsid w:val="00D22A5B"/>
    <w:rsid w:val="00D272EF"/>
    <w:rsid w:val="00D31458"/>
    <w:rsid w:val="00D33C3E"/>
    <w:rsid w:val="00D355B6"/>
    <w:rsid w:val="00D369A7"/>
    <w:rsid w:val="00D371CA"/>
    <w:rsid w:val="00D3751B"/>
    <w:rsid w:val="00D376E6"/>
    <w:rsid w:val="00D41058"/>
    <w:rsid w:val="00D425BD"/>
    <w:rsid w:val="00D4470E"/>
    <w:rsid w:val="00D4669D"/>
    <w:rsid w:val="00D50A65"/>
    <w:rsid w:val="00D50D07"/>
    <w:rsid w:val="00D51EA5"/>
    <w:rsid w:val="00D52006"/>
    <w:rsid w:val="00D5330D"/>
    <w:rsid w:val="00D5538E"/>
    <w:rsid w:val="00D562EE"/>
    <w:rsid w:val="00D60B24"/>
    <w:rsid w:val="00D6159A"/>
    <w:rsid w:val="00D62E35"/>
    <w:rsid w:val="00D6609D"/>
    <w:rsid w:val="00D73951"/>
    <w:rsid w:val="00D74CBA"/>
    <w:rsid w:val="00D75754"/>
    <w:rsid w:val="00D77573"/>
    <w:rsid w:val="00D804BA"/>
    <w:rsid w:val="00D80F7B"/>
    <w:rsid w:val="00D826A0"/>
    <w:rsid w:val="00D8289E"/>
    <w:rsid w:val="00D82F3F"/>
    <w:rsid w:val="00D84010"/>
    <w:rsid w:val="00D84FD3"/>
    <w:rsid w:val="00D85124"/>
    <w:rsid w:val="00D85B5F"/>
    <w:rsid w:val="00D86B5B"/>
    <w:rsid w:val="00D87226"/>
    <w:rsid w:val="00D93036"/>
    <w:rsid w:val="00D9387F"/>
    <w:rsid w:val="00D94BF2"/>
    <w:rsid w:val="00DA02EE"/>
    <w:rsid w:val="00DA167F"/>
    <w:rsid w:val="00DA1D0F"/>
    <w:rsid w:val="00DA3ECB"/>
    <w:rsid w:val="00DA5AAE"/>
    <w:rsid w:val="00DA5C2C"/>
    <w:rsid w:val="00DB04F3"/>
    <w:rsid w:val="00DB0767"/>
    <w:rsid w:val="00DB15D2"/>
    <w:rsid w:val="00DB32A2"/>
    <w:rsid w:val="00DB39DD"/>
    <w:rsid w:val="00DB5629"/>
    <w:rsid w:val="00DB5AA4"/>
    <w:rsid w:val="00DC0269"/>
    <w:rsid w:val="00DC1478"/>
    <w:rsid w:val="00DC1BB4"/>
    <w:rsid w:val="00DC3720"/>
    <w:rsid w:val="00DC3863"/>
    <w:rsid w:val="00DC3972"/>
    <w:rsid w:val="00DC4829"/>
    <w:rsid w:val="00DC5C7C"/>
    <w:rsid w:val="00DC5EEB"/>
    <w:rsid w:val="00DC6702"/>
    <w:rsid w:val="00DC6C8E"/>
    <w:rsid w:val="00DD2926"/>
    <w:rsid w:val="00DD48CB"/>
    <w:rsid w:val="00DD5B6E"/>
    <w:rsid w:val="00DD6812"/>
    <w:rsid w:val="00DE0801"/>
    <w:rsid w:val="00DE0E1B"/>
    <w:rsid w:val="00DE1900"/>
    <w:rsid w:val="00DE24A6"/>
    <w:rsid w:val="00DE2AE4"/>
    <w:rsid w:val="00DE4974"/>
    <w:rsid w:val="00DE624C"/>
    <w:rsid w:val="00DE6E0A"/>
    <w:rsid w:val="00DF1A3C"/>
    <w:rsid w:val="00DF2794"/>
    <w:rsid w:val="00DF2994"/>
    <w:rsid w:val="00DF3662"/>
    <w:rsid w:val="00DF39A0"/>
    <w:rsid w:val="00DF3DE4"/>
    <w:rsid w:val="00DF4841"/>
    <w:rsid w:val="00DF4AC3"/>
    <w:rsid w:val="00DF5020"/>
    <w:rsid w:val="00DF7C6C"/>
    <w:rsid w:val="00E01C4A"/>
    <w:rsid w:val="00E0316C"/>
    <w:rsid w:val="00E03578"/>
    <w:rsid w:val="00E05A2E"/>
    <w:rsid w:val="00E05D06"/>
    <w:rsid w:val="00E05F71"/>
    <w:rsid w:val="00E145E9"/>
    <w:rsid w:val="00E15110"/>
    <w:rsid w:val="00E17B27"/>
    <w:rsid w:val="00E201AC"/>
    <w:rsid w:val="00E262A4"/>
    <w:rsid w:val="00E30793"/>
    <w:rsid w:val="00E3575E"/>
    <w:rsid w:val="00E3609F"/>
    <w:rsid w:val="00E369B8"/>
    <w:rsid w:val="00E37CCC"/>
    <w:rsid w:val="00E37E54"/>
    <w:rsid w:val="00E37EB6"/>
    <w:rsid w:val="00E42603"/>
    <w:rsid w:val="00E43B34"/>
    <w:rsid w:val="00E441EB"/>
    <w:rsid w:val="00E47DCF"/>
    <w:rsid w:val="00E5058A"/>
    <w:rsid w:val="00E50913"/>
    <w:rsid w:val="00E509CD"/>
    <w:rsid w:val="00E513D0"/>
    <w:rsid w:val="00E51584"/>
    <w:rsid w:val="00E51E70"/>
    <w:rsid w:val="00E543CA"/>
    <w:rsid w:val="00E55ABA"/>
    <w:rsid w:val="00E56393"/>
    <w:rsid w:val="00E56473"/>
    <w:rsid w:val="00E614BD"/>
    <w:rsid w:val="00E61722"/>
    <w:rsid w:val="00E6361F"/>
    <w:rsid w:val="00E63F31"/>
    <w:rsid w:val="00E64AF3"/>
    <w:rsid w:val="00E64DC5"/>
    <w:rsid w:val="00E66538"/>
    <w:rsid w:val="00E66885"/>
    <w:rsid w:val="00E6718D"/>
    <w:rsid w:val="00E704F0"/>
    <w:rsid w:val="00E7231A"/>
    <w:rsid w:val="00E74302"/>
    <w:rsid w:val="00E770C5"/>
    <w:rsid w:val="00E811B1"/>
    <w:rsid w:val="00E81A43"/>
    <w:rsid w:val="00E82BFD"/>
    <w:rsid w:val="00E82D3A"/>
    <w:rsid w:val="00E84688"/>
    <w:rsid w:val="00E85762"/>
    <w:rsid w:val="00E85C39"/>
    <w:rsid w:val="00E866E2"/>
    <w:rsid w:val="00E8745D"/>
    <w:rsid w:val="00E87DAC"/>
    <w:rsid w:val="00E92700"/>
    <w:rsid w:val="00E928DE"/>
    <w:rsid w:val="00E9316F"/>
    <w:rsid w:val="00E94D5B"/>
    <w:rsid w:val="00EA10B1"/>
    <w:rsid w:val="00EA3505"/>
    <w:rsid w:val="00EA52C8"/>
    <w:rsid w:val="00EA5B75"/>
    <w:rsid w:val="00EB05B2"/>
    <w:rsid w:val="00EB071D"/>
    <w:rsid w:val="00EB0F61"/>
    <w:rsid w:val="00EB2444"/>
    <w:rsid w:val="00EB51CE"/>
    <w:rsid w:val="00EB555F"/>
    <w:rsid w:val="00EB697A"/>
    <w:rsid w:val="00EB759A"/>
    <w:rsid w:val="00EB7A2C"/>
    <w:rsid w:val="00EB7FF0"/>
    <w:rsid w:val="00EC0019"/>
    <w:rsid w:val="00EC0812"/>
    <w:rsid w:val="00EC100F"/>
    <w:rsid w:val="00EC4354"/>
    <w:rsid w:val="00EC6C44"/>
    <w:rsid w:val="00ED32D0"/>
    <w:rsid w:val="00ED3C31"/>
    <w:rsid w:val="00ED6501"/>
    <w:rsid w:val="00ED7A6C"/>
    <w:rsid w:val="00EE1A2A"/>
    <w:rsid w:val="00EE38A3"/>
    <w:rsid w:val="00EE3F2B"/>
    <w:rsid w:val="00EE4AEA"/>
    <w:rsid w:val="00EE63B8"/>
    <w:rsid w:val="00EE70FC"/>
    <w:rsid w:val="00EE777B"/>
    <w:rsid w:val="00EE79DC"/>
    <w:rsid w:val="00EF0FB5"/>
    <w:rsid w:val="00EF2819"/>
    <w:rsid w:val="00EF33DF"/>
    <w:rsid w:val="00EF33F4"/>
    <w:rsid w:val="00EF50E5"/>
    <w:rsid w:val="00EF71D6"/>
    <w:rsid w:val="00EF749F"/>
    <w:rsid w:val="00F0182B"/>
    <w:rsid w:val="00F01883"/>
    <w:rsid w:val="00F06861"/>
    <w:rsid w:val="00F06ECA"/>
    <w:rsid w:val="00F07988"/>
    <w:rsid w:val="00F1048E"/>
    <w:rsid w:val="00F1421A"/>
    <w:rsid w:val="00F166E4"/>
    <w:rsid w:val="00F21839"/>
    <w:rsid w:val="00F21AEC"/>
    <w:rsid w:val="00F221E8"/>
    <w:rsid w:val="00F22521"/>
    <w:rsid w:val="00F22522"/>
    <w:rsid w:val="00F25830"/>
    <w:rsid w:val="00F25A04"/>
    <w:rsid w:val="00F27B00"/>
    <w:rsid w:val="00F334DE"/>
    <w:rsid w:val="00F3428C"/>
    <w:rsid w:val="00F34FFC"/>
    <w:rsid w:val="00F3556F"/>
    <w:rsid w:val="00F3558F"/>
    <w:rsid w:val="00F35C25"/>
    <w:rsid w:val="00F36FFA"/>
    <w:rsid w:val="00F40051"/>
    <w:rsid w:val="00F43CAF"/>
    <w:rsid w:val="00F45681"/>
    <w:rsid w:val="00F46E1C"/>
    <w:rsid w:val="00F506C0"/>
    <w:rsid w:val="00F50CF4"/>
    <w:rsid w:val="00F50DAD"/>
    <w:rsid w:val="00F52B60"/>
    <w:rsid w:val="00F54620"/>
    <w:rsid w:val="00F5466C"/>
    <w:rsid w:val="00F5749B"/>
    <w:rsid w:val="00F603BC"/>
    <w:rsid w:val="00F60822"/>
    <w:rsid w:val="00F61A78"/>
    <w:rsid w:val="00F62094"/>
    <w:rsid w:val="00F63DE0"/>
    <w:rsid w:val="00F6548A"/>
    <w:rsid w:val="00F65BAF"/>
    <w:rsid w:val="00F66A34"/>
    <w:rsid w:val="00F67501"/>
    <w:rsid w:val="00F6761C"/>
    <w:rsid w:val="00F70261"/>
    <w:rsid w:val="00F70AE7"/>
    <w:rsid w:val="00F71B1B"/>
    <w:rsid w:val="00F71D35"/>
    <w:rsid w:val="00F7288A"/>
    <w:rsid w:val="00F72F5D"/>
    <w:rsid w:val="00F72F6E"/>
    <w:rsid w:val="00F7394E"/>
    <w:rsid w:val="00F8011F"/>
    <w:rsid w:val="00F8185B"/>
    <w:rsid w:val="00F81C25"/>
    <w:rsid w:val="00F823EC"/>
    <w:rsid w:val="00F8356C"/>
    <w:rsid w:val="00F83BA6"/>
    <w:rsid w:val="00F84374"/>
    <w:rsid w:val="00F90014"/>
    <w:rsid w:val="00F901E9"/>
    <w:rsid w:val="00F90208"/>
    <w:rsid w:val="00F90669"/>
    <w:rsid w:val="00F907E8"/>
    <w:rsid w:val="00F910F6"/>
    <w:rsid w:val="00F91E4B"/>
    <w:rsid w:val="00F933CE"/>
    <w:rsid w:val="00F94E08"/>
    <w:rsid w:val="00FA000E"/>
    <w:rsid w:val="00FA0056"/>
    <w:rsid w:val="00FA0B20"/>
    <w:rsid w:val="00FA0CAB"/>
    <w:rsid w:val="00FA15F5"/>
    <w:rsid w:val="00FA67FB"/>
    <w:rsid w:val="00FB0813"/>
    <w:rsid w:val="00FB08C6"/>
    <w:rsid w:val="00FB0ABF"/>
    <w:rsid w:val="00FB2256"/>
    <w:rsid w:val="00FB2279"/>
    <w:rsid w:val="00FB2626"/>
    <w:rsid w:val="00FB600D"/>
    <w:rsid w:val="00FB670E"/>
    <w:rsid w:val="00FC264E"/>
    <w:rsid w:val="00FC280E"/>
    <w:rsid w:val="00FC5122"/>
    <w:rsid w:val="00FC6DA2"/>
    <w:rsid w:val="00FC756D"/>
    <w:rsid w:val="00FC7C7E"/>
    <w:rsid w:val="00FD050F"/>
    <w:rsid w:val="00FD2389"/>
    <w:rsid w:val="00FD30B8"/>
    <w:rsid w:val="00FD3E42"/>
    <w:rsid w:val="00FD5006"/>
    <w:rsid w:val="00FD681E"/>
    <w:rsid w:val="00FE0B70"/>
    <w:rsid w:val="00FE12FB"/>
    <w:rsid w:val="00FE36D0"/>
    <w:rsid w:val="00FE6FE6"/>
    <w:rsid w:val="00FF0C9E"/>
    <w:rsid w:val="00FF0F82"/>
    <w:rsid w:val="00FF1295"/>
    <w:rsid w:val="00FF30A0"/>
    <w:rsid w:val="00FF3A45"/>
    <w:rsid w:val="00FF5354"/>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envelope address" w:uiPriority="0"/>
    <w:lsdException w:name="envelope return" w:uiPriority="0"/>
    <w:lsdException w:name="annotation reference" w:uiPriority="0"/>
    <w:lsdException w:name="line number" w:uiPriority="0"/>
    <w:lsdException w:name="page number" w:uiPriority="0"/>
    <w:lsdException w:name="endnote reference" w:uiPriority="0"/>
    <w:lsdException w:name="endnote text" w:uiPriority="0"/>
    <w:lsdException w:name="macro" w:uiPriority="0"/>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B00"/>
  </w:style>
  <w:style w:type="paragraph" w:styleId="Heading1">
    <w:name w:val="heading 1"/>
    <w:basedOn w:val="Normal"/>
    <w:next w:val="Normal"/>
    <w:link w:val="Heading1Char"/>
    <w:uiPriority w:val="9"/>
    <w:qFormat/>
    <w:rsid w:val="00A77B00"/>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A77B00"/>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A77B00"/>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A77B00"/>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A77B00"/>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A77B00"/>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A77B00"/>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A77B00"/>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A77B00"/>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squarebullet">
    <w:name w:val="01 square bullet"/>
    <w:basedOn w:val="Normal"/>
    <w:uiPriority w:val="3"/>
    <w:qFormat/>
    <w:rsid w:val="003F3993"/>
    <w:pPr>
      <w:numPr>
        <w:numId w:val="1"/>
      </w:numPr>
      <w:spacing w:before="120"/>
      <w:ind w:right="142"/>
    </w:pPr>
  </w:style>
  <w:style w:type="paragraph" w:customStyle="1" w:styleId="02dash">
    <w:name w:val="02 dash"/>
    <w:basedOn w:val="01squarebullet"/>
    <w:uiPriority w:val="4"/>
    <w:rsid w:val="003F3993"/>
    <w:pPr>
      <w:numPr>
        <w:ilvl w:val="1"/>
      </w:numPr>
    </w:pPr>
  </w:style>
  <w:style w:type="paragraph" w:customStyle="1" w:styleId="03opensquarebullet">
    <w:name w:val="03 open square bullet"/>
    <w:basedOn w:val="02dash"/>
    <w:uiPriority w:val="5"/>
    <w:rsid w:val="003F3993"/>
    <w:pPr>
      <w:numPr>
        <w:ilvl w:val="2"/>
      </w:numPr>
    </w:pPr>
  </w:style>
  <w:style w:type="paragraph" w:customStyle="1" w:styleId="04shortdash">
    <w:name w:val="04 short dash"/>
    <w:basedOn w:val="03opensquarebullet"/>
    <w:uiPriority w:val="6"/>
    <w:rsid w:val="003F3993"/>
    <w:pPr>
      <w:numPr>
        <w:ilvl w:val="3"/>
      </w:numPr>
    </w:pPr>
  </w:style>
  <w:style w:type="paragraph" w:customStyle="1" w:styleId="05number1">
    <w:name w:val="05 number/1"/>
    <w:basedOn w:val="Normal"/>
    <w:uiPriority w:val="7"/>
    <w:rsid w:val="003F3993"/>
    <w:pPr>
      <w:numPr>
        <w:numId w:val="2"/>
      </w:numPr>
      <w:spacing w:before="120"/>
    </w:pPr>
  </w:style>
  <w:style w:type="paragraph" w:customStyle="1" w:styleId="06letter2">
    <w:name w:val="06 letter/2"/>
    <w:basedOn w:val="Normal"/>
    <w:uiPriority w:val="8"/>
    <w:rsid w:val="005A1D67"/>
    <w:pPr>
      <w:numPr>
        <w:ilvl w:val="1"/>
        <w:numId w:val="2"/>
      </w:numPr>
      <w:spacing w:before="120"/>
      <w:ind w:left="648" w:hanging="288"/>
    </w:pPr>
  </w:style>
  <w:style w:type="paragraph" w:customStyle="1" w:styleId="07number3">
    <w:name w:val="07 number/3"/>
    <w:basedOn w:val="Normal"/>
    <w:uiPriority w:val="9"/>
    <w:rsid w:val="005A1D67"/>
    <w:pPr>
      <w:numPr>
        <w:ilvl w:val="2"/>
        <w:numId w:val="2"/>
      </w:numPr>
      <w:spacing w:before="120"/>
      <w:ind w:left="922" w:hanging="274"/>
    </w:pPr>
  </w:style>
  <w:style w:type="paragraph" w:customStyle="1" w:styleId="08letter4">
    <w:name w:val="08 letter/4"/>
    <w:basedOn w:val="Normal"/>
    <w:uiPriority w:val="10"/>
    <w:rsid w:val="005A1D67"/>
    <w:pPr>
      <w:numPr>
        <w:ilvl w:val="3"/>
        <w:numId w:val="2"/>
      </w:numPr>
      <w:spacing w:before="120"/>
      <w:ind w:left="1210" w:hanging="288"/>
    </w:pPr>
  </w:style>
  <w:style w:type="paragraph" w:customStyle="1" w:styleId="10tablenormal">
    <w:name w:val="10 table normal"/>
    <w:basedOn w:val="Normal"/>
    <w:rsid w:val="008719B9"/>
    <w:pPr>
      <w:spacing w:before="120"/>
      <w:ind w:right="142"/>
    </w:pPr>
  </w:style>
  <w:style w:type="paragraph" w:customStyle="1" w:styleId="15tableheading">
    <w:name w:val="15 table heading"/>
    <w:basedOn w:val="10tablenormal"/>
    <w:next w:val="10tablenormal"/>
    <w:rsid w:val="008719B9"/>
    <w:rPr>
      <w:b/>
    </w:rPr>
  </w:style>
  <w:style w:type="paragraph" w:customStyle="1" w:styleId="20major">
    <w:name w:val="20 major"/>
    <w:basedOn w:val="Normal"/>
    <w:next w:val="Normal"/>
    <w:autoRedefine/>
    <w:uiPriority w:val="1"/>
    <w:qFormat/>
    <w:rsid w:val="00E43B34"/>
    <w:pPr>
      <w:spacing w:after="120"/>
      <w:ind w:right="-6"/>
      <w:jc w:val="left"/>
      <w:outlineLvl w:val="1"/>
    </w:pPr>
    <w:rPr>
      <w:rFonts w:ascii="Times New Roman" w:hAnsi="Times New Roman" w:cs="Times New Roman"/>
      <w:b/>
      <w:caps/>
      <w:color w:val="17365D" w:themeColor="text2" w:themeShade="BF"/>
      <w:sz w:val="24"/>
      <w:szCs w:val="24"/>
    </w:rPr>
  </w:style>
  <w:style w:type="paragraph" w:customStyle="1" w:styleId="21minor">
    <w:name w:val="21 minor"/>
    <w:basedOn w:val="Normal"/>
    <w:next w:val="Normal"/>
    <w:uiPriority w:val="2"/>
    <w:qFormat/>
    <w:rsid w:val="00A77B00"/>
    <w:pPr>
      <w:spacing w:after="120"/>
      <w:ind w:right="357"/>
      <w:outlineLvl w:val="2"/>
    </w:pPr>
    <w:rPr>
      <w:rFonts w:ascii="Arial" w:hAnsi="Arial"/>
      <w:b/>
      <w:color w:val="1F497D" w:themeColor="text2"/>
    </w:rPr>
  </w:style>
  <w:style w:type="paragraph" w:customStyle="1" w:styleId="22numberedparagraph">
    <w:name w:val="22 numbered paragraph"/>
    <w:basedOn w:val="Normal"/>
    <w:next w:val="Normal"/>
    <w:link w:val="22numberedparagraphChar"/>
    <w:uiPriority w:val="11"/>
    <w:rsid w:val="005B27B5"/>
    <w:pPr>
      <w:outlineLvl w:val="3"/>
    </w:pPr>
    <w:rPr>
      <w:rFonts w:ascii="Arial" w:hAnsi="Arial"/>
      <w:b/>
      <w:sz w:val="24"/>
    </w:rPr>
  </w:style>
  <w:style w:type="paragraph" w:customStyle="1" w:styleId="23threesquarebulletsbreak">
    <w:name w:val="23 three square bullets break"/>
    <w:basedOn w:val="Normal"/>
    <w:next w:val="Normal"/>
    <w:rsid w:val="00F21839"/>
    <w:pPr>
      <w:spacing w:before="600" w:after="480"/>
      <w:jc w:val="center"/>
    </w:pPr>
    <w:rPr>
      <w:rFonts w:ascii="Arial" w:hAnsi="Arial"/>
    </w:rPr>
  </w:style>
  <w:style w:type="paragraph" w:customStyle="1" w:styleId="24enddate">
    <w:name w:val="24 end date"/>
    <w:basedOn w:val="Normal"/>
    <w:next w:val="Normal"/>
    <w:rsid w:val="00502E37"/>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3F3993"/>
    <w:pPr>
      <w:spacing w:before="600" w:after="360"/>
      <w:ind w:right="1080"/>
      <w:outlineLvl w:val="0"/>
    </w:pPr>
    <w:rPr>
      <w:rFonts w:ascii="Arial" w:hAnsi="Arial"/>
      <w:sz w:val="44"/>
    </w:rPr>
  </w:style>
  <w:style w:type="paragraph" w:customStyle="1" w:styleId="31subtitle">
    <w:name w:val="31 subtitle"/>
    <w:basedOn w:val="Normal"/>
    <w:next w:val="Normal"/>
    <w:rsid w:val="003F3993"/>
    <w:pPr>
      <w:spacing w:after="360"/>
      <w:ind w:right="3600"/>
    </w:pPr>
    <w:rPr>
      <w:rFonts w:ascii="Arial" w:hAnsi="Arial"/>
      <w:sz w:val="24"/>
    </w:rPr>
  </w:style>
  <w:style w:type="paragraph" w:customStyle="1" w:styleId="32chaptertitle">
    <w:name w:val="32 chapter title"/>
    <w:basedOn w:val="Normal"/>
    <w:next w:val="Normal"/>
    <w:uiPriority w:val="12"/>
    <w:rsid w:val="005B27B5"/>
    <w:pPr>
      <w:pageBreakBefore/>
      <w:spacing w:after="300"/>
      <w:ind w:left="562" w:right="1080" w:hanging="562"/>
      <w:outlineLvl w:val="0"/>
    </w:pPr>
    <w:rPr>
      <w:rFonts w:ascii="Arial" w:hAnsi="Arial"/>
      <w:sz w:val="44"/>
    </w:rPr>
  </w:style>
  <w:style w:type="paragraph" w:customStyle="1" w:styleId="33contentschapter">
    <w:name w:val="33 contents chapter"/>
    <w:basedOn w:val="Normal"/>
    <w:next w:val="Normal"/>
    <w:rsid w:val="003F3993"/>
    <w:pPr>
      <w:spacing w:after="1000"/>
    </w:pPr>
    <w:rPr>
      <w:rFonts w:ascii="Arial" w:hAnsi="Arial" w:cs="Arial"/>
      <w:sz w:val="44"/>
    </w:rPr>
  </w:style>
  <w:style w:type="paragraph" w:customStyle="1" w:styleId="36opener">
    <w:name w:val="36 opener"/>
    <w:basedOn w:val="Normal"/>
    <w:rsid w:val="003F3993"/>
    <w:pPr>
      <w:tabs>
        <w:tab w:val="right" w:pos="-261"/>
      </w:tabs>
      <w:spacing w:after="0"/>
      <w:ind w:hanging="2160"/>
    </w:pPr>
  </w:style>
  <w:style w:type="paragraph" w:customStyle="1" w:styleId="38letterdate">
    <w:name w:val="38 letter date"/>
    <w:basedOn w:val="Normal"/>
    <w:next w:val="Normal"/>
    <w:uiPriority w:val="49"/>
    <w:rsid w:val="003F3993"/>
    <w:pPr>
      <w:spacing w:before="1680"/>
      <w:jc w:val="right"/>
    </w:pPr>
  </w:style>
  <w:style w:type="paragraph" w:customStyle="1" w:styleId="39restrictivenote">
    <w:name w:val="39 restrictive note"/>
    <w:basedOn w:val="Normal"/>
    <w:next w:val="Normal"/>
    <w:rsid w:val="003F3993"/>
    <w:rPr>
      <w:rFonts w:ascii="Arial" w:hAnsi="Arial"/>
      <w:caps/>
      <w:sz w:val="20"/>
    </w:rPr>
  </w:style>
  <w:style w:type="paragraph" w:customStyle="1" w:styleId="40address">
    <w:name w:val="40 address"/>
    <w:basedOn w:val="Normal"/>
    <w:rsid w:val="003F3993"/>
  </w:style>
  <w:style w:type="paragraph" w:customStyle="1" w:styleId="41closing">
    <w:name w:val="41 closing"/>
    <w:basedOn w:val="Normal"/>
    <w:rsid w:val="003F3993"/>
    <w:pPr>
      <w:spacing w:before="60"/>
      <w:ind w:left="3958"/>
    </w:pPr>
  </w:style>
  <w:style w:type="paragraph" w:customStyle="1" w:styleId="42cc">
    <w:name w:val="42 cc:"/>
    <w:basedOn w:val="Normal"/>
    <w:rsid w:val="003F3993"/>
    <w:pPr>
      <w:ind w:left="544" w:hanging="544"/>
    </w:pPr>
  </w:style>
  <w:style w:type="paragraph" w:customStyle="1" w:styleId="60exhnormal">
    <w:name w:val="60 exh normal"/>
    <w:basedOn w:val="Normal"/>
    <w:rsid w:val="003F3993"/>
    <w:pPr>
      <w:spacing w:before="200" w:after="0"/>
    </w:pPr>
    <w:rPr>
      <w:rFonts w:ascii="Arial" w:hAnsi="Arial"/>
      <w:caps/>
    </w:rPr>
  </w:style>
  <w:style w:type="paragraph" w:styleId="Caption">
    <w:name w:val="caption"/>
    <w:basedOn w:val="Normal"/>
    <w:next w:val="Normal"/>
    <w:uiPriority w:val="35"/>
    <w:unhideWhenUsed/>
    <w:qFormat/>
    <w:rsid w:val="00A77B00"/>
    <w:rPr>
      <w:b/>
      <w:bCs/>
      <w:sz w:val="18"/>
      <w:szCs w:val="18"/>
    </w:rPr>
  </w:style>
  <w:style w:type="character" w:styleId="CommentReference">
    <w:name w:val="annotation reference"/>
    <w:basedOn w:val="DefaultParagraphFont"/>
    <w:unhideWhenUsed/>
    <w:rsid w:val="003F3993"/>
    <w:rPr>
      <w:sz w:val="16"/>
      <w:szCs w:val="16"/>
    </w:rPr>
  </w:style>
  <w:style w:type="paragraph" w:styleId="CommentText">
    <w:name w:val="annotation text"/>
    <w:basedOn w:val="Normal"/>
    <w:link w:val="CommentTextChar"/>
    <w:rsid w:val="003F3993"/>
    <w:rPr>
      <w:sz w:val="20"/>
    </w:rPr>
  </w:style>
  <w:style w:type="character" w:customStyle="1" w:styleId="CommentTextChar">
    <w:name w:val="Comment Text Char"/>
    <w:basedOn w:val="DefaultParagraphFont"/>
    <w:link w:val="CommentText"/>
    <w:rsid w:val="003F3993"/>
    <w:rPr>
      <w:rFonts w:ascii="Times New Roman" w:eastAsia="Times New Roman" w:hAnsi="Times New Roman" w:cs="Times New Roman"/>
    </w:rPr>
  </w:style>
  <w:style w:type="paragraph" w:styleId="DocumentMap">
    <w:name w:val="Document Map"/>
    <w:basedOn w:val="Normal"/>
    <w:link w:val="DocumentMapChar"/>
    <w:uiPriority w:val="99"/>
    <w:unhideWhenUsed/>
    <w:rsid w:val="003F3993"/>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3F3993"/>
    <w:rPr>
      <w:rFonts w:ascii="Tahoma" w:eastAsia="Times New Roman" w:hAnsi="Tahoma" w:cs="Tahoma"/>
      <w:sz w:val="16"/>
      <w:szCs w:val="16"/>
    </w:rPr>
  </w:style>
  <w:style w:type="paragraph" w:customStyle="1" w:styleId="DocumentID-BL">
    <w:name w:val="DocumentID-BL"/>
    <w:basedOn w:val="Normal"/>
    <w:next w:val="Header"/>
    <w:rsid w:val="003F3993"/>
    <w:pPr>
      <w:framePr w:hSpace="187" w:vSpace="187" w:wrap="around" w:vAnchor="page" w:hAnchor="page" w:x="721" w:y="15985" w:anchorLock="1"/>
      <w:spacing w:after="0"/>
    </w:pPr>
    <w:rPr>
      <w:sz w:val="16"/>
    </w:rPr>
  </w:style>
  <w:style w:type="paragraph" w:styleId="Header">
    <w:name w:val="header"/>
    <w:basedOn w:val="Normal"/>
    <w:link w:val="HeaderChar"/>
    <w:unhideWhenUsed/>
    <w:rsid w:val="007C2A80"/>
    <w:pPr>
      <w:tabs>
        <w:tab w:val="center" w:pos="4320"/>
        <w:tab w:val="right" w:pos="8640"/>
      </w:tabs>
      <w:spacing w:line="264" w:lineRule="auto"/>
      <w:jc w:val="right"/>
    </w:pPr>
    <w:rPr>
      <w:rFonts w:ascii="Arial" w:hAnsi="Arial"/>
      <w:sz w:val="18"/>
      <w:lang w:val="de-DE"/>
    </w:rPr>
  </w:style>
  <w:style w:type="character" w:customStyle="1" w:styleId="HeaderChar">
    <w:name w:val="Header Char"/>
    <w:basedOn w:val="DefaultParagraphFont"/>
    <w:link w:val="Header"/>
    <w:rsid w:val="007C2A80"/>
    <w:rPr>
      <w:rFonts w:ascii="Arial" w:eastAsia="Times New Roman" w:hAnsi="Arial" w:cs="Times New Roman"/>
      <w:sz w:val="18"/>
      <w:lang w:val="de-DE"/>
    </w:rPr>
  </w:style>
  <w:style w:type="paragraph" w:customStyle="1" w:styleId="DocumentID-BLT">
    <w:name w:val="DocumentID-BLT"/>
    <w:basedOn w:val="DocumentID-BL"/>
    <w:rsid w:val="003F3993"/>
    <w:pPr>
      <w:framePr w:wrap="around"/>
    </w:pPr>
    <w:rPr>
      <w:vanish/>
      <w:color w:val="FF0000"/>
    </w:rPr>
  </w:style>
  <w:style w:type="paragraph" w:customStyle="1" w:styleId="DocumentID-TR">
    <w:name w:val="DocumentID-TR"/>
    <w:basedOn w:val="Normal"/>
    <w:next w:val="Header"/>
    <w:rsid w:val="003F3993"/>
    <w:pPr>
      <w:framePr w:w="5760" w:wrap="around" w:vAnchor="page" w:hAnchor="page" w:x="5401" w:y="721" w:anchorLock="1"/>
      <w:spacing w:after="0"/>
      <w:jc w:val="right"/>
    </w:pPr>
    <w:rPr>
      <w:sz w:val="16"/>
    </w:rPr>
  </w:style>
  <w:style w:type="paragraph" w:customStyle="1" w:styleId="DocumentID-TRT">
    <w:name w:val="DocumentID-TRT"/>
    <w:basedOn w:val="DocumentID-TR"/>
    <w:rsid w:val="003F3993"/>
    <w:pPr>
      <w:framePr w:wrap="around"/>
    </w:pPr>
    <w:rPr>
      <w:vanish/>
      <w:color w:val="FF0000"/>
    </w:rPr>
  </w:style>
  <w:style w:type="character" w:styleId="EndnoteReference">
    <w:name w:val="endnote reference"/>
    <w:basedOn w:val="DefaultParagraphFont"/>
    <w:rsid w:val="003F3993"/>
    <w:rPr>
      <w:vertAlign w:val="superscript"/>
    </w:rPr>
  </w:style>
  <w:style w:type="paragraph" w:styleId="EndnoteText">
    <w:name w:val="endnote text"/>
    <w:basedOn w:val="Normal"/>
    <w:link w:val="EndnoteTextChar"/>
    <w:rsid w:val="003F3993"/>
    <w:rPr>
      <w:sz w:val="20"/>
    </w:rPr>
  </w:style>
  <w:style w:type="character" w:customStyle="1" w:styleId="EndnoteTextChar">
    <w:name w:val="Endnote Text Char"/>
    <w:basedOn w:val="DefaultParagraphFont"/>
    <w:link w:val="EndnoteText"/>
    <w:rsid w:val="003F3993"/>
    <w:rPr>
      <w:rFonts w:ascii="Times New Roman" w:eastAsia="Times New Roman" w:hAnsi="Times New Roman" w:cs="Times New Roman"/>
    </w:rPr>
  </w:style>
  <w:style w:type="paragraph" w:styleId="EnvelopeAddress">
    <w:name w:val="envelope address"/>
    <w:basedOn w:val="Normal"/>
    <w:unhideWhenUsed/>
    <w:rsid w:val="003F3993"/>
    <w:pPr>
      <w:framePr w:w="7920" w:h="1980" w:hRule="exact" w:hSpace="180" w:wrap="auto" w:hAnchor="page" w:xAlign="center" w:yAlign="bottom"/>
      <w:spacing w:after="0"/>
      <w:ind w:left="2880"/>
    </w:pPr>
  </w:style>
  <w:style w:type="paragraph" w:styleId="EnvelopeReturn">
    <w:name w:val="envelope return"/>
    <w:basedOn w:val="Normal"/>
    <w:unhideWhenUsed/>
    <w:rsid w:val="003F3993"/>
    <w:pPr>
      <w:spacing w:after="0"/>
    </w:pPr>
    <w:rPr>
      <w:sz w:val="20"/>
    </w:rPr>
  </w:style>
  <w:style w:type="paragraph" w:styleId="Footer">
    <w:name w:val="footer"/>
    <w:basedOn w:val="Normal"/>
    <w:link w:val="FooterChar"/>
    <w:unhideWhenUsed/>
    <w:rsid w:val="003F3993"/>
    <w:pPr>
      <w:jc w:val="right"/>
    </w:pPr>
  </w:style>
  <w:style w:type="character" w:customStyle="1" w:styleId="FooterChar">
    <w:name w:val="Footer Char"/>
    <w:basedOn w:val="DefaultParagraphFont"/>
    <w:link w:val="Footer"/>
    <w:rsid w:val="003F3993"/>
    <w:rPr>
      <w:rFonts w:ascii="Times New Roman" w:eastAsia="Times New Roman" w:hAnsi="Times New Roman" w:cs="Times New Roman"/>
      <w:sz w:val="26"/>
    </w:rPr>
  </w:style>
  <w:style w:type="character" w:styleId="FootnoteReference">
    <w:name w:val="footnote reference"/>
    <w:basedOn w:val="DefaultParagraphFont"/>
    <w:uiPriority w:val="99"/>
    <w:rsid w:val="00E704F0"/>
    <w:rPr>
      <w:rFonts w:ascii="Arial" w:hAnsi="Arial"/>
      <w:b w:val="0"/>
      <w:color w:val="000000" w:themeColor="text1"/>
      <w:position w:val="6"/>
      <w:sz w:val="16"/>
    </w:rPr>
  </w:style>
  <w:style w:type="paragraph" w:styleId="FootnoteText">
    <w:name w:val="footnote text"/>
    <w:basedOn w:val="Normal"/>
    <w:link w:val="FootnoteTextChar"/>
    <w:uiPriority w:val="99"/>
    <w:rsid w:val="00204F39"/>
    <w:pPr>
      <w:spacing w:after="0" w:line="264" w:lineRule="auto"/>
      <w:ind w:left="142" w:hanging="142"/>
    </w:pPr>
    <w:rPr>
      <w:rFonts w:cs="Arial"/>
      <w:sz w:val="16"/>
      <w:szCs w:val="16"/>
    </w:rPr>
  </w:style>
  <w:style w:type="character" w:customStyle="1" w:styleId="FootnoteTextChar">
    <w:name w:val="Footnote Text Char"/>
    <w:basedOn w:val="DefaultParagraphFont"/>
    <w:link w:val="FootnoteText"/>
    <w:uiPriority w:val="99"/>
    <w:rsid w:val="00204F39"/>
    <w:rPr>
      <w:rFonts w:cs="Arial"/>
      <w:sz w:val="16"/>
      <w:szCs w:val="16"/>
    </w:rPr>
  </w:style>
  <w:style w:type="character" w:customStyle="1" w:styleId="Heading4Char">
    <w:name w:val="Heading 4 Char"/>
    <w:basedOn w:val="DefaultParagraphFont"/>
    <w:link w:val="Heading4"/>
    <w:uiPriority w:val="9"/>
    <w:semiHidden/>
    <w:rsid w:val="00A77B00"/>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A77B00"/>
    <w:rPr>
      <w:rFonts w:asciiTheme="majorHAnsi" w:eastAsiaTheme="majorEastAsia" w:hAnsiTheme="majorHAnsi" w:cstheme="majorBidi"/>
      <w:b/>
      <w:bCs/>
    </w:rPr>
  </w:style>
  <w:style w:type="character" w:styleId="LineNumber">
    <w:name w:val="line number"/>
    <w:basedOn w:val="DefaultParagraphFont"/>
    <w:unhideWhenUsed/>
    <w:rsid w:val="003F3993"/>
  </w:style>
  <w:style w:type="paragraph" w:styleId="MacroText">
    <w:name w:val="macro"/>
    <w:link w:val="MacroTextChar"/>
    <w:rsid w:val="003F3993"/>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jc w:val="left"/>
    </w:pPr>
    <w:rPr>
      <w:rFonts w:ascii="Arial" w:eastAsia="Times New Roman" w:hAnsi="Arial" w:cs="Times New Roman"/>
    </w:rPr>
  </w:style>
  <w:style w:type="character" w:customStyle="1" w:styleId="MacroTextChar">
    <w:name w:val="Macro Text Char"/>
    <w:basedOn w:val="DefaultParagraphFont"/>
    <w:link w:val="MacroText"/>
    <w:rsid w:val="003F3993"/>
    <w:rPr>
      <w:rFonts w:ascii="Arial" w:eastAsia="Times New Roman" w:hAnsi="Arial" w:cs="Times New Roman"/>
    </w:rPr>
  </w:style>
  <w:style w:type="character" w:styleId="PageNumber">
    <w:name w:val="page number"/>
    <w:basedOn w:val="DefaultParagraphFont"/>
    <w:rsid w:val="003F3993"/>
    <w:rPr>
      <w:rFonts w:ascii="Arial" w:hAnsi="Arial"/>
      <w:sz w:val="16"/>
    </w:rPr>
  </w:style>
  <w:style w:type="paragraph" w:customStyle="1" w:styleId="SOPP20major">
    <w:name w:val="SOPP_20 major"/>
    <w:basedOn w:val="Normal"/>
    <w:next w:val="Normal"/>
    <w:rsid w:val="003F3993"/>
    <w:pPr>
      <w:keepNext/>
      <w:spacing w:before="360" w:after="120"/>
      <w:ind w:right="360"/>
      <w:outlineLvl w:val="2"/>
    </w:pPr>
    <w:rPr>
      <w:rFonts w:ascii="Arial" w:hAnsi="Arial"/>
      <w:b/>
      <w:caps/>
      <w:sz w:val="24"/>
      <w:lang w:val="cs-CZ"/>
    </w:rPr>
  </w:style>
  <w:style w:type="paragraph" w:customStyle="1" w:styleId="SOPP21minor">
    <w:name w:val="SOPP_21 minor"/>
    <w:basedOn w:val="Normal"/>
    <w:next w:val="Normal"/>
    <w:rsid w:val="003F3993"/>
    <w:pPr>
      <w:keepNext/>
      <w:spacing w:before="240" w:after="120"/>
      <w:ind w:right="360"/>
      <w:outlineLvl w:val="3"/>
    </w:pPr>
    <w:rPr>
      <w:rFonts w:ascii="Arial" w:hAnsi="Arial"/>
      <w:b/>
      <w:lang w:val="cs-CZ"/>
    </w:rPr>
  </w:style>
  <w:style w:type="paragraph" w:customStyle="1" w:styleId="SOPP30documenttitle">
    <w:name w:val="SOPP_30 document title"/>
    <w:basedOn w:val="Normal"/>
    <w:next w:val="Normal"/>
    <w:rsid w:val="003F3993"/>
    <w:pPr>
      <w:spacing w:before="600" w:after="360"/>
      <w:ind w:right="1080"/>
      <w:outlineLvl w:val="0"/>
    </w:pPr>
    <w:rPr>
      <w:rFonts w:ascii="Arial" w:hAnsi="Arial"/>
      <w:sz w:val="44"/>
      <w:lang w:val="cs-CZ"/>
    </w:rPr>
  </w:style>
  <w:style w:type="paragraph" w:customStyle="1" w:styleId="SOPP42cc">
    <w:name w:val="SOPP_42 cc:"/>
    <w:basedOn w:val="Normal"/>
    <w:rsid w:val="003F3993"/>
    <w:pPr>
      <w:spacing w:before="480"/>
      <w:ind w:left="544" w:hanging="544"/>
    </w:pPr>
    <w:rPr>
      <w:lang w:val="cs-CZ"/>
    </w:rPr>
  </w:style>
  <w:style w:type="paragraph" w:customStyle="1" w:styleId="StyleArialLatin12ptLeft-2cmAfter0pt">
    <w:name w:val="Style Arial (Latin) 12 pt Left:  -2 cm After:  0 pt"/>
    <w:basedOn w:val="Normal"/>
    <w:uiPriority w:val="49"/>
    <w:rsid w:val="003F3993"/>
    <w:pPr>
      <w:spacing w:after="0"/>
      <w:ind w:left="-1134"/>
    </w:pPr>
    <w:rPr>
      <w:rFonts w:ascii="Arial" w:hAnsi="Arial" w:cs="Arial"/>
    </w:rPr>
  </w:style>
  <w:style w:type="character" w:customStyle="1" w:styleId="StyleArialLatin13pt">
    <w:name w:val="Style Arial (Latin) 13 pt"/>
    <w:basedOn w:val="DefaultParagraphFont"/>
    <w:rsid w:val="003F3993"/>
    <w:rPr>
      <w:rFonts w:ascii="Arial" w:hAnsi="Arial" w:cs="Arial"/>
      <w:color w:val="auto"/>
      <w:sz w:val="26"/>
    </w:rPr>
  </w:style>
  <w:style w:type="paragraph" w:customStyle="1" w:styleId="StyleArialLatin13ptLeft-2cmHanging099cmRight">
    <w:name w:val="Style Arial (Latin) 13 pt Left:  -2 cm Hanging:  0.99 cm Right:..."/>
    <w:basedOn w:val="Normal"/>
    <w:uiPriority w:val="49"/>
    <w:rsid w:val="003F3993"/>
    <w:pPr>
      <w:ind w:left="-573" w:right="1077" w:hanging="561"/>
    </w:pPr>
    <w:rPr>
      <w:rFonts w:ascii="Arial" w:hAnsi="Arial" w:cs="Arial"/>
    </w:rPr>
  </w:style>
  <w:style w:type="paragraph" w:customStyle="1" w:styleId="StyleArial10ptLeft-2cm">
    <w:name w:val="Style Arial 10 pt Left:  -2 cm"/>
    <w:basedOn w:val="Normal"/>
    <w:uiPriority w:val="49"/>
    <w:rsid w:val="003F3993"/>
    <w:rPr>
      <w:rFonts w:ascii="Arial" w:hAnsi="Arial"/>
      <w:sz w:val="20"/>
    </w:rPr>
  </w:style>
  <w:style w:type="character" w:customStyle="1" w:styleId="StyleArial14pt">
    <w:name w:val="Style Arial 14 pt"/>
    <w:basedOn w:val="DefaultParagraphFont"/>
    <w:rsid w:val="003F3993"/>
    <w:rPr>
      <w:rFonts w:ascii="Arial" w:hAnsi="Arial"/>
      <w:color w:val="auto"/>
      <w:sz w:val="28"/>
    </w:rPr>
  </w:style>
  <w:style w:type="paragraph" w:customStyle="1" w:styleId="StyleArial22ptCustomAfter10pt">
    <w:name w:val="Style Arial 22 pt Custom After:  10 pt"/>
    <w:basedOn w:val="Normal"/>
    <w:rsid w:val="003F3993"/>
    <w:pPr>
      <w:spacing w:after="200"/>
    </w:pPr>
    <w:rPr>
      <w:rFonts w:ascii="Arial" w:hAnsi="Arial"/>
      <w:sz w:val="44"/>
    </w:rPr>
  </w:style>
  <w:style w:type="paragraph" w:styleId="TOC1">
    <w:name w:val="toc 1"/>
    <w:basedOn w:val="Normal"/>
    <w:next w:val="Normal"/>
    <w:autoRedefine/>
    <w:uiPriority w:val="39"/>
    <w:rsid w:val="00D025E4"/>
    <w:pPr>
      <w:spacing w:before="240" w:after="120"/>
    </w:pPr>
    <w:rPr>
      <w:b/>
      <w:bCs/>
      <w:sz w:val="20"/>
    </w:rPr>
  </w:style>
  <w:style w:type="paragraph" w:styleId="TOC2">
    <w:name w:val="toc 2"/>
    <w:basedOn w:val="Normal"/>
    <w:next w:val="Normal"/>
    <w:autoRedefine/>
    <w:uiPriority w:val="39"/>
    <w:rsid w:val="00A93D71"/>
    <w:pPr>
      <w:tabs>
        <w:tab w:val="right" w:leader="dot" w:pos="8631"/>
      </w:tabs>
      <w:spacing w:before="120" w:after="0"/>
    </w:pPr>
    <w:rPr>
      <w:i/>
      <w:iCs/>
      <w:sz w:val="20"/>
    </w:rPr>
  </w:style>
  <w:style w:type="paragraph" w:styleId="TOC3">
    <w:name w:val="toc 3"/>
    <w:basedOn w:val="TOC2"/>
    <w:next w:val="Normal"/>
    <w:autoRedefine/>
    <w:uiPriority w:val="39"/>
    <w:rsid w:val="0008598C"/>
    <w:pPr>
      <w:spacing w:before="0"/>
      <w:ind w:left="567"/>
    </w:pPr>
    <w:rPr>
      <w:i w:val="0"/>
      <w:iCs w:val="0"/>
    </w:rPr>
  </w:style>
  <w:style w:type="paragraph" w:styleId="TOC4">
    <w:name w:val="toc 4"/>
    <w:basedOn w:val="Normal"/>
    <w:next w:val="Normal"/>
    <w:autoRedefine/>
    <w:rsid w:val="003F3993"/>
    <w:pPr>
      <w:spacing w:after="0"/>
      <w:ind w:left="780"/>
    </w:pPr>
    <w:rPr>
      <w:sz w:val="20"/>
    </w:rPr>
  </w:style>
  <w:style w:type="paragraph" w:styleId="TOC5">
    <w:name w:val="toc 5"/>
    <w:basedOn w:val="Normal"/>
    <w:next w:val="Normal"/>
    <w:autoRedefine/>
    <w:rsid w:val="003F3993"/>
    <w:pPr>
      <w:spacing w:after="0"/>
      <w:ind w:left="1040"/>
    </w:pPr>
    <w:rPr>
      <w:sz w:val="20"/>
    </w:rPr>
  </w:style>
  <w:style w:type="paragraph" w:styleId="TOC6">
    <w:name w:val="toc 6"/>
    <w:basedOn w:val="Normal"/>
    <w:next w:val="Normal"/>
    <w:autoRedefine/>
    <w:rsid w:val="003F3993"/>
    <w:pPr>
      <w:spacing w:after="0"/>
      <w:ind w:left="1300"/>
    </w:pPr>
    <w:rPr>
      <w:sz w:val="20"/>
    </w:rPr>
  </w:style>
  <w:style w:type="paragraph" w:styleId="TOC7">
    <w:name w:val="toc 7"/>
    <w:basedOn w:val="Normal"/>
    <w:next w:val="Normal"/>
    <w:autoRedefine/>
    <w:rsid w:val="003F3993"/>
    <w:pPr>
      <w:spacing w:after="0"/>
      <w:ind w:left="1560"/>
    </w:pPr>
    <w:rPr>
      <w:sz w:val="20"/>
    </w:rPr>
  </w:style>
  <w:style w:type="paragraph" w:styleId="TOC8">
    <w:name w:val="toc 8"/>
    <w:basedOn w:val="Normal"/>
    <w:next w:val="Normal"/>
    <w:autoRedefine/>
    <w:rsid w:val="003F3993"/>
    <w:pPr>
      <w:spacing w:after="0"/>
      <w:ind w:left="1820"/>
    </w:pPr>
    <w:rPr>
      <w:sz w:val="20"/>
    </w:rPr>
  </w:style>
  <w:style w:type="paragraph" w:styleId="TOC9">
    <w:name w:val="toc 9"/>
    <w:basedOn w:val="Normal"/>
    <w:next w:val="Normal"/>
    <w:autoRedefine/>
    <w:rsid w:val="003F3993"/>
    <w:pPr>
      <w:spacing w:after="0"/>
      <w:ind w:left="2080"/>
    </w:pPr>
    <w:rPr>
      <w:sz w:val="20"/>
    </w:rPr>
  </w:style>
  <w:style w:type="character" w:styleId="PlaceholderText">
    <w:name w:val="Placeholder Text"/>
    <w:basedOn w:val="DefaultParagraphFont"/>
    <w:uiPriority w:val="99"/>
    <w:semiHidden/>
    <w:rsid w:val="003F3993"/>
    <w:rPr>
      <w:color w:val="808080"/>
    </w:rPr>
  </w:style>
  <w:style w:type="paragraph" w:styleId="BalloonText">
    <w:name w:val="Balloon Text"/>
    <w:basedOn w:val="Normal"/>
    <w:link w:val="BalloonTextChar"/>
    <w:rsid w:val="003F3993"/>
    <w:rPr>
      <w:rFonts w:ascii="Tahoma" w:hAnsi="Tahoma" w:cs="Tahoma"/>
      <w:sz w:val="16"/>
      <w:szCs w:val="16"/>
    </w:rPr>
  </w:style>
  <w:style w:type="character" w:customStyle="1" w:styleId="BalloonTextChar">
    <w:name w:val="Balloon Text Char"/>
    <w:basedOn w:val="DefaultParagraphFont"/>
    <w:link w:val="BalloonText"/>
    <w:rsid w:val="003F3993"/>
    <w:rPr>
      <w:rFonts w:ascii="Tahoma" w:eastAsia="Times New Roman" w:hAnsi="Tahoma" w:cs="Tahoma"/>
      <w:sz w:val="16"/>
      <w:szCs w:val="16"/>
    </w:rPr>
  </w:style>
  <w:style w:type="table" w:customStyle="1" w:styleId="McKTableStyle">
    <w:name w:val="McKTableStyle"/>
    <w:basedOn w:val="TableNormal"/>
    <w:uiPriority w:val="99"/>
    <w:rsid w:val="00FC5122"/>
    <w:pPr>
      <w:spacing w:before="120" w:after="60" w:line="240" w:lineRule="auto"/>
      <w:ind w:right="289"/>
      <w:jc w:val="left"/>
    </w:pPr>
    <w:rPr>
      <w:rFonts w:ascii="Times New Roman" w:eastAsiaTheme="minorHAnsi" w:hAnsi="Times New Roman"/>
      <w:sz w:val="26"/>
    </w:rPr>
    <w:tblPr/>
    <w:tblStylePr w:type="firstRow">
      <w:pPr>
        <w:wordWrap/>
        <w:spacing w:beforeLines="0" w:beforeAutospacing="0" w:afterLines="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table" w:styleId="TableGrid">
    <w:name w:val="Table Grid"/>
    <w:basedOn w:val="TableNormal"/>
    <w:uiPriority w:val="59"/>
    <w:rsid w:val="003F3993"/>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A77B00"/>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A77B00"/>
    <w:rPr>
      <w:i/>
      <w:iCs/>
    </w:rPr>
  </w:style>
  <w:style w:type="character" w:customStyle="1" w:styleId="Heading8Char">
    <w:name w:val="Heading 8 Char"/>
    <w:basedOn w:val="DefaultParagraphFont"/>
    <w:link w:val="Heading8"/>
    <w:uiPriority w:val="9"/>
    <w:semiHidden/>
    <w:rsid w:val="00A77B00"/>
    <w:rPr>
      <w:b/>
      <w:bCs/>
    </w:rPr>
  </w:style>
  <w:style w:type="character" w:customStyle="1" w:styleId="Heading9Char">
    <w:name w:val="Heading 9 Char"/>
    <w:basedOn w:val="DefaultParagraphFont"/>
    <w:link w:val="Heading9"/>
    <w:uiPriority w:val="9"/>
    <w:semiHidden/>
    <w:rsid w:val="00A77B00"/>
    <w:rPr>
      <w:i/>
      <w:iCs/>
    </w:rPr>
  </w:style>
  <w:style w:type="character" w:customStyle="1" w:styleId="Heading1Char">
    <w:name w:val="Heading 1 Char"/>
    <w:basedOn w:val="DefaultParagraphFont"/>
    <w:link w:val="Heading1"/>
    <w:uiPriority w:val="9"/>
    <w:rsid w:val="00A77B00"/>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A77B00"/>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A77B00"/>
    <w:rPr>
      <w:rFonts w:asciiTheme="majorHAnsi" w:eastAsiaTheme="majorEastAsia" w:hAnsiTheme="majorHAnsi" w:cstheme="majorBidi"/>
      <w:spacing w:val="4"/>
      <w:sz w:val="24"/>
      <w:szCs w:val="24"/>
    </w:rPr>
  </w:style>
  <w:style w:type="paragraph" w:customStyle="1" w:styleId="DocumentID-BLGlobal">
    <w:name w:val="DocumentID-BLGlobal"/>
    <w:basedOn w:val="Normal"/>
    <w:next w:val="Header"/>
    <w:rsid w:val="003F3993"/>
    <w:pPr>
      <w:framePr w:hSpace="187" w:vSpace="187" w:wrap="around" w:vAnchor="page" w:hAnchor="page" w:x="721" w:y="15985" w:anchorLock="1"/>
      <w:spacing w:after="0"/>
    </w:pPr>
    <w:rPr>
      <w:sz w:val="16"/>
    </w:rPr>
  </w:style>
  <w:style w:type="paragraph" w:customStyle="1" w:styleId="DocumentID-TRGlobal">
    <w:name w:val="DocumentID-TRGlobal"/>
    <w:basedOn w:val="Normal"/>
    <w:next w:val="Header"/>
    <w:rsid w:val="003F3993"/>
    <w:pPr>
      <w:framePr w:w="5760" w:wrap="around" w:vAnchor="page" w:hAnchor="page" w:x="5401" w:y="721" w:anchorLock="1"/>
      <w:spacing w:after="0"/>
      <w:jc w:val="right"/>
    </w:pPr>
    <w:rPr>
      <w:sz w:val="16"/>
    </w:rPr>
  </w:style>
  <w:style w:type="paragraph" w:styleId="MessageHeader">
    <w:name w:val="Message Header"/>
    <w:basedOn w:val="Normal"/>
    <w:link w:val="MessageHeaderChar"/>
    <w:unhideWhenUsed/>
    <w:rsid w:val="003F399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F3993"/>
    <w:rPr>
      <w:rFonts w:ascii="Arial" w:eastAsia="Times New Roman" w:hAnsi="Arial" w:cs="Arial"/>
      <w:sz w:val="24"/>
      <w:szCs w:val="24"/>
      <w:shd w:val="pct20" w:color="auto" w:fill="auto"/>
    </w:rPr>
  </w:style>
  <w:style w:type="paragraph" w:customStyle="1" w:styleId="TitlePageClient">
    <w:name w:val="Title Page_Client"/>
    <w:basedOn w:val="Normal"/>
    <w:next w:val="Normal"/>
    <w:rsid w:val="003F3993"/>
    <w:rPr>
      <w:rFonts w:ascii="Arial" w:hAnsi="Arial"/>
      <w:sz w:val="28"/>
    </w:rPr>
  </w:style>
  <w:style w:type="paragraph" w:customStyle="1" w:styleId="TitlePageDisclaimer">
    <w:name w:val="Title Page_Disclaimer"/>
    <w:basedOn w:val="Normal"/>
    <w:rsid w:val="003F3993"/>
    <w:rPr>
      <w:rFonts w:ascii="Arial" w:hAnsi="Arial"/>
      <w:sz w:val="18"/>
    </w:rPr>
  </w:style>
  <w:style w:type="paragraph" w:customStyle="1" w:styleId="TitlePageDocument">
    <w:name w:val="Title Page_Document"/>
    <w:basedOn w:val="Normal"/>
    <w:rsid w:val="003F3993"/>
    <w:rPr>
      <w:rFonts w:ascii="Arial" w:hAnsi="Arial" w:cs="Arial"/>
    </w:rPr>
  </w:style>
  <w:style w:type="paragraph" w:customStyle="1" w:styleId="TitlePageTitle">
    <w:name w:val="Title Page_Title"/>
    <w:basedOn w:val="Normal"/>
    <w:next w:val="Normal"/>
    <w:rsid w:val="003F3993"/>
    <w:pPr>
      <w:spacing w:after="200"/>
    </w:pPr>
    <w:rPr>
      <w:rFonts w:ascii="Arial" w:hAnsi="Arial"/>
      <w:sz w:val="44"/>
    </w:rPr>
  </w:style>
  <w:style w:type="paragraph" w:styleId="Bibliography">
    <w:name w:val="Bibliography"/>
    <w:basedOn w:val="Normal"/>
    <w:next w:val="Normal"/>
    <w:uiPriority w:val="37"/>
    <w:semiHidden/>
    <w:unhideWhenUsed/>
    <w:rsid w:val="003F3993"/>
  </w:style>
  <w:style w:type="paragraph" w:styleId="BlockText">
    <w:name w:val="Block Text"/>
    <w:basedOn w:val="Normal"/>
    <w:uiPriority w:val="99"/>
    <w:unhideWhenUsed/>
    <w:rsid w:val="003F399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BodyText">
    <w:name w:val="Body Text"/>
    <w:basedOn w:val="Normal"/>
    <w:link w:val="BodyTextChar"/>
    <w:uiPriority w:val="99"/>
    <w:unhideWhenUsed/>
    <w:rsid w:val="003F3993"/>
    <w:pPr>
      <w:spacing w:after="120"/>
    </w:pPr>
  </w:style>
  <w:style w:type="character" w:customStyle="1" w:styleId="BodyTextChar">
    <w:name w:val="Body Text Char"/>
    <w:basedOn w:val="DefaultParagraphFont"/>
    <w:link w:val="BodyText"/>
    <w:uiPriority w:val="99"/>
    <w:rsid w:val="003F3993"/>
    <w:rPr>
      <w:rFonts w:ascii="Times New Roman" w:eastAsia="Times New Roman" w:hAnsi="Times New Roman" w:cs="Times New Roman"/>
      <w:sz w:val="26"/>
    </w:rPr>
  </w:style>
  <w:style w:type="paragraph" w:styleId="BodyText2">
    <w:name w:val="Body Text 2"/>
    <w:basedOn w:val="Normal"/>
    <w:link w:val="BodyText2Char"/>
    <w:uiPriority w:val="99"/>
    <w:unhideWhenUsed/>
    <w:rsid w:val="003F3993"/>
    <w:pPr>
      <w:spacing w:after="120" w:line="480" w:lineRule="auto"/>
    </w:pPr>
  </w:style>
  <w:style w:type="character" w:customStyle="1" w:styleId="BodyText2Char">
    <w:name w:val="Body Text 2 Char"/>
    <w:basedOn w:val="DefaultParagraphFont"/>
    <w:link w:val="BodyText2"/>
    <w:uiPriority w:val="99"/>
    <w:rsid w:val="003F3993"/>
    <w:rPr>
      <w:rFonts w:ascii="Times New Roman" w:eastAsia="Times New Roman" w:hAnsi="Times New Roman" w:cs="Times New Roman"/>
      <w:sz w:val="26"/>
    </w:rPr>
  </w:style>
  <w:style w:type="paragraph" w:styleId="BodyText3">
    <w:name w:val="Body Text 3"/>
    <w:basedOn w:val="Normal"/>
    <w:link w:val="BodyText3Char"/>
    <w:uiPriority w:val="99"/>
    <w:unhideWhenUsed/>
    <w:rsid w:val="003F3993"/>
    <w:pPr>
      <w:spacing w:after="120"/>
    </w:pPr>
    <w:rPr>
      <w:sz w:val="16"/>
      <w:szCs w:val="16"/>
    </w:rPr>
  </w:style>
  <w:style w:type="character" w:customStyle="1" w:styleId="BodyText3Char">
    <w:name w:val="Body Text 3 Char"/>
    <w:basedOn w:val="DefaultParagraphFont"/>
    <w:link w:val="BodyText3"/>
    <w:uiPriority w:val="99"/>
    <w:rsid w:val="003F3993"/>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unhideWhenUsed/>
    <w:rsid w:val="003F3993"/>
    <w:pPr>
      <w:spacing w:after="180"/>
      <w:ind w:firstLine="360"/>
    </w:pPr>
  </w:style>
  <w:style w:type="character" w:customStyle="1" w:styleId="BodyTextFirstIndentChar">
    <w:name w:val="Body Text First Indent Char"/>
    <w:basedOn w:val="BodyTextChar"/>
    <w:link w:val="BodyTextFirstIndent"/>
    <w:uiPriority w:val="99"/>
    <w:rsid w:val="003F3993"/>
    <w:rPr>
      <w:rFonts w:ascii="Times New Roman" w:eastAsia="Times New Roman" w:hAnsi="Times New Roman" w:cs="Times New Roman"/>
      <w:sz w:val="26"/>
    </w:rPr>
  </w:style>
  <w:style w:type="paragraph" w:styleId="BodyTextIndent">
    <w:name w:val="Body Text Indent"/>
    <w:basedOn w:val="Normal"/>
    <w:link w:val="BodyTextIndentChar"/>
    <w:uiPriority w:val="99"/>
    <w:unhideWhenUsed/>
    <w:rsid w:val="003F3993"/>
    <w:pPr>
      <w:spacing w:after="120"/>
      <w:ind w:left="360"/>
    </w:pPr>
  </w:style>
  <w:style w:type="character" w:customStyle="1" w:styleId="BodyTextIndentChar">
    <w:name w:val="Body Text Indent Char"/>
    <w:basedOn w:val="DefaultParagraphFont"/>
    <w:link w:val="BodyTextIndent"/>
    <w:uiPriority w:val="99"/>
    <w:rsid w:val="003F3993"/>
    <w:rPr>
      <w:rFonts w:ascii="Times New Roman" w:eastAsia="Times New Roman" w:hAnsi="Times New Roman" w:cs="Times New Roman"/>
      <w:sz w:val="26"/>
    </w:rPr>
  </w:style>
  <w:style w:type="paragraph" w:styleId="BodyTextFirstIndent2">
    <w:name w:val="Body Text First Indent 2"/>
    <w:basedOn w:val="BodyTextIndent"/>
    <w:link w:val="BodyTextFirstIndent2Char"/>
    <w:uiPriority w:val="99"/>
    <w:unhideWhenUsed/>
    <w:rsid w:val="003F3993"/>
    <w:pPr>
      <w:spacing w:after="180"/>
      <w:ind w:firstLine="360"/>
    </w:pPr>
  </w:style>
  <w:style w:type="character" w:customStyle="1" w:styleId="BodyTextFirstIndent2Char">
    <w:name w:val="Body Text First Indent 2 Char"/>
    <w:basedOn w:val="BodyTextIndentChar"/>
    <w:link w:val="BodyTextFirstIndent2"/>
    <w:uiPriority w:val="99"/>
    <w:rsid w:val="003F3993"/>
    <w:rPr>
      <w:rFonts w:ascii="Times New Roman" w:eastAsia="Times New Roman" w:hAnsi="Times New Roman" w:cs="Times New Roman"/>
      <w:sz w:val="26"/>
    </w:rPr>
  </w:style>
  <w:style w:type="paragraph" w:styleId="BodyTextIndent2">
    <w:name w:val="Body Text Indent 2"/>
    <w:basedOn w:val="Normal"/>
    <w:link w:val="BodyTextIndent2Char"/>
    <w:uiPriority w:val="99"/>
    <w:unhideWhenUsed/>
    <w:rsid w:val="003F3993"/>
    <w:pPr>
      <w:spacing w:after="120" w:line="480" w:lineRule="auto"/>
      <w:ind w:left="360"/>
    </w:pPr>
  </w:style>
  <w:style w:type="character" w:customStyle="1" w:styleId="BodyTextIndent2Char">
    <w:name w:val="Body Text Indent 2 Char"/>
    <w:basedOn w:val="DefaultParagraphFont"/>
    <w:link w:val="BodyTextIndent2"/>
    <w:uiPriority w:val="99"/>
    <w:rsid w:val="003F3993"/>
    <w:rPr>
      <w:rFonts w:ascii="Times New Roman" w:eastAsia="Times New Roman" w:hAnsi="Times New Roman" w:cs="Times New Roman"/>
      <w:sz w:val="26"/>
    </w:rPr>
  </w:style>
  <w:style w:type="paragraph" w:styleId="BodyTextIndent3">
    <w:name w:val="Body Text Indent 3"/>
    <w:basedOn w:val="Normal"/>
    <w:link w:val="BodyTextIndent3Char"/>
    <w:uiPriority w:val="99"/>
    <w:unhideWhenUsed/>
    <w:rsid w:val="003F3993"/>
    <w:pPr>
      <w:spacing w:after="120"/>
      <w:ind w:left="360"/>
    </w:pPr>
    <w:rPr>
      <w:sz w:val="16"/>
      <w:szCs w:val="16"/>
    </w:rPr>
  </w:style>
  <w:style w:type="character" w:customStyle="1" w:styleId="BodyTextIndent3Char">
    <w:name w:val="Body Text Indent 3 Char"/>
    <w:basedOn w:val="DefaultParagraphFont"/>
    <w:link w:val="BodyTextIndent3"/>
    <w:uiPriority w:val="99"/>
    <w:rsid w:val="003F3993"/>
    <w:rPr>
      <w:rFonts w:ascii="Times New Roman" w:eastAsia="Times New Roman" w:hAnsi="Times New Roman" w:cs="Times New Roman"/>
      <w:sz w:val="16"/>
      <w:szCs w:val="16"/>
    </w:rPr>
  </w:style>
  <w:style w:type="character" w:styleId="BookTitle">
    <w:name w:val="Book Title"/>
    <w:basedOn w:val="DefaultParagraphFont"/>
    <w:uiPriority w:val="33"/>
    <w:qFormat/>
    <w:rsid w:val="00A77B00"/>
    <w:rPr>
      <w:b/>
      <w:bCs/>
      <w:smallCaps/>
      <w:color w:val="auto"/>
    </w:rPr>
  </w:style>
  <w:style w:type="paragraph" w:styleId="Closing">
    <w:name w:val="Closing"/>
    <w:basedOn w:val="Normal"/>
    <w:link w:val="ClosingChar"/>
    <w:uiPriority w:val="99"/>
    <w:unhideWhenUsed/>
    <w:rsid w:val="003F3993"/>
    <w:pPr>
      <w:spacing w:after="0"/>
      <w:ind w:left="4320"/>
    </w:pPr>
  </w:style>
  <w:style w:type="character" w:customStyle="1" w:styleId="ClosingChar">
    <w:name w:val="Closing Char"/>
    <w:basedOn w:val="DefaultParagraphFont"/>
    <w:link w:val="Closing"/>
    <w:uiPriority w:val="99"/>
    <w:rsid w:val="003F3993"/>
    <w:rPr>
      <w:rFonts w:ascii="Times New Roman" w:eastAsia="Times New Roman" w:hAnsi="Times New Roman" w:cs="Times New Roman"/>
      <w:sz w:val="26"/>
    </w:rPr>
  </w:style>
  <w:style w:type="paragraph" w:styleId="CommentSubject">
    <w:name w:val="annotation subject"/>
    <w:basedOn w:val="CommentText"/>
    <w:next w:val="CommentText"/>
    <w:link w:val="CommentSubjectChar"/>
    <w:uiPriority w:val="99"/>
    <w:unhideWhenUsed/>
    <w:rsid w:val="003F3993"/>
    <w:rPr>
      <w:b/>
      <w:bCs/>
    </w:rPr>
  </w:style>
  <w:style w:type="character" w:customStyle="1" w:styleId="CommentSubjectChar">
    <w:name w:val="Comment Subject Char"/>
    <w:basedOn w:val="CommentTextChar"/>
    <w:link w:val="CommentSubject"/>
    <w:uiPriority w:val="99"/>
    <w:rsid w:val="003F3993"/>
    <w:rPr>
      <w:rFonts w:ascii="Times New Roman" w:eastAsia="Times New Roman" w:hAnsi="Times New Roman" w:cs="Times New Roman"/>
      <w:b/>
      <w:bCs/>
    </w:rPr>
  </w:style>
  <w:style w:type="paragraph" w:styleId="Date">
    <w:name w:val="Date"/>
    <w:basedOn w:val="Normal"/>
    <w:next w:val="Normal"/>
    <w:link w:val="DateChar"/>
    <w:uiPriority w:val="99"/>
    <w:unhideWhenUsed/>
    <w:rsid w:val="003F3993"/>
  </w:style>
  <w:style w:type="character" w:customStyle="1" w:styleId="DateChar">
    <w:name w:val="Date Char"/>
    <w:basedOn w:val="DefaultParagraphFont"/>
    <w:link w:val="Date"/>
    <w:uiPriority w:val="99"/>
    <w:rsid w:val="003F3993"/>
    <w:rPr>
      <w:rFonts w:ascii="Times New Roman" w:eastAsia="Times New Roman" w:hAnsi="Times New Roman" w:cs="Times New Roman"/>
      <w:sz w:val="26"/>
    </w:rPr>
  </w:style>
  <w:style w:type="paragraph" w:styleId="E-mailSignature">
    <w:name w:val="E-mail Signature"/>
    <w:basedOn w:val="Normal"/>
    <w:link w:val="E-mailSignatureChar"/>
    <w:uiPriority w:val="99"/>
    <w:unhideWhenUsed/>
    <w:rsid w:val="003F3993"/>
    <w:pPr>
      <w:spacing w:after="0"/>
    </w:pPr>
  </w:style>
  <w:style w:type="character" w:customStyle="1" w:styleId="E-mailSignatureChar">
    <w:name w:val="E-mail Signature Char"/>
    <w:basedOn w:val="DefaultParagraphFont"/>
    <w:link w:val="E-mailSignature"/>
    <w:uiPriority w:val="99"/>
    <w:rsid w:val="003F3993"/>
    <w:rPr>
      <w:rFonts w:ascii="Times New Roman" w:eastAsia="Times New Roman" w:hAnsi="Times New Roman" w:cs="Times New Roman"/>
      <w:sz w:val="26"/>
    </w:rPr>
  </w:style>
  <w:style w:type="character" w:styleId="Emphasis">
    <w:name w:val="Emphasis"/>
    <w:basedOn w:val="DefaultParagraphFont"/>
    <w:uiPriority w:val="20"/>
    <w:qFormat/>
    <w:rsid w:val="00A77B00"/>
    <w:rPr>
      <w:i/>
      <w:iCs/>
      <w:color w:val="auto"/>
    </w:rPr>
  </w:style>
  <w:style w:type="character" w:styleId="FollowedHyperlink">
    <w:name w:val="FollowedHyperlink"/>
    <w:basedOn w:val="DefaultParagraphFont"/>
    <w:uiPriority w:val="99"/>
    <w:unhideWhenUsed/>
    <w:rsid w:val="003F3993"/>
    <w:rPr>
      <w:color w:val="800080" w:themeColor="followedHyperlink"/>
      <w:u w:val="single"/>
    </w:rPr>
  </w:style>
  <w:style w:type="character" w:styleId="HTMLAcronym">
    <w:name w:val="HTML Acronym"/>
    <w:basedOn w:val="DefaultParagraphFont"/>
    <w:uiPriority w:val="99"/>
    <w:unhideWhenUsed/>
    <w:rsid w:val="003F3993"/>
  </w:style>
  <w:style w:type="paragraph" w:styleId="HTMLAddress">
    <w:name w:val="HTML Address"/>
    <w:basedOn w:val="Normal"/>
    <w:link w:val="HTMLAddressChar"/>
    <w:uiPriority w:val="99"/>
    <w:unhideWhenUsed/>
    <w:rsid w:val="003F3993"/>
    <w:pPr>
      <w:spacing w:after="0"/>
    </w:pPr>
    <w:rPr>
      <w:i/>
      <w:iCs/>
    </w:rPr>
  </w:style>
  <w:style w:type="character" w:customStyle="1" w:styleId="HTMLAddressChar">
    <w:name w:val="HTML Address Char"/>
    <w:basedOn w:val="DefaultParagraphFont"/>
    <w:link w:val="HTMLAddress"/>
    <w:uiPriority w:val="99"/>
    <w:rsid w:val="003F3993"/>
    <w:rPr>
      <w:rFonts w:ascii="Times New Roman" w:eastAsia="Times New Roman" w:hAnsi="Times New Roman" w:cs="Times New Roman"/>
      <w:i/>
      <w:iCs/>
      <w:sz w:val="26"/>
    </w:rPr>
  </w:style>
  <w:style w:type="character" w:styleId="HTMLCite">
    <w:name w:val="HTML Cite"/>
    <w:basedOn w:val="DefaultParagraphFont"/>
    <w:uiPriority w:val="99"/>
    <w:unhideWhenUsed/>
    <w:rsid w:val="003F3993"/>
    <w:rPr>
      <w:i/>
      <w:iCs/>
    </w:rPr>
  </w:style>
  <w:style w:type="character" w:styleId="HTMLCode">
    <w:name w:val="HTML Code"/>
    <w:basedOn w:val="DefaultParagraphFont"/>
    <w:uiPriority w:val="99"/>
    <w:unhideWhenUsed/>
    <w:rsid w:val="003F3993"/>
    <w:rPr>
      <w:rFonts w:ascii="Consolas" w:hAnsi="Consolas"/>
      <w:sz w:val="20"/>
      <w:szCs w:val="20"/>
    </w:rPr>
  </w:style>
  <w:style w:type="character" w:styleId="HTMLDefinition">
    <w:name w:val="HTML Definition"/>
    <w:basedOn w:val="DefaultParagraphFont"/>
    <w:uiPriority w:val="99"/>
    <w:unhideWhenUsed/>
    <w:rsid w:val="003F3993"/>
    <w:rPr>
      <w:i/>
      <w:iCs/>
    </w:rPr>
  </w:style>
  <w:style w:type="character" w:styleId="HTMLKeyboard">
    <w:name w:val="HTML Keyboard"/>
    <w:basedOn w:val="DefaultParagraphFont"/>
    <w:uiPriority w:val="99"/>
    <w:unhideWhenUsed/>
    <w:rsid w:val="003F3993"/>
    <w:rPr>
      <w:rFonts w:ascii="Consolas" w:hAnsi="Consolas"/>
      <w:sz w:val="20"/>
      <w:szCs w:val="20"/>
    </w:rPr>
  </w:style>
  <w:style w:type="paragraph" w:styleId="HTMLPreformatted">
    <w:name w:val="HTML Preformatted"/>
    <w:basedOn w:val="Normal"/>
    <w:link w:val="HTMLPreformattedChar"/>
    <w:uiPriority w:val="99"/>
    <w:unhideWhenUsed/>
    <w:rsid w:val="003F3993"/>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3F3993"/>
    <w:rPr>
      <w:rFonts w:ascii="Consolas" w:eastAsia="Times New Roman" w:hAnsi="Consolas" w:cs="Times New Roman"/>
    </w:rPr>
  </w:style>
  <w:style w:type="character" w:styleId="HTMLSample">
    <w:name w:val="HTML Sample"/>
    <w:basedOn w:val="DefaultParagraphFont"/>
    <w:uiPriority w:val="99"/>
    <w:unhideWhenUsed/>
    <w:rsid w:val="003F3993"/>
    <w:rPr>
      <w:rFonts w:ascii="Consolas" w:hAnsi="Consolas"/>
      <w:sz w:val="24"/>
      <w:szCs w:val="24"/>
    </w:rPr>
  </w:style>
  <w:style w:type="character" w:styleId="HTMLTypewriter">
    <w:name w:val="HTML Typewriter"/>
    <w:basedOn w:val="DefaultParagraphFont"/>
    <w:uiPriority w:val="99"/>
    <w:unhideWhenUsed/>
    <w:rsid w:val="003F3993"/>
    <w:rPr>
      <w:rFonts w:ascii="Consolas" w:hAnsi="Consolas"/>
      <w:sz w:val="20"/>
      <w:szCs w:val="20"/>
    </w:rPr>
  </w:style>
  <w:style w:type="character" w:styleId="HTMLVariable">
    <w:name w:val="HTML Variable"/>
    <w:basedOn w:val="DefaultParagraphFont"/>
    <w:uiPriority w:val="99"/>
    <w:unhideWhenUsed/>
    <w:rsid w:val="003F3993"/>
    <w:rPr>
      <w:i/>
      <w:iCs/>
    </w:rPr>
  </w:style>
  <w:style w:type="character" w:styleId="Hyperlink">
    <w:name w:val="Hyperlink"/>
    <w:basedOn w:val="DefaultParagraphFont"/>
    <w:uiPriority w:val="99"/>
    <w:unhideWhenUsed/>
    <w:rsid w:val="003F3993"/>
    <w:rPr>
      <w:color w:val="0000FF" w:themeColor="hyperlink"/>
      <w:u w:val="single"/>
    </w:rPr>
  </w:style>
  <w:style w:type="paragraph" w:styleId="Index1">
    <w:name w:val="index 1"/>
    <w:basedOn w:val="Normal"/>
    <w:next w:val="Normal"/>
    <w:autoRedefine/>
    <w:uiPriority w:val="99"/>
    <w:unhideWhenUsed/>
    <w:rsid w:val="003F3993"/>
    <w:pPr>
      <w:spacing w:after="0"/>
      <w:ind w:left="260" w:hanging="260"/>
    </w:pPr>
  </w:style>
  <w:style w:type="paragraph" w:styleId="Index2">
    <w:name w:val="index 2"/>
    <w:basedOn w:val="Normal"/>
    <w:next w:val="Normal"/>
    <w:autoRedefine/>
    <w:uiPriority w:val="99"/>
    <w:unhideWhenUsed/>
    <w:rsid w:val="003F3993"/>
    <w:pPr>
      <w:spacing w:after="0"/>
      <w:ind w:left="520" w:hanging="260"/>
    </w:pPr>
  </w:style>
  <w:style w:type="paragraph" w:styleId="Index3">
    <w:name w:val="index 3"/>
    <w:basedOn w:val="Normal"/>
    <w:next w:val="Normal"/>
    <w:autoRedefine/>
    <w:uiPriority w:val="99"/>
    <w:unhideWhenUsed/>
    <w:rsid w:val="003F3993"/>
    <w:pPr>
      <w:spacing w:after="0"/>
      <w:ind w:left="780" w:hanging="260"/>
    </w:pPr>
  </w:style>
  <w:style w:type="paragraph" w:styleId="Index4">
    <w:name w:val="index 4"/>
    <w:basedOn w:val="Normal"/>
    <w:next w:val="Normal"/>
    <w:autoRedefine/>
    <w:uiPriority w:val="99"/>
    <w:unhideWhenUsed/>
    <w:rsid w:val="003F3993"/>
    <w:pPr>
      <w:spacing w:after="0"/>
      <w:ind w:left="1040" w:hanging="260"/>
    </w:pPr>
  </w:style>
  <w:style w:type="paragraph" w:styleId="Index5">
    <w:name w:val="index 5"/>
    <w:basedOn w:val="Normal"/>
    <w:next w:val="Normal"/>
    <w:autoRedefine/>
    <w:uiPriority w:val="99"/>
    <w:unhideWhenUsed/>
    <w:rsid w:val="003F3993"/>
    <w:pPr>
      <w:spacing w:after="0"/>
      <w:ind w:left="1300" w:hanging="260"/>
    </w:pPr>
  </w:style>
  <w:style w:type="paragraph" w:styleId="Index6">
    <w:name w:val="index 6"/>
    <w:basedOn w:val="Normal"/>
    <w:next w:val="Normal"/>
    <w:autoRedefine/>
    <w:uiPriority w:val="99"/>
    <w:unhideWhenUsed/>
    <w:rsid w:val="003F3993"/>
    <w:pPr>
      <w:spacing w:after="0"/>
      <w:ind w:left="1560" w:hanging="260"/>
    </w:pPr>
  </w:style>
  <w:style w:type="paragraph" w:styleId="Index7">
    <w:name w:val="index 7"/>
    <w:basedOn w:val="Normal"/>
    <w:next w:val="Normal"/>
    <w:autoRedefine/>
    <w:uiPriority w:val="99"/>
    <w:unhideWhenUsed/>
    <w:rsid w:val="003F3993"/>
    <w:pPr>
      <w:spacing w:after="0"/>
      <w:ind w:left="1820" w:hanging="260"/>
    </w:pPr>
  </w:style>
  <w:style w:type="paragraph" w:styleId="Index8">
    <w:name w:val="index 8"/>
    <w:basedOn w:val="Normal"/>
    <w:next w:val="Normal"/>
    <w:autoRedefine/>
    <w:uiPriority w:val="99"/>
    <w:unhideWhenUsed/>
    <w:rsid w:val="003F3993"/>
    <w:pPr>
      <w:spacing w:after="0"/>
      <w:ind w:left="2080" w:hanging="260"/>
    </w:pPr>
  </w:style>
  <w:style w:type="paragraph" w:styleId="Index9">
    <w:name w:val="index 9"/>
    <w:basedOn w:val="Normal"/>
    <w:next w:val="Normal"/>
    <w:autoRedefine/>
    <w:uiPriority w:val="99"/>
    <w:unhideWhenUsed/>
    <w:rsid w:val="003F3993"/>
    <w:pPr>
      <w:spacing w:after="0"/>
      <w:ind w:left="2340" w:hanging="260"/>
    </w:pPr>
  </w:style>
  <w:style w:type="paragraph" w:styleId="IndexHeading">
    <w:name w:val="index heading"/>
    <w:basedOn w:val="Normal"/>
    <w:next w:val="Index1"/>
    <w:uiPriority w:val="99"/>
    <w:unhideWhenUsed/>
    <w:rsid w:val="003F3993"/>
    <w:rPr>
      <w:rFonts w:asciiTheme="majorHAnsi" w:eastAsiaTheme="majorEastAsia" w:hAnsiTheme="majorHAnsi" w:cstheme="majorBidi"/>
      <w:b/>
      <w:bCs/>
    </w:rPr>
  </w:style>
  <w:style w:type="character" w:styleId="IntenseEmphasis">
    <w:name w:val="Intense Emphasis"/>
    <w:basedOn w:val="DefaultParagraphFont"/>
    <w:uiPriority w:val="21"/>
    <w:qFormat/>
    <w:rsid w:val="00A77B00"/>
    <w:rPr>
      <w:b/>
      <w:bCs/>
      <w:i/>
      <w:iCs/>
      <w:color w:val="auto"/>
    </w:rPr>
  </w:style>
  <w:style w:type="paragraph" w:styleId="IntenseQuote">
    <w:name w:val="Intense Quote"/>
    <w:basedOn w:val="Normal"/>
    <w:next w:val="Normal"/>
    <w:link w:val="IntenseQuoteChar"/>
    <w:uiPriority w:val="30"/>
    <w:qFormat/>
    <w:rsid w:val="00A77B0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A77B00"/>
    <w:rPr>
      <w:rFonts w:asciiTheme="majorHAnsi" w:eastAsiaTheme="majorEastAsia" w:hAnsiTheme="majorHAnsi" w:cstheme="majorBidi"/>
      <w:sz w:val="26"/>
      <w:szCs w:val="26"/>
    </w:rPr>
  </w:style>
  <w:style w:type="character" w:styleId="IntenseReference">
    <w:name w:val="Intense Reference"/>
    <w:basedOn w:val="DefaultParagraphFont"/>
    <w:uiPriority w:val="32"/>
    <w:qFormat/>
    <w:rsid w:val="00A77B00"/>
    <w:rPr>
      <w:b/>
      <w:bCs/>
      <w:smallCaps/>
      <w:color w:val="auto"/>
      <w:u w:val="single"/>
    </w:rPr>
  </w:style>
  <w:style w:type="paragraph" w:styleId="List">
    <w:name w:val="List"/>
    <w:basedOn w:val="Normal"/>
    <w:uiPriority w:val="99"/>
    <w:unhideWhenUsed/>
    <w:rsid w:val="003F3993"/>
    <w:pPr>
      <w:ind w:left="360" w:hanging="360"/>
      <w:contextualSpacing/>
    </w:pPr>
  </w:style>
  <w:style w:type="paragraph" w:styleId="List2">
    <w:name w:val="List 2"/>
    <w:basedOn w:val="Normal"/>
    <w:uiPriority w:val="99"/>
    <w:unhideWhenUsed/>
    <w:rsid w:val="003F3993"/>
    <w:pPr>
      <w:ind w:left="720" w:hanging="360"/>
      <w:contextualSpacing/>
    </w:pPr>
  </w:style>
  <w:style w:type="paragraph" w:styleId="List3">
    <w:name w:val="List 3"/>
    <w:basedOn w:val="Normal"/>
    <w:uiPriority w:val="99"/>
    <w:unhideWhenUsed/>
    <w:rsid w:val="003F3993"/>
    <w:pPr>
      <w:ind w:left="1080" w:hanging="360"/>
      <w:contextualSpacing/>
    </w:pPr>
  </w:style>
  <w:style w:type="paragraph" w:styleId="List4">
    <w:name w:val="List 4"/>
    <w:basedOn w:val="Normal"/>
    <w:uiPriority w:val="99"/>
    <w:unhideWhenUsed/>
    <w:rsid w:val="003F3993"/>
    <w:pPr>
      <w:ind w:left="1440" w:hanging="360"/>
      <w:contextualSpacing/>
    </w:pPr>
  </w:style>
  <w:style w:type="paragraph" w:styleId="List5">
    <w:name w:val="List 5"/>
    <w:basedOn w:val="Normal"/>
    <w:uiPriority w:val="99"/>
    <w:unhideWhenUsed/>
    <w:rsid w:val="003F3993"/>
    <w:pPr>
      <w:ind w:left="1800" w:hanging="360"/>
      <w:contextualSpacing/>
    </w:pPr>
  </w:style>
  <w:style w:type="paragraph" w:styleId="ListBullet">
    <w:name w:val="List Bullet"/>
    <w:basedOn w:val="Normal"/>
    <w:uiPriority w:val="99"/>
    <w:unhideWhenUsed/>
    <w:rsid w:val="003F3993"/>
    <w:pPr>
      <w:numPr>
        <w:numId w:val="3"/>
      </w:numPr>
      <w:contextualSpacing/>
    </w:pPr>
  </w:style>
  <w:style w:type="paragraph" w:styleId="ListBullet2">
    <w:name w:val="List Bullet 2"/>
    <w:basedOn w:val="Normal"/>
    <w:uiPriority w:val="99"/>
    <w:unhideWhenUsed/>
    <w:rsid w:val="003F3993"/>
    <w:pPr>
      <w:numPr>
        <w:numId w:val="4"/>
      </w:numPr>
      <w:contextualSpacing/>
    </w:pPr>
  </w:style>
  <w:style w:type="paragraph" w:styleId="ListBullet3">
    <w:name w:val="List Bullet 3"/>
    <w:basedOn w:val="Normal"/>
    <w:uiPriority w:val="99"/>
    <w:unhideWhenUsed/>
    <w:rsid w:val="003F3993"/>
    <w:pPr>
      <w:numPr>
        <w:numId w:val="5"/>
      </w:numPr>
      <w:contextualSpacing/>
    </w:pPr>
  </w:style>
  <w:style w:type="paragraph" w:styleId="ListBullet4">
    <w:name w:val="List Bullet 4"/>
    <w:basedOn w:val="Normal"/>
    <w:uiPriority w:val="99"/>
    <w:unhideWhenUsed/>
    <w:rsid w:val="003F3993"/>
    <w:pPr>
      <w:numPr>
        <w:numId w:val="6"/>
      </w:numPr>
      <w:contextualSpacing/>
    </w:pPr>
  </w:style>
  <w:style w:type="paragraph" w:styleId="ListBullet5">
    <w:name w:val="List Bullet 5"/>
    <w:basedOn w:val="Normal"/>
    <w:uiPriority w:val="99"/>
    <w:unhideWhenUsed/>
    <w:rsid w:val="003F3993"/>
    <w:pPr>
      <w:numPr>
        <w:numId w:val="7"/>
      </w:numPr>
      <w:contextualSpacing/>
    </w:pPr>
  </w:style>
  <w:style w:type="paragraph" w:styleId="ListContinue">
    <w:name w:val="List Continue"/>
    <w:basedOn w:val="Normal"/>
    <w:uiPriority w:val="99"/>
    <w:unhideWhenUsed/>
    <w:rsid w:val="003F3993"/>
    <w:pPr>
      <w:spacing w:after="120"/>
      <w:ind w:left="360"/>
      <w:contextualSpacing/>
    </w:pPr>
  </w:style>
  <w:style w:type="paragraph" w:styleId="ListContinue2">
    <w:name w:val="List Continue 2"/>
    <w:basedOn w:val="Normal"/>
    <w:uiPriority w:val="99"/>
    <w:unhideWhenUsed/>
    <w:rsid w:val="003F3993"/>
    <w:pPr>
      <w:spacing w:after="120"/>
      <w:ind w:left="720"/>
      <w:contextualSpacing/>
    </w:pPr>
  </w:style>
  <w:style w:type="paragraph" w:styleId="ListContinue3">
    <w:name w:val="List Continue 3"/>
    <w:basedOn w:val="Normal"/>
    <w:uiPriority w:val="99"/>
    <w:unhideWhenUsed/>
    <w:rsid w:val="003F3993"/>
    <w:pPr>
      <w:spacing w:after="120"/>
      <w:ind w:left="1080"/>
      <w:contextualSpacing/>
    </w:pPr>
  </w:style>
  <w:style w:type="paragraph" w:styleId="ListContinue4">
    <w:name w:val="List Continue 4"/>
    <w:basedOn w:val="Normal"/>
    <w:uiPriority w:val="99"/>
    <w:unhideWhenUsed/>
    <w:rsid w:val="003F3993"/>
    <w:pPr>
      <w:spacing w:after="120"/>
      <w:ind w:left="1440"/>
      <w:contextualSpacing/>
    </w:pPr>
  </w:style>
  <w:style w:type="paragraph" w:styleId="ListContinue5">
    <w:name w:val="List Continue 5"/>
    <w:basedOn w:val="Normal"/>
    <w:uiPriority w:val="99"/>
    <w:unhideWhenUsed/>
    <w:rsid w:val="003F3993"/>
    <w:pPr>
      <w:spacing w:after="120"/>
      <w:ind w:left="1800"/>
      <w:contextualSpacing/>
    </w:pPr>
  </w:style>
  <w:style w:type="paragraph" w:styleId="ListNumber">
    <w:name w:val="List Number"/>
    <w:basedOn w:val="Normal"/>
    <w:uiPriority w:val="99"/>
    <w:unhideWhenUsed/>
    <w:rsid w:val="003F3993"/>
    <w:pPr>
      <w:numPr>
        <w:numId w:val="8"/>
      </w:numPr>
      <w:contextualSpacing/>
    </w:pPr>
  </w:style>
  <w:style w:type="paragraph" w:styleId="ListNumber2">
    <w:name w:val="List Number 2"/>
    <w:basedOn w:val="Normal"/>
    <w:uiPriority w:val="99"/>
    <w:unhideWhenUsed/>
    <w:rsid w:val="003F3993"/>
    <w:pPr>
      <w:numPr>
        <w:numId w:val="9"/>
      </w:numPr>
      <w:contextualSpacing/>
    </w:pPr>
  </w:style>
  <w:style w:type="paragraph" w:styleId="ListNumber3">
    <w:name w:val="List Number 3"/>
    <w:basedOn w:val="Normal"/>
    <w:uiPriority w:val="99"/>
    <w:unhideWhenUsed/>
    <w:rsid w:val="003F3993"/>
    <w:pPr>
      <w:numPr>
        <w:numId w:val="10"/>
      </w:numPr>
      <w:contextualSpacing/>
    </w:pPr>
  </w:style>
  <w:style w:type="paragraph" w:styleId="ListNumber4">
    <w:name w:val="List Number 4"/>
    <w:basedOn w:val="Normal"/>
    <w:uiPriority w:val="99"/>
    <w:unhideWhenUsed/>
    <w:rsid w:val="003F3993"/>
    <w:pPr>
      <w:numPr>
        <w:numId w:val="11"/>
      </w:numPr>
      <w:contextualSpacing/>
    </w:pPr>
  </w:style>
  <w:style w:type="paragraph" w:styleId="ListNumber5">
    <w:name w:val="List Number 5"/>
    <w:basedOn w:val="Normal"/>
    <w:uiPriority w:val="99"/>
    <w:unhideWhenUsed/>
    <w:rsid w:val="003F3993"/>
    <w:pPr>
      <w:numPr>
        <w:numId w:val="12"/>
      </w:numPr>
      <w:contextualSpacing/>
    </w:pPr>
  </w:style>
  <w:style w:type="paragraph" w:styleId="ListParagraph">
    <w:name w:val="List Paragraph"/>
    <w:basedOn w:val="Normal"/>
    <w:uiPriority w:val="34"/>
    <w:qFormat/>
    <w:rsid w:val="003F3993"/>
    <w:pPr>
      <w:ind w:left="720"/>
      <w:contextualSpacing/>
    </w:pPr>
  </w:style>
  <w:style w:type="paragraph" w:styleId="NoSpacing">
    <w:name w:val="No Spacing"/>
    <w:uiPriority w:val="1"/>
    <w:qFormat/>
    <w:rsid w:val="00A77B00"/>
    <w:pPr>
      <w:spacing w:after="0" w:line="240" w:lineRule="auto"/>
    </w:pPr>
  </w:style>
  <w:style w:type="paragraph" w:styleId="NormalWeb">
    <w:name w:val="Normal (Web)"/>
    <w:basedOn w:val="Normal"/>
    <w:uiPriority w:val="99"/>
    <w:unhideWhenUsed/>
    <w:rsid w:val="003F3993"/>
    <w:rPr>
      <w:sz w:val="24"/>
      <w:szCs w:val="24"/>
    </w:rPr>
  </w:style>
  <w:style w:type="paragraph" w:styleId="NormalIndent">
    <w:name w:val="Normal Indent"/>
    <w:basedOn w:val="Normal"/>
    <w:uiPriority w:val="99"/>
    <w:unhideWhenUsed/>
    <w:rsid w:val="003F3993"/>
    <w:pPr>
      <w:ind w:left="720"/>
    </w:pPr>
  </w:style>
  <w:style w:type="paragraph" w:styleId="NoteHeading">
    <w:name w:val="Note Heading"/>
    <w:basedOn w:val="Normal"/>
    <w:next w:val="Normal"/>
    <w:link w:val="NoteHeadingChar"/>
    <w:uiPriority w:val="99"/>
    <w:unhideWhenUsed/>
    <w:rsid w:val="003F3993"/>
    <w:pPr>
      <w:spacing w:after="0"/>
    </w:pPr>
  </w:style>
  <w:style w:type="character" w:customStyle="1" w:styleId="NoteHeadingChar">
    <w:name w:val="Note Heading Char"/>
    <w:basedOn w:val="DefaultParagraphFont"/>
    <w:link w:val="NoteHeading"/>
    <w:uiPriority w:val="99"/>
    <w:rsid w:val="003F3993"/>
    <w:rPr>
      <w:rFonts w:ascii="Times New Roman" w:eastAsia="Times New Roman" w:hAnsi="Times New Roman" w:cs="Times New Roman"/>
      <w:sz w:val="26"/>
    </w:rPr>
  </w:style>
  <w:style w:type="paragraph" w:styleId="PlainText">
    <w:name w:val="Plain Text"/>
    <w:basedOn w:val="Normal"/>
    <w:link w:val="PlainTextChar"/>
    <w:uiPriority w:val="99"/>
    <w:unhideWhenUsed/>
    <w:rsid w:val="003F3993"/>
    <w:pPr>
      <w:spacing w:after="0"/>
    </w:pPr>
    <w:rPr>
      <w:rFonts w:ascii="Consolas" w:hAnsi="Consolas"/>
      <w:sz w:val="21"/>
      <w:szCs w:val="21"/>
    </w:rPr>
  </w:style>
  <w:style w:type="character" w:customStyle="1" w:styleId="PlainTextChar">
    <w:name w:val="Plain Text Char"/>
    <w:basedOn w:val="DefaultParagraphFont"/>
    <w:link w:val="PlainText"/>
    <w:uiPriority w:val="99"/>
    <w:rsid w:val="003F3993"/>
    <w:rPr>
      <w:rFonts w:ascii="Consolas" w:eastAsia="Times New Roman" w:hAnsi="Consolas" w:cs="Times New Roman"/>
      <w:sz w:val="21"/>
      <w:szCs w:val="21"/>
    </w:rPr>
  </w:style>
  <w:style w:type="paragraph" w:styleId="Quote">
    <w:name w:val="Quote"/>
    <w:basedOn w:val="Normal"/>
    <w:next w:val="Normal"/>
    <w:link w:val="QuoteChar"/>
    <w:uiPriority w:val="29"/>
    <w:qFormat/>
    <w:rsid w:val="00A77B0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A77B00"/>
    <w:rPr>
      <w:rFonts w:asciiTheme="majorHAnsi" w:eastAsiaTheme="majorEastAsia" w:hAnsiTheme="majorHAnsi" w:cstheme="majorBidi"/>
      <w:i/>
      <w:iCs/>
      <w:sz w:val="24"/>
      <w:szCs w:val="24"/>
    </w:rPr>
  </w:style>
  <w:style w:type="paragraph" w:styleId="Salutation">
    <w:name w:val="Salutation"/>
    <w:basedOn w:val="Normal"/>
    <w:next w:val="Normal"/>
    <w:link w:val="SalutationChar"/>
    <w:uiPriority w:val="99"/>
    <w:unhideWhenUsed/>
    <w:rsid w:val="003F3993"/>
  </w:style>
  <w:style w:type="character" w:customStyle="1" w:styleId="SalutationChar">
    <w:name w:val="Salutation Char"/>
    <w:basedOn w:val="DefaultParagraphFont"/>
    <w:link w:val="Salutation"/>
    <w:uiPriority w:val="99"/>
    <w:rsid w:val="003F3993"/>
    <w:rPr>
      <w:rFonts w:ascii="Times New Roman" w:eastAsia="Times New Roman" w:hAnsi="Times New Roman" w:cs="Times New Roman"/>
      <w:sz w:val="26"/>
    </w:rPr>
  </w:style>
  <w:style w:type="paragraph" w:styleId="Signature">
    <w:name w:val="Signature"/>
    <w:basedOn w:val="Normal"/>
    <w:link w:val="SignatureChar"/>
    <w:uiPriority w:val="99"/>
    <w:unhideWhenUsed/>
    <w:rsid w:val="003F3993"/>
    <w:pPr>
      <w:spacing w:after="0"/>
      <w:ind w:left="4320"/>
    </w:pPr>
  </w:style>
  <w:style w:type="character" w:customStyle="1" w:styleId="SignatureChar">
    <w:name w:val="Signature Char"/>
    <w:basedOn w:val="DefaultParagraphFont"/>
    <w:link w:val="Signature"/>
    <w:uiPriority w:val="99"/>
    <w:rsid w:val="003F3993"/>
    <w:rPr>
      <w:rFonts w:ascii="Times New Roman" w:eastAsia="Times New Roman" w:hAnsi="Times New Roman" w:cs="Times New Roman"/>
      <w:sz w:val="26"/>
    </w:rPr>
  </w:style>
  <w:style w:type="character" w:styleId="Strong">
    <w:name w:val="Strong"/>
    <w:basedOn w:val="DefaultParagraphFont"/>
    <w:uiPriority w:val="22"/>
    <w:qFormat/>
    <w:rsid w:val="00A77B00"/>
    <w:rPr>
      <w:b/>
      <w:bCs/>
      <w:color w:val="auto"/>
    </w:rPr>
  </w:style>
  <w:style w:type="paragraph" w:styleId="Subtitle">
    <w:name w:val="Subtitle"/>
    <w:basedOn w:val="Normal"/>
    <w:next w:val="Normal"/>
    <w:link w:val="SubtitleChar"/>
    <w:uiPriority w:val="11"/>
    <w:qFormat/>
    <w:rsid w:val="00A77B00"/>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77B00"/>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A77B00"/>
    <w:rPr>
      <w:i/>
      <w:iCs/>
      <w:color w:val="auto"/>
    </w:rPr>
  </w:style>
  <w:style w:type="character" w:styleId="SubtleReference">
    <w:name w:val="Subtle Reference"/>
    <w:basedOn w:val="DefaultParagraphFont"/>
    <w:uiPriority w:val="31"/>
    <w:qFormat/>
    <w:rsid w:val="00A77B00"/>
    <w:rPr>
      <w:smallCaps/>
      <w:color w:val="auto"/>
      <w:u w:val="single" w:color="7F7F7F" w:themeColor="text1" w:themeTint="80"/>
    </w:rPr>
  </w:style>
  <w:style w:type="paragraph" w:styleId="TableofAuthorities">
    <w:name w:val="table of authorities"/>
    <w:basedOn w:val="Normal"/>
    <w:next w:val="Normal"/>
    <w:uiPriority w:val="99"/>
    <w:unhideWhenUsed/>
    <w:rsid w:val="003F3993"/>
    <w:pPr>
      <w:spacing w:after="0"/>
      <w:ind w:left="260" w:hanging="260"/>
    </w:pPr>
  </w:style>
  <w:style w:type="paragraph" w:styleId="TableofFigures">
    <w:name w:val="table of figures"/>
    <w:basedOn w:val="Normal"/>
    <w:next w:val="Normal"/>
    <w:uiPriority w:val="99"/>
    <w:unhideWhenUsed/>
    <w:rsid w:val="003F3993"/>
    <w:pPr>
      <w:spacing w:after="0"/>
    </w:pPr>
  </w:style>
  <w:style w:type="paragraph" w:styleId="Title">
    <w:name w:val="Title"/>
    <w:basedOn w:val="Normal"/>
    <w:next w:val="Normal"/>
    <w:link w:val="TitleChar"/>
    <w:uiPriority w:val="10"/>
    <w:qFormat/>
    <w:rsid w:val="00A77B0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A77B00"/>
    <w:rPr>
      <w:rFonts w:asciiTheme="majorHAnsi" w:eastAsiaTheme="majorEastAsia" w:hAnsiTheme="majorHAnsi" w:cstheme="majorBidi"/>
      <w:b/>
      <w:bCs/>
      <w:spacing w:val="-7"/>
      <w:sz w:val="48"/>
      <w:szCs w:val="48"/>
    </w:rPr>
  </w:style>
  <w:style w:type="paragraph" w:styleId="TOAHeading">
    <w:name w:val="toa heading"/>
    <w:basedOn w:val="Normal"/>
    <w:next w:val="Normal"/>
    <w:uiPriority w:val="99"/>
    <w:unhideWhenUsed/>
    <w:rsid w:val="003F399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77B00"/>
    <w:pPr>
      <w:outlineLvl w:val="9"/>
    </w:pPr>
  </w:style>
  <w:style w:type="character" w:customStyle="1" w:styleId="22numberedparagraphChar">
    <w:name w:val="22 numbered paragraph Char"/>
    <w:basedOn w:val="DefaultParagraphFont"/>
    <w:link w:val="22numberedparagraph"/>
    <w:uiPriority w:val="11"/>
    <w:rsid w:val="005B27B5"/>
    <w:rPr>
      <w:rFonts w:ascii="Arial" w:eastAsia="Times New Roman" w:hAnsi="Arial" w:cs="Times New Roman"/>
      <w:b/>
      <w:sz w:val="24"/>
    </w:rPr>
  </w:style>
  <w:style w:type="character" w:customStyle="1" w:styleId="apple-converted-space">
    <w:name w:val="apple-converted-space"/>
    <w:basedOn w:val="DefaultParagraphFont"/>
    <w:rsid w:val="00DC1478"/>
  </w:style>
  <w:style w:type="paragraph" w:customStyle="1" w:styleId="Style1">
    <w:name w:val="Style1"/>
    <w:basedOn w:val="Normal"/>
    <w:qFormat/>
    <w:rsid w:val="005742EA"/>
    <w:rPr>
      <w:rFonts w:ascii="Arial" w:hAnsi="Arial"/>
      <w:sz w:val="20"/>
    </w:rPr>
  </w:style>
  <w:style w:type="paragraph" w:customStyle="1" w:styleId="Default">
    <w:name w:val="Default"/>
    <w:rsid w:val="007F561A"/>
    <w:pPr>
      <w:autoSpaceDE w:val="0"/>
      <w:autoSpaceDN w:val="0"/>
      <w:adjustRightInd w:val="0"/>
      <w:spacing w:after="0" w:line="240" w:lineRule="auto"/>
      <w:jc w:val="left"/>
    </w:pPr>
    <w:rPr>
      <w:rFonts w:ascii="Times New Roman" w:hAnsi="Times New Roman" w:cs="Times New Roman"/>
      <w:color w:val="000000"/>
      <w:sz w:val="24"/>
      <w:szCs w:val="24"/>
      <w:lang w:val="tr-TR"/>
    </w:rPr>
  </w:style>
  <w:style w:type="paragraph" w:customStyle="1" w:styleId="TableText">
    <w:name w:val="Table Text"/>
    <w:basedOn w:val="Normal"/>
    <w:link w:val="TableTextChar"/>
    <w:uiPriority w:val="6"/>
    <w:qFormat/>
    <w:rsid w:val="003A7C1E"/>
    <w:pPr>
      <w:spacing w:before="80" w:after="120" w:line="240" w:lineRule="atLeast"/>
      <w:jc w:val="left"/>
    </w:pPr>
    <w:rPr>
      <w:rFonts w:ascii="Arial" w:eastAsia="Times New Roman" w:hAnsi="Arial" w:cs="Times New Roman"/>
      <w:sz w:val="17"/>
      <w:szCs w:val="16"/>
    </w:rPr>
  </w:style>
  <w:style w:type="paragraph" w:customStyle="1" w:styleId="TableColumnHeading">
    <w:name w:val="Table ColumnHeading"/>
    <w:basedOn w:val="Normal"/>
    <w:next w:val="TableText"/>
    <w:link w:val="TableColumnHeadingChar"/>
    <w:uiPriority w:val="6"/>
    <w:qFormat/>
    <w:rsid w:val="003A7C1E"/>
    <w:pPr>
      <w:keepNext/>
      <w:keepLines/>
      <w:spacing w:before="80" w:after="120" w:line="240" w:lineRule="atLeast"/>
      <w:ind w:right="-28"/>
      <w:jc w:val="left"/>
      <w:outlineLvl w:val="2"/>
    </w:pPr>
    <w:rPr>
      <w:rFonts w:ascii="Arial" w:eastAsia="Times New Roman" w:hAnsi="Arial" w:cs="Times New Roman"/>
      <w:b/>
      <w:color w:val="4F81BD" w:themeColor="accent1"/>
      <w:spacing w:val="4"/>
      <w:sz w:val="20"/>
      <w:szCs w:val="26"/>
    </w:rPr>
  </w:style>
  <w:style w:type="character" w:customStyle="1" w:styleId="TableColumnHeadingChar">
    <w:name w:val="Table ColumnHeading Char"/>
    <w:basedOn w:val="Heading3Char"/>
    <w:link w:val="TableColumnHeading"/>
    <w:uiPriority w:val="6"/>
    <w:rsid w:val="003A7C1E"/>
    <w:rPr>
      <w:rFonts w:ascii="Arial" w:eastAsia="Times New Roman" w:hAnsi="Arial" w:cs="Times New Roman"/>
      <w:b/>
      <w:color w:val="4F81BD" w:themeColor="accent1"/>
      <w:spacing w:val="4"/>
      <w:sz w:val="20"/>
      <w:szCs w:val="26"/>
    </w:rPr>
  </w:style>
  <w:style w:type="character" w:customStyle="1" w:styleId="TableTextChar">
    <w:name w:val="Table Text Char"/>
    <w:basedOn w:val="DefaultParagraphFont"/>
    <w:link w:val="TableText"/>
    <w:uiPriority w:val="6"/>
    <w:rsid w:val="003A7C1E"/>
    <w:rPr>
      <w:rFonts w:ascii="Arial" w:eastAsia="Times New Roman" w:hAnsi="Arial" w:cs="Times New Roman"/>
      <w:sz w:val="17"/>
      <w:szCs w:val="16"/>
    </w:rPr>
  </w:style>
  <w:style w:type="table" w:customStyle="1" w:styleId="ATKTable">
    <w:name w:val="ATK Table"/>
    <w:basedOn w:val="TableNormal"/>
    <w:uiPriority w:val="99"/>
    <w:rsid w:val="003A7C1E"/>
    <w:pPr>
      <w:spacing w:after="0" w:line="240" w:lineRule="atLeast"/>
      <w:jc w:val="left"/>
    </w:pPr>
    <w:rPr>
      <w:rFonts w:ascii="Arial" w:eastAsia="Times New Roman" w:hAnsi="Arial" w:cs="Times New Roman"/>
      <w:sz w:val="17"/>
      <w:szCs w:val="20"/>
    </w:rPr>
    <w:tblPr>
      <w:tblBorders>
        <w:top w:val="single" w:sz="4" w:space="0" w:color="9BBB59" w:themeColor="accent3"/>
        <w:bottom w:val="single" w:sz="4" w:space="0" w:color="9BBB59" w:themeColor="accent3"/>
        <w:insideH w:val="single" w:sz="4" w:space="0" w:color="9BBB59" w:themeColor="accent3"/>
      </w:tblBorders>
      <w:tblCellMar>
        <w:left w:w="0" w:type="dxa"/>
        <w:right w:w="0" w:type="dxa"/>
      </w:tblCellMar>
    </w:tblPr>
    <w:tcPr>
      <w:tcMar>
        <w:top w:w="0" w:type="dxa"/>
        <w:bottom w:w="0" w:type="dxa"/>
      </w:tcMar>
    </w:tcPr>
    <w:tblStylePr w:type="firstRow">
      <w:pPr>
        <w:keepNext/>
        <w:widowControl/>
        <w:wordWrap/>
        <w:spacing w:beforeLines="0" w:beforeAutospacing="0" w:afterLines="0" w:afterAutospacing="0" w:line="280" w:lineRule="atLeast"/>
        <w:jc w:val="left"/>
      </w:pPr>
      <w:rPr>
        <w:rFonts w:ascii="Arial" w:hAnsi="Arial"/>
        <w:b/>
        <w:sz w:val="20"/>
      </w:rPr>
      <w:tblPr>
        <w:tblCellMar>
          <w:top w:w="0" w:type="dxa"/>
          <w:left w:w="0" w:type="dxa"/>
          <w:bottom w:w="0" w:type="dxa"/>
          <w:right w:w="113" w:type="dxa"/>
        </w:tblCellMar>
      </w:tblPr>
      <w:trPr>
        <w:tblHeader/>
      </w:trPr>
      <w:tcPr>
        <w:noWrap/>
        <w:tcMar>
          <w:top w:w="57" w:type="dxa"/>
          <w:left w:w="0" w:type="nil"/>
          <w:bottom w:w="85" w:type="dxa"/>
          <w:right w:w="113" w:type="dxa"/>
        </w:tcMar>
      </w:tcPr>
    </w:tblStylePr>
    <w:tblStylePr w:type="lastRow">
      <w:pPr>
        <w:wordWrap/>
        <w:spacing w:beforeLines="0" w:beforeAutospacing="0" w:afterLines="0" w:afterAutospacing="0" w:line="280" w:lineRule="atLeast"/>
      </w:pPr>
      <w:rPr>
        <w:rFonts w:ascii="Arial" w:hAnsi="Arial"/>
        <w:b/>
        <w:sz w:val="20"/>
      </w:rPr>
      <w:tblPr>
        <w:tblCellMar>
          <w:top w:w="0" w:type="dxa"/>
          <w:left w:w="0" w:type="dxa"/>
          <w:bottom w:w="0" w:type="dxa"/>
          <w:right w:w="113" w:type="dxa"/>
        </w:tblCellMar>
      </w:tblPr>
      <w:trPr>
        <w:cantSplit/>
      </w:trPr>
      <w:tcPr>
        <w:noWrap/>
        <w:tcMar>
          <w:top w:w="57" w:type="dxa"/>
          <w:left w:w="0" w:type="nil"/>
          <w:bottom w:w="85" w:type="dxa"/>
          <w:right w:w="113" w:type="dxa"/>
        </w:tcMar>
      </w:tcPr>
    </w:tblStylePr>
  </w:style>
  <w:style w:type="paragraph" w:customStyle="1" w:styleId="TableBullet1">
    <w:name w:val="Table Bullet 1"/>
    <w:basedOn w:val="TableText"/>
    <w:link w:val="TableBullet1Char"/>
    <w:uiPriority w:val="9"/>
    <w:qFormat/>
    <w:rsid w:val="003A7C1E"/>
    <w:pPr>
      <w:numPr>
        <w:numId w:val="20"/>
      </w:numPr>
      <w:tabs>
        <w:tab w:val="left" w:pos="181"/>
      </w:tabs>
      <w:spacing w:after="40"/>
      <w:ind w:left="181" w:hanging="181"/>
    </w:pPr>
  </w:style>
  <w:style w:type="paragraph" w:customStyle="1" w:styleId="TableBullet2">
    <w:name w:val="Table Bullet 2"/>
    <w:basedOn w:val="TableBullet1"/>
    <w:link w:val="TableBullet2Char"/>
    <w:uiPriority w:val="9"/>
    <w:qFormat/>
    <w:rsid w:val="003A7C1E"/>
    <w:pPr>
      <w:numPr>
        <w:numId w:val="21"/>
      </w:numPr>
      <w:tabs>
        <w:tab w:val="clear" w:pos="181"/>
        <w:tab w:val="left" w:pos="363"/>
      </w:tabs>
      <w:spacing w:before="40"/>
      <w:ind w:left="362" w:hanging="181"/>
    </w:pPr>
  </w:style>
  <w:style w:type="character" w:customStyle="1" w:styleId="TableBullet1Char">
    <w:name w:val="Table Bullet 1 Char"/>
    <w:basedOn w:val="TableTextChar"/>
    <w:link w:val="TableBullet1"/>
    <w:uiPriority w:val="9"/>
    <w:rsid w:val="003A7C1E"/>
    <w:rPr>
      <w:rFonts w:ascii="Arial" w:eastAsia="Times New Roman" w:hAnsi="Arial" w:cs="Times New Roman"/>
      <w:sz w:val="17"/>
      <w:szCs w:val="16"/>
    </w:rPr>
  </w:style>
  <w:style w:type="paragraph" w:customStyle="1" w:styleId="TableBullet3">
    <w:name w:val="Table Bullet 3"/>
    <w:basedOn w:val="TableBullet2"/>
    <w:link w:val="TableBullet3Char"/>
    <w:uiPriority w:val="9"/>
    <w:qFormat/>
    <w:rsid w:val="003A7C1E"/>
    <w:pPr>
      <w:numPr>
        <w:numId w:val="22"/>
      </w:numPr>
      <w:tabs>
        <w:tab w:val="left" w:pos="505"/>
      </w:tabs>
      <w:spacing w:before="20" w:after="20"/>
      <w:ind w:left="505" w:hanging="142"/>
    </w:pPr>
    <w:rPr>
      <w:szCs w:val="17"/>
    </w:rPr>
  </w:style>
  <w:style w:type="character" w:customStyle="1" w:styleId="TableBullet2Char">
    <w:name w:val="Table Bullet 2 Char"/>
    <w:basedOn w:val="DefaultParagraphFont"/>
    <w:link w:val="TableBullet2"/>
    <w:uiPriority w:val="9"/>
    <w:rsid w:val="003A7C1E"/>
    <w:rPr>
      <w:rFonts w:ascii="Arial" w:eastAsia="Times New Roman" w:hAnsi="Arial" w:cs="Times New Roman"/>
      <w:sz w:val="17"/>
      <w:szCs w:val="16"/>
    </w:rPr>
  </w:style>
  <w:style w:type="character" w:customStyle="1" w:styleId="TableBullet3Char">
    <w:name w:val="Table Bullet 3 Char"/>
    <w:basedOn w:val="TableBullet2Char"/>
    <w:link w:val="TableBullet3"/>
    <w:uiPriority w:val="9"/>
    <w:rsid w:val="003A7C1E"/>
    <w:rPr>
      <w:rFonts w:ascii="Arial" w:eastAsia="Times New Roman" w:hAnsi="Arial" w:cs="Times New Roman"/>
      <w:sz w:val="17"/>
      <w:szCs w:val="17"/>
    </w:rPr>
  </w:style>
  <w:style w:type="character" w:customStyle="1" w:styleId="A3">
    <w:name w:val="A3"/>
    <w:uiPriority w:val="99"/>
    <w:rsid w:val="00073C8C"/>
    <w:rPr>
      <w:rFonts w:cs="Avenir Light"/>
      <w:color w:val="000000"/>
      <w:sz w:val="11"/>
      <w:szCs w:val="11"/>
    </w:rPr>
  </w:style>
  <w:style w:type="table" w:styleId="LightList-Accent5">
    <w:name w:val="Light List Accent 5"/>
    <w:basedOn w:val="TableNormal"/>
    <w:uiPriority w:val="61"/>
    <w:rsid w:val="00053CBF"/>
    <w:pPr>
      <w:spacing w:after="0" w:line="240" w:lineRule="auto"/>
      <w:jc w:val="left"/>
    </w:pPr>
    <w:rPr>
      <w:rFonts w:ascii="Courier" w:eastAsiaTheme="minorHAnsi" w:hAnsi="Courier" w:cs="Times New Roman"/>
      <w:sz w:val="20"/>
      <w:szCs w:val="20"/>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ATKearneyTable">
    <w:name w:val="A.T. Kearney Table"/>
    <w:basedOn w:val="TableNormal"/>
    <w:uiPriority w:val="99"/>
    <w:rsid w:val="00341AF5"/>
    <w:pPr>
      <w:spacing w:after="0" w:line="240" w:lineRule="atLeast"/>
      <w:jc w:val="left"/>
    </w:pPr>
    <w:rPr>
      <w:rFonts w:ascii="Arial" w:eastAsia="Times New Roman" w:hAnsi="Arial" w:cs="Times New Roman"/>
      <w:sz w:val="17"/>
      <w:szCs w:val="20"/>
    </w:rPr>
    <w:tblPr>
      <w:tblBorders>
        <w:top w:val="single" w:sz="4" w:space="0" w:color="9BBB59" w:themeColor="accent3"/>
        <w:bottom w:val="single" w:sz="4" w:space="0" w:color="9BBB59" w:themeColor="accent3"/>
        <w:insideH w:val="single" w:sz="4" w:space="0" w:color="9BBB59" w:themeColor="accent3"/>
      </w:tblBorders>
      <w:tblCellMar>
        <w:left w:w="0" w:type="dxa"/>
        <w:right w:w="0" w:type="dxa"/>
      </w:tblCellMar>
    </w:tblPr>
    <w:tcPr>
      <w:tcMar>
        <w:top w:w="0" w:type="dxa"/>
        <w:bottom w:w="0" w:type="dxa"/>
      </w:tcMar>
    </w:tcPr>
    <w:tblStylePr w:type="firstRow">
      <w:pPr>
        <w:keepNext/>
        <w:widowControl/>
        <w:wordWrap/>
        <w:spacing w:beforeLines="0" w:beforeAutospacing="0" w:afterLines="0" w:afterAutospacing="0" w:line="280" w:lineRule="atLeast"/>
        <w:jc w:val="left"/>
      </w:pPr>
      <w:rPr>
        <w:rFonts w:ascii="Arial" w:hAnsi="Arial"/>
        <w:b/>
        <w:sz w:val="20"/>
      </w:rPr>
      <w:tblPr>
        <w:tblCellMar>
          <w:top w:w="0" w:type="dxa"/>
          <w:left w:w="0" w:type="dxa"/>
          <w:bottom w:w="0" w:type="dxa"/>
          <w:right w:w="113" w:type="dxa"/>
        </w:tblCellMar>
      </w:tblPr>
      <w:trPr>
        <w:tblHeader/>
      </w:trPr>
      <w:tcPr>
        <w:noWrap/>
        <w:tcMar>
          <w:top w:w="57" w:type="dxa"/>
          <w:left w:w="0" w:type="nil"/>
          <w:bottom w:w="85" w:type="dxa"/>
          <w:right w:w="113" w:type="dxa"/>
        </w:tcMar>
      </w:tcPr>
    </w:tblStylePr>
    <w:tblStylePr w:type="lastRow">
      <w:pPr>
        <w:wordWrap/>
        <w:spacing w:beforeLines="0" w:beforeAutospacing="0" w:afterLines="0" w:afterAutospacing="0" w:line="280" w:lineRule="atLeast"/>
      </w:pPr>
      <w:rPr>
        <w:rFonts w:ascii="Arial" w:hAnsi="Arial"/>
        <w:b/>
        <w:sz w:val="20"/>
      </w:rPr>
      <w:tblPr>
        <w:tblCellMar>
          <w:top w:w="0" w:type="dxa"/>
          <w:left w:w="0" w:type="dxa"/>
          <w:bottom w:w="0" w:type="dxa"/>
          <w:right w:w="113" w:type="dxa"/>
        </w:tblCellMar>
      </w:tblPr>
      <w:trPr>
        <w:cantSplit/>
      </w:trPr>
      <w:tcPr>
        <w:noWrap/>
        <w:tcMar>
          <w:top w:w="57" w:type="dxa"/>
          <w:left w:w="0" w:type="nil"/>
          <w:bottom w:w="85" w:type="dxa"/>
          <w:right w:w="113" w:type="dxa"/>
        </w:tcMar>
      </w:tcPr>
    </w:tblStylePr>
  </w:style>
  <w:style w:type="paragraph" w:styleId="Revision">
    <w:name w:val="Revision"/>
    <w:hidden/>
    <w:uiPriority w:val="99"/>
    <w:semiHidden/>
    <w:rsid w:val="009253F2"/>
    <w:pPr>
      <w:spacing w:after="0" w:line="240" w:lineRule="auto"/>
      <w:jc w:val="left"/>
    </w:pPr>
  </w:style>
  <w:style w:type="table" w:customStyle="1" w:styleId="GridTable4-Accent51">
    <w:name w:val="Grid Table 4 - Accent 51"/>
    <w:basedOn w:val="TableNormal"/>
    <w:uiPriority w:val="49"/>
    <w:rsid w:val="00DA3ECB"/>
    <w:pPr>
      <w:spacing w:after="0" w:line="240" w:lineRule="auto"/>
    </w:pPr>
    <w:rPr>
      <w:sz w:val="2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envelope address" w:uiPriority="0"/>
    <w:lsdException w:name="envelope return" w:uiPriority="0"/>
    <w:lsdException w:name="annotation reference" w:uiPriority="0"/>
    <w:lsdException w:name="line number" w:uiPriority="0"/>
    <w:lsdException w:name="page number" w:uiPriority="0"/>
    <w:lsdException w:name="endnote reference" w:uiPriority="0"/>
    <w:lsdException w:name="endnote text" w:uiPriority="0"/>
    <w:lsdException w:name="macro" w:uiPriority="0"/>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B00"/>
  </w:style>
  <w:style w:type="paragraph" w:styleId="Heading1">
    <w:name w:val="heading 1"/>
    <w:basedOn w:val="Normal"/>
    <w:next w:val="Normal"/>
    <w:link w:val="Heading1Char"/>
    <w:uiPriority w:val="9"/>
    <w:qFormat/>
    <w:rsid w:val="00A77B00"/>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A77B00"/>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A77B00"/>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A77B00"/>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A77B00"/>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A77B00"/>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A77B00"/>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A77B00"/>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A77B00"/>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squarebullet">
    <w:name w:val="01 square bullet"/>
    <w:basedOn w:val="Normal"/>
    <w:uiPriority w:val="3"/>
    <w:qFormat/>
    <w:rsid w:val="003F3993"/>
    <w:pPr>
      <w:numPr>
        <w:numId w:val="1"/>
      </w:numPr>
      <w:spacing w:before="120"/>
      <w:ind w:right="142"/>
    </w:pPr>
  </w:style>
  <w:style w:type="paragraph" w:customStyle="1" w:styleId="02dash">
    <w:name w:val="02 dash"/>
    <w:basedOn w:val="01squarebullet"/>
    <w:uiPriority w:val="4"/>
    <w:rsid w:val="003F3993"/>
    <w:pPr>
      <w:numPr>
        <w:ilvl w:val="1"/>
      </w:numPr>
    </w:pPr>
  </w:style>
  <w:style w:type="paragraph" w:customStyle="1" w:styleId="03opensquarebullet">
    <w:name w:val="03 open square bullet"/>
    <w:basedOn w:val="02dash"/>
    <w:uiPriority w:val="5"/>
    <w:rsid w:val="003F3993"/>
    <w:pPr>
      <w:numPr>
        <w:ilvl w:val="2"/>
      </w:numPr>
    </w:pPr>
  </w:style>
  <w:style w:type="paragraph" w:customStyle="1" w:styleId="04shortdash">
    <w:name w:val="04 short dash"/>
    <w:basedOn w:val="03opensquarebullet"/>
    <w:uiPriority w:val="6"/>
    <w:rsid w:val="003F3993"/>
    <w:pPr>
      <w:numPr>
        <w:ilvl w:val="3"/>
      </w:numPr>
    </w:pPr>
  </w:style>
  <w:style w:type="paragraph" w:customStyle="1" w:styleId="05number1">
    <w:name w:val="05 number/1"/>
    <w:basedOn w:val="Normal"/>
    <w:uiPriority w:val="7"/>
    <w:rsid w:val="003F3993"/>
    <w:pPr>
      <w:numPr>
        <w:numId w:val="2"/>
      </w:numPr>
      <w:spacing w:before="120"/>
    </w:pPr>
  </w:style>
  <w:style w:type="paragraph" w:customStyle="1" w:styleId="06letter2">
    <w:name w:val="06 letter/2"/>
    <w:basedOn w:val="Normal"/>
    <w:uiPriority w:val="8"/>
    <w:rsid w:val="005A1D67"/>
    <w:pPr>
      <w:numPr>
        <w:ilvl w:val="1"/>
        <w:numId w:val="2"/>
      </w:numPr>
      <w:spacing w:before="120"/>
      <w:ind w:left="648" w:hanging="288"/>
    </w:pPr>
  </w:style>
  <w:style w:type="paragraph" w:customStyle="1" w:styleId="07number3">
    <w:name w:val="07 number/3"/>
    <w:basedOn w:val="Normal"/>
    <w:uiPriority w:val="9"/>
    <w:rsid w:val="005A1D67"/>
    <w:pPr>
      <w:numPr>
        <w:ilvl w:val="2"/>
        <w:numId w:val="2"/>
      </w:numPr>
      <w:spacing w:before="120"/>
      <w:ind w:left="922" w:hanging="274"/>
    </w:pPr>
  </w:style>
  <w:style w:type="paragraph" w:customStyle="1" w:styleId="08letter4">
    <w:name w:val="08 letter/4"/>
    <w:basedOn w:val="Normal"/>
    <w:uiPriority w:val="10"/>
    <w:rsid w:val="005A1D67"/>
    <w:pPr>
      <w:numPr>
        <w:ilvl w:val="3"/>
        <w:numId w:val="2"/>
      </w:numPr>
      <w:spacing w:before="120"/>
      <w:ind w:left="1210" w:hanging="288"/>
    </w:pPr>
  </w:style>
  <w:style w:type="paragraph" w:customStyle="1" w:styleId="10tablenormal">
    <w:name w:val="10 table normal"/>
    <w:basedOn w:val="Normal"/>
    <w:rsid w:val="008719B9"/>
    <w:pPr>
      <w:spacing w:before="120"/>
      <w:ind w:right="142"/>
    </w:pPr>
  </w:style>
  <w:style w:type="paragraph" w:customStyle="1" w:styleId="15tableheading">
    <w:name w:val="15 table heading"/>
    <w:basedOn w:val="10tablenormal"/>
    <w:next w:val="10tablenormal"/>
    <w:rsid w:val="008719B9"/>
    <w:rPr>
      <w:b/>
    </w:rPr>
  </w:style>
  <w:style w:type="paragraph" w:customStyle="1" w:styleId="20major">
    <w:name w:val="20 major"/>
    <w:basedOn w:val="Normal"/>
    <w:next w:val="Normal"/>
    <w:autoRedefine/>
    <w:uiPriority w:val="1"/>
    <w:qFormat/>
    <w:rsid w:val="00E43B34"/>
    <w:pPr>
      <w:spacing w:after="120"/>
      <w:ind w:right="-6"/>
      <w:jc w:val="left"/>
      <w:outlineLvl w:val="1"/>
    </w:pPr>
    <w:rPr>
      <w:rFonts w:ascii="Times New Roman" w:hAnsi="Times New Roman" w:cs="Times New Roman"/>
      <w:b/>
      <w:caps/>
      <w:color w:val="17365D" w:themeColor="text2" w:themeShade="BF"/>
      <w:sz w:val="24"/>
      <w:szCs w:val="24"/>
    </w:rPr>
  </w:style>
  <w:style w:type="paragraph" w:customStyle="1" w:styleId="21minor">
    <w:name w:val="21 minor"/>
    <w:basedOn w:val="Normal"/>
    <w:next w:val="Normal"/>
    <w:uiPriority w:val="2"/>
    <w:qFormat/>
    <w:rsid w:val="00A77B00"/>
    <w:pPr>
      <w:spacing w:after="120"/>
      <w:ind w:right="357"/>
      <w:outlineLvl w:val="2"/>
    </w:pPr>
    <w:rPr>
      <w:rFonts w:ascii="Arial" w:hAnsi="Arial"/>
      <w:b/>
      <w:color w:val="1F497D" w:themeColor="text2"/>
    </w:rPr>
  </w:style>
  <w:style w:type="paragraph" w:customStyle="1" w:styleId="22numberedparagraph">
    <w:name w:val="22 numbered paragraph"/>
    <w:basedOn w:val="Normal"/>
    <w:next w:val="Normal"/>
    <w:link w:val="22numberedparagraphChar"/>
    <w:uiPriority w:val="11"/>
    <w:rsid w:val="005B27B5"/>
    <w:pPr>
      <w:outlineLvl w:val="3"/>
    </w:pPr>
    <w:rPr>
      <w:rFonts w:ascii="Arial" w:hAnsi="Arial"/>
      <w:b/>
      <w:sz w:val="24"/>
    </w:rPr>
  </w:style>
  <w:style w:type="paragraph" w:customStyle="1" w:styleId="23threesquarebulletsbreak">
    <w:name w:val="23 three square bullets break"/>
    <w:basedOn w:val="Normal"/>
    <w:next w:val="Normal"/>
    <w:rsid w:val="00F21839"/>
    <w:pPr>
      <w:spacing w:before="600" w:after="480"/>
      <w:jc w:val="center"/>
    </w:pPr>
    <w:rPr>
      <w:rFonts w:ascii="Arial" w:hAnsi="Arial"/>
    </w:rPr>
  </w:style>
  <w:style w:type="paragraph" w:customStyle="1" w:styleId="24enddate">
    <w:name w:val="24 end date"/>
    <w:basedOn w:val="Normal"/>
    <w:next w:val="Normal"/>
    <w:rsid w:val="00502E37"/>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3F3993"/>
    <w:pPr>
      <w:spacing w:before="600" w:after="360"/>
      <w:ind w:right="1080"/>
      <w:outlineLvl w:val="0"/>
    </w:pPr>
    <w:rPr>
      <w:rFonts w:ascii="Arial" w:hAnsi="Arial"/>
      <w:sz w:val="44"/>
    </w:rPr>
  </w:style>
  <w:style w:type="paragraph" w:customStyle="1" w:styleId="31subtitle">
    <w:name w:val="31 subtitle"/>
    <w:basedOn w:val="Normal"/>
    <w:next w:val="Normal"/>
    <w:rsid w:val="003F3993"/>
    <w:pPr>
      <w:spacing w:after="360"/>
      <w:ind w:right="3600"/>
    </w:pPr>
    <w:rPr>
      <w:rFonts w:ascii="Arial" w:hAnsi="Arial"/>
      <w:sz w:val="24"/>
    </w:rPr>
  </w:style>
  <w:style w:type="paragraph" w:customStyle="1" w:styleId="32chaptertitle">
    <w:name w:val="32 chapter title"/>
    <w:basedOn w:val="Normal"/>
    <w:next w:val="Normal"/>
    <w:uiPriority w:val="12"/>
    <w:rsid w:val="005B27B5"/>
    <w:pPr>
      <w:pageBreakBefore/>
      <w:spacing w:after="300"/>
      <w:ind w:left="562" w:right="1080" w:hanging="562"/>
      <w:outlineLvl w:val="0"/>
    </w:pPr>
    <w:rPr>
      <w:rFonts w:ascii="Arial" w:hAnsi="Arial"/>
      <w:sz w:val="44"/>
    </w:rPr>
  </w:style>
  <w:style w:type="paragraph" w:customStyle="1" w:styleId="33contentschapter">
    <w:name w:val="33 contents chapter"/>
    <w:basedOn w:val="Normal"/>
    <w:next w:val="Normal"/>
    <w:rsid w:val="003F3993"/>
    <w:pPr>
      <w:spacing w:after="1000"/>
    </w:pPr>
    <w:rPr>
      <w:rFonts w:ascii="Arial" w:hAnsi="Arial" w:cs="Arial"/>
      <w:sz w:val="44"/>
    </w:rPr>
  </w:style>
  <w:style w:type="paragraph" w:customStyle="1" w:styleId="36opener">
    <w:name w:val="36 opener"/>
    <w:basedOn w:val="Normal"/>
    <w:rsid w:val="003F3993"/>
    <w:pPr>
      <w:tabs>
        <w:tab w:val="right" w:pos="-261"/>
      </w:tabs>
      <w:spacing w:after="0"/>
      <w:ind w:hanging="2160"/>
    </w:pPr>
  </w:style>
  <w:style w:type="paragraph" w:customStyle="1" w:styleId="38letterdate">
    <w:name w:val="38 letter date"/>
    <w:basedOn w:val="Normal"/>
    <w:next w:val="Normal"/>
    <w:uiPriority w:val="49"/>
    <w:rsid w:val="003F3993"/>
    <w:pPr>
      <w:spacing w:before="1680"/>
      <w:jc w:val="right"/>
    </w:pPr>
  </w:style>
  <w:style w:type="paragraph" w:customStyle="1" w:styleId="39restrictivenote">
    <w:name w:val="39 restrictive note"/>
    <w:basedOn w:val="Normal"/>
    <w:next w:val="Normal"/>
    <w:rsid w:val="003F3993"/>
    <w:rPr>
      <w:rFonts w:ascii="Arial" w:hAnsi="Arial"/>
      <w:caps/>
      <w:sz w:val="20"/>
    </w:rPr>
  </w:style>
  <w:style w:type="paragraph" w:customStyle="1" w:styleId="40address">
    <w:name w:val="40 address"/>
    <w:basedOn w:val="Normal"/>
    <w:rsid w:val="003F3993"/>
  </w:style>
  <w:style w:type="paragraph" w:customStyle="1" w:styleId="41closing">
    <w:name w:val="41 closing"/>
    <w:basedOn w:val="Normal"/>
    <w:rsid w:val="003F3993"/>
    <w:pPr>
      <w:spacing w:before="60"/>
      <w:ind w:left="3958"/>
    </w:pPr>
  </w:style>
  <w:style w:type="paragraph" w:customStyle="1" w:styleId="42cc">
    <w:name w:val="42 cc:"/>
    <w:basedOn w:val="Normal"/>
    <w:rsid w:val="003F3993"/>
    <w:pPr>
      <w:ind w:left="544" w:hanging="544"/>
    </w:pPr>
  </w:style>
  <w:style w:type="paragraph" w:customStyle="1" w:styleId="60exhnormal">
    <w:name w:val="60 exh normal"/>
    <w:basedOn w:val="Normal"/>
    <w:rsid w:val="003F3993"/>
    <w:pPr>
      <w:spacing w:before="200" w:after="0"/>
    </w:pPr>
    <w:rPr>
      <w:rFonts w:ascii="Arial" w:hAnsi="Arial"/>
      <w:caps/>
    </w:rPr>
  </w:style>
  <w:style w:type="paragraph" w:styleId="Caption">
    <w:name w:val="caption"/>
    <w:basedOn w:val="Normal"/>
    <w:next w:val="Normal"/>
    <w:uiPriority w:val="35"/>
    <w:unhideWhenUsed/>
    <w:qFormat/>
    <w:rsid w:val="00A77B00"/>
    <w:rPr>
      <w:b/>
      <w:bCs/>
      <w:sz w:val="18"/>
      <w:szCs w:val="18"/>
    </w:rPr>
  </w:style>
  <w:style w:type="character" w:styleId="CommentReference">
    <w:name w:val="annotation reference"/>
    <w:basedOn w:val="DefaultParagraphFont"/>
    <w:unhideWhenUsed/>
    <w:rsid w:val="003F3993"/>
    <w:rPr>
      <w:sz w:val="16"/>
      <w:szCs w:val="16"/>
    </w:rPr>
  </w:style>
  <w:style w:type="paragraph" w:styleId="CommentText">
    <w:name w:val="annotation text"/>
    <w:basedOn w:val="Normal"/>
    <w:link w:val="CommentTextChar"/>
    <w:rsid w:val="003F3993"/>
    <w:rPr>
      <w:sz w:val="20"/>
    </w:rPr>
  </w:style>
  <w:style w:type="character" w:customStyle="1" w:styleId="CommentTextChar">
    <w:name w:val="Comment Text Char"/>
    <w:basedOn w:val="DefaultParagraphFont"/>
    <w:link w:val="CommentText"/>
    <w:rsid w:val="003F3993"/>
    <w:rPr>
      <w:rFonts w:ascii="Times New Roman" w:eastAsia="Times New Roman" w:hAnsi="Times New Roman" w:cs="Times New Roman"/>
    </w:rPr>
  </w:style>
  <w:style w:type="paragraph" w:styleId="DocumentMap">
    <w:name w:val="Document Map"/>
    <w:basedOn w:val="Normal"/>
    <w:link w:val="DocumentMapChar"/>
    <w:uiPriority w:val="99"/>
    <w:unhideWhenUsed/>
    <w:rsid w:val="003F3993"/>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3F3993"/>
    <w:rPr>
      <w:rFonts w:ascii="Tahoma" w:eastAsia="Times New Roman" w:hAnsi="Tahoma" w:cs="Tahoma"/>
      <w:sz w:val="16"/>
      <w:szCs w:val="16"/>
    </w:rPr>
  </w:style>
  <w:style w:type="paragraph" w:customStyle="1" w:styleId="DocumentID-BL">
    <w:name w:val="DocumentID-BL"/>
    <w:basedOn w:val="Normal"/>
    <w:next w:val="Header"/>
    <w:rsid w:val="003F3993"/>
    <w:pPr>
      <w:framePr w:hSpace="187" w:vSpace="187" w:wrap="around" w:vAnchor="page" w:hAnchor="page" w:x="721" w:y="15985" w:anchorLock="1"/>
      <w:spacing w:after="0"/>
    </w:pPr>
    <w:rPr>
      <w:sz w:val="16"/>
    </w:rPr>
  </w:style>
  <w:style w:type="paragraph" w:styleId="Header">
    <w:name w:val="header"/>
    <w:basedOn w:val="Normal"/>
    <w:link w:val="HeaderChar"/>
    <w:unhideWhenUsed/>
    <w:rsid w:val="007C2A80"/>
    <w:pPr>
      <w:tabs>
        <w:tab w:val="center" w:pos="4320"/>
        <w:tab w:val="right" w:pos="8640"/>
      </w:tabs>
      <w:spacing w:line="264" w:lineRule="auto"/>
      <w:jc w:val="right"/>
    </w:pPr>
    <w:rPr>
      <w:rFonts w:ascii="Arial" w:hAnsi="Arial"/>
      <w:sz w:val="18"/>
      <w:lang w:val="de-DE"/>
    </w:rPr>
  </w:style>
  <w:style w:type="character" w:customStyle="1" w:styleId="HeaderChar">
    <w:name w:val="Header Char"/>
    <w:basedOn w:val="DefaultParagraphFont"/>
    <w:link w:val="Header"/>
    <w:rsid w:val="007C2A80"/>
    <w:rPr>
      <w:rFonts w:ascii="Arial" w:eastAsia="Times New Roman" w:hAnsi="Arial" w:cs="Times New Roman"/>
      <w:sz w:val="18"/>
      <w:lang w:val="de-DE"/>
    </w:rPr>
  </w:style>
  <w:style w:type="paragraph" w:customStyle="1" w:styleId="DocumentID-BLT">
    <w:name w:val="DocumentID-BLT"/>
    <w:basedOn w:val="DocumentID-BL"/>
    <w:rsid w:val="003F3993"/>
    <w:pPr>
      <w:framePr w:wrap="around"/>
    </w:pPr>
    <w:rPr>
      <w:vanish/>
      <w:color w:val="FF0000"/>
    </w:rPr>
  </w:style>
  <w:style w:type="paragraph" w:customStyle="1" w:styleId="DocumentID-TR">
    <w:name w:val="DocumentID-TR"/>
    <w:basedOn w:val="Normal"/>
    <w:next w:val="Header"/>
    <w:rsid w:val="003F3993"/>
    <w:pPr>
      <w:framePr w:w="5760" w:wrap="around" w:vAnchor="page" w:hAnchor="page" w:x="5401" w:y="721" w:anchorLock="1"/>
      <w:spacing w:after="0"/>
      <w:jc w:val="right"/>
    </w:pPr>
    <w:rPr>
      <w:sz w:val="16"/>
    </w:rPr>
  </w:style>
  <w:style w:type="paragraph" w:customStyle="1" w:styleId="DocumentID-TRT">
    <w:name w:val="DocumentID-TRT"/>
    <w:basedOn w:val="DocumentID-TR"/>
    <w:rsid w:val="003F3993"/>
    <w:pPr>
      <w:framePr w:wrap="around"/>
    </w:pPr>
    <w:rPr>
      <w:vanish/>
      <w:color w:val="FF0000"/>
    </w:rPr>
  </w:style>
  <w:style w:type="character" w:styleId="EndnoteReference">
    <w:name w:val="endnote reference"/>
    <w:basedOn w:val="DefaultParagraphFont"/>
    <w:rsid w:val="003F3993"/>
    <w:rPr>
      <w:vertAlign w:val="superscript"/>
    </w:rPr>
  </w:style>
  <w:style w:type="paragraph" w:styleId="EndnoteText">
    <w:name w:val="endnote text"/>
    <w:basedOn w:val="Normal"/>
    <w:link w:val="EndnoteTextChar"/>
    <w:rsid w:val="003F3993"/>
    <w:rPr>
      <w:sz w:val="20"/>
    </w:rPr>
  </w:style>
  <w:style w:type="character" w:customStyle="1" w:styleId="EndnoteTextChar">
    <w:name w:val="Endnote Text Char"/>
    <w:basedOn w:val="DefaultParagraphFont"/>
    <w:link w:val="EndnoteText"/>
    <w:rsid w:val="003F3993"/>
    <w:rPr>
      <w:rFonts w:ascii="Times New Roman" w:eastAsia="Times New Roman" w:hAnsi="Times New Roman" w:cs="Times New Roman"/>
    </w:rPr>
  </w:style>
  <w:style w:type="paragraph" w:styleId="EnvelopeAddress">
    <w:name w:val="envelope address"/>
    <w:basedOn w:val="Normal"/>
    <w:unhideWhenUsed/>
    <w:rsid w:val="003F3993"/>
    <w:pPr>
      <w:framePr w:w="7920" w:h="1980" w:hRule="exact" w:hSpace="180" w:wrap="auto" w:hAnchor="page" w:xAlign="center" w:yAlign="bottom"/>
      <w:spacing w:after="0"/>
      <w:ind w:left="2880"/>
    </w:pPr>
  </w:style>
  <w:style w:type="paragraph" w:styleId="EnvelopeReturn">
    <w:name w:val="envelope return"/>
    <w:basedOn w:val="Normal"/>
    <w:unhideWhenUsed/>
    <w:rsid w:val="003F3993"/>
    <w:pPr>
      <w:spacing w:after="0"/>
    </w:pPr>
    <w:rPr>
      <w:sz w:val="20"/>
    </w:rPr>
  </w:style>
  <w:style w:type="paragraph" w:styleId="Footer">
    <w:name w:val="footer"/>
    <w:basedOn w:val="Normal"/>
    <w:link w:val="FooterChar"/>
    <w:unhideWhenUsed/>
    <w:rsid w:val="003F3993"/>
    <w:pPr>
      <w:jc w:val="right"/>
    </w:pPr>
  </w:style>
  <w:style w:type="character" w:customStyle="1" w:styleId="FooterChar">
    <w:name w:val="Footer Char"/>
    <w:basedOn w:val="DefaultParagraphFont"/>
    <w:link w:val="Footer"/>
    <w:rsid w:val="003F3993"/>
    <w:rPr>
      <w:rFonts w:ascii="Times New Roman" w:eastAsia="Times New Roman" w:hAnsi="Times New Roman" w:cs="Times New Roman"/>
      <w:sz w:val="26"/>
    </w:rPr>
  </w:style>
  <w:style w:type="character" w:styleId="FootnoteReference">
    <w:name w:val="footnote reference"/>
    <w:basedOn w:val="DefaultParagraphFont"/>
    <w:uiPriority w:val="99"/>
    <w:rsid w:val="00E704F0"/>
    <w:rPr>
      <w:rFonts w:ascii="Arial" w:hAnsi="Arial"/>
      <w:b w:val="0"/>
      <w:color w:val="000000" w:themeColor="text1"/>
      <w:position w:val="6"/>
      <w:sz w:val="16"/>
    </w:rPr>
  </w:style>
  <w:style w:type="paragraph" w:styleId="FootnoteText">
    <w:name w:val="footnote text"/>
    <w:basedOn w:val="Normal"/>
    <w:link w:val="FootnoteTextChar"/>
    <w:uiPriority w:val="99"/>
    <w:rsid w:val="00204F39"/>
    <w:pPr>
      <w:spacing w:after="0" w:line="264" w:lineRule="auto"/>
      <w:ind w:left="142" w:hanging="142"/>
    </w:pPr>
    <w:rPr>
      <w:rFonts w:cs="Arial"/>
      <w:sz w:val="16"/>
      <w:szCs w:val="16"/>
    </w:rPr>
  </w:style>
  <w:style w:type="character" w:customStyle="1" w:styleId="FootnoteTextChar">
    <w:name w:val="Footnote Text Char"/>
    <w:basedOn w:val="DefaultParagraphFont"/>
    <w:link w:val="FootnoteText"/>
    <w:uiPriority w:val="99"/>
    <w:rsid w:val="00204F39"/>
    <w:rPr>
      <w:rFonts w:cs="Arial"/>
      <w:sz w:val="16"/>
      <w:szCs w:val="16"/>
    </w:rPr>
  </w:style>
  <w:style w:type="character" w:customStyle="1" w:styleId="Heading4Char">
    <w:name w:val="Heading 4 Char"/>
    <w:basedOn w:val="DefaultParagraphFont"/>
    <w:link w:val="Heading4"/>
    <w:uiPriority w:val="9"/>
    <w:semiHidden/>
    <w:rsid w:val="00A77B00"/>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A77B00"/>
    <w:rPr>
      <w:rFonts w:asciiTheme="majorHAnsi" w:eastAsiaTheme="majorEastAsia" w:hAnsiTheme="majorHAnsi" w:cstheme="majorBidi"/>
      <w:b/>
      <w:bCs/>
    </w:rPr>
  </w:style>
  <w:style w:type="character" w:styleId="LineNumber">
    <w:name w:val="line number"/>
    <w:basedOn w:val="DefaultParagraphFont"/>
    <w:unhideWhenUsed/>
    <w:rsid w:val="003F3993"/>
  </w:style>
  <w:style w:type="paragraph" w:styleId="MacroText">
    <w:name w:val="macro"/>
    <w:link w:val="MacroTextChar"/>
    <w:rsid w:val="003F3993"/>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jc w:val="left"/>
    </w:pPr>
    <w:rPr>
      <w:rFonts w:ascii="Arial" w:eastAsia="Times New Roman" w:hAnsi="Arial" w:cs="Times New Roman"/>
    </w:rPr>
  </w:style>
  <w:style w:type="character" w:customStyle="1" w:styleId="MacroTextChar">
    <w:name w:val="Macro Text Char"/>
    <w:basedOn w:val="DefaultParagraphFont"/>
    <w:link w:val="MacroText"/>
    <w:rsid w:val="003F3993"/>
    <w:rPr>
      <w:rFonts w:ascii="Arial" w:eastAsia="Times New Roman" w:hAnsi="Arial" w:cs="Times New Roman"/>
    </w:rPr>
  </w:style>
  <w:style w:type="character" w:styleId="PageNumber">
    <w:name w:val="page number"/>
    <w:basedOn w:val="DefaultParagraphFont"/>
    <w:rsid w:val="003F3993"/>
    <w:rPr>
      <w:rFonts w:ascii="Arial" w:hAnsi="Arial"/>
      <w:sz w:val="16"/>
    </w:rPr>
  </w:style>
  <w:style w:type="paragraph" w:customStyle="1" w:styleId="SOPP20major">
    <w:name w:val="SOPP_20 major"/>
    <w:basedOn w:val="Normal"/>
    <w:next w:val="Normal"/>
    <w:rsid w:val="003F3993"/>
    <w:pPr>
      <w:keepNext/>
      <w:spacing w:before="360" w:after="120"/>
      <w:ind w:right="360"/>
      <w:outlineLvl w:val="2"/>
    </w:pPr>
    <w:rPr>
      <w:rFonts w:ascii="Arial" w:hAnsi="Arial"/>
      <w:b/>
      <w:caps/>
      <w:sz w:val="24"/>
      <w:lang w:val="cs-CZ"/>
    </w:rPr>
  </w:style>
  <w:style w:type="paragraph" w:customStyle="1" w:styleId="SOPP21minor">
    <w:name w:val="SOPP_21 minor"/>
    <w:basedOn w:val="Normal"/>
    <w:next w:val="Normal"/>
    <w:rsid w:val="003F3993"/>
    <w:pPr>
      <w:keepNext/>
      <w:spacing w:before="240" w:after="120"/>
      <w:ind w:right="360"/>
      <w:outlineLvl w:val="3"/>
    </w:pPr>
    <w:rPr>
      <w:rFonts w:ascii="Arial" w:hAnsi="Arial"/>
      <w:b/>
      <w:lang w:val="cs-CZ"/>
    </w:rPr>
  </w:style>
  <w:style w:type="paragraph" w:customStyle="1" w:styleId="SOPP30documenttitle">
    <w:name w:val="SOPP_30 document title"/>
    <w:basedOn w:val="Normal"/>
    <w:next w:val="Normal"/>
    <w:rsid w:val="003F3993"/>
    <w:pPr>
      <w:spacing w:before="600" w:after="360"/>
      <w:ind w:right="1080"/>
      <w:outlineLvl w:val="0"/>
    </w:pPr>
    <w:rPr>
      <w:rFonts w:ascii="Arial" w:hAnsi="Arial"/>
      <w:sz w:val="44"/>
      <w:lang w:val="cs-CZ"/>
    </w:rPr>
  </w:style>
  <w:style w:type="paragraph" w:customStyle="1" w:styleId="SOPP42cc">
    <w:name w:val="SOPP_42 cc:"/>
    <w:basedOn w:val="Normal"/>
    <w:rsid w:val="003F3993"/>
    <w:pPr>
      <w:spacing w:before="480"/>
      <w:ind w:left="544" w:hanging="544"/>
    </w:pPr>
    <w:rPr>
      <w:lang w:val="cs-CZ"/>
    </w:rPr>
  </w:style>
  <w:style w:type="paragraph" w:customStyle="1" w:styleId="StyleArialLatin12ptLeft-2cmAfter0pt">
    <w:name w:val="Style Arial (Latin) 12 pt Left:  -2 cm After:  0 pt"/>
    <w:basedOn w:val="Normal"/>
    <w:uiPriority w:val="49"/>
    <w:rsid w:val="003F3993"/>
    <w:pPr>
      <w:spacing w:after="0"/>
      <w:ind w:left="-1134"/>
    </w:pPr>
    <w:rPr>
      <w:rFonts w:ascii="Arial" w:hAnsi="Arial" w:cs="Arial"/>
    </w:rPr>
  </w:style>
  <w:style w:type="character" w:customStyle="1" w:styleId="StyleArialLatin13pt">
    <w:name w:val="Style Arial (Latin) 13 pt"/>
    <w:basedOn w:val="DefaultParagraphFont"/>
    <w:rsid w:val="003F3993"/>
    <w:rPr>
      <w:rFonts w:ascii="Arial" w:hAnsi="Arial" w:cs="Arial"/>
      <w:color w:val="auto"/>
      <w:sz w:val="26"/>
    </w:rPr>
  </w:style>
  <w:style w:type="paragraph" w:customStyle="1" w:styleId="StyleArialLatin13ptLeft-2cmHanging099cmRight">
    <w:name w:val="Style Arial (Latin) 13 pt Left:  -2 cm Hanging:  0.99 cm Right:..."/>
    <w:basedOn w:val="Normal"/>
    <w:uiPriority w:val="49"/>
    <w:rsid w:val="003F3993"/>
    <w:pPr>
      <w:ind w:left="-573" w:right="1077" w:hanging="561"/>
    </w:pPr>
    <w:rPr>
      <w:rFonts w:ascii="Arial" w:hAnsi="Arial" w:cs="Arial"/>
    </w:rPr>
  </w:style>
  <w:style w:type="paragraph" w:customStyle="1" w:styleId="StyleArial10ptLeft-2cm">
    <w:name w:val="Style Arial 10 pt Left:  -2 cm"/>
    <w:basedOn w:val="Normal"/>
    <w:uiPriority w:val="49"/>
    <w:rsid w:val="003F3993"/>
    <w:rPr>
      <w:rFonts w:ascii="Arial" w:hAnsi="Arial"/>
      <w:sz w:val="20"/>
    </w:rPr>
  </w:style>
  <w:style w:type="character" w:customStyle="1" w:styleId="StyleArial14pt">
    <w:name w:val="Style Arial 14 pt"/>
    <w:basedOn w:val="DefaultParagraphFont"/>
    <w:rsid w:val="003F3993"/>
    <w:rPr>
      <w:rFonts w:ascii="Arial" w:hAnsi="Arial"/>
      <w:color w:val="auto"/>
      <w:sz w:val="28"/>
    </w:rPr>
  </w:style>
  <w:style w:type="paragraph" w:customStyle="1" w:styleId="StyleArial22ptCustomAfter10pt">
    <w:name w:val="Style Arial 22 pt Custom After:  10 pt"/>
    <w:basedOn w:val="Normal"/>
    <w:rsid w:val="003F3993"/>
    <w:pPr>
      <w:spacing w:after="200"/>
    </w:pPr>
    <w:rPr>
      <w:rFonts w:ascii="Arial" w:hAnsi="Arial"/>
      <w:sz w:val="44"/>
    </w:rPr>
  </w:style>
  <w:style w:type="paragraph" w:styleId="TOC1">
    <w:name w:val="toc 1"/>
    <w:basedOn w:val="Normal"/>
    <w:next w:val="Normal"/>
    <w:autoRedefine/>
    <w:uiPriority w:val="39"/>
    <w:rsid w:val="00D025E4"/>
    <w:pPr>
      <w:spacing w:before="240" w:after="120"/>
    </w:pPr>
    <w:rPr>
      <w:b/>
      <w:bCs/>
      <w:sz w:val="20"/>
    </w:rPr>
  </w:style>
  <w:style w:type="paragraph" w:styleId="TOC2">
    <w:name w:val="toc 2"/>
    <w:basedOn w:val="Normal"/>
    <w:next w:val="Normal"/>
    <w:autoRedefine/>
    <w:uiPriority w:val="39"/>
    <w:rsid w:val="00A93D71"/>
    <w:pPr>
      <w:tabs>
        <w:tab w:val="right" w:leader="dot" w:pos="8631"/>
      </w:tabs>
      <w:spacing w:before="120" w:after="0"/>
    </w:pPr>
    <w:rPr>
      <w:i/>
      <w:iCs/>
      <w:sz w:val="20"/>
    </w:rPr>
  </w:style>
  <w:style w:type="paragraph" w:styleId="TOC3">
    <w:name w:val="toc 3"/>
    <w:basedOn w:val="TOC2"/>
    <w:next w:val="Normal"/>
    <w:autoRedefine/>
    <w:uiPriority w:val="39"/>
    <w:rsid w:val="0008598C"/>
    <w:pPr>
      <w:spacing w:before="0"/>
      <w:ind w:left="567"/>
    </w:pPr>
    <w:rPr>
      <w:i w:val="0"/>
      <w:iCs w:val="0"/>
    </w:rPr>
  </w:style>
  <w:style w:type="paragraph" w:styleId="TOC4">
    <w:name w:val="toc 4"/>
    <w:basedOn w:val="Normal"/>
    <w:next w:val="Normal"/>
    <w:autoRedefine/>
    <w:rsid w:val="003F3993"/>
    <w:pPr>
      <w:spacing w:after="0"/>
      <w:ind w:left="780"/>
    </w:pPr>
    <w:rPr>
      <w:sz w:val="20"/>
    </w:rPr>
  </w:style>
  <w:style w:type="paragraph" w:styleId="TOC5">
    <w:name w:val="toc 5"/>
    <w:basedOn w:val="Normal"/>
    <w:next w:val="Normal"/>
    <w:autoRedefine/>
    <w:rsid w:val="003F3993"/>
    <w:pPr>
      <w:spacing w:after="0"/>
      <w:ind w:left="1040"/>
    </w:pPr>
    <w:rPr>
      <w:sz w:val="20"/>
    </w:rPr>
  </w:style>
  <w:style w:type="paragraph" w:styleId="TOC6">
    <w:name w:val="toc 6"/>
    <w:basedOn w:val="Normal"/>
    <w:next w:val="Normal"/>
    <w:autoRedefine/>
    <w:rsid w:val="003F3993"/>
    <w:pPr>
      <w:spacing w:after="0"/>
      <w:ind w:left="1300"/>
    </w:pPr>
    <w:rPr>
      <w:sz w:val="20"/>
    </w:rPr>
  </w:style>
  <w:style w:type="paragraph" w:styleId="TOC7">
    <w:name w:val="toc 7"/>
    <w:basedOn w:val="Normal"/>
    <w:next w:val="Normal"/>
    <w:autoRedefine/>
    <w:rsid w:val="003F3993"/>
    <w:pPr>
      <w:spacing w:after="0"/>
      <w:ind w:left="1560"/>
    </w:pPr>
    <w:rPr>
      <w:sz w:val="20"/>
    </w:rPr>
  </w:style>
  <w:style w:type="paragraph" w:styleId="TOC8">
    <w:name w:val="toc 8"/>
    <w:basedOn w:val="Normal"/>
    <w:next w:val="Normal"/>
    <w:autoRedefine/>
    <w:rsid w:val="003F3993"/>
    <w:pPr>
      <w:spacing w:after="0"/>
      <w:ind w:left="1820"/>
    </w:pPr>
    <w:rPr>
      <w:sz w:val="20"/>
    </w:rPr>
  </w:style>
  <w:style w:type="paragraph" w:styleId="TOC9">
    <w:name w:val="toc 9"/>
    <w:basedOn w:val="Normal"/>
    <w:next w:val="Normal"/>
    <w:autoRedefine/>
    <w:rsid w:val="003F3993"/>
    <w:pPr>
      <w:spacing w:after="0"/>
      <w:ind w:left="2080"/>
    </w:pPr>
    <w:rPr>
      <w:sz w:val="20"/>
    </w:rPr>
  </w:style>
  <w:style w:type="character" w:styleId="PlaceholderText">
    <w:name w:val="Placeholder Text"/>
    <w:basedOn w:val="DefaultParagraphFont"/>
    <w:uiPriority w:val="99"/>
    <w:semiHidden/>
    <w:rsid w:val="003F3993"/>
    <w:rPr>
      <w:color w:val="808080"/>
    </w:rPr>
  </w:style>
  <w:style w:type="paragraph" w:styleId="BalloonText">
    <w:name w:val="Balloon Text"/>
    <w:basedOn w:val="Normal"/>
    <w:link w:val="BalloonTextChar"/>
    <w:rsid w:val="003F3993"/>
    <w:rPr>
      <w:rFonts w:ascii="Tahoma" w:hAnsi="Tahoma" w:cs="Tahoma"/>
      <w:sz w:val="16"/>
      <w:szCs w:val="16"/>
    </w:rPr>
  </w:style>
  <w:style w:type="character" w:customStyle="1" w:styleId="BalloonTextChar">
    <w:name w:val="Balloon Text Char"/>
    <w:basedOn w:val="DefaultParagraphFont"/>
    <w:link w:val="BalloonText"/>
    <w:rsid w:val="003F3993"/>
    <w:rPr>
      <w:rFonts w:ascii="Tahoma" w:eastAsia="Times New Roman" w:hAnsi="Tahoma" w:cs="Tahoma"/>
      <w:sz w:val="16"/>
      <w:szCs w:val="16"/>
    </w:rPr>
  </w:style>
  <w:style w:type="table" w:customStyle="1" w:styleId="McKTableStyle">
    <w:name w:val="McKTableStyle"/>
    <w:basedOn w:val="TableNormal"/>
    <w:uiPriority w:val="99"/>
    <w:rsid w:val="00FC5122"/>
    <w:pPr>
      <w:spacing w:before="120" w:after="60" w:line="240" w:lineRule="auto"/>
      <w:ind w:right="289"/>
      <w:jc w:val="left"/>
    </w:pPr>
    <w:rPr>
      <w:rFonts w:ascii="Times New Roman" w:eastAsiaTheme="minorHAnsi" w:hAnsi="Times New Roman"/>
      <w:sz w:val="26"/>
    </w:rPr>
    <w:tblPr/>
    <w:tblStylePr w:type="firstRow">
      <w:pPr>
        <w:wordWrap/>
        <w:spacing w:beforeLines="0" w:beforeAutospacing="0" w:afterLines="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table" w:styleId="TableGrid">
    <w:name w:val="Table Grid"/>
    <w:basedOn w:val="TableNormal"/>
    <w:uiPriority w:val="59"/>
    <w:rsid w:val="003F3993"/>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A77B00"/>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A77B00"/>
    <w:rPr>
      <w:i/>
      <w:iCs/>
    </w:rPr>
  </w:style>
  <w:style w:type="character" w:customStyle="1" w:styleId="Heading8Char">
    <w:name w:val="Heading 8 Char"/>
    <w:basedOn w:val="DefaultParagraphFont"/>
    <w:link w:val="Heading8"/>
    <w:uiPriority w:val="9"/>
    <w:semiHidden/>
    <w:rsid w:val="00A77B00"/>
    <w:rPr>
      <w:b/>
      <w:bCs/>
    </w:rPr>
  </w:style>
  <w:style w:type="character" w:customStyle="1" w:styleId="Heading9Char">
    <w:name w:val="Heading 9 Char"/>
    <w:basedOn w:val="DefaultParagraphFont"/>
    <w:link w:val="Heading9"/>
    <w:uiPriority w:val="9"/>
    <w:semiHidden/>
    <w:rsid w:val="00A77B00"/>
    <w:rPr>
      <w:i/>
      <w:iCs/>
    </w:rPr>
  </w:style>
  <w:style w:type="character" w:customStyle="1" w:styleId="Heading1Char">
    <w:name w:val="Heading 1 Char"/>
    <w:basedOn w:val="DefaultParagraphFont"/>
    <w:link w:val="Heading1"/>
    <w:uiPriority w:val="9"/>
    <w:rsid w:val="00A77B00"/>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A77B00"/>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A77B00"/>
    <w:rPr>
      <w:rFonts w:asciiTheme="majorHAnsi" w:eastAsiaTheme="majorEastAsia" w:hAnsiTheme="majorHAnsi" w:cstheme="majorBidi"/>
      <w:spacing w:val="4"/>
      <w:sz w:val="24"/>
      <w:szCs w:val="24"/>
    </w:rPr>
  </w:style>
  <w:style w:type="paragraph" w:customStyle="1" w:styleId="DocumentID-BLGlobal">
    <w:name w:val="DocumentID-BLGlobal"/>
    <w:basedOn w:val="Normal"/>
    <w:next w:val="Header"/>
    <w:rsid w:val="003F3993"/>
    <w:pPr>
      <w:framePr w:hSpace="187" w:vSpace="187" w:wrap="around" w:vAnchor="page" w:hAnchor="page" w:x="721" w:y="15985" w:anchorLock="1"/>
      <w:spacing w:after="0"/>
    </w:pPr>
    <w:rPr>
      <w:sz w:val="16"/>
    </w:rPr>
  </w:style>
  <w:style w:type="paragraph" w:customStyle="1" w:styleId="DocumentID-TRGlobal">
    <w:name w:val="DocumentID-TRGlobal"/>
    <w:basedOn w:val="Normal"/>
    <w:next w:val="Header"/>
    <w:rsid w:val="003F3993"/>
    <w:pPr>
      <w:framePr w:w="5760" w:wrap="around" w:vAnchor="page" w:hAnchor="page" w:x="5401" w:y="721" w:anchorLock="1"/>
      <w:spacing w:after="0"/>
      <w:jc w:val="right"/>
    </w:pPr>
    <w:rPr>
      <w:sz w:val="16"/>
    </w:rPr>
  </w:style>
  <w:style w:type="paragraph" w:styleId="MessageHeader">
    <w:name w:val="Message Header"/>
    <w:basedOn w:val="Normal"/>
    <w:link w:val="MessageHeaderChar"/>
    <w:unhideWhenUsed/>
    <w:rsid w:val="003F399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F3993"/>
    <w:rPr>
      <w:rFonts w:ascii="Arial" w:eastAsia="Times New Roman" w:hAnsi="Arial" w:cs="Arial"/>
      <w:sz w:val="24"/>
      <w:szCs w:val="24"/>
      <w:shd w:val="pct20" w:color="auto" w:fill="auto"/>
    </w:rPr>
  </w:style>
  <w:style w:type="paragraph" w:customStyle="1" w:styleId="TitlePageClient">
    <w:name w:val="Title Page_Client"/>
    <w:basedOn w:val="Normal"/>
    <w:next w:val="Normal"/>
    <w:rsid w:val="003F3993"/>
    <w:rPr>
      <w:rFonts w:ascii="Arial" w:hAnsi="Arial"/>
      <w:sz w:val="28"/>
    </w:rPr>
  </w:style>
  <w:style w:type="paragraph" w:customStyle="1" w:styleId="TitlePageDisclaimer">
    <w:name w:val="Title Page_Disclaimer"/>
    <w:basedOn w:val="Normal"/>
    <w:rsid w:val="003F3993"/>
    <w:rPr>
      <w:rFonts w:ascii="Arial" w:hAnsi="Arial"/>
      <w:sz w:val="18"/>
    </w:rPr>
  </w:style>
  <w:style w:type="paragraph" w:customStyle="1" w:styleId="TitlePageDocument">
    <w:name w:val="Title Page_Document"/>
    <w:basedOn w:val="Normal"/>
    <w:rsid w:val="003F3993"/>
    <w:rPr>
      <w:rFonts w:ascii="Arial" w:hAnsi="Arial" w:cs="Arial"/>
    </w:rPr>
  </w:style>
  <w:style w:type="paragraph" w:customStyle="1" w:styleId="TitlePageTitle">
    <w:name w:val="Title Page_Title"/>
    <w:basedOn w:val="Normal"/>
    <w:next w:val="Normal"/>
    <w:rsid w:val="003F3993"/>
    <w:pPr>
      <w:spacing w:after="200"/>
    </w:pPr>
    <w:rPr>
      <w:rFonts w:ascii="Arial" w:hAnsi="Arial"/>
      <w:sz w:val="44"/>
    </w:rPr>
  </w:style>
  <w:style w:type="paragraph" w:styleId="Bibliography">
    <w:name w:val="Bibliography"/>
    <w:basedOn w:val="Normal"/>
    <w:next w:val="Normal"/>
    <w:uiPriority w:val="37"/>
    <w:semiHidden/>
    <w:unhideWhenUsed/>
    <w:rsid w:val="003F3993"/>
  </w:style>
  <w:style w:type="paragraph" w:styleId="BlockText">
    <w:name w:val="Block Text"/>
    <w:basedOn w:val="Normal"/>
    <w:uiPriority w:val="99"/>
    <w:unhideWhenUsed/>
    <w:rsid w:val="003F399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BodyText">
    <w:name w:val="Body Text"/>
    <w:basedOn w:val="Normal"/>
    <w:link w:val="BodyTextChar"/>
    <w:uiPriority w:val="99"/>
    <w:unhideWhenUsed/>
    <w:rsid w:val="003F3993"/>
    <w:pPr>
      <w:spacing w:after="120"/>
    </w:pPr>
  </w:style>
  <w:style w:type="character" w:customStyle="1" w:styleId="BodyTextChar">
    <w:name w:val="Body Text Char"/>
    <w:basedOn w:val="DefaultParagraphFont"/>
    <w:link w:val="BodyText"/>
    <w:uiPriority w:val="99"/>
    <w:rsid w:val="003F3993"/>
    <w:rPr>
      <w:rFonts w:ascii="Times New Roman" w:eastAsia="Times New Roman" w:hAnsi="Times New Roman" w:cs="Times New Roman"/>
      <w:sz w:val="26"/>
    </w:rPr>
  </w:style>
  <w:style w:type="paragraph" w:styleId="BodyText2">
    <w:name w:val="Body Text 2"/>
    <w:basedOn w:val="Normal"/>
    <w:link w:val="BodyText2Char"/>
    <w:uiPriority w:val="99"/>
    <w:unhideWhenUsed/>
    <w:rsid w:val="003F3993"/>
    <w:pPr>
      <w:spacing w:after="120" w:line="480" w:lineRule="auto"/>
    </w:pPr>
  </w:style>
  <w:style w:type="character" w:customStyle="1" w:styleId="BodyText2Char">
    <w:name w:val="Body Text 2 Char"/>
    <w:basedOn w:val="DefaultParagraphFont"/>
    <w:link w:val="BodyText2"/>
    <w:uiPriority w:val="99"/>
    <w:rsid w:val="003F3993"/>
    <w:rPr>
      <w:rFonts w:ascii="Times New Roman" w:eastAsia="Times New Roman" w:hAnsi="Times New Roman" w:cs="Times New Roman"/>
      <w:sz w:val="26"/>
    </w:rPr>
  </w:style>
  <w:style w:type="paragraph" w:styleId="BodyText3">
    <w:name w:val="Body Text 3"/>
    <w:basedOn w:val="Normal"/>
    <w:link w:val="BodyText3Char"/>
    <w:uiPriority w:val="99"/>
    <w:unhideWhenUsed/>
    <w:rsid w:val="003F3993"/>
    <w:pPr>
      <w:spacing w:after="120"/>
    </w:pPr>
    <w:rPr>
      <w:sz w:val="16"/>
      <w:szCs w:val="16"/>
    </w:rPr>
  </w:style>
  <w:style w:type="character" w:customStyle="1" w:styleId="BodyText3Char">
    <w:name w:val="Body Text 3 Char"/>
    <w:basedOn w:val="DefaultParagraphFont"/>
    <w:link w:val="BodyText3"/>
    <w:uiPriority w:val="99"/>
    <w:rsid w:val="003F3993"/>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unhideWhenUsed/>
    <w:rsid w:val="003F3993"/>
    <w:pPr>
      <w:spacing w:after="180"/>
      <w:ind w:firstLine="360"/>
    </w:pPr>
  </w:style>
  <w:style w:type="character" w:customStyle="1" w:styleId="BodyTextFirstIndentChar">
    <w:name w:val="Body Text First Indent Char"/>
    <w:basedOn w:val="BodyTextChar"/>
    <w:link w:val="BodyTextFirstIndent"/>
    <w:uiPriority w:val="99"/>
    <w:rsid w:val="003F3993"/>
    <w:rPr>
      <w:rFonts w:ascii="Times New Roman" w:eastAsia="Times New Roman" w:hAnsi="Times New Roman" w:cs="Times New Roman"/>
      <w:sz w:val="26"/>
    </w:rPr>
  </w:style>
  <w:style w:type="paragraph" w:styleId="BodyTextIndent">
    <w:name w:val="Body Text Indent"/>
    <w:basedOn w:val="Normal"/>
    <w:link w:val="BodyTextIndentChar"/>
    <w:uiPriority w:val="99"/>
    <w:unhideWhenUsed/>
    <w:rsid w:val="003F3993"/>
    <w:pPr>
      <w:spacing w:after="120"/>
      <w:ind w:left="360"/>
    </w:pPr>
  </w:style>
  <w:style w:type="character" w:customStyle="1" w:styleId="BodyTextIndentChar">
    <w:name w:val="Body Text Indent Char"/>
    <w:basedOn w:val="DefaultParagraphFont"/>
    <w:link w:val="BodyTextIndent"/>
    <w:uiPriority w:val="99"/>
    <w:rsid w:val="003F3993"/>
    <w:rPr>
      <w:rFonts w:ascii="Times New Roman" w:eastAsia="Times New Roman" w:hAnsi="Times New Roman" w:cs="Times New Roman"/>
      <w:sz w:val="26"/>
    </w:rPr>
  </w:style>
  <w:style w:type="paragraph" w:styleId="BodyTextFirstIndent2">
    <w:name w:val="Body Text First Indent 2"/>
    <w:basedOn w:val="BodyTextIndent"/>
    <w:link w:val="BodyTextFirstIndent2Char"/>
    <w:uiPriority w:val="99"/>
    <w:unhideWhenUsed/>
    <w:rsid w:val="003F3993"/>
    <w:pPr>
      <w:spacing w:after="180"/>
      <w:ind w:firstLine="360"/>
    </w:pPr>
  </w:style>
  <w:style w:type="character" w:customStyle="1" w:styleId="BodyTextFirstIndent2Char">
    <w:name w:val="Body Text First Indent 2 Char"/>
    <w:basedOn w:val="BodyTextIndentChar"/>
    <w:link w:val="BodyTextFirstIndent2"/>
    <w:uiPriority w:val="99"/>
    <w:rsid w:val="003F3993"/>
    <w:rPr>
      <w:rFonts w:ascii="Times New Roman" w:eastAsia="Times New Roman" w:hAnsi="Times New Roman" w:cs="Times New Roman"/>
      <w:sz w:val="26"/>
    </w:rPr>
  </w:style>
  <w:style w:type="paragraph" w:styleId="BodyTextIndent2">
    <w:name w:val="Body Text Indent 2"/>
    <w:basedOn w:val="Normal"/>
    <w:link w:val="BodyTextIndent2Char"/>
    <w:uiPriority w:val="99"/>
    <w:unhideWhenUsed/>
    <w:rsid w:val="003F3993"/>
    <w:pPr>
      <w:spacing w:after="120" w:line="480" w:lineRule="auto"/>
      <w:ind w:left="360"/>
    </w:pPr>
  </w:style>
  <w:style w:type="character" w:customStyle="1" w:styleId="BodyTextIndent2Char">
    <w:name w:val="Body Text Indent 2 Char"/>
    <w:basedOn w:val="DefaultParagraphFont"/>
    <w:link w:val="BodyTextIndent2"/>
    <w:uiPriority w:val="99"/>
    <w:rsid w:val="003F3993"/>
    <w:rPr>
      <w:rFonts w:ascii="Times New Roman" w:eastAsia="Times New Roman" w:hAnsi="Times New Roman" w:cs="Times New Roman"/>
      <w:sz w:val="26"/>
    </w:rPr>
  </w:style>
  <w:style w:type="paragraph" w:styleId="BodyTextIndent3">
    <w:name w:val="Body Text Indent 3"/>
    <w:basedOn w:val="Normal"/>
    <w:link w:val="BodyTextIndent3Char"/>
    <w:uiPriority w:val="99"/>
    <w:unhideWhenUsed/>
    <w:rsid w:val="003F3993"/>
    <w:pPr>
      <w:spacing w:after="120"/>
      <w:ind w:left="360"/>
    </w:pPr>
    <w:rPr>
      <w:sz w:val="16"/>
      <w:szCs w:val="16"/>
    </w:rPr>
  </w:style>
  <w:style w:type="character" w:customStyle="1" w:styleId="BodyTextIndent3Char">
    <w:name w:val="Body Text Indent 3 Char"/>
    <w:basedOn w:val="DefaultParagraphFont"/>
    <w:link w:val="BodyTextIndent3"/>
    <w:uiPriority w:val="99"/>
    <w:rsid w:val="003F3993"/>
    <w:rPr>
      <w:rFonts w:ascii="Times New Roman" w:eastAsia="Times New Roman" w:hAnsi="Times New Roman" w:cs="Times New Roman"/>
      <w:sz w:val="16"/>
      <w:szCs w:val="16"/>
    </w:rPr>
  </w:style>
  <w:style w:type="character" w:styleId="BookTitle">
    <w:name w:val="Book Title"/>
    <w:basedOn w:val="DefaultParagraphFont"/>
    <w:uiPriority w:val="33"/>
    <w:qFormat/>
    <w:rsid w:val="00A77B00"/>
    <w:rPr>
      <w:b/>
      <w:bCs/>
      <w:smallCaps/>
      <w:color w:val="auto"/>
    </w:rPr>
  </w:style>
  <w:style w:type="paragraph" w:styleId="Closing">
    <w:name w:val="Closing"/>
    <w:basedOn w:val="Normal"/>
    <w:link w:val="ClosingChar"/>
    <w:uiPriority w:val="99"/>
    <w:unhideWhenUsed/>
    <w:rsid w:val="003F3993"/>
    <w:pPr>
      <w:spacing w:after="0"/>
      <w:ind w:left="4320"/>
    </w:pPr>
  </w:style>
  <w:style w:type="character" w:customStyle="1" w:styleId="ClosingChar">
    <w:name w:val="Closing Char"/>
    <w:basedOn w:val="DefaultParagraphFont"/>
    <w:link w:val="Closing"/>
    <w:uiPriority w:val="99"/>
    <w:rsid w:val="003F3993"/>
    <w:rPr>
      <w:rFonts w:ascii="Times New Roman" w:eastAsia="Times New Roman" w:hAnsi="Times New Roman" w:cs="Times New Roman"/>
      <w:sz w:val="26"/>
    </w:rPr>
  </w:style>
  <w:style w:type="paragraph" w:styleId="CommentSubject">
    <w:name w:val="annotation subject"/>
    <w:basedOn w:val="CommentText"/>
    <w:next w:val="CommentText"/>
    <w:link w:val="CommentSubjectChar"/>
    <w:uiPriority w:val="99"/>
    <w:unhideWhenUsed/>
    <w:rsid w:val="003F3993"/>
    <w:rPr>
      <w:b/>
      <w:bCs/>
    </w:rPr>
  </w:style>
  <w:style w:type="character" w:customStyle="1" w:styleId="CommentSubjectChar">
    <w:name w:val="Comment Subject Char"/>
    <w:basedOn w:val="CommentTextChar"/>
    <w:link w:val="CommentSubject"/>
    <w:uiPriority w:val="99"/>
    <w:rsid w:val="003F3993"/>
    <w:rPr>
      <w:rFonts w:ascii="Times New Roman" w:eastAsia="Times New Roman" w:hAnsi="Times New Roman" w:cs="Times New Roman"/>
      <w:b/>
      <w:bCs/>
    </w:rPr>
  </w:style>
  <w:style w:type="paragraph" w:styleId="Date">
    <w:name w:val="Date"/>
    <w:basedOn w:val="Normal"/>
    <w:next w:val="Normal"/>
    <w:link w:val="DateChar"/>
    <w:uiPriority w:val="99"/>
    <w:unhideWhenUsed/>
    <w:rsid w:val="003F3993"/>
  </w:style>
  <w:style w:type="character" w:customStyle="1" w:styleId="DateChar">
    <w:name w:val="Date Char"/>
    <w:basedOn w:val="DefaultParagraphFont"/>
    <w:link w:val="Date"/>
    <w:uiPriority w:val="99"/>
    <w:rsid w:val="003F3993"/>
    <w:rPr>
      <w:rFonts w:ascii="Times New Roman" w:eastAsia="Times New Roman" w:hAnsi="Times New Roman" w:cs="Times New Roman"/>
      <w:sz w:val="26"/>
    </w:rPr>
  </w:style>
  <w:style w:type="paragraph" w:styleId="E-mailSignature">
    <w:name w:val="E-mail Signature"/>
    <w:basedOn w:val="Normal"/>
    <w:link w:val="E-mailSignatureChar"/>
    <w:uiPriority w:val="99"/>
    <w:unhideWhenUsed/>
    <w:rsid w:val="003F3993"/>
    <w:pPr>
      <w:spacing w:after="0"/>
    </w:pPr>
  </w:style>
  <w:style w:type="character" w:customStyle="1" w:styleId="E-mailSignatureChar">
    <w:name w:val="E-mail Signature Char"/>
    <w:basedOn w:val="DefaultParagraphFont"/>
    <w:link w:val="E-mailSignature"/>
    <w:uiPriority w:val="99"/>
    <w:rsid w:val="003F3993"/>
    <w:rPr>
      <w:rFonts w:ascii="Times New Roman" w:eastAsia="Times New Roman" w:hAnsi="Times New Roman" w:cs="Times New Roman"/>
      <w:sz w:val="26"/>
    </w:rPr>
  </w:style>
  <w:style w:type="character" w:styleId="Emphasis">
    <w:name w:val="Emphasis"/>
    <w:basedOn w:val="DefaultParagraphFont"/>
    <w:uiPriority w:val="20"/>
    <w:qFormat/>
    <w:rsid w:val="00A77B00"/>
    <w:rPr>
      <w:i/>
      <w:iCs/>
      <w:color w:val="auto"/>
    </w:rPr>
  </w:style>
  <w:style w:type="character" w:styleId="FollowedHyperlink">
    <w:name w:val="FollowedHyperlink"/>
    <w:basedOn w:val="DefaultParagraphFont"/>
    <w:uiPriority w:val="99"/>
    <w:unhideWhenUsed/>
    <w:rsid w:val="003F3993"/>
    <w:rPr>
      <w:color w:val="800080" w:themeColor="followedHyperlink"/>
      <w:u w:val="single"/>
    </w:rPr>
  </w:style>
  <w:style w:type="character" w:styleId="HTMLAcronym">
    <w:name w:val="HTML Acronym"/>
    <w:basedOn w:val="DefaultParagraphFont"/>
    <w:uiPriority w:val="99"/>
    <w:unhideWhenUsed/>
    <w:rsid w:val="003F3993"/>
  </w:style>
  <w:style w:type="paragraph" w:styleId="HTMLAddress">
    <w:name w:val="HTML Address"/>
    <w:basedOn w:val="Normal"/>
    <w:link w:val="HTMLAddressChar"/>
    <w:uiPriority w:val="99"/>
    <w:unhideWhenUsed/>
    <w:rsid w:val="003F3993"/>
    <w:pPr>
      <w:spacing w:after="0"/>
    </w:pPr>
    <w:rPr>
      <w:i/>
      <w:iCs/>
    </w:rPr>
  </w:style>
  <w:style w:type="character" w:customStyle="1" w:styleId="HTMLAddressChar">
    <w:name w:val="HTML Address Char"/>
    <w:basedOn w:val="DefaultParagraphFont"/>
    <w:link w:val="HTMLAddress"/>
    <w:uiPriority w:val="99"/>
    <w:rsid w:val="003F3993"/>
    <w:rPr>
      <w:rFonts w:ascii="Times New Roman" w:eastAsia="Times New Roman" w:hAnsi="Times New Roman" w:cs="Times New Roman"/>
      <w:i/>
      <w:iCs/>
      <w:sz w:val="26"/>
    </w:rPr>
  </w:style>
  <w:style w:type="character" w:styleId="HTMLCite">
    <w:name w:val="HTML Cite"/>
    <w:basedOn w:val="DefaultParagraphFont"/>
    <w:uiPriority w:val="99"/>
    <w:unhideWhenUsed/>
    <w:rsid w:val="003F3993"/>
    <w:rPr>
      <w:i/>
      <w:iCs/>
    </w:rPr>
  </w:style>
  <w:style w:type="character" w:styleId="HTMLCode">
    <w:name w:val="HTML Code"/>
    <w:basedOn w:val="DefaultParagraphFont"/>
    <w:uiPriority w:val="99"/>
    <w:unhideWhenUsed/>
    <w:rsid w:val="003F3993"/>
    <w:rPr>
      <w:rFonts w:ascii="Consolas" w:hAnsi="Consolas"/>
      <w:sz w:val="20"/>
      <w:szCs w:val="20"/>
    </w:rPr>
  </w:style>
  <w:style w:type="character" w:styleId="HTMLDefinition">
    <w:name w:val="HTML Definition"/>
    <w:basedOn w:val="DefaultParagraphFont"/>
    <w:uiPriority w:val="99"/>
    <w:unhideWhenUsed/>
    <w:rsid w:val="003F3993"/>
    <w:rPr>
      <w:i/>
      <w:iCs/>
    </w:rPr>
  </w:style>
  <w:style w:type="character" w:styleId="HTMLKeyboard">
    <w:name w:val="HTML Keyboard"/>
    <w:basedOn w:val="DefaultParagraphFont"/>
    <w:uiPriority w:val="99"/>
    <w:unhideWhenUsed/>
    <w:rsid w:val="003F3993"/>
    <w:rPr>
      <w:rFonts w:ascii="Consolas" w:hAnsi="Consolas"/>
      <w:sz w:val="20"/>
      <w:szCs w:val="20"/>
    </w:rPr>
  </w:style>
  <w:style w:type="paragraph" w:styleId="HTMLPreformatted">
    <w:name w:val="HTML Preformatted"/>
    <w:basedOn w:val="Normal"/>
    <w:link w:val="HTMLPreformattedChar"/>
    <w:uiPriority w:val="99"/>
    <w:unhideWhenUsed/>
    <w:rsid w:val="003F3993"/>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3F3993"/>
    <w:rPr>
      <w:rFonts w:ascii="Consolas" w:eastAsia="Times New Roman" w:hAnsi="Consolas" w:cs="Times New Roman"/>
    </w:rPr>
  </w:style>
  <w:style w:type="character" w:styleId="HTMLSample">
    <w:name w:val="HTML Sample"/>
    <w:basedOn w:val="DefaultParagraphFont"/>
    <w:uiPriority w:val="99"/>
    <w:unhideWhenUsed/>
    <w:rsid w:val="003F3993"/>
    <w:rPr>
      <w:rFonts w:ascii="Consolas" w:hAnsi="Consolas"/>
      <w:sz w:val="24"/>
      <w:szCs w:val="24"/>
    </w:rPr>
  </w:style>
  <w:style w:type="character" w:styleId="HTMLTypewriter">
    <w:name w:val="HTML Typewriter"/>
    <w:basedOn w:val="DefaultParagraphFont"/>
    <w:uiPriority w:val="99"/>
    <w:unhideWhenUsed/>
    <w:rsid w:val="003F3993"/>
    <w:rPr>
      <w:rFonts w:ascii="Consolas" w:hAnsi="Consolas"/>
      <w:sz w:val="20"/>
      <w:szCs w:val="20"/>
    </w:rPr>
  </w:style>
  <w:style w:type="character" w:styleId="HTMLVariable">
    <w:name w:val="HTML Variable"/>
    <w:basedOn w:val="DefaultParagraphFont"/>
    <w:uiPriority w:val="99"/>
    <w:unhideWhenUsed/>
    <w:rsid w:val="003F3993"/>
    <w:rPr>
      <w:i/>
      <w:iCs/>
    </w:rPr>
  </w:style>
  <w:style w:type="character" w:styleId="Hyperlink">
    <w:name w:val="Hyperlink"/>
    <w:basedOn w:val="DefaultParagraphFont"/>
    <w:uiPriority w:val="99"/>
    <w:unhideWhenUsed/>
    <w:rsid w:val="003F3993"/>
    <w:rPr>
      <w:color w:val="0000FF" w:themeColor="hyperlink"/>
      <w:u w:val="single"/>
    </w:rPr>
  </w:style>
  <w:style w:type="paragraph" w:styleId="Index1">
    <w:name w:val="index 1"/>
    <w:basedOn w:val="Normal"/>
    <w:next w:val="Normal"/>
    <w:autoRedefine/>
    <w:uiPriority w:val="99"/>
    <w:unhideWhenUsed/>
    <w:rsid w:val="003F3993"/>
    <w:pPr>
      <w:spacing w:after="0"/>
      <w:ind w:left="260" w:hanging="260"/>
    </w:pPr>
  </w:style>
  <w:style w:type="paragraph" w:styleId="Index2">
    <w:name w:val="index 2"/>
    <w:basedOn w:val="Normal"/>
    <w:next w:val="Normal"/>
    <w:autoRedefine/>
    <w:uiPriority w:val="99"/>
    <w:unhideWhenUsed/>
    <w:rsid w:val="003F3993"/>
    <w:pPr>
      <w:spacing w:after="0"/>
      <w:ind w:left="520" w:hanging="260"/>
    </w:pPr>
  </w:style>
  <w:style w:type="paragraph" w:styleId="Index3">
    <w:name w:val="index 3"/>
    <w:basedOn w:val="Normal"/>
    <w:next w:val="Normal"/>
    <w:autoRedefine/>
    <w:uiPriority w:val="99"/>
    <w:unhideWhenUsed/>
    <w:rsid w:val="003F3993"/>
    <w:pPr>
      <w:spacing w:after="0"/>
      <w:ind w:left="780" w:hanging="260"/>
    </w:pPr>
  </w:style>
  <w:style w:type="paragraph" w:styleId="Index4">
    <w:name w:val="index 4"/>
    <w:basedOn w:val="Normal"/>
    <w:next w:val="Normal"/>
    <w:autoRedefine/>
    <w:uiPriority w:val="99"/>
    <w:unhideWhenUsed/>
    <w:rsid w:val="003F3993"/>
    <w:pPr>
      <w:spacing w:after="0"/>
      <w:ind w:left="1040" w:hanging="260"/>
    </w:pPr>
  </w:style>
  <w:style w:type="paragraph" w:styleId="Index5">
    <w:name w:val="index 5"/>
    <w:basedOn w:val="Normal"/>
    <w:next w:val="Normal"/>
    <w:autoRedefine/>
    <w:uiPriority w:val="99"/>
    <w:unhideWhenUsed/>
    <w:rsid w:val="003F3993"/>
    <w:pPr>
      <w:spacing w:after="0"/>
      <w:ind w:left="1300" w:hanging="260"/>
    </w:pPr>
  </w:style>
  <w:style w:type="paragraph" w:styleId="Index6">
    <w:name w:val="index 6"/>
    <w:basedOn w:val="Normal"/>
    <w:next w:val="Normal"/>
    <w:autoRedefine/>
    <w:uiPriority w:val="99"/>
    <w:unhideWhenUsed/>
    <w:rsid w:val="003F3993"/>
    <w:pPr>
      <w:spacing w:after="0"/>
      <w:ind w:left="1560" w:hanging="260"/>
    </w:pPr>
  </w:style>
  <w:style w:type="paragraph" w:styleId="Index7">
    <w:name w:val="index 7"/>
    <w:basedOn w:val="Normal"/>
    <w:next w:val="Normal"/>
    <w:autoRedefine/>
    <w:uiPriority w:val="99"/>
    <w:unhideWhenUsed/>
    <w:rsid w:val="003F3993"/>
    <w:pPr>
      <w:spacing w:after="0"/>
      <w:ind w:left="1820" w:hanging="260"/>
    </w:pPr>
  </w:style>
  <w:style w:type="paragraph" w:styleId="Index8">
    <w:name w:val="index 8"/>
    <w:basedOn w:val="Normal"/>
    <w:next w:val="Normal"/>
    <w:autoRedefine/>
    <w:uiPriority w:val="99"/>
    <w:unhideWhenUsed/>
    <w:rsid w:val="003F3993"/>
    <w:pPr>
      <w:spacing w:after="0"/>
      <w:ind w:left="2080" w:hanging="260"/>
    </w:pPr>
  </w:style>
  <w:style w:type="paragraph" w:styleId="Index9">
    <w:name w:val="index 9"/>
    <w:basedOn w:val="Normal"/>
    <w:next w:val="Normal"/>
    <w:autoRedefine/>
    <w:uiPriority w:val="99"/>
    <w:unhideWhenUsed/>
    <w:rsid w:val="003F3993"/>
    <w:pPr>
      <w:spacing w:after="0"/>
      <w:ind w:left="2340" w:hanging="260"/>
    </w:pPr>
  </w:style>
  <w:style w:type="paragraph" w:styleId="IndexHeading">
    <w:name w:val="index heading"/>
    <w:basedOn w:val="Normal"/>
    <w:next w:val="Index1"/>
    <w:uiPriority w:val="99"/>
    <w:unhideWhenUsed/>
    <w:rsid w:val="003F3993"/>
    <w:rPr>
      <w:rFonts w:asciiTheme="majorHAnsi" w:eastAsiaTheme="majorEastAsia" w:hAnsiTheme="majorHAnsi" w:cstheme="majorBidi"/>
      <w:b/>
      <w:bCs/>
    </w:rPr>
  </w:style>
  <w:style w:type="character" w:styleId="IntenseEmphasis">
    <w:name w:val="Intense Emphasis"/>
    <w:basedOn w:val="DefaultParagraphFont"/>
    <w:uiPriority w:val="21"/>
    <w:qFormat/>
    <w:rsid w:val="00A77B00"/>
    <w:rPr>
      <w:b/>
      <w:bCs/>
      <w:i/>
      <w:iCs/>
      <w:color w:val="auto"/>
    </w:rPr>
  </w:style>
  <w:style w:type="paragraph" w:styleId="IntenseQuote">
    <w:name w:val="Intense Quote"/>
    <w:basedOn w:val="Normal"/>
    <w:next w:val="Normal"/>
    <w:link w:val="IntenseQuoteChar"/>
    <w:uiPriority w:val="30"/>
    <w:qFormat/>
    <w:rsid w:val="00A77B0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A77B00"/>
    <w:rPr>
      <w:rFonts w:asciiTheme="majorHAnsi" w:eastAsiaTheme="majorEastAsia" w:hAnsiTheme="majorHAnsi" w:cstheme="majorBidi"/>
      <w:sz w:val="26"/>
      <w:szCs w:val="26"/>
    </w:rPr>
  </w:style>
  <w:style w:type="character" w:styleId="IntenseReference">
    <w:name w:val="Intense Reference"/>
    <w:basedOn w:val="DefaultParagraphFont"/>
    <w:uiPriority w:val="32"/>
    <w:qFormat/>
    <w:rsid w:val="00A77B00"/>
    <w:rPr>
      <w:b/>
      <w:bCs/>
      <w:smallCaps/>
      <w:color w:val="auto"/>
      <w:u w:val="single"/>
    </w:rPr>
  </w:style>
  <w:style w:type="paragraph" w:styleId="List">
    <w:name w:val="List"/>
    <w:basedOn w:val="Normal"/>
    <w:uiPriority w:val="99"/>
    <w:unhideWhenUsed/>
    <w:rsid w:val="003F3993"/>
    <w:pPr>
      <w:ind w:left="360" w:hanging="360"/>
      <w:contextualSpacing/>
    </w:pPr>
  </w:style>
  <w:style w:type="paragraph" w:styleId="List2">
    <w:name w:val="List 2"/>
    <w:basedOn w:val="Normal"/>
    <w:uiPriority w:val="99"/>
    <w:unhideWhenUsed/>
    <w:rsid w:val="003F3993"/>
    <w:pPr>
      <w:ind w:left="720" w:hanging="360"/>
      <w:contextualSpacing/>
    </w:pPr>
  </w:style>
  <w:style w:type="paragraph" w:styleId="List3">
    <w:name w:val="List 3"/>
    <w:basedOn w:val="Normal"/>
    <w:uiPriority w:val="99"/>
    <w:unhideWhenUsed/>
    <w:rsid w:val="003F3993"/>
    <w:pPr>
      <w:ind w:left="1080" w:hanging="360"/>
      <w:contextualSpacing/>
    </w:pPr>
  </w:style>
  <w:style w:type="paragraph" w:styleId="List4">
    <w:name w:val="List 4"/>
    <w:basedOn w:val="Normal"/>
    <w:uiPriority w:val="99"/>
    <w:unhideWhenUsed/>
    <w:rsid w:val="003F3993"/>
    <w:pPr>
      <w:ind w:left="1440" w:hanging="360"/>
      <w:contextualSpacing/>
    </w:pPr>
  </w:style>
  <w:style w:type="paragraph" w:styleId="List5">
    <w:name w:val="List 5"/>
    <w:basedOn w:val="Normal"/>
    <w:uiPriority w:val="99"/>
    <w:unhideWhenUsed/>
    <w:rsid w:val="003F3993"/>
    <w:pPr>
      <w:ind w:left="1800" w:hanging="360"/>
      <w:contextualSpacing/>
    </w:pPr>
  </w:style>
  <w:style w:type="paragraph" w:styleId="ListBullet">
    <w:name w:val="List Bullet"/>
    <w:basedOn w:val="Normal"/>
    <w:uiPriority w:val="99"/>
    <w:unhideWhenUsed/>
    <w:rsid w:val="003F3993"/>
    <w:pPr>
      <w:numPr>
        <w:numId w:val="3"/>
      </w:numPr>
      <w:contextualSpacing/>
    </w:pPr>
  </w:style>
  <w:style w:type="paragraph" w:styleId="ListBullet2">
    <w:name w:val="List Bullet 2"/>
    <w:basedOn w:val="Normal"/>
    <w:uiPriority w:val="99"/>
    <w:unhideWhenUsed/>
    <w:rsid w:val="003F3993"/>
    <w:pPr>
      <w:numPr>
        <w:numId w:val="4"/>
      </w:numPr>
      <w:contextualSpacing/>
    </w:pPr>
  </w:style>
  <w:style w:type="paragraph" w:styleId="ListBullet3">
    <w:name w:val="List Bullet 3"/>
    <w:basedOn w:val="Normal"/>
    <w:uiPriority w:val="99"/>
    <w:unhideWhenUsed/>
    <w:rsid w:val="003F3993"/>
    <w:pPr>
      <w:numPr>
        <w:numId w:val="5"/>
      </w:numPr>
      <w:contextualSpacing/>
    </w:pPr>
  </w:style>
  <w:style w:type="paragraph" w:styleId="ListBullet4">
    <w:name w:val="List Bullet 4"/>
    <w:basedOn w:val="Normal"/>
    <w:uiPriority w:val="99"/>
    <w:unhideWhenUsed/>
    <w:rsid w:val="003F3993"/>
    <w:pPr>
      <w:numPr>
        <w:numId w:val="6"/>
      </w:numPr>
      <w:contextualSpacing/>
    </w:pPr>
  </w:style>
  <w:style w:type="paragraph" w:styleId="ListBullet5">
    <w:name w:val="List Bullet 5"/>
    <w:basedOn w:val="Normal"/>
    <w:uiPriority w:val="99"/>
    <w:unhideWhenUsed/>
    <w:rsid w:val="003F3993"/>
    <w:pPr>
      <w:numPr>
        <w:numId w:val="7"/>
      </w:numPr>
      <w:contextualSpacing/>
    </w:pPr>
  </w:style>
  <w:style w:type="paragraph" w:styleId="ListContinue">
    <w:name w:val="List Continue"/>
    <w:basedOn w:val="Normal"/>
    <w:uiPriority w:val="99"/>
    <w:unhideWhenUsed/>
    <w:rsid w:val="003F3993"/>
    <w:pPr>
      <w:spacing w:after="120"/>
      <w:ind w:left="360"/>
      <w:contextualSpacing/>
    </w:pPr>
  </w:style>
  <w:style w:type="paragraph" w:styleId="ListContinue2">
    <w:name w:val="List Continue 2"/>
    <w:basedOn w:val="Normal"/>
    <w:uiPriority w:val="99"/>
    <w:unhideWhenUsed/>
    <w:rsid w:val="003F3993"/>
    <w:pPr>
      <w:spacing w:after="120"/>
      <w:ind w:left="720"/>
      <w:contextualSpacing/>
    </w:pPr>
  </w:style>
  <w:style w:type="paragraph" w:styleId="ListContinue3">
    <w:name w:val="List Continue 3"/>
    <w:basedOn w:val="Normal"/>
    <w:uiPriority w:val="99"/>
    <w:unhideWhenUsed/>
    <w:rsid w:val="003F3993"/>
    <w:pPr>
      <w:spacing w:after="120"/>
      <w:ind w:left="1080"/>
      <w:contextualSpacing/>
    </w:pPr>
  </w:style>
  <w:style w:type="paragraph" w:styleId="ListContinue4">
    <w:name w:val="List Continue 4"/>
    <w:basedOn w:val="Normal"/>
    <w:uiPriority w:val="99"/>
    <w:unhideWhenUsed/>
    <w:rsid w:val="003F3993"/>
    <w:pPr>
      <w:spacing w:after="120"/>
      <w:ind w:left="1440"/>
      <w:contextualSpacing/>
    </w:pPr>
  </w:style>
  <w:style w:type="paragraph" w:styleId="ListContinue5">
    <w:name w:val="List Continue 5"/>
    <w:basedOn w:val="Normal"/>
    <w:uiPriority w:val="99"/>
    <w:unhideWhenUsed/>
    <w:rsid w:val="003F3993"/>
    <w:pPr>
      <w:spacing w:after="120"/>
      <w:ind w:left="1800"/>
      <w:contextualSpacing/>
    </w:pPr>
  </w:style>
  <w:style w:type="paragraph" w:styleId="ListNumber">
    <w:name w:val="List Number"/>
    <w:basedOn w:val="Normal"/>
    <w:uiPriority w:val="99"/>
    <w:unhideWhenUsed/>
    <w:rsid w:val="003F3993"/>
    <w:pPr>
      <w:numPr>
        <w:numId w:val="8"/>
      </w:numPr>
      <w:contextualSpacing/>
    </w:pPr>
  </w:style>
  <w:style w:type="paragraph" w:styleId="ListNumber2">
    <w:name w:val="List Number 2"/>
    <w:basedOn w:val="Normal"/>
    <w:uiPriority w:val="99"/>
    <w:unhideWhenUsed/>
    <w:rsid w:val="003F3993"/>
    <w:pPr>
      <w:numPr>
        <w:numId w:val="9"/>
      </w:numPr>
      <w:contextualSpacing/>
    </w:pPr>
  </w:style>
  <w:style w:type="paragraph" w:styleId="ListNumber3">
    <w:name w:val="List Number 3"/>
    <w:basedOn w:val="Normal"/>
    <w:uiPriority w:val="99"/>
    <w:unhideWhenUsed/>
    <w:rsid w:val="003F3993"/>
    <w:pPr>
      <w:numPr>
        <w:numId w:val="10"/>
      </w:numPr>
      <w:contextualSpacing/>
    </w:pPr>
  </w:style>
  <w:style w:type="paragraph" w:styleId="ListNumber4">
    <w:name w:val="List Number 4"/>
    <w:basedOn w:val="Normal"/>
    <w:uiPriority w:val="99"/>
    <w:unhideWhenUsed/>
    <w:rsid w:val="003F3993"/>
    <w:pPr>
      <w:numPr>
        <w:numId w:val="11"/>
      </w:numPr>
      <w:contextualSpacing/>
    </w:pPr>
  </w:style>
  <w:style w:type="paragraph" w:styleId="ListNumber5">
    <w:name w:val="List Number 5"/>
    <w:basedOn w:val="Normal"/>
    <w:uiPriority w:val="99"/>
    <w:unhideWhenUsed/>
    <w:rsid w:val="003F3993"/>
    <w:pPr>
      <w:numPr>
        <w:numId w:val="12"/>
      </w:numPr>
      <w:contextualSpacing/>
    </w:pPr>
  </w:style>
  <w:style w:type="paragraph" w:styleId="ListParagraph">
    <w:name w:val="List Paragraph"/>
    <w:basedOn w:val="Normal"/>
    <w:uiPriority w:val="34"/>
    <w:qFormat/>
    <w:rsid w:val="003F3993"/>
    <w:pPr>
      <w:ind w:left="720"/>
      <w:contextualSpacing/>
    </w:pPr>
  </w:style>
  <w:style w:type="paragraph" w:styleId="NoSpacing">
    <w:name w:val="No Spacing"/>
    <w:uiPriority w:val="1"/>
    <w:qFormat/>
    <w:rsid w:val="00A77B00"/>
    <w:pPr>
      <w:spacing w:after="0" w:line="240" w:lineRule="auto"/>
    </w:pPr>
  </w:style>
  <w:style w:type="paragraph" w:styleId="NormalWeb">
    <w:name w:val="Normal (Web)"/>
    <w:basedOn w:val="Normal"/>
    <w:uiPriority w:val="99"/>
    <w:unhideWhenUsed/>
    <w:rsid w:val="003F3993"/>
    <w:rPr>
      <w:sz w:val="24"/>
      <w:szCs w:val="24"/>
    </w:rPr>
  </w:style>
  <w:style w:type="paragraph" w:styleId="NormalIndent">
    <w:name w:val="Normal Indent"/>
    <w:basedOn w:val="Normal"/>
    <w:uiPriority w:val="99"/>
    <w:unhideWhenUsed/>
    <w:rsid w:val="003F3993"/>
    <w:pPr>
      <w:ind w:left="720"/>
    </w:pPr>
  </w:style>
  <w:style w:type="paragraph" w:styleId="NoteHeading">
    <w:name w:val="Note Heading"/>
    <w:basedOn w:val="Normal"/>
    <w:next w:val="Normal"/>
    <w:link w:val="NoteHeadingChar"/>
    <w:uiPriority w:val="99"/>
    <w:unhideWhenUsed/>
    <w:rsid w:val="003F3993"/>
    <w:pPr>
      <w:spacing w:after="0"/>
    </w:pPr>
  </w:style>
  <w:style w:type="character" w:customStyle="1" w:styleId="NoteHeadingChar">
    <w:name w:val="Note Heading Char"/>
    <w:basedOn w:val="DefaultParagraphFont"/>
    <w:link w:val="NoteHeading"/>
    <w:uiPriority w:val="99"/>
    <w:rsid w:val="003F3993"/>
    <w:rPr>
      <w:rFonts w:ascii="Times New Roman" w:eastAsia="Times New Roman" w:hAnsi="Times New Roman" w:cs="Times New Roman"/>
      <w:sz w:val="26"/>
    </w:rPr>
  </w:style>
  <w:style w:type="paragraph" w:styleId="PlainText">
    <w:name w:val="Plain Text"/>
    <w:basedOn w:val="Normal"/>
    <w:link w:val="PlainTextChar"/>
    <w:uiPriority w:val="99"/>
    <w:unhideWhenUsed/>
    <w:rsid w:val="003F3993"/>
    <w:pPr>
      <w:spacing w:after="0"/>
    </w:pPr>
    <w:rPr>
      <w:rFonts w:ascii="Consolas" w:hAnsi="Consolas"/>
      <w:sz w:val="21"/>
      <w:szCs w:val="21"/>
    </w:rPr>
  </w:style>
  <w:style w:type="character" w:customStyle="1" w:styleId="PlainTextChar">
    <w:name w:val="Plain Text Char"/>
    <w:basedOn w:val="DefaultParagraphFont"/>
    <w:link w:val="PlainText"/>
    <w:uiPriority w:val="99"/>
    <w:rsid w:val="003F3993"/>
    <w:rPr>
      <w:rFonts w:ascii="Consolas" w:eastAsia="Times New Roman" w:hAnsi="Consolas" w:cs="Times New Roman"/>
      <w:sz w:val="21"/>
      <w:szCs w:val="21"/>
    </w:rPr>
  </w:style>
  <w:style w:type="paragraph" w:styleId="Quote">
    <w:name w:val="Quote"/>
    <w:basedOn w:val="Normal"/>
    <w:next w:val="Normal"/>
    <w:link w:val="QuoteChar"/>
    <w:uiPriority w:val="29"/>
    <w:qFormat/>
    <w:rsid w:val="00A77B0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A77B00"/>
    <w:rPr>
      <w:rFonts w:asciiTheme="majorHAnsi" w:eastAsiaTheme="majorEastAsia" w:hAnsiTheme="majorHAnsi" w:cstheme="majorBidi"/>
      <w:i/>
      <w:iCs/>
      <w:sz w:val="24"/>
      <w:szCs w:val="24"/>
    </w:rPr>
  </w:style>
  <w:style w:type="paragraph" w:styleId="Salutation">
    <w:name w:val="Salutation"/>
    <w:basedOn w:val="Normal"/>
    <w:next w:val="Normal"/>
    <w:link w:val="SalutationChar"/>
    <w:uiPriority w:val="99"/>
    <w:unhideWhenUsed/>
    <w:rsid w:val="003F3993"/>
  </w:style>
  <w:style w:type="character" w:customStyle="1" w:styleId="SalutationChar">
    <w:name w:val="Salutation Char"/>
    <w:basedOn w:val="DefaultParagraphFont"/>
    <w:link w:val="Salutation"/>
    <w:uiPriority w:val="99"/>
    <w:rsid w:val="003F3993"/>
    <w:rPr>
      <w:rFonts w:ascii="Times New Roman" w:eastAsia="Times New Roman" w:hAnsi="Times New Roman" w:cs="Times New Roman"/>
      <w:sz w:val="26"/>
    </w:rPr>
  </w:style>
  <w:style w:type="paragraph" w:styleId="Signature">
    <w:name w:val="Signature"/>
    <w:basedOn w:val="Normal"/>
    <w:link w:val="SignatureChar"/>
    <w:uiPriority w:val="99"/>
    <w:unhideWhenUsed/>
    <w:rsid w:val="003F3993"/>
    <w:pPr>
      <w:spacing w:after="0"/>
      <w:ind w:left="4320"/>
    </w:pPr>
  </w:style>
  <w:style w:type="character" w:customStyle="1" w:styleId="SignatureChar">
    <w:name w:val="Signature Char"/>
    <w:basedOn w:val="DefaultParagraphFont"/>
    <w:link w:val="Signature"/>
    <w:uiPriority w:val="99"/>
    <w:rsid w:val="003F3993"/>
    <w:rPr>
      <w:rFonts w:ascii="Times New Roman" w:eastAsia="Times New Roman" w:hAnsi="Times New Roman" w:cs="Times New Roman"/>
      <w:sz w:val="26"/>
    </w:rPr>
  </w:style>
  <w:style w:type="character" w:styleId="Strong">
    <w:name w:val="Strong"/>
    <w:basedOn w:val="DefaultParagraphFont"/>
    <w:uiPriority w:val="22"/>
    <w:qFormat/>
    <w:rsid w:val="00A77B00"/>
    <w:rPr>
      <w:b/>
      <w:bCs/>
      <w:color w:val="auto"/>
    </w:rPr>
  </w:style>
  <w:style w:type="paragraph" w:styleId="Subtitle">
    <w:name w:val="Subtitle"/>
    <w:basedOn w:val="Normal"/>
    <w:next w:val="Normal"/>
    <w:link w:val="SubtitleChar"/>
    <w:uiPriority w:val="11"/>
    <w:qFormat/>
    <w:rsid w:val="00A77B00"/>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77B00"/>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A77B00"/>
    <w:rPr>
      <w:i/>
      <w:iCs/>
      <w:color w:val="auto"/>
    </w:rPr>
  </w:style>
  <w:style w:type="character" w:styleId="SubtleReference">
    <w:name w:val="Subtle Reference"/>
    <w:basedOn w:val="DefaultParagraphFont"/>
    <w:uiPriority w:val="31"/>
    <w:qFormat/>
    <w:rsid w:val="00A77B00"/>
    <w:rPr>
      <w:smallCaps/>
      <w:color w:val="auto"/>
      <w:u w:val="single" w:color="7F7F7F" w:themeColor="text1" w:themeTint="80"/>
    </w:rPr>
  </w:style>
  <w:style w:type="paragraph" w:styleId="TableofAuthorities">
    <w:name w:val="table of authorities"/>
    <w:basedOn w:val="Normal"/>
    <w:next w:val="Normal"/>
    <w:uiPriority w:val="99"/>
    <w:unhideWhenUsed/>
    <w:rsid w:val="003F3993"/>
    <w:pPr>
      <w:spacing w:after="0"/>
      <w:ind w:left="260" w:hanging="260"/>
    </w:pPr>
  </w:style>
  <w:style w:type="paragraph" w:styleId="TableofFigures">
    <w:name w:val="table of figures"/>
    <w:basedOn w:val="Normal"/>
    <w:next w:val="Normal"/>
    <w:uiPriority w:val="99"/>
    <w:unhideWhenUsed/>
    <w:rsid w:val="003F3993"/>
    <w:pPr>
      <w:spacing w:after="0"/>
    </w:pPr>
  </w:style>
  <w:style w:type="paragraph" w:styleId="Title">
    <w:name w:val="Title"/>
    <w:basedOn w:val="Normal"/>
    <w:next w:val="Normal"/>
    <w:link w:val="TitleChar"/>
    <w:uiPriority w:val="10"/>
    <w:qFormat/>
    <w:rsid w:val="00A77B0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A77B00"/>
    <w:rPr>
      <w:rFonts w:asciiTheme="majorHAnsi" w:eastAsiaTheme="majorEastAsia" w:hAnsiTheme="majorHAnsi" w:cstheme="majorBidi"/>
      <w:b/>
      <w:bCs/>
      <w:spacing w:val="-7"/>
      <w:sz w:val="48"/>
      <w:szCs w:val="48"/>
    </w:rPr>
  </w:style>
  <w:style w:type="paragraph" w:styleId="TOAHeading">
    <w:name w:val="toa heading"/>
    <w:basedOn w:val="Normal"/>
    <w:next w:val="Normal"/>
    <w:uiPriority w:val="99"/>
    <w:unhideWhenUsed/>
    <w:rsid w:val="003F399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77B00"/>
    <w:pPr>
      <w:outlineLvl w:val="9"/>
    </w:pPr>
  </w:style>
  <w:style w:type="character" w:customStyle="1" w:styleId="22numberedparagraphChar">
    <w:name w:val="22 numbered paragraph Char"/>
    <w:basedOn w:val="DefaultParagraphFont"/>
    <w:link w:val="22numberedparagraph"/>
    <w:uiPriority w:val="11"/>
    <w:rsid w:val="005B27B5"/>
    <w:rPr>
      <w:rFonts w:ascii="Arial" w:eastAsia="Times New Roman" w:hAnsi="Arial" w:cs="Times New Roman"/>
      <w:b/>
      <w:sz w:val="24"/>
    </w:rPr>
  </w:style>
  <w:style w:type="character" w:customStyle="1" w:styleId="apple-converted-space">
    <w:name w:val="apple-converted-space"/>
    <w:basedOn w:val="DefaultParagraphFont"/>
    <w:rsid w:val="00DC1478"/>
  </w:style>
  <w:style w:type="paragraph" w:customStyle="1" w:styleId="Style1">
    <w:name w:val="Style1"/>
    <w:basedOn w:val="Normal"/>
    <w:qFormat/>
    <w:rsid w:val="005742EA"/>
    <w:rPr>
      <w:rFonts w:ascii="Arial" w:hAnsi="Arial"/>
      <w:sz w:val="20"/>
    </w:rPr>
  </w:style>
  <w:style w:type="paragraph" w:customStyle="1" w:styleId="Default">
    <w:name w:val="Default"/>
    <w:rsid w:val="007F561A"/>
    <w:pPr>
      <w:autoSpaceDE w:val="0"/>
      <w:autoSpaceDN w:val="0"/>
      <w:adjustRightInd w:val="0"/>
      <w:spacing w:after="0" w:line="240" w:lineRule="auto"/>
      <w:jc w:val="left"/>
    </w:pPr>
    <w:rPr>
      <w:rFonts w:ascii="Times New Roman" w:hAnsi="Times New Roman" w:cs="Times New Roman"/>
      <w:color w:val="000000"/>
      <w:sz w:val="24"/>
      <w:szCs w:val="24"/>
      <w:lang w:val="tr-TR"/>
    </w:rPr>
  </w:style>
  <w:style w:type="paragraph" w:customStyle="1" w:styleId="TableText">
    <w:name w:val="Table Text"/>
    <w:basedOn w:val="Normal"/>
    <w:link w:val="TableTextChar"/>
    <w:uiPriority w:val="6"/>
    <w:qFormat/>
    <w:rsid w:val="003A7C1E"/>
    <w:pPr>
      <w:spacing w:before="80" w:after="120" w:line="240" w:lineRule="atLeast"/>
      <w:jc w:val="left"/>
    </w:pPr>
    <w:rPr>
      <w:rFonts w:ascii="Arial" w:eastAsia="Times New Roman" w:hAnsi="Arial" w:cs="Times New Roman"/>
      <w:sz w:val="17"/>
      <w:szCs w:val="16"/>
    </w:rPr>
  </w:style>
  <w:style w:type="paragraph" w:customStyle="1" w:styleId="TableColumnHeading">
    <w:name w:val="Table ColumnHeading"/>
    <w:basedOn w:val="Normal"/>
    <w:next w:val="TableText"/>
    <w:link w:val="TableColumnHeadingChar"/>
    <w:uiPriority w:val="6"/>
    <w:qFormat/>
    <w:rsid w:val="003A7C1E"/>
    <w:pPr>
      <w:keepNext/>
      <w:keepLines/>
      <w:spacing w:before="80" w:after="120" w:line="240" w:lineRule="atLeast"/>
      <w:ind w:right="-28"/>
      <w:jc w:val="left"/>
      <w:outlineLvl w:val="2"/>
    </w:pPr>
    <w:rPr>
      <w:rFonts w:ascii="Arial" w:eastAsia="Times New Roman" w:hAnsi="Arial" w:cs="Times New Roman"/>
      <w:b/>
      <w:color w:val="4F81BD" w:themeColor="accent1"/>
      <w:spacing w:val="4"/>
      <w:sz w:val="20"/>
      <w:szCs w:val="26"/>
    </w:rPr>
  </w:style>
  <w:style w:type="character" w:customStyle="1" w:styleId="TableColumnHeadingChar">
    <w:name w:val="Table ColumnHeading Char"/>
    <w:basedOn w:val="Heading3Char"/>
    <w:link w:val="TableColumnHeading"/>
    <w:uiPriority w:val="6"/>
    <w:rsid w:val="003A7C1E"/>
    <w:rPr>
      <w:rFonts w:ascii="Arial" w:eastAsia="Times New Roman" w:hAnsi="Arial" w:cs="Times New Roman"/>
      <w:b/>
      <w:color w:val="4F81BD" w:themeColor="accent1"/>
      <w:spacing w:val="4"/>
      <w:sz w:val="20"/>
      <w:szCs w:val="26"/>
    </w:rPr>
  </w:style>
  <w:style w:type="character" w:customStyle="1" w:styleId="TableTextChar">
    <w:name w:val="Table Text Char"/>
    <w:basedOn w:val="DefaultParagraphFont"/>
    <w:link w:val="TableText"/>
    <w:uiPriority w:val="6"/>
    <w:rsid w:val="003A7C1E"/>
    <w:rPr>
      <w:rFonts w:ascii="Arial" w:eastAsia="Times New Roman" w:hAnsi="Arial" w:cs="Times New Roman"/>
      <w:sz w:val="17"/>
      <w:szCs w:val="16"/>
    </w:rPr>
  </w:style>
  <w:style w:type="table" w:customStyle="1" w:styleId="ATKTable">
    <w:name w:val="ATK Table"/>
    <w:basedOn w:val="TableNormal"/>
    <w:uiPriority w:val="99"/>
    <w:rsid w:val="003A7C1E"/>
    <w:pPr>
      <w:spacing w:after="0" w:line="240" w:lineRule="atLeast"/>
      <w:jc w:val="left"/>
    </w:pPr>
    <w:rPr>
      <w:rFonts w:ascii="Arial" w:eastAsia="Times New Roman" w:hAnsi="Arial" w:cs="Times New Roman"/>
      <w:sz w:val="17"/>
      <w:szCs w:val="20"/>
    </w:rPr>
    <w:tblPr>
      <w:tblBorders>
        <w:top w:val="single" w:sz="4" w:space="0" w:color="9BBB59" w:themeColor="accent3"/>
        <w:bottom w:val="single" w:sz="4" w:space="0" w:color="9BBB59" w:themeColor="accent3"/>
        <w:insideH w:val="single" w:sz="4" w:space="0" w:color="9BBB59" w:themeColor="accent3"/>
      </w:tblBorders>
      <w:tblCellMar>
        <w:left w:w="0" w:type="dxa"/>
        <w:right w:w="0" w:type="dxa"/>
      </w:tblCellMar>
    </w:tblPr>
    <w:tcPr>
      <w:tcMar>
        <w:top w:w="0" w:type="dxa"/>
        <w:bottom w:w="0" w:type="dxa"/>
      </w:tcMar>
    </w:tcPr>
    <w:tblStylePr w:type="firstRow">
      <w:pPr>
        <w:keepNext/>
        <w:widowControl/>
        <w:wordWrap/>
        <w:spacing w:beforeLines="0" w:beforeAutospacing="0" w:afterLines="0" w:afterAutospacing="0" w:line="280" w:lineRule="atLeast"/>
        <w:jc w:val="left"/>
      </w:pPr>
      <w:rPr>
        <w:rFonts w:ascii="Arial" w:hAnsi="Arial"/>
        <w:b/>
        <w:sz w:val="20"/>
      </w:rPr>
      <w:tblPr>
        <w:tblCellMar>
          <w:top w:w="0" w:type="dxa"/>
          <w:left w:w="0" w:type="dxa"/>
          <w:bottom w:w="0" w:type="dxa"/>
          <w:right w:w="113" w:type="dxa"/>
        </w:tblCellMar>
      </w:tblPr>
      <w:trPr>
        <w:tblHeader/>
      </w:trPr>
      <w:tcPr>
        <w:noWrap/>
        <w:tcMar>
          <w:top w:w="57" w:type="dxa"/>
          <w:left w:w="0" w:type="nil"/>
          <w:bottom w:w="85" w:type="dxa"/>
          <w:right w:w="113" w:type="dxa"/>
        </w:tcMar>
      </w:tcPr>
    </w:tblStylePr>
    <w:tblStylePr w:type="lastRow">
      <w:pPr>
        <w:wordWrap/>
        <w:spacing w:beforeLines="0" w:beforeAutospacing="0" w:afterLines="0" w:afterAutospacing="0" w:line="280" w:lineRule="atLeast"/>
      </w:pPr>
      <w:rPr>
        <w:rFonts w:ascii="Arial" w:hAnsi="Arial"/>
        <w:b/>
        <w:sz w:val="20"/>
      </w:rPr>
      <w:tblPr>
        <w:tblCellMar>
          <w:top w:w="0" w:type="dxa"/>
          <w:left w:w="0" w:type="dxa"/>
          <w:bottom w:w="0" w:type="dxa"/>
          <w:right w:w="113" w:type="dxa"/>
        </w:tblCellMar>
      </w:tblPr>
      <w:trPr>
        <w:cantSplit/>
      </w:trPr>
      <w:tcPr>
        <w:noWrap/>
        <w:tcMar>
          <w:top w:w="57" w:type="dxa"/>
          <w:left w:w="0" w:type="nil"/>
          <w:bottom w:w="85" w:type="dxa"/>
          <w:right w:w="113" w:type="dxa"/>
        </w:tcMar>
      </w:tcPr>
    </w:tblStylePr>
  </w:style>
  <w:style w:type="paragraph" w:customStyle="1" w:styleId="TableBullet1">
    <w:name w:val="Table Bullet 1"/>
    <w:basedOn w:val="TableText"/>
    <w:link w:val="TableBullet1Char"/>
    <w:uiPriority w:val="9"/>
    <w:qFormat/>
    <w:rsid w:val="003A7C1E"/>
    <w:pPr>
      <w:numPr>
        <w:numId w:val="20"/>
      </w:numPr>
      <w:tabs>
        <w:tab w:val="left" w:pos="181"/>
      </w:tabs>
      <w:spacing w:after="40"/>
      <w:ind w:left="181" w:hanging="181"/>
    </w:pPr>
  </w:style>
  <w:style w:type="paragraph" w:customStyle="1" w:styleId="TableBullet2">
    <w:name w:val="Table Bullet 2"/>
    <w:basedOn w:val="TableBullet1"/>
    <w:link w:val="TableBullet2Char"/>
    <w:uiPriority w:val="9"/>
    <w:qFormat/>
    <w:rsid w:val="003A7C1E"/>
    <w:pPr>
      <w:numPr>
        <w:numId w:val="21"/>
      </w:numPr>
      <w:tabs>
        <w:tab w:val="clear" w:pos="181"/>
        <w:tab w:val="left" w:pos="363"/>
      </w:tabs>
      <w:spacing w:before="40"/>
      <w:ind w:left="362" w:hanging="181"/>
    </w:pPr>
  </w:style>
  <w:style w:type="character" w:customStyle="1" w:styleId="TableBullet1Char">
    <w:name w:val="Table Bullet 1 Char"/>
    <w:basedOn w:val="TableTextChar"/>
    <w:link w:val="TableBullet1"/>
    <w:uiPriority w:val="9"/>
    <w:rsid w:val="003A7C1E"/>
    <w:rPr>
      <w:rFonts w:ascii="Arial" w:eastAsia="Times New Roman" w:hAnsi="Arial" w:cs="Times New Roman"/>
      <w:sz w:val="17"/>
      <w:szCs w:val="16"/>
    </w:rPr>
  </w:style>
  <w:style w:type="paragraph" w:customStyle="1" w:styleId="TableBullet3">
    <w:name w:val="Table Bullet 3"/>
    <w:basedOn w:val="TableBullet2"/>
    <w:link w:val="TableBullet3Char"/>
    <w:uiPriority w:val="9"/>
    <w:qFormat/>
    <w:rsid w:val="003A7C1E"/>
    <w:pPr>
      <w:numPr>
        <w:numId w:val="22"/>
      </w:numPr>
      <w:tabs>
        <w:tab w:val="left" w:pos="505"/>
      </w:tabs>
      <w:spacing w:before="20" w:after="20"/>
      <w:ind w:left="505" w:hanging="142"/>
    </w:pPr>
    <w:rPr>
      <w:szCs w:val="17"/>
    </w:rPr>
  </w:style>
  <w:style w:type="character" w:customStyle="1" w:styleId="TableBullet2Char">
    <w:name w:val="Table Bullet 2 Char"/>
    <w:basedOn w:val="DefaultParagraphFont"/>
    <w:link w:val="TableBullet2"/>
    <w:uiPriority w:val="9"/>
    <w:rsid w:val="003A7C1E"/>
    <w:rPr>
      <w:rFonts w:ascii="Arial" w:eastAsia="Times New Roman" w:hAnsi="Arial" w:cs="Times New Roman"/>
      <w:sz w:val="17"/>
      <w:szCs w:val="16"/>
    </w:rPr>
  </w:style>
  <w:style w:type="character" w:customStyle="1" w:styleId="TableBullet3Char">
    <w:name w:val="Table Bullet 3 Char"/>
    <w:basedOn w:val="TableBullet2Char"/>
    <w:link w:val="TableBullet3"/>
    <w:uiPriority w:val="9"/>
    <w:rsid w:val="003A7C1E"/>
    <w:rPr>
      <w:rFonts w:ascii="Arial" w:eastAsia="Times New Roman" w:hAnsi="Arial" w:cs="Times New Roman"/>
      <w:sz w:val="17"/>
      <w:szCs w:val="17"/>
    </w:rPr>
  </w:style>
  <w:style w:type="character" w:customStyle="1" w:styleId="A3">
    <w:name w:val="A3"/>
    <w:uiPriority w:val="99"/>
    <w:rsid w:val="00073C8C"/>
    <w:rPr>
      <w:rFonts w:cs="Avenir Light"/>
      <w:color w:val="000000"/>
      <w:sz w:val="11"/>
      <w:szCs w:val="11"/>
    </w:rPr>
  </w:style>
  <w:style w:type="table" w:styleId="LightList-Accent5">
    <w:name w:val="Light List Accent 5"/>
    <w:basedOn w:val="TableNormal"/>
    <w:uiPriority w:val="61"/>
    <w:rsid w:val="00053CBF"/>
    <w:pPr>
      <w:spacing w:after="0" w:line="240" w:lineRule="auto"/>
      <w:jc w:val="left"/>
    </w:pPr>
    <w:rPr>
      <w:rFonts w:ascii="Courier" w:eastAsiaTheme="minorHAnsi" w:hAnsi="Courier" w:cs="Times New Roman"/>
      <w:sz w:val="20"/>
      <w:szCs w:val="20"/>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ATKearneyTable">
    <w:name w:val="A.T. Kearney Table"/>
    <w:basedOn w:val="TableNormal"/>
    <w:uiPriority w:val="99"/>
    <w:rsid w:val="00341AF5"/>
    <w:pPr>
      <w:spacing w:after="0" w:line="240" w:lineRule="atLeast"/>
      <w:jc w:val="left"/>
    </w:pPr>
    <w:rPr>
      <w:rFonts w:ascii="Arial" w:eastAsia="Times New Roman" w:hAnsi="Arial" w:cs="Times New Roman"/>
      <w:sz w:val="17"/>
      <w:szCs w:val="20"/>
    </w:rPr>
    <w:tblPr>
      <w:tblBorders>
        <w:top w:val="single" w:sz="4" w:space="0" w:color="9BBB59" w:themeColor="accent3"/>
        <w:bottom w:val="single" w:sz="4" w:space="0" w:color="9BBB59" w:themeColor="accent3"/>
        <w:insideH w:val="single" w:sz="4" w:space="0" w:color="9BBB59" w:themeColor="accent3"/>
      </w:tblBorders>
      <w:tblCellMar>
        <w:left w:w="0" w:type="dxa"/>
        <w:right w:w="0" w:type="dxa"/>
      </w:tblCellMar>
    </w:tblPr>
    <w:tcPr>
      <w:tcMar>
        <w:top w:w="0" w:type="dxa"/>
        <w:bottom w:w="0" w:type="dxa"/>
      </w:tcMar>
    </w:tcPr>
    <w:tblStylePr w:type="firstRow">
      <w:pPr>
        <w:keepNext/>
        <w:widowControl/>
        <w:wordWrap/>
        <w:spacing w:beforeLines="0" w:beforeAutospacing="0" w:afterLines="0" w:afterAutospacing="0" w:line="280" w:lineRule="atLeast"/>
        <w:jc w:val="left"/>
      </w:pPr>
      <w:rPr>
        <w:rFonts w:ascii="Arial" w:hAnsi="Arial"/>
        <w:b/>
        <w:sz w:val="20"/>
      </w:rPr>
      <w:tblPr>
        <w:tblCellMar>
          <w:top w:w="0" w:type="dxa"/>
          <w:left w:w="0" w:type="dxa"/>
          <w:bottom w:w="0" w:type="dxa"/>
          <w:right w:w="113" w:type="dxa"/>
        </w:tblCellMar>
      </w:tblPr>
      <w:trPr>
        <w:tblHeader/>
      </w:trPr>
      <w:tcPr>
        <w:noWrap/>
        <w:tcMar>
          <w:top w:w="57" w:type="dxa"/>
          <w:left w:w="0" w:type="nil"/>
          <w:bottom w:w="85" w:type="dxa"/>
          <w:right w:w="113" w:type="dxa"/>
        </w:tcMar>
      </w:tcPr>
    </w:tblStylePr>
    <w:tblStylePr w:type="lastRow">
      <w:pPr>
        <w:wordWrap/>
        <w:spacing w:beforeLines="0" w:beforeAutospacing="0" w:afterLines="0" w:afterAutospacing="0" w:line="280" w:lineRule="atLeast"/>
      </w:pPr>
      <w:rPr>
        <w:rFonts w:ascii="Arial" w:hAnsi="Arial"/>
        <w:b/>
        <w:sz w:val="20"/>
      </w:rPr>
      <w:tblPr>
        <w:tblCellMar>
          <w:top w:w="0" w:type="dxa"/>
          <w:left w:w="0" w:type="dxa"/>
          <w:bottom w:w="0" w:type="dxa"/>
          <w:right w:w="113" w:type="dxa"/>
        </w:tblCellMar>
      </w:tblPr>
      <w:trPr>
        <w:cantSplit/>
      </w:trPr>
      <w:tcPr>
        <w:noWrap/>
        <w:tcMar>
          <w:top w:w="57" w:type="dxa"/>
          <w:left w:w="0" w:type="nil"/>
          <w:bottom w:w="85" w:type="dxa"/>
          <w:right w:w="113" w:type="dxa"/>
        </w:tcMar>
      </w:tcPr>
    </w:tblStylePr>
  </w:style>
  <w:style w:type="paragraph" w:styleId="Revision">
    <w:name w:val="Revision"/>
    <w:hidden/>
    <w:uiPriority w:val="99"/>
    <w:semiHidden/>
    <w:rsid w:val="009253F2"/>
    <w:pPr>
      <w:spacing w:after="0" w:line="240" w:lineRule="auto"/>
      <w:jc w:val="left"/>
    </w:pPr>
  </w:style>
  <w:style w:type="table" w:customStyle="1" w:styleId="GridTable4-Accent51">
    <w:name w:val="Grid Table 4 - Accent 51"/>
    <w:basedOn w:val="TableNormal"/>
    <w:uiPriority w:val="49"/>
    <w:rsid w:val="00DA3ECB"/>
    <w:pPr>
      <w:spacing w:after="0" w:line="240" w:lineRule="auto"/>
    </w:pPr>
    <w:rPr>
      <w:sz w:val="2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8878">
      <w:bodyDiv w:val="1"/>
      <w:marLeft w:val="0"/>
      <w:marRight w:val="0"/>
      <w:marTop w:val="0"/>
      <w:marBottom w:val="0"/>
      <w:divBdr>
        <w:top w:val="none" w:sz="0" w:space="0" w:color="auto"/>
        <w:left w:val="none" w:sz="0" w:space="0" w:color="auto"/>
        <w:bottom w:val="none" w:sz="0" w:space="0" w:color="auto"/>
        <w:right w:val="none" w:sz="0" w:space="0" w:color="auto"/>
      </w:divBdr>
    </w:div>
    <w:div w:id="107773611">
      <w:bodyDiv w:val="1"/>
      <w:marLeft w:val="0"/>
      <w:marRight w:val="0"/>
      <w:marTop w:val="0"/>
      <w:marBottom w:val="0"/>
      <w:divBdr>
        <w:top w:val="none" w:sz="0" w:space="0" w:color="auto"/>
        <w:left w:val="none" w:sz="0" w:space="0" w:color="auto"/>
        <w:bottom w:val="none" w:sz="0" w:space="0" w:color="auto"/>
        <w:right w:val="none" w:sz="0" w:space="0" w:color="auto"/>
      </w:divBdr>
    </w:div>
    <w:div w:id="138965166">
      <w:bodyDiv w:val="1"/>
      <w:marLeft w:val="0"/>
      <w:marRight w:val="0"/>
      <w:marTop w:val="0"/>
      <w:marBottom w:val="0"/>
      <w:divBdr>
        <w:top w:val="none" w:sz="0" w:space="0" w:color="auto"/>
        <w:left w:val="none" w:sz="0" w:space="0" w:color="auto"/>
        <w:bottom w:val="none" w:sz="0" w:space="0" w:color="auto"/>
        <w:right w:val="none" w:sz="0" w:space="0" w:color="auto"/>
      </w:divBdr>
    </w:div>
    <w:div w:id="191842551">
      <w:bodyDiv w:val="1"/>
      <w:marLeft w:val="0"/>
      <w:marRight w:val="0"/>
      <w:marTop w:val="0"/>
      <w:marBottom w:val="0"/>
      <w:divBdr>
        <w:top w:val="none" w:sz="0" w:space="0" w:color="auto"/>
        <w:left w:val="none" w:sz="0" w:space="0" w:color="auto"/>
        <w:bottom w:val="none" w:sz="0" w:space="0" w:color="auto"/>
        <w:right w:val="none" w:sz="0" w:space="0" w:color="auto"/>
      </w:divBdr>
    </w:div>
    <w:div w:id="210730945">
      <w:bodyDiv w:val="1"/>
      <w:marLeft w:val="0"/>
      <w:marRight w:val="0"/>
      <w:marTop w:val="0"/>
      <w:marBottom w:val="0"/>
      <w:divBdr>
        <w:top w:val="none" w:sz="0" w:space="0" w:color="auto"/>
        <w:left w:val="none" w:sz="0" w:space="0" w:color="auto"/>
        <w:bottom w:val="none" w:sz="0" w:space="0" w:color="auto"/>
        <w:right w:val="none" w:sz="0" w:space="0" w:color="auto"/>
      </w:divBdr>
      <w:divsChild>
        <w:div w:id="276571549">
          <w:marLeft w:val="274"/>
          <w:marRight w:val="0"/>
          <w:marTop w:val="180"/>
          <w:marBottom w:val="0"/>
          <w:divBdr>
            <w:top w:val="none" w:sz="0" w:space="0" w:color="auto"/>
            <w:left w:val="none" w:sz="0" w:space="0" w:color="auto"/>
            <w:bottom w:val="none" w:sz="0" w:space="0" w:color="auto"/>
            <w:right w:val="none" w:sz="0" w:space="0" w:color="auto"/>
          </w:divBdr>
        </w:div>
      </w:divsChild>
    </w:div>
    <w:div w:id="249119284">
      <w:bodyDiv w:val="1"/>
      <w:marLeft w:val="0"/>
      <w:marRight w:val="0"/>
      <w:marTop w:val="0"/>
      <w:marBottom w:val="0"/>
      <w:divBdr>
        <w:top w:val="none" w:sz="0" w:space="0" w:color="auto"/>
        <w:left w:val="none" w:sz="0" w:space="0" w:color="auto"/>
        <w:bottom w:val="none" w:sz="0" w:space="0" w:color="auto"/>
        <w:right w:val="none" w:sz="0" w:space="0" w:color="auto"/>
      </w:divBdr>
    </w:div>
    <w:div w:id="297614821">
      <w:bodyDiv w:val="1"/>
      <w:marLeft w:val="0"/>
      <w:marRight w:val="0"/>
      <w:marTop w:val="0"/>
      <w:marBottom w:val="0"/>
      <w:divBdr>
        <w:top w:val="none" w:sz="0" w:space="0" w:color="auto"/>
        <w:left w:val="none" w:sz="0" w:space="0" w:color="auto"/>
        <w:bottom w:val="none" w:sz="0" w:space="0" w:color="auto"/>
        <w:right w:val="none" w:sz="0" w:space="0" w:color="auto"/>
      </w:divBdr>
    </w:div>
    <w:div w:id="365300094">
      <w:bodyDiv w:val="1"/>
      <w:marLeft w:val="0"/>
      <w:marRight w:val="0"/>
      <w:marTop w:val="0"/>
      <w:marBottom w:val="0"/>
      <w:divBdr>
        <w:top w:val="none" w:sz="0" w:space="0" w:color="auto"/>
        <w:left w:val="none" w:sz="0" w:space="0" w:color="auto"/>
        <w:bottom w:val="none" w:sz="0" w:space="0" w:color="auto"/>
        <w:right w:val="none" w:sz="0" w:space="0" w:color="auto"/>
      </w:divBdr>
    </w:div>
    <w:div w:id="365300532">
      <w:bodyDiv w:val="1"/>
      <w:marLeft w:val="0"/>
      <w:marRight w:val="0"/>
      <w:marTop w:val="0"/>
      <w:marBottom w:val="0"/>
      <w:divBdr>
        <w:top w:val="none" w:sz="0" w:space="0" w:color="auto"/>
        <w:left w:val="none" w:sz="0" w:space="0" w:color="auto"/>
        <w:bottom w:val="none" w:sz="0" w:space="0" w:color="auto"/>
        <w:right w:val="none" w:sz="0" w:space="0" w:color="auto"/>
      </w:divBdr>
    </w:div>
    <w:div w:id="446510697">
      <w:bodyDiv w:val="1"/>
      <w:marLeft w:val="0"/>
      <w:marRight w:val="0"/>
      <w:marTop w:val="0"/>
      <w:marBottom w:val="0"/>
      <w:divBdr>
        <w:top w:val="none" w:sz="0" w:space="0" w:color="auto"/>
        <w:left w:val="none" w:sz="0" w:space="0" w:color="auto"/>
        <w:bottom w:val="none" w:sz="0" w:space="0" w:color="auto"/>
        <w:right w:val="none" w:sz="0" w:space="0" w:color="auto"/>
      </w:divBdr>
    </w:div>
    <w:div w:id="462381189">
      <w:bodyDiv w:val="1"/>
      <w:marLeft w:val="0"/>
      <w:marRight w:val="0"/>
      <w:marTop w:val="0"/>
      <w:marBottom w:val="0"/>
      <w:divBdr>
        <w:top w:val="none" w:sz="0" w:space="0" w:color="auto"/>
        <w:left w:val="none" w:sz="0" w:space="0" w:color="auto"/>
        <w:bottom w:val="none" w:sz="0" w:space="0" w:color="auto"/>
        <w:right w:val="none" w:sz="0" w:space="0" w:color="auto"/>
      </w:divBdr>
    </w:div>
    <w:div w:id="471019354">
      <w:bodyDiv w:val="1"/>
      <w:marLeft w:val="0"/>
      <w:marRight w:val="0"/>
      <w:marTop w:val="0"/>
      <w:marBottom w:val="0"/>
      <w:divBdr>
        <w:top w:val="none" w:sz="0" w:space="0" w:color="auto"/>
        <w:left w:val="none" w:sz="0" w:space="0" w:color="auto"/>
        <w:bottom w:val="none" w:sz="0" w:space="0" w:color="auto"/>
        <w:right w:val="none" w:sz="0" w:space="0" w:color="auto"/>
      </w:divBdr>
    </w:div>
    <w:div w:id="515538390">
      <w:bodyDiv w:val="1"/>
      <w:marLeft w:val="0"/>
      <w:marRight w:val="0"/>
      <w:marTop w:val="0"/>
      <w:marBottom w:val="0"/>
      <w:divBdr>
        <w:top w:val="none" w:sz="0" w:space="0" w:color="auto"/>
        <w:left w:val="none" w:sz="0" w:space="0" w:color="auto"/>
        <w:bottom w:val="none" w:sz="0" w:space="0" w:color="auto"/>
        <w:right w:val="none" w:sz="0" w:space="0" w:color="auto"/>
      </w:divBdr>
    </w:div>
    <w:div w:id="571349686">
      <w:bodyDiv w:val="1"/>
      <w:marLeft w:val="0"/>
      <w:marRight w:val="0"/>
      <w:marTop w:val="0"/>
      <w:marBottom w:val="0"/>
      <w:divBdr>
        <w:top w:val="none" w:sz="0" w:space="0" w:color="auto"/>
        <w:left w:val="none" w:sz="0" w:space="0" w:color="auto"/>
        <w:bottom w:val="none" w:sz="0" w:space="0" w:color="auto"/>
        <w:right w:val="none" w:sz="0" w:space="0" w:color="auto"/>
      </w:divBdr>
    </w:div>
    <w:div w:id="585260670">
      <w:bodyDiv w:val="1"/>
      <w:marLeft w:val="0"/>
      <w:marRight w:val="0"/>
      <w:marTop w:val="0"/>
      <w:marBottom w:val="0"/>
      <w:divBdr>
        <w:top w:val="none" w:sz="0" w:space="0" w:color="auto"/>
        <w:left w:val="none" w:sz="0" w:space="0" w:color="auto"/>
        <w:bottom w:val="none" w:sz="0" w:space="0" w:color="auto"/>
        <w:right w:val="none" w:sz="0" w:space="0" w:color="auto"/>
      </w:divBdr>
    </w:div>
    <w:div w:id="604851193">
      <w:bodyDiv w:val="1"/>
      <w:marLeft w:val="0"/>
      <w:marRight w:val="0"/>
      <w:marTop w:val="0"/>
      <w:marBottom w:val="0"/>
      <w:divBdr>
        <w:top w:val="none" w:sz="0" w:space="0" w:color="auto"/>
        <w:left w:val="none" w:sz="0" w:space="0" w:color="auto"/>
        <w:bottom w:val="none" w:sz="0" w:space="0" w:color="auto"/>
        <w:right w:val="none" w:sz="0" w:space="0" w:color="auto"/>
      </w:divBdr>
    </w:div>
    <w:div w:id="617105960">
      <w:bodyDiv w:val="1"/>
      <w:marLeft w:val="0"/>
      <w:marRight w:val="0"/>
      <w:marTop w:val="0"/>
      <w:marBottom w:val="0"/>
      <w:divBdr>
        <w:top w:val="none" w:sz="0" w:space="0" w:color="auto"/>
        <w:left w:val="none" w:sz="0" w:space="0" w:color="auto"/>
        <w:bottom w:val="none" w:sz="0" w:space="0" w:color="auto"/>
        <w:right w:val="none" w:sz="0" w:space="0" w:color="auto"/>
      </w:divBdr>
    </w:div>
    <w:div w:id="643505791">
      <w:bodyDiv w:val="1"/>
      <w:marLeft w:val="0"/>
      <w:marRight w:val="0"/>
      <w:marTop w:val="0"/>
      <w:marBottom w:val="0"/>
      <w:divBdr>
        <w:top w:val="none" w:sz="0" w:space="0" w:color="auto"/>
        <w:left w:val="none" w:sz="0" w:space="0" w:color="auto"/>
        <w:bottom w:val="none" w:sz="0" w:space="0" w:color="auto"/>
        <w:right w:val="none" w:sz="0" w:space="0" w:color="auto"/>
      </w:divBdr>
    </w:div>
    <w:div w:id="649136328">
      <w:bodyDiv w:val="1"/>
      <w:marLeft w:val="0"/>
      <w:marRight w:val="0"/>
      <w:marTop w:val="0"/>
      <w:marBottom w:val="0"/>
      <w:divBdr>
        <w:top w:val="none" w:sz="0" w:space="0" w:color="auto"/>
        <w:left w:val="none" w:sz="0" w:space="0" w:color="auto"/>
        <w:bottom w:val="none" w:sz="0" w:space="0" w:color="auto"/>
        <w:right w:val="none" w:sz="0" w:space="0" w:color="auto"/>
      </w:divBdr>
    </w:div>
    <w:div w:id="676923189">
      <w:bodyDiv w:val="1"/>
      <w:marLeft w:val="0"/>
      <w:marRight w:val="0"/>
      <w:marTop w:val="0"/>
      <w:marBottom w:val="0"/>
      <w:divBdr>
        <w:top w:val="none" w:sz="0" w:space="0" w:color="auto"/>
        <w:left w:val="none" w:sz="0" w:space="0" w:color="auto"/>
        <w:bottom w:val="none" w:sz="0" w:space="0" w:color="auto"/>
        <w:right w:val="none" w:sz="0" w:space="0" w:color="auto"/>
      </w:divBdr>
    </w:div>
    <w:div w:id="690257224">
      <w:bodyDiv w:val="1"/>
      <w:marLeft w:val="0"/>
      <w:marRight w:val="0"/>
      <w:marTop w:val="0"/>
      <w:marBottom w:val="0"/>
      <w:divBdr>
        <w:top w:val="none" w:sz="0" w:space="0" w:color="auto"/>
        <w:left w:val="none" w:sz="0" w:space="0" w:color="auto"/>
        <w:bottom w:val="none" w:sz="0" w:space="0" w:color="auto"/>
        <w:right w:val="none" w:sz="0" w:space="0" w:color="auto"/>
      </w:divBdr>
      <w:divsChild>
        <w:div w:id="1589459533">
          <w:marLeft w:val="562"/>
          <w:marRight w:val="0"/>
          <w:marTop w:val="0"/>
          <w:marBottom w:val="0"/>
          <w:divBdr>
            <w:top w:val="none" w:sz="0" w:space="0" w:color="auto"/>
            <w:left w:val="none" w:sz="0" w:space="0" w:color="auto"/>
            <w:bottom w:val="none" w:sz="0" w:space="0" w:color="auto"/>
            <w:right w:val="none" w:sz="0" w:space="0" w:color="auto"/>
          </w:divBdr>
        </w:div>
      </w:divsChild>
    </w:div>
    <w:div w:id="715738544">
      <w:bodyDiv w:val="1"/>
      <w:marLeft w:val="0"/>
      <w:marRight w:val="0"/>
      <w:marTop w:val="0"/>
      <w:marBottom w:val="0"/>
      <w:divBdr>
        <w:top w:val="none" w:sz="0" w:space="0" w:color="auto"/>
        <w:left w:val="none" w:sz="0" w:space="0" w:color="auto"/>
        <w:bottom w:val="none" w:sz="0" w:space="0" w:color="auto"/>
        <w:right w:val="none" w:sz="0" w:space="0" w:color="auto"/>
      </w:divBdr>
    </w:div>
    <w:div w:id="721249243">
      <w:bodyDiv w:val="1"/>
      <w:marLeft w:val="0"/>
      <w:marRight w:val="0"/>
      <w:marTop w:val="0"/>
      <w:marBottom w:val="0"/>
      <w:divBdr>
        <w:top w:val="none" w:sz="0" w:space="0" w:color="auto"/>
        <w:left w:val="none" w:sz="0" w:space="0" w:color="auto"/>
        <w:bottom w:val="none" w:sz="0" w:space="0" w:color="auto"/>
        <w:right w:val="none" w:sz="0" w:space="0" w:color="auto"/>
      </w:divBdr>
    </w:div>
    <w:div w:id="737246718">
      <w:bodyDiv w:val="1"/>
      <w:marLeft w:val="0"/>
      <w:marRight w:val="0"/>
      <w:marTop w:val="0"/>
      <w:marBottom w:val="0"/>
      <w:divBdr>
        <w:top w:val="none" w:sz="0" w:space="0" w:color="auto"/>
        <w:left w:val="none" w:sz="0" w:space="0" w:color="auto"/>
        <w:bottom w:val="none" w:sz="0" w:space="0" w:color="auto"/>
        <w:right w:val="none" w:sz="0" w:space="0" w:color="auto"/>
      </w:divBdr>
    </w:div>
    <w:div w:id="742921173">
      <w:bodyDiv w:val="1"/>
      <w:marLeft w:val="0"/>
      <w:marRight w:val="0"/>
      <w:marTop w:val="0"/>
      <w:marBottom w:val="0"/>
      <w:divBdr>
        <w:top w:val="none" w:sz="0" w:space="0" w:color="auto"/>
        <w:left w:val="none" w:sz="0" w:space="0" w:color="auto"/>
        <w:bottom w:val="none" w:sz="0" w:space="0" w:color="auto"/>
        <w:right w:val="none" w:sz="0" w:space="0" w:color="auto"/>
      </w:divBdr>
    </w:div>
    <w:div w:id="787243688">
      <w:bodyDiv w:val="1"/>
      <w:marLeft w:val="0"/>
      <w:marRight w:val="0"/>
      <w:marTop w:val="0"/>
      <w:marBottom w:val="0"/>
      <w:divBdr>
        <w:top w:val="none" w:sz="0" w:space="0" w:color="auto"/>
        <w:left w:val="none" w:sz="0" w:space="0" w:color="auto"/>
        <w:bottom w:val="none" w:sz="0" w:space="0" w:color="auto"/>
        <w:right w:val="none" w:sz="0" w:space="0" w:color="auto"/>
      </w:divBdr>
    </w:div>
    <w:div w:id="929771834">
      <w:bodyDiv w:val="1"/>
      <w:marLeft w:val="0"/>
      <w:marRight w:val="0"/>
      <w:marTop w:val="0"/>
      <w:marBottom w:val="0"/>
      <w:divBdr>
        <w:top w:val="none" w:sz="0" w:space="0" w:color="auto"/>
        <w:left w:val="none" w:sz="0" w:space="0" w:color="auto"/>
        <w:bottom w:val="none" w:sz="0" w:space="0" w:color="auto"/>
        <w:right w:val="none" w:sz="0" w:space="0" w:color="auto"/>
      </w:divBdr>
    </w:div>
    <w:div w:id="948467493">
      <w:bodyDiv w:val="1"/>
      <w:marLeft w:val="0"/>
      <w:marRight w:val="0"/>
      <w:marTop w:val="0"/>
      <w:marBottom w:val="0"/>
      <w:divBdr>
        <w:top w:val="none" w:sz="0" w:space="0" w:color="auto"/>
        <w:left w:val="none" w:sz="0" w:space="0" w:color="auto"/>
        <w:bottom w:val="none" w:sz="0" w:space="0" w:color="auto"/>
        <w:right w:val="none" w:sz="0" w:space="0" w:color="auto"/>
      </w:divBdr>
    </w:div>
    <w:div w:id="984243489">
      <w:bodyDiv w:val="1"/>
      <w:marLeft w:val="0"/>
      <w:marRight w:val="0"/>
      <w:marTop w:val="0"/>
      <w:marBottom w:val="0"/>
      <w:divBdr>
        <w:top w:val="none" w:sz="0" w:space="0" w:color="auto"/>
        <w:left w:val="none" w:sz="0" w:space="0" w:color="auto"/>
        <w:bottom w:val="none" w:sz="0" w:space="0" w:color="auto"/>
        <w:right w:val="none" w:sz="0" w:space="0" w:color="auto"/>
      </w:divBdr>
    </w:div>
    <w:div w:id="1093475092">
      <w:bodyDiv w:val="1"/>
      <w:marLeft w:val="0"/>
      <w:marRight w:val="0"/>
      <w:marTop w:val="0"/>
      <w:marBottom w:val="0"/>
      <w:divBdr>
        <w:top w:val="none" w:sz="0" w:space="0" w:color="auto"/>
        <w:left w:val="none" w:sz="0" w:space="0" w:color="auto"/>
        <w:bottom w:val="none" w:sz="0" w:space="0" w:color="auto"/>
        <w:right w:val="none" w:sz="0" w:space="0" w:color="auto"/>
      </w:divBdr>
    </w:div>
    <w:div w:id="1112940841">
      <w:bodyDiv w:val="1"/>
      <w:marLeft w:val="0"/>
      <w:marRight w:val="0"/>
      <w:marTop w:val="0"/>
      <w:marBottom w:val="0"/>
      <w:divBdr>
        <w:top w:val="none" w:sz="0" w:space="0" w:color="auto"/>
        <w:left w:val="none" w:sz="0" w:space="0" w:color="auto"/>
        <w:bottom w:val="none" w:sz="0" w:space="0" w:color="auto"/>
        <w:right w:val="none" w:sz="0" w:space="0" w:color="auto"/>
      </w:divBdr>
    </w:div>
    <w:div w:id="1140004204">
      <w:bodyDiv w:val="1"/>
      <w:marLeft w:val="0"/>
      <w:marRight w:val="0"/>
      <w:marTop w:val="0"/>
      <w:marBottom w:val="0"/>
      <w:divBdr>
        <w:top w:val="none" w:sz="0" w:space="0" w:color="auto"/>
        <w:left w:val="none" w:sz="0" w:space="0" w:color="auto"/>
        <w:bottom w:val="none" w:sz="0" w:space="0" w:color="auto"/>
        <w:right w:val="none" w:sz="0" w:space="0" w:color="auto"/>
      </w:divBdr>
    </w:div>
    <w:div w:id="1173371222">
      <w:bodyDiv w:val="1"/>
      <w:marLeft w:val="0"/>
      <w:marRight w:val="0"/>
      <w:marTop w:val="0"/>
      <w:marBottom w:val="0"/>
      <w:divBdr>
        <w:top w:val="none" w:sz="0" w:space="0" w:color="auto"/>
        <w:left w:val="none" w:sz="0" w:space="0" w:color="auto"/>
        <w:bottom w:val="none" w:sz="0" w:space="0" w:color="auto"/>
        <w:right w:val="none" w:sz="0" w:space="0" w:color="auto"/>
      </w:divBdr>
      <w:divsChild>
        <w:div w:id="1548835836">
          <w:marLeft w:val="331"/>
          <w:marRight w:val="0"/>
          <w:marTop w:val="120"/>
          <w:marBottom w:val="0"/>
          <w:divBdr>
            <w:top w:val="none" w:sz="0" w:space="0" w:color="auto"/>
            <w:left w:val="none" w:sz="0" w:space="0" w:color="auto"/>
            <w:bottom w:val="none" w:sz="0" w:space="0" w:color="auto"/>
            <w:right w:val="none" w:sz="0" w:space="0" w:color="auto"/>
          </w:divBdr>
        </w:div>
        <w:div w:id="1288854776">
          <w:marLeft w:val="331"/>
          <w:marRight w:val="0"/>
          <w:marTop w:val="120"/>
          <w:marBottom w:val="0"/>
          <w:divBdr>
            <w:top w:val="none" w:sz="0" w:space="0" w:color="auto"/>
            <w:left w:val="none" w:sz="0" w:space="0" w:color="auto"/>
            <w:bottom w:val="none" w:sz="0" w:space="0" w:color="auto"/>
            <w:right w:val="none" w:sz="0" w:space="0" w:color="auto"/>
          </w:divBdr>
        </w:div>
      </w:divsChild>
    </w:div>
    <w:div w:id="1252080707">
      <w:bodyDiv w:val="1"/>
      <w:marLeft w:val="0"/>
      <w:marRight w:val="0"/>
      <w:marTop w:val="0"/>
      <w:marBottom w:val="0"/>
      <w:divBdr>
        <w:top w:val="none" w:sz="0" w:space="0" w:color="auto"/>
        <w:left w:val="none" w:sz="0" w:space="0" w:color="auto"/>
        <w:bottom w:val="none" w:sz="0" w:space="0" w:color="auto"/>
        <w:right w:val="none" w:sz="0" w:space="0" w:color="auto"/>
      </w:divBdr>
    </w:div>
    <w:div w:id="1294942163">
      <w:bodyDiv w:val="1"/>
      <w:marLeft w:val="0"/>
      <w:marRight w:val="0"/>
      <w:marTop w:val="0"/>
      <w:marBottom w:val="0"/>
      <w:divBdr>
        <w:top w:val="none" w:sz="0" w:space="0" w:color="auto"/>
        <w:left w:val="none" w:sz="0" w:space="0" w:color="auto"/>
        <w:bottom w:val="none" w:sz="0" w:space="0" w:color="auto"/>
        <w:right w:val="none" w:sz="0" w:space="0" w:color="auto"/>
      </w:divBdr>
    </w:div>
    <w:div w:id="1303922970">
      <w:bodyDiv w:val="1"/>
      <w:marLeft w:val="0"/>
      <w:marRight w:val="0"/>
      <w:marTop w:val="0"/>
      <w:marBottom w:val="0"/>
      <w:divBdr>
        <w:top w:val="none" w:sz="0" w:space="0" w:color="auto"/>
        <w:left w:val="none" w:sz="0" w:space="0" w:color="auto"/>
        <w:bottom w:val="none" w:sz="0" w:space="0" w:color="auto"/>
        <w:right w:val="none" w:sz="0" w:space="0" w:color="auto"/>
      </w:divBdr>
      <w:divsChild>
        <w:div w:id="1491746542">
          <w:marLeft w:val="562"/>
          <w:marRight w:val="0"/>
          <w:marTop w:val="120"/>
          <w:marBottom w:val="0"/>
          <w:divBdr>
            <w:top w:val="none" w:sz="0" w:space="0" w:color="auto"/>
            <w:left w:val="none" w:sz="0" w:space="0" w:color="auto"/>
            <w:bottom w:val="none" w:sz="0" w:space="0" w:color="auto"/>
            <w:right w:val="none" w:sz="0" w:space="0" w:color="auto"/>
          </w:divBdr>
        </w:div>
      </w:divsChild>
    </w:div>
    <w:div w:id="1309749472">
      <w:bodyDiv w:val="1"/>
      <w:marLeft w:val="0"/>
      <w:marRight w:val="0"/>
      <w:marTop w:val="0"/>
      <w:marBottom w:val="0"/>
      <w:divBdr>
        <w:top w:val="none" w:sz="0" w:space="0" w:color="auto"/>
        <w:left w:val="none" w:sz="0" w:space="0" w:color="auto"/>
        <w:bottom w:val="none" w:sz="0" w:space="0" w:color="auto"/>
        <w:right w:val="none" w:sz="0" w:space="0" w:color="auto"/>
      </w:divBdr>
    </w:div>
    <w:div w:id="1321494672">
      <w:bodyDiv w:val="1"/>
      <w:marLeft w:val="0"/>
      <w:marRight w:val="0"/>
      <w:marTop w:val="0"/>
      <w:marBottom w:val="0"/>
      <w:divBdr>
        <w:top w:val="none" w:sz="0" w:space="0" w:color="auto"/>
        <w:left w:val="none" w:sz="0" w:space="0" w:color="auto"/>
        <w:bottom w:val="none" w:sz="0" w:space="0" w:color="auto"/>
        <w:right w:val="none" w:sz="0" w:space="0" w:color="auto"/>
      </w:divBdr>
    </w:div>
    <w:div w:id="1330477189">
      <w:bodyDiv w:val="1"/>
      <w:marLeft w:val="0"/>
      <w:marRight w:val="0"/>
      <w:marTop w:val="0"/>
      <w:marBottom w:val="0"/>
      <w:divBdr>
        <w:top w:val="none" w:sz="0" w:space="0" w:color="auto"/>
        <w:left w:val="none" w:sz="0" w:space="0" w:color="auto"/>
        <w:bottom w:val="none" w:sz="0" w:space="0" w:color="auto"/>
        <w:right w:val="none" w:sz="0" w:space="0" w:color="auto"/>
      </w:divBdr>
    </w:div>
    <w:div w:id="1352416367">
      <w:bodyDiv w:val="1"/>
      <w:marLeft w:val="0"/>
      <w:marRight w:val="0"/>
      <w:marTop w:val="0"/>
      <w:marBottom w:val="0"/>
      <w:divBdr>
        <w:top w:val="none" w:sz="0" w:space="0" w:color="auto"/>
        <w:left w:val="none" w:sz="0" w:space="0" w:color="auto"/>
        <w:bottom w:val="none" w:sz="0" w:space="0" w:color="auto"/>
        <w:right w:val="none" w:sz="0" w:space="0" w:color="auto"/>
      </w:divBdr>
    </w:div>
    <w:div w:id="1429035550">
      <w:bodyDiv w:val="1"/>
      <w:marLeft w:val="0"/>
      <w:marRight w:val="0"/>
      <w:marTop w:val="0"/>
      <w:marBottom w:val="0"/>
      <w:divBdr>
        <w:top w:val="none" w:sz="0" w:space="0" w:color="auto"/>
        <w:left w:val="none" w:sz="0" w:space="0" w:color="auto"/>
        <w:bottom w:val="none" w:sz="0" w:space="0" w:color="auto"/>
        <w:right w:val="none" w:sz="0" w:space="0" w:color="auto"/>
      </w:divBdr>
    </w:div>
    <w:div w:id="1482691824">
      <w:bodyDiv w:val="1"/>
      <w:marLeft w:val="0"/>
      <w:marRight w:val="0"/>
      <w:marTop w:val="0"/>
      <w:marBottom w:val="0"/>
      <w:divBdr>
        <w:top w:val="none" w:sz="0" w:space="0" w:color="auto"/>
        <w:left w:val="none" w:sz="0" w:space="0" w:color="auto"/>
        <w:bottom w:val="none" w:sz="0" w:space="0" w:color="auto"/>
        <w:right w:val="none" w:sz="0" w:space="0" w:color="auto"/>
      </w:divBdr>
    </w:div>
    <w:div w:id="1495993297">
      <w:bodyDiv w:val="1"/>
      <w:marLeft w:val="0"/>
      <w:marRight w:val="0"/>
      <w:marTop w:val="0"/>
      <w:marBottom w:val="0"/>
      <w:divBdr>
        <w:top w:val="none" w:sz="0" w:space="0" w:color="auto"/>
        <w:left w:val="none" w:sz="0" w:space="0" w:color="auto"/>
        <w:bottom w:val="none" w:sz="0" w:space="0" w:color="auto"/>
        <w:right w:val="none" w:sz="0" w:space="0" w:color="auto"/>
      </w:divBdr>
    </w:div>
    <w:div w:id="1513252799">
      <w:bodyDiv w:val="1"/>
      <w:marLeft w:val="0"/>
      <w:marRight w:val="0"/>
      <w:marTop w:val="0"/>
      <w:marBottom w:val="0"/>
      <w:divBdr>
        <w:top w:val="none" w:sz="0" w:space="0" w:color="auto"/>
        <w:left w:val="none" w:sz="0" w:space="0" w:color="auto"/>
        <w:bottom w:val="none" w:sz="0" w:space="0" w:color="auto"/>
        <w:right w:val="none" w:sz="0" w:space="0" w:color="auto"/>
      </w:divBdr>
    </w:div>
    <w:div w:id="1541942248">
      <w:bodyDiv w:val="1"/>
      <w:marLeft w:val="0"/>
      <w:marRight w:val="0"/>
      <w:marTop w:val="0"/>
      <w:marBottom w:val="0"/>
      <w:divBdr>
        <w:top w:val="none" w:sz="0" w:space="0" w:color="auto"/>
        <w:left w:val="none" w:sz="0" w:space="0" w:color="auto"/>
        <w:bottom w:val="none" w:sz="0" w:space="0" w:color="auto"/>
        <w:right w:val="none" w:sz="0" w:space="0" w:color="auto"/>
      </w:divBdr>
    </w:div>
    <w:div w:id="1558007584">
      <w:bodyDiv w:val="1"/>
      <w:marLeft w:val="0"/>
      <w:marRight w:val="0"/>
      <w:marTop w:val="0"/>
      <w:marBottom w:val="0"/>
      <w:divBdr>
        <w:top w:val="none" w:sz="0" w:space="0" w:color="auto"/>
        <w:left w:val="none" w:sz="0" w:space="0" w:color="auto"/>
        <w:bottom w:val="none" w:sz="0" w:space="0" w:color="auto"/>
        <w:right w:val="none" w:sz="0" w:space="0" w:color="auto"/>
      </w:divBdr>
    </w:div>
    <w:div w:id="1609465482">
      <w:bodyDiv w:val="1"/>
      <w:marLeft w:val="0"/>
      <w:marRight w:val="0"/>
      <w:marTop w:val="0"/>
      <w:marBottom w:val="0"/>
      <w:divBdr>
        <w:top w:val="none" w:sz="0" w:space="0" w:color="auto"/>
        <w:left w:val="none" w:sz="0" w:space="0" w:color="auto"/>
        <w:bottom w:val="none" w:sz="0" w:space="0" w:color="auto"/>
        <w:right w:val="none" w:sz="0" w:space="0" w:color="auto"/>
      </w:divBdr>
    </w:div>
    <w:div w:id="1620378522">
      <w:bodyDiv w:val="1"/>
      <w:marLeft w:val="0"/>
      <w:marRight w:val="0"/>
      <w:marTop w:val="0"/>
      <w:marBottom w:val="0"/>
      <w:divBdr>
        <w:top w:val="none" w:sz="0" w:space="0" w:color="auto"/>
        <w:left w:val="none" w:sz="0" w:space="0" w:color="auto"/>
        <w:bottom w:val="none" w:sz="0" w:space="0" w:color="auto"/>
        <w:right w:val="none" w:sz="0" w:space="0" w:color="auto"/>
      </w:divBdr>
    </w:div>
    <w:div w:id="1623224737">
      <w:bodyDiv w:val="1"/>
      <w:marLeft w:val="0"/>
      <w:marRight w:val="0"/>
      <w:marTop w:val="0"/>
      <w:marBottom w:val="0"/>
      <w:divBdr>
        <w:top w:val="none" w:sz="0" w:space="0" w:color="auto"/>
        <w:left w:val="none" w:sz="0" w:space="0" w:color="auto"/>
        <w:bottom w:val="none" w:sz="0" w:space="0" w:color="auto"/>
        <w:right w:val="none" w:sz="0" w:space="0" w:color="auto"/>
      </w:divBdr>
    </w:div>
    <w:div w:id="1708526549">
      <w:bodyDiv w:val="1"/>
      <w:marLeft w:val="0"/>
      <w:marRight w:val="0"/>
      <w:marTop w:val="0"/>
      <w:marBottom w:val="0"/>
      <w:divBdr>
        <w:top w:val="none" w:sz="0" w:space="0" w:color="auto"/>
        <w:left w:val="none" w:sz="0" w:space="0" w:color="auto"/>
        <w:bottom w:val="none" w:sz="0" w:space="0" w:color="auto"/>
        <w:right w:val="none" w:sz="0" w:space="0" w:color="auto"/>
      </w:divBdr>
    </w:div>
    <w:div w:id="1757091826">
      <w:bodyDiv w:val="1"/>
      <w:marLeft w:val="0"/>
      <w:marRight w:val="0"/>
      <w:marTop w:val="0"/>
      <w:marBottom w:val="0"/>
      <w:divBdr>
        <w:top w:val="none" w:sz="0" w:space="0" w:color="auto"/>
        <w:left w:val="none" w:sz="0" w:space="0" w:color="auto"/>
        <w:bottom w:val="none" w:sz="0" w:space="0" w:color="auto"/>
        <w:right w:val="none" w:sz="0" w:space="0" w:color="auto"/>
      </w:divBdr>
    </w:div>
    <w:div w:id="1787112763">
      <w:bodyDiv w:val="1"/>
      <w:marLeft w:val="0"/>
      <w:marRight w:val="0"/>
      <w:marTop w:val="0"/>
      <w:marBottom w:val="0"/>
      <w:divBdr>
        <w:top w:val="none" w:sz="0" w:space="0" w:color="auto"/>
        <w:left w:val="none" w:sz="0" w:space="0" w:color="auto"/>
        <w:bottom w:val="none" w:sz="0" w:space="0" w:color="auto"/>
        <w:right w:val="none" w:sz="0" w:space="0" w:color="auto"/>
      </w:divBdr>
    </w:div>
    <w:div w:id="1808357119">
      <w:bodyDiv w:val="1"/>
      <w:marLeft w:val="0"/>
      <w:marRight w:val="0"/>
      <w:marTop w:val="0"/>
      <w:marBottom w:val="0"/>
      <w:divBdr>
        <w:top w:val="none" w:sz="0" w:space="0" w:color="auto"/>
        <w:left w:val="none" w:sz="0" w:space="0" w:color="auto"/>
        <w:bottom w:val="none" w:sz="0" w:space="0" w:color="auto"/>
        <w:right w:val="none" w:sz="0" w:space="0" w:color="auto"/>
      </w:divBdr>
    </w:div>
    <w:div w:id="1912305353">
      <w:bodyDiv w:val="1"/>
      <w:marLeft w:val="0"/>
      <w:marRight w:val="0"/>
      <w:marTop w:val="0"/>
      <w:marBottom w:val="0"/>
      <w:divBdr>
        <w:top w:val="none" w:sz="0" w:space="0" w:color="auto"/>
        <w:left w:val="none" w:sz="0" w:space="0" w:color="auto"/>
        <w:bottom w:val="none" w:sz="0" w:space="0" w:color="auto"/>
        <w:right w:val="none" w:sz="0" w:space="0" w:color="auto"/>
      </w:divBdr>
    </w:div>
    <w:div w:id="1951886961">
      <w:bodyDiv w:val="1"/>
      <w:marLeft w:val="0"/>
      <w:marRight w:val="0"/>
      <w:marTop w:val="0"/>
      <w:marBottom w:val="0"/>
      <w:divBdr>
        <w:top w:val="none" w:sz="0" w:space="0" w:color="auto"/>
        <w:left w:val="none" w:sz="0" w:space="0" w:color="auto"/>
        <w:bottom w:val="none" w:sz="0" w:space="0" w:color="auto"/>
        <w:right w:val="none" w:sz="0" w:space="0" w:color="auto"/>
      </w:divBdr>
    </w:div>
    <w:div w:id="1991710172">
      <w:bodyDiv w:val="1"/>
      <w:marLeft w:val="0"/>
      <w:marRight w:val="0"/>
      <w:marTop w:val="0"/>
      <w:marBottom w:val="0"/>
      <w:divBdr>
        <w:top w:val="none" w:sz="0" w:space="0" w:color="auto"/>
        <w:left w:val="none" w:sz="0" w:space="0" w:color="auto"/>
        <w:bottom w:val="none" w:sz="0" w:space="0" w:color="auto"/>
        <w:right w:val="none" w:sz="0" w:space="0" w:color="auto"/>
      </w:divBdr>
    </w:div>
    <w:div w:id="2086417278">
      <w:bodyDiv w:val="1"/>
      <w:marLeft w:val="0"/>
      <w:marRight w:val="0"/>
      <w:marTop w:val="0"/>
      <w:marBottom w:val="0"/>
      <w:divBdr>
        <w:top w:val="none" w:sz="0" w:space="0" w:color="auto"/>
        <w:left w:val="none" w:sz="0" w:space="0" w:color="auto"/>
        <w:bottom w:val="none" w:sz="0" w:space="0" w:color="auto"/>
        <w:right w:val="none" w:sz="0" w:space="0" w:color="auto"/>
      </w:divBdr>
    </w:div>
    <w:div w:id="2091653648">
      <w:bodyDiv w:val="1"/>
      <w:marLeft w:val="0"/>
      <w:marRight w:val="0"/>
      <w:marTop w:val="0"/>
      <w:marBottom w:val="0"/>
      <w:divBdr>
        <w:top w:val="none" w:sz="0" w:space="0" w:color="auto"/>
        <w:left w:val="none" w:sz="0" w:space="0" w:color="auto"/>
        <w:bottom w:val="none" w:sz="0" w:space="0" w:color="auto"/>
        <w:right w:val="none" w:sz="0" w:space="0" w:color="auto"/>
      </w:divBdr>
    </w:div>
    <w:div w:id="2107840575">
      <w:bodyDiv w:val="1"/>
      <w:marLeft w:val="0"/>
      <w:marRight w:val="0"/>
      <w:marTop w:val="0"/>
      <w:marBottom w:val="0"/>
      <w:divBdr>
        <w:top w:val="none" w:sz="0" w:space="0" w:color="auto"/>
        <w:left w:val="none" w:sz="0" w:space="0" w:color="auto"/>
        <w:bottom w:val="none" w:sz="0" w:space="0" w:color="auto"/>
        <w:right w:val="none" w:sz="0" w:space="0" w:color="auto"/>
      </w:divBdr>
      <w:divsChild>
        <w:div w:id="640160222">
          <w:marLeft w:val="446"/>
          <w:marRight w:val="0"/>
          <w:marTop w:val="0"/>
          <w:marBottom w:val="0"/>
          <w:divBdr>
            <w:top w:val="none" w:sz="0" w:space="0" w:color="auto"/>
            <w:left w:val="none" w:sz="0" w:space="0" w:color="auto"/>
            <w:bottom w:val="none" w:sz="0" w:space="0" w:color="auto"/>
            <w:right w:val="none" w:sz="0" w:space="0" w:color="auto"/>
          </w:divBdr>
        </w:div>
        <w:div w:id="724262188">
          <w:marLeft w:val="446"/>
          <w:marRight w:val="0"/>
          <w:marTop w:val="0"/>
          <w:marBottom w:val="0"/>
          <w:divBdr>
            <w:top w:val="none" w:sz="0" w:space="0" w:color="auto"/>
            <w:left w:val="none" w:sz="0" w:space="0" w:color="auto"/>
            <w:bottom w:val="none" w:sz="0" w:space="0" w:color="auto"/>
            <w:right w:val="none" w:sz="0" w:space="0" w:color="auto"/>
          </w:divBdr>
        </w:div>
        <w:div w:id="853225665">
          <w:marLeft w:val="446"/>
          <w:marRight w:val="0"/>
          <w:marTop w:val="0"/>
          <w:marBottom w:val="0"/>
          <w:divBdr>
            <w:top w:val="none" w:sz="0" w:space="0" w:color="auto"/>
            <w:left w:val="none" w:sz="0" w:space="0" w:color="auto"/>
            <w:bottom w:val="none" w:sz="0" w:space="0" w:color="auto"/>
            <w:right w:val="none" w:sz="0" w:space="0" w:color="auto"/>
          </w:divBdr>
        </w:div>
        <w:div w:id="1160388204">
          <w:marLeft w:val="446"/>
          <w:marRight w:val="0"/>
          <w:marTop w:val="0"/>
          <w:marBottom w:val="0"/>
          <w:divBdr>
            <w:top w:val="none" w:sz="0" w:space="0" w:color="auto"/>
            <w:left w:val="none" w:sz="0" w:space="0" w:color="auto"/>
            <w:bottom w:val="none" w:sz="0" w:space="0" w:color="auto"/>
            <w:right w:val="none" w:sz="0" w:space="0" w:color="auto"/>
          </w:divBdr>
        </w:div>
        <w:div w:id="1329214972">
          <w:marLeft w:val="446"/>
          <w:marRight w:val="0"/>
          <w:marTop w:val="0"/>
          <w:marBottom w:val="0"/>
          <w:divBdr>
            <w:top w:val="none" w:sz="0" w:space="0" w:color="auto"/>
            <w:left w:val="none" w:sz="0" w:space="0" w:color="auto"/>
            <w:bottom w:val="none" w:sz="0" w:space="0" w:color="auto"/>
            <w:right w:val="none" w:sz="0" w:space="0" w:color="auto"/>
          </w:divBdr>
        </w:div>
        <w:div w:id="1491020341">
          <w:marLeft w:val="446"/>
          <w:marRight w:val="0"/>
          <w:marTop w:val="0"/>
          <w:marBottom w:val="0"/>
          <w:divBdr>
            <w:top w:val="none" w:sz="0" w:space="0" w:color="auto"/>
            <w:left w:val="none" w:sz="0" w:space="0" w:color="auto"/>
            <w:bottom w:val="none" w:sz="0" w:space="0" w:color="auto"/>
            <w:right w:val="none" w:sz="0" w:space="0" w:color="auto"/>
          </w:divBdr>
        </w:div>
      </w:divsChild>
    </w:div>
    <w:div w:id="213466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sdc.gc.ca/eng/jobs/training_agreements/cjg/index.s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ottawacitizen.com/news/national/the-child-care-conundrum-part-1-will-a-universal-system-pay-of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frica-eu-partnership.org/success-stories/creation-decent-and-sustainable-jobs-youth-poor-and-marginalized-communities"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notes.xml.rels><?xml version="1.0" encoding="UTF-8" standalone="yes"?>
<Relationships xmlns="http://schemas.openxmlformats.org/package/2006/relationships"><Relationship Id="rId3" Type="http://schemas.openxmlformats.org/officeDocument/2006/relationships/hyperlink" Target="http://gallery.mailchimp.com/3ad8134be288a95831cc013aa/files/2012_5_Commissioner_Reding_Initiative.pdf" TargetMode="External"/><Relationship Id="rId7" Type="http://schemas.openxmlformats.org/officeDocument/2006/relationships/hyperlink" Target="http://skills.oecd.org/hotissues/skillsmismatch.html" TargetMode="External"/><Relationship Id="rId2" Type="http://schemas.openxmlformats.org/officeDocument/2006/relationships/hyperlink" Target="https://g20.org/wp-content/uploads/2014/12/brisbane_g20_leaders_summit_communique1.pdf" TargetMode="External"/><Relationship Id="rId1" Type="http://schemas.openxmlformats.org/officeDocument/2006/relationships/hyperlink" Target="http://blogs.piie.com/realtime/?p=4217http://blogs.piie.com/realtime/?p=4217" TargetMode="External"/><Relationship Id="rId6" Type="http://schemas.openxmlformats.org/officeDocument/2006/relationships/hyperlink" Target="https://www.trainingjournal.com/articles/opinion/national-apprenticeship-week-targets-smes" TargetMode="External"/><Relationship Id="rId5" Type="http://schemas.openxmlformats.org/officeDocument/2006/relationships/hyperlink" Target="http://www.mintzukunftschaffen.de/index.php?id=1" TargetMode="External"/><Relationship Id="rId4" Type="http://schemas.openxmlformats.org/officeDocument/2006/relationships/hyperlink" Target="http://ec.europa.eu/digital-agenda/en/digital-jobs-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re%20Dilmen\AppData\Local\McK%20FirmFormat%20Templates\Templates\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291DB-7E39-4EFD-9649-7422AA45F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Template>
  <TotalTime>4</TotalTime>
  <Pages>32</Pages>
  <Words>8553</Words>
  <Characters>48754</Characters>
  <Application>Microsoft Office Word</Application>
  <DocSecurity>0</DocSecurity>
  <Lines>406</Lines>
  <Paragraphs>114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Vertical</vt:lpstr>
      <vt:lpstr>Vertical</vt:lpstr>
    </vt:vector>
  </TitlesOfParts>
  <Company>Corporate</Company>
  <LinksUpToDate>false</LinksUpToDate>
  <CharactersWithSpaces>57193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Vertical</dc:title>
  <dc:creator>Ecehan Berk Pehlivanoglu</dc:creator>
  <cp:keywords>Vertical</cp:keywords>
  <cp:lastModifiedBy>Anna Kurguzova</cp:lastModifiedBy>
  <cp:revision>2</cp:revision>
  <cp:lastPrinted>2015-07-20T17:22:00Z</cp:lastPrinted>
  <dcterms:created xsi:type="dcterms:W3CDTF">2015-08-26T17:16:00Z</dcterms:created>
  <dcterms:modified xsi:type="dcterms:W3CDTF">2015-08-26T17:16:00Z</dcterms:modified>
</cp:coreProperties>
</file>