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AA4" w:rsidRPr="008364A5" w:rsidRDefault="00DB5AA4" w:rsidP="005514D3">
      <w:pPr>
        <w:ind w:left="4111"/>
      </w:pPr>
      <w:bookmarkStart w:id="0" w:name="_GoBack"/>
      <w:bookmarkEnd w:id="0"/>
    </w:p>
    <w:p w:rsidR="005514D3" w:rsidRPr="008364A5" w:rsidRDefault="005514D3" w:rsidP="005514D3">
      <w:pPr>
        <w:ind w:left="4111"/>
      </w:pPr>
    </w:p>
    <w:p w:rsidR="005514D3" w:rsidRPr="008364A5" w:rsidRDefault="005514D3" w:rsidP="005514D3">
      <w:pPr>
        <w:ind w:left="4111"/>
      </w:pPr>
    </w:p>
    <w:tbl>
      <w:tblPr>
        <w:tblStyle w:val="McKTableStyle"/>
        <w:tblW w:w="0" w:type="auto"/>
        <w:tblInd w:w="411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878"/>
      </w:tblGrid>
      <w:tr w:rsidR="005514D3" w:rsidRPr="008364A5" w:rsidTr="003F2236">
        <w:trPr>
          <w:cnfStyle w:val="100000000000" w:firstRow="1" w:lastRow="0" w:firstColumn="0" w:lastColumn="0" w:oddVBand="0" w:evenVBand="0" w:oddHBand="0" w:evenHBand="0" w:firstRowFirstColumn="0" w:firstRowLastColumn="0" w:lastRowFirstColumn="0" w:lastRowLastColumn="0"/>
        </w:trPr>
        <w:tc>
          <w:tcPr>
            <w:tcW w:w="68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514D3" w:rsidRPr="008364A5" w:rsidRDefault="003F2236" w:rsidP="001D003D">
            <w:pPr>
              <w:spacing w:before="0" w:after="0"/>
              <w:rPr>
                <w:color w:val="1E327A"/>
                <w:sz w:val="60"/>
                <w:szCs w:val="60"/>
              </w:rPr>
            </w:pPr>
            <w:r w:rsidRPr="007D3429">
              <w:rPr>
                <w:color w:val="1E327A"/>
                <w:sz w:val="60"/>
                <w:szCs w:val="60"/>
              </w:rPr>
              <w:t xml:space="preserve">B20 </w:t>
            </w:r>
            <w:r>
              <w:rPr>
                <w:color w:val="1E327A"/>
                <w:sz w:val="60"/>
                <w:szCs w:val="60"/>
              </w:rPr>
              <w:t>Anti-Corruption</w:t>
            </w:r>
            <w:r w:rsidRPr="007D3429">
              <w:rPr>
                <w:color w:val="1E327A"/>
                <w:sz w:val="60"/>
                <w:szCs w:val="60"/>
              </w:rPr>
              <w:t xml:space="preserve"> Taskforce Policy </w:t>
            </w:r>
            <w:r>
              <w:rPr>
                <w:color w:val="1E327A"/>
                <w:sz w:val="60"/>
                <w:szCs w:val="60"/>
              </w:rPr>
              <w:t>Paper</w:t>
            </w:r>
          </w:p>
        </w:tc>
      </w:tr>
      <w:tr w:rsidR="005514D3" w:rsidRPr="008364A5" w:rsidTr="003F2236">
        <w:trPr>
          <w:trHeight w:val="3917"/>
        </w:trPr>
        <w:tc>
          <w:tcPr>
            <w:tcW w:w="6878" w:type="dxa"/>
          </w:tcPr>
          <w:p w:rsidR="005514D3" w:rsidRPr="008364A5" w:rsidRDefault="005514D3" w:rsidP="002C67BA">
            <w:pPr>
              <w:spacing w:before="200" w:after="200"/>
              <w:rPr>
                <w:color w:val="1E327A"/>
                <w:sz w:val="40"/>
                <w:szCs w:val="40"/>
              </w:rPr>
            </w:pPr>
          </w:p>
        </w:tc>
      </w:tr>
      <w:tr w:rsidR="005514D3" w:rsidRPr="008364A5" w:rsidTr="003F2236">
        <w:tc>
          <w:tcPr>
            <w:tcW w:w="6878" w:type="dxa"/>
          </w:tcPr>
          <w:p w:rsidR="005514D3" w:rsidRPr="008364A5" w:rsidRDefault="00044F61" w:rsidP="00F66BC4">
            <w:pPr>
              <w:spacing w:before="100" w:after="100"/>
              <w:rPr>
                <w:color w:val="1E327A"/>
                <w:sz w:val="30"/>
                <w:szCs w:val="30"/>
              </w:rPr>
            </w:pPr>
            <w:r w:rsidRPr="008364A5">
              <w:rPr>
                <w:color w:val="1E327A"/>
                <w:sz w:val="30"/>
                <w:szCs w:val="30"/>
              </w:rPr>
              <w:t>August</w:t>
            </w:r>
            <w:r w:rsidR="00BB4A2B">
              <w:rPr>
                <w:color w:val="1E327A"/>
                <w:sz w:val="30"/>
                <w:szCs w:val="30"/>
              </w:rPr>
              <w:t xml:space="preserve"> </w:t>
            </w:r>
            <w:r w:rsidR="007F09C3" w:rsidRPr="008364A5">
              <w:rPr>
                <w:color w:val="1E327A"/>
                <w:sz w:val="30"/>
                <w:szCs w:val="30"/>
              </w:rPr>
              <w:t>2015</w:t>
            </w:r>
          </w:p>
        </w:tc>
      </w:tr>
    </w:tbl>
    <w:p w:rsidR="005514D3" w:rsidRPr="008364A5" w:rsidRDefault="005514D3" w:rsidP="005514D3">
      <w:pPr>
        <w:ind w:left="4111"/>
      </w:pPr>
    </w:p>
    <w:p w:rsidR="005514D3" w:rsidRPr="008364A5" w:rsidRDefault="005514D3" w:rsidP="005514D3">
      <w:pPr>
        <w:ind w:left="4111"/>
      </w:pPr>
    </w:p>
    <w:p w:rsidR="00DB5AA4" w:rsidRPr="008364A5" w:rsidRDefault="00185CC3" w:rsidP="00185CC3">
      <w:pPr>
        <w:tabs>
          <w:tab w:val="left" w:pos="3495"/>
        </w:tabs>
      </w:pPr>
      <w:r w:rsidRPr="008364A5">
        <w:tab/>
      </w:r>
    </w:p>
    <w:p w:rsidR="00DB5AA4" w:rsidRPr="008364A5" w:rsidRDefault="00DB5AA4" w:rsidP="005F38EB"/>
    <w:p w:rsidR="009076B2" w:rsidRPr="008364A5" w:rsidRDefault="009076B2" w:rsidP="009076B2">
      <w:pPr>
        <w:jc w:val="center"/>
        <w:rPr>
          <w:b/>
        </w:rPr>
      </w:pPr>
    </w:p>
    <w:p w:rsidR="00DB5AA4" w:rsidRPr="008364A5" w:rsidRDefault="00DB5AA4" w:rsidP="005F38EB">
      <w:pPr>
        <w:sectPr w:rsidR="00DB5AA4" w:rsidRPr="008364A5" w:rsidSect="005514D3">
          <w:headerReference w:type="default" r:id="rId9"/>
          <w:footerReference w:type="default" r:id="rId10"/>
          <w:pgSz w:w="11907" w:h="16839" w:code="9"/>
          <w:pgMar w:top="567" w:right="567" w:bottom="567" w:left="567" w:header="567" w:footer="567" w:gutter="0"/>
          <w:cols w:space="720"/>
          <w:docGrid w:linePitch="360"/>
        </w:sectPr>
      </w:pPr>
    </w:p>
    <w:p w:rsidR="00FF0F82" w:rsidRPr="008364A5" w:rsidRDefault="00FF0F82">
      <w:pPr>
        <w:spacing w:before="0" w:after="200" w:line="276" w:lineRule="auto"/>
        <w:jc w:val="both"/>
        <w:rPr>
          <w:b/>
          <w:color w:val="002960"/>
          <w:sz w:val="32"/>
          <w:szCs w:val="32"/>
        </w:rPr>
      </w:pPr>
      <w:r w:rsidRPr="008364A5">
        <w:rPr>
          <w:b/>
          <w:color w:val="002960"/>
          <w:sz w:val="32"/>
          <w:szCs w:val="32"/>
        </w:rPr>
        <w:lastRenderedPageBreak/>
        <w:t>Table of contents</w:t>
      </w:r>
    </w:p>
    <w:p w:rsidR="00437A38" w:rsidRPr="00437A38" w:rsidRDefault="00430C04" w:rsidP="00F57508">
      <w:pPr>
        <w:pStyle w:val="TOC3"/>
        <w:ind w:left="0"/>
        <w:rPr>
          <w:rFonts w:eastAsiaTheme="minorEastAsia" w:cstheme="minorBidi"/>
          <w:noProof/>
          <w:sz w:val="24"/>
          <w:szCs w:val="24"/>
          <w:lang w:val="en-GB" w:eastAsia="ja-JP"/>
        </w:rPr>
      </w:pPr>
      <w:r w:rsidRPr="00AD75C7">
        <w:fldChar w:fldCharType="begin"/>
      </w:r>
      <w:r w:rsidR="00F01652" w:rsidRPr="00437A38">
        <w:instrText xml:space="preserve"> TOC \o "1-3" </w:instrText>
      </w:r>
      <w:r w:rsidRPr="00AD75C7">
        <w:fldChar w:fldCharType="separate"/>
      </w:r>
      <w:r w:rsidRPr="00AD75C7">
        <w:rPr>
          <w:noProof/>
        </w:rPr>
        <w:t>T</w:t>
      </w:r>
      <w:r w:rsidR="00203E93" w:rsidRPr="00437A38">
        <w:rPr>
          <w:noProof/>
        </w:rPr>
        <w:t>askforce constitution and process</w:t>
      </w:r>
      <w:r w:rsidR="00437A38" w:rsidRPr="00437A38">
        <w:rPr>
          <w:noProof/>
        </w:rPr>
        <w:tab/>
      </w:r>
      <w:r w:rsidRPr="00AD75C7">
        <w:rPr>
          <w:noProof/>
        </w:rPr>
        <w:fldChar w:fldCharType="begin"/>
      </w:r>
      <w:r w:rsidR="00437A38" w:rsidRPr="00437A38">
        <w:rPr>
          <w:noProof/>
        </w:rPr>
        <w:instrText xml:space="preserve"> PAGEREF _Toc301448150 \h </w:instrText>
      </w:r>
      <w:r w:rsidRPr="00AD75C7">
        <w:rPr>
          <w:noProof/>
        </w:rPr>
      </w:r>
      <w:r w:rsidRPr="00AD75C7">
        <w:rPr>
          <w:noProof/>
        </w:rPr>
        <w:fldChar w:fldCharType="separate"/>
      </w:r>
      <w:r w:rsidR="00C8088B">
        <w:rPr>
          <w:b/>
          <w:noProof/>
        </w:rPr>
        <w:t>Error! Bookmark not defined.</w:t>
      </w:r>
      <w:r w:rsidRPr="00AD75C7">
        <w:rPr>
          <w:noProof/>
        </w:rPr>
        <w:fldChar w:fldCharType="end"/>
      </w:r>
    </w:p>
    <w:p w:rsidR="00437A38" w:rsidRPr="00437A38" w:rsidRDefault="00430C04" w:rsidP="00D14890">
      <w:pPr>
        <w:pStyle w:val="TOC3"/>
        <w:ind w:left="0"/>
        <w:rPr>
          <w:rFonts w:eastAsiaTheme="minorEastAsia" w:cstheme="minorBidi"/>
          <w:noProof/>
          <w:sz w:val="24"/>
          <w:szCs w:val="24"/>
          <w:lang w:val="en-GB" w:eastAsia="ja-JP"/>
        </w:rPr>
      </w:pPr>
      <w:r w:rsidRPr="00AD75C7">
        <w:rPr>
          <w:noProof/>
        </w:rPr>
        <w:t>E</w:t>
      </w:r>
      <w:r w:rsidR="00203E93" w:rsidRPr="00437A38">
        <w:rPr>
          <w:noProof/>
        </w:rPr>
        <w:t>xecutive summary</w:t>
      </w:r>
      <w:r w:rsidR="00437A38" w:rsidRPr="00437A38">
        <w:rPr>
          <w:noProof/>
        </w:rPr>
        <w:tab/>
      </w:r>
      <w:r w:rsidRPr="00AD75C7">
        <w:rPr>
          <w:noProof/>
        </w:rPr>
        <w:fldChar w:fldCharType="begin"/>
      </w:r>
      <w:r w:rsidR="00437A38" w:rsidRPr="00437A38">
        <w:rPr>
          <w:noProof/>
        </w:rPr>
        <w:instrText xml:space="preserve"> PAGEREF _Toc301448151 \h </w:instrText>
      </w:r>
      <w:r w:rsidRPr="00AD75C7">
        <w:rPr>
          <w:noProof/>
        </w:rPr>
      </w:r>
      <w:r w:rsidRPr="00AD75C7">
        <w:rPr>
          <w:noProof/>
        </w:rPr>
        <w:fldChar w:fldCharType="separate"/>
      </w:r>
      <w:r w:rsidR="00C8088B">
        <w:rPr>
          <w:noProof/>
        </w:rPr>
        <w:t>3</w:t>
      </w:r>
      <w:r w:rsidRPr="00AD75C7">
        <w:rPr>
          <w:noProof/>
        </w:rPr>
        <w:fldChar w:fldCharType="end"/>
      </w:r>
    </w:p>
    <w:p w:rsidR="00437A38" w:rsidRPr="00437A38" w:rsidRDefault="00430C04" w:rsidP="00DA3D36">
      <w:pPr>
        <w:pStyle w:val="TOC3"/>
        <w:ind w:left="0"/>
        <w:rPr>
          <w:rFonts w:eastAsiaTheme="minorEastAsia" w:cstheme="minorBidi"/>
          <w:noProof/>
          <w:sz w:val="24"/>
          <w:szCs w:val="24"/>
          <w:lang w:val="en-GB" w:eastAsia="ja-JP"/>
        </w:rPr>
      </w:pPr>
      <w:r w:rsidRPr="00AD75C7">
        <w:rPr>
          <w:noProof/>
        </w:rPr>
        <w:t>I</w:t>
      </w:r>
      <w:r w:rsidR="00203E93" w:rsidRPr="00437A38">
        <w:rPr>
          <w:noProof/>
        </w:rPr>
        <w:t>ntroduction</w:t>
      </w:r>
      <w:r w:rsidR="00437A38" w:rsidRPr="00437A38">
        <w:rPr>
          <w:noProof/>
        </w:rPr>
        <w:tab/>
      </w:r>
      <w:r w:rsidRPr="00AD75C7">
        <w:rPr>
          <w:noProof/>
        </w:rPr>
        <w:fldChar w:fldCharType="begin"/>
      </w:r>
      <w:r w:rsidR="00437A38" w:rsidRPr="00437A38">
        <w:rPr>
          <w:noProof/>
        </w:rPr>
        <w:instrText xml:space="preserve"> PAGEREF _Toc301448152 \h </w:instrText>
      </w:r>
      <w:r w:rsidRPr="00AD75C7">
        <w:rPr>
          <w:noProof/>
        </w:rPr>
      </w:r>
      <w:r w:rsidRPr="00AD75C7">
        <w:rPr>
          <w:noProof/>
        </w:rPr>
        <w:fldChar w:fldCharType="separate"/>
      </w:r>
      <w:r w:rsidR="00C8088B">
        <w:rPr>
          <w:noProof/>
        </w:rPr>
        <w:t>7</w:t>
      </w:r>
      <w:r w:rsidRPr="00AD75C7">
        <w:rPr>
          <w:noProof/>
        </w:rPr>
        <w:fldChar w:fldCharType="end"/>
      </w:r>
    </w:p>
    <w:p w:rsidR="00437A38" w:rsidRPr="00437A38" w:rsidRDefault="00430C04" w:rsidP="00E80DD3">
      <w:pPr>
        <w:pStyle w:val="TOC3"/>
        <w:ind w:left="0"/>
        <w:rPr>
          <w:rFonts w:eastAsiaTheme="minorEastAsia" w:cstheme="minorBidi"/>
          <w:noProof/>
          <w:sz w:val="24"/>
          <w:szCs w:val="24"/>
          <w:lang w:val="en-GB" w:eastAsia="ja-JP"/>
        </w:rPr>
      </w:pPr>
      <w:r w:rsidRPr="00AD75C7">
        <w:rPr>
          <w:noProof/>
        </w:rPr>
        <w:t>RECOMMENDATION 1: Implement G20 High-Level Principles On Beneficial Ownership Transparency</w:t>
      </w:r>
      <w:r w:rsidR="00437A38" w:rsidRPr="00437A38">
        <w:rPr>
          <w:noProof/>
        </w:rPr>
        <w:tab/>
      </w:r>
      <w:r w:rsidRPr="00AD75C7">
        <w:rPr>
          <w:noProof/>
        </w:rPr>
        <w:fldChar w:fldCharType="begin"/>
      </w:r>
      <w:r w:rsidR="00437A38" w:rsidRPr="00437A38">
        <w:rPr>
          <w:noProof/>
        </w:rPr>
        <w:instrText xml:space="preserve"> PAGEREF _Toc301448153 \h </w:instrText>
      </w:r>
      <w:r w:rsidRPr="00AD75C7">
        <w:rPr>
          <w:noProof/>
        </w:rPr>
      </w:r>
      <w:r w:rsidRPr="00AD75C7">
        <w:rPr>
          <w:noProof/>
        </w:rPr>
        <w:fldChar w:fldCharType="separate"/>
      </w:r>
      <w:r w:rsidR="00C8088B">
        <w:rPr>
          <w:noProof/>
        </w:rPr>
        <w:t>8</w:t>
      </w:r>
      <w:r w:rsidRPr="00AD75C7">
        <w:rPr>
          <w:noProof/>
        </w:rPr>
        <w:fldChar w:fldCharType="end"/>
      </w:r>
    </w:p>
    <w:p w:rsidR="00437A38" w:rsidRPr="00437A38" w:rsidRDefault="00430C04" w:rsidP="00E06C43">
      <w:pPr>
        <w:pStyle w:val="TOC3"/>
        <w:ind w:left="0"/>
        <w:rPr>
          <w:rFonts w:eastAsiaTheme="minorEastAsia" w:cstheme="minorBidi"/>
          <w:noProof/>
          <w:sz w:val="24"/>
          <w:szCs w:val="24"/>
          <w:lang w:val="en-GB" w:eastAsia="ja-JP"/>
        </w:rPr>
      </w:pPr>
      <w:r w:rsidRPr="00AD75C7">
        <w:rPr>
          <w:noProof/>
        </w:rPr>
        <w:t>RECOMMENDATION 2: Move Towards A Comprehensive Digital Environment For Customs And Border Clearance</w:t>
      </w:r>
      <w:r w:rsidR="00437A38" w:rsidRPr="00437A38">
        <w:rPr>
          <w:noProof/>
        </w:rPr>
        <w:tab/>
      </w:r>
      <w:r w:rsidRPr="00AD75C7">
        <w:rPr>
          <w:noProof/>
        </w:rPr>
        <w:fldChar w:fldCharType="begin"/>
      </w:r>
      <w:r w:rsidR="00437A38" w:rsidRPr="00437A38">
        <w:rPr>
          <w:noProof/>
        </w:rPr>
        <w:instrText xml:space="preserve"> PAGEREF _Toc301448154 \h </w:instrText>
      </w:r>
      <w:r w:rsidRPr="00AD75C7">
        <w:rPr>
          <w:noProof/>
        </w:rPr>
      </w:r>
      <w:r w:rsidRPr="00AD75C7">
        <w:rPr>
          <w:noProof/>
        </w:rPr>
        <w:fldChar w:fldCharType="separate"/>
      </w:r>
      <w:r w:rsidR="00C8088B">
        <w:rPr>
          <w:noProof/>
        </w:rPr>
        <w:t>11</w:t>
      </w:r>
      <w:r w:rsidRPr="00AD75C7">
        <w:rPr>
          <w:noProof/>
        </w:rPr>
        <w:fldChar w:fldCharType="end"/>
      </w:r>
    </w:p>
    <w:p w:rsidR="00437A38" w:rsidRPr="00437A38" w:rsidRDefault="00430C04" w:rsidP="00F04B1B">
      <w:pPr>
        <w:pStyle w:val="TOC3"/>
        <w:ind w:left="0"/>
        <w:rPr>
          <w:rFonts w:eastAsiaTheme="minorEastAsia" w:cstheme="minorBidi"/>
          <w:noProof/>
          <w:sz w:val="24"/>
          <w:szCs w:val="24"/>
          <w:lang w:val="en-GB" w:eastAsia="ja-JP"/>
        </w:rPr>
      </w:pPr>
      <w:r w:rsidRPr="00AD75C7">
        <w:rPr>
          <w:noProof/>
        </w:rPr>
        <w:t>RECOMMENDATION 3: Commit To Encourage Enforcement Of The OECD Anti-Bribery Convention And UN Convention Against Corruption</w:t>
      </w:r>
      <w:r w:rsidR="00437A38" w:rsidRPr="00437A38">
        <w:rPr>
          <w:noProof/>
        </w:rPr>
        <w:tab/>
      </w:r>
      <w:r w:rsidRPr="00AD75C7">
        <w:rPr>
          <w:noProof/>
        </w:rPr>
        <w:fldChar w:fldCharType="begin"/>
      </w:r>
      <w:r w:rsidR="00437A38" w:rsidRPr="00437A38">
        <w:rPr>
          <w:noProof/>
        </w:rPr>
        <w:instrText xml:space="preserve"> PAGEREF _Toc301448155 \h </w:instrText>
      </w:r>
      <w:r w:rsidRPr="00AD75C7">
        <w:rPr>
          <w:noProof/>
        </w:rPr>
      </w:r>
      <w:r w:rsidRPr="00AD75C7">
        <w:rPr>
          <w:noProof/>
        </w:rPr>
        <w:fldChar w:fldCharType="separate"/>
      </w:r>
      <w:r w:rsidR="00C8088B">
        <w:rPr>
          <w:noProof/>
        </w:rPr>
        <w:t>16</w:t>
      </w:r>
      <w:r w:rsidRPr="00AD75C7">
        <w:rPr>
          <w:noProof/>
        </w:rPr>
        <w:fldChar w:fldCharType="end"/>
      </w:r>
    </w:p>
    <w:p w:rsidR="00437A38" w:rsidRPr="00437A38" w:rsidRDefault="00430C04" w:rsidP="006B5D81">
      <w:pPr>
        <w:pStyle w:val="TOC3"/>
        <w:ind w:left="0"/>
        <w:rPr>
          <w:rFonts w:eastAsiaTheme="minorEastAsia" w:cstheme="minorBidi"/>
          <w:noProof/>
          <w:sz w:val="24"/>
          <w:szCs w:val="24"/>
          <w:lang w:val="en-GB" w:eastAsia="ja-JP"/>
        </w:rPr>
      </w:pPr>
      <w:r w:rsidRPr="00AD75C7">
        <w:rPr>
          <w:noProof/>
        </w:rPr>
        <w:t>RECOMMENDATION 4: Promote Integrity In Public Procurement</w:t>
      </w:r>
      <w:r w:rsidR="00437A38" w:rsidRPr="00437A38">
        <w:rPr>
          <w:noProof/>
        </w:rPr>
        <w:tab/>
      </w:r>
      <w:r w:rsidRPr="00AD75C7">
        <w:rPr>
          <w:noProof/>
        </w:rPr>
        <w:fldChar w:fldCharType="begin"/>
      </w:r>
      <w:r w:rsidR="00437A38" w:rsidRPr="00437A38">
        <w:rPr>
          <w:noProof/>
        </w:rPr>
        <w:instrText xml:space="preserve"> PAGEREF _Toc301448156 \h </w:instrText>
      </w:r>
      <w:r w:rsidRPr="00AD75C7">
        <w:rPr>
          <w:noProof/>
        </w:rPr>
      </w:r>
      <w:r w:rsidRPr="00AD75C7">
        <w:rPr>
          <w:noProof/>
        </w:rPr>
        <w:fldChar w:fldCharType="separate"/>
      </w:r>
      <w:r w:rsidR="00C8088B">
        <w:rPr>
          <w:noProof/>
        </w:rPr>
        <w:t>20</w:t>
      </w:r>
      <w:r w:rsidRPr="00AD75C7">
        <w:rPr>
          <w:noProof/>
        </w:rPr>
        <w:fldChar w:fldCharType="end"/>
      </w:r>
    </w:p>
    <w:p w:rsidR="00437A38" w:rsidRPr="00437A38" w:rsidRDefault="00430C04" w:rsidP="00BC4B16">
      <w:pPr>
        <w:pStyle w:val="TOC3"/>
        <w:ind w:left="0"/>
        <w:rPr>
          <w:rFonts w:eastAsiaTheme="minorEastAsia" w:cstheme="minorBidi"/>
          <w:noProof/>
          <w:sz w:val="24"/>
          <w:szCs w:val="24"/>
          <w:lang w:val="en-GB" w:eastAsia="ja-JP"/>
        </w:rPr>
      </w:pPr>
      <w:r w:rsidRPr="00AD75C7">
        <w:rPr>
          <w:noProof/>
        </w:rPr>
        <w:t>RECOMMENDATION 5: Enhance Anti-Corruption Training For SMEs</w:t>
      </w:r>
      <w:r w:rsidR="00437A38" w:rsidRPr="00437A38">
        <w:rPr>
          <w:noProof/>
        </w:rPr>
        <w:tab/>
      </w:r>
      <w:r w:rsidRPr="00AD75C7">
        <w:rPr>
          <w:noProof/>
        </w:rPr>
        <w:fldChar w:fldCharType="begin"/>
      </w:r>
      <w:r w:rsidR="00437A38" w:rsidRPr="00437A38">
        <w:rPr>
          <w:noProof/>
        </w:rPr>
        <w:instrText xml:space="preserve"> PAGEREF _Toc301448157 \h </w:instrText>
      </w:r>
      <w:r w:rsidRPr="00AD75C7">
        <w:rPr>
          <w:noProof/>
        </w:rPr>
      </w:r>
      <w:r w:rsidRPr="00AD75C7">
        <w:rPr>
          <w:noProof/>
        </w:rPr>
        <w:fldChar w:fldCharType="separate"/>
      </w:r>
      <w:r w:rsidR="00C8088B">
        <w:rPr>
          <w:noProof/>
        </w:rPr>
        <w:t>24</w:t>
      </w:r>
      <w:r w:rsidRPr="00AD75C7">
        <w:rPr>
          <w:noProof/>
        </w:rPr>
        <w:fldChar w:fldCharType="end"/>
      </w:r>
    </w:p>
    <w:p w:rsidR="00437A38" w:rsidRPr="00437A38" w:rsidRDefault="00430C04">
      <w:pPr>
        <w:pStyle w:val="TOC2"/>
        <w:rPr>
          <w:rFonts w:eastAsiaTheme="minorEastAsia" w:cstheme="minorBidi"/>
          <w:i w:val="0"/>
          <w:iCs w:val="0"/>
          <w:noProof/>
          <w:sz w:val="24"/>
          <w:szCs w:val="24"/>
          <w:lang w:val="en-GB" w:eastAsia="ja-JP"/>
        </w:rPr>
      </w:pPr>
      <w:r w:rsidRPr="00AD75C7">
        <w:rPr>
          <w:i w:val="0"/>
          <w:noProof/>
        </w:rPr>
        <w:t>APPENDIX: Taskforce Schedule And Composition</w:t>
      </w:r>
      <w:r w:rsidRPr="00AD75C7">
        <w:rPr>
          <w:i w:val="0"/>
          <w:noProof/>
        </w:rPr>
        <w:tab/>
      </w:r>
      <w:r w:rsidRPr="00AD75C7">
        <w:rPr>
          <w:i w:val="0"/>
          <w:noProof/>
        </w:rPr>
        <w:fldChar w:fldCharType="begin"/>
      </w:r>
      <w:r w:rsidRPr="00AD75C7">
        <w:rPr>
          <w:i w:val="0"/>
          <w:noProof/>
        </w:rPr>
        <w:instrText xml:space="preserve"> PAGEREF _Toc301448158 \h </w:instrText>
      </w:r>
      <w:r w:rsidRPr="00AD75C7">
        <w:rPr>
          <w:i w:val="0"/>
          <w:noProof/>
        </w:rPr>
      </w:r>
      <w:r w:rsidRPr="00AD75C7">
        <w:rPr>
          <w:i w:val="0"/>
          <w:noProof/>
        </w:rPr>
        <w:fldChar w:fldCharType="separate"/>
      </w:r>
      <w:r w:rsidR="00C8088B">
        <w:rPr>
          <w:i w:val="0"/>
          <w:noProof/>
        </w:rPr>
        <w:t>26</w:t>
      </w:r>
      <w:r w:rsidRPr="00AD75C7">
        <w:rPr>
          <w:i w:val="0"/>
          <w:noProof/>
        </w:rPr>
        <w:fldChar w:fldCharType="end"/>
      </w:r>
    </w:p>
    <w:p w:rsidR="00437A38" w:rsidRPr="00203E93" w:rsidRDefault="00430C04">
      <w:pPr>
        <w:pStyle w:val="TOC1"/>
        <w:tabs>
          <w:tab w:val="right" w:leader="dot" w:pos="8631"/>
        </w:tabs>
        <w:rPr>
          <w:rFonts w:eastAsiaTheme="minorEastAsia" w:cstheme="minorBidi"/>
          <w:b w:val="0"/>
          <w:bCs w:val="0"/>
          <w:noProof/>
          <w:sz w:val="24"/>
          <w:szCs w:val="24"/>
          <w:lang w:val="en-GB" w:eastAsia="ja-JP"/>
        </w:rPr>
      </w:pPr>
      <w:r w:rsidRPr="00AD75C7">
        <w:rPr>
          <w:b w:val="0"/>
          <w:noProof/>
        </w:rPr>
        <w:t>Taskforce Members</w:t>
      </w:r>
      <w:r w:rsidRPr="00AD75C7">
        <w:rPr>
          <w:b w:val="0"/>
          <w:noProof/>
        </w:rPr>
        <w:tab/>
      </w:r>
      <w:r w:rsidRPr="00AD75C7">
        <w:rPr>
          <w:b w:val="0"/>
          <w:noProof/>
        </w:rPr>
        <w:fldChar w:fldCharType="begin"/>
      </w:r>
      <w:r w:rsidRPr="00AD75C7">
        <w:rPr>
          <w:b w:val="0"/>
          <w:noProof/>
        </w:rPr>
        <w:instrText xml:space="preserve"> PAGEREF _Toc301448159 \h </w:instrText>
      </w:r>
      <w:r w:rsidRPr="00AD75C7">
        <w:rPr>
          <w:b w:val="0"/>
          <w:noProof/>
        </w:rPr>
      </w:r>
      <w:r w:rsidRPr="00AD75C7">
        <w:rPr>
          <w:b w:val="0"/>
          <w:noProof/>
        </w:rPr>
        <w:fldChar w:fldCharType="separate"/>
      </w:r>
      <w:r w:rsidR="00C8088B">
        <w:rPr>
          <w:b w:val="0"/>
          <w:noProof/>
        </w:rPr>
        <w:t>28</w:t>
      </w:r>
      <w:r w:rsidRPr="00AD75C7">
        <w:rPr>
          <w:b w:val="0"/>
          <w:noProof/>
        </w:rPr>
        <w:fldChar w:fldCharType="end"/>
      </w:r>
    </w:p>
    <w:p w:rsidR="00437A38" w:rsidRPr="00437A38" w:rsidRDefault="00430C04">
      <w:pPr>
        <w:pStyle w:val="TOC2"/>
        <w:rPr>
          <w:rFonts w:eastAsiaTheme="minorEastAsia" w:cstheme="minorBidi"/>
          <w:i w:val="0"/>
          <w:iCs w:val="0"/>
          <w:noProof/>
          <w:sz w:val="24"/>
          <w:szCs w:val="24"/>
          <w:lang w:val="en-GB" w:eastAsia="ja-JP"/>
        </w:rPr>
      </w:pPr>
      <w:r w:rsidRPr="00AD75C7">
        <w:rPr>
          <w:i w:val="0"/>
          <w:noProof/>
        </w:rPr>
        <w:t>L</w:t>
      </w:r>
      <w:r w:rsidR="00203E93" w:rsidRPr="00437A38">
        <w:rPr>
          <w:i w:val="0"/>
          <w:noProof/>
        </w:rPr>
        <w:t>ist of acronyms and glossary of terms</w:t>
      </w:r>
      <w:r w:rsidRPr="00AD75C7">
        <w:rPr>
          <w:i w:val="0"/>
          <w:noProof/>
        </w:rPr>
        <w:tab/>
      </w:r>
      <w:r w:rsidRPr="00AD75C7">
        <w:rPr>
          <w:i w:val="0"/>
          <w:noProof/>
        </w:rPr>
        <w:fldChar w:fldCharType="begin"/>
      </w:r>
      <w:r w:rsidRPr="00AD75C7">
        <w:rPr>
          <w:i w:val="0"/>
          <w:noProof/>
        </w:rPr>
        <w:instrText xml:space="preserve"> PAGEREF _Toc301448160 \h </w:instrText>
      </w:r>
      <w:r w:rsidRPr="00AD75C7">
        <w:rPr>
          <w:i w:val="0"/>
          <w:noProof/>
        </w:rPr>
      </w:r>
      <w:r w:rsidRPr="00AD75C7">
        <w:rPr>
          <w:i w:val="0"/>
          <w:noProof/>
        </w:rPr>
        <w:fldChar w:fldCharType="separate"/>
      </w:r>
      <w:r w:rsidR="00C8088B">
        <w:rPr>
          <w:i w:val="0"/>
          <w:noProof/>
        </w:rPr>
        <w:t>36</w:t>
      </w:r>
      <w:r w:rsidRPr="00AD75C7">
        <w:rPr>
          <w:i w:val="0"/>
          <w:noProof/>
        </w:rPr>
        <w:fldChar w:fldCharType="end"/>
      </w:r>
    </w:p>
    <w:p w:rsidR="00430C04" w:rsidRDefault="00430C04" w:rsidP="00B65E30">
      <w:pPr>
        <w:spacing w:beforeLines="40" w:before="96" w:afterLines="40" w:after="96" w:line="276" w:lineRule="auto"/>
        <w:jc w:val="both"/>
        <w:rPr>
          <w:b/>
          <w:caps/>
          <w:sz w:val="32"/>
          <w:szCs w:val="32"/>
        </w:rPr>
      </w:pPr>
      <w:r w:rsidRPr="00AD75C7">
        <w:rPr>
          <w:rFonts w:asciiTheme="minorHAnsi" w:hAnsiTheme="minorHAnsi"/>
          <w:iCs/>
          <w:sz w:val="20"/>
        </w:rPr>
        <w:fldChar w:fldCharType="end"/>
      </w:r>
      <w:r w:rsidR="00FF0F82" w:rsidRPr="008364A5">
        <w:rPr>
          <w:b/>
          <w:sz w:val="32"/>
          <w:szCs w:val="32"/>
        </w:rPr>
        <w:br w:type="page"/>
      </w:r>
    </w:p>
    <w:p w:rsidR="003C1DFD" w:rsidRPr="004B0776" w:rsidRDefault="006011EE" w:rsidP="00C1728A">
      <w:pPr>
        <w:pStyle w:val="21minor"/>
        <w:outlineLvl w:val="0"/>
        <w:rPr>
          <w:rFonts w:ascii="Times New Roman" w:hAnsi="Times New Roman"/>
          <w:sz w:val="24"/>
          <w:szCs w:val="24"/>
        </w:rPr>
      </w:pPr>
      <w:bookmarkStart w:id="1" w:name="_Toc301448151"/>
      <w:r w:rsidRPr="004B0776">
        <w:rPr>
          <w:rFonts w:ascii="Times New Roman" w:hAnsi="Times New Roman"/>
          <w:sz w:val="24"/>
          <w:szCs w:val="24"/>
        </w:rPr>
        <w:lastRenderedPageBreak/>
        <w:t>EXECUTIVE SUMMARY</w:t>
      </w:r>
      <w:bookmarkEnd w:id="1"/>
    </w:p>
    <w:p w:rsidR="00FC683E" w:rsidRDefault="00FC683E" w:rsidP="00DE27DA">
      <w:pPr>
        <w:jc w:val="both"/>
        <w:rPr>
          <w:sz w:val="24"/>
          <w:szCs w:val="24"/>
        </w:rPr>
      </w:pPr>
    </w:p>
    <w:p w:rsidR="00FC683E" w:rsidRPr="004B0776" w:rsidRDefault="00FC683E" w:rsidP="00FC683E">
      <w:pPr>
        <w:jc w:val="both"/>
        <w:rPr>
          <w:sz w:val="24"/>
          <w:szCs w:val="24"/>
        </w:rPr>
      </w:pPr>
      <w:r w:rsidRPr="004B0776">
        <w:rPr>
          <w:sz w:val="24"/>
          <w:szCs w:val="24"/>
        </w:rPr>
        <w:t>Corruption is widely regarded as a major barrier to global growth and development. According to World Bank estimates, more than $1 trillion is paid in bribes each year, costing more than 5 percent of global GDP ($2.6 trillion).</w:t>
      </w:r>
    </w:p>
    <w:p w:rsidR="00DE27DA" w:rsidRPr="00420C7D" w:rsidRDefault="00DE27DA" w:rsidP="00DE27DA">
      <w:pPr>
        <w:jc w:val="both"/>
        <w:rPr>
          <w:sz w:val="24"/>
          <w:szCs w:val="24"/>
        </w:rPr>
      </w:pPr>
      <w:r w:rsidRPr="00420C7D">
        <w:rPr>
          <w:sz w:val="24"/>
          <w:szCs w:val="24"/>
        </w:rPr>
        <w:t>Among issues related to corruption in business, importance of transparency on the ownership and control of companies are multifold. Shell companies harbor activities such as money laundering, tax evasion</w:t>
      </w:r>
      <w:r>
        <w:rPr>
          <w:sz w:val="24"/>
          <w:szCs w:val="24"/>
        </w:rPr>
        <w:t>,</w:t>
      </w:r>
      <w:r w:rsidRPr="00420C7D">
        <w:rPr>
          <w:sz w:val="24"/>
          <w:szCs w:val="24"/>
        </w:rPr>
        <w:t xml:space="preserve"> and financing illicit and often violent collectivities leading to erosion of the rule of law across different jurisdictions. Improving the adoption of globally consistent principles regarding the disclosure of beneficial ownership can lead to increased transparency over the control of assets and, therefore, contribute to efforts to address illegal activity. Both national and international efforts are necessary to achieve this transparency. The </w:t>
      </w:r>
      <w:r w:rsidR="00BB4A2B">
        <w:rPr>
          <w:sz w:val="24"/>
          <w:szCs w:val="24"/>
        </w:rPr>
        <w:t>B20 Anti-Corruption T</w:t>
      </w:r>
      <w:r w:rsidRPr="00420C7D">
        <w:rPr>
          <w:sz w:val="24"/>
          <w:szCs w:val="24"/>
        </w:rPr>
        <w:t>askforce</w:t>
      </w:r>
      <w:r w:rsidR="00BB4A2B">
        <w:rPr>
          <w:sz w:val="24"/>
          <w:szCs w:val="24"/>
        </w:rPr>
        <w:t xml:space="preserve"> (ACTF)</w:t>
      </w:r>
      <w:r w:rsidRPr="00420C7D">
        <w:rPr>
          <w:sz w:val="24"/>
          <w:szCs w:val="24"/>
        </w:rPr>
        <w:t>, thereby encourages implementing of the G20 High</w:t>
      </w:r>
      <w:r>
        <w:rPr>
          <w:sz w:val="24"/>
          <w:szCs w:val="24"/>
        </w:rPr>
        <w:t>-</w:t>
      </w:r>
      <w:r w:rsidRPr="00420C7D">
        <w:rPr>
          <w:sz w:val="24"/>
          <w:szCs w:val="24"/>
        </w:rPr>
        <w:t xml:space="preserve">Level Principles on Beneficial Ownership Transparency. </w:t>
      </w:r>
    </w:p>
    <w:p w:rsidR="00DE27DA" w:rsidRDefault="00DE27DA" w:rsidP="00DE27DA">
      <w:pPr>
        <w:jc w:val="both"/>
        <w:rPr>
          <w:sz w:val="24"/>
          <w:szCs w:val="24"/>
        </w:rPr>
      </w:pPr>
      <w:r w:rsidRPr="00420C7D">
        <w:rPr>
          <w:sz w:val="24"/>
          <w:szCs w:val="24"/>
        </w:rPr>
        <w:t>The consequences of corruption in customs can be significant, leading to inefficient economic decisions, illegal conduct, and delays in trade, while increasing the cost of doing business and raising barriers to market entry.</w:t>
      </w:r>
      <w:r w:rsidR="00BB4A2B">
        <w:rPr>
          <w:sz w:val="24"/>
          <w:szCs w:val="24"/>
        </w:rPr>
        <w:t xml:space="preserve"> </w:t>
      </w:r>
      <w:r w:rsidRPr="00420C7D">
        <w:rPr>
          <w:sz w:val="24"/>
          <w:szCs w:val="24"/>
        </w:rPr>
        <w:t>Border agencies are responsible for administering import taxes, tariffs, and regulations and also play an important role in export promotion and in helping prevent the entry of harmful goods. Digital systems can also detect and prevent corruption, illegal conduct</w:t>
      </w:r>
      <w:r>
        <w:rPr>
          <w:sz w:val="24"/>
          <w:szCs w:val="24"/>
        </w:rPr>
        <w:t>,</w:t>
      </w:r>
      <w:r w:rsidRPr="00420C7D">
        <w:rPr>
          <w:sz w:val="24"/>
          <w:szCs w:val="24"/>
        </w:rPr>
        <w:t xml:space="preserve"> and delays in trade. Hence, the G20 should commit to developing and adopting comprehensive electronic customs and cross-bord</w:t>
      </w:r>
      <w:r>
        <w:rPr>
          <w:sz w:val="24"/>
          <w:szCs w:val="24"/>
        </w:rPr>
        <w:t xml:space="preserve">er automated clearance systems within five years. </w:t>
      </w:r>
    </w:p>
    <w:p w:rsidR="00DE27DA" w:rsidRDefault="00DE27DA" w:rsidP="00DE27DA">
      <w:pPr>
        <w:jc w:val="both"/>
        <w:rPr>
          <w:sz w:val="24"/>
          <w:szCs w:val="24"/>
        </w:rPr>
      </w:pPr>
      <w:r>
        <w:rPr>
          <w:sz w:val="24"/>
          <w:szCs w:val="24"/>
        </w:rPr>
        <w:t xml:space="preserve">A “low-hanging fruit” to combat corruption is enacting the mutually agreed policies such as the OECD and UN Conventions. </w:t>
      </w:r>
      <w:r w:rsidRPr="003D26CA">
        <w:rPr>
          <w:sz w:val="24"/>
          <w:szCs w:val="24"/>
        </w:rPr>
        <w:t>B20 ACTF believe</w:t>
      </w:r>
      <w:r w:rsidR="00BB4A2B">
        <w:rPr>
          <w:sz w:val="24"/>
          <w:szCs w:val="24"/>
        </w:rPr>
        <w:t>s</w:t>
      </w:r>
      <w:r w:rsidRPr="003D26CA">
        <w:rPr>
          <w:sz w:val="24"/>
          <w:szCs w:val="24"/>
        </w:rPr>
        <w:t xml:space="preserve"> that commitment to and enforcement of these conventions has specific benefits to both companies and governments. For companies, commitment and enforcement provide common standards of behavior that help facilitate a level playing field in the conduct of global business. For governments, commitment and enforcement enable a more active engagement in international affairs and help attract more robust levels of corporate and foreign direct investment</w:t>
      </w:r>
      <w:r>
        <w:rPr>
          <w:sz w:val="24"/>
          <w:szCs w:val="24"/>
        </w:rPr>
        <w:t xml:space="preserve">. </w:t>
      </w:r>
    </w:p>
    <w:p w:rsidR="00DE27DA" w:rsidRDefault="00DE27DA" w:rsidP="00DE27DA">
      <w:pPr>
        <w:jc w:val="both"/>
        <w:rPr>
          <w:sz w:val="24"/>
          <w:szCs w:val="24"/>
        </w:rPr>
      </w:pPr>
      <w:r>
        <w:rPr>
          <w:sz w:val="24"/>
          <w:szCs w:val="24"/>
        </w:rPr>
        <w:t xml:space="preserve">On the perspective of establishing frameworks and regulatory changes, another important area susceptible to corruption is public procurement. </w:t>
      </w:r>
      <w:r w:rsidRPr="00C44C19">
        <w:rPr>
          <w:sz w:val="24"/>
          <w:szCs w:val="24"/>
        </w:rPr>
        <w:t>Each year, G20 government agencies spend trillions of dollars on public procurement. Governments can implement appropriately scoped transparency measures, by providing companies with constructive means for tackling solicitation and extortion, and by promoting the use of existing guidelines on ethical conduct.</w:t>
      </w:r>
      <w:r w:rsidR="00BB4A2B">
        <w:rPr>
          <w:sz w:val="24"/>
          <w:szCs w:val="24"/>
        </w:rPr>
        <w:t xml:space="preserve"> </w:t>
      </w:r>
      <w:r w:rsidRPr="00203621">
        <w:rPr>
          <w:sz w:val="24"/>
          <w:szCs w:val="24"/>
        </w:rPr>
        <w:t>Implementing e-procurement systems and other measures across the G20 countries to promote improved transparency, as well as control and accountability in critical procurement projects is advocated by the taskforce. Promotion and development of the high</w:t>
      </w:r>
      <w:r>
        <w:rPr>
          <w:sz w:val="24"/>
          <w:szCs w:val="24"/>
        </w:rPr>
        <w:t>-</w:t>
      </w:r>
      <w:r w:rsidRPr="00203621">
        <w:rPr>
          <w:sz w:val="24"/>
          <w:szCs w:val="24"/>
        </w:rPr>
        <w:t xml:space="preserve">level reporting mechanisms </w:t>
      </w:r>
      <w:r>
        <w:rPr>
          <w:sz w:val="24"/>
          <w:szCs w:val="24"/>
        </w:rPr>
        <w:t xml:space="preserve">to complement such efforts is also sought. </w:t>
      </w:r>
    </w:p>
    <w:p w:rsidR="00DE27DA" w:rsidRPr="00203621" w:rsidRDefault="00DE27DA" w:rsidP="00DE27DA">
      <w:pPr>
        <w:jc w:val="both"/>
        <w:rPr>
          <w:sz w:val="24"/>
          <w:szCs w:val="24"/>
        </w:rPr>
      </w:pPr>
      <w:r>
        <w:rPr>
          <w:sz w:val="24"/>
          <w:szCs w:val="24"/>
        </w:rPr>
        <w:t xml:space="preserve">Last but by no means least, </w:t>
      </w:r>
      <w:r w:rsidR="00890735">
        <w:rPr>
          <w:sz w:val="24"/>
          <w:szCs w:val="24"/>
        </w:rPr>
        <w:t>ACTF</w:t>
      </w:r>
      <w:r>
        <w:rPr>
          <w:sz w:val="24"/>
          <w:szCs w:val="24"/>
        </w:rPr>
        <w:t xml:space="preserve"> puts great emphasis on enhancement of anti-corruption training for the SMEs. The G20 governments should </w:t>
      </w:r>
      <w:r>
        <w:rPr>
          <w:color w:val="000000"/>
          <w:sz w:val="24"/>
          <w:szCs w:val="24"/>
        </w:rPr>
        <w:t>p</w:t>
      </w:r>
      <w:r w:rsidRPr="003D26CA">
        <w:rPr>
          <w:color w:val="000000"/>
          <w:sz w:val="24"/>
          <w:szCs w:val="24"/>
        </w:rPr>
        <w:t xml:space="preserve">rovide SMEs in G20 countries with </w:t>
      </w:r>
      <w:r w:rsidRPr="003D26CA">
        <w:rPr>
          <w:color w:val="000000"/>
          <w:sz w:val="24"/>
          <w:szCs w:val="24"/>
        </w:rPr>
        <w:lastRenderedPageBreak/>
        <w:t>practical means to strengthen their resistance to corruption and to enable them to begin to understand and implement the best international standards in their business operations</w:t>
      </w:r>
      <w:r>
        <w:rPr>
          <w:color w:val="000000"/>
          <w:sz w:val="24"/>
          <w:szCs w:val="24"/>
        </w:rPr>
        <w:t xml:space="preserve">. </w:t>
      </w:r>
    </w:p>
    <w:p w:rsidR="00BC2791" w:rsidRPr="004B0776" w:rsidRDefault="00420A2B" w:rsidP="00120F36">
      <w:pPr>
        <w:jc w:val="both"/>
        <w:rPr>
          <w:sz w:val="24"/>
          <w:szCs w:val="24"/>
        </w:rPr>
      </w:pPr>
      <w:r w:rsidRPr="004B0776">
        <w:rPr>
          <w:sz w:val="24"/>
          <w:szCs w:val="24"/>
        </w:rPr>
        <w:t>T</w:t>
      </w:r>
      <w:r w:rsidR="00BC2587" w:rsidRPr="004B0776">
        <w:rPr>
          <w:sz w:val="24"/>
          <w:szCs w:val="24"/>
        </w:rPr>
        <w:t xml:space="preserve">he </w:t>
      </w:r>
      <w:r w:rsidR="00C15622" w:rsidRPr="004B0776">
        <w:rPr>
          <w:sz w:val="24"/>
          <w:szCs w:val="24"/>
        </w:rPr>
        <w:t>ACTF</w:t>
      </w:r>
      <w:r w:rsidR="006E7F03" w:rsidRPr="004B0776">
        <w:rPr>
          <w:sz w:val="24"/>
          <w:szCs w:val="24"/>
        </w:rPr>
        <w:t xml:space="preserve"> has </w:t>
      </w:r>
      <w:r w:rsidR="00CC602A" w:rsidRPr="004B0776">
        <w:rPr>
          <w:sz w:val="24"/>
          <w:szCs w:val="24"/>
        </w:rPr>
        <w:t xml:space="preserve">agreed to focus on </w:t>
      </w:r>
      <w:r w:rsidR="006E7F03" w:rsidRPr="004B0776">
        <w:rPr>
          <w:sz w:val="24"/>
          <w:szCs w:val="24"/>
        </w:rPr>
        <w:t xml:space="preserve">five recommendations </w:t>
      </w:r>
      <w:r w:rsidR="00BC2587" w:rsidRPr="004B0776">
        <w:rPr>
          <w:sz w:val="24"/>
          <w:szCs w:val="24"/>
        </w:rPr>
        <w:t>for implem</w:t>
      </w:r>
      <w:r w:rsidR="00B60598" w:rsidRPr="004B0776">
        <w:rPr>
          <w:sz w:val="24"/>
          <w:szCs w:val="24"/>
        </w:rPr>
        <w:t>entation during 2015. These</w:t>
      </w:r>
      <w:r w:rsidR="00BC2587" w:rsidRPr="004B0776">
        <w:rPr>
          <w:sz w:val="24"/>
          <w:szCs w:val="24"/>
        </w:rPr>
        <w:t xml:space="preserve"> recommendations are set out below</w:t>
      </w:r>
      <w:r w:rsidR="00BC2791" w:rsidRPr="004B0776">
        <w:rPr>
          <w:sz w:val="24"/>
          <w:szCs w:val="24"/>
        </w:rPr>
        <w:t>:</w:t>
      </w:r>
    </w:p>
    <w:p w:rsidR="00BC2791" w:rsidRPr="00AD75C7" w:rsidRDefault="00430C04" w:rsidP="00F17D81">
      <w:pPr>
        <w:pStyle w:val="ListParagraph"/>
        <w:numPr>
          <w:ilvl w:val="0"/>
          <w:numId w:val="28"/>
        </w:numPr>
        <w:jc w:val="both"/>
        <w:rPr>
          <w:sz w:val="24"/>
          <w:szCs w:val="24"/>
        </w:rPr>
      </w:pPr>
      <w:r w:rsidRPr="00AD75C7">
        <w:rPr>
          <w:sz w:val="24"/>
          <w:szCs w:val="24"/>
        </w:rPr>
        <w:t>Implement G20 principles related to transparency and ownership.</w:t>
      </w:r>
    </w:p>
    <w:p w:rsidR="00BC2791" w:rsidRPr="00B52D58" w:rsidRDefault="00430C04" w:rsidP="00F17D81">
      <w:pPr>
        <w:pStyle w:val="ListParagraph"/>
        <w:numPr>
          <w:ilvl w:val="0"/>
          <w:numId w:val="28"/>
        </w:numPr>
        <w:jc w:val="both"/>
        <w:rPr>
          <w:sz w:val="24"/>
          <w:szCs w:val="24"/>
        </w:rPr>
      </w:pPr>
      <w:r w:rsidRPr="00AD75C7">
        <w:rPr>
          <w:sz w:val="24"/>
          <w:szCs w:val="24"/>
        </w:rPr>
        <w:t>Reduce corruption and improve efficiency in trade</w:t>
      </w:r>
      <w:r w:rsidR="00A8098E" w:rsidRPr="005D12DA">
        <w:rPr>
          <w:sz w:val="24"/>
          <w:szCs w:val="24"/>
        </w:rPr>
        <w:t xml:space="preserve"> by</w:t>
      </w:r>
      <w:r w:rsidR="005B6820" w:rsidRPr="005D12DA">
        <w:rPr>
          <w:sz w:val="24"/>
          <w:szCs w:val="24"/>
        </w:rPr>
        <w:t xml:space="preserve"> mov</w:t>
      </w:r>
      <w:r w:rsidR="00A8098E" w:rsidRPr="005D12DA">
        <w:rPr>
          <w:sz w:val="24"/>
          <w:szCs w:val="24"/>
        </w:rPr>
        <w:t>ing</w:t>
      </w:r>
      <w:r w:rsidR="005B6820" w:rsidRPr="005D12DA">
        <w:rPr>
          <w:sz w:val="24"/>
          <w:szCs w:val="24"/>
        </w:rPr>
        <w:t xml:space="preserve"> towards a comprehensive digital environment for customs and cross</w:t>
      </w:r>
      <w:r w:rsidR="00BC13BC" w:rsidRPr="00424A21">
        <w:rPr>
          <w:sz w:val="24"/>
          <w:szCs w:val="24"/>
        </w:rPr>
        <w:t>-</w:t>
      </w:r>
      <w:r w:rsidR="005B6820" w:rsidRPr="009D1B2B">
        <w:rPr>
          <w:sz w:val="24"/>
          <w:szCs w:val="24"/>
        </w:rPr>
        <w:t>border systems through public-private collaboration in all G20 countries within five years.</w:t>
      </w:r>
    </w:p>
    <w:p w:rsidR="005B6820" w:rsidRPr="00AD75C7" w:rsidRDefault="00430C04" w:rsidP="00F17D81">
      <w:pPr>
        <w:pStyle w:val="ListParagraph"/>
        <w:numPr>
          <w:ilvl w:val="0"/>
          <w:numId w:val="28"/>
        </w:numPr>
        <w:jc w:val="both"/>
        <w:rPr>
          <w:sz w:val="24"/>
          <w:szCs w:val="24"/>
        </w:rPr>
      </w:pPr>
      <w:r w:rsidRPr="00AD75C7">
        <w:rPr>
          <w:sz w:val="24"/>
          <w:szCs w:val="24"/>
        </w:rPr>
        <w:t>Commit to encourage enforcement of the OECD Anti-Bribery Convention and UN Convention against Corruption.</w:t>
      </w:r>
    </w:p>
    <w:p w:rsidR="005B6820" w:rsidRPr="005D12DA" w:rsidRDefault="00430C04" w:rsidP="00F17D81">
      <w:pPr>
        <w:pStyle w:val="ListParagraph"/>
        <w:numPr>
          <w:ilvl w:val="0"/>
          <w:numId w:val="28"/>
        </w:numPr>
        <w:jc w:val="both"/>
        <w:rPr>
          <w:sz w:val="24"/>
          <w:szCs w:val="24"/>
        </w:rPr>
      </w:pPr>
      <w:r w:rsidRPr="00AD75C7">
        <w:rPr>
          <w:sz w:val="24"/>
          <w:szCs w:val="24"/>
        </w:rPr>
        <w:t>Promote integrity in public procurement</w:t>
      </w:r>
      <w:r w:rsidR="005B6820" w:rsidRPr="005D12DA">
        <w:rPr>
          <w:sz w:val="24"/>
          <w:szCs w:val="24"/>
        </w:rPr>
        <w:t xml:space="preserve"> by </w:t>
      </w:r>
      <w:r w:rsidR="001E6BE5" w:rsidRPr="005D12DA">
        <w:rPr>
          <w:sz w:val="24"/>
          <w:szCs w:val="24"/>
        </w:rPr>
        <w:t>incentivizing business-compliance programs,</w:t>
      </w:r>
      <w:r w:rsidR="00BB4A2B">
        <w:rPr>
          <w:sz w:val="24"/>
          <w:szCs w:val="24"/>
        </w:rPr>
        <w:t xml:space="preserve"> </w:t>
      </w:r>
      <w:r w:rsidR="005B6820" w:rsidRPr="005D12DA">
        <w:rPr>
          <w:sz w:val="24"/>
          <w:szCs w:val="24"/>
        </w:rPr>
        <w:t>instituting digital systems</w:t>
      </w:r>
      <w:r w:rsidR="00B227B3" w:rsidRPr="005D12DA">
        <w:rPr>
          <w:sz w:val="24"/>
          <w:szCs w:val="24"/>
        </w:rPr>
        <w:t>,</w:t>
      </w:r>
      <w:r w:rsidR="001E6BE5" w:rsidRPr="005D12DA">
        <w:rPr>
          <w:sz w:val="24"/>
          <w:szCs w:val="24"/>
        </w:rPr>
        <w:t xml:space="preserve"> and</w:t>
      </w:r>
      <w:r w:rsidR="00B227B3" w:rsidRPr="005D12DA">
        <w:rPr>
          <w:sz w:val="24"/>
          <w:szCs w:val="24"/>
        </w:rPr>
        <w:t xml:space="preserve"> </w:t>
      </w:r>
      <w:r w:rsidR="00CB6C8E">
        <w:rPr>
          <w:sz w:val="24"/>
          <w:szCs w:val="24"/>
        </w:rPr>
        <w:t>continue to develop</w:t>
      </w:r>
      <w:r w:rsidR="00B227B3" w:rsidRPr="005D12DA">
        <w:rPr>
          <w:sz w:val="24"/>
          <w:szCs w:val="24"/>
        </w:rPr>
        <w:t xml:space="preserve"> the concept of</w:t>
      </w:r>
      <w:r w:rsidR="005D12DA">
        <w:rPr>
          <w:sz w:val="24"/>
          <w:szCs w:val="24"/>
        </w:rPr>
        <w:t>h</w:t>
      </w:r>
      <w:r w:rsidR="005D12DA" w:rsidRPr="005D12DA">
        <w:rPr>
          <w:sz w:val="24"/>
          <w:szCs w:val="24"/>
        </w:rPr>
        <w:t>igh</w:t>
      </w:r>
      <w:r w:rsidR="005D12DA">
        <w:rPr>
          <w:sz w:val="24"/>
          <w:szCs w:val="24"/>
        </w:rPr>
        <w:t>-l</w:t>
      </w:r>
      <w:r w:rsidR="005D12DA" w:rsidRPr="005D12DA">
        <w:rPr>
          <w:sz w:val="24"/>
          <w:szCs w:val="24"/>
        </w:rPr>
        <w:t xml:space="preserve">evel </w:t>
      </w:r>
      <w:r w:rsidR="005D12DA">
        <w:rPr>
          <w:sz w:val="24"/>
          <w:szCs w:val="24"/>
        </w:rPr>
        <w:t>r</w:t>
      </w:r>
      <w:r w:rsidR="005D12DA" w:rsidRPr="005D12DA">
        <w:rPr>
          <w:sz w:val="24"/>
          <w:szCs w:val="24"/>
        </w:rPr>
        <w:t xml:space="preserve">eporting </w:t>
      </w:r>
      <w:r w:rsidR="005D12DA">
        <w:rPr>
          <w:sz w:val="24"/>
          <w:szCs w:val="24"/>
        </w:rPr>
        <w:t>m</w:t>
      </w:r>
      <w:r w:rsidR="005D12DA" w:rsidRPr="005D12DA">
        <w:rPr>
          <w:sz w:val="24"/>
          <w:szCs w:val="24"/>
        </w:rPr>
        <w:t xml:space="preserve">echanisms </w:t>
      </w:r>
      <w:r w:rsidR="005D12DA">
        <w:rPr>
          <w:sz w:val="24"/>
          <w:szCs w:val="24"/>
        </w:rPr>
        <w:t>(HLRMs)</w:t>
      </w:r>
    </w:p>
    <w:p w:rsidR="005B6820" w:rsidRPr="005D12DA" w:rsidRDefault="00430C04" w:rsidP="00F17D81">
      <w:pPr>
        <w:pStyle w:val="ListParagraph"/>
        <w:numPr>
          <w:ilvl w:val="0"/>
          <w:numId w:val="28"/>
        </w:numPr>
        <w:jc w:val="both"/>
        <w:rPr>
          <w:sz w:val="24"/>
          <w:szCs w:val="24"/>
        </w:rPr>
      </w:pPr>
      <w:r w:rsidRPr="00AD75C7">
        <w:rPr>
          <w:sz w:val="24"/>
          <w:szCs w:val="24"/>
        </w:rPr>
        <w:t>Provide SMEs in G20 countries with practical means to strengthen their resistance to corruption</w:t>
      </w:r>
      <w:r w:rsidR="005B6820" w:rsidRPr="005D12DA">
        <w:rPr>
          <w:sz w:val="24"/>
          <w:szCs w:val="24"/>
        </w:rPr>
        <w:t xml:space="preserve"> and enable them to begin to understand and implement the best international standards in their business operations.</w:t>
      </w:r>
    </w:p>
    <w:p w:rsidR="00AD75C7" w:rsidRDefault="00AD75C7">
      <w:pPr>
        <w:spacing w:before="0" w:after="200" w:line="276" w:lineRule="auto"/>
        <w:jc w:val="both"/>
        <w:rPr>
          <w:rFonts w:ascii="Arial" w:hAnsi="Arial"/>
          <w:b/>
          <w:color w:val="002960"/>
        </w:rPr>
      </w:pPr>
      <w:r>
        <w:br w:type="page"/>
      </w:r>
    </w:p>
    <w:p w:rsidR="004F02B3" w:rsidRPr="00F807F5" w:rsidRDefault="004F02B3" w:rsidP="004F02B3">
      <w:pPr>
        <w:pStyle w:val="21minor"/>
        <w:rPr>
          <w:rFonts w:ascii="Times New Roman" w:hAnsi="Times New Roman"/>
        </w:rPr>
      </w:pPr>
      <w:r w:rsidRPr="00437A38">
        <w:rPr>
          <w:rFonts w:ascii="Times New Roman" w:hAnsi="Times New Roman"/>
        </w:rPr>
        <w:lastRenderedPageBreak/>
        <w:t>TASKFORCE CONSTITUTION AND PROCESS</w:t>
      </w:r>
    </w:p>
    <w:p w:rsidR="004F02B3" w:rsidRPr="00AC3B7C" w:rsidRDefault="004F02B3" w:rsidP="004F02B3">
      <w:pPr>
        <w:jc w:val="both"/>
        <w:rPr>
          <w:b/>
          <w:sz w:val="22"/>
          <w:szCs w:val="22"/>
        </w:rPr>
      </w:pPr>
      <w:r w:rsidRPr="00AC3B7C">
        <w:rPr>
          <w:b/>
          <w:sz w:val="22"/>
          <w:szCs w:val="22"/>
        </w:rPr>
        <w:t>B20 Turkey Leadership</w:t>
      </w:r>
    </w:p>
    <w:p w:rsidR="004F02B3" w:rsidRPr="00092272" w:rsidRDefault="004F02B3" w:rsidP="004F02B3">
      <w:pPr>
        <w:spacing w:before="100" w:beforeAutospacing="1" w:after="100" w:afterAutospacing="1"/>
        <w:jc w:val="both"/>
        <w:rPr>
          <w:sz w:val="24"/>
          <w:szCs w:val="24"/>
        </w:rPr>
      </w:pPr>
      <w:r w:rsidRPr="00092272">
        <w:rPr>
          <w:sz w:val="24"/>
          <w:szCs w:val="24"/>
        </w:rPr>
        <w:t>The Deputy Prime Minister of Turkey Ali Babacan appointed an executive committee that included the representatives of Turkey’s six leading business organizations to guide the work of the B20 Turkey in 2015 under the leadership of Rıfat</w:t>
      </w:r>
      <w:r w:rsidR="00D9772E">
        <w:rPr>
          <w:sz w:val="24"/>
          <w:szCs w:val="24"/>
        </w:rPr>
        <w:t xml:space="preserve"> </w:t>
      </w:r>
      <w:r w:rsidRPr="00092272">
        <w:rPr>
          <w:sz w:val="24"/>
          <w:szCs w:val="24"/>
        </w:rPr>
        <w:t>Hisarcıklıoğlu, B20 Turkey Chair and President of the Union of Chambers and Commodity Exchanges of Turkey: Mehmet Büyükekşi, Haluk</w:t>
      </w:r>
      <w:r w:rsidR="00D9772E">
        <w:rPr>
          <w:sz w:val="24"/>
          <w:szCs w:val="24"/>
        </w:rPr>
        <w:t xml:space="preserve"> </w:t>
      </w:r>
      <w:r w:rsidRPr="00092272">
        <w:rPr>
          <w:sz w:val="24"/>
          <w:szCs w:val="24"/>
        </w:rPr>
        <w:t>Dinçer, Nail Olpak, Erol</w:t>
      </w:r>
      <w:r w:rsidR="00D9772E">
        <w:rPr>
          <w:sz w:val="24"/>
          <w:szCs w:val="24"/>
        </w:rPr>
        <w:t xml:space="preserve"> </w:t>
      </w:r>
      <w:r w:rsidRPr="00092272">
        <w:rPr>
          <w:sz w:val="24"/>
          <w:szCs w:val="24"/>
        </w:rPr>
        <w:t>Kiresepi, Erdal</w:t>
      </w:r>
      <w:r w:rsidR="00D9772E">
        <w:rPr>
          <w:sz w:val="24"/>
          <w:szCs w:val="24"/>
        </w:rPr>
        <w:t xml:space="preserve"> </w:t>
      </w:r>
      <w:r w:rsidRPr="00092272">
        <w:rPr>
          <w:sz w:val="24"/>
          <w:szCs w:val="24"/>
        </w:rPr>
        <w:t>Bahçıvan, and Tuncay</w:t>
      </w:r>
      <w:r w:rsidR="00D9772E">
        <w:rPr>
          <w:sz w:val="24"/>
          <w:szCs w:val="24"/>
        </w:rPr>
        <w:t xml:space="preserve"> </w:t>
      </w:r>
      <w:r>
        <w:rPr>
          <w:sz w:val="24"/>
          <w:szCs w:val="24"/>
        </w:rPr>
        <w:t xml:space="preserve">Özilhan. </w:t>
      </w:r>
      <w:r w:rsidRPr="00092272">
        <w:rPr>
          <w:sz w:val="24"/>
          <w:szCs w:val="24"/>
        </w:rPr>
        <w:t>The executive committee appo</w:t>
      </w:r>
      <w:r w:rsidR="00DE27DA">
        <w:rPr>
          <w:sz w:val="24"/>
          <w:szCs w:val="24"/>
        </w:rPr>
        <w:t xml:space="preserve">inted Sarp Kalkan as B20 Sherpa. </w:t>
      </w:r>
    </w:p>
    <w:p w:rsidR="004F02B3" w:rsidRPr="00F807F5" w:rsidRDefault="004F02B3" w:rsidP="004F02B3">
      <w:pPr>
        <w:rPr>
          <w:b/>
          <w:sz w:val="24"/>
          <w:szCs w:val="24"/>
        </w:rPr>
      </w:pPr>
      <w:r w:rsidRPr="00F807F5">
        <w:rPr>
          <w:b/>
          <w:sz w:val="24"/>
          <w:szCs w:val="24"/>
        </w:rPr>
        <w:t>B20 Taskforce Policy Development</w:t>
      </w:r>
    </w:p>
    <w:p w:rsidR="00AD75C7" w:rsidRPr="00AD75C7" w:rsidRDefault="00AD75C7" w:rsidP="00AD75C7">
      <w:pPr>
        <w:jc w:val="both"/>
        <w:rPr>
          <w:sz w:val="24"/>
          <w:szCs w:val="24"/>
        </w:rPr>
      </w:pPr>
      <w:r w:rsidRPr="00AD75C7">
        <w:rPr>
          <w:sz w:val="24"/>
          <w:szCs w:val="24"/>
        </w:rPr>
        <w:t xml:space="preserve">The B20 organized itself around six taskforces: five of them – Trade, Infrastructure and Investment, Financing Growth, Employment, and Anti-Corruption – built on the work of the previous cycles’ taskforces, and given the G20’s priority of implementation, focused on advocacy and refinement of the existing set of B20 recommendations. Given G20’s inclusiveness priority, a new taskforce on SMEs and Entrepreneurship developed recommendations to better integrate SMEs into the global economy. </w:t>
      </w:r>
    </w:p>
    <w:p w:rsidR="00AD75C7" w:rsidRPr="00AD75C7" w:rsidRDefault="00AD75C7" w:rsidP="00AD75C7">
      <w:pPr>
        <w:jc w:val="both"/>
        <w:rPr>
          <w:sz w:val="24"/>
          <w:szCs w:val="24"/>
        </w:rPr>
      </w:pPr>
      <w:r w:rsidRPr="00AD75C7">
        <w:rPr>
          <w:sz w:val="24"/>
          <w:szCs w:val="24"/>
        </w:rPr>
        <w:t xml:space="preserve">The policy development process began with a scoping exercise to develop themes for investigation. Each theme was then deeply researched and debated within the taskforce to generate draft recommendations. The draft recommendations were then refined in an iterative process and a series of actions developed to test the practicality of each recommendation. The draft recommendations were also discussed in nine regional consultation meetings. The contributions of the taskforce members were coordinated and turned into policy papers by taskforce working groups that include chairmen’s deputies and representatives of the knowledge and international business network partners. See section ‘Taskforce schedule and composition’ for the list of the members of the working group of the </w:t>
      </w:r>
      <w:r>
        <w:rPr>
          <w:sz w:val="24"/>
          <w:szCs w:val="24"/>
        </w:rPr>
        <w:t xml:space="preserve">B20 Anti-Corruption </w:t>
      </w:r>
      <w:r w:rsidRPr="00AD75C7">
        <w:rPr>
          <w:sz w:val="24"/>
          <w:szCs w:val="24"/>
        </w:rPr>
        <w:t>Taskforce.</w:t>
      </w:r>
    </w:p>
    <w:p w:rsidR="004F02B3" w:rsidRPr="00092272" w:rsidRDefault="004F02B3" w:rsidP="004F02B3">
      <w:pPr>
        <w:jc w:val="both"/>
        <w:rPr>
          <w:sz w:val="24"/>
          <w:szCs w:val="24"/>
        </w:rPr>
      </w:pPr>
      <w:r w:rsidRPr="00092272">
        <w:rPr>
          <w:sz w:val="24"/>
          <w:szCs w:val="24"/>
        </w:rPr>
        <w:t xml:space="preserve">The Economic Policy Research Foundation of Turkey (TEPAV) provided content for taskforce recommendation development, with a team led by Ussal Sahbaz, B20 Content Lead. Directly reporting to B20 Turkey Chair, the B20 Steering Committee supervised the B20 content. The members of the </w:t>
      </w:r>
      <w:r>
        <w:rPr>
          <w:sz w:val="24"/>
          <w:szCs w:val="24"/>
        </w:rPr>
        <w:t>s</w:t>
      </w:r>
      <w:r w:rsidRPr="00092272">
        <w:rPr>
          <w:sz w:val="24"/>
          <w:szCs w:val="24"/>
        </w:rPr>
        <w:t xml:space="preserve">teering </w:t>
      </w:r>
      <w:r>
        <w:rPr>
          <w:sz w:val="24"/>
          <w:szCs w:val="24"/>
        </w:rPr>
        <w:t>c</w:t>
      </w:r>
      <w:r w:rsidRPr="00092272">
        <w:rPr>
          <w:sz w:val="24"/>
          <w:szCs w:val="24"/>
        </w:rPr>
        <w:t>ommittee were Tunç</w:t>
      </w:r>
      <w:r w:rsidR="00D9772E">
        <w:rPr>
          <w:sz w:val="24"/>
          <w:szCs w:val="24"/>
        </w:rPr>
        <w:t xml:space="preserve"> </w:t>
      </w:r>
      <w:r w:rsidRPr="00092272">
        <w:rPr>
          <w:sz w:val="24"/>
          <w:szCs w:val="24"/>
        </w:rPr>
        <w:t>Uyanık (chairman), Janamitra Devan, Robert Milliner, and Güven</w:t>
      </w:r>
      <w:r w:rsidR="00D9772E">
        <w:rPr>
          <w:sz w:val="24"/>
          <w:szCs w:val="24"/>
        </w:rPr>
        <w:t xml:space="preserve"> </w:t>
      </w:r>
      <w:r w:rsidRPr="00092272">
        <w:rPr>
          <w:sz w:val="24"/>
          <w:szCs w:val="24"/>
        </w:rPr>
        <w:t>Sak.</w:t>
      </w:r>
    </w:p>
    <w:p w:rsidR="004F02B3" w:rsidRPr="00F807F5" w:rsidRDefault="004F02B3" w:rsidP="004F02B3">
      <w:pPr>
        <w:rPr>
          <w:sz w:val="24"/>
          <w:szCs w:val="24"/>
        </w:rPr>
      </w:pPr>
      <w:r w:rsidRPr="00F807F5">
        <w:rPr>
          <w:b/>
          <w:sz w:val="24"/>
          <w:szCs w:val="24"/>
        </w:rPr>
        <w:t>Anti-Corruption Taskforce</w:t>
      </w:r>
    </w:p>
    <w:p w:rsidR="004F02B3" w:rsidRPr="00092272" w:rsidRDefault="004F02B3" w:rsidP="004F02B3">
      <w:pPr>
        <w:jc w:val="both"/>
        <w:rPr>
          <w:sz w:val="24"/>
          <w:szCs w:val="24"/>
        </w:rPr>
      </w:pPr>
      <w:r w:rsidRPr="00092272">
        <w:rPr>
          <w:sz w:val="24"/>
          <w:szCs w:val="24"/>
        </w:rPr>
        <w:t>The Anti-Corruption Taskforce was established under the coordinating chairs AyhanZeytinoğlu, Chairman of the Kocaeli Chamber of Industry, and David Seaton, Chairman and CEO of Fluor Corporation. The co-chairs were Gönenç</w:t>
      </w:r>
      <w:r w:rsidR="006D3DBD">
        <w:rPr>
          <w:sz w:val="24"/>
          <w:szCs w:val="24"/>
        </w:rPr>
        <w:t xml:space="preserve"> Gürkaynak</w:t>
      </w:r>
      <w:r w:rsidR="00AD75C7">
        <w:rPr>
          <w:sz w:val="24"/>
          <w:szCs w:val="24"/>
        </w:rPr>
        <w:t xml:space="preserve"> </w:t>
      </w:r>
      <w:r w:rsidR="006D3DBD">
        <w:rPr>
          <w:sz w:val="24"/>
          <w:szCs w:val="24"/>
        </w:rPr>
        <w:t>(</w:t>
      </w:r>
      <w:r w:rsidRPr="00092272">
        <w:rPr>
          <w:sz w:val="24"/>
          <w:szCs w:val="24"/>
        </w:rPr>
        <w:t>Managing Partner of ELIG Law Firm</w:t>
      </w:r>
      <w:r w:rsidR="006D3DBD">
        <w:rPr>
          <w:sz w:val="24"/>
          <w:szCs w:val="24"/>
        </w:rPr>
        <w:t>)</w:t>
      </w:r>
      <w:r w:rsidRPr="00092272">
        <w:rPr>
          <w:sz w:val="24"/>
          <w:szCs w:val="24"/>
        </w:rPr>
        <w:t xml:space="preserve">, Giuseppe Recchi </w:t>
      </w:r>
      <w:r w:rsidR="006D3DBD">
        <w:rPr>
          <w:sz w:val="24"/>
          <w:szCs w:val="24"/>
        </w:rPr>
        <w:t>(</w:t>
      </w:r>
      <w:r w:rsidRPr="00092272">
        <w:rPr>
          <w:sz w:val="24"/>
          <w:szCs w:val="24"/>
        </w:rPr>
        <w:t>Chairman of Telecom Italia</w:t>
      </w:r>
      <w:r w:rsidR="006D3DBD">
        <w:rPr>
          <w:sz w:val="24"/>
          <w:szCs w:val="24"/>
        </w:rPr>
        <w:t>)</w:t>
      </w:r>
      <w:r w:rsidRPr="00092272">
        <w:rPr>
          <w:sz w:val="24"/>
          <w:szCs w:val="24"/>
        </w:rPr>
        <w:t xml:space="preserve">, Sam Walsh </w:t>
      </w:r>
      <w:r w:rsidR="006D3DBD">
        <w:rPr>
          <w:sz w:val="24"/>
          <w:szCs w:val="24"/>
        </w:rPr>
        <w:t>(</w:t>
      </w:r>
      <w:r w:rsidRPr="00092272">
        <w:rPr>
          <w:sz w:val="24"/>
          <w:szCs w:val="24"/>
        </w:rPr>
        <w:t>CEO of Rio Tinto</w:t>
      </w:r>
      <w:r w:rsidR="006D3DBD">
        <w:rPr>
          <w:sz w:val="24"/>
          <w:szCs w:val="24"/>
        </w:rPr>
        <w:t>)</w:t>
      </w:r>
      <w:r w:rsidRPr="00092272">
        <w:rPr>
          <w:sz w:val="24"/>
          <w:szCs w:val="24"/>
        </w:rPr>
        <w:t xml:space="preserve">, </w:t>
      </w:r>
      <w:r w:rsidR="006D3DBD">
        <w:rPr>
          <w:sz w:val="24"/>
          <w:szCs w:val="24"/>
        </w:rPr>
        <w:t>and Brook Horowitz</w:t>
      </w:r>
      <w:r w:rsidR="00AD75C7">
        <w:rPr>
          <w:sz w:val="24"/>
          <w:szCs w:val="24"/>
        </w:rPr>
        <w:t xml:space="preserve"> </w:t>
      </w:r>
      <w:r w:rsidR="006D3DBD">
        <w:rPr>
          <w:sz w:val="24"/>
          <w:szCs w:val="24"/>
        </w:rPr>
        <w:t>(</w:t>
      </w:r>
      <w:r w:rsidRPr="00092272">
        <w:rPr>
          <w:sz w:val="24"/>
          <w:szCs w:val="24"/>
        </w:rPr>
        <w:t>CEO of IBLF Global</w:t>
      </w:r>
      <w:r w:rsidR="006D3DBD">
        <w:rPr>
          <w:sz w:val="24"/>
          <w:szCs w:val="24"/>
        </w:rPr>
        <w:t>)</w:t>
      </w:r>
      <w:r w:rsidRPr="00092272">
        <w:rPr>
          <w:sz w:val="24"/>
          <w:szCs w:val="24"/>
        </w:rPr>
        <w:t>. The deputies for the coordinating chairs were: Lee Tashjian</w:t>
      </w:r>
      <w:r w:rsidR="006D3DBD">
        <w:rPr>
          <w:sz w:val="24"/>
          <w:szCs w:val="24"/>
        </w:rPr>
        <w:t xml:space="preserve"> (</w:t>
      </w:r>
      <w:r w:rsidRPr="00092272">
        <w:rPr>
          <w:sz w:val="24"/>
          <w:szCs w:val="24"/>
        </w:rPr>
        <w:t>Special Assistant and Deputy to David Seaton, Flour Corporation</w:t>
      </w:r>
      <w:r w:rsidR="006D3DBD">
        <w:rPr>
          <w:sz w:val="24"/>
          <w:szCs w:val="24"/>
        </w:rPr>
        <w:t>)</w:t>
      </w:r>
      <w:r w:rsidRPr="00092272">
        <w:rPr>
          <w:sz w:val="24"/>
          <w:szCs w:val="24"/>
        </w:rPr>
        <w:t xml:space="preserve"> and Graham Bollan</w:t>
      </w:r>
      <w:r w:rsidR="006D3DBD">
        <w:rPr>
          <w:sz w:val="24"/>
          <w:szCs w:val="24"/>
        </w:rPr>
        <w:t xml:space="preserve"> (</w:t>
      </w:r>
      <w:r w:rsidRPr="00092272">
        <w:rPr>
          <w:sz w:val="24"/>
          <w:szCs w:val="24"/>
        </w:rPr>
        <w:t>Deputy to Ayhan</w:t>
      </w:r>
      <w:r w:rsidR="00FA4B60">
        <w:rPr>
          <w:sz w:val="24"/>
          <w:szCs w:val="24"/>
        </w:rPr>
        <w:t xml:space="preserve"> </w:t>
      </w:r>
      <w:r w:rsidRPr="00092272">
        <w:rPr>
          <w:sz w:val="24"/>
          <w:szCs w:val="24"/>
        </w:rPr>
        <w:t>Zeytinoğlu, Kocaeli Chamber of Industry</w:t>
      </w:r>
      <w:r w:rsidR="00FA4B60">
        <w:rPr>
          <w:sz w:val="24"/>
          <w:szCs w:val="24"/>
        </w:rPr>
        <w:t>)</w:t>
      </w:r>
      <w:r w:rsidR="00AD75C7">
        <w:rPr>
          <w:sz w:val="24"/>
          <w:szCs w:val="24"/>
        </w:rPr>
        <w:t xml:space="preserve">; </w:t>
      </w:r>
      <w:r w:rsidRPr="00092272">
        <w:rPr>
          <w:sz w:val="24"/>
          <w:szCs w:val="24"/>
        </w:rPr>
        <w:t xml:space="preserve">as well as deputies of the co-chairs Olgu Kama </w:t>
      </w:r>
      <w:r w:rsidR="00FA4B60">
        <w:rPr>
          <w:sz w:val="24"/>
          <w:szCs w:val="24"/>
        </w:rPr>
        <w:t>(</w:t>
      </w:r>
      <w:r w:rsidRPr="00092272">
        <w:rPr>
          <w:sz w:val="24"/>
          <w:szCs w:val="24"/>
        </w:rPr>
        <w:t>Partner</w:t>
      </w:r>
      <w:r>
        <w:rPr>
          <w:sz w:val="24"/>
          <w:szCs w:val="24"/>
        </w:rPr>
        <w:t xml:space="preserve">, </w:t>
      </w:r>
      <w:r w:rsidRPr="00092272">
        <w:rPr>
          <w:sz w:val="24"/>
          <w:szCs w:val="24"/>
        </w:rPr>
        <w:t>ELIG Law Firm</w:t>
      </w:r>
      <w:r w:rsidR="00FA4B60">
        <w:rPr>
          <w:sz w:val="24"/>
          <w:szCs w:val="24"/>
        </w:rPr>
        <w:t>)</w:t>
      </w:r>
      <w:r w:rsidRPr="00092272">
        <w:rPr>
          <w:sz w:val="24"/>
          <w:szCs w:val="24"/>
        </w:rPr>
        <w:t>, Deb</w:t>
      </w:r>
      <w:r>
        <w:rPr>
          <w:sz w:val="24"/>
          <w:szCs w:val="24"/>
        </w:rPr>
        <w:t>ra</w:t>
      </w:r>
      <w:r w:rsidRPr="00092272">
        <w:rPr>
          <w:sz w:val="24"/>
          <w:szCs w:val="24"/>
        </w:rPr>
        <w:t xml:space="preserve"> Valentine</w:t>
      </w:r>
      <w:r w:rsidR="00FA4B60">
        <w:rPr>
          <w:sz w:val="24"/>
          <w:szCs w:val="24"/>
        </w:rPr>
        <w:t xml:space="preserve"> (</w:t>
      </w:r>
      <w:r>
        <w:rPr>
          <w:sz w:val="24"/>
          <w:szCs w:val="24"/>
        </w:rPr>
        <w:t>Group Executive, Rio Tinto</w:t>
      </w:r>
      <w:r w:rsidR="00FA4B60">
        <w:rPr>
          <w:sz w:val="24"/>
          <w:szCs w:val="24"/>
        </w:rPr>
        <w:t>)</w:t>
      </w:r>
      <w:r>
        <w:rPr>
          <w:sz w:val="24"/>
          <w:szCs w:val="24"/>
        </w:rPr>
        <w:t xml:space="preserve">, and Caterina Bortolini </w:t>
      </w:r>
      <w:r w:rsidR="00FA4B60">
        <w:rPr>
          <w:sz w:val="24"/>
          <w:szCs w:val="24"/>
        </w:rPr>
        <w:t>(</w:t>
      </w:r>
      <w:r>
        <w:rPr>
          <w:sz w:val="24"/>
          <w:szCs w:val="24"/>
        </w:rPr>
        <w:t>Director, Telecom Italia</w:t>
      </w:r>
      <w:r w:rsidR="00FA4B60">
        <w:rPr>
          <w:sz w:val="24"/>
          <w:szCs w:val="24"/>
        </w:rPr>
        <w:t>)</w:t>
      </w:r>
      <w:r>
        <w:rPr>
          <w:sz w:val="24"/>
          <w:szCs w:val="24"/>
        </w:rPr>
        <w:t>.</w:t>
      </w:r>
      <w:r w:rsidRPr="00092272">
        <w:rPr>
          <w:sz w:val="24"/>
          <w:szCs w:val="24"/>
        </w:rPr>
        <w:t xml:space="preserve">The taskforce received in-depth content and process support </w:t>
      </w:r>
      <w:r w:rsidRPr="00092272">
        <w:rPr>
          <w:sz w:val="24"/>
          <w:szCs w:val="24"/>
        </w:rPr>
        <w:lastRenderedPageBreak/>
        <w:t>from Ernst &amp; Young as its knowledge partner, and the International Chamber of Commerce (ICC) and World Economic Forum (WEF) as its business network partners.</w:t>
      </w:r>
    </w:p>
    <w:p w:rsidR="00AD75C7" w:rsidRPr="00565D01" w:rsidRDefault="004F02B3" w:rsidP="00AD75C7">
      <w:pPr>
        <w:jc w:val="both"/>
        <w:rPr>
          <w:sz w:val="22"/>
          <w:szCs w:val="22"/>
        </w:rPr>
      </w:pPr>
      <w:r w:rsidRPr="00092272">
        <w:rPr>
          <w:sz w:val="24"/>
          <w:szCs w:val="24"/>
        </w:rPr>
        <w:t xml:space="preserve">The Anti-Corruption Taskforce had </w:t>
      </w:r>
      <w:r>
        <w:rPr>
          <w:sz w:val="24"/>
          <w:szCs w:val="24"/>
        </w:rPr>
        <w:t xml:space="preserve">119 </w:t>
      </w:r>
      <w:r w:rsidRPr="00092272">
        <w:rPr>
          <w:sz w:val="24"/>
          <w:szCs w:val="24"/>
        </w:rPr>
        <w:t>members, most of whom were senior executives in business, business associations, and professional services firms. The membership broadly repres</w:t>
      </w:r>
      <w:r>
        <w:rPr>
          <w:sz w:val="24"/>
          <w:szCs w:val="24"/>
        </w:rPr>
        <w:t>ented the countries of the G20.</w:t>
      </w:r>
      <w:r w:rsidR="00AD75C7">
        <w:rPr>
          <w:sz w:val="24"/>
          <w:szCs w:val="24"/>
        </w:rPr>
        <w:t xml:space="preserve"> </w:t>
      </w:r>
      <w:r w:rsidR="00AD75C7" w:rsidRPr="00AD75C7">
        <w:rPr>
          <w:sz w:val="24"/>
          <w:szCs w:val="24"/>
        </w:rPr>
        <w:t xml:space="preserve">The taskforce members met in person three times before the B20 Conference organized in September 2015 and exchanged ideas and material between meetings. See </w:t>
      </w:r>
      <w:r w:rsidR="00260534">
        <w:rPr>
          <w:sz w:val="24"/>
          <w:szCs w:val="24"/>
        </w:rPr>
        <w:t>page</w:t>
      </w:r>
      <w:r w:rsidR="00D47042">
        <w:rPr>
          <w:sz w:val="24"/>
          <w:szCs w:val="24"/>
        </w:rPr>
        <w:t xml:space="preserve"> </w:t>
      </w:r>
      <w:r w:rsidR="00525DC1">
        <w:rPr>
          <w:sz w:val="24"/>
          <w:szCs w:val="24"/>
        </w:rPr>
        <w:t>26</w:t>
      </w:r>
      <w:r w:rsidR="00AD75C7" w:rsidRPr="00AD75C7">
        <w:rPr>
          <w:sz w:val="24"/>
          <w:szCs w:val="24"/>
        </w:rPr>
        <w:t xml:space="preserve"> ‘Taskforce schedule and composition’ for details.</w:t>
      </w:r>
    </w:p>
    <w:p w:rsidR="004F02B3" w:rsidRPr="00092272" w:rsidRDefault="004F02B3" w:rsidP="004F02B3">
      <w:pPr>
        <w:jc w:val="both"/>
        <w:rPr>
          <w:sz w:val="24"/>
          <w:szCs w:val="24"/>
        </w:rPr>
      </w:pPr>
    </w:p>
    <w:p w:rsidR="004F02B3" w:rsidRDefault="004F02B3" w:rsidP="004F02B3">
      <w:pPr>
        <w:spacing w:before="0" w:after="200" w:line="276" w:lineRule="auto"/>
        <w:jc w:val="both"/>
        <w:rPr>
          <w:sz w:val="24"/>
          <w:szCs w:val="24"/>
        </w:rPr>
      </w:pPr>
      <w:r>
        <w:rPr>
          <w:b/>
          <w:sz w:val="24"/>
          <w:szCs w:val="24"/>
        </w:rPr>
        <w:br w:type="page"/>
      </w:r>
    </w:p>
    <w:p w:rsidR="001F5CA8" w:rsidRDefault="009835AB" w:rsidP="00AD75C7">
      <w:pPr>
        <w:pStyle w:val="21minor"/>
        <w:rPr>
          <w:rFonts w:ascii="Times New Roman" w:hAnsi="Times New Roman"/>
        </w:rPr>
      </w:pPr>
      <w:bookmarkStart w:id="2" w:name="_Toc301448152"/>
      <w:r>
        <w:rPr>
          <w:rFonts w:ascii="Times New Roman" w:hAnsi="Times New Roman"/>
        </w:rPr>
        <w:lastRenderedPageBreak/>
        <w:t>INTRODUCTION</w:t>
      </w:r>
      <w:bookmarkEnd w:id="2"/>
    </w:p>
    <w:p w:rsidR="00DE27DA" w:rsidRDefault="00DE27DA" w:rsidP="0034360C">
      <w:pPr>
        <w:jc w:val="both"/>
        <w:rPr>
          <w:sz w:val="24"/>
          <w:szCs w:val="24"/>
        </w:rPr>
      </w:pPr>
    </w:p>
    <w:p w:rsidR="00DE27DA" w:rsidRPr="004B0776" w:rsidRDefault="00DE27DA" w:rsidP="00DE27DA">
      <w:pPr>
        <w:jc w:val="both"/>
        <w:rPr>
          <w:sz w:val="24"/>
          <w:szCs w:val="24"/>
        </w:rPr>
      </w:pPr>
      <w:r w:rsidRPr="004B0776">
        <w:rPr>
          <w:sz w:val="24"/>
          <w:szCs w:val="24"/>
        </w:rPr>
        <w:t>Corruption is widely regarded as a major barrier to global growth and development. According to World Bank estimates, more than $1 trillion is paid in bribes each year,</w:t>
      </w:r>
      <w:r w:rsidRPr="003D26CA">
        <w:rPr>
          <w:rStyle w:val="FootnoteReference"/>
          <w:sz w:val="24"/>
          <w:szCs w:val="24"/>
          <w:vertAlign w:val="superscript"/>
        </w:rPr>
        <w:footnoteReference w:id="1"/>
      </w:r>
      <w:r w:rsidRPr="004B0776">
        <w:rPr>
          <w:sz w:val="24"/>
          <w:szCs w:val="24"/>
        </w:rPr>
        <w:t>costing more than 5 percent of global GDP ($2.6 trillion).</w:t>
      </w:r>
      <w:r w:rsidRPr="003D26CA">
        <w:rPr>
          <w:rStyle w:val="FootnoteReference"/>
          <w:sz w:val="24"/>
          <w:szCs w:val="24"/>
          <w:vertAlign w:val="superscript"/>
        </w:rPr>
        <w:footnoteReference w:id="2"/>
      </w:r>
    </w:p>
    <w:p w:rsidR="00DE27DA" w:rsidRDefault="00DE27DA" w:rsidP="00DE27DA">
      <w:pPr>
        <w:jc w:val="both"/>
        <w:rPr>
          <w:sz w:val="24"/>
          <w:szCs w:val="24"/>
        </w:rPr>
      </w:pPr>
      <w:r w:rsidRPr="004B0776">
        <w:rPr>
          <w:sz w:val="24"/>
          <w:szCs w:val="24"/>
        </w:rPr>
        <w:t xml:space="preserve">From a business perspective, corruption creates inefficiencies and prevents fair competition, with the </w:t>
      </w:r>
      <w:r>
        <w:rPr>
          <w:sz w:val="24"/>
          <w:szCs w:val="24"/>
        </w:rPr>
        <w:t>World Economic Forum (</w:t>
      </w:r>
      <w:r w:rsidRPr="004B0776">
        <w:rPr>
          <w:sz w:val="24"/>
          <w:szCs w:val="24"/>
        </w:rPr>
        <w:t>WEF</w:t>
      </w:r>
      <w:r>
        <w:rPr>
          <w:sz w:val="24"/>
          <w:szCs w:val="24"/>
        </w:rPr>
        <w:t>)</w:t>
      </w:r>
      <w:r w:rsidRPr="004B0776">
        <w:rPr>
          <w:sz w:val="24"/>
          <w:szCs w:val="24"/>
        </w:rPr>
        <w:t xml:space="preserve"> estimating that corruption increases the cost of doing business by up to 10 percent.</w:t>
      </w:r>
      <w:r w:rsidRPr="003D26CA">
        <w:rPr>
          <w:rStyle w:val="FootnoteReference"/>
          <w:sz w:val="24"/>
          <w:szCs w:val="24"/>
          <w:vertAlign w:val="superscript"/>
        </w:rPr>
        <w:footnoteReference w:id="3"/>
      </w:r>
      <w:r w:rsidRPr="004B0776">
        <w:rPr>
          <w:sz w:val="24"/>
          <w:szCs w:val="24"/>
        </w:rPr>
        <w:t xml:space="preserve"> Furthermore, with increasingly robust regulatory enforcement, growing international regulatory cooperation, and considerable stakeholder interest in business integrity, the likely reputational and financial cost of engaging in corrupt practices continues to increase. By combating corruption, companies can support the development of a sustainable investment and trading environment and encourage better public and private-sector decision</w:t>
      </w:r>
      <w:r>
        <w:rPr>
          <w:sz w:val="24"/>
          <w:szCs w:val="24"/>
        </w:rPr>
        <w:t xml:space="preserve"> </w:t>
      </w:r>
      <w:r w:rsidRPr="004B0776">
        <w:rPr>
          <w:sz w:val="24"/>
          <w:szCs w:val="24"/>
        </w:rPr>
        <w:t>making.</w:t>
      </w:r>
    </w:p>
    <w:p w:rsidR="00DE27DA" w:rsidRDefault="008234F6" w:rsidP="0034360C">
      <w:pPr>
        <w:jc w:val="both"/>
        <w:rPr>
          <w:sz w:val="24"/>
          <w:szCs w:val="24"/>
        </w:rPr>
      </w:pPr>
      <w:r>
        <w:rPr>
          <w:sz w:val="24"/>
          <w:szCs w:val="24"/>
        </w:rPr>
        <w:t xml:space="preserve">Under the Australian B20, corruption issues were handled under </w:t>
      </w:r>
      <w:r w:rsidR="00A5056C">
        <w:rPr>
          <w:sz w:val="24"/>
          <w:szCs w:val="24"/>
        </w:rPr>
        <w:t xml:space="preserve">recommendations developed by </w:t>
      </w:r>
      <w:r>
        <w:rPr>
          <w:sz w:val="24"/>
          <w:szCs w:val="24"/>
        </w:rPr>
        <w:t xml:space="preserve">cross-taskforce </w:t>
      </w:r>
      <w:r w:rsidR="00A5056C">
        <w:rPr>
          <w:sz w:val="24"/>
          <w:szCs w:val="24"/>
        </w:rPr>
        <w:t>study group</w:t>
      </w:r>
      <w:r>
        <w:rPr>
          <w:sz w:val="24"/>
          <w:szCs w:val="24"/>
        </w:rPr>
        <w:t xml:space="preserve">. This year, these issues were tackled within the scope of a full-fledged and stand-alone taskforce. </w:t>
      </w:r>
      <w:r w:rsidR="00427376">
        <w:rPr>
          <w:sz w:val="24"/>
          <w:szCs w:val="24"/>
        </w:rPr>
        <w:t xml:space="preserve">Another divergence from last year is also the fact that the taskforce established </w:t>
      </w:r>
      <w:r w:rsidR="000D6B88">
        <w:rPr>
          <w:sz w:val="24"/>
          <w:szCs w:val="24"/>
        </w:rPr>
        <w:t xml:space="preserve">5 workstreams to individually </w:t>
      </w:r>
      <w:r w:rsidR="001015F8">
        <w:rPr>
          <w:sz w:val="24"/>
          <w:szCs w:val="24"/>
        </w:rPr>
        <w:t xml:space="preserve">analyze the overarching themes in corruption. These workstreams are Beneficial Ownership, Customs, </w:t>
      </w:r>
      <w:r w:rsidR="0050594F">
        <w:rPr>
          <w:sz w:val="24"/>
          <w:szCs w:val="24"/>
        </w:rPr>
        <w:t xml:space="preserve">International Conventions, Public Procurement and Training. In close interaction with the G20 Anti Corruption Working Group (ACWG), the ACTF </w:t>
      </w:r>
      <w:r w:rsidR="00E542B2">
        <w:rPr>
          <w:sz w:val="24"/>
          <w:szCs w:val="24"/>
        </w:rPr>
        <w:t xml:space="preserve">puts the 5 recommendations presented in this paper forth. </w:t>
      </w:r>
    </w:p>
    <w:p w:rsidR="00420C7D" w:rsidRPr="00420C7D" w:rsidRDefault="00420C7D" w:rsidP="00B27981">
      <w:pPr>
        <w:jc w:val="both"/>
        <w:rPr>
          <w:sz w:val="24"/>
          <w:szCs w:val="24"/>
        </w:rPr>
      </w:pPr>
    </w:p>
    <w:p w:rsidR="00DE27DA" w:rsidRDefault="00DE27DA">
      <w:pPr>
        <w:spacing w:before="0" w:after="200" w:line="276" w:lineRule="auto"/>
        <w:jc w:val="both"/>
        <w:rPr>
          <w:b/>
          <w:color w:val="002960"/>
          <w:sz w:val="24"/>
          <w:szCs w:val="24"/>
        </w:rPr>
      </w:pPr>
      <w:bookmarkStart w:id="3" w:name="_Toc301448153"/>
      <w:r>
        <w:rPr>
          <w:sz w:val="24"/>
          <w:szCs w:val="24"/>
        </w:rPr>
        <w:br w:type="page"/>
      </w:r>
    </w:p>
    <w:p w:rsidR="003364D2" w:rsidRPr="003D26CA" w:rsidRDefault="00B71626" w:rsidP="00C1728A">
      <w:pPr>
        <w:pStyle w:val="21minor"/>
        <w:outlineLvl w:val="0"/>
        <w:rPr>
          <w:rFonts w:ascii="Times New Roman" w:hAnsi="Times New Roman"/>
          <w:sz w:val="24"/>
          <w:szCs w:val="24"/>
        </w:rPr>
      </w:pPr>
      <w:r w:rsidRPr="003D26CA">
        <w:rPr>
          <w:rFonts w:ascii="Times New Roman" w:hAnsi="Times New Roman"/>
          <w:sz w:val="24"/>
          <w:szCs w:val="24"/>
        </w:rPr>
        <w:lastRenderedPageBreak/>
        <w:t xml:space="preserve">RECOMMENDATION 1: </w:t>
      </w:r>
      <w:r w:rsidR="00B103FD" w:rsidRPr="003D26CA">
        <w:rPr>
          <w:rFonts w:ascii="Times New Roman" w:hAnsi="Times New Roman"/>
          <w:sz w:val="24"/>
          <w:szCs w:val="24"/>
        </w:rPr>
        <w:t>Implement G20 High-Level Principles On Beneficial Ownership Transparency</w:t>
      </w:r>
      <w:bookmarkEnd w:id="3"/>
    </w:p>
    <w:p w:rsidR="001F5CA8" w:rsidRPr="00AD75C7" w:rsidRDefault="001F5CA8" w:rsidP="00AD75C7">
      <w:pPr>
        <w:rPr>
          <w:sz w:val="24"/>
          <w:szCs w:val="24"/>
        </w:rPr>
      </w:pPr>
    </w:p>
    <w:tbl>
      <w:tblPr>
        <w:tblStyle w:val="LightList-Accent5"/>
        <w:tblW w:w="8364" w:type="dxa"/>
        <w:tblInd w:w="108" w:type="dxa"/>
        <w:tblLook w:val="04A0" w:firstRow="1" w:lastRow="0" w:firstColumn="1" w:lastColumn="0" w:noHBand="0" w:noVBand="1"/>
      </w:tblPr>
      <w:tblGrid>
        <w:gridCol w:w="1895"/>
        <w:gridCol w:w="6469"/>
      </w:tblGrid>
      <w:tr w:rsidR="00A82DFE" w:rsidRPr="001840D0" w:rsidTr="00F0165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rsidR="00A82DFE" w:rsidRPr="001840D0" w:rsidRDefault="00A82DFE" w:rsidP="00A82DFE">
            <w:pPr>
              <w:spacing w:before="0" w:after="0"/>
              <w:rPr>
                <w:sz w:val="22"/>
                <w:szCs w:val="22"/>
                <w:lang w:val="en-US"/>
              </w:rPr>
            </w:pPr>
            <w:r w:rsidRPr="001840D0">
              <w:rPr>
                <w:sz w:val="22"/>
                <w:szCs w:val="22"/>
                <w:lang w:val="en-US"/>
              </w:rPr>
              <w:t>Reference</w:t>
            </w:r>
          </w:p>
        </w:tc>
        <w:tc>
          <w:tcPr>
            <w:tcW w:w="6469" w:type="dxa"/>
            <w:shd w:val="clear" w:color="auto" w:fill="auto"/>
            <w:vAlign w:val="center"/>
          </w:tcPr>
          <w:p w:rsidR="00A82DFE" w:rsidRPr="00F57508" w:rsidRDefault="00A82DFE" w:rsidP="00A82DFE">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sz w:val="24"/>
                <w:szCs w:val="24"/>
                <w:lang w:val="en-US"/>
              </w:rPr>
            </w:pPr>
            <w:r w:rsidRPr="00F57508">
              <w:rPr>
                <w:b w:val="0"/>
                <w:color w:val="000000" w:themeColor="text1"/>
                <w:sz w:val="24"/>
                <w:szCs w:val="24"/>
              </w:rPr>
              <w:t>AC1</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Recommendation</w:t>
            </w:r>
          </w:p>
        </w:tc>
        <w:tc>
          <w:tcPr>
            <w:tcW w:w="6469" w:type="dxa"/>
            <w:shd w:val="clear" w:color="auto" w:fill="auto"/>
            <w:vAlign w:val="center"/>
          </w:tcPr>
          <w:p w:rsidR="00A82DFE" w:rsidRPr="003D26CA" w:rsidRDefault="00A82DFE" w:rsidP="00A82DFE">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Implement G20 high-level principles on beneficial ownership transparency.</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Owner</w:t>
            </w:r>
          </w:p>
        </w:tc>
        <w:tc>
          <w:tcPr>
            <w:tcW w:w="6469" w:type="dxa"/>
            <w:vAlign w:val="center"/>
          </w:tcPr>
          <w:p w:rsidR="00A82DFE" w:rsidRPr="003D26CA" w:rsidRDefault="00A82DFE" w:rsidP="00A82DFE">
            <w:pPr>
              <w:spacing w:before="0" w:after="0"/>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G20 governments and</w:t>
            </w:r>
            <w:r w:rsidR="00A16F12">
              <w:rPr>
                <w:sz w:val="24"/>
                <w:szCs w:val="24"/>
                <w:lang w:val="en-US"/>
              </w:rPr>
              <w:t xml:space="preserve"> B20</w:t>
            </w:r>
            <w:r w:rsidRPr="003D26CA">
              <w:rPr>
                <w:sz w:val="24"/>
                <w:szCs w:val="24"/>
                <w:lang w:val="en-US"/>
              </w:rPr>
              <w:t xml:space="preserve"> ACTF.</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Timing</w:t>
            </w:r>
          </w:p>
        </w:tc>
        <w:tc>
          <w:tcPr>
            <w:tcW w:w="6469" w:type="dxa"/>
            <w:vAlign w:val="center"/>
          </w:tcPr>
          <w:p w:rsidR="00A82DFE" w:rsidRPr="001840D0" w:rsidRDefault="00572B23" w:rsidP="00F01652">
            <w:pPr>
              <w:spacing w:before="0" w:after="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2016 </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Value</w:t>
            </w:r>
          </w:p>
        </w:tc>
        <w:tc>
          <w:tcPr>
            <w:tcW w:w="6469" w:type="dxa"/>
            <w:vAlign w:val="center"/>
          </w:tcPr>
          <w:p w:rsidR="00A82DFE" w:rsidRPr="001840D0" w:rsidRDefault="00994361" w:rsidP="00F01652">
            <w:pPr>
              <w:spacing w:before="0"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Increased transparency and means to recovery stolen assets </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KPI</w:t>
            </w:r>
          </w:p>
        </w:tc>
        <w:tc>
          <w:tcPr>
            <w:tcW w:w="6469" w:type="dxa"/>
            <w:vAlign w:val="center"/>
          </w:tcPr>
          <w:p w:rsidR="00A82DFE" w:rsidRPr="001840D0" w:rsidRDefault="003E1993" w:rsidP="00F01652">
            <w:pPr>
              <w:spacing w:before="0" w:after="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G20 High Level </w:t>
            </w:r>
            <w:r w:rsidR="00994361">
              <w:rPr>
                <w:sz w:val="22"/>
                <w:szCs w:val="22"/>
              </w:rPr>
              <w:t xml:space="preserve">Principles adopted across the G20 governments </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Default="00A82DFE" w:rsidP="00F01652">
            <w:pPr>
              <w:spacing w:before="0" w:after="0"/>
              <w:rPr>
                <w:color w:val="FFFFFF" w:themeColor="background1"/>
                <w:sz w:val="22"/>
                <w:szCs w:val="22"/>
              </w:rPr>
            </w:pPr>
            <w:r>
              <w:rPr>
                <w:color w:val="FFFFFF" w:themeColor="background1"/>
                <w:sz w:val="22"/>
                <w:szCs w:val="22"/>
              </w:rPr>
              <w:t>Current (Target)</w:t>
            </w:r>
          </w:p>
        </w:tc>
        <w:tc>
          <w:tcPr>
            <w:tcW w:w="6469" w:type="dxa"/>
            <w:vAlign w:val="center"/>
          </w:tcPr>
          <w:p w:rsidR="00A82DFE" w:rsidRPr="001840D0" w:rsidRDefault="00755E9C" w:rsidP="00F01652">
            <w:pPr>
              <w:spacing w:before="0"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Achieve adherence to the G20 principles</w:t>
            </w:r>
            <w:r w:rsidR="004C0B68">
              <w:rPr>
                <w:sz w:val="22"/>
                <w:szCs w:val="22"/>
              </w:rPr>
              <w:t xml:space="preserve"> across the member countries led by China </w:t>
            </w:r>
          </w:p>
        </w:tc>
      </w:tr>
    </w:tbl>
    <w:p w:rsidR="00A82DFE" w:rsidRDefault="00A82DFE" w:rsidP="00120F36">
      <w:pPr>
        <w:spacing w:after="120"/>
        <w:rPr>
          <w:b/>
          <w:sz w:val="24"/>
          <w:szCs w:val="24"/>
        </w:rPr>
      </w:pPr>
    </w:p>
    <w:p w:rsidR="003C3F6B" w:rsidRPr="003D26CA" w:rsidRDefault="003C3F6B" w:rsidP="00120F36">
      <w:pPr>
        <w:spacing w:after="120"/>
        <w:rPr>
          <w:b/>
          <w:sz w:val="24"/>
          <w:szCs w:val="24"/>
        </w:rPr>
      </w:pPr>
      <w:r w:rsidRPr="003D26CA">
        <w:rPr>
          <w:b/>
          <w:sz w:val="24"/>
          <w:szCs w:val="24"/>
        </w:rPr>
        <w:t>Context</w:t>
      </w:r>
    </w:p>
    <w:p w:rsidR="00803663" w:rsidRPr="003D26CA" w:rsidRDefault="00C7260F" w:rsidP="00120F36">
      <w:pPr>
        <w:jc w:val="both"/>
        <w:rPr>
          <w:sz w:val="24"/>
          <w:szCs w:val="24"/>
        </w:rPr>
      </w:pPr>
      <w:r w:rsidRPr="003D26CA">
        <w:rPr>
          <w:sz w:val="24"/>
          <w:szCs w:val="24"/>
        </w:rPr>
        <w:t>Corruption, t</w:t>
      </w:r>
      <w:r w:rsidR="007458AF" w:rsidRPr="003D26CA">
        <w:rPr>
          <w:sz w:val="24"/>
          <w:szCs w:val="24"/>
        </w:rPr>
        <w:t>errorist financing</w:t>
      </w:r>
      <w:r w:rsidR="005F13BF" w:rsidRPr="003D26CA">
        <w:rPr>
          <w:sz w:val="24"/>
          <w:szCs w:val="24"/>
        </w:rPr>
        <w:t xml:space="preserve">, </w:t>
      </w:r>
      <w:r w:rsidR="006A7209" w:rsidRPr="003D26CA">
        <w:rPr>
          <w:sz w:val="24"/>
          <w:szCs w:val="24"/>
        </w:rPr>
        <w:t>tax evasion</w:t>
      </w:r>
      <w:r w:rsidR="005A3E72">
        <w:rPr>
          <w:sz w:val="24"/>
          <w:szCs w:val="24"/>
        </w:rPr>
        <w:t>,</w:t>
      </w:r>
      <w:r w:rsidRPr="003D26CA">
        <w:rPr>
          <w:sz w:val="24"/>
          <w:szCs w:val="24"/>
        </w:rPr>
        <w:t xml:space="preserve"> and the ensuing money laundering</w:t>
      </w:r>
      <w:r w:rsidR="00B7242A" w:rsidRPr="003D26CA">
        <w:rPr>
          <w:sz w:val="24"/>
          <w:szCs w:val="24"/>
        </w:rPr>
        <w:t xml:space="preserve"> </w:t>
      </w:r>
      <w:r w:rsidR="009070C0">
        <w:rPr>
          <w:sz w:val="24"/>
          <w:szCs w:val="24"/>
        </w:rPr>
        <w:t xml:space="preserve"> </w:t>
      </w:r>
      <w:r w:rsidR="00B7242A" w:rsidRPr="003D26CA">
        <w:rPr>
          <w:sz w:val="24"/>
          <w:szCs w:val="24"/>
        </w:rPr>
        <w:t>increas</w:t>
      </w:r>
      <w:r w:rsidR="007458AF" w:rsidRPr="003D26CA">
        <w:rPr>
          <w:sz w:val="24"/>
          <w:szCs w:val="24"/>
        </w:rPr>
        <w:t>e</w:t>
      </w:r>
      <w:r w:rsidR="009070C0">
        <w:rPr>
          <w:sz w:val="24"/>
          <w:szCs w:val="24"/>
        </w:rPr>
        <w:t xml:space="preserve"> </w:t>
      </w:r>
      <w:r w:rsidR="00B7242A" w:rsidRPr="003D26CA">
        <w:rPr>
          <w:sz w:val="24"/>
          <w:szCs w:val="24"/>
        </w:rPr>
        <w:t>economic and political instabilit</w:t>
      </w:r>
      <w:r w:rsidR="00ED6582" w:rsidRPr="003D26CA">
        <w:rPr>
          <w:sz w:val="24"/>
          <w:szCs w:val="24"/>
        </w:rPr>
        <w:t>y</w:t>
      </w:r>
      <w:r w:rsidR="00B7242A" w:rsidRPr="003D26CA">
        <w:rPr>
          <w:sz w:val="24"/>
          <w:szCs w:val="24"/>
        </w:rPr>
        <w:t xml:space="preserve">. </w:t>
      </w:r>
      <w:r w:rsidR="007458AF" w:rsidRPr="003D26CA">
        <w:rPr>
          <w:sz w:val="24"/>
          <w:szCs w:val="24"/>
        </w:rPr>
        <w:t xml:space="preserve">The lack of a </w:t>
      </w:r>
      <w:r w:rsidRPr="003D26CA">
        <w:rPr>
          <w:sz w:val="24"/>
          <w:szCs w:val="24"/>
        </w:rPr>
        <w:t xml:space="preserve">globally </w:t>
      </w:r>
      <w:r w:rsidR="007458AF" w:rsidRPr="003D26CA">
        <w:rPr>
          <w:sz w:val="24"/>
          <w:szCs w:val="24"/>
        </w:rPr>
        <w:t xml:space="preserve">consistent approach to disclosure of </w:t>
      </w:r>
      <w:r w:rsidR="00792850" w:rsidRPr="003D26CA">
        <w:rPr>
          <w:sz w:val="24"/>
          <w:szCs w:val="24"/>
        </w:rPr>
        <w:t xml:space="preserve">ultimate </w:t>
      </w:r>
      <w:r w:rsidR="00B7242A" w:rsidRPr="003D26CA">
        <w:rPr>
          <w:sz w:val="24"/>
          <w:szCs w:val="24"/>
        </w:rPr>
        <w:t>beneficial owners</w:t>
      </w:r>
      <w:r w:rsidR="00144829" w:rsidRPr="003D26CA">
        <w:rPr>
          <w:sz w:val="24"/>
          <w:szCs w:val="24"/>
        </w:rPr>
        <w:t>hip</w:t>
      </w:r>
      <w:r w:rsidRPr="003D26CA">
        <w:rPr>
          <w:sz w:val="24"/>
          <w:szCs w:val="24"/>
        </w:rPr>
        <w:t xml:space="preserve"> of companies and other legal entities</w:t>
      </w:r>
      <w:r w:rsidR="009070C0">
        <w:rPr>
          <w:sz w:val="24"/>
          <w:szCs w:val="24"/>
        </w:rPr>
        <w:t xml:space="preserve"> </w:t>
      </w:r>
      <w:r w:rsidR="007458AF" w:rsidRPr="003D26CA">
        <w:rPr>
          <w:sz w:val="24"/>
          <w:szCs w:val="24"/>
        </w:rPr>
        <w:t xml:space="preserve">contributes to a lack of transparency over </w:t>
      </w:r>
      <w:r w:rsidR="00B050E0" w:rsidRPr="003D26CA">
        <w:rPr>
          <w:sz w:val="24"/>
          <w:szCs w:val="24"/>
        </w:rPr>
        <w:t xml:space="preserve">the </w:t>
      </w:r>
      <w:r w:rsidR="007458AF" w:rsidRPr="003D26CA">
        <w:rPr>
          <w:sz w:val="24"/>
          <w:szCs w:val="24"/>
        </w:rPr>
        <w:t>control of assets and entities</w:t>
      </w:r>
      <w:r w:rsidR="00B7242A" w:rsidRPr="003D26CA">
        <w:rPr>
          <w:sz w:val="24"/>
          <w:szCs w:val="24"/>
        </w:rPr>
        <w:t xml:space="preserve">. During </w:t>
      </w:r>
      <w:r w:rsidR="007458AF" w:rsidRPr="003D26CA">
        <w:rPr>
          <w:sz w:val="24"/>
          <w:szCs w:val="24"/>
        </w:rPr>
        <w:t xml:space="preserve">the </w:t>
      </w:r>
      <w:r w:rsidR="00B7242A" w:rsidRPr="003D26CA">
        <w:rPr>
          <w:sz w:val="24"/>
          <w:szCs w:val="24"/>
        </w:rPr>
        <w:t>Australian presidency</w:t>
      </w:r>
      <w:r w:rsidR="0073339C">
        <w:rPr>
          <w:sz w:val="24"/>
          <w:szCs w:val="24"/>
        </w:rPr>
        <w:t>,</w:t>
      </w:r>
      <w:r w:rsidR="00B7242A" w:rsidRPr="003D26CA">
        <w:rPr>
          <w:sz w:val="24"/>
          <w:szCs w:val="24"/>
        </w:rPr>
        <w:t xml:space="preserve"> G20 leaders </w:t>
      </w:r>
      <w:r w:rsidR="007458AF" w:rsidRPr="003D26CA">
        <w:rPr>
          <w:sz w:val="24"/>
          <w:szCs w:val="24"/>
        </w:rPr>
        <w:t>made</w:t>
      </w:r>
      <w:r w:rsidR="00F428F3" w:rsidRPr="003D26CA">
        <w:rPr>
          <w:sz w:val="24"/>
          <w:szCs w:val="24"/>
        </w:rPr>
        <w:t xml:space="preserve"> commitments </w:t>
      </w:r>
      <w:r w:rsidR="007458AF" w:rsidRPr="003D26CA">
        <w:rPr>
          <w:sz w:val="24"/>
          <w:szCs w:val="24"/>
        </w:rPr>
        <w:t>in relation to</w:t>
      </w:r>
      <w:r w:rsidR="00B7242A" w:rsidRPr="003D26CA">
        <w:rPr>
          <w:sz w:val="24"/>
          <w:szCs w:val="24"/>
        </w:rPr>
        <w:t xml:space="preserve"> “</w:t>
      </w:r>
      <w:r w:rsidR="00A8409B" w:rsidRPr="003D26CA">
        <w:rPr>
          <w:sz w:val="24"/>
          <w:szCs w:val="24"/>
        </w:rPr>
        <w:t>high</w:t>
      </w:r>
      <w:r w:rsidR="00B7242A" w:rsidRPr="003D26CA">
        <w:rPr>
          <w:sz w:val="24"/>
          <w:szCs w:val="24"/>
        </w:rPr>
        <w:t>-</w:t>
      </w:r>
      <w:r w:rsidR="00A8409B" w:rsidRPr="003D26CA">
        <w:rPr>
          <w:sz w:val="24"/>
          <w:szCs w:val="24"/>
        </w:rPr>
        <w:t xml:space="preserve">level principles </w:t>
      </w:r>
      <w:r w:rsidR="00B7242A" w:rsidRPr="003D26CA">
        <w:rPr>
          <w:sz w:val="24"/>
          <w:szCs w:val="24"/>
        </w:rPr>
        <w:t xml:space="preserve">on </w:t>
      </w:r>
      <w:r w:rsidR="00A8409B" w:rsidRPr="003D26CA">
        <w:rPr>
          <w:sz w:val="24"/>
          <w:szCs w:val="24"/>
        </w:rPr>
        <w:t>beneficial ownership transparency</w:t>
      </w:r>
      <w:r w:rsidR="00474CE2" w:rsidRPr="003D26CA">
        <w:rPr>
          <w:sz w:val="24"/>
          <w:szCs w:val="24"/>
        </w:rPr>
        <w:t>”</w:t>
      </w:r>
      <w:r w:rsidR="009070C0">
        <w:rPr>
          <w:sz w:val="24"/>
          <w:szCs w:val="24"/>
        </w:rPr>
        <w:t xml:space="preserve"> </w:t>
      </w:r>
      <w:r w:rsidR="00491A8E" w:rsidRPr="003D26CA">
        <w:rPr>
          <w:sz w:val="24"/>
          <w:szCs w:val="24"/>
        </w:rPr>
        <w:t>with</w:t>
      </w:r>
      <w:r w:rsidR="007458AF" w:rsidRPr="003D26CA">
        <w:rPr>
          <w:sz w:val="24"/>
          <w:szCs w:val="24"/>
        </w:rPr>
        <w:t xml:space="preserve"> reference to </w:t>
      </w:r>
      <w:r w:rsidR="00F428F3" w:rsidRPr="003D26CA">
        <w:rPr>
          <w:sz w:val="24"/>
          <w:szCs w:val="24"/>
        </w:rPr>
        <w:t>Financial Action Task Force (</w:t>
      </w:r>
      <w:r w:rsidR="0005158C" w:rsidRPr="003D26CA">
        <w:rPr>
          <w:sz w:val="24"/>
          <w:szCs w:val="24"/>
        </w:rPr>
        <w:t>“</w:t>
      </w:r>
      <w:r w:rsidR="00F428F3" w:rsidRPr="003D26CA">
        <w:rPr>
          <w:sz w:val="24"/>
          <w:szCs w:val="24"/>
        </w:rPr>
        <w:t>FATF</w:t>
      </w:r>
      <w:r w:rsidR="0005158C" w:rsidRPr="003D26CA">
        <w:rPr>
          <w:sz w:val="24"/>
          <w:szCs w:val="24"/>
        </w:rPr>
        <w:t>”</w:t>
      </w:r>
      <w:r w:rsidR="00F428F3" w:rsidRPr="003D26CA">
        <w:rPr>
          <w:sz w:val="24"/>
          <w:szCs w:val="24"/>
        </w:rPr>
        <w:t>)</w:t>
      </w:r>
      <w:r w:rsidR="00F428F3" w:rsidRPr="0058302B">
        <w:rPr>
          <w:rStyle w:val="FootnoteReference"/>
          <w:sz w:val="24"/>
          <w:szCs w:val="24"/>
          <w:vertAlign w:val="superscript"/>
        </w:rPr>
        <w:footnoteReference w:id="4"/>
      </w:r>
      <w:r w:rsidR="007458AF" w:rsidRPr="003D26CA">
        <w:rPr>
          <w:sz w:val="24"/>
          <w:szCs w:val="24"/>
        </w:rPr>
        <w:t>recommendations</w:t>
      </w:r>
      <w:r w:rsidR="00F428F3" w:rsidRPr="003D26CA">
        <w:rPr>
          <w:sz w:val="24"/>
          <w:szCs w:val="24"/>
        </w:rPr>
        <w:t>.</w:t>
      </w:r>
      <w:r w:rsidR="00A8098E" w:rsidRPr="003D26CA">
        <w:rPr>
          <w:sz w:val="24"/>
          <w:szCs w:val="24"/>
        </w:rPr>
        <w:t xml:space="preserve"> ACTF members believe that business</w:t>
      </w:r>
      <w:r w:rsidR="0035571B" w:rsidRPr="003D26CA">
        <w:rPr>
          <w:sz w:val="24"/>
          <w:szCs w:val="24"/>
        </w:rPr>
        <w:t>es</w:t>
      </w:r>
      <w:r w:rsidR="00A8098E" w:rsidRPr="003D26CA">
        <w:rPr>
          <w:sz w:val="24"/>
          <w:szCs w:val="24"/>
        </w:rPr>
        <w:t xml:space="preserve"> can and should play a constructive role in advancing recommendations that will help ensure harmonized regulation as countries seek to implement the intent of the </w:t>
      </w:r>
      <w:r w:rsidR="00E72187" w:rsidRPr="003D26CA">
        <w:rPr>
          <w:sz w:val="24"/>
          <w:szCs w:val="24"/>
        </w:rPr>
        <w:t>high</w:t>
      </w:r>
      <w:r w:rsidR="00A8098E" w:rsidRPr="003D26CA">
        <w:rPr>
          <w:sz w:val="24"/>
          <w:szCs w:val="24"/>
        </w:rPr>
        <w:t>-</w:t>
      </w:r>
      <w:r w:rsidR="00E72187" w:rsidRPr="003D26CA">
        <w:rPr>
          <w:sz w:val="24"/>
          <w:szCs w:val="24"/>
        </w:rPr>
        <w:t>level principles</w:t>
      </w:r>
      <w:r w:rsidR="00A8098E" w:rsidRPr="003D26CA">
        <w:rPr>
          <w:sz w:val="24"/>
          <w:szCs w:val="24"/>
        </w:rPr>
        <w:t>.</w:t>
      </w:r>
    </w:p>
    <w:p w:rsidR="006F44D8" w:rsidRPr="003D26CA" w:rsidRDefault="006F44D8" w:rsidP="00120F36">
      <w:pPr>
        <w:spacing w:after="120"/>
        <w:rPr>
          <w:b/>
          <w:sz w:val="24"/>
          <w:szCs w:val="24"/>
        </w:rPr>
      </w:pPr>
      <w:r w:rsidRPr="003D26CA">
        <w:rPr>
          <w:b/>
          <w:sz w:val="24"/>
          <w:szCs w:val="24"/>
        </w:rPr>
        <w:t>Actions</w:t>
      </w:r>
    </w:p>
    <w:p w:rsidR="00314CA2" w:rsidRPr="003D26CA" w:rsidRDefault="00491A8E" w:rsidP="00120F36">
      <w:pPr>
        <w:jc w:val="both"/>
        <w:rPr>
          <w:sz w:val="24"/>
          <w:szCs w:val="24"/>
        </w:rPr>
      </w:pPr>
      <w:r w:rsidRPr="003D26CA">
        <w:rPr>
          <w:sz w:val="24"/>
          <w:szCs w:val="24"/>
        </w:rPr>
        <w:t>E</w:t>
      </w:r>
      <w:r w:rsidR="00E27A17" w:rsidRPr="003D26CA">
        <w:rPr>
          <w:sz w:val="24"/>
          <w:szCs w:val="24"/>
        </w:rPr>
        <w:t xml:space="preserve">stablishing transparency in beneficial ownership requires </w:t>
      </w:r>
      <w:r w:rsidRPr="003D26CA">
        <w:rPr>
          <w:sz w:val="24"/>
          <w:szCs w:val="24"/>
        </w:rPr>
        <w:t xml:space="preserve">information to be gathered </w:t>
      </w:r>
      <w:r w:rsidR="00E27A17" w:rsidRPr="003D26CA">
        <w:rPr>
          <w:sz w:val="24"/>
          <w:szCs w:val="24"/>
        </w:rPr>
        <w:t>at</w:t>
      </w:r>
      <w:r w:rsidRPr="003D26CA">
        <w:rPr>
          <w:sz w:val="24"/>
          <w:szCs w:val="24"/>
        </w:rPr>
        <w:t xml:space="preserve"> both </w:t>
      </w:r>
      <w:r w:rsidR="00ED6582" w:rsidRPr="003D26CA">
        <w:rPr>
          <w:sz w:val="24"/>
          <w:szCs w:val="24"/>
        </w:rPr>
        <w:t xml:space="preserve">the </w:t>
      </w:r>
      <w:r w:rsidR="00E27A17" w:rsidRPr="003D26CA">
        <w:rPr>
          <w:sz w:val="24"/>
          <w:szCs w:val="24"/>
        </w:rPr>
        <w:t xml:space="preserve">country level </w:t>
      </w:r>
      <w:r w:rsidR="00A10247" w:rsidRPr="003D26CA">
        <w:rPr>
          <w:sz w:val="24"/>
          <w:szCs w:val="24"/>
        </w:rPr>
        <w:t>and</w:t>
      </w:r>
      <w:r w:rsidRPr="003D26CA">
        <w:rPr>
          <w:sz w:val="24"/>
          <w:szCs w:val="24"/>
        </w:rPr>
        <w:t xml:space="preserve"> company level</w:t>
      </w:r>
      <w:r w:rsidR="00E27A17" w:rsidRPr="003D26CA">
        <w:rPr>
          <w:sz w:val="24"/>
          <w:szCs w:val="24"/>
        </w:rPr>
        <w:t xml:space="preserve">. </w:t>
      </w:r>
      <w:r w:rsidR="00314CA2" w:rsidRPr="003D26CA">
        <w:rPr>
          <w:sz w:val="24"/>
          <w:szCs w:val="24"/>
        </w:rPr>
        <w:t xml:space="preserve">A benchmarking exercise should be undertaken to understand how </w:t>
      </w:r>
      <w:r w:rsidR="00C7260F" w:rsidRPr="003D26CA">
        <w:rPr>
          <w:sz w:val="24"/>
          <w:szCs w:val="24"/>
        </w:rPr>
        <w:t xml:space="preserve">countries and </w:t>
      </w:r>
      <w:r w:rsidR="00314CA2" w:rsidRPr="003D26CA">
        <w:rPr>
          <w:sz w:val="24"/>
          <w:szCs w:val="24"/>
        </w:rPr>
        <w:t xml:space="preserve">companies meet beneficial ownership standards, </w:t>
      </w:r>
      <w:r w:rsidR="00C7260F" w:rsidRPr="003D26CA">
        <w:rPr>
          <w:sz w:val="24"/>
          <w:szCs w:val="24"/>
        </w:rPr>
        <w:t xml:space="preserve">by identifying, recording and maintaining beneficial ownership information, </w:t>
      </w:r>
      <w:r w:rsidR="00314CA2" w:rsidRPr="003D26CA">
        <w:rPr>
          <w:sz w:val="24"/>
          <w:szCs w:val="24"/>
        </w:rPr>
        <w:t>and</w:t>
      </w:r>
      <w:r w:rsidR="004C1D17" w:rsidRPr="003D26CA">
        <w:rPr>
          <w:sz w:val="24"/>
          <w:szCs w:val="24"/>
        </w:rPr>
        <w:t xml:space="preserve"> ACTF members </w:t>
      </w:r>
      <w:r w:rsidR="00E72187" w:rsidRPr="003D26CA">
        <w:rPr>
          <w:sz w:val="24"/>
          <w:szCs w:val="24"/>
        </w:rPr>
        <w:t>should</w:t>
      </w:r>
      <w:r w:rsidR="009070C0">
        <w:rPr>
          <w:sz w:val="24"/>
          <w:szCs w:val="24"/>
        </w:rPr>
        <w:t xml:space="preserve"> </w:t>
      </w:r>
      <w:r w:rsidR="00E72187" w:rsidRPr="003D26CA">
        <w:rPr>
          <w:sz w:val="24"/>
          <w:szCs w:val="24"/>
        </w:rPr>
        <w:t>draw on</w:t>
      </w:r>
      <w:r w:rsidR="009070C0">
        <w:rPr>
          <w:sz w:val="24"/>
          <w:szCs w:val="24"/>
        </w:rPr>
        <w:t xml:space="preserve"> </w:t>
      </w:r>
      <w:r w:rsidR="004C1D17" w:rsidRPr="003D26CA">
        <w:rPr>
          <w:sz w:val="24"/>
          <w:szCs w:val="24"/>
        </w:rPr>
        <w:t>their understanding of leading practice</w:t>
      </w:r>
      <w:r w:rsidR="00A8098E" w:rsidRPr="003D26CA">
        <w:rPr>
          <w:sz w:val="24"/>
          <w:szCs w:val="24"/>
        </w:rPr>
        <w:t>s</w:t>
      </w:r>
      <w:r w:rsidR="004C1D17" w:rsidRPr="003D26CA">
        <w:rPr>
          <w:sz w:val="24"/>
          <w:szCs w:val="24"/>
        </w:rPr>
        <w:t xml:space="preserve"> to create guidance to assist companies in complying with the </w:t>
      </w:r>
      <w:r w:rsidR="00314CA2" w:rsidRPr="003D26CA">
        <w:rPr>
          <w:sz w:val="24"/>
          <w:szCs w:val="24"/>
        </w:rPr>
        <w:t>G20 principles.</w:t>
      </w:r>
    </w:p>
    <w:p w:rsidR="000231A1" w:rsidRPr="003D26CA" w:rsidRDefault="002101D0" w:rsidP="00120F36">
      <w:pPr>
        <w:jc w:val="both"/>
        <w:rPr>
          <w:sz w:val="24"/>
          <w:szCs w:val="24"/>
        </w:rPr>
      </w:pPr>
      <w:r w:rsidRPr="003D26CA">
        <w:rPr>
          <w:sz w:val="24"/>
          <w:szCs w:val="24"/>
        </w:rPr>
        <w:t>I</w:t>
      </w:r>
      <w:r w:rsidR="00491A8E" w:rsidRPr="003D26CA">
        <w:rPr>
          <w:sz w:val="24"/>
          <w:szCs w:val="24"/>
        </w:rPr>
        <w:t xml:space="preserve">t will be important to coordinate </w:t>
      </w:r>
      <w:r w:rsidR="009070C0">
        <w:rPr>
          <w:sz w:val="24"/>
          <w:szCs w:val="24"/>
        </w:rPr>
        <w:t xml:space="preserve">continuing </w:t>
      </w:r>
      <w:r w:rsidR="00491A8E" w:rsidRPr="003D26CA">
        <w:rPr>
          <w:sz w:val="24"/>
          <w:szCs w:val="24"/>
        </w:rPr>
        <w:t>e</w:t>
      </w:r>
      <w:r w:rsidR="00E27A17" w:rsidRPr="003D26CA">
        <w:rPr>
          <w:sz w:val="24"/>
          <w:szCs w:val="24"/>
        </w:rPr>
        <w:t xml:space="preserve">fforts to improve beneficial ownership transparency with </w:t>
      </w:r>
      <w:r w:rsidR="00491A8E" w:rsidRPr="003D26CA">
        <w:rPr>
          <w:sz w:val="24"/>
          <w:szCs w:val="24"/>
        </w:rPr>
        <w:t xml:space="preserve">the G20 ACWG, the </w:t>
      </w:r>
      <w:r w:rsidR="00E27A17" w:rsidRPr="003D26CA">
        <w:rPr>
          <w:sz w:val="24"/>
          <w:szCs w:val="24"/>
        </w:rPr>
        <w:t>World Bank, FATF and the O</w:t>
      </w:r>
      <w:r w:rsidR="008C4856" w:rsidRPr="003D26CA">
        <w:rPr>
          <w:sz w:val="24"/>
          <w:szCs w:val="24"/>
        </w:rPr>
        <w:t xml:space="preserve">rganisation for </w:t>
      </w:r>
      <w:r w:rsidR="00E27A17" w:rsidRPr="003D26CA">
        <w:rPr>
          <w:sz w:val="24"/>
          <w:szCs w:val="24"/>
        </w:rPr>
        <w:t>E</w:t>
      </w:r>
      <w:r w:rsidR="008C4856" w:rsidRPr="003D26CA">
        <w:rPr>
          <w:sz w:val="24"/>
          <w:szCs w:val="24"/>
        </w:rPr>
        <w:t xml:space="preserve">conomic </w:t>
      </w:r>
      <w:r w:rsidR="00E27A17" w:rsidRPr="003D26CA">
        <w:rPr>
          <w:sz w:val="24"/>
          <w:szCs w:val="24"/>
        </w:rPr>
        <w:t>C</w:t>
      </w:r>
      <w:r w:rsidR="008C4856" w:rsidRPr="003D26CA">
        <w:rPr>
          <w:sz w:val="24"/>
          <w:szCs w:val="24"/>
        </w:rPr>
        <w:t xml:space="preserve">o-operation and </w:t>
      </w:r>
      <w:r w:rsidR="00E27A17" w:rsidRPr="003D26CA">
        <w:rPr>
          <w:sz w:val="24"/>
          <w:szCs w:val="24"/>
        </w:rPr>
        <w:t>D</w:t>
      </w:r>
      <w:r w:rsidR="008C4856" w:rsidRPr="003D26CA">
        <w:rPr>
          <w:sz w:val="24"/>
          <w:szCs w:val="24"/>
        </w:rPr>
        <w:t>evelopment (</w:t>
      </w:r>
      <w:r w:rsidR="0005158C" w:rsidRPr="003D26CA">
        <w:rPr>
          <w:sz w:val="24"/>
          <w:szCs w:val="24"/>
        </w:rPr>
        <w:t>“</w:t>
      </w:r>
      <w:r w:rsidR="008C4856" w:rsidRPr="003D26CA">
        <w:rPr>
          <w:sz w:val="24"/>
          <w:szCs w:val="24"/>
        </w:rPr>
        <w:t>OECD</w:t>
      </w:r>
      <w:r w:rsidR="0005158C" w:rsidRPr="003D26CA">
        <w:rPr>
          <w:sz w:val="24"/>
          <w:szCs w:val="24"/>
        </w:rPr>
        <w:t>”</w:t>
      </w:r>
      <w:r w:rsidR="008C4856" w:rsidRPr="003D26CA">
        <w:rPr>
          <w:sz w:val="24"/>
          <w:szCs w:val="24"/>
        </w:rPr>
        <w:t>)</w:t>
      </w:r>
      <w:r w:rsidR="00E27A17" w:rsidRPr="003D26CA">
        <w:rPr>
          <w:sz w:val="24"/>
          <w:szCs w:val="24"/>
        </w:rPr>
        <w:t>.</w:t>
      </w:r>
      <w:r w:rsidR="005A324B" w:rsidRPr="003D26CA">
        <w:rPr>
          <w:sz w:val="24"/>
          <w:szCs w:val="24"/>
        </w:rPr>
        <w:t>The ACTF is aware of the G20 ACWG</w:t>
      </w:r>
      <w:r w:rsidR="00B62A09" w:rsidRPr="003D26CA">
        <w:rPr>
          <w:sz w:val="24"/>
          <w:szCs w:val="24"/>
        </w:rPr>
        <w:t>’</w:t>
      </w:r>
      <w:r w:rsidR="005A324B" w:rsidRPr="003D26CA">
        <w:rPr>
          <w:sz w:val="24"/>
          <w:szCs w:val="24"/>
        </w:rPr>
        <w:t xml:space="preserve">s effort to organize a </w:t>
      </w:r>
      <w:r w:rsidR="00E72187" w:rsidRPr="003D26CA">
        <w:rPr>
          <w:sz w:val="24"/>
          <w:szCs w:val="24"/>
        </w:rPr>
        <w:t>“f</w:t>
      </w:r>
      <w:r w:rsidR="005A324B" w:rsidRPr="003D26CA">
        <w:rPr>
          <w:sz w:val="24"/>
          <w:szCs w:val="24"/>
        </w:rPr>
        <w:t xml:space="preserve">inancial </w:t>
      </w:r>
      <w:r w:rsidR="00E72187" w:rsidRPr="003D26CA">
        <w:rPr>
          <w:sz w:val="24"/>
          <w:szCs w:val="24"/>
        </w:rPr>
        <w:t>institutions dialogue”</w:t>
      </w:r>
      <w:r w:rsidR="0005158C" w:rsidRPr="003D26CA">
        <w:rPr>
          <w:sz w:val="24"/>
          <w:szCs w:val="24"/>
        </w:rPr>
        <w:t>,</w:t>
      </w:r>
      <w:r w:rsidR="009070C0">
        <w:rPr>
          <w:sz w:val="24"/>
          <w:szCs w:val="24"/>
        </w:rPr>
        <w:t xml:space="preserve"> </w:t>
      </w:r>
      <w:r w:rsidR="005A324B" w:rsidRPr="003D26CA">
        <w:rPr>
          <w:sz w:val="24"/>
          <w:szCs w:val="24"/>
        </w:rPr>
        <w:t>focusing on beneficial ownership matters</w:t>
      </w:r>
      <w:r w:rsidR="0005158C" w:rsidRPr="003D26CA">
        <w:rPr>
          <w:sz w:val="24"/>
          <w:szCs w:val="24"/>
        </w:rPr>
        <w:t>,</w:t>
      </w:r>
      <w:r w:rsidR="005A324B" w:rsidRPr="003D26CA">
        <w:rPr>
          <w:sz w:val="24"/>
          <w:szCs w:val="24"/>
        </w:rPr>
        <w:t xml:space="preserve"> in October 2015</w:t>
      </w:r>
      <w:r w:rsidR="008C4856" w:rsidRPr="003D26CA">
        <w:rPr>
          <w:sz w:val="24"/>
          <w:szCs w:val="24"/>
        </w:rPr>
        <w:t>,</w:t>
      </w:r>
      <w:r w:rsidR="005A324B" w:rsidRPr="003D26CA">
        <w:rPr>
          <w:sz w:val="24"/>
          <w:szCs w:val="24"/>
        </w:rPr>
        <w:t xml:space="preserve"> immediately following the annual FATF Consultative Forum. ACTF members from the </w:t>
      </w:r>
      <w:r w:rsidR="005E1A55" w:rsidRPr="003D26CA">
        <w:rPr>
          <w:sz w:val="24"/>
          <w:szCs w:val="24"/>
        </w:rPr>
        <w:t>financial</w:t>
      </w:r>
      <w:r w:rsidR="009070C0">
        <w:rPr>
          <w:sz w:val="24"/>
          <w:szCs w:val="24"/>
        </w:rPr>
        <w:t xml:space="preserve"> </w:t>
      </w:r>
      <w:r w:rsidR="000231A1" w:rsidRPr="003D26CA">
        <w:rPr>
          <w:sz w:val="24"/>
          <w:szCs w:val="24"/>
        </w:rPr>
        <w:t xml:space="preserve">services </w:t>
      </w:r>
      <w:r w:rsidR="005A324B" w:rsidRPr="003D26CA">
        <w:rPr>
          <w:sz w:val="24"/>
          <w:szCs w:val="24"/>
        </w:rPr>
        <w:t xml:space="preserve">industry look forward to </w:t>
      </w:r>
      <w:r w:rsidR="000231A1" w:rsidRPr="003D26CA">
        <w:rPr>
          <w:sz w:val="24"/>
          <w:szCs w:val="24"/>
        </w:rPr>
        <w:t>contributing to this dialogue.</w:t>
      </w:r>
    </w:p>
    <w:p w:rsidR="00E27A17" w:rsidRPr="003D26CA" w:rsidRDefault="000231A1" w:rsidP="00120F36">
      <w:pPr>
        <w:jc w:val="both"/>
        <w:rPr>
          <w:sz w:val="24"/>
          <w:szCs w:val="24"/>
        </w:rPr>
      </w:pPr>
      <w:r w:rsidRPr="003D26CA">
        <w:rPr>
          <w:sz w:val="24"/>
          <w:szCs w:val="24"/>
        </w:rPr>
        <w:lastRenderedPageBreak/>
        <w:t>In light of the above, the</w:t>
      </w:r>
      <w:r w:rsidR="00A10247" w:rsidRPr="003D26CA">
        <w:rPr>
          <w:sz w:val="24"/>
          <w:szCs w:val="24"/>
        </w:rPr>
        <w:t xml:space="preserve"> following topics require </w:t>
      </w:r>
      <w:r w:rsidR="00A8098E" w:rsidRPr="003D26CA">
        <w:rPr>
          <w:sz w:val="24"/>
          <w:szCs w:val="24"/>
        </w:rPr>
        <w:t>in-depth analysis and</w:t>
      </w:r>
      <w:r w:rsidR="009070C0">
        <w:rPr>
          <w:sz w:val="24"/>
          <w:szCs w:val="24"/>
        </w:rPr>
        <w:t xml:space="preserve"> </w:t>
      </w:r>
      <w:r w:rsidR="00A8098E" w:rsidRPr="003D26CA">
        <w:rPr>
          <w:sz w:val="24"/>
          <w:szCs w:val="24"/>
        </w:rPr>
        <w:t xml:space="preserve">discussion as the </w:t>
      </w:r>
      <w:r w:rsidR="0005158C" w:rsidRPr="003D26CA">
        <w:rPr>
          <w:sz w:val="24"/>
          <w:szCs w:val="24"/>
        </w:rPr>
        <w:t>ACTF</w:t>
      </w:r>
      <w:r w:rsidR="009070C0">
        <w:rPr>
          <w:sz w:val="24"/>
          <w:szCs w:val="24"/>
        </w:rPr>
        <w:t xml:space="preserve"> </w:t>
      </w:r>
      <w:r w:rsidR="00A8098E" w:rsidRPr="003D26CA">
        <w:rPr>
          <w:sz w:val="24"/>
          <w:szCs w:val="24"/>
        </w:rPr>
        <w:t>seeks to formalize its ultimate recommendations</w:t>
      </w:r>
      <w:r w:rsidR="00A10247" w:rsidRPr="003D26CA">
        <w:rPr>
          <w:sz w:val="24"/>
          <w:szCs w:val="24"/>
        </w:rPr>
        <w:t>:</w:t>
      </w:r>
    </w:p>
    <w:p w:rsidR="00A10247" w:rsidRPr="003D26CA" w:rsidRDefault="00A10247" w:rsidP="00F17D81">
      <w:pPr>
        <w:pStyle w:val="ListParagraph"/>
        <w:numPr>
          <w:ilvl w:val="0"/>
          <w:numId w:val="29"/>
        </w:numPr>
        <w:jc w:val="both"/>
        <w:rPr>
          <w:sz w:val="24"/>
          <w:szCs w:val="24"/>
        </w:rPr>
      </w:pPr>
      <w:r w:rsidRPr="003D26CA">
        <w:rPr>
          <w:sz w:val="24"/>
          <w:szCs w:val="24"/>
        </w:rPr>
        <w:t xml:space="preserve">Understand the </w:t>
      </w:r>
      <w:r w:rsidR="00A8098E" w:rsidRPr="003D26CA">
        <w:rPr>
          <w:sz w:val="24"/>
          <w:szCs w:val="24"/>
        </w:rPr>
        <w:t>results</w:t>
      </w:r>
      <w:r w:rsidR="009070C0">
        <w:rPr>
          <w:sz w:val="24"/>
          <w:szCs w:val="24"/>
        </w:rPr>
        <w:t xml:space="preserve"> </w:t>
      </w:r>
      <w:r w:rsidRPr="003D26CA">
        <w:rPr>
          <w:sz w:val="24"/>
          <w:szCs w:val="24"/>
        </w:rPr>
        <w:t>of</w:t>
      </w:r>
      <w:r w:rsidR="009070C0">
        <w:rPr>
          <w:sz w:val="24"/>
          <w:szCs w:val="24"/>
        </w:rPr>
        <w:t xml:space="preserve"> </w:t>
      </w:r>
      <w:r w:rsidRPr="003D26CA">
        <w:rPr>
          <w:sz w:val="24"/>
          <w:szCs w:val="24"/>
        </w:rPr>
        <w:t xml:space="preserve">a </w:t>
      </w:r>
      <w:r w:rsidR="00E27A17" w:rsidRPr="003D26CA">
        <w:rPr>
          <w:sz w:val="24"/>
          <w:szCs w:val="24"/>
        </w:rPr>
        <w:t>World Bank survey of regulatory differences and beneficial ownership standards</w:t>
      </w:r>
      <w:r w:rsidRPr="003D26CA">
        <w:rPr>
          <w:sz w:val="24"/>
          <w:szCs w:val="24"/>
        </w:rPr>
        <w:t xml:space="preserve"> across G20</w:t>
      </w:r>
      <w:r w:rsidR="00A8098E" w:rsidRPr="003D26CA">
        <w:rPr>
          <w:sz w:val="24"/>
          <w:szCs w:val="24"/>
        </w:rPr>
        <w:t xml:space="preserve"> countries</w:t>
      </w:r>
      <w:r w:rsidR="0005158C" w:rsidRPr="003D26CA">
        <w:rPr>
          <w:sz w:val="24"/>
          <w:szCs w:val="24"/>
        </w:rPr>
        <w:t>,</w:t>
      </w:r>
      <w:r w:rsidR="009070C0">
        <w:rPr>
          <w:sz w:val="24"/>
          <w:szCs w:val="24"/>
        </w:rPr>
        <w:t xml:space="preserve"> </w:t>
      </w:r>
      <w:r w:rsidR="00B13896" w:rsidRPr="003D26CA">
        <w:rPr>
          <w:sz w:val="24"/>
          <w:szCs w:val="24"/>
        </w:rPr>
        <w:t>and findings of the Transparency International</w:t>
      </w:r>
      <w:r w:rsidR="002704FC" w:rsidRPr="003D26CA">
        <w:rPr>
          <w:sz w:val="24"/>
          <w:szCs w:val="24"/>
        </w:rPr>
        <w:t xml:space="preserve"> (TI)</w:t>
      </w:r>
      <w:r w:rsidR="00B13896" w:rsidRPr="003D26CA">
        <w:rPr>
          <w:sz w:val="24"/>
          <w:szCs w:val="24"/>
        </w:rPr>
        <w:t xml:space="preserve"> survey of beneficial ownership </w:t>
      </w:r>
      <w:r w:rsidR="005A324B" w:rsidRPr="003D26CA">
        <w:rPr>
          <w:sz w:val="24"/>
          <w:szCs w:val="24"/>
        </w:rPr>
        <w:t>(</w:t>
      </w:r>
      <w:r w:rsidR="0037326C" w:rsidRPr="003D26CA">
        <w:rPr>
          <w:sz w:val="24"/>
          <w:szCs w:val="24"/>
        </w:rPr>
        <w:t xml:space="preserve">both surveys have </w:t>
      </w:r>
      <w:r w:rsidR="0035571B" w:rsidRPr="003D26CA">
        <w:rPr>
          <w:sz w:val="24"/>
          <w:szCs w:val="24"/>
        </w:rPr>
        <w:t xml:space="preserve">yet </w:t>
      </w:r>
      <w:r w:rsidR="00A8098E" w:rsidRPr="003D26CA">
        <w:rPr>
          <w:sz w:val="24"/>
          <w:szCs w:val="24"/>
        </w:rPr>
        <w:t>to be finalized</w:t>
      </w:r>
      <w:r w:rsidR="005A324B" w:rsidRPr="003D26CA">
        <w:rPr>
          <w:sz w:val="24"/>
          <w:szCs w:val="24"/>
        </w:rPr>
        <w:t>)</w:t>
      </w:r>
      <w:r w:rsidR="0037326C" w:rsidRPr="003D26CA">
        <w:rPr>
          <w:sz w:val="24"/>
          <w:szCs w:val="24"/>
        </w:rPr>
        <w:t>.</w:t>
      </w:r>
    </w:p>
    <w:p w:rsidR="00E27A17" w:rsidRPr="003D26CA" w:rsidRDefault="002B2D6A" w:rsidP="00F17D81">
      <w:pPr>
        <w:pStyle w:val="ListParagraph"/>
        <w:numPr>
          <w:ilvl w:val="0"/>
          <w:numId w:val="29"/>
        </w:numPr>
        <w:jc w:val="both"/>
        <w:rPr>
          <w:sz w:val="24"/>
          <w:szCs w:val="24"/>
        </w:rPr>
      </w:pPr>
      <w:r>
        <w:rPr>
          <w:sz w:val="24"/>
          <w:szCs w:val="24"/>
        </w:rPr>
        <w:t>Advocate</w:t>
      </w:r>
      <w:r w:rsidR="00A10247" w:rsidRPr="003D26CA">
        <w:rPr>
          <w:sz w:val="24"/>
          <w:szCs w:val="24"/>
        </w:rPr>
        <w:t xml:space="preserve"> consistent regulation across jurisdictions in order to simplify the compliance burden experienced by business</w:t>
      </w:r>
      <w:r w:rsidR="00B71626" w:rsidRPr="003D26CA">
        <w:rPr>
          <w:sz w:val="24"/>
          <w:szCs w:val="24"/>
        </w:rPr>
        <w:t>.</w:t>
      </w:r>
    </w:p>
    <w:p w:rsidR="00831C63" w:rsidRPr="003D26CA" w:rsidRDefault="00A10247" w:rsidP="00F17D81">
      <w:pPr>
        <w:pStyle w:val="ListParagraph"/>
        <w:numPr>
          <w:ilvl w:val="0"/>
          <w:numId w:val="29"/>
        </w:numPr>
        <w:jc w:val="both"/>
        <w:rPr>
          <w:sz w:val="24"/>
          <w:szCs w:val="24"/>
        </w:rPr>
      </w:pPr>
      <w:r w:rsidRPr="003D26CA">
        <w:rPr>
          <w:sz w:val="24"/>
          <w:szCs w:val="24"/>
        </w:rPr>
        <w:t xml:space="preserve">Establish models for management </w:t>
      </w:r>
      <w:r w:rsidR="00F01B1F" w:rsidRPr="003D26CA">
        <w:rPr>
          <w:sz w:val="24"/>
          <w:szCs w:val="24"/>
        </w:rPr>
        <w:t>of central registers of beneficial ownership</w:t>
      </w:r>
      <w:r w:rsidR="00B71626" w:rsidRPr="003D26CA">
        <w:rPr>
          <w:sz w:val="24"/>
          <w:szCs w:val="24"/>
        </w:rPr>
        <w:t>.</w:t>
      </w:r>
    </w:p>
    <w:p w:rsidR="003C3F6B" w:rsidRPr="003D26CA" w:rsidRDefault="003C3F6B" w:rsidP="00120F36">
      <w:pPr>
        <w:spacing w:after="120" w:line="276" w:lineRule="auto"/>
        <w:jc w:val="both"/>
        <w:rPr>
          <w:b/>
          <w:sz w:val="24"/>
          <w:szCs w:val="24"/>
        </w:rPr>
      </w:pPr>
      <w:r w:rsidRPr="003D26CA">
        <w:rPr>
          <w:b/>
          <w:sz w:val="24"/>
          <w:szCs w:val="24"/>
        </w:rPr>
        <w:t>Value</w:t>
      </w:r>
    </w:p>
    <w:p w:rsidR="003C3F6B" w:rsidRPr="003D26CA" w:rsidRDefault="00F4263D" w:rsidP="00120F36">
      <w:pPr>
        <w:jc w:val="both"/>
        <w:rPr>
          <w:sz w:val="24"/>
          <w:szCs w:val="24"/>
        </w:rPr>
      </w:pPr>
      <w:r w:rsidRPr="003D26CA">
        <w:rPr>
          <w:sz w:val="24"/>
          <w:szCs w:val="24"/>
        </w:rPr>
        <w:t xml:space="preserve">Improving </w:t>
      </w:r>
      <w:r w:rsidR="00210571" w:rsidRPr="003D26CA">
        <w:rPr>
          <w:sz w:val="24"/>
          <w:szCs w:val="24"/>
        </w:rPr>
        <w:t xml:space="preserve">the </w:t>
      </w:r>
      <w:r w:rsidRPr="003D26CA">
        <w:rPr>
          <w:sz w:val="24"/>
          <w:szCs w:val="24"/>
        </w:rPr>
        <w:t xml:space="preserve">adoption of globally consistent principles </w:t>
      </w:r>
      <w:r w:rsidR="008C4856" w:rsidRPr="003D26CA">
        <w:rPr>
          <w:sz w:val="24"/>
          <w:szCs w:val="24"/>
        </w:rPr>
        <w:t xml:space="preserve">regarding </w:t>
      </w:r>
      <w:r w:rsidR="00210571" w:rsidRPr="003D26CA">
        <w:rPr>
          <w:sz w:val="24"/>
          <w:szCs w:val="24"/>
        </w:rPr>
        <w:t xml:space="preserve">the </w:t>
      </w:r>
      <w:r w:rsidRPr="003D26CA">
        <w:rPr>
          <w:sz w:val="24"/>
          <w:szCs w:val="24"/>
        </w:rPr>
        <w:t xml:space="preserve">disclosure of </w:t>
      </w:r>
      <w:r w:rsidR="00A83AE1" w:rsidRPr="003D26CA">
        <w:rPr>
          <w:sz w:val="24"/>
          <w:szCs w:val="24"/>
        </w:rPr>
        <w:t xml:space="preserve">beneficial ownership </w:t>
      </w:r>
      <w:r w:rsidR="00792850" w:rsidRPr="003D26CA">
        <w:rPr>
          <w:sz w:val="24"/>
          <w:szCs w:val="24"/>
        </w:rPr>
        <w:t xml:space="preserve">can lead to </w:t>
      </w:r>
      <w:r w:rsidRPr="003D26CA">
        <w:rPr>
          <w:sz w:val="24"/>
          <w:szCs w:val="24"/>
        </w:rPr>
        <w:t>increase</w:t>
      </w:r>
      <w:r w:rsidR="00792850" w:rsidRPr="003D26CA">
        <w:rPr>
          <w:sz w:val="24"/>
          <w:szCs w:val="24"/>
        </w:rPr>
        <w:t>d</w:t>
      </w:r>
      <w:r w:rsidRPr="003D26CA">
        <w:rPr>
          <w:sz w:val="24"/>
          <w:szCs w:val="24"/>
        </w:rPr>
        <w:t xml:space="preserve"> transparency over </w:t>
      </w:r>
      <w:r w:rsidR="00792850" w:rsidRPr="003D26CA">
        <w:rPr>
          <w:sz w:val="24"/>
          <w:szCs w:val="24"/>
        </w:rPr>
        <w:t xml:space="preserve">the </w:t>
      </w:r>
      <w:r w:rsidRPr="003D26CA">
        <w:rPr>
          <w:sz w:val="24"/>
          <w:szCs w:val="24"/>
        </w:rPr>
        <w:t>control of assets and</w:t>
      </w:r>
      <w:r w:rsidR="008C4856" w:rsidRPr="003D26CA">
        <w:rPr>
          <w:sz w:val="24"/>
          <w:szCs w:val="24"/>
        </w:rPr>
        <w:t>,</w:t>
      </w:r>
      <w:r w:rsidRPr="003D26CA">
        <w:rPr>
          <w:sz w:val="24"/>
          <w:szCs w:val="24"/>
        </w:rPr>
        <w:t xml:space="preserve"> therefore</w:t>
      </w:r>
      <w:r w:rsidR="008C4856" w:rsidRPr="003D26CA">
        <w:rPr>
          <w:sz w:val="24"/>
          <w:szCs w:val="24"/>
        </w:rPr>
        <w:t>,</w:t>
      </w:r>
      <w:r w:rsidRPr="003D26CA">
        <w:rPr>
          <w:sz w:val="24"/>
          <w:szCs w:val="24"/>
        </w:rPr>
        <w:t xml:space="preserve"> contribute to efforts to address illegal activit</w:t>
      </w:r>
      <w:r w:rsidR="008C4856" w:rsidRPr="003D26CA">
        <w:rPr>
          <w:sz w:val="24"/>
          <w:szCs w:val="24"/>
        </w:rPr>
        <w:t>y</w:t>
      </w:r>
      <w:r w:rsidRPr="003D26CA">
        <w:rPr>
          <w:sz w:val="24"/>
          <w:szCs w:val="24"/>
        </w:rPr>
        <w:t xml:space="preserve">. </w:t>
      </w:r>
    </w:p>
    <w:p w:rsidR="00314CA2" w:rsidRPr="003D26CA" w:rsidRDefault="00314CA2" w:rsidP="00120F36">
      <w:pPr>
        <w:jc w:val="both"/>
        <w:rPr>
          <w:sz w:val="24"/>
          <w:szCs w:val="24"/>
        </w:rPr>
      </w:pPr>
      <w:r w:rsidRPr="003D26CA">
        <w:rPr>
          <w:sz w:val="24"/>
          <w:szCs w:val="24"/>
        </w:rPr>
        <w:t>Beneficial ownership transparency is a</w:t>
      </w:r>
      <w:r w:rsidR="008C4856" w:rsidRPr="003D26CA">
        <w:rPr>
          <w:sz w:val="24"/>
          <w:szCs w:val="24"/>
        </w:rPr>
        <w:t>lso a</w:t>
      </w:r>
      <w:r w:rsidRPr="003D26CA">
        <w:rPr>
          <w:sz w:val="24"/>
          <w:szCs w:val="24"/>
        </w:rPr>
        <w:t xml:space="preserve"> critical component of transparent procurement. </w:t>
      </w:r>
      <w:r w:rsidR="008C4856" w:rsidRPr="003D26CA">
        <w:rPr>
          <w:sz w:val="24"/>
          <w:szCs w:val="24"/>
        </w:rPr>
        <w:t xml:space="preserve">In some countries, it is a common occurrence for </w:t>
      </w:r>
      <w:r w:rsidRPr="003D26CA">
        <w:rPr>
          <w:sz w:val="24"/>
          <w:szCs w:val="24"/>
        </w:rPr>
        <w:t xml:space="preserve">government contracts </w:t>
      </w:r>
      <w:r w:rsidR="008C4856" w:rsidRPr="003D26CA">
        <w:rPr>
          <w:sz w:val="24"/>
          <w:szCs w:val="24"/>
        </w:rPr>
        <w:t>to be</w:t>
      </w:r>
      <w:r w:rsidRPr="003D26CA">
        <w:rPr>
          <w:sz w:val="24"/>
          <w:szCs w:val="24"/>
        </w:rPr>
        <w:t xml:space="preserve"> awarded to family members, friends, or associates of the public officials </w:t>
      </w:r>
      <w:r w:rsidR="008C4856" w:rsidRPr="003D26CA">
        <w:rPr>
          <w:sz w:val="24"/>
          <w:szCs w:val="24"/>
        </w:rPr>
        <w:t>responsible for managing these contracts</w:t>
      </w:r>
      <w:r w:rsidRPr="003D26CA">
        <w:rPr>
          <w:sz w:val="24"/>
          <w:szCs w:val="24"/>
        </w:rPr>
        <w:t>. Connected bidders and government officials may disguise their identity</w:t>
      </w:r>
      <w:r w:rsidR="008C4856" w:rsidRPr="003D26CA">
        <w:rPr>
          <w:sz w:val="24"/>
          <w:szCs w:val="24"/>
        </w:rPr>
        <w:t>,</w:t>
      </w:r>
      <w:r w:rsidRPr="003D26CA">
        <w:rPr>
          <w:sz w:val="24"/>
          <w:szCs w:val="24"/>
        </w:rPr>
        <w:t xml:space="preserve"> or that of their family members or associates</w:t>
      </w:r>
      <w:r w:rsidR="008C4856" w:rsidRPr="003D26CA">
        <w:rPr>
          <w:sz w:val="24"/>
          <w:szCs w:val="24"/>
        </w:rPr>
        <w:t>,</w:t>
      </w:r>
      <w:r w:rsidRPr="003D26CA">
        <w:rPr>
          <w:sz w:val="24"/>
          <w:szCs w:val="24"/>
        </w:rPr>
        <w:t xml:space="preserve"> behind a front or an anonymous company. </w:t>
      </w:r>
    </w:p>
    <w:p w:rsidR="00314CA2" w:rsidRPr="003D26CA" w:rsidRDefault="004C33F0" w:rsidP="00120F36">
      <w:pPr>
        <w:jc w:val="both"/>
        <w:rPr>
          <w:sz w:val="24"/>
          <w:szCs w:val="24"/>
        </w:rPr>
      </w:pPr>
      <w:r w:rsidRPr="003D26CA">
        <w:rPr>
          <w:sz w:val="24"/>
          <w:szCs w:val="24"/>
        </w:rPr>
        <w:t>As found by the World Bank</w:t>
      </w:r>
      <w:r w:rsidR="00B62A09" w:rsidRPr="003D26CA">
        <w:rPr>
          <w:sz w:val="24"/>
          <w:szCs w:val="24"/>
        </w:rPr>
        <w:t>’</w:t>
      </w:r>
      <w:r w:rsidRPr="003D26CA">
        <w:rPr>
          <w:sz w:val="24"/>
          <w:szCs w:val="24"/>
        </w:rPr>
        <w:t xml:space="preserve">s Stolen Asset Recovery Initiative, opaque corporate structures were used in more than </w:t>
      </w:r>
      <w:r w:rsidR="002D4B7C" w:rsidRPr="003D26CA">
        <w:rPr>
          <w:sz w:val="24"/>
          <w:szCs w:val="24"/>
        </w:rPr>
        <w:t>70</w:t>
      </w:r>
      <w:r w:rsidRPr="003D26CA">
        <w:rPr>
          <w:sz w:val="24"/>
          <w:szCs w:val="24"/>
        </w:rPr>
        <w:t xml:space="preserve">percent of grand corruption cases. </w:t>
      </w:r>
      <w:r w:rsidR="005C4A63" w:rsidRPr="003D26CA">
        <w:rPr>
          <w:sz w:val="24"/>
          <w:szCs w:val="24"/>
        </w:rPr>
        <w:t>Requiring</w:t>
      </w:r>
      <w:r w:rsidR="00314CA2" w:rsidRPr="003D26CA">
        <w:rPr>
          <w:sz w:val="24"/>
          <w:szCs w:val="24"/>
        </w:rPr>
        <w:t xml:space="preserve"> that all legal entity bidders disclose information on the real people who own or control them </w:t>
      </w:r>
      <w:r w:rsidR="005C4A63" w:rsidRPr="003D26CA">
        <w:rPr>
          <w:sz w:val="24"/>
          <w:szCs w:val="24"/>
        </w:rPr>
        <w:t xml:space="preserve">would </w:t>
      </w:r>
      <w:r w:rsidR="00314CA2" w:rsidRPr="003D26CA">
        <w:rPr>
          <w:sz w:val="24"/>
          <w:szCs w:val="24"/>
        </w:rPr>
        <w:t>foreclos</w:t>
      </w:r>
      <w:r w:rsidR="005C4A63" w:rsidRPr="003D26CA">
        <w:rPr>
          <w:sz w:val="24"/>
          <w:szCs w:val="24"/>
        </w:rPr>
        <w:t>e</w:t>
      </w:r>
      <w:r w:rsidR="00314CA2" w:rsidRPr="003D26CA">
        <w:rPr>
          <w:sz w:val="24"/>
          <w:szCs w:val="24"/>
        </w:rPr>
        <w:t xml:space="preserve"> one of the most common corruption schemes that enable </w:t>
      </w:r>
      <w:r w:rsidR="00377950" w:rsidRPr="003D26CA">
        <w:rPr>
          <w:sz w:val="24"/>
          <w:szCs w:val="24"/>
        </w:rPr>
        <w:t xml:space="preserve">both </w:t>
      </w:r>
      <w:r w:rsidR="00314CA2" w:rsidRPr="003D26CA">
        <w:rPr>
          <w:sz w:val="24"/>
          <w:szCs w:val="24"/>
        </w:rPr>
        <w:t xml:space="preserve">bidders to hide their conflicts of interest and government officials to illegally enrich themselves. </w:t>
      </w:r>
      <w:r w:rsidRPr="003D26CA">
        <w:rPr>
          <w:sz w:val="24"/>
          <w:szCs w:val="24"/>
        </w:rPr>
        <w:t>Studies have shown that transparency can improve the quality of contracting, increase competition</w:t>
      </w:r>
      <w:r w:rsidR="002D4B7C" w:rsidRPr="003D26CA">
        <w:rPr>
          <w:sz w:val="24"/>
          <w:szCs w:val="24"/>
        </w:rPr>
        <w:t>,</w:t>
      </w:r>
      <w:r w:rsidRPr="003D26CA">
        <w:rPr>
          <w:sz w:val="24"/>
          <w:szCs w:val="24"/>
        </w:rPr>
        <w:t xml:space="preserve"> and lead to reduced costs.</w:t>
      </w:r>
      <w:r w:rsidRPr="0058302B">
        <w:rPr>
          <w:rStyle w:val="FootnoteReference"/>
          <w:sz w:val="24"/>
          <w:szCs w:val="24"/>
          <w:vertAlign w:val="superscript"/>
        </w:rPr>
        <w:footnoteReference w:id="5"/>
      </w:r>
    </w:p>
    <w:p w:rsidR="00917F95" w:rsidRPr="003D26CA" w:rsidRDefault="003737D2">
      <w:pPr>
        <w:spacing w:after="240"/>
        <w:jc w:val="both"/>
        <w:rPr>
          <w:sz w:val="24"/>
          <w:szCs w:val="24"/>
        </w:rPr>
      </w:pPr>
      <w:r w:rsidRPr="003D26CA">
        <w:rPr>
          <w:sz w:val="24"/>
          <w:szCs w:val="24"/>
        </w:rPr>
        <w:t>Leading practice 1 describes measures taken by the Jersey Financial Services Commission to capture and maintain details of the beneficial ownership of companies.</w:t>
      </w:r>
    </w:p>
    <w:tbl>
      <w:tblPr>
        <w:tblStyle w:val="LightList-Accent5"/>
        <w:tblW w:w="8640" w:type="dxa"/>
        <w:tblInd w:w="108" w:type="dxa"/>
        <w:tblLook w:val="04A0" w:firstRow="1" w:lastRow="0" w:firstColumn="1" w:lastColumn="0" w:noHBand="0" w:noVBand="1"/>
      </w:tblPr>
      <w:tblGrid>
        <w:gridCol w:w="8640"/>
      </w:tblGrid>
      <w:tr w:rsidR="000D4211" w:rsidRPr="003D26CA" w:rsidTr="000D4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tcBorders>
              <w:bottom w:val="single" w:sz="8" w:space="0" w:color="4BACC6" w:themeColor="accent5"/>
            </w:tcBorders>
            <w:vAlign w:val="center"/>
          </w:tcPr>
          <w:p w:rsidR="000D4211" w:rsidRPr="003D26CA" w:rsidRDefault="000D4211">
            <w:pPr>
              <w:rPr>
                <w:sz w:val="24"/>
                <w:szCs w:val="24"/>
                <w:lang w:val="en-US"/>
              </w:rPr>
            </w:pPr>
            <w:r w:rsidRPr="003D26CA">
              <w:rPr>
                <w:sz w:val="24"/>
                <w:szCs w:val="24"/>
                <w:lang w:val="en-US"/>
              </w:rPr>
              <w:t xml:space="preserve">Leading </w:t>
            </w:r>
            <w:r w:rsidR="002D4B7C" w:rsidRPr="003D26CA">
              <w:rPr>
                <w:sz w:val="24"/>
                <w:szCs w:val="24"/>
                <w:lang w:val="en-US"/>
              </w:rPr>
              <w:t xml:space="preserve">practice </w:t>
            </w:r>
            <w:r w:rsidRPr="003D26CA">
              <w:rPr>
                <w:sz w:val="24"/>
                <w:szCs w:val="24"/>
                <w:lang w:val="en-US"/>
              </w:rPr>
              <w:t xml:space="preserve">1: </w:t>
            </w:r>
            <w:r w:rsidR="00C15148" w:rsidRPr="003D26CA">
              <w:rPr>
                <w:sz w:val="24"/>
                <w:szCs w:val="24"/>
                <w:lang w:val="en-US"/>
              </w:rPr>
              <w:t xml:space="preserve">Jersey </w:t>
            </w:r>
            <w:r w:rsidR="00DD132B" w:rsidRPr="003D26CA">
              <w:rPr>
                <w:sz w:val="24"/>
                <w:szCs w:val="24"/>
                <w:lang w:val="en-US"/>
              </w:rPr>
              <w:t>model</w:t>
            </w:r>
          </w:p>
        </w:tc>
      </w:tr>
      <w:tr w:rsidR="000D4211" w:rsidRPr="003D26CA" w:rsidTr="000D4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shd w:val="clear" w:color="auto" w:fill="auto"/>
          </w:tcPr>
          <w:p w:rsidR="000D4211" w:rsidRPr="003D26CA" w:rsidRDefault="000D4211" w:rsidP="00906D14">
            <w:pPr>
              <w:jc w:val="both"/>
              <w:rPr>
                <w:b w:val="0"/>
                <w:sz w:val="24"/>
                <w:szCs w:val="24"/>
                <w:lang w:val="en-US"/>
              </w:rPr>
            </w:pPr>
            <w:r w:rsidRPr="003D26CA">
              <w:rPr>
                <w:b w:val="0"/>
                <w:sz w:val="24"/>
                <w:szCs w:val="24"/>
                <w:lang w:val="en-US"/>
              </w:rPr>
              <w:t>Jersey</w:t>
            </w:r>
            <w:r w:rsidR="00C15148" w:rsidRPr="00A923AB">
              <w:rPr>
                <w:rStyle w:val="FootnoteReference"/>
                <w:b w:val="0"/>
                <w:sz w:val="24"/>
                <w:szCs w:val="24"/>
                <w:vertAlign w:val="superscript"/>
                <w:lang w:val="en-US"/>
              </w:rPr>
              <w:footnoteReference w:id="6"/>
            </w:r>
            <w:r w:rsidRPr="003D26CA">
              <w:rPr>
                <w:b w:val="0"/>
                <w:sz w:val="24"/>
                <w:szCs w:val="24"/>
                <w:lang w:val="en-US"/>
              </w:rPr>
              <w:t xml:space="preserve">has been cited by the World Bank as an exemplar of good practice in capturing the details of the beneficial ownership of companies, at </w:t>
            </w:r>
            <w:r w:rsidR="00210571" w:rsidRPr="003D26CA">
              <w:rPr>
                <w:b w:val="0"/>
                <w:sz w:val="24"/>
                <w:szCs w:val="24"/>
                <w:lang w:val="en-US"/>
              </w:rPr>
              <w:t xml:space="preserve">the </w:t>
            </w:r>
            <w:r w:rsidRPr="003D26CA">
              <w:rPr>
                <w:b w:val="0"/>
                <w:sz w:val="24"/>
                <w:szCs w:val="24"/>
                <w:lang w:val="en-US"/>
              </w:rPr>
              <w:t xml:space="preserve">company registry level. The </w:t>
            </w:r>
            <w:r w:rsidRPr="003D26CA">
              <w:rPr>
                <w:b w:val="0"/>
                <w:sz w:val="24"/>
                <w:szCs w:val="24"/>
                <w:lang w:val="en-US"/>
              </w:rPr>
              <w:lastRenderedPageBreak/>
              <w:t>Jersey Financial Services Commission (JFSC) collects information on the ultimate beneficial owners of companies at the time of registration. Companies, which can only be incorporated with JFSC consent, are required upfront to disclose the name, address, date of birth</w:t>
            </w:r>
            <w:r w:rsidR="00426877" w:rsidRPr="003D26CA">
              <w:rPr>
                <w:b w:val="0"/>
                <w:sz w:val="24"/>
                <w:szCs w:val="24"/>
                <w:lang w:val="en-US"/>
              </w:rPr>
              <w:t>,</w:t>
            </w:r>
            <w:r w:rsidRPr="003D26CA">
              <w:rPr>
                <w:b w:val="0"/>
                <w:sz w:val="24"/>
                <w:szCs w:val="24"/>
                <w:lang w:val="en-US"/>
              </w:rPr>
              <w:t xml:space="preserve"> and occupation of each of the ultimate beneficial owners with an interest of 10</w:t>
            </w:r>
            <w:r w:rsidR="004B5B9F" w:rsidRPr="003D26CA">
              <w:rPr>
                <w:b w:val="0"/>
                <w:sz w:val="24"/>
                <w:szCs w:val="24"/>
                <w:lang w:val="en-US"/>
              </w:rPr>
              <w:t xml:space="preserve"> percent</w:t>
            </w:r>
            <w:r w:rsidRPr="003D26CA">
              <w:rPr>
                <w:b w:val="0"/>
                <w:sz w:val="24"/>
                <w:szCs w:val="24"/>
                <w:lang w:val="en-US"/>
              </w:rPr>
              <w:t xml:space="preserve"> or more.</w:t>
            </w:r>
          </w:p>
          <w:p w:rsidR="000D4211" w:rsidRPr="003D26CA" w:rsidRDefault="000D4211" w:rsidP="00906D14">
            <w:pPr>
              <w:jc w:val="both"/>
              <w:rPr>
                <w:b w:val="0"/>
                <w:sz w:val="24"/>
                <w:szCs w:val="24"/>
                <w:lang w:val="en-US"/>
              </w:rPr>
            </w:pPr>
            <w:r w:rsidRPr="003D26CA">
              <w:rPr>
                <w:b w:val="0"/>
                <w:sz w:val="24"/>
                <w:szCs w:val="24"/>
                <w:lang w:val="en-US"/>
              </w:rPr>
              <w:t>Furthermore, JFSC enforces strict limitations on who may apply to incorporate a company in Jersey. Consent for incorporation will only be granted where an application is received from:</w:t>
            </w:r>
          </w:p>
          <w:p w:rsidR="000D4211" w:rsidRPr="003D26CA" w:rsidRDefault="000D4211" w:rsidP="00F17D81">
            <w:pPr>
              <w:pStyle w:val="ListParagraph"/>
              <w:numPr>
                <w:ilvl w:val="0"/>
                <w:numId w:val="30"/>
              </w:numPr>
              <w:jc w:val="both"/>
              <w:rPr>
                <w:b w:val="0"/>
                <w:bCs w:val="0"/>
                <w:sz w:val="24"/>
                <w:szCs w:val="24"/>
                <w:lang w:val="en-US"/>
              </w:rPr>
            </w:pPr>
            <w:r w:rsidRPr="003D26CA">
              <w:rPr>
                <w:b w:val="0"/>
                <w:sz w:val="24"/>
                <w:szCs w:val="24"/>
                <w:lang w:val="en-US"/>
              </w:rPr>
              <w:t>A trust and company services provider that is registered (and regulated as such) to form companies or partnerships under the Financial Services Law; or</w:t>
            </w:r>
          </w:p>
          <w:p w:rsidR="000D4211" w:rsidRPr="003D26CA" w:rsidRDefault="000D4211" w:rsidP="00F17D81">
            <w:pPr>
              <w:pStyle w:val="ListParagraph"/>
              <w:numPr>
                <w:ilvl w:val="0"/>
                <w:numId w:val="30"/>
              </w:numPr>
              <w:jc w:val="both"/>
              <w:rPr>
                <w:b w:val="0"/>
                <w:bCs w:val="0"/>
                <w:sz w:val="24"/>
                <w:szCs w:val="24"/>
                <w:lang w:val="en-US"/>
              </w:rPr>
            </w:pPr>
            <w:r w:rsidRPr="003D26CA">
              <w:rPr>
                <w:b w:val="0"/>
                <w:sz w:val="24"/>
                <w:szCs w:val="24"/>
                <w:lang w:val="en-US"/>
              </w:rPr>
              <w:t xml:space="preserve">A Jersey resident individual. In this case, the individual must present evidence of identity to the </w:t>
            </w:r>
            <w:r w:rsidR="00A26954">
              <w:rPr>
                <w:b w:val="0"/>
                <w:sz w:val="24"/>
                <w:szCs w:val="24"/>
                <w:lang w:val="en-US"/>
              </w:rPr>
              <w:t>c</w:t>
            </w:r>
            <w:r w:rsidR="00A26954" w:rsidRPr="003D26CA">
              <w:rPr>
                <w:b w:val="0"/>
                <w:sz w:val="24"/>
                <w:szCs w:val="24"/>
                <w:lang w:val="en-US"/>
              </w:rPr>
              <w:t xml:space="preserve">ommission </w:t>
            </w:r>
            <w:r w:rsidRPr="003D26CA">
              <w:rPr>
                <w:b w:val="0"/>
                <w:sz w:val="24"/>
                <w:szCs w:val="24"/>
                <w:lang w:val="en-US"/>
              </w:rPr>
              <w:t xml:space="preserve">at the time of application. </w:t>
            </w:r>
          </w:p>
          <w:p w:rsidR="000D4211" w:rsidRPr="003D26CA" w:rsidRDefault="000D4211" w:rsidP="00906D14">
            <w:pPr>
              <w:jc w:val="both"/>
              <w:rPr>
                <w:b w:val="0"/>
                <w:sz w:val="24"/>
                <w:szCs w:val="24"/>
                <w:lang w:val="en-US"/>
              </w:rPr>
            </w:pPr>
            <w:r w:rsidRPr="003D26CA">
              <w:rPr>
                <w:b w:val="0"/>
                <w:sz w:val="24"/>
                <w:szCs w:val="24"/>
                <w:lang w:val="en-US"/>
              </w:rPr>
              <w:t xml:space="preserve">After collecting information regarding the ultimate beneficial owners at the incorporation stage, the JFSC also verifies the information provided through a number of independent checks. </w:t>
            </w:r>
          </w:p>
          <w:p w:rsidR="000D4211" w:rsidRPr="003D26CA" w:rsidRDefault="000D4211" w:rsidP="00906D14">
            <w:pPr>
              <w:jc w:val="both"/>
              <w:rPr>
                <w:b w:val="0"/>
                <w:sz w:val="24"/>
                <w:szCs w:val="24"/>
                <w:lang w:val="en-US"/>
              </w:rPr>
            </w:pPr>
            <w:r w:rsidRPr="003D26CA">
              <w:rPr>
                <w:b w:val="0"/>
                <w:sz w:val="24"/>
                <w:szCs w:val="24"/>
                <w:lang w:val="en-US"/>
              </w:rPr>
              <w:t>Besides verifying the initial information collected, the JFSC has a statutory power to conduct routine examinations of businesses carrying on regulated trust and company services to ensure this is kept uptodate and relevant by undertaking regular reviews of existing records. Such reviews cover the information obtained under identification measures, including that relating to the ultimate beneficial ownership.</w:t>
            </w:r>
          </w:p>
          <w:p w:rsidR="000D4211" w:rsidRPr="003D26CA" w:rsidRDefault="00314492" w:rsidP="005C35CD">
            <w:pPr>
              <w:rPr>
                <w:sz w:val="24"/>
                <w:szCs w:val="24"/>
                <w:lang w:val="en-US"/>
              </w:rPr>
            </w:pPr>
            <w:hyperlink r:id="rId11" w:history="1">
              <w:r w:rsidR="009070C0">
                <w:rPr>
                  <w:rStyle w:val="Hyperlink"/>
                  <w:b w:val="0"/>
                  <w:bCs w:val="0"/>
                  <w:sz w:val="24"/>
                  <w:szCs w:val="24"/>
                  <w:lang w:val="en-US"/>
                </w:rPr>
                <w:t>Source: Jersey Financial Services Commission</w:t>
              </w:r>
            </w:hyperlink>
            <w:r w:rsidR="005574C7" w:rsidRPr="003D26CA">
              <w:rPr>
                <w:b w:val="0"/>
                <w:sz w:val="24"/>
                <w:szCs w:val="24"/>
                <w:lang w:val="en-US"/>
              </w:rPr>
              <w:br/>
            </w:r>
          </w:p>
        </w:tc>
      </w:tr>
    </w:tbl>
    <w:p w:rsidR="00C15148" w:rsidRPr="003D26CA" w:rsidRDefault="00C7260F" w:rsidP="005C69F0">
      <w:pPr>
        <w:jc w:val="both"/>
        <w:rPr>
          <w:sz w:val="24"/>
          <w:szCs w:val="24"/>
        </w:rPr>
      </w:pPr>
      <w:r w:rsidRPr="003D26CA">
        <w:rPr>
          <w:sz w:val="24"/>
          <w:szCs w:val="24"/>
        </w:rPr>
        <w:lastRenderedPageBreak/>
        <w:t>Maintenance of information recorded at the company registry level is critical. Identification</w:t>
      </w:r>
      <w:r w:rsidR="00511B3F" w:rsidRPr="003D26CA">
        <w:rPr>
          <w:sz w:val="24"/>
          <w:szCs w:val="24"/>
        </w:rPr>
        <w:t xml:space="preserve"> of beneficial ownership</w:t>
      </w:r>
      <w:r w:rsidRPr="003D26CA">
        <w:rPr>
          <w:sz w:val="24"/>
          <w:szCs w:val="24"/>
        </w:rPr>
        <w:t xml:space="preserve"> is the first step</w:t>
      </w:r>
      <w:r w:rsidR="00511B3F" w:rsidRPr="003D26CA">
        <w:rPr>
          <w:sz w:val="24"/>
          <w:szCs w:val="24"/>
        </w:rPr>
        <w:t>,</w:t>
      </w:r>
      <w:r w:rsidRPr="003D26CA">
        <w:rPr>
          <w:sz w:val="24"/>
          <w:szCs w:val="24"/>
        </w:rPr>
        <w:t xml:space="preserve"> but verification is critical</w:t>
      </w:r>
      <w:r w:rsidR="00511B3F" w:rsidRPr="003D26CA">
        <w:rPr>
          <w:sz w:val="24"/>
          <w:szCs w:val="24"/>
        </w:rPr>
        <w:t>,</w:t>
      </w:r>
      <w:r w:rsidRPr="003D26CA">
        <w:rPr>
          <w:sz w:val="24"/>
          <w:szCs w:val="24"/>
        </w:rPr>
        <w:t xml:space="preserve"> as is maintenance of </w:t>
      </w:r>
      <w:r w:rsidR="00511B3F" w:rsidRPr="003D26CA">
        <w:rPr>
          <w:sz w:val="24"/>
          <w:szCs w:val="24"/>
        </w:rPr>
        <w:t>beneficial ownership</w:t>
      </w:r>
      <w:r w:rsidR="00DE1B88">
        <w:rPr>
          <w:sz w:val="24"/>
          <w:szCs w:val="24"/>
        </w:rPr>
        <w:t xml:space="preserve"> </w:t>
      </w:r>
      <w:r w:rsidR="00511B3F" w:rsidRPr="003D26CA">
        <w:rPr>
          <w:sz w:val="24"/>
          <w:szCs w:val="24"/>
        </w:rPr>
        <w:t xml:space="preserve">information </w:t>
      </w:r>
      <w:r w:rsidRPr="003D26CA">
        <w:rPr>
          <w:sz w:val="24"/>
          <w:szCs w:val="24"/>
        </w:rPr>
        <w:t>and other relevant details.</w:t>
      </w:r>
    </w:p>
    <w:p w:rsidR="00C15148" w:rsidRDefault="00C15148">
      <w:pPr>
        <w:spacing w:before="0" w:after="200" w:line="276" w:lineRule="auto"/>
        <w:jc w:val="both"/>
        <w:rPr>
          <w:sz w:val="24"/>
          <w:szCs w:val="24"/>
        </w:rPr>
      </w:pPr>
    </w:p>
    <w:tbl>
      <w:tblPr>
        <w:tblStyle w:val="LightList-Accent5"/>
        <w:tblW w:w="8617" w:type="dxa"/>
        <w:tblInd w:w="108" w:type="dxa"/>
        <w:tblLook w:val="04A0" w:firstRow="1" w:lastRow="0" w:firstColumn="1" w:lastColumn="0" w:noHBand="0" w:noVBand="1"/>
      </w:tblPr>
      <w:tblGrid>
        <w:gridCol w:w="1242"/>
        <w:gridCol w:w="7375"/>
      </w:tblGrid>
      <w:tr w:rsidR="00FB7316" w:rsidRPr="003D26CA" w:rsidTr="00F01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4BACC6" w:themeColor="accent5"/>
              <w:bottom w:val="nil"/>
              <w:right w:val="single" w:sz="8" w:space="0" w:color="4BACC6" w:themeColor="accent5"/>
            </w:tcBorders>
            <w:tcMar>
              <w:top w:w="57" w:type="dxa"/>
              <w:bottom w:w="57" w:type="dxa"/>
            </w:tcMar>
            <w:vAlign w:val="center"/>
          </w:tcPr>
          <w:p w:rsidR="00FB7316" w:rsidRPr="003D26CA" w:rsidRDefault="00FB7316" w:rsidP="00F01652">
            <w:pPr>
              <w:spacing w:before="0" w:after="0"/>
              <w:rPr>
                <w:sz w:val="24"/>
                <w:szCs w:val="24"/>
                <w:lang w:val="en-US"/>
              </w:rPr>
            </w:pPr>
            <w:r w:rsidRPr="003D26CA">
              <w:rPr>
                <w:sz w:val="24"/>
                <w:szCs w:val="24"/>
                <w:lang w:val="en-US"/>
              </w:rPr>
              <w:t>Ref</w:t>
            </w:r>
            <w:r>
              <w:rPr>
                <w:sz w:val="24"/>
                <w:szCs w:val="24"/>
                <w:lang w:val="en-US"/>
              </w:rPr>
              <w:t xml:space="preserve">erence </w:t>
            </w:r>
          </w:p>
        </w:tc>
        <w:tc>
          <w:tcPr>
            <w:tcW w:w="7375" w:type="dxa"/>
            <w:tcBorders>
              <w:left w:val="single" w:sz="8" w:space="0" w:color="4BACC6" w:themeColor="accent5"/>
            </w:tcBorders>
            <w:tcMar>
              <w:top w:w="57" w:type="dxa"/>
              <w:bottom w:w="57" w:type="dxa"/>
            </w:tcMar>
            <w:vAlign w:val="center"/>
          </w:tcPr>
          <w:p w:rsidR="00FB7316" w:rsidRPr="003D26CA" w:rsidRDefault="00FB7316" w:rsidP="00F01652">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Action</w:t>
            </w:r>
          </w:p>
        </w:tc>
      </w:tr>
      <w:tr w:rsidR="00FB7316" w:rsidRPr="003D26CA" w:rsidTr="00F01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il"/>
              <w:right w:val="single" w:sz="8" w:space="0" w:color="4BACC6" w:themeColor="accent5"/>
            </w:tcBorders>
            <w:tcMar>
              <w:top w:w="57" w:type="dxa"/>
              <w:bottom w:w="57" w:type="dxa"/>
            </w:tcMar>
            <w:vAlign w:val="center"/>
          </w:tcPr>
          <w:p w:rsidR="00FB7316" w:rsidRPr="00F57508" w:rsidRDefault="00FB7316" w:rsidP="00F01652">
            <w:pPr>
              <w:spacing w:before="0" w:after="0"/>
              <w:jc w:val="both"/>
              <w:rPr>
                <w:b w:val="0"/>
                <w:sz w:val="24"/>
                <w:szCs w:val="24"/>
                <w:lang w:val="en-US"/>
              </w:rPr>
            </w:pPr>
            <w:r w:rsidRPr="00F57508">
              <w:rPr>
                <w:b w:val="0"/>
                <w:sz w:val="24"/>
                <w:szCs w:val="24"/>
              </w:rPr>
              <w:t>AC1.1</w:t>
            </w:r>
          </w:p>
        </w:tc>
        <w:tc>
          <w:tcPr>
            <w:tcW w:w="7375" w:type="dxa"/>
            <w:tcBorders>
              <w:left w:val="single" w:sz="8" w:space="0" w:color="4BACC6" w:themeColor="accent5"/>
            </w:tcBorders>
            <w:tcMar>
              <w:top w:w="57" w:type="dxa"/>
              <w:bottom w:w="57" w:type="dxa"/>
            </w:tcMar>
            <w:vAlign w:val="center"/>
          </w:tcPr>
          <w:p w:rsidR="00FB7316" w:rsidRPr="003D26CA" w:rsidRDefault="00FB7316" w:rsidP="00F01652">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 xml:space="preserve">Benchmark how companies meet beneficial ownership standards and use best practice to develop guidance on how they can meet the G20 </w:t>
            </w:r>
            <w:r>
              <w:rPr>
                <w:sz w:val="24"/>
                <w:szCs w:val="24"/>
                <w:lang w:val="en-US"/>
              </w:rPr>
              <w:t>high level</w:t>
            </w:r>
            <w:r w:rsidR="00DE1B88">
              <w:rPr>
                <w:sz w:val="24"/>
                <w:szCs w:val="24"/>
                <w:lang w:val="en-US"/>
              </w:rPr>
              <w:t xml:space="preserve"> </w:t>
            </w:r>
            <w:r w:rsidRPr="003D26CA">
              <w:rPr>
                <w:sz w:val="24"/>
                <w:szCs w:val="24"/>
                <w:lang w:val="en-US"/>
              </w:rPr>
              <w:t>principles.</w:t>
            </w:r>
          </w:p>
        </w:tc>
      </w:tr>
    </w:tbl>
    <w:p w:rsidR="00FB7316" w:rsidRDefault="00FB7316">
      <w:pPr>
        <w:spacing w:before="0" w:after="200" w:line="276" w:lineRule="auto"/>
        <w:jc w:val="both"/>
        <w:rPr>
          <w:sz w:val="24"/>
          <w:szCs w:val="24"/>
        </w:rPr>
      </w:pPr>
    </w:p>
    <w:p w:rsidR="00FB7316" w:rsidRDefault="00FB7316">
      <w:pPr>
        <w:spacing w:before="0" w:after="200" w:line="276" w:lineRule="auto"/>
        <w:jc w:val="both"/>
        <w:rPr>
          <w:sz w:val="24"/>
          <w:szCs w:val="24"/>
        </w:rPr>
      </w:pPr>
    </w:p>
    <w:p w:rsidR="00FB7316" w:rsidRPr="003D26CA" w:rsidRDefault="00FB7316">
      <w:pPr>
        <w:spacing w:before="0" w:after="200" w:line="276" w:lineRule="auto"/>
        <w:jc w:val="both"/>
        <w:rPr>
          <w:b/>
          <w:color w:val="002960"/>
          <w:sz w:val="24"/>
          <w:szCs w:val="24"/>
        </w:rPr>
      </w:pPr>
    </w:p>
    <w:p w:rsidR="003364D2" w:rsidRPr="003D26CA" w:rsidRDefault="00B71626" w:rsidP="00C1728A">
      <w:pPr>
        <w:pStyle w:val="21minor"/>
        <w:outlineLvl w:val="0"/>
        <w:rPr>
          <w:rFonts w:ascii="Times New Roman" w:hAnsi="Times New Roman"/>
          <w:sz w:val="24"/>
          <w:szCs w:val="24"/>
        </w:rPr>
      </w:pPr>
      <w:bookmarkStart w:id="4" w:name="_Toc301448154"/>
      <w:r w:rsidRPr="003D26CA">
        <w:rPr>
          <w:rFonts w:ascii="Times New Roman" w:hAnsi="Times New Roman"/>
          <w:sz w:val="24"/>
          <w:szCs w:val="24"/>
        </w:rPr>
        <w:lastRenderedPageBreak/>
        <w:t xml:space="preserve">RECOMMENDATION 2: </w:t>
      </w:r>
      <w:r w:rsidR="00D476EC" w:rsidRPr="003D26CA">
        <w:rPr>
          <w:rFonts w:ascii="Times New Roman" w:hAnsi="Times New Roman"/>
          <w:sz w:val="24"/>
          <w:szCs w:val="24"/>
        </w:rPr>
        <w:t>Move Towards A Comprehensive Digital Environment For Customs And Border Clearance</w:t>
      </w:r>
      <w:bookmarkEnd w:id="4"/>
    </w:p>
    <w:tbl>
      <w:tblPr>
        <w:tblStyle w:val="LightList-Accent5"/>
        <w:tblW w:w="8364" w:type="dxa"/>
        <w:tblInd w:w="108" w:type="dxa"/>
        <w:tblLook w:val="04A0" w:firstRow="1" w:lastRow="0" w:firstColumn="1" w:lastColumn="0" w:noHBand="0" w:noVBand="1"/>
      </w:tblPr>
      <w:tblGrid>
        <w:gridCol w:w="1895"/>
        <w:gridCol w:w="6469"/>
      </w:tblGrid>
      <w:tr w:rsidR="00A82DFE" w:rsidRPr="001840D0" w:rsidTr="00F0165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rsidR="00A82DFE" w:rsidRPr="001840D0" w:rsidRDefault="00A82DFE" w:rsidP="00A82DFE">
            <w:pPr>
              <w:spacing w:before="0" w:after="0"/>
              <w:rPr>
                <w:sz w:val="22"/>
                <w:szCs w:val="22"/>
                <w:lang w:val="en-US"/>
              </w:rPr>
            </w:pPr>
            <w:r w:rsidRPr="001840D0">
              <w:rPr>
                <w:sz w:val="22"/>
                <w:szCs w:val="22"/>
                <w:lang w:val="en-US"/>
              </w:rPr>
              <w:t>Reference</w:t>
            </w:r>
          </w:p>
        </w:tc>
        <w:tc>
          <w:tcPr>
            <w:tcW w:w="6469" w:type="dxa"/>
            <w:shd w:val="clear" w:color="auto" w:fill="auto"/>
            <w:vAlign w:val="center"/>
          </w:tcPr>
          <w:p w:rsidR="00A82DFE" w:rsidRPr="00AD75C7" w:rsidRDefault="00A82DFE" w:rsidP="00A82DFE">
            <w:pPr>
              <w:spacing w:before="0" w:after="0"/>
              <w:jc w:val="both"/>
              <w:cnfStyle w:val="100000000000" w:firstRow="1" w:lastRow="0" w:firstColumn="0" w:lastColumn="0" w:oddVBand="0" w:evenVBand="0" w:oddHBand="0" w:evenHBand="0" w:firstRowFirstColumn="0" w:firstRowLastColumn="0" w:lastRowFirstColumn="0" w:lastRowLastColumn="0"/>
              <w:rPr>
                <w:b w:val="0"/>
                <w:sz w:val="24"/>
                <w:szCs w:val="24"/>
                <w:lang w:val="en-US"/>
              </w:rPr>
            </w:pPr>
            <w:r w:rsidRPr="00F57508">
              <w:rPr>
                <w:b w:val="0"/>
                <w:color w:val="000000"/>
                <w:sz w:val="24"/>
                <w:szCs w:val="24"/>
                <w:lang w:eastAsia="en-GB"/>
              </w:rPr>
              <w:t>AC2</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Recommendation</w:t>
            </w:r>
          </w:p>
        </w:tc>
        <w:tc>
          <w:tcPr>
            <w:tcW w:w="6469" w:type="dxa"/>
            <w:shd w:val="clear" w:color="auto" w:fill="auto"/>
            <w:vAlign w:val="center"/>
          </w:tcPr>
          <w:p w:rsidR="00A82DFE" w:rsidRPr="003D26CA" w:rsidRDefault="00A82DFE" w:rsidP="00A82DFE">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color w:val="000000"/>
                <w:sz w:val="24"/>
                <w:szCs w:val="24"/>
                <w:lang w:val="en-US" w:eastAsia="en-GB"/>
              </w:rPr>
              <w:t>To reduce corruption and improve efficiency of trade, all G20 countries should take steps</w:t>
            </w:r>
            <w:r w:rsidR="009070C0">
              <w:rPr>
                <w:color w:val="000000"/>
                <w:sz w:val="24"/>
                <w:szCs w:val="24"/>
                <w:lang w:val="en-US" w:eastAsia="en-GB"/>
              </w:rPr>
              <w:t xml:space="preserve"> </w:t>
            </w:r>
            <w:r w:rsidRPr="003D26CA">
              <w:rPr>
                <w:color w:val="000000"/>
                <w:sz w:val="24"/>
                <w:szCs w:val="24"/>
                <w:lang w:val="en-US" w:eastAsia="en-GB"/>
              </w:rPr>
              <w:t>towards a comprehensive digital environment for customs and cross-border clearance</w:t>
            </w:r>
            <w:r w:rsidR="009070C0">
              <w:rPr>
                <w:color w:val="000000"/>
                <w:sz w:val="24"/>
                <w:szCs w:val="24"/>
                <w:lang w:val="en-US" w:eastAsia="en-GB"/>
              </w:rPr>
              <w:t xml:space="preserve"> </w:t>
            </w:r>
            <w:r w:rsidRPr="003D26CA">
              <w:rPr>
                <w:color w:val="000000"/>
                <w:sz w:val="24"/>
                <w:szCs w:val="24"/>
                <w:lang w:val="en-US" w:eastAsia="en-GB"/>
              </w:rPr>
              <w:t>through public-private collaboration (brokers, shippers, logistics providers,</w:t>
            </w:r>
            <w:r w:rsidR="009070C0">
              <w:rPr>
                <w:color w:val="000000"/>
                <w:sz w:val="24"/>
                <w:szCs w:val="24"/>
                <w:lang w:val="en-US" w:eastAsia="en-GB"/>
              </w:rPr>
              <w:t xml:space="preserve"> </w:t>
            </w:r>
            <w:r w:rsidRPr="003D26CA">
              <w:rPr>
                <w:color w:val="000000"/>
                <w:sz w:val="24"/>
                <w:szCs w:val="24"/>
                <w:lang w:val="en-US" w:eastAsia="en-GB"/>
              </w:rPr>
              <w:t>carriers)within five years.</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Owner</w:t>
            </w:r>
          </w:p>
        </w:tc>
        <w:tc>
          <w:tcPr>
            <w:tcW w:w="6469" w:type="dxa"/>
            <w:vAlign w:val="center"/>
          </w:tcPr>
          <w:p w:rsidR="00A82DFE" w:rsidRPr="003D26CA" w:rsidRDefault="00A82DFE" w:rsidP="00A82DFE">
            <w:pPr>
              <w:spacing w:before="0" w:after="0"/>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G20 governments</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Timing</w:t>
            </w:r>
          </w:p>
        </w:tc>
        <w:tc>
          <w:tcPr>
            <w:tcW w:w="6469" w:type="dxa"/>
            <w:vAlign w:val="center"/>
          </w:tcPr>
          <w:p w:rsidR="00A82DFE" w:rsidRPr="001840D0" w:rsidRDefault="00062FE3" w:rsidP="00AD36AA">
            <w:pPr>
              <w:spacing w:before="0" w:after="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2016</w:t>
            </w:r>
            <w:r w:rsidR="00AD36AA">
              <w:rPr>
                <w:sz w:val="22"/>
                <w:szCs w:val="22"/>
              </w:rPr>
              <w:t xml:space="preserve">- 2020 </w:t>
            </w:r>
            <w:r>
              <w:rPr>
                <w:sz w:val="22"/>
                <w:szCs w:val="22"/>
              </w:rPr>
              <w:t xml:space="preserve"> </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Value</w:t>
            </w:r>
          </w:p>
        </w:tc>
        <w:tc>
          <w:tcPr>
            <w:tcW w:w="6469" w:type="dxa"/>
            <w:vAlign w:val="center"/>
          </w:tcPr>
          <w:p w:rsidR="00A82DFE" w:rsidRPr="001840D0" w:rsidRDefault="00AD36AA" w:rsidP="00F01652">
            <w:pPr>
              <w:spacing w:before="0"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Efficient cross border trade and increased foreign direct investment</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KPI</w:t>
            </w:r>
          </w:p>
        </w:tc>
        <w:tc>
          <w:tcPr>
            <w:tcW w:w="6469" w:type="dxa"/>
            <w:vAlign w:val="center"/>
          </w:tcPr>
          <w:p w:rsidR="00A82DFE" w:rsidRPr="001840D0" w:rsidRDefault="00FC59CE" w:rsidP="00F01652">
            <w:pPr>
              <w:spacing w:before="0" w:after="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Digital cross border and clearance systems </w:t>
            </w:r>
            <w:r w:rsidR="00B87C19">
              <w:rPr>
                <w:sz w:val="22"/>
                <w:szCs w:val="22"/>
              </w:rPr>
              <w:t xml:space="preserve">adopted in each G20 member country </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Default="00A82DFE" w:rsidP="00F01652">
            <w:pPr>
              <w:spacing w:before="0" w:after="0"/>
              <w:rPr>
                <w:color w:val="FFFFFF" w:themeColor="background1"/>
                <w:sz w:val="22"/>
                <w:szCs w:val="22"/>
              </w:rPr>
            </w:pPr>
            <w:r>
              <w:rPr>
                <w:color w:val="FFFFFF" w:themeColor="background1"/>
                <w:sz w:val="22"/>
                <w:szCs w:val="22"/>
              </w:rPr>
              <w:t>Current (Target)</w:t>
            </w:r>
          </w:p>
        </w:tc>
        <w:tc>
          <w:tcPr>
            <w:tcW w:w="6469" w:type="dxa"/>
            <w:vAlign w:val="center"/>
          </w:tcPr>
          <w:p w:rsidR="00A82DFE" w:rsidRPr="001840D0" w:rsidRDefault="008B3400" w:rsidP="00F01652">
            <w:pPr>
              <w:spacing w:before="0"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G20 member countries adopting digital systems within 5 years </w:t>
            </w:r>
          </w:p>
        </w:tc>
      </w:tr>
    </w:tbl>
    <w:p w:rsidR="00A82DFE" w:rsidRDefault="00A82DFE" w:rsidP="00120F36">
      <w:pPr>
        <w:spacing w:after="120"/>
        <w:rPr>
          <w:b/>
          <w:sz w:val="24"/>
          <w:szCs w:val="24"/>
        </w:rPr>
      </w:pPr>
    </w:p>
    <w:p w:rsidR="00015D6C" w:rsidRPr="003D26CA" w:rsidRDefault="00015D6C" w:rsidP="00120F36">
      <w:pPr>
        <w:spacing w:after="120"/>
        <w:rPr>
          <w:sz w:val="24"/>
          <w:szCs w:val="24"/>
        </w:rPr>
      </w:pPr>
      <w:r w:rsidRPr="003D26CA">
        <w:rPr>
          <w:b/>
          <w:sz w:val="24"/>
          <w:szCs w:val="24"/>
        </w:rPr>
        <w:t>Context</w:t>
      </w:r>
    </w:p>
    <w:p w:rsidR="00C50A76" w:rsidRPr="003D26CA" w:rsidRDefault="00015D6C" w:rsidP="00120F36">
      <w:pPr>
        <w:jc w:val="both"/>
        <w:rPr>
          <w:sz w:val="24"/>
          <w:szCs w:val="24"/>
        </w:rPr>
      </w:pPr>
      <w:r w:rsidRPr="003D26CA">
        <w:rPr>
          <w:sz w:val="24"/>
          <w:szCs w:val="24"/>
        </w:rPr>
        <w:t xml:space="preserve">Customs </w:t>
      </w:r>
      <w:r w:rsidR="00C50A76" w:rsidRPr="003D26CA">
        <w:rPr>
          <w:sz w:val="24"/>
          <w:szCs w:val="24"/>
        </w:rPr>
        <w:t xml:space="preserve">agencies are </w:t>
      </w:r>
      <w:r w:rsidRPr="003D26CA">
        <w:rPr>
          <w:sz w:val="24"/>
          <w:szCs w:val="24"/>
        </w:rPr>
        <w:t xml:space="preserve">responsible for administering </w:t>
      </w:r>
      <w:r w:rsidR="006974A1" w:rsidRPr="003D26CA">
        <w:rPr>
          <w:sz w:val="24"/>
          <w:szCs w:val="24"/>
        </w:rPr>
        <w:t>import taxes, tariffs</w:t>
      </w:r>
      <w:r w:rsidR="00A944F2" w:rsidRPr="003D26CA">
        <w:rPr>
          <w:sz w:val="24"/>
          <w:szCs w:val="24"/>
        </w:rPr>
        <w:t>,</w:t>
      </w:r>
      <w:r w:rsidR="006974A1" w:rsidRPr="003D26CA">
        <w:rPr>
          <w:sz w:val="24"/>
          <w:szCs w:val="24"/>
        </w:rPr>
        <w:t xml:space="preserve"> and regulations</w:t>
      </w:r>
      <w:r w:rsidR="00A0037A" w:rsidRPr="003D26CA">
        <w:rPr>
          <w:sz w:val="24"/>
          <w:szCs w:val="24"/>
        </w:rPr>
        <w:t xml:space="preserve"> and </w:t>
      </w:r>
      <w:r w:rsidR="006974A1" w:rsidRPr="003D26CA">
        <w:rPr>
          <w:sz w:val="24"/>
          <w:szCs w:val="24"/>
        </w:rPr>
        <w:t>play</w:t>
      </w:r>
      <w:r w:rsidRPr="003D26CA">
        <w:rPr>
          <w:sz w:val="24"/>
          <w:szCs w:val="24"/>
        </w:rPr>
        <w:t xml:space="preserve"> an important role in export promotion</w:t>
      </w:r>
      <w:r w:rsidR="00484BA8" w:rsidRPr="003D26CA">
        <w:rPr>
          <w:sz w:val="24"/>
          <w:szCs w:val="24"/>
        </w:rPr>
        <w:t xml:space="preserve">, while </w:t>
      </w:r>
      <w:r w:rsidR="006974A1" w:rsidRPr="003D26CA">
        <w:rPr>
          <w:sz w:val="24"/>
          <w:szCs w:val="24"/>
        </w:rPr>
        <w:t xml:space="preserve">helping to prevent </w:t>
      </w:r>
      <w:r w:rsidRPr="003D26CA">
        <w:rPr>
          <w:sz w:val="24"/>
          <w:szCs w:val="24"/>
        </w:rPr>
        <w:t xml:space="preserve">the entry of harmful goods. </w:t>
      </w:r>
      <w:r w:rsidR="003D7019" w:rsidRPr="003D26CA">
        <w:rPr>
          <w:sz w:val="24"/>
          <w:szCs w:val="24"/>
        </w:rPr>
        <w:t>Customs agencies</w:t>
      </w:r>
      <w:r w:rsidR="009070C0">
        <w:rPr>
          <w:sz w:val="24"/>
          <w:szCs w:val="24"/>
        </w:rPr>
        <w:t xml:space="preserve"> </w:t>
      </w:r>
      <w:r w:rsidR="006974A1" w:rsidRPr="003D26CA">
        <w:rPr>
          <w:sz w:val="24"/>
          <w:szCs w:val="24"/>
        </w:rPr>
        <w:t xml:space="preserve">also </w:t>
      </w:r>
      <w:r w:rsidRPr="003D26CA">
        <w:rPr>
          <w:sz w:val="24"/>
          <w:szCs w:val="24"/>
        </w:rPr>
        <w:t>implement national obligations under international trade treaties</w:t>
      </w:r>
      <w:r w:rsidR="003D7019" w:rsidRPr="003D26CA">
        <w:rPr>
          <w:sz w:val="24"/>
          <w:szCs w:val="24"/>
        </w:rPr>
        <w:t xml:space="preserve"> and act as</w:t>
      </w:r>
      <w:r w:rsidRPr="003D26CA">
        <w:rPr>
          <w:sz w:val="24"/>
          <w:szCs w:val="24"/>
        </w:rPr>
        <w:t xml:space="preserve"> one of the major </w:t>
      </w:r>
      <w:r w:rsidR="00A944F2" w:rsidRPr="003D26CA">
        <w:rPr>
          <w:sz w:val="24"/>
          <w:szCs w:val="24"/>
        </w:rPr>
        <w:t>tax</w:t>
      </w:r>
      <w:r w:rsidR="009070C0">
        <w:rPr>
          <w:sz w:val="24"/>
          <w:szCs w:val="24"/>
        </w:rPr>
        <w:t xml:space="preserve"> </w:t>
      </w:r>
      <w:r w:rsidRPr="003D26CA">
        <w:rPr>
          <w:sz w:val="24"/>
          <w:szCs w:val="24"/>
        </w:rPr>
        <w:t xml:space="preserve">collection agencies of central government. </w:t>
      </w:r>
    </w:p>
    <w:p w:rsidR="00B14E23" w:rsidRPr="003D26CA" w:rsidRDefault="00C50A76" w:rsidP="00120F36">
      <w:pPr>
        <w:jc w:val="both"/>
        <w:rPr>
          <w:sz w:val="24"/>
          <w:szCs w:val="24"/>
        </w:rPr>
      </w:pPr>
      <w:r w:rsidRPr="003D26CA">
        <w:rPr>
          <w:sz w:val="24"/>
          <w:szCs w:val="24"/>
        </w:rPr>
        <w:t xml:space="preserve">The consequences of corruption in customs can be </w:t>
      </w:r>
      <w:r w:rsidR="003D7019" w:rsidRPr="003D26CA">
        <w:rPr>
          <w:sz w:val="24"/>
          <w:szCs w:val="24"/>
        </w:rPr>
        <w:t xml:space="preserve">significant, leading to inefficient economic decisions, illegal conduct, and delays in trade, </w:t>
      </w:r>
      <w:r w:rsidR="000964FC" w:rsidRPr="003D26CA">
        <w:rPr>
          <w:sz w:val="24"/>
          <w:szCs w:val="24"/>
        </w:rPr>
        <w:t xml:space="preserve">while </w:t>
      </w:r>
      <w:r w:rsidR="003D7019" w:rsidRPr="003D26CA">
        <w:rPr>
          <w:sz w:val="24"/>
          <w:szCs w:val="24"/>
        </w:rPr>
        <w:t xml:space="preserve">increasing the cost of doing business and </w:t>
      </w:r>
      <w:r w:rsidR="000964FC" w:rsidRPr="003D26CA">
        <w:rPr>
          <w:sz w:val="24"/>
          <w:szCs w:val="24"/>
        </w:rPr>
        <w:t>raising</w:t>
      </w:r>
      <w:r w:rsidR="009070C0">
        <w:rPr>
          <w:sz w:val="24"/>
          <w:szCs w:val="24"/>
        </w:rPr>
        <w:t xml:space="preserve"> </w:t>
      </w:r>
      <w:r w:rsidR="003D7019" w:rsidRPr="003D26CA">
        <w:rPr>
          <w:sz w:val="24"/>
          <w:szCs w:val="24"/>
        </w:rPr>
        <w:t>barriers to market entry</w:t>
      </w:r>
      <w:r w:rsidRPr="003D26CA">
        <w:rPr>
          <w:sz w:val="24"/>
          <w:szCs w:val="24"/>
        </w:rPr>
        <w:t xml:space="preserve">. International donors </w:t>
      </w:r>
      <w:r w:rsidR="006974A1" w:rsidRPr="003D26CA">
        <w:rPr>
          <w:sz w:val="24"/>
          <w:szCs w:val="24"/>
        </w:rPr>
        <w:t xml:space="preserve">have </w:t>
      </w:r>
      <w:r w:rsidRPr="003D26CA">
        <w:rPr>
          <w:sz w:val="24"/>
          <w:szCs w:val="24"/>
        </w:rPr>
        <w:t xml:space="preserve">spent at least </w:t>
      </w:r>
      <w:r w:rsidR="00E551DF" w:rsidRPr="003D26CA">
        <w:rPr>
          <w:sz w:val="24"/>
          <w:szCs w:val="24"/>
        </w:rPr>
        <w:t>$6</w:t>
      </w:r>
      <w:r w:rsidRPr="003D26CA">
        <w:rPr>
          <w:sz w:val="24"/>
          <w:szCs w:val="24"/>
        </w:rPr>
        <w:t xml:space="preserve"> billion </w:t>
      </w:r>
      <w:r w:rsidR="006974A1" w:rsidRPr="003D26CA">
        <w:rPr>
          <w:sz w:val="24"/>
          <w:szCs w:val="24"/>
        </w:rPr>
        <w:t>o</w:t>
      </w:r>
      <w:r w:rsidRPr="003D26CA">
        <w:rPr>
          <w:sz w:val="24"/>
          <w:szCs w:val="24"/>
        </w:rPr>
        <w:t xml:space="preserve">n various projects aimed at helping customs administrations around the world </w:t>
      </w:r>
      <w:r w:rsidR="000964FC" w:rsidRPr="003D26CA">
        <w:rPr>
          <w:sz w:val="24"/>
          <w:szCs w:val="24"/>
        </w:rPr>
        <w:t>address this important issue.</w:t>
      </w:r>
      <w:r w:rsidR="00814BE8" w:rsidRPr="008D4F01">
        <w:rPr>
          <w:rStyle w:val="FootnoteReference"/>
          <w:sz w:val="24"/>
          <w:szCs w:val="24"/>
          <w:vertAlign w:val="superscript"/>
        </w:rPr>
        <w:footnoteReference w:id="7"/>
      </w:r>
    </w:p>
    <w:p w:rsidR="00937A27" w:rsidRPr="003D26CA" w:rsidRDefault="00A0037A" w:rsidP="00120F36">
      <w:pPr>
        <w:jc w:val="both"/>
        <w:rPr>
          <w:sz w:val="24"/>
          <w:szCs w:val="24"/>
        </w:rPr>
      </w:pPr>
      <w:r w:rsidRPr="003D26CA">
        <w:rPr>
          <w:sz w:val="24"/>
          <w:szCs w:val="24"/>
        </w:rPr>
        <w:t>However, i</w:t>
      </w:r>
      <w:r w:rsidR="00B14E23" w:rsidRPr="003D26CA">
        <w:rPr>
          <w:sz w:val="24"/>
          <w:szCs w:val="24"/>
        </w:rPr>
        <w:t>t is very difficult for any business</w:t>
      </w:r>
      <w:r w:rsidR="000A6438" w:rsidRPr="003D26CA">
        <w:rPr>
          <w:sz w:val="24"/>
          <w:szCs w:val="24"/>
        </w:rPr>
        <w:t xml:space="preserve">, acting alone, to </w:t>
      </w:r>
      <w:r w:rsidR="007C3D46" w:rsidRPr="003D26CA">
        <w:rPr>
          <w:sz w:val="24"/>
          <w:szCs w:val="24"/>
        </w:rPr>
        <w:t>drive fundamental changes to</w:t>
      </w:r>
      <w:r w:rsidR="00B14E23" w:rsidRPr="003D26CA">
        <w:rPr>
          <w:sz w:val="24"/>
          <w:szCs w:val="24"/>
        </w:rPr>
        <w:t xml:space="preserve"> customs</w:t>
      </w:r>
      <w:r w:rsidR="007C3D46" w:rsidRPr="003D26CA">
        <w:rPr>
          <w:sz w:val="24"/>
          <w:szCs w:val="24"/>
        </w:rPr>
        <w:t xml:space="preserve"> operations</w:t>
      </w:r>
      <w:r w:rsidR="00B14E23" w:rsidRPr="003D26CA">
        <w:rPr>
          <w:sz w:val="24"/>
          <w:szCs w:val="24"/>
        </w:rPr>
        <w:t xml:space="preserve">. </w:t>
      </w:r>
      <w:r w:rsidR="000A6438" w:rsidRPr="003D26CA">
        <w:rPr>
          <w:sz w:val="24"/>
          <w:szCs w:val="24"/>
        </w:rPr>
        <w:t>In cont</w:t>
      </w:r>
      <w:r w:rsidRPr="003D26CA">
        <w:rPr>
          <w:sz w:val="24"/>
          <w:szCs w:val="24"/>
        </w:rPr>
        <w:t>rast</w:t>
      </w:r>
      <w:r w:rsidR="00F46A4D" w:rsidRPr="003D26CA">
        <w:rPr>
          <w:sz w:val="24"/>
          <w:szCs w:val="24"/>
        </w:rPr>
        <w:t>, supporting the adopt</w:t>
      </w:r>
      <w:r w:rsidR="000A6438" w:rsidRPr="003D26CA">
        <w:rPr>
          <w:sz w:val="24"/>
          <w:szCs w:val="24"/>
        </w:rPr>
        <w:t>ion</w:t>
      </w:r>
      <w:r w:rsidR="009070C0">
        <w:rPr>
          <w:sz w:val="24"/>
          <w:szCs w:val="24"/>
        </w:rPr>
        <w:t xml:space="preserve"> </w:t>
      </w:r>
      <w:r w:rsidR="000A6438" w:rsidRPr="003D26CA">
        <w:rPr>
          <w:sz w:val="24"/>
          <w:szCs w:val="24"/>
        </w:rPr>
        <w:t xml:space="preserve">of </w:t>
      </w:r>
      <w:r w:rsidR="00F46A4D" w:rsidRPr="003D26CA">
        <w:rPr>
          <w:sz w:val="24"/>
          <w:szCs w:val="24"/>
        </w:rPr>
        <w:t>automated clearance systems</w:t>
      </w:r>
      <w:r w:rsidR="007C3D46" w:rsidRPr="003D26CA">
        <w:rPr>
          <w:sz w:val="24"/>
          <w:szCs w:val="24"/>
        </w:rPr>
        <w:t>, businesses can</w:t>
      </w:r>
      <w:r w:rsidR="0038215D" w:rsidRPr="003D26CA">
        <w:rPr>
          <w:sz w:val="24"/>
          <w:szCs w:val="24"/>
        </w:rPr>
        <w:t xml:space="preserve"> help to </w:t>
      </w:r>
      <w:r w:rsidR="000A6438" w:rsidRPr="003D26CA">
        <w:rPr>
          <w:sz w:val="24"/>
          <w:szCs w:val="24"/>
        </w:rPr>
        <w:t>improve the quality of available data</w:t>
      </w:r>
      <w:r w:rsidR="00D46DC3" w:rsidRPr="003D26CA">
        <w:rPr>
          <w:sz w:val="24"/>
          <w:szCs w:val="24"/>
        </w:rPr>
        <w:t>;</w:t>
      </w:r>
      <w:r w:rsidR="009070C0">
        <w:rPr>
          <w:sz w:val="24"/>
          <w:szCs w:val="24"/>
        </w:rPr>
        <w:t xml:space="preserve"> </w:t>
      </w:r>
      <w:r w:rsidR="00D46DC3" w:rsidRPr="003D26CA">
        <w:rPr>
          <w:sz w:val="24"/>
          <w:szCs w:val="24"/>
        </w:rPr>
        <w:t>this</w:t>
      </w:r>
      <w:r w:rsidR="009070C0">
        <w:rPr>
          <w:sz w:val="24"/>
          <w:szCs w:val="24"/>
        </w:rPr>
        <w:t xml:space="preserve"> </w:t>
      </w:r>
      <w:r w:rsidR="000964FC" w:rsidRPr="003D26CA">
        <w:rPr>
          <w:sz w:val="24"/>
          <w:szCs w:val="24"/>
        </w:rPr>
        <w:t xml:space="preserve">in turn enhances </w:t>
      </w:r>
      <w:r w:rsidR="000A6438" w:rsidRPr="003D26CA">
        <w:rPr>
          <w:sz w:val="24"/>
          <w:szCs w:val="24"/>
        </w:rPr>
        <w:t>fraud, bribery</w:t>
      </w:r>
      <w:r w:rsidR="00D46DC3" w:rsidRPr="003D26CA">
        <w:rPr>
          <w:sz w:val="24"/>
          <w:szCs w:val="24"/>
        </w:rPr>
        <w:t>,</w:t>
      </w:r>
      <w:r w:rsidR="000A6438" w:rsidRPr="003D26CA">
        <w:rPr>
          <w:sz w:val="24"/>
          <w:szCs w:val="24"/>
        </w:rPr>
        <w:t xml:space="preserve"> and corruption risk</w:t>
      </w:r>
      <w:r w:rsidR="000964FC" w:rsidRPr="003D26CA">
        <w:rPr>
          <w:sz w:val="24"/>
          <w:szCs w:val="24"/>
        </w:rPr>
        <w:t xml:space="preserve"> mitigation</w:t>
      </w:r>
      <w:r w:rsidR="000A6438" w:rsidRPr="003D26CA">
        <w:rPr>
          <w:sz w:val="24"/>
          <w:szCs w:val="24"/>
        </w:rPr>
        <w:t>.</w:t>
      </w:r>
    </w:p>
    <w:p w:rsidR="006F44D8" w:rsidRPr="003D26CA" w:rsidRDefault="00D46DC3" w:rsidP="00120F36">
      <w:pPr>
        <w:jc w:val="both"/>
        <w:rPr>
          <w:sz w:val="24"/>
          <w:szCs w:val="24"/>
        </w:rPr>
      </w:pPr>
      <w:r w:rsidRPr="003D26CA">
        <w:rPr>
          <w:sz w:val="24"/>
          <w:szCs w:val="24"/>
        </w:rPr>
        <w:t>Continuing</w:t>
      </w:r>
      <w:r w:rsidR="009070C0">
        <w:rPr>
          <w:sz w:val="24"/>
          <w:szCs w:val="24"/>
        </w:rPr>
        <w:t xml:space="preserve"> </w:t>
      </w:r>
      <w:r w:rsidR="006F44D8" w:rsidRPr="003D26CA">
        <w:rPr>
          <w:sz w:val="24"/>
          <w:szCs w:val="24"/>
        </w:rPr>
        <w:t xml:space="preserve">efforts to address </w:t>
      </w:r>
      <w:r w:rsidR="00B96486" w:rsidRPr="003D26CA">
        <w:rPr>
          <w:sz w:val="24"/>
          <w:szCs w:val="24"/>
        </w:rPr>
        <w:t>customs-related corruption risks</w:t>
      </w:r>
      <w:r w:rsidR="006F44D8" w:rsidRPr="003D26CA">
        <w:rPr>
          <w:sz w:val="24"/>
          <w:szCs w:val="24"/>
        </w:rPr>
        <w:t xml:space="preserve"> are being made at a global level by the G20 ACWG</w:t>
      </w:r>
      <w:r w:rsidR="00DC21A7" w:rsidRPr="003D26CA">
        <w:rPr>
          <w:sz w:val="24"/>
          <w:szCs w:val="24"/>
        </w:rPr>
        <w:t>, the B20</w:t>
      </w:r>
      <w:r w:rsidR="006F44D8" w:rsidRPr="003D26CA">
        <w:rPr>
          <w:sz w:val="24"/>
          <w:szCs w:val="24"/>
        </w:rPr>
        <w:t xml:space="preserve"> and the World Customs Organization</w:t>
      </w:r>
      <w:r w:rsidR="00B96486" w:rsidRPr="003D26CA">
        <w:rPr>
          <w:sz w:val="24"/>
          <w:szCs w:val="24"/>
        </w:rPr>
        <w:t xml:space="preserve"> (WCO)</w:t>
      </w:r>
      <w:r w:rsidR="00DC21A7" w:rsidRPr="003D26CA">
        <w:rPr>
          <w:sz w:val="24"/>
          <w:szCs w:val="24"/>
        </w:rPr>
        <w:t>.The G20 and B20 have been</w:t>
      </w:r>
      <w:r w:rsidR="006F44D8" w:rsidRPr="003D26CA">
        <w:rPr>
          <w:sz w:val="24"/>
          <w:szCs w:val="24"/>
        </w:rPr>
        <w:t xml:space="preserve"> building on the Resisting Extortion and Solicitation in International Transactions</w:t>
      </w:r>
      <w:r w:rsidR="005110F2" w:rsidRPr="003D26CA">
        <w:rPr>
          <w:sz w:val="24"/>
          <w:szCs w:val="24"/>
        </w:rPr>
        <w:t xml:space="preserve"> (RESIST)</w:t>
      </w:r>
      <w:r w:rsidR="006F44D8" w:rsidRPr="003D26CA">
        <w:rPr>
          <w:sz w:val="24"/>
          <w:szCs w:val="24"/>
        </w:rPr>
        <w:t xml:space="preserve"> tool developed by ICC, </w:t>
      </w:r>
      <w:r w:rsidR="002704FC" w:rsidRPr="003D26CA">
        <w:rPr>
          <w:sz w:val="24"/>
          <w:szCs w:val="24"/>
        </w:rPr>
        <w:t>TI</w:t>
      </w:r>
      <w:r w:rsidR="006F44D8" w:rsidRPr="003D26CA">
        <w:rPr>
          <w:sz w:val="24"/>
          <w:szCs w:val="24"/>
        </w:rPr>
        <w:t>, the United Nations Global Compact</w:t>
      </w:r>
      <w:r w:rsidRPr="003D26CA">
        <w:rPr>
          <w:sz w:val="24"/>
          <w:szCs w:val="24"/>
        </w:rPr>
        <w:t>,</w:t>
      </w:r>
      <w:r w:rsidR="006F44D8" w:rsidRPr="003D26CA">
        <w:rPr>
          <w:sz w:val="24"/>
          <w:szCs w:val="24"/>
        </w:rPr>
        <w:t xml:space="preserve"> and the W</w:t>
      </w:r>
      <w:r w:rsidR="00C83E40" w:rsidRPr="003D26CA">
        <w:rPr>
          <w:sz w:val="24"/>
          <w:szCs w:val="24"/>
        </w:rPr>
        <w:t>EF</w:t>
      </w:r>
      <w:r w:rsidR="006F44D8" w:rsidRPr="003D26CA">
        <w:rPr>
          <w:sz w:val="24"/>
          <w:szCs w:val="24"/>
        </w:rPr>
        <w:t>.</w:t>
      </w:r>
      <w:r w:rsidR="00DC21A7" w:rsidRPr="003D26CA">
        <w:rPr>
          <w:sz w:val="24"/>
          <w:szCs w:val="24"/>
        </w:rPr>
        <w:t xml:space="preserve"> The </w:t>
      </w:r>
      <w:r w:rsidR="00B96486" w:rsidRPr="003D26CA">
        <w:rPr>
          <w:sz w:val="24"/>
          <w:szCs w:val="24"/>
        </w:rPr>
        <w:t>WCO</w:t>
      </w:r>
      <w:r w:rsidR="00DC21A7" w:rsidRPr="003D26CA">
        <w:rPr>
          <w:sz w:val="24"/>
          <w:szCs w:val="24"/>
        </w:rPr>
        <w:t xml:space="preserve"> has spent the better part of the past decade working collaboratively with members</w:t>
      </w:r>
      <w:r w:rsidR="00B62A09" w:rsidRPr="003D26CA">
        <w:rPr>
          <w:sz w:val="24"/>
          <w:szCs w:val="24"/>
        </w:rPr>
        <w:t>’</w:t>
      </w:r>
      <w:r w:rsidR="00DC21A7" w:rsidRPr="003D26CA">
        <w:rPr>
          <w:sz w:val="24"/>
          <w:szCs w:val="24"/>
        </w:rPr>
        <w:t xml:space="preserve"> customs authorities, shippers, carriers, </w:t>
      </w:r>
      <w:r w:rsidRPr="003D26CA">
        <w:rPr>
          <w:sz w:val="24"/>
          <w:szCs w:val="24"/>
        </w:rPr>
        <w:t xml:space="preserve">and </w:t>
      </w:r>
      <w:r w:rsidR="00DC21A7" w:rsidRPr="003D26CA">
        <w:rPr>
          <w:sz w:val="24"/>
          <w:szCs w:val="24"/>
        </w:rPr>
        <w:t xml:space="preserve">others on </w:t>
      </w:r>
      <w:r w:rsidR="00DC21A7" w:rsidRPr="003D26CA">
        <w:rPr>
          <w:sz w:val="24"/>
          <w:szCs w:val="24"/>
        </w:rPr>
        <w:lastRenderedPageBreak/>
        <w:t>identifying, defining</w:t>
      </w:r>
      <w:r w:rsidRPr="003D26CA">
        <w:rPr>
          <w:sz w:val="24"/>
          <w:szCs w:val="24"/>
        </w:rPr>
        <w:t>,</w:t>
      </w:r>
      <w:r w:rsidR="00DC21A7" w:rsidRPr="003D26CA">
        <w:rPr>
          <w:sz w:val="24"/>
          <w:szCs w:val="24"/>
        </w:rPr>
        <w:t>and establishing a framework on safety and security.</w:t>
      </w:r>
      <w:r w:rsidR="00D25A09" w:rsidRPr="00964F0A">
        <w:rPr>
          <w:rStyle w:val="FootnoteReference"/>
          <w:sz w:val="24"/>
          <w:szCs w:val="24"/>
          <w:vertAlign w:val="superscript"/>
        </w:rPr>
        <w:footnoteReference w:id="8"/>
      </w:r>
      <w:r w:rsidR="00F60243" w:rsidRPr="003D26CA">
        <w:rPr>
          <w:sz w:val="24"/>
          <w:szCs w:val="24"/>
        </w:rPr>
        <w:t>Each of these studies demonstrates that the reduction of human touch points in the clearance process reduces the likelihood of corruption occurring.</w:t>
      </w:r>
    </w:p>
    <w:p w:rsidR="006F44D8" w:rsidRPr="003D26CA" w:rsidRDefault="006F44D8" w:rsidP="00120F36">
      <w:pPr>
        <w:spacing w:after="120"/>
        <w:rPr>
          <w:sz w:val="24"/>
          <w:szCs w:val="24"/>
        </w:rPr>
      </w:pPr>
      <w:r w:rsidRPr="003D26CA">
        <w:rPr>
          <w:b/>
          <w:sz w:val="24"/>
          <w:szCs w:val="24"/>
        </w:rPr>
        <w:t>Actions</w:t>
      </w:r>
    </w:p>
    <w:p w:rsidR="001A2E07" w:rsidRPr="003D26CA" w:rsidRDefault="001A2E07" w:rsidP="00120F36">
      <w:pPr>
        <w:jc w:val="both"/>
        <w:rPr>
          <w:sz w:val="24"/>
          <w:szCs w:val="24"/>
        </w:rPr>
      </w:pPr>
      <w:r w:rsidRPr="003D26CA">
        <w:rPr>
          <w:sz w:val="24"/>
          <w:szCs w:val="24"/>
        </w:rPr>
        <w:t xml:space="preserve">The G20 </w:t>
      </w:r>
      <w:r w:rsidR="00857D23" w:rsidRPr="003D26CA">
        <w:rPr>
          <w:sz w:val="24"/>
          <w:szCs w:val="24"/>
        </w:rPr>
        <w:t xml:space="preserve">should </w:t>
      </w:r>
      <w:r w:rsidRPr="003D26CA">
        <w:rPr>
          <w:sz w:val="24"/>
          <w:szCs w:val="24"/>
        </w:rPr>
        <w:t>commit to develop</w:t>
      </w:r>
      <w:r w:rsidR="00D46DC3" w:rsidRPr="003D26CA">
        <w:rPr>
          <w:sz w:val="24"/>
          <w:szCs w:val="24"/>
        </w:rPr>
        <w:t>ing</w:t>
      </w:r>
      <w:r w:rsidRPr="003D26CA">
        <w:rPr>
          <w:sz w:val="24"/>
          <w:szCs w:val="24"/>
        </w:rPr>
        <w:t xml:space="preserve"> and adopt</w:t>
      </w:r>
      <w:r w:rsidR="00D46DC3" w:rsidRPr="003D26CA">
        <w:rPr>
          <w:sz w:val="24"/>
          <w:szCs w:val="24"/>
        </w:rPr>
        <w:t>ing</w:t>
      </w:r>
      <w:r w:rsidRPr="003D26CA">
        <w:rPr>
          <w:sz w:val="24"/>
          <w:szCs w:val="24"/>
        </w:rPr>
        <w:t xml:space="preserve"> comprehensive electroniccustoms and cross</w:t>
      </w:r>
      <w:r w:rsidR="005F71FA" w:rsidRPr="003D26CA">
        <w:rPr>
          <w:sz w:val="24"/>
          <w:szCs w:val="24"/>
        </w:rPr>
        <w:t>-</w:t>
      </w:r>
      <w:r w:rsidRPr="003D26CA">
        <w:rPr>
          <w:sz w:val="24"/>
          <w:szCs w:val="24"/>
        </w:rPr>
        <w:t>bo</w:t>
      </w:r>
      <w:r w:rsidR="00033784" w:rsidRPr="003D26CA">
        <w:rPr>
          <w:sz w:val="24"/>
          <w:szCs w:val="24"/>
        </w:rPr>
        <w:t>r</w:t>
      </w:r>
      <w:r w:rsidRPr="003D26CA">
        <w:rPr>
          <w:sz w:val="24"/>
          <w:szCs w:val="24"/>
        </w:rPr>
        <w:t xml:space="preserve">der automated clearance systems. </w:t>
      </w:r>
    </w:p>
    <w:p w:rsidR="00245DF2" w:rsidRPr="003D26CA" w:rsidRDefault="001A2E07" w:rsidP="00245DF2">
      <w:pPr>
        <w:jc w:val="both"/>
        <w:rPr>
          <w:sz w:val="24"/>
          <w:szCs w:val="24"/>
        </w:rPr>
      </w:pPr>
      <w:r w:rsidRPr="003D26CA">
        <w:rPr>
          <w:sz w:val="24"/>
          <w:szCs w:val="24"/>
        </w:rPr>
        <w:t xml:space="preserve">To encourage </w:t>
      </w:r>
      <w:r w:rsidR="00794DEA" w:rsidRPr="003D26CA">
        <w:rPr>
          <w:sz w:val="24"/>
          <w:szCs w:val="24"/>
        </w:rPr>
        <w:t>adoption by</w:t>
      </w:r>
      <w:r w:rsidRPr="003D26CA">
        <w:rPr>
          <w:sz w:val="24"/>
          <w:szCs w:val="24"/>
        </w:rPr>
        <w:t xml:space="preserve"> the G20, a case for change</w:t>
      </w:r>
      <w:r w:rsidR="00D46DC3" w:rsidRPr="003D26CA">
        <w:rPr>
          <w:sz w:val="24"/>
          <w:szCs w:val="24"/>
        </w:rPr>
        <w:t xml:space="preserve"> –</w:t>
      </w:r>
      <w:r w:rsidRPr="003D26CA">
        <w:rPr>
          <w:sz w:val="24"/>
          <w:szCs w:val="24"/>
        </w:rPr>
        <w:t xml:space="preserve"> showing return on investment for customs agencies that </w:t>
      </w:r>
      <w:r w:rsidR="00794DEA" w:rsidRPr="003D26CA">
        <w:rPr>
          <w:sz w:val="24"/>
          <w:szCs w:val="24"/>
        </w:rPr>
        <w:t>employ electronic system</w:t>
      </w:r>
      <w:r w:rsidR="0035571B" w:rsidRPr="003D26CA">
        <w:rPr>
          <w:sz w:val="24"/>
          <w:szCs w:val="24"/>
        </w:rPr>
        <w:t>s</w:t>
      </w:r>
      <w:r w:rsidR="00D46DC3" w:rsidRPr="003D26CA">
        <w:rPr>
          <w:sz w:val="24"/>
          <w:szCs w:val="24"/>
        </w:rPr>
        <w:t xml:space="preserve"> – </w:t>
      </w:r>
      <w:r w:rsidR="00794DEA" w:rsidRPr="003D26CA">
        <w:rPr>
          <w:sz w:val="24"/>
          <w:szCs w:val="24"/>
        </w:rPr>
        <w:t>will</w:t>
      </w:r>
      <w:r w:rsidRPr="003D26CA">
        <w:rPr>
          <w:sz w:val="24"/>
          <w:szCs w:val="24"/>
        </w:rPr>
        <w:t xml:space="preserve"> be created</w:t>
      </w:r>
      <w:r w:rsidR="00D46DC3" w:rsidRPr="003D26CA">
        <w:rPr>
          <w:sz w:val="24"/>
          <w:szCs w:val="24"/>
        </w:rPr>
        <w:t>; t</w:t>
      </w:r>
      <w:r w:rsidR="00245DF2" w:rsidRPr="003D26CA">
        <w:rPr>
          <w:sz w:val="24"/>
          <w:szCs w:val="24"/>
        </w:rPr>
        <w:t xml:space="preserve">his </w:t>
      </w:r>
      <w:r w:rsidR="00B96486" w:rsidRPr="003D26CA">
        <w:rPr>
          <w:sz w:val="24"/>
          <w:szCs w:val="24"/>
        </w:rPr>
        <w:t>work is being led by</w:t>
      </w:r>
      <w:r w:rsidR="00245DF2" w:rsidRPr="003D26CA">
        <w:rPr>
          <w:sz w:val="24"/>
          <w:szCs w:val="24"/>
        </w:rPr>
        <w:t xml:space="preserve"> the Mexican Government</w:t>
      </w:r>
      <w:r w:rsidR="00B96486" w:rsidRPr="003D26CA">
        <w:rPr>
          <w:sz w:val="24"/>
          <w:szCs w:val="24"/>
        </w:rPr>
        <w:t xml:space="preserve"> within the G20 ACWG</w:t>
      </w:r>
      <w:r w:rsidR="00245DF2" w:rsidRPr="003D26CA">
        <w:rPr>
          <w:sz w:val="24"/>
          <w:szCs w:val="24"/>
        </w:rPr>
        <w:t>. The B20 will offer the perspective of its members in preparing a comparative performance report on members</w:t>
      </w:r>
      <w:r w:rsidR="00B62A09" w:rsidRPr="003D26CA">
        <w:rPr>
          <w:sz w:val="24"/>
          <w:szCs w:val="24"/>
        </w:rPr>
        <w:t>’</w:t>
      </w:r>
      <w:r w:rsidR="00245DF2" w:rsidRPr="003D26CA">
        <w:rPr>
          <w:sz w:val="24"/>
          <w:szCs w:val="24"/>
        </w:rPr>
        <w:t xml:space="preserve"> experience with the use of </w:t>
      </w:r>
      <w:r w:rsidR="00B96486" w:rsidRPr="003D26CA">
        <w:rPr>
          <w:sz w:val="24"/>
          <w:szCs w:val="24"/>
        </w:rPr>
        <w:t xml:space="preserve">current </w:t>
      </w:r>
      <w:r w:rsidR="00245DF2" w:rsidRPr="003D26CA">
        <w:rPr>
          <w:sz w:val="24"/>
          <w:szCs w:val="24"/>
        </w:rPr>
        <w:t>technology in e-customs applications in G20 countries.Specific steps for this G20/B20 activity are as follows:</w:t>
      </w:r>
    </w:p>
    <w:p w:rsidR="00245DF2" w:rsidRPr="003D26CA" w:rsidRDefault="00245DF2" w:rsidP="00F17D81">
      <w:pPr>
        <w:pStyle w:val="ListParagraph"/>
        <w:numPr>
          <w:ilvl w:val="0"/>
          <w:numId w:val="31"/>
        </w:numPr>
        <w:spacing w:before="0" w:after="0"/>
        <w:jc w:val="both"/>
        <w:rPr>
          <w:sz w:val="24"/>
          <w:szCs w:val="24"/>
        </w:rPr>
      </w:pPr>
      <w:r w:rsidRPr="003D26CA">
        <w:rPr>
          <w:sz w:val="24"/>
          <w:szCs w:val="24"/>
        </w:rPr>
        <w:t>Short-term (2015</w:t>
      </w:r>
      <w:r w:rsidR="003C4DC0" w:rsidRPr="003D26CA">
        <w:rPr>
          <w:sz w:val="24"/>
          <w:szCs w:val="24"/>
        </w:rPr>
        <w:t xml:space="preserve">to </w:t>
      </w:r>
      <w:r w:rsidRPr="003D26CA">
        <w:rPr>
          <w:sz w:val="24"/>
          <w:szCs w:val="24"/>
        </w:rPr>
        <w:t>early</w:t>
      </w:r>
      <w:r w:rsidR="00CB6C8E">
        <w:rPr>
          <w:sz w:val="24"/>
          <w:szCs w:val="24"/>
        </w:rPr>
        <w:t xml:space="preserve"> </w:t>
      </w:r>
      <w:r w:rsidRPr="003D26CA">
        <w:rPr>
          <w:sz w:val="24"/>
          <w:szCs w:val="24"/>
        </w:rPr>
        <w:t>2016)</w:t>
      </w:r>
      <w:r w:rsidR="003C4DC0" w:rsidRPr="003D26CA">
        <w:rPr>
          <w:sz w:val="24"/>
          <w:szCs w:val="24"/>
        </w:rPr>
        <w:t xml:space="preserve"> –</w:t>
      </w:r>
      <w:r w:rsidRPr="003D26CA">
        <w:rPr>
          <w:sz w:val="24"/>
          <w:szCs w:val="24"/>
        </w:rPr>
        <w:t xml:space="preserve"> Receive business inputs </w:t>
      </w:r>
      <w:r w:rsidR="003C4DC0" w:rsidRPr="003D26CA">
        <w:rPr>
          <w:sz w:val="24"/>
          <w:szCs w:val="24"/>
        </w:rPr>
        <w:t>relating to</w:t>
      </w:r>
      <w:r w:rsidRPr="003D26CA">
        <w:rPr>
          <w:sz w:val="24"/>
          <w:szCs w:val="24"/>
        </w:rPr>
        <w:t>the benchmarking of customs administration and the overview of new automation technology.</w:t>
      </w:r>
    </w:p>
    <w:p w:rsidR="00245DF2" w:rsidRPr="003D26CA" w:rsidRDefault="00245DF2" w:rsidP="00F17D81">
      <w:pPr>
        <w:pStyle w:val="ListParagraph"/>
        <w:numPr>
          <w:ilvl w:val="0"/>
          <w:numId w:val="31"/>
        </w:numPr>
        <w:spacing w:before="0" w:after="0"/>
        <w:jc w:val="both"/>
        <w:rPr>
          <w:sz w:val="24"/>
          <w:szCs w:val="24"/>
        </w:rPr>
      </w:pPr>
      <w:r w:rsidRPr="003D26CA">
        <w:rPr>
          <w:sz w:val="24"/>
          <w:szCs w:val="24"/>
        </w:rPr>
        <w:t>Medium</w:t>
      </w:r>
      <w:r w:rsidR="00B96486" w:rsidRPr="003D26CA">
        <w:rPr>
          <w:sz w:val="24"/>
          <w:szCs w:val="24"/>
        </w:rPr>
        <w:t>-</w:t>
      </w:r>
      <w:r w:rsidRPr="003D26CA">
        <w:rPr>
          <w:sz w:val="24"/>
          <w:szCs w:val="24"/>
        </w:rPr>
        <w:t>term (</w:t>
      </w:r>
      <w:r w:rsidR="00CB6C8E" w:rsidRPr="003D26CA">
        <w:rPr>
          <w:sz w:val="24"/>
          <w:szCs w:val="24"/>
        </w:rPr>
        <w:t xml:space="preserve"> </w:t>
      </w:r>
      <w:r w:rsidR="004D771D" w:rsidRPr="003D26CA">
        <w:rPr>
          <w:sz w:val="24"/>
          <w:szCs w:val="24"/>
        </w:rPr>
        <w:t xml:space="preserve">the </w:t>
      </w:r>
      <w:r w:rsidRPr="003D26CA">
        <w:rPr>
          <w:sz w:val="24"/>
          <w:szCs w:val="24"/>
        </w:rPr>
        <w:t>end</w:t>
      </w:r>
      <w:r w:rsidR="004D771D" w:rsidRPr="003D26CA">
        <w:rPr>
          <w:sz w:val="24"/>
          <w:szCs w:val="24"/>
        </w:rPr>
        <w:t xml:space="preserve"> of</w:t>
      </w:r>
      <w:r w:rsidRPr="003D26CA">
        <w:rPr>
          <w:sz w:val="24"/>
          <w:szCs w:val="24"/>
        </w:rPr>
        <w:t xml:space="preserve"> 2016)</w:t>
      </w:r>
      <w:r w:rsidR="003C4DC0" w:rsidRPr="003D26CA">
        <w:rPr>
          <w:sz w:val="24"/>
          <w:szCs w:val="24"/>
        </w:rPr>
        <w:t xml:space="preserve"> –</w:t>
      </w:r>
      <w:r w:rsidRPr="003D26CA">
        <w:rPr>
          <w:sz w:val="24"/>
          <w:szCs w:val="24"/>
        </w:rPr>
        <w:t>B20 AC</w:t>
      </w:r>
      <w:r w:rsidR="00B96486" w:rsidRPr="003D26CA">
        <w:rPr>
          <w:sz w:val="24"/>
          <w:szCs w:val="24"/>
        </w:rPr>
        <w:t>TF</w:t>
      </w:r>
      <w:r w:rsidRPr="003D26CA">
        <w:rPr>
          <w:sz w:val="24"/>
          <w:szCs w:val="24"/>
        </w:rPr>
        <w:t xml:space="preserve"> Customs Workstream to put together a timetable of workshops and seminars to </w:t>
      </w:r>
      <w:r w:rsidR="00B96486" w:rsidRPr="003D26CA">
        <w:rPr>
          <w:sz w:val="24"/>
          <w:szCs w:val="24"/>
        </w:rPr>
        <w:t xml:space="preserve">engage with </w:t>
      </w:r>
      <w:r w:rsidRPr="003D26CA">
        <w:rPr>
          <w:sz w:val="24"/>
          <w:szCs w:val="24"/>
        </w:rPr>
        <w:t xml:space="preserve">the business community. This series of workshops can provide a strong example </w:t>
      </w:r>
      <w:r w:rsidR="003C4DC0" w:rsidRPr="003D26CA">
        <w:rPr>
          <w:sz w:val="24"/>
          <w:szCs w:val="24"/>
        </w:rPr>
        <w:t xml:space="preserve">of </w:t>
      </w:r>
      <w:r w:rsidRPr="003D26CA">
        <w:rPr>
          <w:sz w:val="24"/>
          <w:szCs w:val="24"/>
        </w:rPr>
        <w:t>business and government working together.</w:t>
      </w:r>
    </w:p>
    <w:p w:rsidR="00245DF2" w:rsidRPr="003D26CA" w:rsidRDefault="00245DF2" w:rsidP="00F17D81">
      <w:pPr>
        <w:pStyle w:val="ListParagraph"/>
        <w:numPr>
          <w:ilvl w:val="0"/>
          <w:numId w:val="31"/>
        </w:numPr>
        <w:spacing w:before="0" w:after="0"/>
        <w:jc w:val="both"/>
        <w:rPr>
          <w:sz w:val="24"/>
          <w:szCs w:val="24"/>
        </w:rPr>
      </w:pPr>
      <w:r w:rsidRPr="003D26CA">
        <w:rPr>
          <w:sz w:val="24"/>
          <w:szCs w:val="24"/>
        </w:rPr>
        <w:t xml:space="preserve">Longer-term (end </w:t>
      </w:r>
      <w:r w:rsidR="004D771D" w:rsidRPr="003D26CA">
        <w:rPr>
          <w:sz w:val="24"/>
          <w:szCs w:val="24"/>
        </w:rPr>
        <w:t xml:space="preserve">of </w:t>
      </w:r>
      <w:r w:rsidRPr="003D26CA">
        <w:rPr>
          <w:sz w:val="24"/>
          <w:szCs w:val="24"/>
        </w:rPr>
        <w:t>2016 and beyond)</w:t>
      </w:r>
      <w:r w:rsidR="003C4DC0" w:rsidRPr="003D26CA">
        <w:rPr>
          <w:sz w:val="24"/>
          <w:szCs w:val="24"/>
        </w:rPr>
        <w:t xml:space="preserve"> –</w:t>
      </w:r>
      <w:r w:rsidRPr="003D26CA">
        <w:rPr>
          <w:sz w:val="24"/>
          <w:szCs w:val="24"/>
        </w:rPr>
        <w:t xml:space="preserve">Evaluate the experience of customs clearance </w:t>
      </w:r>
      <w:r w:rsidR="00B96486" w:rsidRPr="003D26CA">
        <w:rPr>
          <w:sz w:val="24"/>
          <w:szCs w:val="24"/>
        </w:rPr>
        <w:t>in select jurisdictions</w:t>
      </w:r>
      <w:r w:rsidRPr="003D26CA">
        <w:rPr>
          <w:sz w:val="24"/>
          <w:szCs w:val="24"/>
        </w:rPr>
        <w:t>. Collec</w:t>
      </w:r>
      <w:r w:rsidR="00B96486" w:rsidRPr="003D26CA">
        <w:rPr>
          <w:sz w:val="24"/>
          <w:szCs w:val="24"/>
        </w:rPr>
        <w:t>t</w:t>
      </w:r>
      <w:r w:rsidRPr="003D26CA">
        <w:rPr>
          <w:sz w:val="24"/>
          <w:szCs w:val="24"/>
        </w:rPr>
        <w:t xml:space="preserve"> data </w:t>
      </w:r>
      <w:r w:rsidR="00B96486" w:rsidRPr="003D26CA">
        <w:rPr>
          <w:sz w:val="24"/>
          <w:szCs w:val="24"/>
        </w:rPr>
        <w:t>relating to</w:t>
      </w:r>
      <w:r w:rsidRPr="003D26CA">
        <w:rPr>
          <w:sz w:val="24"/>
          <w:szCs w:val="24"/>
        </w:rPr>
        <w:t xml:space="preserve"> how long goods are </w:t>
      </w:r>
      <w:r w:rsidR="00B96486" w:rsidRPr="003D26CA">
        <w:rPr>
          <w:sz w:val="24"/>
          <w:szCs w:val="24"/>
        </w:rPr>
        <w:t xml:space="preserve">delayed </w:t>
      </w:r>
      <w:r w:rsidRPr="003D26CA">
        <w:rPr>
          <w:sz w:val="24"/>
          <w:szCs w:val="24"/>
        </w:rPr>
        <w:t>in customs</w:t>
      </w:r>
      <w:r w:rsidR="003C4DC0" w:rsidRPr="003D26CA">
        <w:rPr>
          <w:sz w:val="24"/>
          <w:szCs w:val="24"/>
        </w:rPr>
        <w:t>,to</w:t>
      </w:r>
      <w:r w:rsidRPr="003D26CA">
        <w:rPr>
          <w:sz w:val="24"/>
          <w:szCs w:val="24"/>
        </w:rPr>
        <w:t xml:space="preserve"> be used as</w:t>
      </w:r>
      <w:r w:rsidR="00B96486" w:rsidRPr="003D26CA">
        <w:rPr>
          <w:sz w:val="24"/>
          <w:szCs w:val="24"/>
        </w:rPr>
        <w:t>an</w:t>
      </w:r>
      <w:r w:rsidRPr="003D26CA">
        <w:rPr>
          <w:sz w:val="24"/>
          <w:szCs w:val="24"/>
        </w:rPr>
        <w:t xml:space="preserve"> indication of </w:t>
      </w:r>
      <w:r w:rsidR="00B96486" w:rsidRPr="003D26CA">
        <w:rPr>
          <w:sz w:val="24"/>
          <w:szCs w:val="24"/>
        </w:rPr>
        <w:t xml:space="preserve">the </w:t>
      </w:r>
      <w:r w:rsidRPr="003D26CA">
        <w:rPr>
          <w:sz w:val="24"/>
          <w:szCs w:val="24"/>
        </w:rPr>
        <w:t>effectiveness of automation and corruption risk</w:t>
      </w:r>
      <w:r w:rsidR="00974D5D" w:rsidRPr="003D26CA">
        <w:rPr>
          <w:sz w:val="24"/>
          <w:szCs w:val="24"/>
        </w:rPr>
        <w:t xml:space="preserve"> management</w:t>
      </w:r>
      <w:r w:rsidRPr="003D26CA">
        <w:rPr>
          <w:sz w:val="24"/>
          <w:szCs w:val="24"/>
        </w:rPr>
        <w:t xml:space="preserve">. </w:t>
      </w:r>
    </w:p>
    <w:p w:rsidR="001A2E07" w:rsidRPr="003D26CA" w:rsidRDefault="00F60243" w:rsidP="00120F36">
      <w:pPr>
        <w:jc w:val="both"/>
        <w:rPr>
          <w:sz w:val="24"/>
          <w:szCs w:val="24"/>
        </w:rPr>
      </w:pPr>
      <w:r w:rsidRPr="000C1253">
        <w:rPr>
          <w:sz w:val="24"/>
          <w:szCs w:val="24"/>
        </w:rPr>
        <w:t>Finally</w:t>
      </w:r>
      <w:r w:rsidR="006F44D8" w:rsidRPr="000C1253">
        <w:rPr>
          <w:sz w:val="24"/>
          <w:szCs w:val="24"/>
        </w:rPr>
        <w:t>, a customs-s</w:t>
      </w:r>
      <w:r w:rsidR="001A2E07" w:rsidRPr="000C1253">
        <w:rPr>
          <w:sz w:val="24"/>
          <w:szCs w:val="24"/>
        </w:rPr>
        <w:t xml:space="preserve">pecific </w:t>
      </w:r>
      <w:r w:rsidR="003C4DC0" w:rsidRPr="000C1253">
        <w:rPr>
          <w:sz w:val="24"/>
          <w:szCs w:val="24"/>
        </w:rPr>
        <w:t>collective-</w:t>
      </w:r>
      <w:r w:rsidR="001A2E07" w:rsidRPr="000C1253">
        <w:rPr>
          <w:sz w:val="24"/>
          <w:szCs w:val="24"/>
        </w:rPr>
        <w:t xml:space="preserve">action toolkit </w:t>
      </w:r>
      <w:r w:rsidR="003C4DC0" w:rsidRPr="000C1253">
        <w:rPr>
          <w:sz w:val="24"/>
          <w:szCs w:val="24"/>
        </w:rPr>
        <w:t>(</w:t>
      </w:r>
      <w:r w:rsidR="001A2E07" w:rsidRPr="000C1253">
        <w:rPr>
          <w:sz w:val="24"/>
          <w:szCs w:val="24"/>
        </w:rPr>
        <w:t>that</w:t>
      </w:r>
      <w:r w:rsidR="006F44D8" w:rsidRPr="000C1253">
        <w:rPr>
          <w:sz w:val="24"/>
          <w:szCs w:val="24"/>
        </w:rPr>
        <w:t xml:space="preserve"> companies</w:t>
      </w:r>
      <w:r w:rsidR="001A2E07" w:rsidRPr="000C1253">
        <w:rPr>
          <w:sz w:val="24"/>
          <w:szCs w:val="24"/>
        </w:rPr>
        <w:t xml:space="preserve"> in G20 countries</w:t>
      </w:r>
      <w:r w:rsidR="002058BC" w:rsidRPr="00AD75C7">
        <w:rPr>
          <w:sz w:val="24"/>
          <w:szCs w:val="24"/>
        </w:rPr>
        <w:t xml:space="preserve"> </w:t>
      </w:r>
      <w:r w:rsidR="001A2E07" w:rsidRPr="000C1253">
        <w:rPr>
          <w:sz w:val="24"/>
          <w:szCs w:val="24"/>
        </w:rPr>
        <w:t>and customs brokers acting on their behalf</w:t>
      </w:r>
      <w:r w:rsidR="002058BC" w:rsidRPr="00AD75C7">
        <w:rPr>
          <w:sz w:val="24"/>
          <w:szCs w:val="24"/>
        </w:rPr>
        <w:t xml:space="preserve"> </w:t>
      </w:r>
      <w:r w:rsidR="001B3CEA" w:rsidRPr="000C1253">
        <w:rPr>
          <w:sz w:val="24"/>
          <w:szCs w:val="24"/>
        </w:rPr>
        <w:t>will be encouraged to use</w:t>
      </w:r>
      <w:r w:rsidR="003C4DC0" w:rsidRPr="000C1253">
        <w:rPr>
          <w:sz w:val="24"/>
          <w:szCs w:val="24"/>
        </w:rPr>
        <w:t>)</w:t>
      </w:r>
      <w:r w:rsidR="001A2E07" w:rsidRPr="000C1253">
        <w:rPr>
          <w:sz w:val="24"/>
          <w:szCs w:val="24"/>
        </w:rPr>
        <w:t>to</w:t>
      </w:r>
      <w:r w:rsidR="002058BC" w:rsidRPr="00AD75C7">
        <w:rPr>
          <w:sz w:val="24"/>
          <w:szCs w:val="24"/>
        </w:rPr>
        <w:t xml:space="preserve"> </w:t>
      </w:r>
      <w:r w:rsidR="001A2E07" w:rsidRPr="000C1253">
        <w:rPr>
          <w:sz w:val="24"/>
          <w:szCs w:val="24"/>
        </w:rPr>
        <w:t>promote and facilitate paralle</w:t>
      </w:r>
      <w:r w:rsidR="006F44D8" w:rsidRPr="000C1253">
        <w:rPr>
          <w:sz w:val="24"/>
          <w:szCs w:val="24"/>
        </w:rPr>
        <w:t xml:space="preserve">l collective action initiatives </w:t>
      </w:r>
      <w:r w:rsidR="00794DEA" w:rsidRPr="000C1253">
        <w:rPr>
          <w:sz w:val="24"/>
          <w:szCs w:val="24"/>
        </w:rPr>
        <w:t>will</w:t>
      </w:r>
      <w:r w:rsidR="002058BC" w:rsidRPr="00AD75C7">
        <w:rPr>
          <w:sz w:val="24"/>
          <w:szCs w:val="24"/>
        </w:rPr>
        <w:t xml:space="preserve"> </w:t>
      </w:r>
      <w:r w:rsidR="006F44D8" w:rsidRPr="000C1253">
        <w:rPr>
          <w:sz w:val="24"/>
          <w:szCs w:val="24"/>
        </w:rPr>
        <w:t xml:space="preserve">be </w:t>
      </w:r>
      <w:r w:rsidR="00245DF2" w:rsidRPr="000C1253">
        <w:rPr>
          <w:sz w:val="24"/>
          <w:szCs w:val="24"/>
        </w:rPr>
        <w:t>introduced</w:t>
      </w:r>
      <w:r w:rsidR="002058BC" w:rsidRPr="00AD75C7">
        <w:rPr>
          <w:sz w:val="24"/>
          <w:szCs w:val="24"/>
        </w:rPr>
        <w:t xml:space="preserve"> by B20</w:t>
      </w:r>
      <w:r w:rsidR="00245DF2" w:rsidRPr="000C1253">
        <w:rPr>
          <w:sz w:val="24"/>
          <w:szCs w:val="24"/>
        </w:rPr>
        <w:t xml:space="preserve"> and tested</w:t>
      </w:r>
      <w:r w:rsidR="002058BC" w:rsidRPr="00AD75C7">
        <w:rPr>
          <w:sz w:val="24"/>
          <w:szCs w:val="24"/>
        </w:rPr>
        <w:t xml:space="preserve"> through</w:t>
      </w:r>
      <w:r w:rsidR="00245DF2" w:rsidRPr="000C1253">
        <w:rPr>
          <w:sz w:val="24"/>
          <w:szCs w:val="24"/>
        </w:rPr>
        <w:t xml:space="preserve"> </w:t>
      </w:r>
      <w:r w:rsidR="002058BC" w:rsidRPr="00AD75C7">
        <w:rPr>
          <w:sz w:val="24"/>
          <w:szCs w:val="24"/>
        </w:rPr>
        <w:t>the</w:t>
      </w:r>
      <w:r w:rsidR="002058BC" w:rsidRPr="000C1253">
        <w:rPr>
          <w:sz w:val="24"/>
          <w:szCs w:val="24"/>
        </w:rPr>
        <w:t xml:space="preserve"> </w:t>
      </w:r>
      <w:r w:rsidR="00245DF2" w:rsidRPr="000C1253">
        <w:rPr>
          <w:sz w:val="24"/>
          <w:szCs w:val="24"/>
        </w:rPr>
        <w:t>Turkish customs brokers in 2015. It will later be made available more widely.</w:t>
      </w:r>
      <w:r w:rsidR="00866952">
        <w:rPr>
          <w:sz w:val="24"/>
          <w:szCs w:val="24"/>
        </w:rPr>
        <w:t xml:space="preserve"> </w:t>
      </w:r>
    </w:p>
    <w:p w:rsidR="00BC2791" w:rsidRPr="003D26CA" w:rsidRDefault="00015D6C" w:rsidP="00120F36">
      <w:pPr>
        <w:spacing w:after="120"/>
        <w:rPr>
          <w:b/>
          <w:sz w:val="24"/>
          <w:szCs w:val="24"/>
        </w:rPr>
      </w:pPr>
      <w:r w:rsidRPr="003D26CA">
        <w:rPr>
          <w:b/>
          <w:sz w:val="24"/>
          <w:szCs w:val="24"/>
        </w:rPr>
        <w:t>Value</w:t>
      </w:r>
    </w:p>
    <w:p w:rsidR="00015D6C" w:rsidRPr="003D26CA" w:rsidRDefault="003D7019" w:rsidP="00120F36">
      <w:pPr>
        <w:jc w:val="both"/>
        <w:rPr>
          <w:sz w:val="24"/>
          <w:szCs w:val="24"/>
        </w:rPr>
      </w:pPr>
      <w:r w:rsidRPr="003D26CA">
        <w:rPr>
          <w:sz w:val="24"/>
          <w:szCs w:val="24"/>
        </w:rPr>
        <w:t>Addressing</w:t>
      </w:r>
      <w:r w:rsidR="00015D6C" w:rsidRPr="003D26CA">
        <w:rPr>
          <w:sz w:val="24"/>
          <w:szCs w:val="24"/>
        </w:rPr>
        <w:t xml:space="preserve"> corruption</w:t>
      </w:r>
      <w:r w:rsidRPr="003D26CA">
        <w:rPr>
          <w:sz w:val="24"/>
          <w:szCs w:val="24"/>
        </w:rPr>
        <w:t xml:space="preserve"> at </w:t>
      </w:r>
      <w:r w:rsidR="00B14E23" w:rsidRPr="003D26CA">
        <w:rPr>
          <w:sz w:val="24"/>
          <w:szCs w:val="24"/>
        </w:rPr>
        <w:t xml:space="preserve">points of entry </w:t>
      </w:r>
      <w:r w:rsidR="00015D6C" w:rsidRPr="003D26CA">
        <w:rPr>
          <w:sz w:val="24"/>
          <w:szCs w:val="24"/>
        </w:rPr>
        <w:t>strengthens the legitimacy of customs administration and enables it to contribute to the government</w:t>
      </w:r>
      <w:r w:rsidR="00B62A09" w:rsidRPr="003D26CA">
        <w:rPr>
          <w:sz w:val="24"/>
          <w:szCs w:val="24"/>
        </w:rPr>
        <w:t>’</w:t>
      </w:r>
      <w:r w:rsidR="00015D6C" w:rsidRPr="003D26CA">
        <w:rPr>
          <w:sz w:val="24"/>
          <w:szCs w:val="24"/>
        </w:rPr>
        <w:t>s objectives</w:t>
      </w:r>
      <w:r w:rsidR="0039789A" w:rsidRPr="003D26CA">
        <w:rPr>
          <w:sz w:val="24"/>
          <w:szCs w:val="24"/>
        </w:rPr>
        <w:t>,</w:t>
      </w:r>
      <w:r w:rsidR="006A0356" w:rsidRPr="003D26CA">
        <w:rPr>
          <w:sz w:val="24"/>
          <w:szCs w:val="24"/>
        </w:rPr>
        <w:t xml:space="preserve"> including</w:t>
      </w:r>
      <w:r w:rsidRPr="003D26CA">
        <w:rPr>
          <w:sz w:val="24"/>
          <w:szCs w:val="24"/>
        </w:rPr>
        <w:t xml:space="preserve"> improved revenue collection and more efficient transit of goods</w:t>
      </w:r>
      <w:r w:rsidR="00015D6C" w:rsidRPr="003D26CA">
        <w:rPr>
          <w:sz w:val="24"/>
          <w:szCs w:val="24"/>
        </w:rPr>
        <w:t xml:space="preserve">. </w:t>
      </w:r>
      <w:r w:rsidR="008E5F82" w:rsidRPr="003D26CA">
        <w:rPr>
          <w:sz w:val="24"/>
          <w:szCs w:val="24"/>
        </w:rPr>
        <w:t xml:space="preserve">It also encourages business to invest and trade in those countries </w:t>
      </w:r>
      <w:r w:rsidR="0039789A" w:rsidRPr="003D26CA">
        <w:rPr>
          <w:sz w:val="24"/>
          <w:szCs w:val="24"/>
        </w:rPr>
        <w:t xml:space="preserve">by </w:t>
      </w:r>
      <w:r w:rsidR="00794DD4" w:rsidRPr="003D26CA">
        <w:rPr>
          <w:sz w:val="24"/>
          <w:szCs w:val="24"/>
        </w:rPr>
        <w:t xml:space="preserve">reducing </w:t>
      </w:r>
      <w:r w:rsidR="0039789A" w:rsidRPr="003D26CA">
        <w:rPr>
          <w:sz w:val="24"/>
          <w:szCs w:val="24"/>
        </w:rPr>
        <w:t>inefficienc</w:t>
      </w:r>
      <w:r w:rsidR="00794DD4" w:rsidRPr="003D26CA">
        <w:rPr>
          <w:sz w:val="24"/>
          <w:szCs w:val="24"/>
        </w:rPr>
        <w:t>ies</w:t>
      </w:r>
      <w:r w:rsidR="0039789A" w:rsidRPr="003D26CA">
        <w:rPr>
          <w:sz w:val="24"/>
          <w:szCs w:val="24"/>
        </w:rPr>
        <w:t xml:space="preserve"> and barriers to entry</w:t>
      </w:r>
      <w:r w:rsidR="008E5F82" w:rsidRPr="003D26CA">
        <w:rPr>
          <w:sz w:val="24"/>
          <w:szCs w:val="24"/>
        </w:rPr>
        <w:t>.</w:t>
      </w:r>
    </w:p>
    <w:p w:rsidR="0015545F" w:rsidRPr="003D26CA" w:rsidRDefault="0015545F" w:rsidP="00120F36">
      <w:pPr>
        <w:jc w:val="both"/>
        <w:rPr>
          <w:sz w:val="24"/>
          <w:szCs w:val="24"/>
        </w:rPr>
      </w:pPr>
      <w:r w:rsidRPr="003D26CA">
        <w:rPr>
          <w:sz w:val="24"/>
          <w:szCs w:val="24"/>
        </w:rPr>
        <w:t xml:space="preserve">Through </w:t>
      </w:r>
      <w:r w:rsidR="00245DF2" w:rsidRPr="003D26CA">
        <w:rPr>
          <w:sz w:val="24"/>
          <w:szCs w:val="24"/>
        </w:rPr>
        <w:t>offering its perspective and experience</w:t>
      </w:r>
      <w:r w:rsidR="005D30F8" w:rsidRPr="003D26CA">
        <w:rPr>
          <w:sz w:val="24"/>
          <w:szCs w:val="24"/>
        </w:rPr>
        <w:t>,</w:t>
      </w:r>
      <w:r w:rsidRPr="003D26CA">
        <w:rPr>
          <w:sz w:val="24"/>
          <w:szCs w:val="24"/>
        </w:rPr>
        <w:t xml:space="preserve"> the business community can help governments improve the quality of available data</w:t>
      </w:r>
      <w:r w:rsidR="003C4DC0" w:rsidRPr="003D26CA">
        <w:rPr>
          <w:sz w:val="24"/>
          <w:szCs w:val="24"/>
        </w:rPr>
        <w:t>,</w:t>
      </w:r>
      <w:r w:rsidR="005D30F8" w:rsidRPr="003D26CA">
        <w:rPr>
          <w:sz w:val="24"/>
          <w:szCs w:val="24"/>
        </w:rPr>
        <w:t>which will contribute to</w:t>
      </w:r>
      <w:r w:rsidR="005A34D5" w:rsidRPr="003D26CA">
        <w:rPr>
          <w:sz w:val="24"/>
          <w:szCs w:val="24"/>
        </w:rPr>
        <w:t>more</w:t>
      </w:r>
      <w:r w:rsidR="005A34D5">
        <w:rPr>
          <w:sz w:val="24"/>
          <w:szCs w:val="24"/>
        </w:rPr>
        <w:t>-</w:t>
      </w:r>
      <w:r w:rsidR="005D30F8" w:rsidRPr="003D26CA">
        <w:rPr>
          <w:sz w:val="24"/>
          <w:szCs w:val="24"/>
        </w:rPr>
        <w:t xml:space="preserve">effective </w:t>
      </w:r>
      <w:r w:rsidRPr="003D26CA">
        <w:rPr>
          <w:sz w:val="24"/>
          <w:szCs w:val="24"/>
        </w:rPr>
        <w:t>fraud, bribery</w:t>
      </w:r>
      <w:r w:rsidR="003C4DC0" w:rsidRPr="003D26CA">
        <w:rPr>
          <w:sz w:val="24"/>
          <w:szCs w:val="24"/>
        </w:rPr>
        <w:t>,</w:t>
      </w:r>
      <w:r w:rsidRPr="003D26CA">
        <w:rPr>
          <w:sz w:val="24"/>
          <w:szCs w:val="24"/>
        </w:rPr>
        <w:t xml:space="preserve"> and corruption risk</w:t>
      </w:r>
      <w:r w:rsidR="005D30F8" w:rsidRPr="003D26CA">
        <w:rPr>
          <w:sz w:val="24"/>
          <w:szCs w:val="24"/>
        </w:rPr>
        <w:t xml:space="preserve"> management</w:t>
      </w:r>
      <w:r w:rsidRPr="003D26CA">
        <w:rPr>
          <w:sz w:val="24"/>
          <w:szCs w:val="24"/>
        </w:rPr>
        <w:t xml:space="preserve">. </w:t>
      </w:r>
      <w:r w:rsidR="005D30F8" w:rsidRPr="003D26CA">
        <w:rPr>
          <w:sz w:val="24"/>
          <w:szCs w:val="24"/>
        </w:rPr>
        <w:t xml:space="preserve">Such initiatives will also enhance the ability of businesses to </w:t>
      </w:r>
      <w:r w:rsidRPr="003D26CA">
        <w:rPr>
          <w:sz w:val="24"/>
          <w:szCs w:val="24"/>
        </w:rPr>
        <w:t xml:space="preserve">influence </w:t>
      </w:r>
      <w:r w:rsidR="005D30F8" w:rsidRPr="003D26CA">
        <w:rPr>
          <w:sz w:val="24"/>
          <w:szCs w:val="24"/>
        </w:rPr>
        <w:t xml:space="preserve">the </w:t>
      </w:r>
      <w:r w:rsidRPr="003D26CA">
        <w:rPr>
          <w:sz w:val="24"/>
          <w:szCs w:val="24"/>
        </w:rPr>
        <w:t xml:space="preserve">development </w:t>
      </w:r>
      <w:r w:rsidR="005D30F8" w:rsidRPr="003D26CA">
        <w:rPr>
          <w:sz w:val="24"/>
          <w:szCs w:val="24"/>
        </w:rPr>
        <w:t xml:space="preserve">and implementation </w:t>
      </w:r>
      <w:r w:rsidRPr="003D26CA">
        <w:rPr>
          <w:sz w:val="24"/>
          <w:szCs w:val="24"/>
        </w:rPr>
        <w:t xml:space="preserve">of </w:t>
      </w:r>
      <w:r w:rsidR="005D30F8" w:rsidRPr="003D26CA">
        <w:rPr>
          <w:sz w:val="24"/>
          <w:szCs w:val="24"/>
        </w:rPr>
        <w:t xml:space="preserve">customs-related </w:t>
      </w:r>
      <w:r w:rsidRPr="003D26CA">
        <w:rPr>
          <w:sz w:val="24"/>
          <w:szCs w:val="24"/>
        </w:rPr>
        <w:t>technolog</w:t>
      </w:r>
      <w:r w:rsidR="005D30F8" w:rsidRPr="003D26CA">
        <w:rPr>
          <w:sz w:val="24"/>
          <w:szCs w:val="24"/>
        </w:rPr>
        <w:t>ies by their national governments</w:t>
      </w:r>
      <w:r w:rsidRPr="003D26CA">
        <w:rPr>
          <w:sz w:val="24"/>
          <w:szCs w:val="24"/>
        </w:rPr>
        <w:t xml:space="preserve">. </w:t>
      </w:r>
      <w:r w:rsidR="005D30F8" w:rsidRPr="003D26CA">
        <w:rPr>
          <w:sz w:val="24"/>
          <w:szCs w:val="24"/>
        </w:rPr>
        <w:t>From a governmental perspective, the</w:t>
      </w:r>
      <w:r w:rsidRPr="003D26CA">
        <w:rPr>
          <w:sz w:val="24"/>
          <w:szCs w:val="24"/>
        </w:rPr>
        <w:t xml:space="preserve"> </w:t>
      </w:r>
      <w:r w:rsidRPr="003D26CA">
        <w:rPr>
          <w:sz w:val="24"/>
          <w:szCs w:val="24"/>
        </w:rPr>
        <w:lastRenderedPageBreak/>
        <w:t>benefits</w:t>
      </w:r>
      <w:r w:rsidR="00480743">
        <w:rPr>
          <w:sz w:val="24"/>
          <w:szCs w:val="24"/>
        </w:rPr>
        <w:t xml:space="preserve"> </w:t>
      </w:r>
      <w:r w:rsidRPr="003D26CA">
        <w:rPr>
          <w:sz w:val="24"/>
          <w:szCs w:val="24"/>
        </w:rPr>
        <w:t xml:space="preserve">include a </w:t>
      </w:r>
      <w:r w:rsidR="005D30F8" w:rsidRPr="003D26CA">
        <w:rPr>
          <w:sz w:val="24"/>
          <w:szCs w:val="24"/>
        </w:rPr>
        <w:t>return on investment from improved efficiencies in border clearance, a reduction in the role and influence of individuals in key processes</w:t>
      </w:r>
      <w:r w:rsidR="00480743">
        <w:rPr>
          <w:sz w:val="24"/>
          <w:szCs w:val="24"/>
        </w:rPr>
        <w:t xml:space="preserve"> </w:t>
      </w:r>
      <w:r w:rsidR="00F60243" w:rsidRPr="003D26CA">
        <w:rPr>
          <w:sz w:val="24"/>
          <w:szCs w:val="24"/>
        </w:rPr>
        <w:t>including associated salary and overhead costs</w:t>
      </w:r>
      <w:r w:rsidR="005D30F8" w:rsidRPr="003D26CA">
        <w:rPr>
          <w:sz w:val="24"/>
          <w:szCs w:val="24"/>
        </w:rPr>
        <w:t>, and</w:t>
      </w:r>
      <w:r w:rsidR="00C575FB" w:rsidRPr="003D26CA">
        <w:rPr>
          <w:sz w:val="24"/>
          <w:szCs w:val="24"/>
        </w:rPr>
        <w:t>,</w:t>
      </w:r>
      <w:r w:rsidR="005D30F8" w:rsidRPr="003D26CA">
        <w:rPr>
          <w:sz w:val="24"/>
          <w:szCs w:val="24"/>
        </w:rPr>
        <w:t xml:space="preserve"> for many countries, an increase in customs duties. </w:t>
      </w:r>
    </w:p>
    <w:p w:rsidR="00730E7D" w:rsidRPr="003D26CA" w:rsidRDefault="00730E7D" w:rsidP="00120F36">
      <w:pPr>
        <w:jc w:val="both"/>
        <w:rPr>
          <w:sz w:val="24"/>
          <w:szCs w:val="24"/>
        </w:rPr>
      </w:pPr>
      <w:r w:rsidRPr="003D26CA">
        <w:rPr>
          <w:sz w:val="24"/>
          <w:szCs w:val="24"/>
        </w:rPr>
        <w:t>Electronic customs and cross</w:t>
      </w:r>
      <w:r w:rsidR="005F71FA" w:rsidRPr="003D26CA">
        <w:rPr>
          <w:sz w:val="24"/>
          <w:szCs w:val="24"/>
        </w:rPr>
        <w:t>-</w:t>
      </w:r>
      <w:r w:rsidRPr="003D26CA">
        <w:rPr>
          <w:sz w:val="24"/>
          <w:szCs w:val="24"/>
        </w:rPr>
        <w:t>b</w:t>
      </w:r>
      <w:r w:rsidR="005D30F8" w:rsidRPr="003D26CA">
        <w:rPr>
          <w:sz w:val="24"/>
          <w:szCs w:val="24"/>
        </w:rPr>
        <w:t>or</w:t>
      </w:r>
      <w:r w:rsidRPr="003D26CA">
        <w:rPr>
          <w:sz w:val="24"/>
          <w:szCs w:val="24"/>
        </w:rPr>
        <w:t xml:space="preserve">der automated clearance systems </w:t>
      </w:r>
      <w:r w:rsidR="00245DF2" w:rsidRPr="003D26CA">
        <w:rPr>
          <w:sz w:val="24"/>
          <w:szCs w:val="24"/>
        </w:rPr>
        <w:t>reduce human touch points in the clearance process and thus lessen the opportunities for requests for improper payments.</w:t>
      </w:r>
      <w:r w:rsidR="00480743">
        <w:rPr>
          <w:sz w:val="24"/>
          <w:szCs w:val="24"/>
        </w:rPr>
        <w:t xml:space="preserve"> </w:t>
      </w:r>
      <w:r w:rsidR="00245DF2" w:rsidRPr="003D26CA">
        <w:rPr>
          <w:sz w:val="24"/>
          <w:szCs w:val="24"/>
        </w:rPr>
        <w:t xml:space="preserve">They </w:t>
      </w:r>
      <w:r w:rsidRPr="003D26CA">
        <w:rPr>
          <w:sz w:val="24"/>
          <w:szCs w:val="24"/>
        </w:rPr>
        <w:t>enable better tracking and analysis of transactions</w:t>
      </w:r>
      <w:r w:rsidR="006E3C13" w:rsidRPr="003D26CA">
        <w:rPr>
          <w:sz w:val="24"/>
          <w:szCs w:val="24"/>
        </w:rPr>
        <w:t xml:space="preserve"> that could be used to identify </w:t>
      </w:r>
      <w:r w:rsidR="005D30F8" w:rsidRPr="003D26CA">
        <w:rPr>
          <w:sz w:val="24"/>
          <w:szCs w:val="24"/>
        </w:rPr>
        <w:t xml:space="preserve">control </w:t>
      </w:r>
      <w:r w:rsidR="006E3C13" w:rsidRPr="003D26CA">
        <w:rPr>
          <w:sz w:val="24"/>
          <w:szCs w:val="24"/>
        </w:rPr>
        <w:t xml:space="preserve">weaknesses and reveal suspicious </w:t>
      </w:r>
      <w:r w:rsidR="005D30F8" w:rsidRPr="003D26CA">
        <w:rPr>
          <w:sz w:val="24"/>
          <w:szCs w:val="24"/>
        </w:rPr>
        <w:t xml:space="preserve">transaction </w:t>
      </w:r>
      <w:r w:rsidR="006E3C13" w:rsidRPr="003D26CA">
        <w:rPr>
          <w:sz w:val="24"/>
          <w:szCs w:val="24"/>
        </w:rPr>
        <w:t xml:space="preserve">patterns. Such systems promote integrity and transparency, and may also reduce the </w:t>
      </w:r>
      <w:r w:rsidRPr="003D26CA">
        <w:rPr>
          <w:sz w:val="24"/>
          <w:szCs w:val="24"/>
        </w:rPr>
        <w:t>likelihood of illicit payments or improper</w:t>
      </w:r>
      <w:r w:rsidR="006E3C13" w:rsidRPr="003D26CA">
        <w:rPr>
          <w:sz w:val="24"/>
          <w:szCs w:val="24"/>
        </w:rPr>
        <w:t xml:space="preserve"> use of companie</w:t>
      </w:r>
      <w:r w:rsidRPr="003D26CA">
        <w:rPr>
          <w:sz w:val="24"/>
          <w:szCs w:val="24"/>
        </w:rPr>
        <w:t>s</w:t>
      </w:r>
      <w:r w:rsidR="00B62A09" w:rsidRPr="003D26CA">
        <w:rPr>
          <w:sz w:val="24"/>
          <w:szCs w:val="24"/>
        </w:rPr>
        <w:t>’</w:t>
      </w:r>
      <w:r w:rsidRPr="003D26CA">
        <w:rPr>
          <w:sz w:val="24"/>
          <w:szCs w:val="24"/>
        </w:rPr>
        <w:t xml:space="preserve"> funds.</w:t>
      </w:r>
      <w:r w:rsidR="00480743">
        <w:rPr>
          <w:sz w:val="24"/>
          <w:szCs w:val="24"/>
        </w:rPr>
        <w:t xml:space="preserve"> </w:t>
      </w:r>
      <w:r w:rsidR="00D31D64" w:rsidRPr="003D26CA">
        <w:rPr>
          <w:sz w:val="24"/>
          <w:szCs w:val="24"/>
        </w:rPr>
        <w:t>They also have a positive impact on identifying and reducing the underlying criminal activity, such as crime relating to wildlife and endangered species.</w:t>
      </w:r>
    </w:p>
    <w:p w:rsidR="002B550A" w:rsidRDefault="002B550A" w:rsidP="00120F36">
      <w:pPr>
        <w:spacing w:after="240"/>
        <w:jc w:val="both"/>
        <w:rPr>
          <w:sz w:val="24"/>
          <w:szCs w:val="24"/>
        </w:rPr>
      </w:pPr>
      <w:r w:rsidRPr="003D26CA">
        <w:rPr>
          <w:sz w:val="24"/>
          <w:szCs w:val="24"/>
        </w:rPr>
        <w:t xml:space="preserve">Leading practice </w:t>
      </w:r>
      <w:r w:rsidR="001E2A45" w:rsidRPr="003D26CA">
        <w:rPr>
          <w:sz w:val="24"/>
          <w:szCs w:val="24"/>
        </w:rPr>
        <w:t>2</w:t>
      </w:r>
      <w:r w:rsidRPr="003D26CA">
        <w:rPr>
          <w:sz w:val="24"/>
          <w:szCs w:val="24"/>
        </w:rPr>
        <w:t xml:space="preserve"> describes the benefits </w:t>
      </w:r>
      <w:r w:rsidR="00FE66F5" w:rsidRPr="003D26CA">
        <w:rPr>
          <w:sz w:val="24"/>
          <w:szCs w:val="24"/>
        </w:rPr>
        <w:t xml:space="preserve">of the recent </w:t>
      </w:r>
      <w:r w:rsidR="006650FE" w:rsidRPr="003D26CA">
        <w:rPr>
          <w:sz w:val="24"/>
          <w:szCs w:val="24"/>
        </w:rPr>
        <w:t xml:space="preserve">customs modernization project </w:t>
      </w:r>
      <w:r w:rsidR="002D65B3" w:rsidRPr="003D26CA">
        <w:rPr>
          <w:sz w:val="24"/>
          <w:szCs w:val="24"/>
        </w:rPr>
        <w:t>in</w:t>
      </w:r>
      <w:r w:rsidR="00480743">
        <w:rPr>
          <w:sz w:val="24"/>
          <w:szCs w:val="24"/>
        </w:rPr>
        <w:t xml:space="preserve"> </w:t>
      </w:r>
      <w:r w:rsidRPr="003D26CA">
        <w:rPr>
          <w:sz w:val="24"/>
          <w:szCs w:val="24"/>
        </w:rPr>
        <w:t>Turkey.</w:t>
      </w:r>
    </w:p>
    <w:p w:rsidR="00A82DFE" w:rsidRPr="003D26CA" w:rsidRDefault="00A82DFE" w:rsidP="00120F36">
      <w:pPr>
        <w:spacing w:after="240"/>
        <w:jc w:val="both"/>
        <w:rPr>
          <w:sz w:val="24"/>
          <w:szCs w:val="24"/>
        </w:rPr>
      </w:pPr>
    </w:p>
    <w:tbl>
      <w:tblPr>
        <w:tblStyle w:val="LightList-Accent5"/>
        <w:tblW w:w="8640" w:type="dxa"/>
        <w:tblInd w:w="108" w:type="dxa"/>
        <w:tblLook w:val="04A0" w:firstRow="1" w:lastRow="0" w:firstColumn="1" w:lastColumn="0" w:noHBand="0" w:noVBand="1"/>
      </w:tblPr>
      <w:tblGrid>
        <w:gridCol w:w="8640"/>
      </w:tblGrid>
      <w:tr w:rsidR="000D4211" w:rsidRPr="003D26CA" w:rsidTr="000D4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tcBorders>
              <w:bottom w:val="single" w:sz="8" w:space="0" w:color="4BACC6" w:themeColor="accent5"/>
            </w:tcBorders>
            <w:vAlign w:val="center"/>
          </w:tcPr>
          <w:p w:rsidR="000D4211" w:rsidRPr="003D26CA" w:rsidRDefault="000D4211">
            <w:pPr>
              <w:rPr>
                <w:sz w:val="24"/>
                <w:szCs w:val="24"/>
                <w:lang w:val="en-US"/>
              </w:rPr>
            </w:pPr>
            <w:r w:rsidRPr="003D26CA">
              <w:rPr>
                <w:sz w:val="24"/>
                <w:szCs w:val="24"/>
                <w:lang w:val="en-US"/>
              </w:rPr>
              <w:t xml:space="preserve">Leading </w:t>
            </w:r>
            <w:r w:rsidR="002D65B3" w:rsidRPr="003D26CA">
              <w:rPr>
                <w:sz w:val="24"/>
                <w:szCs w:val="24"/>
                <w:lang w:val="en-US"/>
              </w:rPr>
              <w:t xml:space="preserve">practice </w:t>
            </w:r>
            <w:r w:rsidRPr="003D26CA">
              <w:rPr>
                <w:sz w:val="24"/>
                <w:szCs w:val="24"/>
                <w:lang w:val="en-US"/>
              </w:rPr>
              <w:t xml:space="preserve">2: </w:t>
            </w:r>
            <w:r w:rsidR="006650FE" w:rsidRPr="003D26CA">
              <w:rPr>
                <w:sz w:val="24"/>
                <w:szCs w:val="24"/>
                <w:lang w:val="en-US"/>
              </w:rPr>
              <w:t xml:space="preserve">Turkey customs modernization project </w:t>
            </w:r>
          </w:p>
        </w:tc>
      </w:tr>
      <w:tr w:rsidR="000D4211" w:rsidRPr="003D26CA" w:rsidTr="000D4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shd w:val="clear" w:color="auto" w:fill="auto"/>
          </w:tcPr>
          <w:p w:rsidR="00F66BC4" w:rsidRPr="003D26CA" w:rsidRDefault="00F66BC4" w:rsidP="00F66BC4">
            <w:pPr>
              <w:jc w:val="both"/>
              <w:rPr>
                <w:b w:val="0"/>
                <w:sz w:val="24"/>
                <w:szCs w:val="24"/>
                <w:lang w:val="en-US"/>
              </w:rPr>
            </w:pPr>
            <w:r w:rsidRPr="003D26CA">
              <w:rPr>
                <w:b w:val="0"/>
                <w:sz w:val="24"/>
                <w:szCs w:val="24"/>
                <w:lang w:val="en-US"/>
              </w:rPr>
              <w:t xml:space="preserve">In 2005 </w:t>
            </w:r>
            <w:r w:rsidR="00C575FB" w:rsidRPr="003D26CA">
              <w:rPr>
                <w:b w:val="0"/>
                <w:sz w:val="24"/>
                <w:szCs w:val="24"/>
                <w:lang w:val="en-US"/>
              </w:rPr>
              <w:t>t</w:t>
            </w:r>
            <w:r w:rsidRPr="003D26CA">
              <w:rPr>
                <w:b w:val="0"/>
                <w:sz w:val="24"/>
                <w:szCs w:val="24"/>
                <w:lang w:val="en-US"/>
              </w:rPr>
              <w:t>he Union of Chambers and Commodity Exchanges</w:t>
            </w:r>
            <w:r w:rsidR="00C575FB" w:rsidRPr="003D26CA">
              <w:rPr>
                <w:b w:val="0"/>
                <w:sz w:val="24"/>
                <w:szCs w:val="24"/>
                <w:lang w:val="en-US"/>
              </w:rPr>
              <w:t xml:space="preserve"> (TOBB</w:t>
            </w:r>
            <w:r w:rsidRPr="003D26CA">
              <w:rPr>
                <w:b w:val="0"/>
                <w:sz w:val="24"/>
                <w:szCs w:val="24"/>
                <w:lang w:val="en-US"/>
              </w:rPr>
              <w:t>) and its subsidiary company</w:t>
            </w:r>
            <w:r w:rsidR="00C575FB" w:rsidRPr="003D26CA">
              <w:rPr>
                <w:b w:val="0"/>
                <w:sz w:val="24"/>
                <w:szCs w:val="24"/>
                <w:lang w:val="en-US"/>
              </w:rPr>
              <w:t>,</w:t>
            </w:r>
            <w:r w:rsidRPr="003D26CA">
              <w:rPr>
                <w:b w:val="0"/>
                <w:sz w:val="24"/>
                <w:szCs w:val="24"/>
                <w:lang w:val="en-US"/>
              </w:rPr>
              <w:t xml:space="preserve"> GTI (Customs and Tourism Enterprises Co. Inc.)</w:t>
            </w:r>
            <w:r w:rsidR="00C575FB" w:rsidRPr="003D26CA">
              <w:rPr>
                <w:b w:val="0"/>
                <w:sz w:val="24"/>
                <w:szCs w:val="24"/>
                <w:lang w:val="en-US"/>
              </w:rPr>
              <w:t>,</w:t>
            </w:r>
            <w:r w:rsidRPr="003D26CA">
              <w:rPr>
                <w:b w:val="0"/>
                <w:sz w:val="24"/>
                <w:szCs w:val="24"/>
                <w:lang w:val="en-US"/>
              </w:rPr>
              <w:t xml:space="preserve"> established the framework </w:t>
            </w:r>
            <w:r w:rsidR="006B7F20" w:rsidRPr="003D26CA">
              <w:rPr>
                <w:b w:val="0"/>
                <w:sz w:val="24"/>
                <w:szCs w:val="24"/>
                <w:lang w:val="en-US"/>
              </w:rPr>
              <w:t>for</w:t>
            </w:r>
            <w:r w:rsidRPr="003D26CA">
              <w:rPr>
                <w:b w:val="0"/>
                <w:sz w:val="24"/>
                <w:szCs w:val="24"/>
                <w:lang w:val="en-US"/>
              </w:rPr>
              <w:t>a public-private partnership in order to modernize Turkey</w:t>
            </w:r>
            <w:r w:rsidR="00B62A09" w:rsidRPr="003D26CA">
              <w:rPr>
                <w:b w:val="0"/>
                <w:sz w:val="24"/>
                <w:szCs w:val="24"/>
                <w:lang w:val="en-US"/>
              </w:rPr>
              <w:t>’</w:t>
            </w:r>
            <w:r w:rsidRPr="003D26CA">
              <w:rPr>
                <w:b w:val="0"/>
                <w:sz w:val="24"/>
                <w:szCs w:val="24"/>
                <w:lang w:val="en-US"/>
              </w:rPr>
              <w:t xml:space="preserve">s </w:t>
            </w:r>
            <w:r w:rsidR="00B62A09" w:rsidRPr="003D26CA">
              <w:rPr>
                <w:b w:val="0"/>
                <w:sz w:val="24"/>
                <w:szCs w:val="24"/>
                <w:lang w:val="en-US"/>
              </w:rPr>
              <w:t>border crossing points</w:t>
            </w:r>
            <w:r w:rsidR="00C575FB" w:rsidRPr="003D26CA">
              <w:rPr>
                <w:b w:val="0"/>
                <w:sz w:val="24"/>
                <w:szCs w:val="24"/>
                <w:lang w:val="en-US"/>
              </w:rPr>
              <w:t xml:space="preserve"> (BCPs)</w:t>
            </w:r>
            <w:r w:rsidRPr="003D26CA">
              <w:rPr>
                <w:b w:val="0"/>
                <w:sz w:val="24"/>
                <w:szCs w:val="24"/>
                <w:lang w:val="en-US"/>
              </w:rPr>
              <w:t>. Since then it has been modernizing Turkey</w:t>
            </w:r>
            <w:r w:rsidR="00B62A09" w:rsidRPr="003D26CA">
              <w:rPr>
                <w:b w:val="0"/>
                <w:sz w:val="24"/>
                <w:szCs w:val="24"/>
                <w:lang w:val="en-US"/>
              </w:rPr>
              <w:t>’</w:t>
            </w:r>
            <w:r w:rsidRPr="003D26CA">
              <w:rPr>
                <w:b w:val="0"/>
                <w:sz w:val="24"/>
                <w:szCs w:val="24"/>
                <w:lang w:val="en-US"/>
              </w:rPr>
              <w:t xml:space="preserve">s BCPs on the basis of the </w:t>
            </w:r>
            <w:r w:rsidR="008156A7" w:rsidRPr="003D26CA">
              <w:rPr>
                <w:b w:val="0"/>
                <w:sz w:val="24"/>
                <w:szCs w:val="24"/>
                <w:lang w:val="en-US"/>
              </w:rPr>
              <w:t>“</w:t>
            </w:r>
            <w:r w:rsidRPr="003D26CA">
              <w:rPr>
                <w:b w:val="0"/>
                <w:sz w:val="24"/>
                <w:szCs w:val="24"/>
                <w:lang w:val="en-US"/>
              </w:rPr>
              <w:t>built-operate-transfer</w:t>
            </w:r>
            <w:r w:rsidR="008156A7" w:rsidRPr="003D26CA">
              <w:rPr>
                <w:b w:val="0"/>
                <w:sz w:val="24"/>
                <w:szCs w:val="24"/>
                <w:lang w:val="en-US"/>
              </w:rPr>
              <w:t>”</w:t>
            </w:r>
            <w:r w:rsidR="00480743">
              <w:rPr>
                <w:b w:val="0"/>
                <w:sz w:val="24"/>
                <w:szCs w:val="24"/>
                <w:lang w:val="en-US"/>
              </w:rPr>
              <w:t xml:space="preserve"> </w:t>
            </w:r>
            <w:r w:rsidRPr="003D26CA">
              <w:rPr>
                <w:b w:val="0"/>
                <w:sz w:val="24"/>
                <w:szCs w:val="24"/>
                <w:lang w:val="en-US"/>
              </w:rPr>
              <w:t xml:space="preserve">model. The private companies effectively invest their own capital into building a modern customs facility and then hand it over to the relevant government departments for </w:t>
            </w:r>
            <w:r w:rsidR="008156A7" w:rsidRPr="003D26CA">
              <w:rPr>
                <w:b w:val="0"/>
                <w:sz w:val="24"/>
                <w:szCs w:val="24"/>
                <w:lang w:val="en-US"/>
              </w:rPr>
              <w:t xml:space="preserve">customs </w:t>
            </w:r>
            <w:r w:rsidRPr="003D26CA">
              <w:rPr>
                <w:b w:val="0"/>
                <w:sz w:val="24"/>
                <w:szCs w:val="24"/>
                <w:lang w:val="en-US"/>
              </w:rPr>
              <w:t xml:space="preserve">clearances and </w:t>
            </w:r>
            <w:r w:rsidR="008156A7" w:rsidRPr="003D26CA">
              <w:rPr>
                <w:b w:val="0"/>
                <w:sz w:val="24"/>
                <w:szCs w:val="24"/>
                <w:lang w:val="en-US"/>
              </w:rPr>
              <w:t>travel-</w:t>
            </w:r>
            <w:r w:rsidRPr="003D26CA">
              <w:rPr>
                <w:b w:val="0"/>
                <w:sz w:val="24"/>
                <w:szCs w:val="24"/>
                <w:lang w:val="en-US"/>
              </w:rPr>
              <w:t>documentation controls. In return they are allowed to operate the public facilities side of the project</w:t>
            </w:r>
            <w:r w:rsidR="008156A7" w:rsidRPr="003D26CA">
              <w:rPr>
                <w:b w:val="0"/>
                <w:sz w:val="24"/>
                <w:szCs w:val="24"/>
                <w:lang w:val="en-US"/>
              </w:rPr>
              <w:t>:</w:t>
            </w:r>
            <w:r w:rsidR="00480743">
              <w:rPr>
                <w:b w:val="0"/>
                <w:sz w:val="24"/>
                <w:szCs w:val="24"/>
                <w:lang w:val="en-US"/>
              </w:rPr>
              <w:t xml:space="preserve"> </w:t>
            </w:r>
            <w:r w:rsidRPr="003D26CA">
              <w:rPr>
                <w:b w:val="0"/>
                <w:sz w:val="24"/>
                <w:szCs w:val="24"/>
                <w:lang w:val="en-US"/>
              </w:rPr>
              <w:t>food outlets, fuel stations</w:t>
            </w:r>
            <w:r w:rsidR="004A0733">
              <w:rPr>
                <w:b w:val="0"/>
                <w:sz w:val="24"/>
                <w:szCs w:val="24"/>
                <w:lang w:val="en-US"/>
              </w:rPr>
              <w:t>,</w:t>
            </w:r>
            <w:r w:rsidR="00480743">
              <w:rPr>
                <w:b w:val="0"/>
                <w:sz w:val="24"/>
                <w:szCs w:val="24"/>
                <w:lang w:val="en-US"/>
              </w:rPr>
              <w:t xml:space="preserve"> </w:t>
            </w:r>
            <w:r w:rsidR="008156A7" w:rsidRPr="003D26CA">
              <w:rPr>
                <w:b w:val="0"/>
                <w:sz w:val="24"/>
                <w:szCs w:val="24"/>
                <w:lang w:val="en-US"/>
              </w:rPr>
              <w:t xml:space="preserve">and </w:t>
            </w:r>
            <w:r w:rsidRPr="003D26CA">
              <w:rPr>
                <w:b w:val="0"/>
                <w:sz w:val="24"/>
                <w:szCs w:val="24"/>
                <w:lang w:val="en-US"/>
              </w:rPr>
              <w:t>shops.</w:t>
            </w:r>
          </w:p>
          <w:p w:rsidR="00F66BC4" w:rsidRPr="003D26CA" w:rsidRDefault="00F66BC4" w:rsidP="00F66BC4">
            <w:pPr>
              <w:jc w:val="both"/>
              <w:rPr>
                <w:b w:val="0"/>
                <w:sz w:val="24"/>
                <w:szCs w:val="24"/>
                <w:lang w:val="en-US"/>
              </w:rPr>
            </w:pPr>
            <w:r w:rsidRPr="003D26CA">
              <w:rPr>
                <w:b w:val="0"/>
                <w:sz w:val="24"/>
                <w:szCs w:val="24"/>
                <w:lang w:val="en-US"/>
              </w:rPr>
              <w:t>To date</w:t>
            </w:r>
            <w:r w:rsidR="008156A7" w:rsidRPr="003D26CA">
              <w:rPr>
                <w:b w:val="0"/>
                <w:sz w:val="24"/>
                <w:szCs w:val="24"/>
                <w:lang w:val="en-US"/>
              </w:rPr>
              <w:t>,</w:t>
            </w:r>
            <w:r w:rsidR="00480743">
              <w:rPr>
                <w:b w:val="0"/>
                <w:sz w:val="24"/>
                <w:szCs w:val="24"/>
                <w:lang w:val="en-US"/>
              </w:rPr>
              <w:t xml:space="preserve"> </w:t>
            </w:r>
            <w:r w:rsidR="00502618" w:rsidRPr="003D26CA">
              <w:rPr>
                <w:b w:val="0"/>
                <w:sz w:val="24"/>
                <w:szCs w:val="24"/>
                <w:lang w:val="en-US"/>
              </w:rPr>
              <w:t>six</w:t>
            </w:r>
            <w:r w:rsidR="00480743">
              <w:rPr>
                <w:b w:val="0"/>
                <w:sz w:val="24"/>
                <w:szCs w:val="24"/>
                <w:lang w:val="en-US"/>
              </w:rPr>
              <w:t xml:space="preserve"> </w:t>
            </w:r>
            <w:r w:rsidRPr="003D26CA">
              <w:rPr>
                <w:b w:val="0"/>
                <w:sz w:val="24"/>
                <w:szCs w:val="24"/>
                <w:lang w:val="en-US"/>
              </w:rPr>
              <w:t xml:space="preserve">BCPs have been completed and </w:t>
            </w:r>
            <w:r w:rsidR="00502618" w:rsidRPr="003D26CA">
              <w:rPr>
                <w:b w:val="0"/>
                <w:sz w:val="24"/>
                <w:szCs w:val="24"/>
                <w:lang w:val="en-US"/>
              </w:rPr>
              <w:t>five</w:t>
            </w:r>
            <w:r w:rsidR="00480743">
              <w:rPr>
                <w:b w:val="0"/>
                <w:sz w:val="24"/>
                <w:szCs w:val="24"/>
                <w:lang w:val="en-US"/>
              </w:rPr>
              <w:t xml:space="preserve"> </w:t>
            </w:r>
            <w:r w:rsidRPr="003D26CA">
              <w:rPr>
                <w:b w:val="0"/>
                <w:sz w:val="24"/>
                <w:szCs w:val="24"/>
                <w:lang w:val="en-US"/>
              </w:rPr>
              <w:t>are still under construction. The main objectives of these projects are</w:t>
            </w:r>
            <w:r w:rsidR="00517798" w:rsidRPr="003D26CA">
              <w:rPr>
                <w:b w:val="0"/>
                <w:sz w:val="24"/>
                <w:szCs w:val="24"/>
                <w:lang w:val="en-US"/>
              </w:rPr>
              <w:t xml:space="preserve"> to</w:t>
            </w:r>
            <w:r w:rsidR="00502618" w:rsidRPr="003D26CA">
              <w:rPr>
                <w:b w:val="0"/>
                <w:sz w:val="24"/>
                <w:szCs w:val="24"/>
                <w:lang w:val="en-US"/>
              </w:rPr>
              <w:t>:</w:t>
            </w:r>
          </w:p>
          <w:p w:rsidR="00F66BC4" w:rsidRPr="003D26CA" w:rsidRDefault="00517798" w:rsidP="00F17D81">
            <w:pPr>
              <w:pStyle w:val="ListParagraph"/>
              <w:numPr>
                <w:ilvl w:val="0"/>
                <w:numId w:val="32"/>
              </w:numPr>
              <w:jc w:val="both"/>
              <w:rPr>
                <w:b w:val="0"/>
                <w:bCs w:val="0"/>
                <w:sz w:val="24"/>
                <w:szCs w:val="24"/>
                <w:lang w:val="en-US"/>
              </w:rPr>
            </w:pPr>
            <w:r w:rsidRPr="003D26CA">
              <w:rPr>
                <w:b w:val="0"/>
                <w:sz w:val="24"/>
                <w:szCs w:val="24"/>
                <w:lang w:val="en-US"/>
              </w:rPr>
              <w:t>D</w:t>
            </w:r>
            <w:r w:rsidR="00F66BC4" w:rsidRPr="003D26CA">
              <w:rPr>
                <w:b w:val="0"/>
                <w:sz w:val="24"/>
                <w:szCs w:val="24"/>
                <w:lang w:val="en-US"/>
              </w:rPr>
              <w:t>ecrease waiting times and improve traffic flow at BCPs.</w:t>
            </w:r>
          </w:p>
          <w:p w:rsidR="00F66BC4" w:rsidRPr="003D26CA" w:rsidRDefault="00517798" w:rsidP="00F17D81">
            <w:pPr>
              <w:pStyle w:val="ListParagraph"/>
              <w:numPr>
                <w:ilvl w:val="0"/>
                <w:numId w:val="32"/>
              </w:numPr>
              <w:jc w:val="both"/>
              <w:rPr>
                <w:b w:val="0"/>
                <w:bCs w:val="0"/>
                <w:sz w:val="24"/>
                <w:szCs w:val="24"/>
                <w:lang w:val="en-US"/>
              </w:rPr>
            </w:pPr>
            <w:r w:rsidRPr="003D26CA">
              <w:rPr>
                <w:b w:val="0"/>
                <w:sz w:val="24"/>
                <w:szCs w:val="24"/>
                <w:lang w:val="en-US"/>
              </w:rPr>
              <w:t>A</w:t>
            </w:r>
            <w:r w:rsidR="00F66BC4" w:rsidRPr="003D26CA">
              <w:rPr>
                <w:b w:val="0"/>
                <w:sz w:val="24"/>
                <w:szCs w:val="24"/>
                <w:lang w:val="en-US"/>
              </w:rPr>
              <w:t>llow for further harmonization of customs procedures in line with international</w:t>
            </w:r>
            <w:r w:rsidR="00480743">
              <w:rPr>
                <w:b w:val="0"/>
                <w:sz w:val="24"/>
                <w:szCs w:val="24"/>
                <w:lang w:val="en-US"/>
              </w:rPr>
              <w:t xml:space="preserve"> </w:t>
            </w:r>
            <w:r w:rsidR="00F66BC4" w:rsidRPr="003D26CA">
              <w:rPr>
                <w:b w:val="0"/>
                <w:sz w:val="24"/>
                <w:szCs w:val="24"/>
                <w:lang w:val="en-US"/>
              </w:rPr>
              <w:t>standards and in so doing reduce the opportunity for fraud and corruption.</w:t>
            </w:r>
          </w:p>
          <w:p w:rsidR="00F66BC4" w:rsidRPr="003D26CA" w:rsidRDefault="00517798" w:rsidP="00F17D81">
            <w:pPr>
              <w:pStyle w:val="ListParagraph"/>
              <w:numPr>
                <w:ilvl w:val="0"/>
                <w:numId w:val="32"/>
              </w:numPr>
              <w:jc w:val="both"/>
              <w:rPr>
                <w:b w:val="0"/>
                <w:bCs w:val="0"/>
                <w:sz w:val="24"/>
                <w:szCs w:val="24"/>
                <w:lang w:val="en-US"/>
              </w:rPr>
            </w:pPr>
            <w:r w:rsidRPr="003D26CA">
              <w:rPr>
                <w:b w:val="0"/>
                <w:sz w:val="24"/>
                <w:szCs w:val="24"/>
                <w:lang w:val="en-US"/>
              </w:rPr>
              <w:t>I</w:t>
            </w:r>
            <w:r w:rsidR="00F66BC4" w:rsidRPr="003D26CA">
              <w:rPr>
                <w:b w:val="0"/>
                <w:sz w:val="24"/>
                <w:szCs w:val="24"/>
                <w:lang w:val="en-US"/>
              </w:rPr>
              <w:t>mprove the public</w:t>
            </w:r>
            <w:r w:rsidR="00B62A09" w:rsidRPr="003D26CA">
              <w:rPr>
                <w:b w:val="0"/>
                <w:sz w:val="24"/>
                <w:szCs w:val="24"/>
                <w:lang w:val="en-US"/>
              </w:rPr>
              <w:t>’</w:t>
            </w:r>
            <w:r w:rsidR="00F66BC4" w:rsidRPr="003D26CA">
              <w:rPr>
                <w:b w:val="0"/>
                <w:sz w:val="24"/>
                <w:szCs w:val="24"/>
                <w:lang w:val="en-US"/>
              </w:rPr>
              <w:t>s perception of BCPs and their procedures.</w:t>
            </w:r>
          </w:p>
          <w:p w:rsidR="00F66BC4" w:rsidRPr="003D26CA" w:rsidRDefault="00F66BC4" w:rsidP="00F66BC4">
            <w:pPr>
              <w:jc w:val="both"/>
              <w:rPr>
                <w:b w:val="0"/>
                <w:sz w:val="24"/>
                <w:szCs w:val="24"/>
                <w:lang w:val="en-US"/>
              </w:rPr>
            </w:pPr>
            <w:r w:rsidRPr="003D26CA">
              <w:rPr>
                <w:b w:val="0"/>
                <w:sz w:val="24"/>
                <w:szCs w:val="24"/>
                <w:lang w:val="en-US"/>
              </w:rPr>
              <w:t xml:space="preserve">Modern software and </w:t>
            </w:r>
            <w:r w:rsidR="00055E07" w:rsidRPr="003D26CA">
              <w:rPr>
                <w:b w:val="0"/>
                <w:sz w:val="24"/>
                <w:szCs w:val="24"/>
                <w:lang w:val="en-US"/>
              </w:rPr>
              <w:t>state-of-the-</w:t>
            </w:r>
            <w:r w:rsidRPr="003D26CA">
              <w:rPr>
                <w:b w:val="0"/>
                <w:sz w:val="24"/>
                <w:szCs w:val="24"/>
                <w:lang w:val="en-US"/>
              </w:rPr>
              <w:t xml:space="preserve">art hardware solutions have been rolled out across all </w:t>
            </w:r>
            <w:r w:rsidR="00055E07" w:rsidRPr="003D26CA">
              <w:rPr>
                <w:b w:val="0"/>
                <w:sz w:val="24"/>
                <w:szCs w:val="24"/>
                <w:lang w:val="en-US"/>
              </w:rPr>
              <w:t>16</w:t>
            </w:r>
            <w:r w:rsidRPr="003D26CA">
              <w:rPr>
                <w:b w:val="0"/>
                <w:sz w:val="24"/>
                <w:szCs w:val="24"/>
                <w:lang w:val="en-US"/>
              </w:rPr>
              <w:t>of Turkey</w:t>
            </w:r>
            <w:r w:rsidR="00B62A09" w:rsidRPr="003D26CA">
              <w:rPr>
                <w:b w:val="0"/>
                <w:sz w:val="24"/>
                <w:szCs w:val="24"/>
                <w:lang w:val="en-US"/>
              </w:rPr>
              <w:t>’</w:t>
            </w:r>
            <w:r w:rsidRPr="003D26CA">
              <w:rPr>
                <w:b w:val="0"/>
                <w:sz w:val="24"/>
                <w:szCs w:val="24"/>
                <w:lang w:val="en-US"/>
              </w:rPr>
              <w:t>s regional directorates</w:t>
            </w:r>
            <w:r w:rsidR="00055E07" w:rsidRPr="003D26CA">
              <w:rPr>
                <w:b w:val="0"/>
                <w:sz w:val="24"/>
                <w:szCs w:val="24"/>
                <w:lang w:val="en-US"/>
              </w:rPr>
              <w:t>,</w:t>
            </w:r>
            <w:r w:rsidRPr="003D26CA">
              <w:rPr>
                <w:b w:val="0"/>
                <w:sz w:val="24"/>
                <w:szCs w:val="24"/>
                <w:lang w:val="en-US"/>
              </w:rPr>
              <w:t xml:space="preserve"> comprising 66 </w:t>
            </w:r>
            <w:r w:rsidR="00055E07" w:rsidRPr="003D26CA">
              <w:rPr>
                <w:b w:val="0"/>
                <w:sz w:val="24"/>
                <w:szCs w:val="24"/>
                <w:lang w:val="en-US"/>
              </w:rPr>
              <w:t xml:space="preserve">customs </w:t>
            </w:r>
            <w:r w:rsidRPr="003D26CA">
              <w:rPr>
                <w:b w:val="0"/>
                <w:sz w:val="24"/>
                <w:szCs w:val="24"/>
                <w:lang w:val="en-US"/>
              </w:rPr>
              <w:t xml:space="preserve">offices. Today almost all customs procedures are executed electronically through the Computerized Customs Activities software. As part of this project, some 4,000 customs staff and 15,000 traders have been trained. </w:t>
            </w:r>
          </w:p>
          <w:p w:rsidR="00F66BC4" w:rsidRPr="003D26CA" w:rsidRDefault="00F66BC4" w:rsidP="00F66BC4">
            <w:pPr>
              <w:jc w:val="both"/>
              <w:rPr>
                <w:b w:val="0"/>
                <w:sz w:val="24"/>
                <w:szCs w:val="24"/>
                <w:lang w:val="en-US"/>
              </w:rPr>
            </w:pPr>
            <w:r w:rsidRPr="003D26CA">
              <w:rPr>
                <w:b w:val="0"/>
                <w:sz w:val="24"/>
                <w:szCs w:val="24"/>
                <w:lang w:val="en-US"/>
              </w:rPr>
              <w:t>By using advanced software, real-time customs procedures relating to goods to</w:t>
            </w:r>
            <w:r w:rsidR="00055E07" w:rsidRPr="003D26CA">
              <w:rPr>
                <w:b w:val="0"/>
                <w:sz w:val="24"/>
                <w:szCs w:val="24"/>
                <w:lang w:val="en-US"/>
              </w:rPr>
              <w:t xml:space="preserve"> and </w:t>
            </w:r>
            <w:r w:rsidRPr="003D26CA">
              <w:rPr>
                <w:b w:val="0"/>
                <w:sz w:val="24"/>
                <w:szCs w:val="24"/>
                <w:lang w:val="en-US"/>
              </w:rPr>
              <w:t xml:space="preserve">from the customs territory are carried out electronically. Businesses are able to submit their declarations from kiosks in customs offices, or alternatively from their own </w:t>
            </w:r>
            <w:r w:rsidRPr="003D26CA">
              <w:rPr>
                <w:b w:val="0"/>
                <w:sz w:val="24"/>
                <w:szCs w:val="24"/>
                <w:lang w:val="en-US"/>
              </w:rPr>
              <w:lastRenderedPageBreak/>
              <w:t xml:space="preserve">offices, via </w:t>
            </w:r>
            <w:r w:rsidR="00C575FB" w:rsidRPr="003D26CA">
              <w:rPr>
                <w:b w:val="0"/>
                <w:sz w:val="24"/>
                <w:szCs w:val="24"/>
                <w:lang w:val="en-US"/>
              </w:rPr>
              <w:t>Electronic Data Interchange</w:t>
            </w:r>
            <w:r w:rsidR="00480743">
              <w:rPr>
                <w:b w:val="0"/>
                <w:sz w:val="24"/>
                <w:szCs w:val="24"/>
                <w:lang w:val="en-US"/>
              </w:rPr>
              <w:t xml:space="preserve"> </w:t>
            </w:r>
            <w:r w:rsidR="00055E07" w:rsidRPr="003D26CA">
              <w:rPr>
                <w:b w:val="0"/>
                <w:sz w:val="24"/>
                <w:szCs w:val="24"/>
                <w:lang w:val="en-US"/>
              </w:rPr>
              <w:t>(</w:t>
            </w:r>
            <w:r w:rsidR="00C575FB" w:rsidRPr="003D26CA">
              <w:rPr>
                <w:b w:val="0"/>
                <w:sz w:val="24"/>
                <w:szCs w:val="24"/>
                <w:lang w:val="en-US"/>
              </w:rPr>
              <w:t>EDI</w:t>
            </w:r>
            <w:r w:rsidR="00055E07" w:rsidRPr="003D26CA">
              <w:rPr>
                <w:b w:val="0"/>
                <w:sz w:val="24"/>
                <w:szCs w:val="24"/>
                <w:lang w:val="en-US"/>
              </w:rPr>
              <w:t>)</w:t>
            </w:r>
            <w:r w:rsidRPr="003D26CA">
              <w:rPr>
                <w:b w:val="0"/>
                <w:sz w:val="24"/>
                <w:szCs w:val="24"/>
                <w:lang w:val="en-US"/>
              </w:rPr>
              <w:t xml:space="preserve">or the </w:t>
            </w:r>
            <w:r w:rsidR="00055E07" w:rsidRPr="003D26CA">
              <w:rPr>
                <w:b w:val="0"/>
                <w:sz w:val="24"/>
                <w:szCs w:val="24"/>
                <w:lang w:val="en-US"/>
              </w:rPr>
              <w:t>Internet</w:t>
            </w:r>
            <w:r w:rsidRPr="003D26CA">
              <w:rPr>
                <w:b w:val="0"/>
                <w:sz w:val="24"/>
                <w:szCs w:val="24"/>
                <w:lang w:val="en-US"/>
              </w:rPr>
              <w:t xml:space="preserve">. </w:t>
            </w:r>
          </w:p>
          <w:p w:rsidR="00F66BC4" w:rsidRPr="003D26CA" w:rsidRDefault="00055E07" w:rsidP="00F66BC4">
            <w:pPr>
              <w:jc w:val="both"/>
              <w:rPr>
                <w:b w:val="0"/>
                <w:sz w:val="24"/>
                <w:szCs w:val="24"/>
                <w:lang w:val="en-US"/>
              </w:rPr>
            </w:pPr>
            <w:r w:rsidRPr="003D26CA">
              <w:rPr>
                <w:b w:val="0"/>
                <w:sz w:val="24"/>
                <w:szCs w:val="24"/>
                <w:lang w:val="en-US"/>
              </w:rPr>
              <w:t xml:space="preserve">On average the </w:t>
            </w:r>
            <w:r w:rsidR="00F66BC4" w:rsidRPr="003D26CA">
              <w:rPr>
                <w:b w:val="0"/>
                <w:sz w:val="24"/>
                <w:szCs w:val="24"/>
                <w:lang w:val="en-US"/>
              </w:rPr>
              <w:t>e-</w:t>
            </w:r>
            <w:r w:rsidR="00974D5D" w:rsidRPr="003D26CA">
              <w:rPr>
                <w:b w:val="0"/>
                <w:sz w:val="24"/>
                <w:szCs w:val="24"/>
                <w:lang w:val="en-US"/>
              </w:rPr>
              <w:t xml:space="preserve">customs </w:t>
            </w:r>
            <w:r w:rsidR="00F66BC4" w:rsidRPr="003D26CA">
              <w:rPr>
                <w:b w:val="0"/>
                <w:sz w:val="24"/>
                <w:szCs w:val="24"/>
                <w:lang w:val="en-US"/>
              </w:rPr>
              <w:t xml:space="preserve">system handles around 550,000 customs declarations </w:t>
            </w:r>
            <w:r w:rsidRPr="003D26CA">
              <w:rPr>
                <w:b w:val="0"/>
                <w:sz w:val="24"/>
                <w:szCs w:val="24"/>
                <w:lang w:val="en-US"/>
              </w:rPr>
              <w:t>a</w:t>
            </w:r>
            <w:r w:rsidR="00F66BC4" w:rsidRPr="003D26CA">
              <w:rPr>
                <w:b w:val="0"/>
                <w:sz w:val="24"/>
                <w:szCs w:val="24"/>
                <w:lang w:val="en-US"/>
              </w:rPr>
              <w:t xml:space="preserve"> month, enabl</w:t>
            </w:r>
            <w:r w:rsidRPr="003D26CA">
              <w:rPr>
                <w:b w:val="0"/>
                <w:sz w:val="24"/>
                <w:szCs w:val="24"/>
                <w:lang w:val="en-US"/>
              </w:rPr>
              <w:t>ing</w:t>
            </w:r>
            <w:r w:rsidR="00F66BC4" w:rsidRPr="003D26CA">
              <w:rPr>
                <w:b w:val="0"/>
                <w:sz w:val="24"/>
                <w:szCs w:val="24"/>
                <w:lang w:val="en-US"/>
              </w:rPr>
              <w:t xml:space="preserve"> the </w:t>
            </w:r>
            <w:r w:rsidRPr="003D26CA">
              <w:rPr>
                <w:b w:val="0"/>
                <w:sz w:val="24"/>
                <w:szCs w:val="24"/>
                <w:lang w:val="en-US"/>
              </w:rPr>
              <w:t xml:space="preserve">government </w:t>
            </w:r>
            <w:r w:rsidR="00F66BC4" w:rsidRPr="003D26CA">
              <w:rPr>
                <w:b w:val="0"/>
                <w:sz w:val="24"/>
                <w:szCs w:val="24"/>
                <w:lang w:val="en-US"/>
              </w:rPr>
              <w:t xml:space="preserve">to better track and </w:t>
            </w:r>
            <w:r w:rsidRPr="003D26CA">
              <w:rPr>
                <w:b w:val="0"/>
                <w:sz w:val="24"/>
                <w:szCs w:val="24"/>
                <w:lang w:val="en-US"/>
              </w:rPr>
              <w:t xml:space="preserve">analyze </w:t>
            </w:r>
            <w:r w:rsidR="00F66BC4" w:rsidRPr="003D26CA">
              <w:rPr>
                <w:b w:val="0"/>
                <w:sz w:val="24"/>
                <w:szCs w:val="24"/>
                <w:lang w:val="en-US"/>
              </w:rPr>
              <w:t>transactions, while providing improved flexibility and efficiency to its users.</w:t>
            </w:r>
          </w:p>
          <w:p w:rsidR="00F66BC4" w:rsidRPr="003D26CA" w:rsidRDefault="00F66BC4" w:rsidP="00F66BC4">
            <w:pPr>
              <w:jc w:val="both"/>
              <w:rPr>
                <w:b w:val="0"/>
                <w:sz w:val="24"/>
                <w:szCs w:val="24"/>
                <w:lang w:val="en-US"/>
              </w:rPr>
            </w:pPr>
            <w:r w:rsidRPr="003D26CA">
              <w:rPr>
                <w:b w:val="0"/>
                <w:sz w:val="24"/>
                <w:szCs w:val="24"/>
                <w:lang w:val="en-US"/>
              </w:rPr>
              <w:t>In conjunction with modern hardware such as vehicle X-Ray units, weighbridges, illegal substance detectors</w:t>
            </w:r>
            <w:r w:rsidR="00055E07" w:rsidRPr="003D26CA">
              <w:rPr>
                <w:b w:val="0"/>
                <w:sz w:val="24"/>
                <w:szCs w:val="24"/>
                <w:lang w:val="en-US"/>
              </w:rPr>
              <w:t>,</w:t>
            </w:r>
            <w:r w:rsidRPr="003D26CA">
              <w:rPr>
                <w:b w:val="0"/>
                <w:sz w:val="24"/>
                <w:szCs w:val="24"/>
                <w:lang w:val="en-US"/>
              </w:rPr>
              <w:t xml:space="preserve"> and sophisticated camera systems, traffic across the BCPs can be handled more efficiently and speedily. Waiting times at </w:t>
            </w:r>
            <w:r w:rsidR="00690E68" w:rsidRPr="003D26CA">
              <w:rPr>
                <w:b w:val="0"/>
                <w:sz w:val="24"/>
                <w:szCs w:val="24"/>
                <w:lang w:val="en-US"/>
              </w:rPr>
              <w:t xml:space="preserve">modernized </w:t>
            </w:r>
            <w:r w:rsidRPr="003D26CA">
              <w:rPr>
                <w:b w:val="0"/>
                <w:sz w:val="24"/>
                <w:szCs w:val="24"/>
                <w:lang w:val="en-US"/>
              </w:rPr>
              <w:t>BCPs have been reduced by a factor of four. Additionally</w:t>
            </w:r>
            <w:r w:rsidR="00690E68" w:rsidRPr="003D26CA">
              <w:rPr>
                <w:b w:val="0"/>
                <w:sz w:val="24"/>
                <w:szCs w:val="24"/>
                <w:lang w:val="en-US"/>
              </w:rPr>
              <w:t>,</w:t>
            </w:r>
            <w:r w:rsidRPr="003D26CA">
              <w:rPr>
                <w:b w:val="0"/>
                <w:sz w:val="24"/>
                <w:szCs w:val="24"/>
                <w:lang w:val="en-US"/>
              </w:rPr>
              <w:t xml:space="preserve"> an electronic card payment system has been introduced</w:t>
            </w:r>
            <w:r w:rsidR="00690E68" w:rsidRPr="003D26CA">
              <w:rPr>
                <w:b w:val="0"/>
                <w:sz w:val="24"/>
                <w:szCs w:val="24"/>
                <w:lang w:val="en-US"/>
              </w:rPr>
              <w:t>,</w:t>
            </w:r>
            <w:r w:rsidRPr="003D26CA">
              <w:rPr>
                <w:b w:val="0"/>
                <w:sz w:val="24"/>
                <w:szCs w:val="24"/>
                <w:lang w:val="en-US"/>
              </w:rPr>
              <w:t xml:space="preserve"> which provides another layer of control and transparency to payments made in lieu of </w:t>
            </w:r>
            <w:r w:rsidR="00974D5D" w:rsidRPr="003D26CA">
              <w:rPr>
                <w:b w:val="0"/>
                <w:sz w:val="24"/>
                <w:szCs w:val="24"/>
                <w:lang w:val="en-US"/>
              </w:rPr>
              <w:t>c</w:t>
            </w:r>
            <w:r w:rsidRPr="003D26CA">
              <w:rPr>
                <w:b w:val="0"/>
                <w:sz w:val="24"/>
                <w:szCs w:val="24"/>
                <w:lang w:val="en-US"/>
              </w:rPr>
              <w:t>ustoms services.</w:t>
            </w:r>
          </w:p>
          <w:p w:rsidR="000D4211" w:rsidRPr="003D26CA" w:rsidRDefault="00F66BC4" w:rsidP="00906D14">
            <w:pPr>
              <w:jc w:val="both"/>
              <w:rPr>
                <w:b w:val="0"/>
                <w:sz w:val="24"/>
                <w:szCs w:val="24"/>
                <w:lang w:val="en-US"/>
              </w:rPr>
            </w:pPr>
            <w:r w:rsidRPr="003D26CA">
              <w:rPr>
                <w:b w:val="0"/>
                <w:sz w:val="24"/>
                <w:szCs w:val="24"/>
                <w:lang w:val="en-US"/>
              </w:rPr>
              <w:t xml:space="preserve">The project as a whole has reduced waiting times and improved the customs experience for its users. </w:t>
            </w:r>
            <w:r w:rsidR="00690E68" w:rsidRPr="003D26CA">
              <w:rPr>
                <w:b w:val="0"/>
                <w:sz w:val="24"/>
                <w:szCs w:val="24"/>
                <w:lang w:val="en-US"/>
              </w:rPr>
              <w:t>Moreover,</w:t>
            </w:r>
            <w:r w:rsidR="00480743">
              <w:rPr>
                <w:b w:val="0"/>
                <w:sz w:val="24"/>
                <w:szCs w:val="24"/>
                <w:lang w:val="en-US"/>
              </w:rPr>
              <w:t xml:space="preserve"> </w:t>
            </w:r>
            <w:r w:rsidRPr="003D26CA">
              <w:rPr>
                <w:b w:val="0"/>
                <w:sz w:val="24"/>
                <w:szCs w:val="24"/>
                <w:lang w:val="en-US"/>
              </w:rPr>
              <w:t xml:space="preserve">it has reduced the </w:t>
            </w:r>
            <w:r w:rsidR="00690E68" w:rsidRPr="003D26CA">
              <w:rPr>
                <w:b w:val="0"/>
                <w:sz w:val="24"/>
                <w:szCs w:val="24"/>
                <w:lang w:val="en-US"/>
              </w:rPr>
              <w:t>opportunities</w:t>
            </w:r>
            <w:r w:rsidR="00480743">
              <w:rPr>
                <w:b w:val="0"/>
                <w:sz w:val="24"/>
                <w:szCs w:val="24"/>
                <w:lang w:val="en-US"/>
              </w:rPr>
              <w:t xml:space="preserve"> </w:t>
            </w:r>
            <w:r w:rsidRPr="003D26CA">
              <w:rPr>
                <w:b w:val="0"/>
                <w:sz w:val="24"/>
                <w:szCs w:val="24"/>
                <w:lang w:val="en-US"/>
              </w:rPr>
              <w:t xml:space="preserve">for </w:t>
            </w:r>
            <w:r w:rsidR="00690E68" w:rsidRPr="003D26CA">
              <w:rPr>
                <w:b w:val="0"/>
                <w:sz w:val="24"/>
                <w:szCs w:val="24"/>
                <w:lang w:val="en-US"/>
              </w:rPr>
              <w:t>illicit-</w:t>
            </w:r>
            <w:r w:rsidRPr="003D26CA">
              <w:rPr>
                <w:b w:val="0"/>
                <w:sz w:val="24"/>
                <w:szCs w:val="24"/>
                <w:lang w:val="en-US"/>
              </w:rPr>
              <w:t>goods smuggling</w:t>
            </w:r>
            <w:r w:rsidR="00690E68" w:rsidRPr="003D26CA">
              <w:rPr>
                <w:b w:val="0"/>
                <w:sz w:val="24"/>
                <w:szCs w:val="24"/>
                <w:lang w:val="en-US"/>
              </w:rPr>
              <w:t xml:space="preserve"> –</w:t>
            </w:r>
            <w:r w:rsidRPr="003D26CA">
              <w:rPr>
                <w:b w:val="0"/>
                <w:sz w:val="24"/>
                <w:szCs w:val="24"/>
                <w:lang w:val="en-US"/>
              </w:rPr>
              <w:t xml:space="preserve">including human trafficking </w:t>
            </w:r>
            <w:r w:rsidR="00690E68" w:rsidRPr="003D26CA">
              <w:rPr>
                <w:b w:val="0"/>
                <w:sz w:val="24"/>
                <w:szCs w:val="24"/>
                <w:lang w:val="en-US"/>
              </w:rPr>
              <w:t xml:space="preserve">– </w:t>
            </w:r>
            <w:r w:rsidRPr="003D26CA">
              <w:rPr>
                <w:b w:val="0"/>
                <w:sz w:val="24"/>
                <w:szCs w:val="24"/>
                <w:lang w:val="en-US"/>
              </w:rPr>
              <w:t xml:space="preserve">and made the financial side of </w:t>
            </w:r>
            <w:r w:rsidR="00974D5D" w:rsidRPr="003D26CA">
              <w:rPr>
                <w:b w:val="0"/>
                <w:sz w:val="24"/>
                <w:szCs w:val="24"/>
                <w:lang w:val="en-US"/>
              </w:rPr>
              <w:t>c</w:t>
            </w:r>
            <w:r w:rsidRPr="003D26CA">
              <w:rPr>
                <w:b w:val="0"/>
                <w:sz w:val="24"/>
                <w:szCs w:val="24"/>
                <w:lang w:val="en-US"/>
              </w:rPr>
              <w:t>ustoms services much more open, thus reducing the improper use of company or personal funds for illegal payments.</w:t>
            </w:r>
          </w:p>
          <w:p w:rsidR="000D4211" w:rsidRPr="003D26CA" w:rsidRDefault="000D4211" w:rsidP="00906D14">
            <w:pPr>
              <w:jc w:val="both"/>
              <w:rPr>
                <w:sz w:val="24"/>
                <w:szCs w:val="24"/>
                <w:lang w:val="en-US"/>
              </w:rPr>
            </w:pPr>
            <w:r w:rsidRPr="003D26CA">
              <w:rPr>
                <w:b w:val="0"/>
                <w:sz w:val="24"/>
                <w:szCs w:val="24"/>
                <w:lang w:val="en-US"/>
              </w:rPr>
              <w:t xml:space="preserve">Sources: WCO, 2013 </w:t>
            </w:r>
            <w:r w:rsidR="00F66BC4" w:rsidRPr="003D26CA">
              <w:rPr>
                <w:b w:val="0"/>
                <w:sz w:val="24"/>
                <w:szCs w:val="24"/>
                <w:lang w:val="en-US"/>
              </w:rPr>
              <w:t>A</w:t>
            </w:r>
            <w:r w:rsidRPr="003D26CA">
              <w:rPr>
                <w:b w:val="0"/>
                <w:sz w:val="24"/>
                <w:szCs w:val="24"/>
                <w:lang w:val="en-US"/>
              </w:rPr>
              <w:t xml:space="preserve">nnual </w:t>
            </w:r>
            <w:r w:rsidR="00F66BC4" w:rsidRPr="003D26CA">
              <w:rPr>
                <w:b w:val="0"/>
                <w:sz w:val="24"/>
                <w:szCs w:val="24"/>
                <w:lang w:val="en-US"/>
              </w:rPr>
              <w:t>R</w:t>
            </w:r>
            <w:r w:rsidRPr="003D26CA">
              <w:rPr>
                <w:b w:val="0"/>
                <w:sz w:val="24"/>
                <w:szCs w:val="24"/>
                <w:lang w:val="en-US"/>
              </w:rPr>
              <w:t>eport of Ministry of Customs and Trade</w:t>
            </w:r>
          </w:p>
        </w:tc>
      </w:tr>
    </w:tbl>
    <w:p w:rsidR="00856E31" w:rsidRPr="003D26CA" w:rsidRDefault="00856E31" w:rsidP="00856E31">
      <w:pPr>
        <w:spacing w:after="240"/>
        <w:jc w:val="both"/>
        <w:rPr>
          <w:sz w:val="24"/>
          <w:szCs w:val="24"/>
        </w:rPr>
      </w:pPr>
      <w:r w:rsidRPr="003D26CA">
        <w:rPr>
          <w:sz w:val="24"/>
          <w:szCs w:val="24"/>
        </w:rPr>
        <w:lastRenderedPageBreak/>
        <w:t xml:space="preserve">Leading practice </w:t>
      </w:r>
      <w:r w:rsidR="001E2A45" w:rsidRPr="003D26CA">
        <w:rPr>
          <w:sz w:val="24"/>
          <w:szCs w:val="24"/>
        </w:rPr>
        <w:t>3</w:t>
      </w:r>
      <w:r w:rsidRPr="003D26CA">
        <w:rPr>
          <w:sz w:val="24"/>
          <w:szCs w:val="24"/>
        </w:rPr>
        <w:t xml:space="preserve"> describes the benefits of automation</w:t>
      </w:r>
      <w:r w:rsidR="00894939" w:rsidRPr="003D26CA">
        <w:rPr>
          <w:sz w:val="24"/>
          <w:szCs w:val="24"/>
        </w:rPr>
        <w:t xml:space="preserve"> in relation to security and trade </w:t>
      </w:r>
      <w:r w:rsidR="00A417B0" w:rsidRPr="003D26CA">
        <w:rPr>
          <w:sz w:val="24"/>
          <w:szCs w:val="24"/>
        </w:rPr>
        <w:t xml:space="preserve">from the </w:t>
      </w:r>
      <w:r w:rsidR="00894939" w:rsidRPr="003D26CA">
        <w:rPr>
          <w:sz w:val="24"/>
          <w:szCs w:val="24"/>
        </w:rPr>
        <w:t>US Customs Trade Partnership Against Terrorism (C-TPAT) and the Container Security Initiative (CSI).</w:t>
      </w:r>
    </w:p>
    <w:tbl>
      <w:tblPr>
        <w:tblStyle w:val="LightList-Accent5"/>
        <w:tblW w:w="8460" w:type="dxa"/>
        <w:tblInd w:w="108" w:type="dxa"/>
        <w:tblLook w:val="04A0" w:firstRow="1" w:lastRow="0" w:firstColumn="1" w:lastColumn="0" w:noHBand="0" w:noVBand="1"/>
      </w:tblPr>
      <w:tblGrid>
        <w:gridCol w:w="8460"/>
      </w:tblGrid>
      <w:tr w:rsidR="000D4211" w:rsidRPr="003D26CA" w:rsidTr="000D4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Borders>
              <w:bottom w:val="single" w:sz="8" w:space="0" w:color="4BACC6" w:themeColor="accent5"/>
            </w:tcBorders>
            <w:vAlign w:val="center"/>
          </w:tcPr>
          <w:p w:rsidR="000D4211" w:rsidRPr="003D26CA" w:rsidRDefault="000D4211">
            <w:pPr>
              <w:rPr>
                <w:sz w:val="24"/>
                <w:szCs w:val="24"/>
                <w:lang w:val="en-US"/>
              </w:rPr>
            </w:pPr>
            <w:r w:rsidRPr="003D26CA">
              <w:rPr>
                <w:sz w:val="24"/>
                <w:szCs w:val="24"/>
                <w:lang w:val="en-US"/>
              </w:rPr>
              <w:t xml:space="preserve">Leading </w:t>
            </w:r>
            <w:r w:rsidR="00690E68" w:rsidRPr="003D26CA">
              <w:rPr>
                <w:sz w:val="24"/>
                <w:szCs w:val="24"/>
                <w:lang w:val="en-US"/>
              </w:rPr>
              <w:t xml:space="preserve">practice </w:t>
            </w:r>
            <w:r w:rsidRPr="003D26CA">
              <w:rPr>
                <w:sz w:val="24"/>
                <w:szCs w:val="24"/>
                <w:lang w:val="en-US"/>
              </w:rPr>
              <w:t>3: US C-TPAT/CSI</w:t>
            </w:r>
          </w:p>
        </w:tc>
      </w:tr>
      <w:tr w:rsidR="000D4211" w:rsidRPr="003D26CA" w:rsidTr="000D4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shd w:val="clear" w:color="auto" w:fill="auto"/>
          </w:tcPr>
          <w:p w:rsidR="000D4211" w:rsidRPr="003D26CA" w:rsidRDefault="000D4211" w:rsidP="00906D14">
            <w:pPr>
              <w:jc w:val="both"/>
              <w:rPr>
                <w:b w:val="0"/>
                <w:sz w:val="24"/>
                <w:szCs w:val="24"/>
                <w:lang w:val="en-US"/>
              </w:rPr>
            </w:pPr>
            <w:r w:rsidRPr="003D26CA">
              <w:rPr>
                <w:b w:val="0"/>
                <w:sz w:val="24"/>
                <w:szCs w:val="24"/>
                <w:lang w:val="en-US"/>
              </w:rPr>
              <w:t>Automation remains the backbone of security and trade program initiatives like C-TPAT and CSI, by enabling improved risk assessments and the identification of high-risk containers through the earlier collection of shipment and</w:t>
            </w:r>
            <w:r w:rsidR="00480743">
              <w:rPr>
                <w:b w:val="0"/>
                <w:sz w:val="24"/>
                <w:szCs w:val="24"/>
                <w:lang w:val="en-US"/>
              </w:rPr>
              <w:t xml:space="preserve"> </w:t>
            </w:r>
            <w:r w:rsidRPr="003D26CA">
              <w:rPr>
                <w:b w:val="0"/>
                <w:sz w:val="24"/>
                <w:szCs w:val="24"/>
                <w:lang w:val="en-US"/>
              </w:rPr>
              <w:t>passenger data.</w:t>
            </w:r>
          </w:p>
          <w:p w:rsidR="000D4211" w:rsidRPr="003D26CA" w:rsidRDefault="000D4211" w:rsidP="00906D14">
            <w:pPr>
              <w:jc w:val="both"/>
              <w:rPr>
                <w:b w:val="0"/>
                <w:sz w:val="24"/>
                <w:szCs w:val="24"/>
                <w:lang w:val="en-US"/>
              </w:rPr>
            </w:pPr>
            <w:r w:rsidRPr="003D26CA">
              <w:rPr>
                <w:b w:val="0"/>
                <w:sz w:val="24"/>
                <w:szCs w:val="24"/>
                <w:lang w:val="en-US"/>
              </w:rPr>
              <w:t>Automated tracking and audit systems produce reports that can identify weaknesses and reveal suspicious patterns of user activity. The system provides built-in security access redundancies that must be regularly renewed (</w:t>
            </w:r>
            <w:r w:rsidR="00690E68" w:rsidRPr="003D26CA">
              <w:rPr>
                <w:b w:val="0"/>
                <w:sz w:val="24"/>
                <w:szCs w:val="24"/>
                <w:lang w:val="en-US"/>
              </w:rPr>
              <w:t>such as</w:t>
            </w:r>
            <w:r w:rsidRPr="003D26CA">
              <w:rPr>
                <w:b w:val="0"/>
                <w:sz w:val="24"/>
                <w:szCs w:val="24"/>
                <w:lang w:val="en-US"/>
              </w:rPr>
              <w:t xml:space="preserve"> mandatory password changes) and recertification of access levels by supervisory oversight. Employees can be given specific access that is limited to their assigned duties and </w:t>
            </w:r>
            <w:r w:rsidR="00690E68" w:rsidRPr="003D26CA">
              <w:rPr>
                <w:b w:val="0"/>
                <w:sz w:val="24"/>
                <w:szCs w:val="24"/>
                <w:lang w:val="en-US"/>
              </w:rPr>
              <w:t>thus</w:t>
            </w:r>
            <w:r w:rsidR="00480743">
              <w:rPr>
                <w:b w:val="0"/>
                <w:sz w:val="24"/>
                <w:szCs w:val="24"/>
                <w:lang w:val="en-US"/>
              </w:rPr>
              <w:t xml:space="preserve"> </w:t>
            </w:r>
            <w:r w:rsidRPr="003D26CA">
              <w:rPr>
                <w:b w:val="0"/>
                <w:sz w:val="24"/>
                <w:szCs w:val="24"/>
                <w:lang w:val="en-US"/>
              </w:rPr>
              <w:t>can be denied unauthorized access to particular data. Automation allows trade to flow more freely and reduces the need for face-to-face interaction that could jeopardize the integrity of the import</w:t>
            </w:r>
            <w:r w:rsidR="00690E68" w:rsidRPr="003D26CA">
              <w:rPr>
                <w:b w:val="0"/>
                <w:sz w:val="24"/>
                <w:szCs w:val="24"/>
                <w:lang w:val="en-US"/>
              </w:rPr>
              <w:t>-</w:t>
            </w:r>
            <w:r w:rsidRPr="003D26CA">
              <w:rPr>
                <w:b w:val="0"/>
                <w:sz w:val="24"/>
                <w:szCs w:val="24"/>
                <w:lang w:val="en-US"/>
              </w:rPr>
              <w:t>export process. This acts as a beneficial buffer between customs officials that perform clearance tasks and the traders that they regulate.</w:t>
            </w:r>
          </w:p>
          <w:p w:rsidR="000D4211" w:rsidRPr="003D26CA" w:rsidRDefault="006D57B5" w:rsidP="00851239">
            <w:pPr>
              <w:rPr>
                <w:sz w:val="24"/>
                <w:szCs w:val="24"/>
                <w:lang w:val="en-US"/>
              </w:rPr>
            </w:pPr>
            <w:r w:rsidRPr="003D26CA">
              <w:rPr>
                <w:b w:val="0"/>
                <w:sz w:val="24"/>
                <w:szCs w:val="24"/>
                <w:lang w:val="en-US"/>
              </w:rPr>
              <w:t>Source:</w:t>
            </w:r>
            <w:r w:rsidR="00851239">
              <w:rPr>
                <w:b w:val="0"/>
                <w:sz w:val="24"/>
                <w:szCs w:val="24"/>
                <w:lang w:val="en-US"/>
              </w:rPr>
              <w:t xml:space="preserve"> </w:t>
            </w:r>
            <w:r w:rsidRPr="00851239">
              <w:rPr>
                <w:b w:val="0"/>
                <w:bCs w:val="0"/>
                <w:sz w:val="24"/>
                <w:szCs w:val="24"/>
                <w:lang w:val="en-US"/>
              </w:rPr>
              <w:t>WCO</w:t>
            </w:r>
          </w:p>
        </w:tc>
      </w:tr>
    </w:tbl>
    <w:p w:rsidR="003450D5" w:rsidRPr="003D26CA" w:rsidRDefault="00894939" w:rsidP="00120F36">
      <w:pPr>
        <w:spacing w:after="240"/>
        <w:rPr>
          <w:sz w:val="24"/>
          <w:szCs w:val="24"/>
        </w:rPr>
      </w:pPr>
      <w:r w:rsidRPr="003D26CA">
        <w:rPr>
          <w:sz w:val="24"/>
          <w:szCs w:val="24"/>
        </w:rPr>
        <w:t xml:space="preserve">Leading practice </w:t>
      </w:r>
      <w:r w:rsidR="00FA6EF0" w:rsidRPr="003D26CA">
        <w:rPr>
          <w:sz w:val="24"/>
          <w:szCs w:val="24"/>
        </w:rPr>
        <w:t>4</w:t>
      </w:r>
      <w:r w:rsidRPr="003D26CA">
        <w:rPr>
          <w:sz w:val="24"/>
          <w:szCs w:val="24"/>
        </w:rPr>
        <w:t xml:space="preserve"> describes</w:t>
      </w:r>
      <w:r w:rsidR="00761878" w:rsidRPr="003D26CA">
        <w:rPr>
          <w:sz w:val="24"/>
          <w:szCs w:val="24"/>
        </w:rPr>
        <w:t xml:space="preserve"> an initiative in Turkey aimed at promot</w:t>
      </w:r>
      <w:r w:rsidR="00670BAE" w:rsidRPr="003D26CA">
        <w:rPr>
          <w:sz w:val="24"/>
          <w:szCs w:val="24"/>
        </w:rPr>
        <w:t>ing</w:t>
      </w:r>
      <w:r w:rsidR="00761878" w:rsidRPr="003D26CA">
        <w:rPr>
          <w:sz w:val="24"/>
          <w:szCs w:val="24"/>
        </w:rPr>
        <w:t xml:space="preserve"> integrity and transparency among customs brokers.</w:t>
      </w:r>
    </w:p>
    <w:tbl>
      <w:tblPr>
        <w:tblStyle w:val="LightList-Accent5"/>
        <w:tblW w:w="8460" w:type="dxa"/>
        <w:tblInd w:w="108" w:type="dxa"/>
        <w:tblLook w:val="04A0" w:firstRow="1" w:lastRow="0" w:firstColumn="1" w:lastColumn="0" w:noHBand="0" w:noVBand="1"/>
      </w:tblPr>
      <w:tblGrid>
        <w:gridCol w:w="8460"/>
      </w:tblGrid>
      <w:tr w:rsidR="000D4211" w:rsidRPr="003D26CA" w:rsidTr="000D4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tcBorders>
              <w:bottom w:val="single" w:sz="8" w:space="0" w:color="4BACC6" w:themeColor="accent5"/>
            </w:tcBorders>
            <w:vAlign w:val="center"/>
          </w:tcPr>
          <w:p w:rsidR="000D4211" w:rsidRPr="003D26CA" w:rsidRDefault="000D4211">
            <w:pPr>
              <w:rPr>
                <w:sz w:val="24"/>
                <w:szCs w:val="24"/>
                <w:lang w:val="en-US"/>
              </w:rPr>
            </w:pPr>
            <w:r w:rsidRPr="003D26CA">
              <w:rPr>
                <w:sz w:val="24"/>
                <w:szCs w:val="24"/>
                <w:lang w:val="en-US"/>
              </w:rPr>
              <w:t xml:space="preserve">Leading </w:t>
            </w:r>
            <w:r w:rsidR="00AD75C7">
              <w:rPr>
                <w:sz w:val="24"/>
                <w:szCs w:val="24"/>
                <w:lang w:val="en-US"/>
              </w:rPr>
              <w:t>p</w:t>
            </w:r>
            <w:r w:rsidRPr="003D26CA">
              <w:rPr>
                <w:sz w:val="24"/>
                <w:szCs w:val="24"/>
                <w:lang w:val="en-US"/>
              </w:rPr>
              <w:t xml:space="preserve">ractice </w:t>
            </w:r>
            <w:r w:rsidR="00690E68" w:rsidRPr="003D26CA">
              <w:rPr>
                <w:sz w:val="24"/>
                <w:szCs w:val="24"/>
                <w:lang w:val="en-US"/>
              </w:rPr>
              <w:t>4</w:t>
            </w:r>
            <w:r w:rsidRPr="003D26CA">
              <w:rPr>
                <w:sz w:val="24"/>
                <w:szCs w:val="24"/>
                <w:lang w:val="en-US"/>
              </w:rPr>
              <w:t>: Turkish collective action</w:t>
            </w:r>
          </w:p>
        </w:tc>
      </w:tr>
      <w:tr w:rsidR="000D4211" w:rsidRPr="003D26CA" w:rsidTr="000D4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0" w:type="dxa"/>
            <w:shd w:val="clear" w:color="auto" w:fill="auto"/>
          </w:tcPr>
          <w:p w:rsidR="000D4211" w:rsidRPr="003D26CA" w:rsidRDefault="000D4211" w:rsidP="00906D14">
            <w:pPr>
              <w:jc w:val="both"/>
              <w:rPr>
                <w:b w:val="0"/>
                <w:sz w:val="24"/>
                <w:szCs w:val="24"/>
                <w:lang w:val="en-US"/>
              </w:rPr>
            </w:pPr>
            <w:r w:rsidRPr="003D26CA">
              <w:rPr>
                <w:b w:val="0"/>
                <w:sz w:val="24"/>
                <w:szCs w:val="24"/>
                <w:lang w:val="en-US"/>
              </w:rPr>
              <w:lastRenderedPageBreak/>
              <w:t>In 2013, Turkish customs brokers signed up to occupational ethics standards, which include:</w:t>
            </w:r>
          </w:p>
          <w:p w:rsidR="000D4211" w:rsidRPr="003D26CA" w:rsidRDefault="000D4211" w:rsidP="00F17D81">
            <w:pPr>
              <w:pStyle w:val="ListParagraph"/>
              <w:numPr>
                <w:ilvl w:val="0"/>
                <w:numId w:val="33"/>
              </w:numPr>
              <w:jc w:val="both"/>
              <w:rPr>
                <w:b w:val="0"/>
                <w:bCs w:val="0"/>
                <w:sz w:val="24"/>
                <w:szCs w:val="24"/>
                <w:lang w:val="en-US"/>
              </w:rPr>
            </w:pPr>
            <w:r w:rsidRPr="003D26CA">
              <w:rPr>
                <w:b w:val="0"/>
                <w:sz w:val="24"/>
                <w:szCs w:val="24"/>
                <w:lang w:val="en-US"/>
              </w:rPr>
              <w:t>Full compliance with relevant local and international laws and regulations</w:t>
            </w:r>
          </w:p>
          <w:p w:rsidR="000D4211" w:rsidRPr="003D26CA" w:rsidRDefault="000D4211" w:rsidP="00F17D81">
            <w:pPr>
              <w:pStyle w:val="ListParagraph"/>
              <w:numPr>
                <w:ilvl w:val="0"/>
                <w:numId w:val="33"/>
              </w:numPr>
              <w:jc w:val="both"/>
              <w:rPr>
                <w:b w:val="0"/>
                <w:bCs w:val="0"/>
                <w:sz w:val="24"/>
                <w:szCs w:val="24"/>
                <w:lang w:val="en-US"/>
              </w:rPr>
            </w:pPr>
            <w:r w:rsidRPr="003D26CA">
              <w:rPr>
                <w:b w:val="0"/>
                <w:sz w:val="24"/>
                <w:szCs w:val="24"/>
                <w:lang w:val="en-US"/>
              </w:rPr>
              <w:t>Enhanced transparency</w:t>
            </w:r>
          </w:p>
          <w:p w:rsidR="000D4211" w:rsidRPr="003D26CA" w:rsidRDefault="000D4211" w:rsidP="00F17D81">
            <w:pPr>
              <w:pStyle w:val="ListParagraph"/>
              <w:numPr>
                <w:ilvl w:val="0"/>
                <w:numId w:val="33"/>
              </w:numPr>
              <w:jc w:val="both"/>
              <w:rPr>
                <w:b w:val="0"/>
                <w:bCs w:val="0"/>
                <w:sz w:val="24"/>
                <w:szCs w:val="24"/>
                <w:lang w:val="en-US"/>
              </w:rPr>
            </w:pPr>
            <w:r w:rsidRPr="003D26CA">
              <w:rPr>
                <w:b w:val="0"/>
                <w:sz w:val="24"/>
                <w:szCs w:val="24"/>
                <w:lang w:val="en-US"/>
              </w:rPr>
              <w:t xml:space="preserve">Strengthened </w:t>
            </w:r>
            <w:r w:rsidR="003C0F67" w:rsidRPr="003D26CA">
              <w:rPr>
                <w:b w:val="0"/>
                <w:sz w:val="24"/>
                <w:szCs w:val="24"/>
                <w:lang w:val="en-US"/>
              </w:rPr>
              <w:t>conflict-of-</w:t>
            </w:r>
            <w:r w:rsidRPr="003D26CA">
              <w:rPr>
                <w:b w:val="0"/>
                <w:sz w:val="24"/>
                <w:szCs w:val="24"/>
                <w:lang w:val="en-US"/>
              </w:rPr>
              <w:t xml:space="preserve">interest policies </w:t>
            </w:r>
          </w:p>
          <w:p w:rsidR="000D4211" w:rsidRPr="003D26CA" w:rsidRDefault="000D4211" w:rsidP="00F17D81">
            <w:pPr>
              <w:pStyle w:val="ListParagraph"/>
              <w:numPr>
                <w:ilvl w:val="0"/>
                <w:numId w:val="33"/>
              </w:numPr>
              <w:jc w:val="both"/>
              <w:rPr>
                <w:b w:val="0"/>
                <w:bCs w:val="0"/>
                <w:sz w:val="24"/>
                <w:szCs w:val="24"/>
                <w:lang w:val="en-US"/>
              </w:rPr>
            </w:pPr>
            <w:r w:rsidRPr="003D26CA">
              <w:rPr>
                <w:b w:val="0"/>
                <w:sz w:val="24"/>
                <w:szCs w:val="24"/>
                <w:lang w:val="en-US"/>
              </w:rPr>
              <w:t>Restrictions on gifts</w:t>
            </w:r>
          </w:p>
          <w:p w:rsidR="000D4211" w:rsidRPr="003D26CA" w:rsidRDefault="000D4211" w:rsidP="00F17D81">
            <w:pPr>
              <w:pStyle w:val="ListParagraph"/>
              <w:numPr>
                <w:ilvl w:val="0"/>
                <w:numId w:val="33"/>
              </w:numPr>
              <w:jc w:val="both"/>
              <w:rPr>
                <w:b w:val="0"/>
                <w:bCs w:val="0"/>
                <w:sz w:val="24"/>
                <w:szCs w:val="24"/>
                <w:lang w:val="en-US"/>
              </w:rPr>
            </w:pPr>
            <w:r w:rsidRPr="003D26CA">
              <w:rPr>
                <w:b w:val="0"/>
                <w:sz w:val="24"/>
                <w:szCs w:val="24"/>
                <w:lang w:val="en-US"/>
              </w:rPr>
              <w:t xml:space="preserve">Zero tolerance for corruption </w:t>
            </w:r>
          </w:p>
          <w:p w:rsidR="000D4211" w:rsidRPr="003D26CA" w:rsidRDefault="000D4211" w:rsidP="00F17D81">
            <w:pPr>
              <w:pStyle w:val="ListParagraph"/>
              <w:numPr>
                <w:ilvl w:val="0"/>
                <w:numId w:val="33"/>
              </w:numPr>
              <w:jc w:val="both"/>
              <w:rPr>
                <w:b w:val="0"/>
                <w:sz w:val="24"/>
                <w:szCs w:val="24"/>
                <w:lang w:val="en-US"/>
              </w:rPr>
            </w:pPr>
            <w:r w:rsidRPr="003D26CA">
              <w:rPr>
                <w:b w:val="0"/>
                <w:sz w:val="24"/>
                <w:szCs w:val="24"/>
                <w:lang w:val="en-US"/>
              </w:rPr>
              <w:t xml:space="preserve">Encouragement of leading practice by stakeholders </w:t>
            </w:r>
          </w:p>
          <w:p w:rsidR="000D4211" w:rsidRPr="003D26CA" w:rsidRDefault="000D4211" w:rsidP="00906D14">
            <w:pPr>
              <w:jc w:val="both"/>
              <w:rPr>
                <w:b w:val="0"/>
                <w:sz w:val="24"/>
                <w:szCs w:val="24"/>
                <w:lang w:val="en-US"/>
              </w:rPr>
            </w:pPr>
            <w:r w:rsidRPr="003D26CA">
              <w:rPr>
                <w:b w:val="0"/>
                <w:sz w:val="24"/>
                <w:szCs w:val="24"/>
                <w:lang w:val="en-US"/>
              </w:rPr>
              <w:t>The project aims to promote integrity and transparency among customs brokers and to increase awareness of these important issues among companies operating in Turkey.</w:t>
            </w:r>
          </w:p>
          <w:p w:rsidR="000D4211" w:rsidRPr="003D26CA" w:rsidRDefault="006D57B5" w:rsidP="00851239">
            <w:pPr>
              <w:rPr>
                <w:sz w:val="24"/>
                <w:szCs w:val="24"/>
                <w:lang w:val="en-US"/>
              </w:rPr>
            </w:pPr>
            <w:r w:rsidRPr="003D26CA">
              <w:rPr>
                <w:b w:val="0"/>
                <w:sz w:val="24"/>
                <w:szCs w:val="24"/>
                <w:lang w:val="en-US"/>
              </w:rPr>
              <w:t>Source:</w:t>
            </w:r>
            <w:r w:rsidR="00851239">
              <w:rPr>
                <w:b w:val="0"/>
                <w:sz w:val="24"/>
                <w:szCs w:val="24"/>
                <w:lang w:val="en-US"/>
              </w:rPr>
              <w:t xml:space="preserve"> </w:t>
            </w:r>
            <w:hyperlink r:id="rId12" w:history="1">
              <w:r w:rsidRPr="00851239">
                <w:rPr>
                  <w:rStyle w:val="Hyperlink"/>
                  <w:b w:val="0"/>
                  <w:bCs w:val="0"/>
                  <w:sz w:val="24"/>
                  <w:szCs w:val="24"/>
                  <w:lang w:val="en-US"/>
                </w:rPr>
                <w:t>2013 Annual Report of Ethics and Reputation Society</w:t>
              </w:r>
            </w:hyperlink>
            <w:r w:rsidRPr="003D26CA">
              <w:rPr>
                <w:b w:val="0"/>
                <w:sz w:val="24"/>
                <w:szCs w:val="24"/>
                <w:lang w:val="en-US"/>
              </w:rPr>
              <w:br/>
            </w:r>
            <w:hyperlink w:history="1"/>
          </w:p>
        </w:tc>
      </w:tr>
    </w:tbl>
    <w:p w:rsidR="000D4211" w:rsidRPr="003D26CA" w:rsidRDefault="000D4211" w:rsidP="000D4211">
      <w:pPr>
        <w:pStyle w:val="21minor"/>
        <w:rPr>
          <w:rFonts w:ascii="Times New Roman" w:hAnsi="Times New Roman"/>
          <w:sz w:val="24"/>
          <w:szCs w:val="24"/>
        </w:rPr>
      </w:pPr>
    </w:p>
    <w:tbl>
      <w:tblPr>
        <w:tblStyle w:val="LightList-Accent5"/>
        <w:tblW w:w="8617" w:type="dxa"/>
        <w:tblInd w:w="108" w:type="dxa"/>
        <w:tblLook w:val="04A0" w:firstRow="1" w:lastRow="0" w:firstColumn="1" w:lastColumn="0" w:noHBand="0" w:noVBand="1"/>
      </w:tblPr>
      <w:tblGrid>
        <w:gridCol w:w="1242"/>
        <w:gridCol w:w="7375"/>
      </w:tblGrid>
      <w:tr w:rsidR="003D2473" w:rsidRPr="003D26CA" w:rsidTr="00F01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single" w:sz="8" w:space="0" w:color="4BACC6" w:themeColor="accent5"/>
              <w:bottom w:val="single" w:sz="8" w:space="0" w:color="4BACC6" w:themeColor="accent5"/>
              <w:right w:val="single" w:sz="8" w:space="0" w:color="4BACC6" w:themeColor="accent5"/>
            </w:tcBorders>
            <w:tcMar>
              <w:top w:w="57" w:type="dxa"/>
              <w:bottom w:w="57" w:type="dxa"/>
            </w:tcMar>
            <w:vAlign w:val="center"/>
          </w:tcPr>
          <w:p w:rsidR="003D2473" w:rsidRPr="003D26CA" w:rsidRDefault="003D2473" w:rsidP="00F01652">
            <w:pPr>
              <w:spacing w:before="0" w:after="0"/>
              <w:rPr>
                <w:sz w:val="24"/>
                <w:szCs w:val="24"/>
                <w:lang w:val="en-US"/>
              </w:rPr>
            </w:pPr>
            <w:r w:rsidRPr="003D26CA">
              <w:rPr>
                <w:sz w:val="24"/>
                <w:szCs w:val="24"/>
                <w:lang w:val="en-US"/>
              </w:rPr>
              <w:t>Ref</w:t>
            </w:r>
            <w:r>
              <w:rPr>
                <w:sz w:val="24"/>
                <w:szCs w:val="24"/>
                <w:lang w:val="en-US"/>
              </w:rPr>
              <w:t xml:space="preserve">erence </w:t>
            </w:r>
          </w:p>
        </w:tc>
        <w:tc>
          <w:tcPr>
            <w:tcW w:w="7710" w:type="dxa"/>
            <w:tcBorders>
              <w:left w:val="single" w:sz="8" w:space="0" w:color="4BACC6" w:themeColor="accent5"/>
            </w:tcBorders>
            <w:tcMar>
              <w:top w:w="57" w:type="dxa"/>
              <w:bottom w:w="57" w:type="dxa"/>
            </w:tcMar>
            <w:vAlign w:val="center"/>
          </w:tcPr>
          <w:p w:rsidR="003D2473" w:rsidRPr="003D26CA" w:rsidRDefault="003D2473" w:rsidP="00F01652">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Action</w:t>
            </w:r>
          </w:p>
        </w:tc>
      </w:tr>
      <w:tr w:rsidR="003D2473" w:rsidRPr="003D26CA" w:rsidTr="00F01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right w:val="single" w:sz="8" w:space="0" w:color="4BACC6" w:themeColor="accent5"/>
            </w:tcBorders>
            <w:tcMar>
              <w:top w:w="57" w:type="dxa"/>
              <w:bottom w:w="57" w:type="dxa"/>
            </w:tcMar>
          </w:tcPr>
          <w:p w:rsidR="003D2473" w:rsidRPr="00F57508" w:rsidRDefault="003D2473" w:rsidP="00F01652">
            <w:pPr>
              <w:spacing w:before="0" w:after="0"/>
              <w:jc w:val="both"/>
              <w:rPr>
                <w:b w:val="0"/>
                <w:sz w:val="24"/>
                <w:szCs w:val="24"/>
                <w:lang w:val="en-US"/>
              </w:rPr>
            </w:pPr>
            <w:r w:rsidRPr="00F57508">
              <w:rPr>
                <w:b w:val="0"/>
                <w:sz w:val="24"/>
                <w:szCs w:val="24"/>
              </w:rPr>
              <w:t>AC 2.1</w:t>
            </w:r>
          </w:p>
        </w:tc>
        <w:tc>
          <w:tcPr>
            <w:tcW w:w="7710" w:type="dxa"/>
            <w:tcBorders>
              <w:left w:val="single" w:sz="8" w:space="0" w:color="4BACC6" w:themeColor="accent5"/>
            </w:tcBorders>
            <w:tcMar>
              <w:top w:w="57" w:type="dxa"/>
              <w:bottom w:w="57" w:type="dxa"/>
            </w:tcMar>
          </w:tcPr>
          <w:p w:rsidR="003D2473" w:rsidRPr="003D26CA" w:rsidRDefault="003D2473" w:rsidP="00F01652">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Prepar</w:t>
            </w:r>
            <w:r w:rsidR="00CB6C8E">
              <w:rPr>
                <w:sz w:val="24"/>
                <w:szCs w:val="24"/>
                <w:lang w:val="en-US"/>
              </w:rPr>
              <w:t>e</w:t>
            </w:r>
            <w:r w:rsidRPr="003D26CA">
              <w:rPr>
                <w:sz w:val="24"/>
                <w:szCs w:val="24"/>
                <w:lang w:val="en-US"/>
              </w:rPr>
              <w:t xml:space="preserve"> of comparative performance report on customs automation in G20 countries.</w:t>
            </w:r>
          </w:p>
        </w:tc>
      </w:tr>
      <w:tr w:rsidR="003D2473" w:rsidRPr="003D26CA" w:rsidTr="00F01652">
        <w:tc>
          <w:tcPr>
            <w:cnfStyle w:val="001000000000" w:firstRow="0" w:lastRow="0" w:firstColumn="1" w:lastColumn="0" w:oddVBand="0" w:evenVBand="0" w:oddHBand="0" w:evenHBand="0" w:firstRowFirstColumn="0" w:firstRowLastColumn="0" w:lastRowFirstColumn="0" w:lastRowLastColumn="0"/>
            <w:tcW w:w="907" w:type="dxa"/>
            <w:tcBorders>
              <w:top w:val="single" w:sz="8" w:space="0" w:color="4BACC6" w:themeColor="accent5"/>
              <w:bottom w:val="single" w:sz="8" w:space="0" w:color="4BACC6" w:themeColor="accent5"/>
              <w:right w:val="single" w:sz="8" w:space="0" w:color="4BACC6" w:themeColor="accent5"/>
            </w:tcBorders>
            <w:tcMar>
              <w:top w:w="57" w:type="dxa"/>
              <w:bottom w:w="57" w:type="dxa"/>
            </w:tcMar>
          </w:tcPr>
          <w:p w:rsidR="003D2473" w:rsidRPr="00F57508" w:rsidRDefault="003D2473" w:rsidP="00F01652">
            <w:pPr>
              <w:spacing w:before="0" w:after="0"/>
              <w:jc w:val="both"/>
              <w:rPr>
                <w:b w:val="0"/>
                <w:sz w:val="24"/>
                <w:szCs w:val="24"/>
                <w:lang w:val="en-US"/>
              </w:rPr>
            </w:pPr>
            <w:r w:rsidRPr="00F57508">
              <w:rPr>
                <w:b w:val="0"/>
                <w:sz w:val="24"/>
                <w:szCs w:val="24"/>
              </w:rPr>
              <w:t>AC 2.2</w:t>
            </w:r>
          </w:p>
        </w:tc>
        <w:tc>
          <w:tcPr>
            <w:tcW w:w="7710" w:type="dxa"/>
            <w:tcBorders>
              <w:left w:val="single" w:sz="8" w:space="0" w:color="4BACC6" w:themeColor="accent5"/>
            </w:tcBorders>
            <w:tcMar>
              <w:top w:w="57" w:type="dxa"/>
              <w:bottom w:w="57" w:type="dxa"/>
            </w:tcMar>
          </w:tcPr>
          <w:p w:rsidR="003D2473" w:rsidRPr="003D26CA" w:rsidRDefault="003D2473" w:rsidP="00F01652">
            <w:pPr>
              <w:spacing w:before="0" w:after="0"/>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Create a case for change</w:t>
            </w:r>
            <w:r w:rsidR="0068495B">
              <w:rPr>
                <w:sz w:val="24"/>
                <w:szCs w:val="24"/>
                <w:lang w:val="en-US"/>
              </w:rPr>
              <w:t xml:space="preserve"> for customs brokers</w:t>
            </w:r>
            <w:r w:rsidRPr="003D26CA">
              <w:rPr>
                <w:sz w:val="24"/>
                <w:szCs w:val="24"/>
                <w:lang w:val="en-US"/>
              </w:rPr>
              <w:t>.</w:t>
            </w:r>
          </w:p>
        </w:tc>
      </w:tr>
      <w:tr w:rsidR="003D2473" w:rsidRPr="003D26CA" w:rsidTr="00F01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right w:val="single" w:sz="8" w:space="0" w:color="4BACC6" w:themeColor="accent5"/>
            </w:tcBorders>
            <w:tcMar>
              <w:top w:w="57" w:type="dxa"/>
              <w:bottom w:w="57" w:type="dxa"/>
            </w:tcMar>
          </w:tcPr>
          <w:p w:rsidR="003D2473" w:rsidRPr="00F57508" w:rsidRDefault="003D2473" w:rsidP="00F01652">
            <w:pPr>
              <w:spacing w:before="0" w:after="0"/>
              <w:jc w:val="both"/>
              <w:rPr>
                <w:b w:val="0"/>
                <w:sz w:val="24"/>
                <w:szCs w:val="24"/>
                <w:lang w:val="en-US"/>
              </w:rPr>
            </w:pPr>
            <w:r w:rsidRPr="00F57508">
              <w:rPr>
                <w:b w:val="0"/>
                <w:sz w:val="24"/>
                <w:szCs w:val="24"/>
              </w:rPr>
              <w:t>AC 2.3</w:t>
            </w:r>
          </w:p>
        </w:tc>
        <w:tc>
          <w:tcPr>
            <w:tcW w:w="7710" w:type="dxa"/>
            <w:tcBorders>
              <w:left w:val="single" w:sz="8" w:space="0" w:color="4BACC6" w:themeColor="accent5"/>
            </w:tcBorders>
            <w:tcMar>
              <w:top w:w="57" w:type="dxa"/>
              <w:bottom w:w="57" w:type="dxa"/>
            </w:tcMar>
          </w:tcPr>
          <w:p w:rsidR="003D2473" w:rsidRPr="003D26CA" w:rsidRDefault="00CB6C8E" w:rsidP="00F01652">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Prepare a c</w:t>
            </w:r>
            <w:r w:rsidR="003D2473" w:rsidRPr="003D26CA">
              <w:rPr>
                <w:sz w:val="24"/>
                <w:szCs w:val="24"/>
                <w:lang w:val="en-US"/>
              </w:rPr>
              <w:t>ustoms-specific collective-action toolkit for use by brokers.</w:t>
            </w:r>
          </w:p>
        </w:tc>
      </w:tr>
    </w:tbl>
    <w:p w:rsidR="001A6D1D" w:rsidRDefault="001A6D1D" w:rsidP="003D2473">
      <w:pPr>
        <w:rPr>
          <w:sz w:val="24"/>
          <w:szCs w:val="24"/>
        </w:rPr>
      </w:pPr>
    </w:p>
    <w:p w:rsidR="003D2473" w:rsidRDefault="003D2473" w:rsidP="003D2473">
      <w:pPr>
        <w:rPr>
          <w:sz w:val="24"/>
          <w:szCs w:val="24"/>
        </w:rPr>
      </w:pPr>
    </w:p>
    <w:p w:rsidR="003D2473" w:rsidRDefault="003D2473" w:rsidP="003D2473">
      <w:pPr>
        <w:rPr>
          <w:sz w:val="24"/>
          <w:szCs w:val="24"/>
        </w:rPr>
      </w:pPr>
    </w:p>
    <w:p w:rsidR="003D2473" w:rsidRDefault="003D2473" w:rsidP="003D2473">
      <w:pPr>
        <w:rPr>
          <w:sz w:val="24"/>
          <w:szCs w:val="24"/>
        </w:rPr>
      </w:pPr>
    </w:p>
    <w:p w:rsidR="003D2473" w:rsidRDefault="003D2473" w:rsidP="003D2473">
      <w:pPr>
        <w:rPr>
          <w:sz w:val="24"/>
          <w:szCs w:val="24"/>
        </w:rPr>
      </w:pPr>
    </w:p>
    <w:p w:rsidR="003D2473" w:rsidRDefault="003D2473" w:rsidP="003D2473">
      <w:pPr>
        <w:rPr>
          <w:sz w:val="24"/>
          <w:szCs w:val="24"/>
        </w:rPr>
      </w:pPr>
    </w:p>
    <w:p w:rsidR="003D2473" w:rsidRDefault="003D2473" w:rsidP="003D2473">
      <w:pPr>
        <w:rPr>
          <w:sz w:val="24"/>
          <w:szCs w:val="24"/>
        </w:rPr>
      </w:pPr>
    </w:p>
    <w:p w:rsidR="003D2473" w:rsidRDefault="003D2473" w:rsidP="003D2473">
      <w:pPr>
        <w:rPr>
          <w:sz w:val="24"/>
          <w:szCs w:val="24"/>
        </w:rPr>
      </w:pPr>
    </w:p>
    <w:p w:rsidR="003D2473" w:rsidRDefault="003D2473" w:rsidP="003D2473">
      <w:pPr>
        <w:rPr>
          <w:sz w:val="24"/>
          <w:szCs w:val="24"/>
        </w:rPr>
      </w:pPr>
    </w:p>
    <w:p w:rsidR="003D2473" w:rsidRDefault="003D2473" w:rsidP="003D2473">
      <w:pPr>
        <w:rPr>
          <w:sz w:val="24"/>
          <w:szCs w:val="24"/>
        </w:rPr>
      </w:pPr>
    </w:p>
    <w:p w:rsidR="00AD75C7" w:rsidRDefault="00AD75C7">
      <w:pPr>
        <w:spacing w:before="0" w:after="200" w:line="276" w:lineRule="auto"/>
        <w:jc w:val="both"/>
        <w:rPr>
          <w:sz w:val="24"/>
          <w:szCs w:val="24"/>
        </w:rPr>
      </w:pPr>
      <w:r>
        <w:rPr>
          <w:sz w:val="24"/>
          <w:szCs w:val="24"/>
        </w:rPr>
        <w:br w:type="page"/>
      </w:r>
    </w:p>
    <w:p w:rsidR="002D1594" w:rsidRPr="003D26CA" w:rsidRDefault="00F441A2" w:rsidP="00C1728A">
      <w:pPr>
        <w:pStyle w:val="21minor"/>
        <w:outlineLvl w:val="0"/>
        <w:rPr>
          <w:rFonts w:ascii="Times New Roman" w:hAnsi="Times New Roman"/>
          <w:sz w:val="24"/>
          <w:szCs w:val="24"/>
        </w:rPr>
      </w:pPr>
      <w:bookmarkStart w:id="5" w:name="_Toc301448155"/>
      <w:r w:rsidRPr="003D26CA">
        <w:rPr>
          <w:rFonts w:ascii="Times New Roman" w:hAnsi="Times New Roman"/>
          <w:sz w:val="24"/>
          <w:szCs w:val="24"/>
        </w:rPr>
        <w:lastRenderedPageBreak/>
        <w:t xml:space="preserve">RECOMMENDATION 3: </w:t>
      </w:r>
      <w:r w:rsidR="009F7A9A" w:rsidRPr="003D26CA">
        <w:rPr>
          <w:rFonts w:ascii="Times New Roman" w:hAnsi="Times New Roman"/>
          <w:sz w:val="24"/>
          <w:szCs w:val="24"/>
        </w:rPr>
        <w:t xml:space="preserve">Commit To Encourage Enforcement Of The </w:t>
      </w:r>
      <w:r w:rsidR="00975B80" w:rsidRPr="003D26CA">
        <w:rPr>
          <w:rFonts w:ascii="Times New Roman" w:hAnsi="Times New Roman"/>
          <w:sz w:val="24"/>
          <w:szCs w:val="24"/>
        </w:rPr>
        <w:t>O</w:t>
      </w:r>
      <w:r w:rsidR="00975B80">
        <w:rPr>
          <w:rFonts w:ascii="Times New Roman" w:hAnsi="Times New Roman"/>
          <w:sz w:val="24"/>
          <w:szCs w:val="24"/>
        </w:rPr>
        <w:t>ECD</w:t>
      </w:r>
      <w:r w:rsidR="00BE3119">
        <w:rPr>
          <w:rFonts w:ascii="Times New Roman" w:hAnsi="Times New Roman"/>
          <w:sz w:val="24"/>
          <w:szCs w:val="24"/>
        </w:rPr>
        <w:t xml:space="preserve"> </w:t>
      </w:r>
      <w:r w:rsidR="009F7A9A" w:rsidRPr="003D26CA">
        <w:rPr>
          <w:rFonts w:ascii="Times New Roman" w:hAnsi="Times New Roman"/>
          <w:sz w:val="24"/>
          <w:szCs w:val="24"/>
        </w:rPr>
        <w:t xml:space="preserve">Anti-Bribery Convention And </w:t>
      </w:r>
      <w:r w:rsidR="00975B80" w:rsidRPr="003D26CA">
        <w:rPr>
          <w:rFonts w:ascii="Times New Roman" w:hAnsi="Times New Roman"/>
          <w:sz w:val="24"/>
          <w:szCs w:val="24"/>
        </w:rPr>
        <w:t>U</w:t>
      </w:r>
      <w:r w:rsidR="00975B80">
        <w:rPr>
          <w:rFonts w:ascii="Times New Roman" w:hAnsi="Times New Roman"/>
          <w:sz w:val="24"/>
          <w:szCs w:val="24"/>
        </w:rPr>
        <w:t>N</w:t>
      </w:r>
      <w:r w:rsidR="00BE3119">
        <w:rPr>
          <w:rFonts w:ascii="Times New Roman" w:hAnsi="Times New Roman"/>
          <w:sz w:val="24"/>
          <w:szCs w:val="24"/>
        </w:rPr>
        <w:t xml:space="preserve"> </w:t>
      </w:r>
      <w:r w:rsidR="009F7A9A" w:rsidRPr="003D26CA">
        <w:rPr>
          <w:rFonts w:ascii="Times New Roman" w:hAnsi="Times New Roman"/>
          <w:sz w:val="24"/>
          <w:szCs w:val="24"/>
        </w:rPr>
        <w:t>Convention Against Corruption</w:t>
      </w:r>
      <w:bookmarkEnd w:id="5"/>
    </w:p>
    <w:p w:rsidR="00A82DFE" w:rsidRDefault="00A82DFE" w:rsidP="00120F36">
      <w:pPr>
        <w:spacing w:after="120"/>
        <w:rPr>
          <w:b/>
          <w:sz w:val="24"/>
          <w:szCs w:val="24"/>
        </w:rPr>
      </w:pPr>
    </w:p>
    <w:tbl>
      <w:tblPr>
        <w:tblStyle w:val="LightList-Accent5"/>
        <w:tblW w:w="8364" w:type="dxa"/>
        <w:tblInd w:w="108" w:type="dxa"/>
        <w:tblLook w:val="04A0" w:firstRow="1" w:lastRow="0" w:firstColumn="1" w:lastColumn="0" w:noHBand="0" w:noVBand="1"/>
      </w:tblPr>
      <w:tblGrid>
        <w:gridCol w:w="1895"/>
        <w:gridCol w:w="6469"/>
      </w:tblGrid>
      <w:tr w:rsidR="00A82DFE" w:rsidRPr="001840D0" w:rsidTr="00F0165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rsidR="00A82DFE" w:rsidRPr="001840D0" w:rsidRDefault="00A82DFE" w:rsidP="00A82DFE">
            <w:pPr>
              <w:spacing w:before="0" w:after="0"/>
              <w:rPr>
                <w:sz w:val="22"/>
                <w:szCs w:val="22"/>
                <w:lang w:val="en-US"/>
              </w:rPr>
            </w:pPr>
            <w:r w:rsidRPr="001840D0">
              <w:rPr>
                <w:sz w:val="22"/>
                <w:szCs w:val="22"/>
                <w:lang w:val="en-US"/>
              </w:rPr>
              <w:t>Reference</w:t>
            </w:r>
          </w:p>
        </w:tc>
        <w:tc>
          <w:tcPr>
            <w:tcW w:w="6469" w:type="dxa"/>
            <w:shd w:val="clear" w:color="auto" w:fill="auto"/>
            <w:vAlign w:val="center"/>
          </w:tcPr>
          <w:p w:rsidR="00A82DFE" w:rsidRPr="00AD75C7" w:rsidRDefault="00A82DFE" w:rsidP="00A82DFE">
            <w:pPr>
              <w:spacing w:before="0" w:after="0"/>
              <w:jc w:val="both"/>
              <w:cnfStyle w:val="100000000000" w:firstRow="1" w:lastRow="0" w:firstColumn="0" w:lastColumn="0" w:oddVBand="0" w:evenVBand="0" w:oddHBand="0" w:evenHBand="0" w:firstRowFirstColumn="0" w:firstRowLastColumn="0" w:lastRowFirstColumn="0" w:lastRowLastColumn="0"/>
              <w:rPr>
                <w:b w:val="0"/>
                <w:sz w:val="24"/>
                <w:szCs w:val="24"/>
                <w:lang w:val="en-US"/>
              </w:rPr>
            </w:pPr>
            <w:r w:rsidRPr="00D14890">
              <w:rPr>
                <w:b w:val="0"/>
                <w:color w:val="000000" w:themeColor="text1"/>
                <w:sz w:val="24"/>
                <w:szCs w:val="24"/>
              </w:rPr>
              <w:t>AC3</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Recommendation</w:t>
            </w:r>
          </w:p>
        </w:tc>
        <w:tc>
          <w:tcPr>
            <w:tcW w:w="6469" w:type="dxa"/>
            <w:shd w:val="clear" w:color="auto" w:fill="auto"/>
            <w:vAlign w:val="center"/>
          </w:tcPr>
          <w:p w:rsidR="00A82DFE" w:rsidRPr="003D26CA" w:rsidRDefault="00A82DFE" w:rsidP="00A82DFE">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Commit to encourage enforcement of the OECD Anti-Bribery Convention and UN Convention against Corruption.</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Owner</w:t>
            </w:r>
          </w:p>
        </w:tc>
        <w:tc>
          <w:tcPr>
            <w:tcW w:w="6469" w:type="dxa"/>
            <w:vAlign w:val="center"/>
          </w:tcPr>
          <w:p w:rsidR="00A82DFE" w:rsidRPr="003D26CA" w:rsidRDefault="00A82DFE" w:rsidP="00A82DFE">
            <w:pPr>
              <w:spacing w:before="0" w:after="0"/>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G20 governments.</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Timing</w:t>
            </w:r>
          </w:p>
        </w:tc>
        <w:tc>
          <w:tcPr>
            <w:tcW w:w="6469" w:type="dxa"/>
            <w:vAlign w:val="center"/>
          </w:tcPr>
          <w:p w:rsidR="00A82DFE" w:rsidRPr="00AD75C7" w:rsidRDefault="00430C04" w:rsidP="00F01652">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AD75C7">
              <w:rPr>
                <w:sz w:val="24"/>
                <w:szCs w:val="24"/>
              </w:rPr>
              <w:t>2016</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Value</w:t>
            </w:r>
          </w:p>
        </w:tc>
        <w:tc>
          <w:tcPr>
            <w:tcW w:w="6469" w:type="dxa"/>
            <w:vAlign w:val="center"/>
          </w:tcPr>
          <w:p w:rsidR="00A82DFE" w:rsidRPr="001840D0" w:rsidRDefault="00C32DB5" w:rsidP="00FF22AD">
            <w:pPr>
              <w:spacing w:before="0" w:after="0"/>
              <w:cnfStyle w:val="000000000000" w:firstRow="0" w:lastRow="0" w:firstColumn="0" w:lastColumn="0" w:oddVBand="0" w:evenVBand="0" w:oddHBand="0" w:evenHBand="0" w:firstRowFirstColumn="0" w:firstRowLastColumn="0" w:lastRowFirstColumn="0" w:lastRowLastColumn="0"/>
              <w:rPr>
                <w:sz w:val="22"/>
                <w:szCs w:val="22"/>
              </w:rPr>
            </w:pPr>
            <w:r>
              <w:rPr>
                <w:sz w:val="24"/>
                <w:szCs w:val="24"/>
              </w:rPr>
              <w:t>Improvement of</w:t>
            </w:r>
            <w:r w:rsidRPr="003D26CA">
              <w:rPr>
                <w:sz w:val="24"/>
                <w:szCs w:val="24"/>
              </w:rPr>
              <w:t xml:space="preserve"> clarity for business regarding expected standar</w:t>
            </w:r>
            <w:r w:rsidR="00FF22AD">
              <w:rPr>
                <w:sz w:val="24"/>
                <w:szCs w:val="24"/>
              </w:rPr>
              <w:t xml:space="preserve">ds of conduct and </w:t>
            </w:r>
            <w:r w:rsidR="004C1F6A">
              <w:rPr>
                <w:sz w:val="24"/>
                <w:szCs w:val="24"/>
              </w:rPr>
              <w:t>simplification</w:t>
            </w:r>
            <w:r w:rsidR="00FF22AD">
              <w:rPr>
                <w:sz w:val="24"/>
                <w:szCs w:val="24"/>
              </w:rPr>
              <w:t xml:space="preserve"> of</w:t>
            </w:r>
            <w:r w:rsidRPr="003D26CA">
              <w:rPr>
                <w:sz w:val="24"/>
                <w:szCs w:val="24"/>
              </w:rPr>
              <w:t xml:space="preserve"> compliance requirements</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KPI</w:t>
            </w:r>
          </w:p>
        </w:tc>
        <w:tc>
          <w:tcPr>
            <w:tcW w:w="6469" w:type="dxa"/>
            <w:vAlign w:val="center"/>
          </w:tcPr>
          <w:p w:rsidR="00A82DFE" w:rsidRPr="00AD75C7" w:rsidRDefault="00430C04" w:rsidP="00F01652">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AD75C7">
              <w:rPr>
                <w:sz w:val="24"/>
                <w:szCs w:val="24"/>
              </w:rPr>
              <w:t xml:space="preserve">Ratification </w:t>
            </w:r>
            <w:r w:rsidR="001751E6">
              <w:rPr>
                <w:sz w:val="24"/>
                <w:szCs w:val="24"/>
              </w:rPr>
              <w:t>of the OECD</w:t>
            </w:r>
            <w:r w:rsidR="00751392">
              <w:rPr>
                <w:sz w:val="24"/>
                <w:szCs w:val="24"/>
              </w:rPr>
              <w:t xml:space="preserve"> Anti-Bribery </w:t>
            </w:r>
            <w:r w:rsidR="0013687A">
              <w:rPr>
                <w:sz w:val="24"/>
                <w:szCs w:val="24"/>
              </w:rPr>
              <w:t xml:space="preserve">Convention </w:t>
            </w:r>
            <w:r w:rsidR="00675587">
              <w:rPr>
                <w:sz w:val="24"/>
                <w:szCs w:val="24"/>
              </w:rPr>
              <w:t xml:space="preserve">by all G20 members; </w:t>
            </w:r>
            <w:r w:rsidR="00F10C64">
              <w:rPr>
                <w:sz w:val="24"/>
                <w:szCs w:val="24"/>
              </w:rPr>
              <w:t>unanimous ratification of the UN Convention Against Corruption</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Default="00A82DFE" w:rsidP="00F01652">
            <w:pPr>
              <w:spacing w:before="0" w:after="0"/>
              <w:rPr>
                <w:color w:val="FFFFFF" w:themeColor="background1"/>
                <w:sz w:val="22"/>
                <w:szCs w:val="22"/>
              </w:rPr>
            </w:pPr>
            <w:r>
              <w:rPr>
                <w:color w:val="FFFFFF" w:themeColor="background1"/>
                <w:sz w:val="22"/>
                <w:szCs w:val="22"/>
              </w:rPr>
              <w:t>Current (Target)</w:t>
            </w:r>
          </w:p>
        </w:tc>
        <w:tc>
          <w:tcPr>
            <w:tcW w:w="6469" w:type="dxa"/>
            <w:vAlign w:val="center"/>
          </w:tcPr>
          <w:p w:rsidR="00A82DFE" w:rsidRPr="00AD75C7" w:rsidRDefault="00430C04" w:rsidP="00D45B4B">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AD75C7">
              <w:rPr>
                <w:sz w:val="24"/>
                <w:szCs w:val="24"/>
              </w:rPr>
              <w:t xml:space="preserve">Japan to sign the OECD Convention; 36 states to </w:t>
            </w:r>
            <w:r w:rsidR="00D45B4B">
              <w:rPr>
                <w:sz w:val="24"/>
                <w:szCs w:val="24"/>
              </w:rPr>
              <w:t xml:space="preserve">sign </w:t>
            </w:r>
            <w:r w:rsidRPr="00AD75C7">
              <w:rPr>
                <w:sz w:val="24"/>
                <w:szCs w:val="24"/>
              </w:rPr>
              <w:t>UNCAC</w:t>
            </w:r>
          </w:p>
        </w:tc>
      </w:tr>
    </w:tbl>
    <w:p w:rsidR="00A82DFE" w:rsidRDefault="00A82DFE" w:rsidP="00120F36">
      <w:pPr>
        <w:spacing w:after="120"/>
        <w:rPr>
          <w:b/>
          <w:sz w:val="24"/>
          <w:szCs w:val="24"/>
        </w:rPr>
      </w:pPr>
    </w:p>
    <w:p w:rsidR="003E1CD4" w:rsidRPr="003D26CA" w:rsidRDefault="003E1CD4" w:rsidP="00120F36">
      <w:pPr>
        <w:spacing w:after="120"/>
        <w:rPr>
          <w:b/>
          <w:sz w:val="24"/>
          <w:szCs w:val="24"/>
        </w:rPr>
      </w:pPr>
      <w:r w:rsidRPr="003D26CA">
        <w:rPr>
          <w:b/>
          <w:sz w:val="24"/>
          <w:szCs w:val="24"/>
        </w:rPr>
        <w:t>Context</w:t>
      </w:r>
    </w:p>
    <w:p w:rsidR="005E7D41" w:rsidRPr="003D26CA" w:rsidRDefault="005E7D41" w:rsidP="00C1728A">
      <w:pPr>
        <w:spacing w:after="120"/>
        <w:jc w:val="both"/>
        <w:rPr>
          <w:sz w:val="24"/>
          <w:szCs w:val="24"/>
        </w:rPr>
      </w:pPr>
      <w:r w:rsidRPr="003D26CA">
        <w:rPr>
          <w:sz w:val="24"/>
          <w:szCs w:val="24"/>
        </w:rPr>
        <w:t xml:space="preserve">The </w:t>
      </w:r>
      <w:r w:rsidR="007F102A" w:rsidRPr="003D26CA">
        <w:rPr>
          <w:sz w:val="24"/>
          <w:szCs w:val="24"/>
        </w:rPr>
        <w:t>OECD Convention on Combating Bribery of Foreign Public Officials in International Business Transactions (</w:t>
      </w:r>
      <w:r w:rsidRPr="003D26CA">
        <w:rPr>
          <w:sz w:val="24"/>
          <w:szCs w:val="24"/>
        </w:rPr>
        <w:t>OECD Anti-Bribery Convention</w:t>
      </w:r>
      <w:r w:rsidR="007F102A" w:rsidRPr="003D26CA">
        <w:rPr>
          <w:sz w:val="24"/>
          <w:szCs w:val="24"/>
        </w:rPr>
        <w:t>)</w:t>
      </w:r>
      <w:r w:rsidRPr="003D26CA">
        <w:rPr>
          <w:sz w:val="24"/>
          <w:szCs w:val="24"/>
        </w:rPr>
        <w:t xml:space="preserve"> and the UN Convention against Corruption (UNCAC) set out expected sta</w:t>
      </w:r>
      <w:r w:rsidR="00157ACE" w:rsidRPr="003D26CA">
        <w:rPr>
          <w:sz w:val="24"/>
          <w:szCs w:val="24"/>
        </w:rPr>
        <w:t>ndards in relation to criminaliz</w:t>
      </w:r>
      <w:r w:rsidRPr="003D26CA">
        <w:rPr>
          <w:sz w:val="24"/>
          <w:szCs w:val="24"/>
        </w:rPr>
        <w:t>ing bribery, enforcing laws</w:t>
      </w:r>
      <w:r w:rsidR="008D5634" w:rsidRPr="003D26CA">
        <w:rPr>
          <w:sz w:val="24"/>
          <w:szCs w:val="24"/>
        </w:rPr>
        <w:t>,</w:t>
      </w:r>
      <w:r w:rsidRPr="003D26CA">
        <w:rPr>
          <w:sz w:val="24"/>
          <w:szCs w:val="24"/>
        </w:rPr>
        <w:t xml:space="preserve"> and developing effective international cooperation in investigating, prosecuting and recovering the proceeds of corruption. </w:t>
      </w:r>
    </w:p>
    <w:p w:rsidR="005E7D41" w:rsidRPr="003D26CA" w:rsidRDefault="005E7D41" w:rsidP="00C1728A">
      <w:pPr>
        <w:spacing w:after="120"/>
        <w:jc w:val="both"/>
        <w:rPr>
          <w:sz w:val="24"/>
          <w:szCs w:val="24"/>
        </w:rPr>
      </w:pPr>
      <w:r w:rsidRPr="003D26CA">
        <w:rPr>
          <w:sz w:val="24"/>
          <w:szCs w:val="24"/>
        </w:rPr>
        <w:t>B20 ACTF members believe that commitment to and enforcement of these conventions has specific benefits to both companies and governments.</w:t>
      </w:r>
      <w:r w:rsidR="00BE3119">
        <w:rPr>
          <w:sz w:val="24"/>
          <w:szCs w:val="24"/>
        </w:rPr>
        <w:t xml:space="preserve"> </w:t>
      </w:r>
      <w:r w:rsidRPr="003D26CA">
        <w:rPr>
          <w:sz w:val="24"/>
          <w:szCs w:val="24"/>
        </w:rPr>
        <w:t>For companies, commitment and enforcement provide common standards of behavior that help facilitate a level playing field in the conduct of global business.</w:t>
      </w:r>
      <w:r w:rsidR="00BE3119">
        <w:rPr>
          <w:sz w:val="24"/>
          <w:szCs w:val="24"/>
        </w:rPr>
        <w:t xml:space="preserve"> </w:t>
      </w:r>
      <w:r w:rsidRPr="003D26CA">
        <w:rPr>
          <w:sz w:val="24"/>
          <w:szCs w:val="24"/>
        </w:rPr>
        <w:t xml:space="preserve">For governments, commitment and enforcement enable a more active engagement in international affairs and help attract more robust levels of corporate and foreign direct investment. </w:t>
      </w:r>
    </w:p>
    <w:p w:rsidR="005E7D41" w:rsidRPr="003D26CA" w:rsidRDefault="005E7D41" w:rsidP="00C1728A">
      <w:pPr>
        <w:spacing w:after="120"/>
        <w:jc w:val="both"/>
        <w:rPr>
          <w:sz w:val="24"/>
          <w:szCs w:val="24"/>
        </w:rPr>
      </w:pPr>
      <w:r w:rsidRPr="003D26CA">
        <w:rPr>
          <w:sz w:val="24"/>
          <w:szCs w:val="24"/>
        </w:rPr>
        <w:t xml:space="preserve">A key example of these advantages is the impact </w:t>
      </w:r>
      <w:r w:rsidR="00B81805" w:rsidRPr="003D26CA">
        <w:rPr>
          <w:sz w:val="24"/>
          <w:szCs w:val="24"/>
        </w:rPr>
        <w:t xml:space="preserve">that </w:t>
      </w:r>
      <w:r w:rsidRPr="003D26CA">
        <w:rPr>
          <w:sz w:val="24"/>
          <w:szCs w:val="24"/>
        </w:rPr>
        <w:t>commitment and enforcement would have on the letting and implementation of major infrastructure contracts.</w:t>
      </w:r>
      <w:r w:rsidR="00BE3119">
        <w:rPr>
          <w:sz w:val="24"/>
          <w:szCs w:val="24"/>
        </w:rPr>
        <w:t xml:space="preserve"> </w:t>
      </w:r>
      <w:r w:rsidR="00242104" w:rsidRPr="003D26CA">
        <w:rPr>
          <w:sz w:val="24"/>
          <w:szCs w:val="24"/>
        </w:rPr>
        <w:t>According to the B20 Infrastructure &amp; Investment Task</w:t>
      </w:r>
      <w:r w:rsidR="007050D5" w:rsidRPr="003D26CA">
        <w:rPr>
          <w:sz w:val="24"/>
          <w:szCs w:val="24"/>
        </w:rPr>
        <w:t xml:space="preserve"> F</w:t>
      </w:r>
      <w:r w:rsidR="000229F5" w:rsidRPr="003D26CA">
        <w:rPr>
          <w:sz w:val="24"/>
          <w:szCs w:val="24"/>
        </w:rPr>
        <w:t>o</w:t>
      </w:r>
      <w:r w:rsidR="00242104" w:rsidRPr="003D26CA">
        <w:rPr>
          <w:sz w:val="24"/>
          <w:szCs w:val="24"/>
        </w:rPr>
        <w:t xml:space="preserve">rce Policy </w:t>
      </w:r>
      <w:r w:rsidR="000229F5" w:rsidRPr="003D26CA">
        <w:rPr>
          <w:sz w:val="24"/>
          <w:szCs w:val="24"/>
        </w:rPr>
        <w:t>Report</w:t>
      </w:r>
      <w:r w:rsidR="00242104" w:rsidRPr="003D26CA">
        <w:rPr>
          <w:sz w:val="24"/>
          <w:szCs w:val="24"/>
        </w:rPr>
        <w:t xml:space="preserve">, every year the world spends </w:t>
      </w:r>
      <w:r w:rsidR="007F2368" w:rsidRPr="003D26CA">
        <w:rPr>
          <w:sz w:val="24"/>
          <w:szCs w:val="24"/>
        </w:rPr>
        <w:t xml:space="preserve">around </w:t>
      </w:r>
      <w:r w:rsidR="00242104" w:rsidRPr="003D26CA">
        <w:rPr>
          <w:sz w:val="24"/>
          <w:szCs w:val="24"/>
        </w:rPr>
        <w:t>$9 trillion on infrastructure,</w:t>
      </w:r>
      <w:r w:rsidR="00BE3119">
        <w:rPr>
          <w:sz w:val="24"/>
          <w:szCs w:val="24"/>
        </w:rPr>
        <w:t xml:space="preserve"> </w:t>
      </w:r>
      <w:r w:rsidR="007F2368" w:rsidRPr="003D26CA">
        <w:rPr>
          <w:sz w:val="24"/>
          <w:szCs w:val="24"/>
        </w:rPr>
        <w:t xml:space="preserve">some </w:t>
      </w:r>
      <w:r w:rsidR="00242104" w:rsidRPr="003D26CA">
        <w:rPr>
          <w:sz w:val="24"/>
          <w:szCs w:val="24"/>
        </w:rPr>
        <w:t>$2.6 trillion of which goes into economic infrastructure</w:t>
      </w:r>
      <w:r w:rsidR="007F2368" w:rsidRPr="003D26CA">
        <w:rPr>
          <w:sz w:val="24"/>
          <w:szCs w:val="24"/>
        </w:rPr>
        <w:t xml:space="preserve">: </w:t>
      </w:r>
      <w:r w:rsidR="00242104" w:rsidRPr="003D26CA">
        <w:rPr>
          <w:sz w:val="24"/>
          <w:szCs w:val="24"/>
        </w:rPr>
        <w:t>transportation, power and water, and telecommunications. Over the next 15 years, the gap in economic infrastructure is forecast to reach $15</w:t>
      </w:r>
      <w:r w:rsidR="00402E75">
        <w:rPr>
          <w:sz w:val="24"/>
          <w:szCs w:val="24"/>
        </w:rPr>
        <w:t xml:space="preserve"> trillion to $</w:t>
      </w:r>
      <w:r w:rsidR="00242104" w:rsidRPr="003D26CA">
        <w:rPr>
          <w:sz w:val="24"/>
          <w:szCs w:val="24"/>
        </w:rPr>
        <w:t>20 trillion. While governments have a crucial role to play in closing the gap, a big part of the solution is greater involvement by the private sector.</w:t>
      </w:r>
      <w:r w:rsidR="00BE3119">
        <w:rPr>
          <w:sz w:val="24"/>
          <w:szCs w:val="24"/>
        </w:rPr>
        <w:t xml:space="preserve"> </w:t>
      </w:r>
      <w:r w:rsidRPr="003D26CA">
        <w:rPr>
          <w:sz w:val="24"/>
          <w:szCs w:val="24"/>
        </w:rPr>
        <w:t>Reducing the risks of corruption through adherence</w:t>
      </w:r>
      <w:r w:rsidR="007F2368" w:rsidRPr="003D26CA">
        <w:rPr>
          <w:sz w:val="24"/>
          <w:szCs w:val="24"/>
        </w:rPr>
        <w:t xml:space="preserve"> to</w:t>
      </w:r>
      <w:r w:rsidRPr="003D26CA">
        <w:rPr>
          <w:sz w:val="24"/>
          <w:szCs w:val="24"/>
        </w:rPr>
        <w:t xml:space="preserve"> and enforcement of the OECD and UN Conventions would go a long way toward mitigating the risks that </w:t>
      </w:r>
      <w:r w:rsidR="000D31AD" w:rsidRPr="003D26CA">
        <w:rPr>
          <w:sz w:val="24"/>
          <w:szCs w:val="24"/>
        </w:rPr>
        <w:t>may deter</w:t>
      </w:r>
      <w:r w:rsidR="00BE3119">
        <w:rPr>
          <w:sz w:val="24"/>
          <w:szCs w:val="24"/>
        </w:rPr>
        <w:t xml:space="preserve"> </w:t>
      </w:r>
      <w:r w:rsidR="007F2368" w:rsidRPr="003D26CA">
        <w:rPr>
          <w:sz w:val="24"/>
          <w:szCs w:val="24"/>
        </w:rPr>
        <w:t>private-</w:t>
      </w:r>
      <w:r w:rsidRPr="003D26CA">
        <w:rPr>
          <w:sz w:val="24"/>
          <w:szCs w:val="24"/>
        </w:rPr>
        <w:t xml:space="preserve">sector investors. </w:t>
      </w:r>
    </w:p>
    <w:p w:rsidR="00714BE0" w:rsidRPr="003D26CA" w:rsidRDefault="00714BE0" w:rsidP="00C1728A">
      <w:pPr>
        <w:spacing w:after="120"/>
        <w:jc w:val="both"/>
        <w:rPr>
          <w:sz w:val="24"/>
          <w:szCs w:val="24"/>
        </w:rPr>
      </w:pPr>
      <w:r w:rsidRPr="003D26CA">
        <w:rPr>
          <w:sz w:val="24"/>
          <w:szCs w:val="24"/>
        </w:rPr>
        <w:t xml:space="preserve">A mechanism to </w:t>
      </w:r>
      <w:r w:rsidR="00C67277" w:rsidRPr="003D26CA">
        <w:rPr>
          <w:sz w:val="24"/>
          <w:szCs w:val="24"/>
        </w:rPr>
        <w:t>assess and compile an index of country r</w:t>
      </w:r>
      <w:r w:rsidRPr="003D26CA">
        <w:rPr>
          <w:sz w:val="24"/>
          <w:szCs w:val="24"/>
        </w:rPr>
        <w:t>isk by reference to commitment/enforcement of the OECD and UN Conventions by countries would be of practical use to business.</w:t>
      </w:r>
    </w:p>
    <w:p w:rsidR="007F102A" w:rsidRPr="003D26CA" w:rsidRDefault="005E7D41" w:rsidP="00C1728A">
      <w:pPr>
        <w:spacing w:after="120"/>
        <w:jc w:val="both"/>
        <w:rPr>
          <w:sz w:val="24"/>
          <w:szCs w:val="24"/>
        </w:rPr>
      </w:pPr>
      <w:r w:rsidRPr="003D26CA">
        <w:rPr>
          <w:sz w:val="24"/>
          <w:szCs w:val="24"/>
        </w:rPr>
        <w:lastRenderedPageBreak/>
        <w:t>While B20 ACTF members believe effective enforcement of the conventions represents the ultimate goal, it recognizes that</w:t>
      </w:r>
      <w:r w:rsidR="007F2368" w:rsidRPr="003D26CA">
        <w:rPr>
          <w:sz w:val="24"/>
          <w:szCs w:val="24"/>
        </w:rPr>
        <w:t>,</w:t>
      </w:r>
      <w:r w:rsidRPr="003D26CA">
        <w:rPr>
          <w:sz w:val="24"/>
          <w:szCs w:val="24"/>
        </w:rPr>
        <w:t xml:space="preserve"> as </w:t>
      </w:r>
      <w:r w:rsidR="00B06CB9" w:rsidRPr="003D26CA">
        <w:rPr>
          <w:sz w:val="24"/>
          <w:szCs w:val="24"/>
        </w:rPr>
        <w:t xml:space="preserve">a </w:t>
      </w:r>
      <w:r w:rsidRPr="003D26CA">
        <w:rPr>
          <w:sz w:val="24"/>
          <w:szCs w:val="24"/>
        </w:rPr>
        <w:t>first step, all G20 countries should be signatories to these standards.</w:t>
      </w:r>
      <w:r w:rsidR="00BE3119">
        <w:rPr>
          <w:sz w:val="24"/>
          <w:szCs w:val="24"/>
        </w:rPr>
        <w:t xml:space="preserve"> </w:t>
      </w:r>
      <w:r w:rsidR="00C835DE" w:rsidRPr="003D26CA">
        <w:rPr>
          <w:sz w:val="24"/>
          <w:szCs w:val="24"/>
        </w:rPr>
        <w:t xml:space="preserve">As of </w:t>
      </w:r>
      <w:r w:rsidR="00402E75">
        <w:rPr>
          <w:sz w:val="24"/>
          <w:szCs w:val="24"/>
        </w:rPr>
        <w:t xml:space="preserve">21 </w:t>
      </w:r>
      <w:r w:rsidR="00C835DE" w:rsidRPr="003D26CA">
        <w:rPr>
          <w:sz w:val="24"/>
          <w:szCs w:val="24"/>
        </w:rPr>
        <w:t>May</w:t>
      </w:r>
      <w:r w:rsidR="00B81805" w:rsidRPr="003D26CA">
        <w:rPr>
          <w:sz w:val="24"/>
          <w:szCs w:val="24"/>
        </w:rPr>
        <w:t> </w:t>
      </w:r>
      <w:r w:rsidR="00C835DE" w:rsidRPr="003D26CA">
        <w:rPr>
          <w:sz w:val="24"/>
          <w:szCs w:val="24"/>
        </w:rPr>
        <w:t>2014</w:t>
      </w:r>
      <w:r w:rsidR="007F102A" w:rsidRPr="003D26CA">
        <w:rPr>
          <w:sz w:val="24"/>
          <w:szCs w:val="24"/>
        </w:rPr>
        <w:t xml:space="preserve">, the following </w:t>
      </w:r>
      <w:r w:rsidR="00C835DE" w:rsidRPr="003D26CA">
        <w:rPr>
          <w:sz w:val="24"/>
          <w:szCs w:val="24"/>
        </w:rPr>
        <w:t>G20 members had not</w:t>
      </w:r>
      <w:r w:rsidR="00BE356D" w:rsidRPr="003D26CA">
        <w:rPr>
          <w:sz w:val="24"/>
          <w:szCs w:val="24"/>
        </w:rPr>
        <w:t xml:space="preserve"> ratified the OECD Anti-Bribery Convention: China, India, Indonesia</w:t>
      </w:r>
      <w:r w:rsidR="00C835DE" w:rsidRPr="003D26CA">
        <w:rPr>
          <w:sz w:val="24"/>
          <w:szCs w:val="24"/>
        </w:rPr>
        <w:t>, Saudi Arabia, Croatia (EU member), Cyprus (EU member), Lithuania (EU member), Malta (EU member)</w:t>
      </w:r>
      <w:r w:rsidR="007F2368" w:rsidRPr="003D26CA">
        <w:rPr>
          <w:sz w:val="24"/>
          <w:szCs w:val="24"/>
        </w:rPr>
        <w:t>,</w:t>
      </w:r>
      <w:r w:rsidR="00C835DE" w:rsidRPr="003D26CA">
        <w:rPr>
          <w:sz w:val="24"/>
          <w:szCs w:val="24"/>
        </w:rPr>
        <w:t xml:space="preserve"> and Romania (EU member).</w:t>
      </w:r>
      <w:r w:rsidR="00C835DE" w:rsidRPr="00964F0A">
        <w:rPr>
          <w:rStyle w:val="FootnoteReference"/>
          <w:sz w:val="24"/>
          <w:szCs w:val="24"/>
          <w:vertAlign w:val="superscript"/>
        </w:rPr>
        <w:footnoteReference w:id="9"/>
      </w:r>
      <w:r w:rsidR="005544BA" w:rsidRPr="003D26CA">
        <w:rPr>
          <w:sz w:val="24"/>
          <w:szCs w:val="24"/>
        </w:rPr>
        <w:t xml:space="preserve"> As of</w:t>
      </w:r>
      <w:r w:rsidR="00402E75" w:rsidRPr="003D26CA">
        <w:rPr>
          <w:sz w:val="24"/>
          <w:szCs w:val="24"/>
        </w:rPr>
        <w:t>1</w:t>
      </w:r>
      <w:r w:rsidR="005544BA" w:rsidRPr="003D26CA">
        <w:rPr>
          <w:sz w:val="24"/>
          <w:szCs w:val="24"/>
        </w:rPr>
        <w:t>April</w:t>
      </w:r>
      <w:r w:rsidR="00B81805" w:rsidRPr="003D26CA">
        <w:rPr>
          <w:sz w:val="24"/>
          <w:szCs w:val="24"/>
        </w:rPr>
        <w:t> </w:t>
      </w:r>
      <w:r w:rsidR="005544BA" w:rsidRPr="003D26CA">
        <w:rPr>
          <w:sz w:val="24"/>
          <w:szCs w:val="24"/>
        </w:rPr>
        <w:t xml:space="preserve">2015, all G20 members had signed the UNCAC, although the </w:t>
      </w:r>
      <w:r w:rsidR="007F2368" w:rsidRPr="003D26CA">
        <w:rPr>
          <w:sz w:val="24"/>
          <w:szCs w:val="24"/>
        </w:rPr>
        <w:t xml:space="preserve">convention </w:t>
      </w:r>
      <w:r w:rsidR="005544BA" w:rsidRPr="003D26CA">
        <w:rPr>
          <w:sz w:val="24"/>
          <w:szCs w:val="24"/>
        </w:rPr>
        <w:t>had not been ratified by Japan.</w:t>
      </w:r>
      <w:r w:rsidR="005544BA" w:rsidRPr="00964F0A">
        <w:rPr>
          <w:rStyle w:val="FootnoteReference"/>
          <w:sz w:val="24"/>
          <w:szCs w:val="24"/>
          <w:vertAlign w:val="superscript"/>
        </w:rPr>
        <w:footnoteReference w:id="10"/>
      </w:r>
    </w:p>
    <w:p w:rsidR="005E7D41" w:rsidRPr="003D26CA" w:rsidRDefault="005E7D41" w:rsidP="00C1728A">
      <w:pPr>
        <w:spacing w:after="120"/>
        <w:jc w:val="both"/>
        <w:rPr>
          <w:sz w:val="24"/>
          <w:szCs w:val="24"/>
        </w:rPr>
      </w:pPr>
      <w:r w:rsidRPr="003D26CA">
        <w:rPr>
          <w:sz w:val="24"/>
          <w:szCs w:val="24"/>
        </w:rPr>
        <w:t xml:space="preserve">After thoughtful and careful assessment, the </w:t>
      </w:r>
      <w:r w:rsidR="007F2368" w:rsidRPr="003D26CA">
        <w:rPr>
          <w:sz w:val="24"/>
          <w:szCs w:val="24"/>
        </w:rPr>
        <w:t xml:space="preserve">taskforce </w:t>
      </w:r>
      <w:r w:rsidRPr="003D26CA">
        <w:rPr>
          <w:sz w:val="24"/>
          <w:szCs w:val="24"/>
        </w:rPr>
        <w:t>has determined that</w:t>
      </w:r>
      <w:r w:rsidR="00222504" w:rsidRPr="003D26CA">
        <w:rPr>
          <w:sz w:val="24"/>
          <w:szCs w:val="24"/>
        </w:rPr>
        <w:t xml:space="preserve"> the</w:t>
      </w:r>
      <w:r w:rsidRPr="003D26CA">
        <w:rPr>
          <w:sz w:val="24"/>
          <w:szCs w:val="24"/>
        </w:rPr>
        <w:t xml:space="preserve"> initial priority will be focused on India and Indonesia.</w:t>
      </w:r>
      <w:r w:rsidR="00CC18C2">
        <w:rPr>
          <w:sz w:val="24"/>
          <w:szCs w:val="24"/>
        </w:rPr>
        <w:t xml:space="preserve"> </w:t>
      </w:r>
      <w:r w:rsidRPr="003D26CA">
        <w:rPr>
          <w:sz w:val="24"/>
          <w:szCs w:val="24"/>
        </w:rPr>
        <w:t xml:space="preserve">This is largely due to positive statements </w:t>
      </w:r>
      <w:r w:rsidR="002B3CD2" w:rsidRPr="003D26CA">
        <w:rPr>
          <w:sz w:val="24"/>
          <w:szCs w:val="24"/>
        </w:rPr>
        <w:t>expressed</w:t>
      </w:r>
      <w:r w:rsidR="00BE3119">
        <w:rPr>
          <w:sz w:val="24"/>
          <w:szCs w:val="24"/>
        </w:rPr>
        <w:t xml:space="preserve"> </w:t>
      </w:r>
      <w:r w:rsidR="00222504" w:rsidRPr="003D26CA">
        <w:rPr>
          <w:sz w:val="24"/>
          <w:szCs w:val="24"/>
        </w:rPr>
        <w:t xml:space="preserve">by </w:t>
      </w:r>
      <w:r w:rsidR="00BF3B47" w:rsidRPr="003D26CA">
        <w:rPr>
          <w:sz w:val="24"/>
          <w:szCs w:val="24"/>
        </w:rPr>
        <w:t xml:space="preserve">the </w:t>
      </w:r>
      <w:r w:rsidRPr="003D26CA">
        <w:rPr>
          <w:sz w:val="24"/>
          <w:szCs w:val="24"/>
        </w:rPr>
        <w:t>political leadership in both countries.</w:t>
      </w:r>
      <w:r w:rsidR="00CC18C2">
        <w:rPr>
          <w:sz w:val="24"/>
          <w:szCs w:val="24"/>
        </w:rPr>
        <w:t xml:space="preserve"> </w:t>
      </w:r>
      <w:r w:rsidRPr="003D26CA">
        <w:rPr>
          <w:sz w:val="24"/>
          <w:szCs w:val="24"/>
        </w:rPr>
        <w:t>In India, for example, Prime Minister Modi has recently called for the implementation of anti-corruption mechani</w:t>
      </w:r>
      <w:r w:rsidR="00D51076" w:rsidRPr="003D26CA">
        <w:rPr>
          <w:sz w:val="24"/>
          <w:szCs w:val="24"/>
        </w:rPr>
        <w:t xml:space="preserve">sms to help address the issue. </w:t>
      </w:r>
      <w:r w:rsidRPr="003D26CA">
        <w:rPr>
          <w:sz w:val="24"/>
          <w:szCs w:val="24"/>
        </w:rPr>
        <w:t>Task</w:t>
      </w:r>
      <w:r w:rsidR="007F2368" w:rsidRPr="003D26CA">
        <w:rPr>
          <w:sz w:val="24"/>
          <w:szCs w:val="24"/>
        </w:rPr>
        <w:t>f</w:t>
      </w:r>
      <w:r w:rsidRPr="003D26CA">
        <w:rPr>
          <w:sz w:val="24"/>
          <w:szCs w:val="24"/>
        </w:rPr>
        <w:t xml:space="preserve">orce members believe that India becoming a signatory to the OECD Convention would represent a strong, </w:t>
      </w:r>
      <w:r w:rsidR="007F2368" w:rsidRPr="003D26CA">
        <w:rPr>
          <w:sz w:val="24"/>
          <w:szCs w:val="24"/>
        </w:rPr>
        <w:t>high-</w:t>
      </w:r>
      <w:r w:rsidRPr="003D26CA">
        <w:rPr>
          <w:sz w:val="24"/>
          <w:szCs w:val="24"/>
        </w:rPr>
        <w:t>profile commitment to just such a mechanism.</w:t>
      </w:r>
    </w:p>
    <w:p w:rsidR="002E34BC" w:rsidRPr="003D26CA" w:rsidRDefault="002E34BC" w:rsidP="005544BA">
      <w:pPr>
        <w:spacing w:after="120"/>
        <w:rPr>
          <w:b/>
          <w:sz w:val="24"/>
          <w:szCs w:val="24"/>
        </w:rPr>
      </w:pPr>
      <w:r w:rsidRPr="003D26CA">
        <w:rPr>
          <w:b/>
          <w:sz w:val="24"/>
          <w:szCs w:val="24"/>
        </w:rPr>
        <w:t>Action</w:t>
      </w:r>
    </w:p>
    <w:p w:rsidR="0056142A" w:rsidRPr="003D26CA" w:rsidRDefault="00AC1F92" w:rsidP="00120F36">
      <w:pPr>
        <w:spacing w:after="120"/>
        <w:jc w:val="both"/>
        <w:rPr>
          <w:sz w:val="24"/>
          <w:szCs w:val="24"/>
        </w:rPr>
      </w:pPr>
      <w:r>
        <w:rPr>
          <w:sz w:val="24"/>
          <w:szCs w:val="24"/>
        </w:rPr>
        <w:t>B20 seeks to</w:t>
      </w:r>
      <w:r w:rsidR="00376027">
        <w:rPr>
          <w:sz w:val="24"/>
          <w:szCs w:val="24"/>
        </w:rPr>
        <w:t xml:space="preserve"> </w:t>
      </w:r>
      <w:r w:rsidR="006226AB">
        <w:rPr>
          <w:sz w:val="24"/>
          <w:szCs w:val="24"/>
        </w:rPr>
        <w:t>encourage</w:t>
      </w:r>
      <w:r w:rsidR="00A855EC">
        <w:rPr>
          <w:sz w:val="24"/>
          <w:szCs w:val="24"/>
        </w:rPr>
        <w:t xml:space="preserve"> </w:t>
      </w:r>
      <w:r w:rsidR="00182A10">
        <w:rPr>
          <w:sz w:val="24"/>
          <w:szCs w:val="24"/>
        </w:rPr>
        <w:t xml:space="preserve">signing and adoption of the </w:t>
      </w:r>
      <w:r w:rsidR="005156CB">
        <w:rPr>
          <w:sz w:val="24"/>
          <w:szCs w:val="24"/>
        </w:rPr>
        <w:t>OECD Anti Bribery Convention</w:t>
      </w:r>
      <w:r w:rsidR="00DE1E69">
        <w:rPr>
          <w:sz w:val="24"/>
          <w:szCs w:val="24"/>
        </w:rPr>
        <w:t xml:space="preserve"> by the governments of India and Indonesia. Thereby, </w:t>
      </w:r>
      <w:r w:rsidR="000E5FCF">
        <w:rPr>
          <w:sz w:val="24"/>
          <w:szCs w:val="24"/>
        </w:rPr>
        <w:t xml:space="preserve">in </w:t>
      </w:r>
      <w:r w:rsidR="00DE1E69">
        <w:rPr>
          <w:sz w:val="24"/>
          <w:szCs w:val="24"/>
        </w:rPr>
        <w:t>addres</w:t>
      </w:r>
      <w:r w:rsidR="000E5FCF">
        <w:rPr>
          <w:sz w:val="24"/>
          <w:szCs w:val="24"/>
        </w:rPr>
        <w:t>sing this issue</w:t>
      </w:r>
      <w:r w:rsidR="00DE1E69">
        <w:rPr>
          <w:sz w:val="24"/>
          <w:szCs w:val="24"/>
        </w:rPr>
        <w:t xml:space="preserve"> to the mentioned governments</w:t>
      </w:r>
      <w:r w:rsidR="000E5FCF">
        <w:rPr>
          <w:sz w:val="24"/>
          <w:szCs w:val="24"/>
        </w:rPr>
        <w:t>, letters signed by the business</w:t>
      </w:r>
      <w:r w:rsidR="000A5A25">
        <w:rPr>
          <w:sz w:val="24"/>
          <w:szCs w:val="24"/>
        </w:rPr>
        <w:t xml:space="preserve"> therein shall be signed and delivered</w:t>
      </w:r>
      <w:r w:rsidR="00704F8D">
        <w:rPr>
          <w:sz w:val="24"/>
          <w:szCs w:val="24"/>
        </w:rPr>
        <w:t xml:space="preserve">. </w:t>
      </w:r>
    </w:p>
    <w:p w:rsidR="003E1CD4" w:rsidRPr="003D26CA" w:rsidRDefault="003E1CD4" w:rsidP="00120F36">
      <w:pPr>
        <w:spacing w:after="120"/>
        <w:rPr>
          <w:b/>
          <w:sz w:val="24"/>
          <w:szCs w:val="24"/>
        </w:rPr>
      </w:pPr>
      <w:r w:rsidRPr="003D26CA">
        <w:rPr>
          <w:b/>
          <w:sz w:val="24"/>
          <w:szCs w:val="24"/>
        </w:rPr>
        <w:t>Value</w:t>
      </w:r>
    </w:p>
    <w:p w:rsidR="0053289F" w:rsidRPr="003D26CA" w:rsidRDefault="0053289F" w:rsidP="0053289F">
      <w:pPr>
        <w:spacing w:after="120"/>
        <w:jc w:val="both"/>
        <w:rPr>
          <w:sz w:val="24"/>
          <w:szCs w:val="24"/>
        </w:rPr>
      </w:pPr>
      <w:r w:rsidRPr="003D26CA">
        <w:rPr>
          <w:sz w:val="24"/>
          <w:szCs w:val="24"/>
        </w:rPr>
        <w:t xml:space="preserve">Four years ago, the B20 authored a similar call for G20 countries to become OECD signatories. Germany responded to this call and committed itself to the </w:t>
      </w:r>
      <w:r w:rsidR="00871FE8" w:rsidRPr="003D26CA">
        <w:rPr>
          <w:sz w:val="24"/>
          <w:szCs w:val="24"/>
        </w:rPr>
        <w:t>convention</w:t>
      </w:r>
      <w:r w:rsidRPr="003D26CA">
        <w:rPr>
          <w:sz w:val="24"/>
          <w:szCs w:val="24"/>
        </w:rPr>
        <w:t xml:space="preserve">. </w:t>
      </w:r>
      <w:r w:rsidR="00222504" w:rsidRPr="003D26CA">
        <w:rPr>
          <w:sz w:val="24"/>
          <w:szCs w:val="24"/>
        </w:rPr>
        <w:t>D</w:t>
      </w:r>
      <w:r w:rsidRPr="003D26CA">
        <w:rPr>
          <w:sz w:val="24"/>
          <w:szCs w:val="24"/>
        </w:rPr>
        <w:t xml:space="preserve">oing so has positioned </w:t>
      </w:r>
      <w:r w:rsidR="00222504" w:rsidRPr="003D26CA">
        <w:rPr>
          <w:sz w:val="24"/>
          <w:szCs w:val="24"/>
        </w:rPr>
        <w:t>Germany</w:t>
      </w:r>
      <w:r w:rsidRPr="003D26CA">
        <w:rPr>
          <w:sz w:val="24"/>
          <w:szCs w:val="24"/>
        </w:rPr>
        <w:t xml:space="preserve"> as a nation that more fully adheres to the highest ethical standards in </w:t>
      </w:r>
      <w:r w:rsidR="00222504" w:rsidRPr="003D26CA">
        <w:rPr>
          <w:sz w:val="24"/>
          <w:szCs w:val="24"/>
        </w:rPr>
        <w:t>the</w:t>
      </w:r>
      <w:r w:rsidR="00BE3119">
        <w:rPr>
          <w:sz w:val="24"/>
          <w:szCs w:val="24"/>
        </w:rPr>
        <w:t xml:space="preserve"> </w:t>
      </w:r>
      <w:r w:rsidRPr="003D26CA">
        <w:rPr>
          <w:sz w:val="24"/>
          <w:szCs w:val="24"/>
        </w:rPr>
        <w:t xml:space="preserve">conduct </w:t>
      </w:r>
      <w:r w:rsidR="00222504" w:rsidRPr="003D26CA">
        <w:rPr>
          <w:sz w:val="24"/>
          <w:szCs w:val="24"/>
        </w:rPr>
        <w:t>of</w:t>
      </w:r>
      <w:r w:rsidRPr="003D26CA">
        <w:rPr>
          <w:sz w:val="24"/>
          <w:szCs w:val="24"/>
        </w:rPr>
        <w:t xml:space="preserve"> international affairs</w:t>
      </w:r>
      <w:r w:rsidR="00222504" w:rsidRPr="003D26CA">
        <w:rPr>
          <w:sz w:val="24"/>
          <w:szCs w:val="24"/>
        </w:rPr>
        <w:t xml:space="preserve">, as well as in the </w:t>
      </w:r>
      <w:r w:rsidRPr="003D26CA">
        <w:rPr>
          <w:sz w:val="24"/>
          <w:szCs w:val="24"/>
        </w:rPr>
        <w:t xml:space="preserve">enforcement of </w:t>
      </w:r>
      <w:r w:rsidR="00222504" w:rsidRPr="003D26CA">
        <w:rPr>
          <w:sz w:val="24"/>
          <w:szCs w:val="24"/>
        </w:rPr>
        <w:t xml:space="preserve">its </w:t>
      </w:r>
      <w:r w:rsidRPr="003D26CA">
        <w:rPr>
          <w:sz w:val="24"/>
          <w:szCs w:val="24"/>
        </w:rPr>
        <w:t>anti-corruption laws.</w:t>
      </w:r>
    </w:p>
    <w:p w:rsidR="0053289F" w:rsidRPr="003D26CA" w:rsidRDefault="0053289F" w:rsidP="0053289F">
      <w:pPr>
        <w:spacing w:after="120"/>
        <w:jc w:val="both"/>
        <w:rPr>
          <w:sz w:val="24"/>
          <w:szCs w:val="24"/>
        </w:rPr>
      </w:pPr>
      <w:r w:rsidRPr="003D26CA">
        <w:rPr>
          <w:sz w:val="24"/>
          <w:szCs w:val="24"/>
        </w:rPr>
        <w:t xml:space="preserve">Similar action on the part of those G20 nations </w:t>
      </w:r>
      <w:r w:rsidR="0011075A">
        <w:rPr>
          <w:sz w:val="24"/>
          <w:szCs w:val="24"/>
        </w:rPr>
        <w:t>that</w:t>
      </w:r>
      <w:r w:rsidR="00BE3119">
        <w:rPr>
          <w:sz w:val="24"/>
          <w:szCs w:val="24"/>
        </w:rPr>
        <w:t xml:space="preserve"> </w:t>
      </w:r>
      <w:r w:rsidRPr="003D26CA">
        <w:rPr>
          <w:sz w:val="24"/>
          <w:szCs w:val="24"/>
        </w:rPr>
        <w:t xml:space="preserve">have yet to commit to the OECD and UN Conventions would help create a more robust global business environment that could help, for example, accelerate growth through the investment in </w:t>
      </w:r>
      <w:r w:rsidR="0011075A" w:rsidRPr="003D26CA">
        <w:rPr>
          <w:sz w:val="24"/>
          <w:szCs w:val="24"/>
        </w:rPr>
        <w:t>much</w:t>
      </w:r>
      <w:r w:rsidR="0011075A">
        <w:rPr>
          <w:sz w:val="24"/>
          <w:szCs w:val="24"/>
        </w:rPr>
        <w:t>-</w:t>
      </w:r>
      <w:r w:rsidRPr="003D26CA">
        <w:rPr>
          <w:sz w:val="24"/>
          <w:szCs w:val="24"/>
        </w:rPr>
        <w:t xml:space="preserve">needed infrastructure and ultimately yield higher levels of overall prosperity. </w:t>
      </w:r>
    </w:p>
    <w:p w:rsidR="00F969CC" w:rsidRPr="003D26CA" w:rsidRDefault="00F969CC" w:rsidP="0053289F">
      <w:pPr>
        <w:spacing w:after="120"/>
        <w:jc w:val="both"/>
        <w:rPr>
          <w:sz w:val="24"/>
          <w:szCs w:val="24"/>
        </w:rPr>
      </w:pPr>
      <w:r w:rsidRPr="003D26CA">
        <w:rPr>
          <w:sz w:val="24"/>
          <w:szCs w:val="24"/>
        </w:rPr>
        <w:t>Adoption of consistent regulations across the G20 will im</w:t>
      </w:r>
      <w:r w:rsidR="005F50EA" w:rsidRPr="003D26CA">
        <w:rPr>
          <w:sz w:val="24"/>
          <w:szCs w:val="24"/>
        </w:rPr>
        <w:t xml:space="preserve">prove clarity for business regarding </w:t>
      </w:r>
      <w:r w:rsidRPr="003D26CA">
        <w:rPr>
          <w:sz w:val="24"/>
          <w:szCs w:val="24"/>
        </w:rPr>
        <w:t>expected standards of conduct, reduce complexity</w:t>
      </w:r>
      <w:r w:rsidR="0011075A">
        <w:rPr>
          <w:sz w:val="24"/>
          <w:szCs w:val="24"/>
        </w:rPr>
        <w:t>,</w:t>
      </w:r>
      <w:r w:rsidRPr="003D26CA">
        <w:rPr>
          <w:sz w:val="24"/>
          <w:szCs w:val="24"/>
        </w:rPr>
        <w:t xml:space="preserve"> and simplify compliance requirements. Implementing the OECD Anti-Bribery Convention and</w:t>
      </w:r>
      <w:r w:rsidR="00BE3119">
        <w:rPr>
          <w:sz w:val="24"/>
          <w:szCs w:val="24"/>
        </w:rPr>
        <w:t xml:space="preserve"> </w:t>
      </w:r>
      <w:r w:rsidRPr="003D26CA">
        <w:rPr>
          <w:sz w:val="24"/>
          <w:szCs w:val="24"/>
        </w:rPr>
        <w:t>UN</w:t>
      </w:r>
      <w:r w:rsidR="005F50EA" w:rsidRPr="003D26CA">
        <w:rPr>
          <w:sz w:val="24"/>
          <w:szCs w:val="24"/>
        </w:rPr>
        <w:t xml:space="preserve">CAC </w:t>
      </w:r>
      <w:r w:rsidRPr="003D26CA">
        <w:rPr>
          <w:sz w:val="24"/>
          <w:szCs w:val="24"/>
        </w:rPr>
        <w:t>will also help to create common standards for all f</w:t>
      </w:r>
      <w:r w:rsidR="005F50EA" w:rsidRPr="003D26CA">
        <w:rPr>
          <w:sz w:val="24"/>
          <w:szCs w:val="24"/>
        </w:rPr>
        <w:t>irms regardless of location while enhancing</w:t>
      </w:r>
      <w:r w:rsidRPr="003D26CA">
        <w:rPr>
          <w:sz w:val="24"/>
          <w:szCs w:val="24"/>
        </w:rPr>
        <w:t xml:space="preserve"> the </w:t>
      </w:r>
      <w:r w:rsidRPr="003D26CA">
        <w:rPr>
          <w:sz w:val="24"/>
          <w:szCs w:val="24"/>
        </w:rPr>
        <w:lastRenderedPageBreak/>
        <w:t>ability of countries to address corruption within their borders. This will lead to benefits for economic efficiency, competition</w:t>
      </w:r>
      <w:r w:rsidR="0011075A">
        <w:rPr>
          <w:sz w:val="24"/>
          <w:szCs w:val="24"/>
        </w:rPr>
        <w:t>,</w:t>
      </w:r>
      <w:r w:rsidRPr="003D26CA">
        <w:rPr>
          <w:sz w:val="24"/>
          <w:szCs w:val="24"/>
        </w:rPr>
        <w:t xml:space="preserve"> and investment.</w:t>
      </w:r>
    </w:p>
    <w:p w:rsidR="00683747" w:rsidRPr="003D26CA" w:rsidRDefault="00683747" w:rsidP="00120F36">
      <w:pPr>
        <w:jc w:val="both"/>
        <w:rPr>
          <w:b/>
          <w:sz w:val="24"/>
          <w:szCs w:val="24"/>
        </w:rPr>
      </w:pPr>
      <w:r w:rsidRPr="003D26CA">
        <w:rPr>
          <w:sz w:val="24"/>
          <w:szCs w:val="24"/>
        </w:rPr>
        <w:t>The accession of India and Indonesia to the OECD Anti-Bribery Convention would:</w:t>
      </w:r>
    </w:p>
    <w:p w:rsidR="00ED645A" w:rsidRPr="003D26CA" w:rsidRDefault="00430C04" w:rsidP="00F17D81">
      <w:pPr>
        <w:pStyle w:val="Bullet2"/>
        <w:numPr>
          <w:ilvl w:val="0"/>
          <w:numId w:val="34"/>
        </w:numPr>
        <w:spacing w:before="180" w:after="60"/>
        <w:jc w:val="both"/>
        <w:rPr>
          <w:rFonts w:ascii="Times New Roman" w:hAnsi="Times New Roman" w:cs="Times New Roman"/>
          <w:sz w:val="24"/>
          <w:szCs w:val="24"/>
        </w:rPr>
      </w:pPr>
      <w:r w:rsidRPr="00AD75C7">
        <w:rPr>
          <w:rFonts w:ascii="Times New Roman" w:hAnsi="Times New Roman" w:cs="Times New Roman"/>
          <w:sz w:val="24"/>
          <w:szCs w:val="24"/>
        </w:rPr>
        <w:t>Increase trade and investment flows</w:t>
      </w:r>
      <w:r w:rsidR="00AF29AE" w:rsidRPr="0011075A">
        <w:rPr>
          <w:rFonts w:ascii="Times New Roman" w:hAnsi="Times New Roman" w:cs="Times New Roman"/>
          <w:sz w:val="24"/>
          <w:szCs w:val="24"/>
        </w:rPr>
        <w:t>,</w:t>
      </w:r>
      <w:r w:rsidR="00BE3119">
        <w:rPr>
          <w:rFonts w:ascii="Times New Roman" w:hAnsi="Times New Roman" w:cs="Times New Roman"/>
          <w:sz w:val="24"/>
          <w:szCs w:val="24"/>
        </w:rPr>
        <w:t xml:space="preserve"> </w:t>
      </w:r>
      <w:r w:rsidR="00ED645A" w:rsidRPr="0011075A">
        <w:rPr>
          <w:rFonts w:ascii="Times New Roman" w:hAnsi="Times New Roman" w:cs="Times New Roman"/>
          <w:sz w:val="24"/>
          <w:szCs w:val="24"/>
        </w:rPr>
        <w:t>as</w:t>
      </w:r>
      <w:r w:rsidR="00ED645A" w:rsidRPr="003D26CA">
        <w:rPr>
          <w:rFonts w:ascii="Times New Roman" w:hAnsi="Times New Roman" w:cs="Times New Roman"/>
          <w:sz w:val="24"/>
          <w:szCs w:val="24"/>
        </w:rPr>
        <w:t xml:space="preserve"> it would signal to private enterprise and foreign governments that India </w:t>
      </w:r>
      <w:r w:rsidR="00683747" w:rsidRPr="003D26CA">
        <w:rPr>
          <w:rFonts w:ascii="Times New Roman" w:hAnsi="Times New Roman" w:cs="Times New Roman"/>
          <w:sz w:val="24"/>
          <w:szCs w:val="24"/>
        </w:rPr>
        <w:t>and Indonesia do</w:t>
      </w:r>
      <w:r w:rsidR="00ED645A" w:rsidRPr="003D26CA">
        <w:rPr>
          <w:rFonts w:ascii="Times New Roman" w:hAnsi="Times New Roman" w:cs="Times New Roman"/>
          <w:sz w:val="24"/>
          <w:szCs w:val="24"/>
        </w:rPr>
        <w:t xml:space="preserve"> not tolerate corruption in relation to investments and trade by </w:t>
      </w:r>
      <w:r w:rsidR="00683747" w:rsidRPr="003D26CA">
        <w:rPr>
          <w:rFonts w:ascii="Times New Roman" w:hAnsi="Times New Roman" w:cs="Times New Roman"/>
          <w:sz w:val="24"/>
          <w:szCs w:val="24"/>
        </w:rPr>
        <w:t>their</w:t>
      </w:r>
      <w:r w:rsidR="00ED645A" w:rsidRPr="003D26CA">
        <w:rPr>
          <w:rFonts w:ascii="Times New Roman" w:hAnsi="Times New Roman" w:cs="Times New Roman"/>
          <w:sz w:val="24"/>
          <w:szCs w:val="24"/>
        </w:rPr>
        <w:t xml:space="preserve"> own nationals overseas.</w:t>
      </w:r>
      <w:r w:rsidR="00BE3119">
        <w:rPr>
          <w:rFonts w:ascii="Times New Roman" w:hAnsi="Times New Roman" w:cs="Times New Roman"/>
          <w:sz w:val="24"/>
          <w:szCs w:val="24"/>
        </w:rPr>
        <w:t xml:space="preserve"> </w:t>
      </w:r>
      <w:r w:rsidR="00ED645A" w:rsidRPr="003D26CA">
        <w:rPr>
          <w:rFonts w:ascii="Times New Roman" w:hAnsi="Times New Roman" w:cs="Times New Roman"/>
          <w:sz w:val="24"/>
          <w:szCs w:val="24"/>
        </w:rPr>
        <w:t xml:space="preserve">This is a message that can only increase the perception of Indian </w:t>
      </w:r>
      <w:r w:rsidR="00683747" w:rsidRPr="003D26CA">
        <w:rPr>
          <w:rFonts w:ascii="Times New Roman" w:hAnsi="Times New Roman" w:cs="Times New Roman"/>
          <w:sz w:val="24"/>
          <w:szCs w:val="24"/>
        </w:rPr>
        <w:t>and Indonesian</w:t>
      </w:r>
      <w:r w:rsidR="00BE3119">
        <w:rPr>
          <w:rFonts w:ascii="Times New Roman" w:hAnsi="Times New Roman" w:cs="Times New Roman"/>
          <w:sz w:val="24"/>
          <w:szCs w:val="24"/>
        </w:rPr>
        <w:t xml:space="preserve"> </w:t>
      </w:r>
      <w:r w:rsidR="00ED645A" w:rsidRPr="003D26CA">
        <w:rPr>
          <w:rFonts w:ascii="Times New Roman" w:hAnsi="Times New Roman" w:cs="Times New Roman"/>
          <w:sz w:val="24"/>
          <w:szCs w:val="24"/>
        </w:rPr>
        <w:t>companies as a trustworthy and accountable link in the export supply chain</w:t>
      </w:r>
      <w:r w:rsidR="00683747" w:rsidRPr="003D26CA">
        <w:rPr>
          <w:rFonts w:ascii="Times New Roman" w:hAnsi="Times New Roman" w:cs="Times New Roman"/>
          <w:sz w:val="24"/>
          <w:szCs w:val="24"/>
        </w:rPr>
        <w:t>. A</w:t>
      </w:r>
      <w:r w:rsidR="00ED645A" w:rsidRPr="003D26CA">
        <w:rPr>
          <w:rFonts w:ascii="Times New Roman" w:hAnsi="Times New Roman" w:cs="Times New Roman"/>
          <w:sz w:val="24"/>
          <w:szCs w:val="24"/>
        </w:rPr>
        <w:t xml:space="preserve">dditionally, communication </w:t>
      </w:r>
      <w:r w:rsidR="00683747" w:rsidRPr="003D26CA">
        <w:rPr>
          <w:rFonts w:ascii="Times New Roman" w:hAnsi="Times New Roman" w:cs="Times New Roman"/>
          <w:sz w:val="24"/>
          <w:szCs w:val="24"/>
        </w:rPr>
        <w:t>by India and Indonesia</w:t>
      </w:r>
      <w:r w:rsidR="00BE3119">
        <w:rPr>
          <w:rFonts w:ascii="Times New Roman" w:hAnsi="Times New Roman" w:cs="Times New Roman"/>
          <w:sz w:val="24"/>
          <w:szCs w:val="24"/>
        </w:rPr>
        <w:t xml:space="preserve"> </w:t>
      </w:r>
      <w:r w:rsidR="00683747" w:rsidRPr="003D26CA">
        <w:rPr>
          <w:rFonts w:ascii="Times New Roman" w:hAnsi="Times New Roman" w:cs="Times New Roman"/>
          <w:sz w:val="24"/>
          <w:szCs w:val="24"/>
        </w:rPr>
        <w:t>of their</w:t>
      </w:r>
      <w:r w:rsidR="00ED645A" w:rsidRPr="003D26CA">
        <w:rPr>
          <w:rFonts w:ascii="Times New Roman" w:hAnsi="Times New Roman" w:cs="Times New Roman"/>
          <w:sz w:val="24"/>
          <w:szCs w:val="24"/>
        </w:rPr>
        <w:t xml:space="preserve"> commitment to clean</w:t>
      </w:r>
      <w:r w:rsidR="000F352A" w:rsidRPr="003D26CA">
        <w:rPr>
          <w:rFonts w:ascii="Times New Roman" w:hAnsi="Times New Roman" w:cs="Times New Roman"/>
          <w:sz w:val="24"/>
          <w:szCs w:val="24"/>
        </w:rPr>
        <w:t xml:space="preserve"> up</w:t>
      </w:r>
      <w:r w:rsidR="00ED645A" w:rsidRPr="003D26CA">
        <w:rPr>
          <w:rFonts w:ascii="Times New Roman" w:hAnsi="Times New Roman" w:cs="Times New Roman"/>
          <w:sz w:val="24"/>
          <w:szCs w:val="24"/>
        </w:rPr>
        <w:t xml:space="preserve"> business transnationally is likely to attract more responsible private investors with established ethical business practices, including in som</w:t>
      </w:r>
      <w:r w:rsidR="00683747" w:rsidRPr="003D26CA">
        <w:rPr>
          <w:rFonts w:ascii="Times New Roman" w:hAnsi="Times New Roman" w:cs="Times New Roman"/>
          <w:sz w:val="24"/>
          <w:szCs w:val="24"/>
        </w:rPr>
        <w:t>e of the high-risk sectors such as infrastructure.</w:t>
      </w:r>
    </w:p>
    <w:p w:rsidR="00ED645A" w:rsidRPr="003D26CA" w:rsidRDefault="00683747" w:rsidP="00F17D81">
      <w:pPr>
        <w:pStyle w:val="Bullet2"/>
        <w:numPr>
          <w:ilvl w:val="0"/>
          <w:numId w:val="34"/>
        </w:numPr>
        <w:spacing w:before="180" w:after="60"/>
        <w:jc w:val="both"/>
        <w:rPr>
          <w:rFonts w:ascii="Times New Roman" w:hAnsi="Times New Roman" w:cs="Times New Roman"/>
          <w:b/>
          <w:sz w:val="24"/>
          <w:szCs w:val="24"/>
        </w:rPr>
      </w:pPr>
      <w:r w:rsidRPr="003D26CA">
        <w:rPr>
          <w:rFonts w:ascii="Times New Roman" w:hAnsi="Times New Roman" w:cs="Times New Roman"/>
          <w:sz w:val="24"/>
          <w:szCs w:val="24"/>
        </w:rPr>
        <w:t>S</w:t>
      </w:r>
      <w:r w:rsidR="00ED645A" w:rsidRPr="003D26CA">
        <w:rPr>
          <w:rFonts w:ascii="Times New Roman" w:hAnsi="Times New Roman" w:cs="Times New Roman"/>
          <w:sz w:val="24"/>
          <w:szCs w:val="24"/>
        </w:rPr>
        <w:t xml:space="preserve">end a strong message that the </w:t>
      </w:r>
      <w:r w:rsidR="00430C04" w:rsidRPr="00AD75C7">
        <w:rPr>
          <w:rFonts w:ascii="Times New Roman" w:hAnsi="Times New Roman" w:cs="Times New Roman"/>
          <w:sz w:val="24"/>
          <w:szCs w:val="24"/>
        </w:rPr>
        <w:t>Indian and Indonesian</w:t>
      </w:r>
      <w:r w:rsidR="00BE3119">
        <w:rPr>
          <w:rFonts w:ascii="Times New Roman" w:hAnsi="Times New Roman" w:cs="Times New Roman"/>
          <w:sz w:val="24"/>
          <w:szCs w:val="24"/>
        </w:rPr>
        <w:t xml:space="preserve"> </w:t>
      </w:r>
      <w:r w:rsidR="00430C04" w:rsidRPr="00AD75C7">
        <w:rPr>
          <w:rFonts w:ascii="Times New Roman" w:hAnsi="Times New Roman" w:cs="Times New Roman"/>
          <w:sz w:val="24"/>
          <w:szCs w:val="24"/>
        </w:rPr>
        <w:t>governments are committed to taking on a leadership role</w:t>
      </w:r>
      <w:r w:rsidR="00BE3119">
        <w:rPr>
          <w:rFonts w:ascii="Times New Roman" w:hAnsi="Times New Roman" w:cs="Times New Roman"/>
          <w:sz w:val="24"/>
          <w:szCs w:val="24"/>
        </w:rPr>
        <w:t xml:space="preserve"> </w:t>
      </w:r>
      <w:r w:rsidR="00ED645A" w:rsidRPr="003D26CA">
        <w:rPr>
          <w:rFonts w:ascii="Times New Roman" w:hAnsi="Times New Roman" w:cs="Times New Roman"/>
          <w:sz w:val="24"/>
          <w:szCs w:val="24"/>
        </w:rPr>
        <w:t xml:space="preserve">in transnational anti-corruption law enforcement and policy, and in drafting and enforcing laws that hold </w:t>
      </w:r>
      <w:r w:rsidRPr="003D26CA">
        <w:rPr>
          <w:rFonts w:ascii="Times New Roman" w:hAnsi="Times New Roman" w:cs="Times New Roman"/>
          <w:sz w:val="24"/>
          <w:szCs w:val="24"/>
        </w:rPr>
        <w:t>their</w:t>
      </w:r>
      <w:r w:rsidR="00ED645A" w:rsidRPr="003D26CA">
        <w:rPr>
          <w:rFonts w:ascii="Times New Roman" w:hAnsi="Times New Roman" w:cs="Times New Roman"/>
          <w:sz w:val="24"/>
          <w:szCs w:val="24"/>
        </w:rPr>
        <w:t xml:space="preserve"> own citizens accountable for their acts overseas.</w:t>
      </w:r>
      <w:r w:rsidR="00BE3119">
        <w:rPr>
          <w:rFonts w:ascii="Times New Roman" w:hAnsi="Times New Roman" w:cs="Times New Roman"/>
          <w:sz w:val="24"/>
          <w:szCs w:val="24"/>
        </w:rPr>
        <w:t xml:space="preserve"> </w:t>
      </w:r>
      <w:r w:rsidR="00ED645A" w:rsidRPr="003D26CA">
        <w:rPr>
          <w:rFonts w:ascii="Times New Roman" w:hAnsi="Times New Roman" w:cs="Times New Roman"/>
          <w:sz w:val="24"/>
          <w:szCs w:val="24"/>
        </w:rPr>
        <w:t xml:space="preserve">Acceding to the OECD would allow India </w:t>
      </w:r>
      <w:r w:rsidRPr="003D26CA">
        <w:rPr>
          <w:rFonts w:ascii="Times New Roman" w:hAnsi="Times New Roman" w:cs="Times New Roman"/>
          <w:sz w:val="24"/>
          <w:szCs w:val="24"/>
        </w:rPr>
        <w:t xml:space="preserve">and Indonesia </w:t>
      </w:r>
      <w:r w:rsidR="00ED645A" w:rsidRPr="003D26CA">
        <w:rPr>
          <w:rFonts w:ascii="Times New Roman" w:hAnsi="Times New Roman" w:cs="Times New Roman"/>
          <w:sz w:val="24"/>
          <w:szCs w:val="24"/>
        </w:rPr>
        <w:t>to contribute to setting international legal and policy standards on preventing, detecting, investigating</w:t>
      </w:r>
      <w:r w:rsidR="00E768EC">
        <w:rPr>
          <w:rFonts w:ascii="Times New Roman" w:hAnsi="Times New Roman" w:cs="Times New Roman"/>
          <w:sz w:val="24"/>
          <w:szCs w:val="24"/>
        </w:rPr>
        <w:t>,</w:t>
      </w:r>
      <w:r w:rsidR="002F0A15" w:rsidRPr="003D26CA">
        <w:rPr>
          <w:rFonts w:ascii="Times New Roman" w:hAnsi="Times New Roman" w:cs="Times New Roman"/>
          <w:sz w:val="24"/>
          <w:szCs w:val="24"/>
        </w:rPr>
        <w:t xml:space="preserve"> and </w:t>
      </w:r>
      <w:r w:rsidR="00ED645A" w:rsidRPr="003D26CA">
        <w:rPr>
          <w:rFonts w:ascii="Times New Roman" w:hAnsi="Times New Roman" w:cs="Times New Roman"/>
          <w:sz w:val="24"/>
          <w:szCs w:val="24"/>
        </w:rPr>
        <w:t xml:space="preserve">prosecuting </w:t>
      </w:r>
      <w:r w:rsidR="002F0A15" w:rsidRPr="003D26CA">
        <w:rPr>
          <w:rFonts w:ascii="Times New Roman" w:hAnsi="Times New Roman" w:cs="Times New Roman"/>
          <w:sz w:val="24"/>
          <w:szCs w:val="24"/>
        </w:rPr>
        <w:t xml:space="preserve">those involved in </w:t>
      </w:r>
      <w:r w:rsidR="00ED645A" w:rsidRPr="003D26CA">
        <w:rPr>
          <w:rFonts w:ascii="Times New Roman" w:hAnsi="Times New Roman" w:cs="Times New Roman"/>
          <w:sz w:val="24"/>
          <w:szCs w:val="24"/>
        </w:rPr>
        <w:t>the bribery of foreign officials. Importantly, it would also show that India</w:t>
      </w:r>
      <w:r w:rsidR="00BE3119">
        <w:rPr>
          <w:rFonts w:ascii="Times New Roman" w:hAnsi="Times New Roman" w:cs="Times New Roman"/>
          <w:sz w:val="24"/>
          <w:szCs w:val="24"/>
        </w:rPr>
        <w:t xml:space="preserve"> </w:t>
      </w:r>
      <w:r w:rsidRPr="003D26CA">
        <w:rPr>
          <w:rFonts w:ascii="Times New Roman" w:hAnsi="Times New Roman" w:cs="Times New Roman"/>
          <w:sz w:val="24"/>
          <w:szCs w:val="24"/>
        </w:rPr>
        <w:t xml:space="preserve">and Indonesia </w:t>
      </w:r>
      <w:r w:rsidR="00ED645A" w:rsidRPr="003D26CA">
        <w:rPr>
          <w:rFonts w:ascii="Times New Roman" w:hAnsi="Times New Roman" w:cs="Times New Roman"/>
          <w:sz w:val="24"/>
          <w:szCs w:val="24"/>
        </w:rPr>
        <w:t>hold</w:t>
      </w:r>
      <w:r w:rsidRPr="003D26CA">
        <w:rPr>
          <w:rFonts w:ascii="Times New Roman" w:hAnsi="Times New Roman" w:cs="Times New Roman"/>
          <w:sz w:val="24"/>
          <w:szCs w:val="24"/>
        </w:rPr>
        <w:t xml:space="preserve"> their</w:t>
      </w:r>
      <w:r w:rsidR="00ED645A" w:rsidRPr="003D26CA">
        <w:rPr>
          <w:rFonts w:ascii="Times New Roman" w:hAnsi="Times New Roman" w:cs="Times New Roman"/>
          <w:sz w:val="24"/>
          <w:szCs w:val="24"/>
        </w:rPr>
        <w:t xml:space="preserve"> own citizens and companies to the</w:t>
      </w:r>
      <w:r w:rsidRPr="003D26CA">
        <w:rPr>
          <w:rFonts w:ascii="Times New Roman" w:hAnsi="Times New Roman" w:cs="Times New Roman"/>
          <w:sz w:val="24"/>
          <w:szCs w:val="24"/>
        </w:rPr>
        <w:t xml:space="preserve"> same standards overseas that are</w:t>
      </w:r>
      <w:r w:rsidR="00ED645A" w:rsidRPr="003D26CA">
        <w:rPr>
          <w:rFonts w:ascii="Times New Roman" w:hAnsi="Times New Roman" w:cs="Times New Roman"/>
          <w:sz w:val="24"/>
          <w:szCs w:val="24"/>
        </w:rPr>
        <w:t xml:space="preserve"> expect</w:t>
      </w:r>
      <w:r w:rsidRPr="003D26CA">
        <w:rPr>
          <w:rFonts w:ascii="Times New Roman" w:hAnsi="Times New Roman" w:cs="Times New Roman"/>
          <w:sz w:val="24"/>
          <w:szCs w:val="24"/>
        </w:rPr>
        <w:t>ed</w:t>
      </w:r>
      <w:r w:rsidR="00ED645A" w:rsidRPr="003D26CA">
        <w:rPr>
          <w:rFonts w:ascii="Times New Roman" w:hAnsi="Times New Roman" w:cs="Times New Roman"/>
          <w:sz w:val="24"/>
          <w:szCs w:val="24"/>
        </w:rPr>
        <w:t xml:space="preserve"> of foreign </w:t>
      </w:r>
      <w:r w:rsidRPr="003D26CA">
        <w:rPr>
          <w:rFonts w:ascii="Times New Roman" w:hAnsi="Times New Roman" w:cs="Times New Roman"/>
          <w:sz w:val="24"/>
          <w:szCs w:val="24"/>
        </w:rPr>
        <w:t xml:space="preserve">and domestic </w:t>
      </w:r>
      <w:r w:rsidR="00ED645A" w:rsidRPr="003D26CA">
        <w:rPr>
          <w:rFonts w:ascii="Times New Roman" w:hAnsi="Times New Roman" w:cs="Times New Roman"/>
          <w:sz w:val="24"/>
          <w:szCs w:val="24"/>
        </w:rPr>
        <w:t>companies operating in India</w:t>
      </w:r>
      <w:r w:rsidRPr="003D26CA">
        <w:rPr>
          <w:rFonts w:ascii="Times New Roman" w:hAnsi="Times New Roman" w:cs="Times New Roman"/>
          <w:sz w:val="24"/>
          <w:szCs w:val="24"/>
        </w:rPr>
        <w:t>and Indonesia.</w:t>
      </w:r>
    </w:p>
    <w:p w:rsidR="00ED645A" w:rsidRPr="003D26CA" w:rsidRDefault="00683747" w:rsidP="00F17D81">
      <w:pPr>
        <w:pStyle w:val="Bullet2"/>
        <w:numPr>
          <w:ilvl w:val="0"/>
          <w:numId w:val="34"/>
        </w:numPr>
        <w:spacing w:before="180" w:after="60"/>
        <w:jc w:val="both"/>
        <w:rPr>
          <w:rFonts w:ascii="Times New Roman" w:hAnsi="Times New Roman" w:cs="Times New Roman"/>
          <w:b/>
          <w:sz w:val="24"/>
          <w:szCs w:val="24"/>
        </w:rPr>
      </w:pPr>
      <w:r w:rsidRPr="003D26CA">
        <w:rPr>
          <w:rFonts w:ascii="Times New Roman" w:hAnsi="Times New Roman" w:cs="Times New Roman"/>
          <w:sz w:val="24"/>
          <w:szCs w:val="24"/>
        </w:rPr>
        <w:t>S</w:t>
      </w:r>
      <w:r w:rsidR="00ED645A" w:rsidRPr="003D26CA">
        <w:rPr>
          <w:rFonts w:ascii="Times New Roman" w:hAnsi="Times New Roman" w:cs="Times New Roman"/>
          <w:sz w:val="24"/>
          <w:szCs w:val="24"/>
        </w:rPr>
        <w:t xml:space="preserve">trengthen </w:t>
      </w:r>
      <w:r w:rsidRPr="003D26CA">
        <w:rPr>
          <w:rFonts w:ascii="Times New Roman" w:hAnsi="Times New Roman" w:cs="Times New Roman"/>
          <w:sz w:val="24"/>
          <w:szCs w:val="24"/>
        </w:rPr>
        <w:t xml:space="preserve">the ability of </w:t>
      </w:r>
      <w:r w:rsidR="00ED645A" w:rsidRPr="003D26CA">
        <w:rPr>
          <w:rFonts w:ascii="Times New Roman" w:hAnsi="Times New Roman" w:cs="Times New Roman"/>
          <w:sz w:val="24"/>
          <w:szCs w:val="24"/>
        </w:rPr>
        <w:t>India</w:t>
      </w:r>
      <w:r w:rsidRPr="003D26CA">
        <w:rPr>
          <w:rFonts w:ascii="Times New Roman" w:hAnsi="Times New Roman" w:cs="Times New Roman"/>
          <w:sz w:val="24"/>
          <w:szCs w:val="24"/>
        </w:rPr>
        <w:t>and Indonesia</w:t>
      </w:r>
      <w:r w:rsidR="00ED645A" w:rsidRPr="003D26CA">
        <w:rPr>
          <w:rFonts w:ascii="Times New Roman" w:hAnsi="Times New Roman" w:cs="Times New Roman"/>
          <w:sz w:val="24"/>
          <w:szCs w:val="24"/>
        </w:rPr>
        <w:t>to</w:t>
      </w:r>
      <w:r w:rsidR="00430C04" w:rsidRPr="00AD75C7">
        <w:rPr>
          <w:rFonts w:ascii="Times New Roman" w:hAnsi="Times New Roman" w:cs="Times New Roman"/>
          <w:sz w:val="24"/>
          <w:szCs w:val="24"/>
        </w:rPr>
        <w:t>participate more fully in transnational bribery investigations and prosecutions and to capitalize on the multilateral tools and assistance</w:t>
      </w:r>
      <w:r w:rsidR="00ED645A" w:rsidRPr="003D26CA">
        <w:rPr>
          <w:rFonts w:ascii="Times New Roman" w:hAnsi="Times New Roman" w:cs="Times New Roman"/>
          <w:sz w:val="24"/>
          <w:szCs w:val="24"/>
        </w:rPr>
        <w:t xml:space="preserve"> that accession to the OECD Anti-Bribery Convention affords</w:t>
      </w:r>
      <w:r w:rsidR="00EF4E97" w:rsidRPr="003D26CA">
        <w:rPr>
          <w:rFonts w:ascii="Times New Roman" w:hAnsi="Times New Roman" w:cs="Times New Roman"/>
          <w:sz w:val="24"/>
          <w:szCs w:val="24"/>
        </w:rPr>
        <w:t>;this</w:t>
      </w:r>
      <w:r w:rsidR="00ED645A" w:rsidRPr="003D26CA">
        <w:rPr>
          <w:rFonts w:ascii="Times New Roman" w:hAnsi="Times New Roman" w:cs="Times New Roman"/>
          <w:sz w:val="24"/>
          <w:szCs w:val="24"/>
        </w:rPr>
        <w:t xml:space="preserve">should, among other things, increase </w:t>
      </w:r>
      <w:r w:rsidRPr="003D26CA">
        <w:rPr>
          <w:rFonts w:ascii="Times New Roman" w:hAnsi="Times New Roman" w:cs="Times New Roman"/>
          <w:sz w:val="24"/>
          <w:szCs w:val="24"/>
        </w:rPr>
        <w:t>their</w:t>
      </w:r>
      <w:r w:rsidR="00ED645A" w:rsidRPr="003D26CA">
        <w:rPr>
          <w:rFonts w:ascii="Times New Roman" w:hAnsi="Times New Roman" w:cs="Times New Roman"/>
          <w:sz w:val="24"/>
          <w:szCs w:val="24"/>
        </w:rPr>
        <w:t xml:space="preserve"> ability to recover the proceeds from bribery.</w:t>
      </w:r>
    </w:p>
    <w:p w:rsidR="00461FE4" w:rsidRPr="003D26CA" w:rsidRDefault="00461FE4" w:rsidP="00120F36">
      <w:pPr>
        <w:spacing w:after="240"/>
        <w:jc w:val="both"/>
        <w:rPr>
          <w:sz w:val="24"/>
          <w:szCs w:val="24"/>
        </w:rPr>
      </w:pPr>
      <w:r w:rsidRPr="003D26CA">
        <w:rPr>
          <w:sz w:val="24"/>
          <w:szCs w:val="24"/>
        </w:rPr>
        <w:t xml:space="preserve">Leading practice </w:t>
      </w:r>
      <w:r w:rsidR="0092345F" w:rsidRPr="003D26CA">
        <w:rPr>
          <w:sz w:val="24"/>
          <w:szCs w:val="24"/>
        </w:rPr>
        <w:t>5</w:t>
      </w:r>
      <w:r w:rsidRPr="003D26CA">
        <w:rPr>
          <w:sz w:val="24"/>
          <w:szCs w:val="24"/>
        </w:rPr>
        <w:t xml:space="preserve"> describes </w:t>
      </w:r>
      <w:r w:rsidR="0092345F" w:rsidRPr="003D26CA">
        <w:rPr>
          <w:sz w:val="24"/>
          <w:szCs w:val="24"/>
        </w:rPr>
        <w:t>a study of foreign investors operating in Vietnam and changes in corruption</w:t>
      </w:r>
      <w:r w:rsidR="002F0A15" w:rsidRPr="003D26CA">
        <w:rPr>
          <w:sz w:val="24"/>
          <w:szCs w:val="24"/>
        </w:rPr>
        <w:t xml:space="preserve"> trends</w:t>
      </w:r>
      <w:r w:rsidR="0092345F" w:rsidRPr="003D26CA">
        <w:rPr>
          <w:sz w:val="24"/>
          <w:szCs w:val="24"/>
        </w:rPr>
        <w:t xml:space="preserve"> between investors from OECD Anti</w:t>
      </w:r>
      <w:r w:rsidR="006A47C3" w:rsidRPr="003D26CA">
        <w:rPr>
          <w:sz w:val="24"/>
          <w:szCs w:val="24"/>
        </w:rPr>
        <w:t>-</w:t>
      </w:r>
      <w:r w:rsidR="0092345F" w:rsidRPr="003D26CA">
        <w:rPr>
          <w:sz w:val="24"/>
          <w:szCs w:val="24"/>
        </w:rPr>
        <w:t>Bribery Convention signatory countries and the investors from non-signatory countries.</w:t>
      </w:r>
    </w:p>
    <w:tbl>
      <w:tblPr>
        <w:tblStyle w:val="LightList-Accent5"/>
        <w:tblW w:w="8640" w:type="dxa"/>
        <w:tblInd w:w="108" w:type="dxa"/>
        <w:tblLook w:val="04A0" w:firstRow="1" w:lastRow="0" w:firstColumn="1" w:lastColumn="0" w:noHBand="0" w:noVBand="1"/>
      </w:tblPr>
      <w:tblGrid>
        <w:gridCol w:w="8640"/>
      </w:tblGrid>
      <w:tr w:rsidR="001D359C" w:rsidRPr="003D26CA" w:rsidTr="001D3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tcBorders>
              <w:bottom w:val="single" w:sz="8" w:space="0" w:color="4BACC6" w:themeColor="accent5"/>
            </w:tcBorders>
            <w:vAlign w:val="center"/>
          </w:tcPr>
          <w:p w:rsidR="001D359C" w:rsidRPr="003D26CA" w:rsidRDefault="001D359C">
            <w:pPr>
              <w:rPr>
                <w:sz w:val="24"/>
                <w:szCs w:val="24"/>
                <w:lang w:val="en-US"/>
              </w:rPr>
            </w:pPr>
            <w:r w:rsidRPr="003D26CA">
              <w:rPr>
                <w:sz w:val="24"/>
                <w:szCs w:val="24"/>
                <w:lang w:val="en-US"/>
              </w:rPr>
              <w:t xml:space="preserve">Leading </w:t>
            </w:r>
            <w:r w:rsidR="00EF4E97" w:rsidRPr="003D26CA">
              <w:rPr>
                <w:sz w:val="24"/>
                <w:szCs w:val="24"/>
                <w:lang w:val="en-US"/>
              </w:rPr>
              <w:t xml:space="preserve">practice </w:t>
            </w:r>
            <w:r w:rsidRPr="003D26CA">
              <w:rPr>
                <w:sz w:val="24"/>
                <w:szCs w:val="24"/>
                <w:lang w:val="en-US"/>
              </w:rPr>
              <w:t>5: Vietnam case study</w:t>
            </w:r>
          </w:p>
        </w:tc>
      </w:tr>
      <w:tr w:rsidR="001D359C" w:rsidRPr="003D26CA" w:rsidTr="001D3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shd w:val="clear" w:color="auto" w:fill="auto"/>
          </w:tcPr>
          <w:p w:rsidR="001D359C" w:rsidRPr="003D26CA" w:rsidRDefault="001D359C" w:rsidP="00906D14">
            <w:pPr>
              <w:jc w:val="both"/>
              <w:rPr>
                <w:b w:val="0"/>
                <w:sz w:val="24"/>
                <w:szCs w:val="24"/>
                <w:lang w:val="en-US"/>
              </w:rPr>
            </w:pPr>
            <w:r w:rsidRPr="003D26CA">
              <w:rPr>
                <w:b w:val="0"/>
                <w:sz w:val="24"/>
                <w:szCs w:val="24"/>
                <w:lang w:val="en-US"/>
              </w:rPr>
              <w:t>In a study performed through analysis of the behavior of foreign investors operating in Vietnam, the conduct of investors from OECD Anti-Bribery Convention signatory countries and those from non-signatory countries was compared. The sample included 4,361 foreign investors in Vietnam, surveyed between 2010 and 2013.</w:t>
            </w:r>
          </w:p>
          <w:p w:rsidR="001D359C" w:rsidRPr="003D26CA" w:rsidRDefault="001D359C" w:rsidP="00906D14">
            <w:pPr>
              <w:jc w:val="both"/>
              <w:rPr>
                <w:b w:val="0"/>
                <w:sz w:val="24"/>
                <w:szCs w:val="24"/>
                <w:lang w:val="en-US"/>
              </w:rPr>
            </w:pPr>
            <w:r w:rsidRPr="003D26CA">
              <w:rPr>
                <w:b w:val="0"/>
                <w:sz w:val="24"/>
                <w:szCs w:val="24"/>
                <w:lang w:val="en-US"/>
              </w:rPr>
              <w:t>Key to the study was an analysis of bribery behavior after the introduction of Phase 3 of the OECDAnti-Bribery Convention. The study</w:t>
            </w:r>
            <w:r w:rsidR="00B62A09" w:rsidRPr="003D26CA">
              <w:rPr>
                <w:b w:val="0"/>
                <w:sz w:val="24"/>
                <w:szCs w:val="24"/>
                <w:lang w:val="en-US"/>
              </w:rPr>
              <w:t>’</w:t>
            </w:r>
            <w:r w:rsidRPr="003D26CA">
              <w:rPr>
                <w:b w:val="0"/>
                <w:sz w:val="24"/>
                <w:szCs w:val="24"/>
                <w:lang w:val="en-US"/>
              </w:rPr>
              <w:t xml:space="preserve">s authors assert that the Phase 3 assessment process, which includes on-site reviews of signatory countries by expert working groups to monitor implementation, can often provide a powerful catalyst to improved compliance in the country undergoing that assessment. </w:t>
            </w:r>
          </w:p>
          <w:p w:rsidR="001D359C" w:rsidRPr="003D26CA" w:rsidRDefault="001D359C" w:rsidP="00906D14">
            <w:pPr>
              <w:jc w:val="both"/>
              <w:rPr>
                <w:b w:val="0"/>
                <w:sz w:val="24"/>
                <w:szCs w:val="24"/>
                <w:lang w:val="en-US"/>
              </w:rPr>
            </w:pPr>
            <w:r w:rsidRPr="003D26CA">
              <w:rPr>
                <w:b w:val="0"/>
                <w:sz w:val="24"/>
                <w:szCs w:val="24"/>
                <w:lang w:val="en-US"/>
              </w:rPr>
              <w:t xml:space="preserve">It was observed that firms from the OECD </w:t>
            </w:r>
            <w:r w:rsidR="008D12BB" w:rsidRPr="003D26CA">
              <w:rPr>
                <w:b w:val="0"/>
                <w:sz w:val="24"/>
                <w:szCs w:val="24"/>
                <w:lang w:val="en-US"/>
              </w:rPr>
              <w:t>anti</w:t>
            </w:r>
            <w:r w:rsidRPr="003D26CA">
              <w:rPr>
                <w:b w:val="0"/>
                <w:sz w:val="24"/>
                <w:szCs w:val="24"/>
                <w:lang w:val="en-US"/>
              </w:rPr>
              <w:t>-</w:t>
            </w:r>
            <w:r w:rsidR="008D12BB" w:rsidRPr="003D26CA">
              <w:rPr>
                <w:b w:val="0"/>
                <w:sz w:val="24"/>
                <w:szCs w:val="24"/>
                <w:lang w:val="en-US"/>
              </w:rPr>
              <w:t xml:space="preserve">bribery </w:t>
            </w:r>
            <w:r w:rsidRPr="003D26CA">
              <w:rPr>
                <w:b w:val="0"/>
                <w:sz w:val="24"/>
                <w:szCs w:val="24"/>
                <w:lang w:val="en-US"/>
              </w:rPr>
              <w:t xml:space="preserve">signatory countries had the </w:t>
            </w:r>
            <w:r w:rsidRPr="003D26CA">
              <w:rPr>
                <w:b w:val="0"/>
                <w:sz w:val="24"/>
                <w:szCs w:val="24"/>
                <w:lang w:val="en-US"/>
              </w:rPr>
              <w:lastRenderedPageBreak/>
              <w:t>same propensity to pay bribes as non-signatories before the implementation of Phase 3. However, after the introduction of Phase 3</w:t>
            </w:r>
            <w:r w:rsidR="00BF3B47" w:rsidRPr="003D26CA">
              <w:rPr>
                <w:b w:val="0"/>
                <w:sz w:val="24"/>
                <w:szCs w:val="24"/>
                <w:lang w:val="en-US"/>
              </w:rPr>
              <w:t>,</w:t>
            </w:r>
            <w:r w:rsidRPr="003D26CA">
              <w:rPr>
                <w:b w:val="0"/>
                <w:sz w:val="24"/>
                <w:szCs w:val="24"/>
                <w:lang w:val="en-US"/>
              </w:rPr>
              <w:t xml:space="preserve"> when the risk of punishment substantially increased, firms from the OECD Anti-Bribery Convention signatory countries significantly reduced their corrupt behavior relative to their non-signatory country peers. There was a difference of approximately 26 percentage points between firms from the OECD Anti-Bribery Convention signatory countries and firms from non-signatory countries, with even larger reductions in corrupt behavior experienced by active enforcers of the </w:t>
            </w:r>
            <w:r w:rsidR="008D12BB" w:rsidRPr="003D26CA">
              <w:rPr>
                <w:b w:val="0"/>
                <w:sz w:val="24"/>
                <w:szCs w:val="24"/>
                <w:lang w:val="en-US"/>
              </w:rPr>
              <w:t>convention</w:t>
            </w:r>
            <w:r w:rsidRPr="003D26CA">
              <w:rPr>
                <w:b w:val="0"/>
                <w:sz w:val="24"/>
                <w:szCs w:val="24"/>
                <w:lang w:val="en-US"/>
              </w:rPr>
              <w:t>.</w:t>
            </w:r>
          </w:p>
          <w:p w:rsidR="001F5CA8" w:rsidRDefault="001D359C" w:rsidP="00AD75C7">
            <w:pPr>
              <w:rPr>
                <w:b w:val="0"/>
                <w:bCs w:val="0"/>
                <w:sz w:val="24"/>
                <w:szCs w:val="24"/>
                <w:lang w:val="en-US"/>
              </w:rPr>
            </w:pPr>
            <w:r w:rsidRPr="003D26CA">
              <w:rPr>
                <w:b w:val="0"/>
                <w:sz w:val="24"/>
                <w:szCs w:val="24"/>
                <w:lang w:val="en-US"/>
              </w:rPr>
              <w:t>Source</w:t>
            </w:r>
            <w:r w:rsidR="00BF3B47" w:rsidRPr="003D26CA">
              <w:rPr>
                <w:b w:val="0"/>
                <w:sz w:val="24"/>
                <w:szCs w:val="24"/>
                <w:lang w:val="en-US"/>
              </w:rPr>
              <w:t>:</w:t>
            </w:r>
            <w:r w:rsidR="004B338C">
              <w:rPr>
                <w:b w:val="0"/>
                <w:sz w:val="24"/>
                <w:szCs w:val="24"/>
                <w:lang w:val="en-US"/>
              </w:rPr>
              <w:t xml:space="preserve"> </w:t>
            </w:r>
            <w:hyperlink r:id="rId13" w:history="1">
              <w:r w:rsidR="00BE3119">
                <w:rPr>
                  <w:rStyle w:val="Hyperlink"/>
                  <w:b w:val="0"/>
                  <w:bCs w:val="0"/>
                  <w:sz w:val="24"/>
                  <w:szCs w:val="24"/>
                  <w:lang w:val="en-US"/>
                </w:rPr>
                <w:t>Does the OECD Anti-Bribery Convention Reduce Bribery? An Empirical Analysis Using the Unmatched Count Technique, Nathan M. Jensen, Associate Professor, George Washington School of Business</w:t>
              </w:r>
            </w:hyperlink>
          </w:p>
        </w:tc>
      </w:tr>
    </w:tbl>
    <w:p w:rsidR="001D359C" w:rsidRPr="003D26CA" w:rsidRDefault="001D359C" w:rsidP="001D359C">
      <w:pPr>
        <w:pStyle w:val="21minor"/>
        <w:rPr>
          <w:rFonts w:ascii="Times New Roman" w:hAnsi="Times New Roman"/>
          <w:sz w:val="24"/>
          <w:szCs w:val="24"/>
        </w:rPr>
      </w:pPr>
    </w:p>
    <w:tbl>
      <w:tblPr>
        <w:tblStyle w:val="LightList-Accent5"/>
        <w:tblW w:w="8617" w:type="dxa"/>
        <w:tblInd w:w="108" w:type="dxa"/>
        <w:tblLook w:val="04A0" w:firstRow="1" w:lastRow="0" w:firstColumn="1" w:lastColumn="0" w:noHBand="0" w:noVBand="1"/>
      </w:tblPr>
      <w:tblGrid>
        <w:gridCol w:w="1242"/>
        <w:gridCol w:w="7375"/>
      </w:tblGrid>
      <w:tr w:rsidR="00877CE5" w:rsidRPr="003D26CA" w:rsidTr="00F01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4BACC6" w:themeColor="accent5"/>
              <w:bottom w:val="single" w:sz="8" w:space="0" w:color="4BACC6" w:themeColor="accent5"/>
              <w:right w:val="single" w:sz="8" w:space="0" w:color="4BACC6" w:themeColor="accent5"/>
            </w:tcBorders>
            <w:tcMar>
              <w:top w:w="57" w:type="dxa"/>
              <w:bottom w:w="57" w:type="dxa"/>
            </w:tcMar>
            <w:vAlign w:val="center"/>
          </w:tcPr>
          <w:p w:rsidR="00877CE5" w:rsidRPr="003D26CA" w:rsidRDefault="00877CE5" w:rsidP="00F01652">
            <w:pPr>
              <w:spacing w:before="0" w:after="0"/>
              <w:rPr>
                <w:sz w:val="24"/>
                <w:szCs w:val="24"/>
                <w:lang w:val="en-US"/>
              </w:rPr>
            </w:pPr>
            <w:r w:rsidRPr="003D26CA">
              <w:rPr>
                <w:sz w:val="24"/>
                <w:szCs w:val="24"/>
                <w:lang w:val="en-US"/>
              </w:rPr>
              <w:t>Ref</w:t>
            </w:r>
            <w:r>
              <w:rPr>
                <w:sz w:val="24"/>
                <w:szCs w:val="24"/>
                <w:lang w:val="en-US"/>
              </w:rPr>
              <w:t>erence</w:t>
            </w:r>
          </w:p>
        </w:tc>
        <w:tc>
          <w:tcPr>
            <w:tcW w:w="7375" w:type="dxa"/>
            <w:tcBorders>
              <w:left w:val="single" w:sz="8" w:space="0" w:color="4BACC6" w:themeColor="accent5"/>
            </w:tcBorders>
            <w:tcMar>
              <w:top w:w="57" w:type="dxa"/>
              <w:bottom w:w="57" w:type="dxa"/>
            </w:tcMar>
            <w:vAlign w:val="center"/>
          </w:tcPr>
          <w:p w:rsidR="00877CE5" w:rsidRPr="003D26CA" w:rsidRDefault="00877CE5" w:rsidP="00F01652">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Action</w:t>
            </w:r>
          </w:p>
        </w:tc>
      </w:tr>
      <w:tr w:rsidR="00877CE5" w:rsidRPr="003D26CA" w:rsidTr="00F01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single" w:sz="8" w:space="0" w:color="4BACC6" w:themeColor="accent5"/>
            </w:tcBorders>
            <w:tcMar>
              <w:top w:w="57" w:type="dxa"/>
              <w:bottom w:w="57" w:type="dxa"/>
            </w:tcMar>
            <w:vAlign w:val="center"/>
          </w:tcPr>
          <w:p w:rsidR="00877CE5" w:rsidRPr="00DA3D36" w:rsidRDefault="00877CE5" w:rsidP="00F01652">
            <w:pPr>
              <w:spacing w:before="0" w:after="0"/>
              <w:jc w:val="both"/>
              <w:rPr>
                <w:b w:val="0"/>
                <w:sz w:val="24"/>
                <w:szCs w:val="24"/>
                <w:lang w:val="en-US"/>
              </w:rPr>
            </w:pPr>
            <w:r w:rsidRPr="00DA3D36">
              <w:rPr>
                <w:b w:val="0"/>
                <w:sz w:val="24"/>
                <w:szCs w:val="24"/>
              </w:rPr>
              <w:t>AC 3.1</w:t>
            </w:r>
          </w:p>
        </w:tc>
        <w:tc>
          <w:tcPr>
            <w:tcW w:w="7375" w:type="dxa"/>
            <w:tcBorders>
              <w:left w:val="single" w:sz="8" w:space="0" w:color="4BACC6" w:themeColor="accent5"/>
            </w:tcBorders>
            <w:tcMar>
              <w:top w:w="57" w:type="dxa"/>
              <w:bottom w:w="57" w:type="dxa"/>
            </w:tcMar>
            <w:vAlign w:val="center"/>
          </w:tcPr>
          <w:p w:rsidR="00877CE5" w:rsidRPr="003D26CA" w:rsidRDefault="00877CE5" w:rsidP="00F01652">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Encourage governments of India and Indonesia to adopt OECD Anti-Bribery Convention.</w:t>
            </w:r>
          </w:p>
        </w:tc>
      </w:tr>
    </w:tbl>
    <w:p w:rsidR="00877CE5" w:rsidRDefault="00877CE5">
      <w:pPr>
        <w:spacing w:before="0" w:after="200" w:line="276" w:lineRule="auto"/>
        <w:jc w:val="both"/>
        <w:rPr>
          <w:sz w:val="24"/>
          <w:szCs w:val="24"/>
        </w:rPr>
      </w:pPr>
    </w:p>
    <w:p w:rsidR="00877CE5" w:rsidRPr="003D26CA" w:rsidRDefault="00877CE5" w:rsidP="00877CE5">
      <w:pPr>
        <w:spacing w:after="120"/>
        <w:jc w:val="both"/>
        <w:rPr>
          <w:sz w:val="24"/>
          <w:szCs w:val="24"/>
        </w:rPr>
      </w:pPr>
    </w:p>
    <w:p w:rsidR="002D1594" w:rsidRPr="003D26CA" w:rsidRDefault="002D1594">
      <w:pPr>
        <w:spacing w:before="0" w:after="200" w:line="276" w:lineRule="auto"/>
        <w:jc w:val="both"/>
        <w:rPr>
          <w:b/>
          <w:caps/>
          <w:color w:val="002960"/>
          <w:sz w:val="24"/>
          <w:szCs w:val="24"/>
        </w:rPr>
      </w:pPr>
      <w:r w:rsidRPr="003D26CA">
        <w:rPr>
          <w:sz w:val="24"/>
          <w:szCs w:val="24"/>
        </w:rPr>
        <w:br w:type="page"/>
      </w:r>
    </w:p>
    <w:p w:rsidR="005B6820" w:rsidRPr="003D26CA" w:rsidRDefault="00F441A2" w:rsidP="00C1728A">
      <w:pPr>
        <w:pStyle w:val="21minor"/>
        <w:outlineLvl w:val="0"/>
        <w:rPr>
          <w:rFonts w:ascii="Times New Roman" w:hAnsi="Times New Roman"/>
          <w:bCs/>
          <w:sz w:val="24"/>
          <w:szCs w:val="24"/>
        </w:rPr>
      </w:pPr>
      <w:bookmarkStart w:id="6" w:name="_Toc301448156"/>
      <w:bookmarkStart w:id="7" w:name="_Toc387917352"/>
      <w:r w:rsidRPr="003D26CA">
        <w:rPr>
          <w:rFonts w:ascii="Times New Roman" w:hAnsi="Times New Roman"/>
          <w:sz w:val="24"/>
          <w:szCs w:val="24"/>
        </w:rPr>
        <w:lastRenderedPageBreak/>
        <w:t xml:space="preserve">RECOMMENDATION 4: </w:t>
      </w:r>
      <w:r w:rsidR="00561DA4" w:rsidRPr="003D26CA">
        <w:rPr>
          <w:rFonts w:ascii="Times New Roman" w:hAnsi="Times New Roman"/>
          <w:sz w:val="24"/>
          <w:szCs w:val="24"/>
        </w:rPr>
        <w:t xml:space="preserve">Promote Integrity </w:t>
      </w:r>
      <w:r w:rsidR="00CB1E10">
        <w:rPr>
          <w:rFonts w:ascii="Times New Roman" w:hAnsi="Times New Roman"/>
          <w:sz w:val="24"/>
          <w:szCs w:val="24"/>
        </w:rPr>
        <w:t>i</w:t>
      </w:r>
      <w:r w:rsidR="00561DA4" w:rsidRPr="003D26CA">
        <w:rPr>
          <w:rFonts w:ascii="Times New Roman" w:hAnsi="Times New Roman"/>
          <w:sz w:val="24"/>
          <w:szCs w:val="24"/>
        </w:rPr>
        <w:t>n Public Procurement</w:t>
      </w:r>
      <w:bookmarkEnd w:id="6"/>
    </w:p>
    <w:bookmarkEnd w:id="7"/>
    <w:p w:rsidR="00A82DFE" w:rsidRDefault="00A82DFE" w:rsidP="00120F36">
      <w:pPr>
        <w:spacing w:after="120"/>
        <w:rPr>
          <w:b/>
          <w:sz w:val="24"/>
          <w:szCs w:val="24"/>
        </w:rPr>
      </w:pPr>
    </w:p>
    <w:tbl>
      <w:tblPr>
        <w:tblStyle w:val="LightList-Accent5"/>
        <w:tblW w:w="8364" w:type="dxa"/>
        <w:tblInd w:w="108" w:type="dxa"/>
        <w:tblLook w:val="04A0" w:firstRow="1" w:lastRow="0" w:firstColumn="1" w:lastColumn="0" w:noHBand="0" w:noVBand="1"/>
      </w:tblPr>
      <w:tblGrid>
        <w:gridCol w:w="1895"/>
        <w:gridCol w:w="6469"/>
      </w:tblGrid>
      <w:tr w:rsidR="00A82DFE" w:rsidRPr="001840D0" w:rsidTr="00F0165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rsidR="00A82DFE" w:rsidRPr="001840D0" w:rsidRDefault="00A82DFE" w:rsidP="00A82DFE">
            <w:pPr>
              <w:spacing w:before="0" w:after="0"/>
              <w:rPr>
                <w:sz w:val="22"/>
                <w:szCs w:val="22"/>
                <w:lang w:val="en-US"/>
              </w:rPr>
            </w:pPr>
            <w:r w:rsidRPr="001840D0">
              <w:rPr>
                <w:sz w:val="22"/>
                <w:szCs w:val="22"/>
                <w:lang w:val="en-US"/>
              </w:rPr>
              <w:t>Reference</w:t>
            </w:r>
          </w:p>
        </w:tc>
        <w:tc>
          <w:tcPr>
            <w:tcW w:w="6469" w:type="dxa"/>
            <w:shd w:val="clear" w:color="auto" w:fill="auto"/>
            <w:vAlign w:val="center"/>
          </w:tcPr>
          <w:p w:rsidR="00A82DFE" w:rsidRPr="00AD75C7" w:rsidRDefault="00A82DFE" w:rsidP="00A82DFE">
            <w:pPr>
              <w:spacing w:before="0" w:after="0"/>
              <w:jc w:val="both"/>
              <w:cnfStyle w:val="100000000000" w:firstRow="1" w:lastRow="0" w:firstColumn="0" w:lastColumn="0" w:oddVBand="0" w:evenVBand="0" w:oddHBand="0" w:evenHBand="0" w:firstRowFirstColumn="0" w:firstRowLastColumn="0" w:lastRowFirstColumn="0" w:lastRowLastColumn="0"/>
              <w:rPr>
                <w:b w:val="0"/>
                <w:sz w:val="24"/>
                <w:szCs w:val="24"/>
                <w:lang w:val="en-US"/>
              </w:rPr>
            </w:pPr>
            <w:r w:rsidRPr="00E06C43">
              <w:rPr>
                <w:b w:val="0"/>
                <w:color w:val="000000" w:themeColor="text1"/>
                <w:sz w:val="24"/>
                <w:szCs w:val="24"/>
              </w:rPr>
              <w:t>AC4</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Recommendation</w:t>
            </w:r>
          </w:p>
        </w:tc>
        <w:tc>
          <w:tcPr>
            <w:tcW w:w="6469" w:type="dxa"/>
            <w:shd w:val="clear" w:color="auto" w:fill="auto"/>
            <w:vAlign w:val="center"/>
          </w:tcPr>
          <w:p w:rsidR="00A82DFE" w:rsidRPr="003D26CA" w:rsidRDefault="00A82DFE" w:rsidP="00A82DFE">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Promote integrity in public procurement by incentivizing business-compliance programs, instituting digital systems for efficiency and transparency, and utilizing high-level reporting mechanisms to address issues during the procurement process.</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A82DFE">
            <w:pPr>
              <w:spacing w:before="0" w:after="0"/>
              <w:rPr>
                <w:color w:val="FFFFFF" w:themeColor="background1"/>
                <w:sz w:val="22"/>
                <w:szCs w:val="22"/>
                <w:lang w:val="en-US"/>
              </w:rPr>
            </w:pPr>
            <w:r w:rsidRPr="001840D0">
              <w:rPr>
                <w:color w:val="FFFFFF" w:themeColor="background1"/>
                <w:sz w:val="22"/>
                <w:szCs w:val="22"/>
                <w:lang w:val="en-US"/>
              </w:rPr>
              <w:t>Owner</w:t>
            </w:r>
          </w:p>
        </w:tc>
        <w:tc>
          <w:tcPr>
            <w:tcW w:w="6469" w:type="dxa"/>
            <w:vAlign w:val="center"/>
          </w:tcPr>
          <w:p w:rsidR="00A82DFE" w:rsidRPr="003D26CA" w:rsidRDefault="00A82DFE" w:rsidP="00A82DFE">
            <w:pPr>
              <w:spacing w:before="0" w:after="0"/>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G20 governments and companies operating in G20 countries.</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Timing</w:t>
            </w:r>
          </w:p>
        </w:tc>
        <w:tc>
          <w:tcPr>
            <w:tcW w:w="6469" w:type="dxa"/>
            <w:vAlign w:val="center"/>
          </w:tcPr>
          <w:p w:rsidR="00A82DFE" w:rsidRPr="00AD75C7" w:rsidRDefault="00430C04" w:rsidP="00BE3119">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AD75C7">
              <w:rPr>
                <w:sz w:val="24"/>
                <w:szCs w:val="24"/>
              </w:rPr>
              <w:t xml:space="preserve">2016 </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Value</w:t>
            </w:r>
          </w:p>
        </w:tc>
        <w:tc>
          <w:tcPr>
            <w:tcW w:w="6469" w:type="dxa"/>
            <w:vAlign w:val="center"/>
          </w:tcPr>
          <w:p w:rsidR="00A82DFE" w:rsidRPr="001840D0" w:rsidRDefault="00333965" w:rsidP="00333965">
            <w:pPr>
              <w:spacing w:before="0" w:after="0"/>
              <w:cnfStyle w:val="000000000000" w:firstRow="0" w:lastRow="0" w:firstColumn="0" w:lastColumn="0" w:oddVBand="0" w:evenVBand="0" w:oddHBand="0" w:evenHBand="0" w:firstRowFirstColumn="0" w:firstRowLastColumn="0" w:lastRowFirstColumn="0" w:lastRowLastColumn="0"/>
              <w:rPr>
                <w:sz w:val="22"/>
                <w:szCs w:val="22"/>
              </w:rPr>
            </w:pPr>
            <w:r>
              <w:rPr>
                <w:sz w:val="24"/>
                <w:szCs w:val="24"/>
              </w:rPr>
              <w:t>By improving  the efficacy of the procurement cycle, ensure better service delivery and</w:t>
            </w:r>
            <w:r w:rsidR="00344368">
              <w:rPr>
                <w:sz w:val="24"/>
                <w:szCs w:val="24"/>
              </w:rPr>
              <w:t xml:space="preserve"> use of public money, leading to the betterment of the overall investment climate in</w:t>
            </w:r>
            <w:r w:rsidR="008743D1">
              <w:rPr>
                <w:sz w:val="24"/>
                <w:szCs w:val="24"/>
              </w:rPr>
              <w:t xml:space="preserve"> </w:t>
            </w:r>
            <w:r w:rsidR="0047110D">
              <w:rPr>
                <w:sz w:val="24"/>
                <w:szCs w:val="24"/>
              </w:rPr>
              <w:t xml:space="preserve">countries </w:t>
            </w:r>
          </w:p>
        </w:tc>
      </w:tr>
      <w:tr w:rsidR="00A82DFE"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Pr="001840D0" w:rsidRDefault="00A82DFE" w:rsidP="00F01652">
            <w:pPr>
              <w:spacing w:before="0" w:after="0"/>
              <w:rPr>
                <w:color w:val="FFFFFF" w:themeColor="background1"/>
                <w:sz w:val="22"/>
                <w:szCs w:val="22"/>
              </w:rPr>
            </w:pPr>
            <w:r>
              <w:rPr>
                <w:color w:val="FFFFFF" w:themeColor="background1"/>
                <w:sz w:val="22"/>
                <w:szCs w:val="22"/>
              </w:rPr>
              <w:t>KPI</w:t>
            </w:r>
          </w:p>
        </w:tc>
        <w:tc>
          <w:tcPr>
            <w:tcW w:w="6469" w:type="dxa"/>
            <w:vAlign w:val="center"/>
          </w:tcPr>
          <w:p w:rsidR="00A82DFE" w:rsidRPr="00AD75C7" w:rsidRDefault="00F42C35" w:rsidP="00F01652">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Introduction</w:t>
            </w:r>
            <w:r w:rsidR="00DC0210">
              <w:rPr>
                <w:sz w:val="24"/>
                <w:szCs w:val="24"/>
              </w:rPr>
              <w:t xml:space="preserve"> and adoption of various public procurement tools across the G20 countries </w:t>
            </w:r>
          </w:p>
        </w:tc>
      </w:tr>
      <w:tr w:rsidR="00A82DFE"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A82DFE" w:rsidRDefault="00A82DFE" w:rsidP="00F01652">
            <w:pPr>
              <w:spacing w:before="0" w:after="0"/>
              <w:rPr>
                <w:color w:val="FFFFFF" w:themeColor="background1"/>
                <w:sz w:val="22"/>
                <w:szCs w:val="22"/>
              </w:rPr>
            </w:pPr>
            <w:r>
              <w:rPr>
                <w:color w:val="FFFFFF" w:themeColor="background1"/>
                <w:sz w:val="22"/>
                <w:szCs w:val="22"/>
              </w:rPr>
              <w:t>Current (Target)</w:t>
            </w:r>
          </w:p>
        </w:tc>
        <w:tc>
          <w:tcPr>
            <w:tcW w:w="6469" w:type="dxa"/>
            <w:vAlign w:val="center"/>
          </w:tcPr>
          <w:p w:rsidR="00A82DFE" w:rsidRPr="00AD75C7" w:rsidRDefault="00430C04" w:rsidP="000C1791">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AD75C7">
              <w:rPr>
                <w:sz w:val="24"/>
                <w:szCs w:val="24"/>
              </w:rPr>
              <w:t>En</w:t>
            </w:r>
            <w:r w:rsidR="000C1791">
              <w:rPr>
                <w:sz w:val="24"/>
                <w:szCs w:val="24"/>
              </w:rPr>
              <w:t>courage</w:t>
            </w:r>
            <w:r w:rsidRPr="00AD75C7">
              <w:rPr>
                <w:sz w:val="24"/>
                <w:szCs w:val="24"/>
              </w:rPr>
              <w:t xml:space="preserve"> </w:t>
            </w:r>
            <w:r w:rsidR="001D0FA8">
              <w:rPr>
                <w:sz w:val="24"/>
                <w:szCs w:val="24"/>
              </w:rPr>
              <w:t xml:space="preserve">adoption of different public procurement mechanisms </w:t>
            </w:r>
            <w:r w:rsidR="000C1791">
              <w:rPr>
                <w:sz w:val="24"/>
                <w:szCs w:val="24"/>
              </w:rPr>
              <w:t>across the G20 countries</w:t>
            </w:r>
          </w:p>
        </w:tc>
      </w:tr>
    </w:tbl>
    <w:p w:rsidR="00A82DFE" w:rsidRDefault="00A82DFE" w:rsidP="00120F36">
      <w:pPr>
        <w:spacing w:after="120"/>
        <w:rPr>
          <w:b/>
          <w:sz w:val="24"/>
          <w:szCs w:val="24"/>
        </w:rPr>
      </w:pPr>
    </w:p>
    <w:p w:rsidR="007E3DB7" w:rsidRPr="003D26CA" w:rsidRDefault="007E3DB7" w:rsidP="00120F36">
      <w:pPr>
        <w:spacing w:after="120"/>
        <w:rPr>
          <w:b/>
          <w:sz w:val="24"/>
          <w:szCs w:val="24"/>
        </w:rPr>
      </w:pPr>
      <w:r w:rsidRPr="003D26CA">
        <w:rPr>
          <w:b/>
          <w:sz w:val="24"/>
          <w:szCs w:val="24"/>
        </w:rPr>
        <w:t>Context</w:t>
      </w:r>
    </w:p>
    <w:p w:rsidR="0059484E" w:rsidRPr="003D26CA" w:rsidRDefault="0059484E" w:rsidP="00C1728A">
      <w:pPr>
        <w:spacing w:after="120"/>
        <w:jc w:val="both"/>
        <w:rPr>
          <w:sz w:val="24"/>
          <w:szCs w:val="24"/>
        </w:rPr>
      </w:pPr>
      <w:r w:rsidRPr="003D26CA">
        <w:rPr>
          <w:sz w:val="24"/>
          <w:szCs w:val="24"/>
        </w:rPr>
        <w:t>Each year government agencies spend $9.5 trillion to purchase goods and services</w:t>
      </w:r>
      <w:r w:rsidR="00AE57FA" w:rsidRPr="003D26CA">
        <w:rPr>
          <w:sz w:val="24"/>
          <w:szCs w:val="24"/>
        </w:rPr>
        <w:t>.</w:t>
      </w:r>
      <w:r w:rsidR="00AE57FA" w:rsidRPr="00964F0A">
        <w:rPr>
          <w:rStyle w:val="FootnoteReference"/>
          <w:sz w:val="24"/>
          <w:szCs w:val="24"/>
          <w:vertAlign w:val="superscript"/>
        </w:rPr>
        <w:footnoteReference w:id="11"/>
      </w:r>
      <w:r w:rsidRPr="003D26CA">
        <w:rPr>
          <w:sz w:val="24"/>
          <w:szCs w:val="24"/>
        </w:rPr>
        <w:t xml:space="preserve">As a significant interface between public officials and businesses, the public procurement process has often been open to manipulation and interference. </w:t>
      </w:r>
    </w:p>
    <w:p w:rsidR="0059484E" w:rsidRPr="003D26CA" w:rsidRDefault="0059484E" w:rsidP="00C1728A">
      <w:pPr>
        <w:spacing w:after="120"/>
        <w:jc w:val="both"/>
        <w:rPr>
          <w:sz w:val="24"/>
          <w:szCs w:val="24"/>
        </w:rPr>
      </w:pPr>
      <w:r w:rsidRPr="003D26CA">
        <w:rPr>
          <w:sz w:val="24"/>
          <w:szCs w:val="24"/>
        </w:rPr>
        <w:t>All countries face corruption risks in the procurement process. Corruption not only affects the trust in and efficacy of governments, but also hinders business and reduces competition.</w:t>
      </w:r>
      <w:r w:rsidR="001F5CA8">
        <w:rPr>
          <w:sz w:val="24"/>
          <w:szCs w:val="24"/>
        </w:rPr>
        <w:t xml:space="preserve"> </w:t>
      </w:r>
      <w:r w:rsidRPr="003D26CA">
        <w:rPr>
          <w:sz w:val="24"/>
          <w:szCs w:val="24"/>
        </w:rPr>
        <w:t>Overcoming the challenge can only be achieved with constructive means to tackle solicitation and extortion, and by promoting ethical conduct.</w:t>
      </w:r>
    </w:p>
    <w:p w:rsidR="00E30083" w:rsidRPr="003D26CA" w:rsidRDefault="0056142A" w:rsidP="00120F36">
      <w:pPr>
        <w:spacing w:after="120"/>
        <w:rPr>
          <w:b/>
          <w:sz w:val="24"/>
          <w:szCs w:val="24"/>
        </w:rPr>
      </w:pPr>
      <w:r w:rsidRPr="003D26CA">
        <w:rPr>
          <w:b/>
          <w:sz w:val="24"/>
          <w:szCs w:val="24"/>
        </w:rPr>
        <w:t>Actions</w:t>
      </w:r>
    </w:p>
    <w:p w:rsidR="00583DCD" w:rsidRPr="003D26CA" w:rsidRDefault="00583DCD" w:rsidP="00583DCD">
      <w:pPr>
        <w:jc w:val="both"/>
        <w:rPr>
          <w:sz w:val="24"/>
          <w:szCs w:val="24"/>
        </w:rPr>
      </w:pPr>
      <w:r w:rsidRPr="003D26CA">
        <w:rPr>
          <w:sz w:val="24"/>
          <w:szCs w:val="24"/>
        </w:rPr>
        <w:t xml:space="preserve">The ACTF has identified three sets of recommendations – on incentivizing corporate anti-corruption programs, </w:t>
      </w:r>
      <w:r w:rsidR="00BB1CC2" w:rsidRPr="003D26CA">
        <w:rPr>
          <w:sz w:val="24"/>
          <w:szCs w:val="24"/>
        </w:rPr>
        <w:t xml:space="preserve">e-procurement, </w:t>
      </w:r>
      <w:r w:rsidRPr="003D26CA">
        <w:rPr>
          <w:sz w:val="24"/>
          <w:szCs w:val="24"/>
        </w:rPr>
        <w:t xml:space="preserve">and creating government </w:t>
      </w:r>
      <w:r w:rsidR="001153ED">
        <w:rPr>
          <w:sz w:val="24"/>
          <w:szCs w:val="24"/>
        </w:rPr>
        <w:t>h</w:t>
      </w:r>
      <w:r w:rsidR="001153ED" w:rsidRPr="003D26CA">
        <w:rPr>
          <w:sz w:val="24"/>
          <w:szCs w:val="24"/>
        </w:rPr>
        <w:t>igh</w:t>
      </w:r>
      <w:r w:rsidR="001153ED">
        <w:rPr>
          <w:sz w:val="24"/>
          <w:szCs w:val="24"/>
        </w:rPr>
        <w:t>-l</w:t>
      </w:r>
      <w:r w:rsidR="001153ED" w:rsidRPr="003D26CA">
        <w:rPr>
          <w:sz w:val="24"/>
          <w:szCs w:val="24"/>
        </w:rPr>
        <w:t xml:space="preserve">evel </w:t>
      </w:r>
      <w:r w:rsidR="001153ED">
        <w:rPr>
          <w:sz w:val="24"/>
          <w:szCs w:val="24"/>
        </w:rPr>
        <w:t>r</w:t>
      </w:r>
      <w:r w:rsidR="001153ED" w:rsidRPr="003D26CA">
        <w:rPr>
          <w:sz w:val="24"/>
          <w:szCs w:val="24"/>
        </w:rPr>
        <w:t xml:space="preserve">eporting </w:t>
      </w:r>
      <w:r w:rsidR="001153ED">
        <w:rPr>
          <w:sz w:val="24"/>
          <w:szCs w:val="24"/>
        </w:rPr>
        <w:t>m</w:t>
      </w:r>
      <w:r w:rsidR="001153ED" w:rsidRPr="003D26CA">
        <w:rPr>
          <w:sz w:val="24"/>
          <w:szCs w:val="24"/>
        </w:rPr>
        <w:t xml:space="preserve">echanisms </w:t>
      </w:r>
      <w:r w:rsidRPr="003D26CA">
        <w:rPr>
          <w:sz w:val="24"/>
          <w:szCs w:val="24"/>
        </w:rPr>
        <w:t>(HLRMs)</w:t>
      </w:r>
      <w:r w:rsidR="001153ED">
        <w:rPr>
          <w:sz w:val="24"/>
          <w:szCs w:val="24"/>
        </w:rPr>
        <w:t>,</w:t>
      </w:r>
      <w:r w:rsidR="00BB1CC2" w:rsidRPr="003D26CA">
        <w:rPr>
          <w:sz w:val="24"/>
          <w:szCs w:val="24"/>
        </w:rPr>
        <w:t>which enable</w:t>
      </w:r>
      <w:r w:rsidRPr="003D26CA">
        <w:rPr>
          <w:sz w:val="24"/>
          <w:szCs w:val="24"/>
        </w:rPr>
        <w:t xml:space="preserve"> potential issues to be addressed effectively. </w:t>
      </w:r>
    </w:p>
    <w:p w:rsidR="000249A3" w:rsidRPr="003D26CA" w:rsidRDefault="00AF29AE" w:rsidP="000249A3">
      <w:pPr>
        <w:jc w:val="both"/>
        <w:rPr>
          <w:sz w:val="24"/>
          <w:szCs w:val="24"/>
        </w:rPr>
      </w:pPr>
      <w:r w:rsidRPr="003D26CA">
        <w:rPr>
          <w:sz w:val="24"/>
          <w:szCs w:val="24"/>
        </w:rPr>
        <w:t>First of all</w:t>
      </w:r>
      <w:r w:rsidR="000249A3" w:rsidRPr="003D26CA">
        <w:rPr>
          <w:sz w:val="24"/>
          <w:szCs w:val="24"/>
        </w:rPr>
        <w:t xml:space="preserve">, </w:t>
      </w:r>
      <w:r w:rsidR="007F6288" w:rsidRPr="003D26CA">
        <w:rPr>
          <w:sz w:val="24"/>
          <w:szCs w:val="24"/>
        </w:rPr>
        <w:t>there is a need for governments to have in place appropriate legislation requiring companies to adopt and implement an anti-bribery and corruption policy supported by an appropriate compliance program. G</w:t>
      </w:r>
      <w:r w:rsidR="000249A3" w:rsidRPr="003D26CA">
        <w:rPr>
          <w:sz w:val="24"/>
          <w:szCs w:val="24"/>
        </w:rPr>
        <w:t>overnments can actively encourage the business community to develop and maintain effective corporate integrity policies and cultures. Those companies bidding for publicly significant procurement projects that have appropriate anti-corruption compliance programs should be incentivized</w:t>
      </w:r>
      <w:r w:rsidR="008909A7" w:rsidRPr="003D26CA">
        <w:rPr>
          <w:sz w:val="24"/>
          <w:szCs w:val="24"/>
        </w:rPr>
        <w:t xml:space="preserve"> –</w:t>
      </w:r>
      <w:r w:rsidR="000249A3" w:rsidRPr="003D26CA">
        <w:rPr>
          <w:sz w:val="24"/>
          <w:szCs w:val="24"/>
        </w:rPr>
        <w:t>for example</w:t>
      </w:r>
      <w:r w:rsidR="008909A7" w:rsidRPr="003D26CA">
        <w:rPr>
          <w:sz w:val="24"/>
          <w:szCs w:val="24"/>
        </w:rPr>
        <w:t>,</w:t>
      </w:r>
      <w:r w:rsidR="000249A3" w:rsidRPr="003D26CA">
        <w:rPr>
          <w:sz w:val="24"/>
          <w:szCs w:val="24"/>
        </w:rPr>
        <w:t xml:space="preserve"> through rules that allow the presence of a corporate anti-corruption policy to </w:t>
      </w:r>
      <w:r w:rsidR="000249A3" w:rsidRPr="003D26CA">
        <w:rPr>
          <w:sz w:val="24"/>
          <w:szCs w:val="24"/>
        </w:rPr>
        <w:lastRenderedPageBreak/>
        <w:t xml:space="preserve">mitigate penalties in the event </w:t>
      </w:r>
      <w:r w:rsidR="008909A7" w:rsidRPr="003D26CA">
        <w:rPr>
          <w:sz w:val="24"/>
          <w:szCs w:val="24"/>
        </w:rPr>
        <w:t xml:space="preserve">that </w:t>
      </w:r>
      <w:r w:rsidR="000249A3" w:rsidRPr="003D26CA">
        <w:rPr>
          <w:sz w:val="24"/>
          <w:szCs w:val="24"/>
        </w:rPr>
        <w:t>a compliance issue arises with respect to that company.</w:t>
      </w:r>
      <w:r w:rsidR="00456DC4">
        <w:rPr>
          <w:sz w:val="24"/>
          <w:szCs w:val="24"/>
        </w:rPr>
        <w:t xml:space="preserve"> </w:t>
      </w:r>
      <w:r w:rsidR="00BA02F6" w:rsidRPr="003D26CA">
        <w:rPr>
          <w:sz w:val="24"/>
          <w:szCs w:val="24"/>
        </w:rPr>
        <w:t>Governments should also collect and disclose the identity and beneficial ownership of all bidders, as recommended in the World Bank’s recently published new procurement framework.</w:t>
      </w:r>
      <w:r w:rsidR="00BA02F6" w:rsidRPr="00964F0A">
        <w:rPr>
          <w:rStyle w:val="FootnoteReference"/>
          <w:sz w:val="24"/>
          <w:szCs w:val="24"/>
          <w:vertAlign w:val="superscript"/>
        </w:rPr>
        <w:footnoteReference w:id="12"/>
      </w:r>
    </w:p>
    <w:p w:rsidR="000249A3" w:rsidRPr="003D26CA" w:rsidRDefault="000F084B" w:rsidP="00B54D74">
      <w:pPr>
        <w:spacing w:after="120"/>
        <w:jc w:val="both"/>
        <w:rPr>
          <w:sz w:val="24"/>
          <w:szCs w:val="24"/>
        </w:rPr>
      </w:pPr>
      <w:r>
        <w:rPr>
          <w:sz w:val="24"/>
          <w:szCs w:val="24"/>
        </w:rPr>
        <w:t xml:space="preserve">A close collaboration with the </w:t>
      </w:r>
      <w:r w:rsidR="000249A3" w:rsidRPr="003D26CA">
        <w:rPr>
          <w:sz w:val="24"/>
          <w:szCs w:val="24"/>
        </w:rPr>
        <w:t>G20 ACWG to develop guidance and models to incentivize effective anti-corruption compliance programs</w:t>
      </w:r>
      <w:r>
        <w:rPr>
          <w:sz w:val="24"/>
          <w:szCs w:val="24"/>
        </w:rPr>
        <w:t xml:space="preserve"> is needed.</w:t>
      </w:r>
      <w:r w:rsidR="000249A3" w:rsidRPr="003D26CA">
        <w:rPr>
          <w:sz w:val="24"/>
          <w:szCs w:val="24"/>
        </w:rPr>
        <w:t xml:space="preserve"> G20 members should adopt measures that make the presence of robust programs a condition to access flexible debarment or deferred prosecution arrangements in cases of wrongdoing, or a condition to receive trade promotion and economic diplomacy services to bid on foreign projects.</w:t>
      </w:r>
    </w:p>
    <w:p w:rsidR="000249A3" w:rsidRPr="003D26CA" w:rsidRDefault="000249A3" w:rsidP="000249A3">
      <w:pPr>
        <w:spacing w:after="120"/>
        <w:jc w:val="both"/>
        <w:rPr>
          <w:sz w:val="24"/>
          <w:szCs w:val="24"/>
        </w:rPr>
      </w:pPr>
      <w:r w:rsidRPr="003D26CA">
        <w:rPr>
          <w:sz w:val="24"/>
          <w:szCs w:val="24"/>
        </w:rPr>
        <w:t>Secondly, new e-procurement systems made possible by advances in technology can add transparency, control</w:t>
      </w:r>
      <w:r w:rsidR="008909A7" w:rsidRPr="003D26CA">
        <w:rPr>
          <w:sz w:val="24"/>
          <w:szCs w:val="24"/>
        </w:rPr>
        <w:t>,</w:t>
      </w:r>
      <w:r w:rsidRPr="003D26CA">
        <w:rPr>
          <w:sz w:val="24"/>
          <w:szCs w:val="24"/>
        </w:rPr>
        <w:t xml:space="preserve"> and accountability, thereby reducing corruption. At the same time, these systems can reduce the time required for procurement activities and increase the volume of opportunities to bid.</w:t>
      </w:r>
      <w:r w:rsidR="000F084B">
        <w:rPr>
          <w:sz w:val="24"/>
          <w:szCs w:val="24"/>
        </w:rPr>
        <w:t xml:space="preserve"> </w:t>
      </w:r>
      <w:r w:rsidRPr="003D26CA">
        <w:rPr>
          <w:sz w:val="24"/>
          <w:szCs w:val="24"/>
        </w:rPr>
        <w:t>As new systems are developed, they can incorporate other anti-corruption best practices, such as those recommended by the B20.</w:t>
      </w:r>
    </w:p>
    <w:p w:rsidR="000249A3" w:rsidRPr="003D26CA" w:rsidRDefault="000F084B" w:rsidP="000249A3">
      <w:pPr>
        <w:jc w:val="both"/>
        <w:rPr>
          <w:sz w:val="24"/>
          <w:szCs w:val="24"/>
        </w:rPr>
      </w:pPr>
      <w:r>
        <w:rPr>
          <w:sz w:val="24"/>
          <w:szCs w:val="24"/>
        </w:rPr>
        <w:t xml:space="preserve">For further enhancement of the public procurement </w:t>
      </w:r>
      <w:r w:rsidR="00165E08">
        <w:rPr>
          <w:sz w:val="24"/>
          <w:szCs w:val="24"/>
        </w:rPr>
        <w:t>transparency,</w:t>
      </w:r>
      <w:r>
        <w:rPr>
          <w:sz w:val="24"/>
          <w:szCs w:val="24"/>
        </w:rPr>
        <w:t xml:space="preserve"> </w:t>
      </w:r>
      <w:r w:rsidR="00165E08">
        <w:rPr>
          <w:sz w:val="24"/>
          <w:szCs w:val="24"/>
        </w:rPr>
        <w:t>developing</w:t>
      </w:r>
      <w:r w:rsidR="00165E08" w:rsidRPr="003D26CA">
        <w:rPr>
          <w:sz w:val="24"/>
          <w:szCs w:val="24"/>
        </w:rPr>
        <w:t xml:space="preserve"> </w:t>
      </w:r>
      <w:r w:rsidR="000249A3" w:rsidRPr="003D26CA">
        <w:rPr>
          <w:sz w:val="24"/>
          <w:szCs w:val="24"/>
        </w:rPr>
        <w:t>and encour</w:t>
      </w:r>
      <w:r w:rsidR="00165E08">
        <w:rPr>
          <w:sz w:val="24"/>
          <w:szCs w:val="24"/>
        </w:rPr>
        <w:t>ing</w:t>
      </w:r>
      <w:r w:rsidR="000249A3" w:rsidRPr="003D26CA">
        <w:rPr>
          <w:sz w:val="24"/>
          <w:szCs w:val="24"/>
        </w:rPr>
        <w:t xml:space="preserve"> the implementation</w:t>
      </w:r>
      <w:r w:rsidR="0023717E" w:rsidRPr="003D26CA">
        <w:rPr>
          <w:sz w:val="24"/>
          <w:szCs w:val="24"/>
        </w:rPr>
        <w:t xml:space="preserve"> of e-procurement systems</w:t>
      </w:r>
      <w:r w:rsidR="000249A3" w:rsidRPr="003D26CA">
        <w:rPr>
          <w:sz w:val="24"/>
          <w:szCs w:val="24"/>
        </w:rPr>
        <w:t xml:space="preserve"> by G20 members</w:t>
      </w:r>
      <w:r w:rsidR="006D60FB">
        <w:rPr>
          <w:sz w:val="24"/>
          <w:szCs w:val="24"/>
        </w:rPr>
        <w:t xml:space="preserve"> are necessary. These systems will include</w:t>
      </w:r>
      <w:r w:rsidR="000249A3" w:rsidRPr="003D26CA">
        <w:rPr>
          <w:sz w:val="24"/>
          <w:szCs w:val="24"/>
        </w:rPr>
        <w:t xml:space="preserve"> </w:t>
      </w:r>
      <w:r w:rsidR="0023717E" w:rsidRPr="003D26CA">
        <w:rPr>
          <w:sz w:val="24"/>
          <w:szCs w:val="24"/>
        </w:rPr>
        <w:t>the creation of centralized and</w:t>
      </w:r>
      <w:r w:rsidR="000249A3" w:rsidRPr="003D26CA">
        <w:rPr>
          <w:sz w:val="24"/>
          <w:szCs w:val="24"/>
        </w:rPr>
        <w:t xml:space="preserve"> comprehensive e-procurement agencies, publishing key procurement information electronically, building monitoring and oversight into the systems, and adopting all-electronic invoicing and payment methods.</w:t>
      </w:r>
    </w:p>
    <w:p w:rsidR="000249A3" w:rsidRPr="003D26CA" w:rsidRDefault="000249A3" w:rsidP="000249A3">
      <w:pPr>
        <w:jc w:val="both"/>
        <w:rPr>
          <w:sz w:val="24"/>
          <w:szCs w:val="24"/>
        </w:rPr>
      </w:pPr>
      <w:r w:rsidRPr="003D26CA">
        <w:rPr>
          <w:sz w:val="24"/>
          <w:szCs w:val="24"/>
        </w:rPr>
        <w:t xml:space="preserve">Thirdly, following a recommendation made by the </w:t>
      </w:r>
      <w:r w:rsidR="0023717E" w:rsidRPr="003D26CA">
        <w:rPr>
          <w:sz w:val="24"/>
          <w:szCs w:val="24"/>
        </w:rPr>
        <w:t>B20 Task Force on Improving Transparency and Anti-Corruption (June 2012, Mexico)</w:t>
      </w:r>
      <w:r w:rsidRPr="003D26CA">
        <w:rPr>
          <w:sz w:val="24"/>
          <w:szCs w:val="24"/>
        </w:rPr>
        <w:t>,</w:t>
      </w:r>
      <w:r w:rsidRPr="00964F0A">
        <w:rPr>
          <w:rStyle w:val="FootnoteReference"/>
          <w:sz w:val="24"/>
          <w:szCs w:val="24"/>
          <w:vertAlign w:val="superscript"/>
        </w:rPr>
        <w:footnoteReference w:id="13"/>
      </w:r>
      <w:r w:rsidRPr="003D26CA">
        <w:rPr>
          <w:sz w:val="24"/>
          <w:szCs w:val="24"/>
        </w:rPr>
        <w:t xml:space="preserve">there have been </w:t>
      </w:r>
      <w:r w:rsidR="00DC2CD5" w:rsidRPr="003D26CA">
        <w:rPr>
          <w:sz w:val="24"/>
          <w:szCs w:val="24"/>
        </w:rPr>
        <w:t>continuing</w:t>
      </w:r>
      <w:r w:rsidRPr="003D26CA">
        <w:rPr>
          <w:sz w:val="24"/>
          <w:szCs w:val="24"/>
        </w:rPr>
        <w:t>efforts to introduce the use of HLRMs in public procurement. The HLRM concept was developed by the Basel Institute on Governance and the OECD,</w:t>
      </w:r>
      <w:r w:rsidRPr="00964F0A">
        <w:rPr>
          <w:rStyle w:val="FootnoteReference"/>
          <w:sz w:val="24"/>
          <w:szCs w:val="24"/>
          <w:vertAlign w:val="superscript"/>
        </w:rPr>
        <w:footnoteReference w:id="14"/>
      </w:r>
      <w:r w:rsidRPr="003D26CA">
        <w:rPr>
          <w:sz w:val="24"/>
          <w:szCs w:val="24"/>
        </w:rPr>
        <w:t xml:space="preserve"> in conjunction with a number of companies from the energy and transport sectors. Colombia introduced anHLRM in 2013 and Ukraine also has one in place. Panama and Peru have both expressed interest and are in the process of evaluating different options for establishing HLRMs. The province of Quebec in Canada has a similar mechanism in place and there are studies underway to consider the feasibility of HLRMs for use by major metropolitan areas in other countries.</w:t>
      </w:r>
    </w:p>
    <w:p w:rsidR="000249A3" w:rsidRPr="003D26CA" w:rsidRDefault="00312D11" w:rsidP="000249A3">
      <w:pPr>
        <w:jc w:val="both"/>
        <w:rPr>
          <w:sz w:val="24"/>
          <w:szCs w:val="24"/>
        </w:rPr>
      </w:pPr>
      <w:r w:rsidRPr="00AD75C7">
        <w:rPr>
          <w:sz w:val="24"/>
          <w:szCs w:val="24"/>
        </w:rPr>
        <w:lastRenderedPageBreak/>
        <w:t>Therefore, continuing</w:t>
      </w:r>
      <w:r w:rsidR="000249A3" w:rsidRPr="003D26CA">
        <w:rPr>
          <w:sz w:val="24"/>
          <w:szCs w:val="24"/>
        </w:rPr>
        <w:t xml:space="preserve"> to develop the concept of HLRMs and promote </w:t>
      </w:r>
      <w:r>
        <w:rPr>
          <w:sz w:val="24"/>
          <w:szCs w:val="24"/>
        </w:rPr>
        <w:t xml:space="preserve">thereof </w:t>
      </w:r>
      <w:r w:rsidR="000249A3" w:rsidRPr="003D26CA">
        <w:rPr>
          <w:sz w:val="24"/>
          <w:szCs w:val="24"/>
        </w:rPr>
        <w:t xml:space="preserve">among G20 countries </w:t>
      </w:r>
      <w:r>
        <w:rPr>
          <w:sz w:val="24"/>
          <w:szCs w:val="24"/>
        </w:rPr>
        <w:t xml:space="preserve">is </w:t>
      </w:r>
      <w:r w:rsidR="007F5FD7">
        <w:rPr>
          <w:sz w:val="24"/>
          <w:szCs w:val="24"/>
        </w:rPr>
        <w:t>is</w:t>
      </w:r>
      <w:r w:rsidR="00D3153B">
        <w:rPr>
          <w:sz w:val="24"/>
          <w:szCs w:val="24"/>
        </w:rPr>
        <w:t xml:space="preserve"> </w:t>
      </w:r>
      <w:r w:rsidR="007F5FD7">
        <w:rPr>
          <w:sz w:val="24"/>
          <w:szCs w:val="24"/>
        </w:rPr>
        <w:t xml:space="preserve">crucial in complementing the efforts to achieve integrity in public procurement. </w:t>
      </w:r>
    </w:p>
    <w:p w:rsidR="007E3DB7" w:rsidRPr="003D26CA" w:rsidRDefault="007E3DB7" w:rsidP="00120F36">
      <w:pPr>
        <w:spacing w:after="120"/>
        <w:rPr>
          <w:b/>
          <w:sz w:val="24"/>
          <w:szCs w:val="24"/>
        </w:rPr>
      </w:pPr>
      <w:r w:rsidRPr="003D26CA">
        <w:rPr>
          <w:b/>
          <w:sz w:val="24"/>
          <w:szCs w:val="24"/>
        </w:rPr>
        <w:t>Value</w:t>
      </w:r>
    </w:p>
    <w:p w:rsidR="0059484E" w:rsidRPr="003D26CA" w:rsidRDefault="0059484E" w:rsidP="00C1728A">
      <w:pPr>
        <w:spacing w:after="120"/>
        <w:jc w:val="both"/>
        <w:rPr>
          <w:sz w:val="24"/>
          <w:szCs w:val="24"/>
        </w:rPr>
      </w:pPr>
      <w:r w:rsidRPr="003D26CA">
        <w:rPr>
          <w:sz w:val="24"/>
          <w:szCs w:val="24"/>
        </w:rPr>
        <w:t>Effective anti-corruption compliance programs offer several key benefits:</w:t>
      </w:r>
      <w:r w:rsidR="00312D11">
        <w:rPr>
          <w:sz w:val="24"/>
          <w:szCs w:val="24"/>
        </w:rPr>
        <w:t xml:space="preserve"> </w:t>
      </w:r>
      <w:r w:rsidRPr="003D26CA">
        <w:rPr>
          <w:sz w:val="24"/>
          <w:szCs w:val="24"/>
        </w:rPr>
        <w:t>increasing the efficiency of procurement processes; increasing participation and competition in tender processes, delivering better value for money; advancing the selection of appropriate service providers, improving the use of public funds; and rewarding qualified contractors. In addition, such compliance programs can mitigate the adverse impacts of corruption on public projects, while improving the investment climate and potentially having a positive impact on credit ratings.</w:t>
      </w:r>
    </w:p>
    <w:p w:rsidR="0059484E" w:rsidRPr="003D26CA" w:rsidRDefault="0059484E" w:rsidP="00C1728A">
      <w:pPr>
        <w:spacing w:after="120"/>
        <w:jc w:val="both"/>
        <w:rPr>
          <w:sz w:val="24"/>
          <w:szCs w:val="24"/>
        </w:rPr>
      </w:pPr>
      <w:r w:rsidRPr="003D26CA">
        <w:rPr>
          <w:sz w:val="24"/>
          <w:szCs w:val="24"/>
        </w:rPr>
        <w:t>Robust e-procurement systems facilitate an auditable record of procurement activities which can generate cost savings, raise public trust, and reduce the risk of corruption and bribery. They may also lead to increased competition for public procurement and reduce procurement cycle time.</w:t>
      </w:r>
    </w:p>
    <w:p w:rsidR="00627EBA" w:rsidRPr="003D26CA" w:rsidRDefault="0059484E" w:rsidP="00AE57FA">
      <w:pPr>
        <w:jc w:val="both"/>
        <w:rPr>
          <w:sz w:val="24"/>
          <w:szCs w:val="24"/>
        </w:rPr>
      </w:pPr>
      <w:r w:rsidRPr="003D26CA">
        <w:rPr>
          <w:sz w:val="24"/>
          <w:szCs w:val="24"/>
        </w:rPr>
        <w:t xml:space="preserve">According to the </w:t>
      </w:r>
      <w:r w:rsidR="006003AD" w:rsidRPr="003D26CA">
        <w:rPr>
          <w:sz w:val="24"/>
          <w:szCs w:val="24"/>
        </w:rPr>
        <w:t xml:space="preserve">HLRM </w:t>
      </w:r>
      <w:r w:rsidRPr="003D26CA">
        <w:rPr>
          <w:sz w:val="24"/>
          <w:szCs w:val="24"/>
        </w:rPr>
        <w:t>concept brief</w:t>
      </w:r>
      <w:r w:rsidR="006003AD" w:rsidRPr="003D26CA">
        <w:rPr>
          <w:sz w:val="24"/>
          <w:szCs w:val="24"/>
        </w:rPr>
        <w:t>, published by the Basel Institute on Governance/OECD in April 2013</w:t>
      </w:r>
      <w:r w:rsidR="00E22E7A" w:rsidRPr="003D26CA">
        <w:rPr>
          <w:sz w:val="24"/>
          <w:szCs w:val="24"/>
        </w:rPr>
        <w:t xml:space="preserve">, </w:t>
      </w:r>
      <w:r w:rsidRPr="003D26CA">
        <w:rPr>
          <w:sz w:val="24"/>
          <w:szCs w:val="24"/>
        </w:rPr>
        <w:t>HLRMs offer a prevention-oriented approach to address demand-side issues</w:t>
      </w:r>
      <w:r w:rsidR="007D5E1D" w:rsidRPr="003D26CA">
        <w:rPr>
          <w:sz w:val="24"/>
          <w:szCs w:val="24"/>
        </w:rPr>
        <w:t>; they</w:t>
      </w:r>
      <w:r w:rsidRPr="003D26CA">
        <w:rPr>
          <w:sz w:val="24"/>
          <w:szCs w:val="24"/>
        </w:rPr>
        <w:t xml:space="preserve"> aim to stop solicitation promptly and without prolonged delays to the procurement process. By effectively reducing the risk of bribery, HLRMs aim to increase the integrity of specific processes and interactions in the short</w:t>
      </w:r>
      <w:r w:rsidR="009B40B1" w:rsidRPr="003D26CA">
        <w:rPr>
          <w:sz w:val="24"/>
          <w:szCs w:val="24"/>
        </w:rPr>
        <w:t>-</w:t>
      </w:r>
      <w:r w:rsidRPr="003D26CA">
        <w:rPr>
          <w:sz w:val="24"/>
          <w:szCs w:val="24"/>
        </w:rPr>
        <w:t>term</w:t>
      </w:r>
      <w:r w:rsidR="007D5E1D" w:rsidRPr="003D26CA">
        <w:rPr>
          <w:sz w:val="24"/>
          <w:szCs w:val="24"/>
        </w:rPr>
        <w:t xml:space="preserve"> –</w:t>
      </w:r>
      <w:r w:rsidRPr="003D26CA">
        <w:rPr>
          <w:sz w:val="24"/>
          <w:szCs w:val="24"/>
        </w:rPr>
        <w:t>and of the overall public service in the long</w:t>
      </w:r>
      <w:r w:rsidR="009B40B1" w:rsidRPr="003D26CA">
        <w:rPr>
          <w:sz w:val="24"/>
          <w:szCs w:val="24"/>
        </w:rPr>
        <w:t>-</w:t>
      </w:r>
      <w:r w:rsidRPr="003D26CA">
        <w:rPr>
          <w:sz w:val="24"/>
          <w:szCs w:val="24"/>
        </w:rPr>
        <w:t>term</w:t>
      </w:r>
      <w:r w:rsidR="007D5E1D" w:rsidRPr="003D26CA">
        <w:rPr>
          <w:sz w:val="24"/>
          <w:szCs w:val="24"/>
        </w:rPr>
        <w:t xml:space="preserve"> –</w:t>
      </w:r>
      <w:r w:rsidRPr="003D26CA">
        <w:rPr>
          <w:sz w:val="24"/>
          <w:szCs w:val="24"/>
        </w:rPr>
        <w:t xml:space="preserve"> thereby enhancing effectiveness and quality of public services for the benefit of economic growth and social development.</w:t>
      </w:r>
    </w:p>
    <w:p w:rsidR="00A10610" w:rsidRDefault="00FA6EF0" w:rsidP="00120F36">
      <w:pPr>
        <w:spacing w:after="240"/>
        <w:jc w:val="both"/>
        <w:rPr>
          <w:sz w:val="24"/>
          <w:szCs w:val="24"/>
        </w:rPr>
      </w:pPr>
      <w:r w:rsidRPr="003D26CA">
        <w:rPr>
          <w:sz w:val="24"/>
          <w:szCs w:val="24"/>
        </w:rPr>
        <w:t>Leading practice 6 describes the benefits of implementing an e-</w:t>
      </w:r>
      <w:r w:rsidR="007D5E1D" w:rsidRPr="003D26CA">
        <w:rPr>
          <w:sz w:val="24"/>
          <w:szCs w:val="24"/>
        </w:rPr>
        <w:t xml:space="preserve">government procurement initiative </w:t>
      </w:r>
      <w:r w:rsidRPr="003D26CA">
        <w:rPr>
          <w:sz w:val="24"/>
          <w:szCs w:val="24"/>
        </w:rPr>
        <w:t>in India</w:t>
      </w:r>
      <w:r w:rsidR="007111FC" w:rsidRPr="003D26CA">
        <w:rPr>
          <w:sz w:val="24"/>
          <w:szCs w:val="24"/>
        </w:rPr>
        <w:t>.</w:t>
      </w:r>
    </w:p>
    <w:p w:rsidR="00C10853" w:rsidRPr="003D26CA" w:rsidRDefault="00C10853" w:rsidP="00120F36">
      <w:pPr>
        <w:spacing w:after="240"/>
        <w:jc w:val="both"/>
        <w:rPr>
          <w:sz w:val="24"/>
          <w:szCs w:val="24"/>
        </w:rPr>
      </w:pPr>
    </w:p>
    <w:tbl>
      <w:tblPr>
        <w:tblStyle w:val="LightList-Accent5"/>
        <w:tblW w:w="8640" w:type="dxa"/>
        <w:tblInd w:w="108" w:type="dxa"/>
        <w:tblLook w:val="04A0" w:firstRow="1" w:lastRow="0" w:firstColumn="1" w:lastColumn="0" w:noHBand="0" w:noVBand="1"/>
      </w:tblPr>
      <w:tblGrid>
        <w:gridCol w:w="8640"/>
      </w:tblGrid>
      <w:tr w:rsidR="001D359C" w:rsidRPr="003D26CA" w:rsidTr="001D3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tcBorders>
              <w:bottom w:val="single" w:sz="8" w:space="0" w:color="4BACC6" w:themeColor="accent5"/>
            </w:tcBorders>
            <w:vAlign w:val="center"/>
          </w:tcPr>
          <w:p w:rsidR="001D359C" w:rsidRPr="003D26CA" w:rsidRDefault="001D359C">
            <w:pPr>
              <w:rPr>
                <w:sz w:val="24"/>
                <w:szCs w:val="24"/>
                <w:lang w:val="en-US"/>
              </w:rPr>
            </w:pPr>
            <w:r w:rsidRPr="003D26CA">
              <w:rPr>
                <w:sz w:val="24"/>
                <w:szCs w:val="24"/>
                <w:lang w:val="en-US"/>
              </w:rPr>
              <w:t xml:space="preserve">Leading </w:t>
            </w:r>
            <w:r w:rsidR="00A23C16" w:rsidRPr="003D26CA">
              <w:rPr>
                <w:sz w:val="24"/>
                <w:szCs w:val="24"/>
                <w:lang w:val="en-US"/>
              </w:rPr>
              <w:t xml:space="preserve">practice </w:t>
            </w:r>
            <w:r w:rsidRPr="003D26CA">
              <w:rPr>
                <w:sz w:val="24"/>
                <w:szCs w:val="24"/>
                <w:lang w:val="en-US"/>
              </w:rPr>
              <w:t>6: Indian e-Government Procurement</w:t>
            </w:r>
          </w:p>
        </w:tc>
      </w:tr>
      <w:tr w:rsidR="001D359C" w:rsidRPr="003D26CA" w:rsidTr="001D3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shd w:val="clear" w:color="auto" w:fill="auto"/>
          </w:tcPr>
          <w:p w:rsidR="001D359C" w:rsidRPr="003D26CA" w:rsidRDefault="001D359C" w:rsidP="00906D14">
            <w:pPr>
              <w:jc w:val="both"/>
              <w:rPr>
                <w:b w:val="0"/>
                <w:sz w:val="24"/>
                <w:szCs w:val="24"/>
                <w:lang w:val="en-US"/>
              </w:rPr>
            </w:pPr>
            <w:r w:rsidRPr="003D26CA">
              <w:rPr>
                <w:b w:val="0"/>
                <w:sz w:val="24"/>
                <w:szCs w:val="24"/>
                <w:lang w:val="en-US"/>
              </w:rPr>
              <w:t xml:space="preserve">India implemented an e-Government Procurement (e-GP) system in its State Government of Andhra Pradesh in 2003. By 2011, five state-level e-GP systems – State Government of Andhra Pradesh, State Government of Karnataka, State Government of Chhattisgarh, and the States of Tamilnadu and Orissa – had managed tenders with a total value in excess of $100 billion. </w:t>
            </w:r>
          </w:p>
          <w:p w:rsidR="001D359C" w:rsidRPr="003D26CA" w:rsidRDefault="001D359C" w:rsidP="00906D14">
            <w:pPr>
              <w:jc w:val="both"/>
              <w:rPr>
                <w:b w:val="0"/>
                <w:sz w:val="24"/>
                <w:szCs w:val="24"/>
                <w:lang w:val="en-US"/>
              </w:rPr>
            </w:pPr>
            <w:r w:rsidRPr="003D26CA">
              <w:rPr>
                <w:b w:val="0"/>
                <w:sz w:val="24"/>
                <w:szCs w:val="24"/>
                <w:lang w:val="en-US"/>
              </w:rPr>
              <w:t>Key benefits reported from these five e-GP implementations are as follows:</w:t>
            </w:r>
          </w:p>
          <w:p w:rsidR="001D359C" w:rsidRPr="003D26CA" w:rsidRDefault="001D359C" w:rsidP="00F17D81">
            <w:pPr>
              <w:pStyle w:val="ListParagraph"/>
              <w:numPr>
                <w:ilvl w:val="0"/>
                <w:numId w:val="35"/>
              </w:numPr>
              <w:jc w:val="both"/>
              <w:rPr>
                <w:b w:val="0"/>
                <w:sz w:val="24"/>
                <w:szCs w:val="24"/>
                <w:lang w:val="en-US"/>
              </w:rPr>
            </w:pPr>
            <w:r w:rsidRPr="003D26CA">
              <w:rPr>
                <w:b w:val="0"/>
                <w:sz w:val="24"/>
                <w:szCs w:val="24"/>
                <w:lang w:val="en-US"/>
              </w:rPr>
              <w:t>Increased number of bidders</w:t>
            </w:r>
          </w:p>
          <w:p w:rsidR="001D359C" w:rsidRPr="003D26CA" w:rsidRDefault="001D359C" w:rsidP="00F17D81">
            <w:pPr>
              <w:pStyle w:val="ListParagraph"/>
              <w:numPr>
                <w:ilvl w:val="0"/>
                <w:numId w:val="35"/>
              </w:numPr>
              <w:jc w:val="both"/>
              <w:rPr>
                <w:b w:val="0"/>
                <w:sz w:val="24"/>
                <w:szCs w:val="24"/>
                <w:lang w:val="en-US"/>
              </w:rPr>
            </w:pPr>
            <w:r w:rsidRPr="003D26CA">
              <w:rPr>
                <w:b w:val="0"/>
                <w:sz w:val="24"/>
                <w:szCs w:val="24"/>
                <w:lang w:val="en-US"/>
              </w:rPr>
              <w:t xml:space="preserve">Reduced </w:t>
            </w:r>
            <w:r w:rsidR="002B5C0B" w:rsidRPr="003D26CA">
              <w:rPr>
                <w:b w:val="0"/>
                <w:sz w:val="24"/>
                <w:szCs w:val="24"/>
                <w:lang w:val="en-US"/>
              </w:rPr>
              <w:t>tender-</w:t>
            </w:r>
            <w:r w:rsidRPr="003D26CA">
              <w:rPr>
                <w:b w:val="0"/>
                <w:sz w:val="24"/>
                <w:szCs w:val="24"/>
                <w:lang w:val="en-US"/>
              </w:rPr>
              <w:t>evaluation cycle</w:t>
            </w:r>
          </w:p>
          <w:p w:rsidR="001D359C" w:rsidRPr="003D26CA" w:rsidRDefault="001D359C" w:rsidP="00F17D81">
            <w:pPr>
              <w:pStyle w:val="ListParagraph"/>
              <w:numPr>
                <w:ilvl w:val="0"/>
                <w:numId w:val="35"/>
              </w:numPr>
              <w:jc w:val="both"/>
              <w:rPr>
                <w:b w:val="0"/>
                <w:sz w:val="24"/>
                <w:szCs w:val="24"/>
                <w:lang w:val="en-US"/>
              </w:rPr>
            </w:pPr>
            <w:r w:rsidRPr="003D26CA">
              <w:rPr>
                <w:b w:val="0"/>
                <w:sz w:val="24"/>
                <w:szCs w:val="24"/>
                <w:lang w:val="en-US"/>
              </w:rPr>
              <w:t>Elimination of cartels</w:t>
            </w:r>
          </w:p>
          <w:p w:rsidR="001D359C" w:rsidRPr="003D26CA" w:rsidRDefault="001D359C" w:rsidP="00F17D81">
            <w:pPr>
              <w:pStyle w:val="ListParagraph"/>
              <w:numPr>
                <w:ilvl w:val="0"/>
                <w:numId w:val="35"/>
              </w:numPr>
              <w:jc w:val="both"/>
              <w:rPr>
                <w:b w:val="0"/>
                <w:sz w:val="24"/>
                <w:szCs w:val="24"/>
                <w:lang w:val="en-US"/>
              </w:rPr>
            </w:pPr>
            <w:r w:rsidRPr="003D26CA">
              <w:rPr>
                <w:b w:val="0"/>
                <w:sz w:val="24"/>
                <w:szCs w:val="24"/>
                <w:lang w:val="en-US"/>
              </w:rPr>
              <w:t>Flexible access</w:t>
            </w:r>
          </w:p>
          <w:p w:rsidR="001D359C" w:rsidRPr="003D26CA" w:rsidRDefault="001D359C" w:rsidP="00F17D81">
            <w:pPr>
              <w:pStyle w:val="ListParagraph"/>
              <w:numPr>
                <w:ilvl w:val="0"/>
                <w:numId w:val="35"/>
              </w:numPr>
              <w:jc w:val="both"/>
              <w:rPr>
                <w:b w:val="0"/>
                <w:sz w:val="24"/>
                <w:szCs w:val="24"/>
                <w:lang w:val="en-US"/>
              </w:rPr>
            </w:pPr>
            <w:r w:rsidRPr="003D26CA">
              <w:rPr>
                <w:b w:val="0"/>
                <w:sz w:val="24"/>
                <w:szCs w:val="24"/>
                <w:lang w:val="en-US"/>
              </w:rPr>
              <w:t>Standardization of procurement procedures</w:t>
            </w:r>
          </w:p>
          <w:p w:rsidR="001D359C" w:rsidRPr="003D26CA" w:rsidRDefault="001D359C" w:rsidP="00F17D81">
            <w:pPr>
              <w:pStyle w:val="ListParagraph"/>
              <w:numPr>
                <w:ilvl w:val="0"/>
                <w:numId w:val="35"/>
              </w:numPr>
              <w:jc w:val="both"/>
              <w:rPr>
                <w:b w:val="0"/>
                <w:sz w:val="24"/>
                <w:szCs w:val="24"/>
                <w:lang w:val="en-US"/>
              </w:rPr>
            </w:pPr>
            <w:r w:rsidRPr="003D26CA">
              <w:rPr>
                <w:b w:val="0"/>
                <w:sz w:val="24"/>
                <w:szCs w:val="24"/>
                <w:lang w:val="en-US"/>
              </w:rPr>
              <w:t xml:space="preserve">Enhanced transparency </w:t>
            </w:r>
          </w:p>
          <w:p w:rsidR="001D359C" w:rsidRPr="003D26CA" w:rsidRDefault="001D359C" w:rsidP="00906D14">
            <w:pPr>
              <w:jc w:val="both"/>
              <w:rPr>
                <w:b w:val="0"/>
                <w:sz w:val="24"/>
                <w:szCs w:val="24"/>
                <w:lang w:val="en-US"/>
              </w:rPr>
            </w:pPr>
            <w:r w:rsidRPr="003D26CA">
              <w:rPr>
                <w:b w:val="0"/>
                <w:sz w:val="24"/>
                <w:szCs w:val="24"/>
                <w:lang w:val="en-US"/>
              </w:rPr>
              <w:lastRenderedPageBreak/>
              <w:t xml:space="preserve">The savings resulting from the implementation of e-GP </w:t>
            </w:r>
            <w:r w:rsidR="006003AD" w:rsidRPr="003D26CA">
              <w:rPr>
                <w:b w:val="0"/>
                <w:sz w:val="24"/>
                <w:szCs w:val="24"/>
                <w:lang w:val="en-US"/>
              </w:rPr>
              <w:t>are</w:t>
            </w:r>
            <w:r w:rsidRPr="003D26CA">
              <w:rPr>
                <w:b w:val="0"/>
                <w:sz w:val="24"/>
                <w:szCs w:val="24"/>
                <w:lang w:val="en-US"/>
              </w:rPr>
              <w:t>estimated to be around $3.5 billion out of $65 billion valued tenders.</w:t>
            </w:r>
          </w:p>
          <w:p w:rsidR="001F5CA8" w:rsidRDefault="001D359C" w:rsidP="00AD75C7">
            <w:pPr>
              <w:rPr>
                <w:b w:val="0"/>
                <w:bCs w:val="0"/>
                <w:sz w:val="24"/>
                <w:szCs w:val="24"/>
                <w:lang w:val="en-US"/>
              </w:rPr>
            </w:pPr>
            <w:r w:rsidRPr="003D26CA">
              <w:rPr>
                <w:b w:val="0"/>
                <w:sz w:val="24"/>
                <w:szCs w:val="24"/>
                <w:lang w:val="en-US"/>
              </w:rPr>
              <w:t xml:space="preserve">Source: Asian Development Bank </w:t>
            </w:r>
            <w:r w:rsidR="00CC75E9" w:rsidRPr="003D26CA">
              <w:rPr>
                <w:b w:val="0"/>
                <w:sz w:val="24"/>
                <w:szCs w:val="24"/>
                <w:lang w:val="en-US"/>
              </w:rPr>
              <w:t>–</w:t>
            </w:r>
            <w:r w:rsidRPr="003D26CA">
              <w:rPr>
                <w:b w:val="0"/>
                <w:sz w:val="24"/>
                <w:szCs w:val="24"/>
                <w:lang w:val="en-US"/>
              </w:rPr>
              <w:t xml:space="preserve"> India</w:t>
            </w:r>
            <w:r w:rsidR="008914B9">
              <w:rPr>
                <w:b w:val="0"/>
                <w:sz w:val="24"/>
                <w:szCs w:val="24"/>
                <w:lang w:val="en-US"/>
              </w:rPr>
              <w:t>,</w:t>
            </w:r>
            <w:r w:rsidRPr="003D26CA">
              <w:rPr>
                <w:b w:val="0"/>
                <w:sz w:val="24"/>
                <w:szCs w:val="24"/>
                <w:lang w:val="en-US"/>
              </w:rPr>
              <w:t>Case study on e-Government Procurement Development</w:t>
            </w:r>
          </w:p>
        </w:tc>
      </w:tr>
    </w:tbl>
    <w:p w:rsidR="00497B29" w:rsidRPr="003D26CA" w:rsidRDefault="00497B29" w:rsidP="00497B29">
      <w:pPr>
        <w:spacing w:after="240"/>
        <w:jc w:val="both"/>
        <w:rPr>
          <w:sz w:val="24"/>
          <w:szCs w:val="24"/>
        </w:rPr>
      </w:pPr>
      <w:r w:rsidRPr="003D26CA">
        <w:rPr>
          <w:sz w:val="24"/>
          <w:szCs w:val="24"/>
        </w:rPr>
        <w:lastRenderedPageBreak/>
        <w:t>Leading practice 7 describes recenttrends in anti-corruption self-disclosure and approaches to leniency.</w:t>
      </w:r>
    </w:p>
    <w:tbl>
      <w:tblPr>
        <w:tblStyle w:val="LightList-Accent5"/>
        <w:tblW w:w="8640" w:type="dxa"/>
        <w:tblInd w:w="108" w:type="dxa"/>
        <w:tblLook w:val="04A0" w:firstRow="1" w:lastRow="0" w:firstColumn="1" w:lastColumn="0" w:noHBand="0" w:noVBand="1"/>
      </w:tblPr>
      <w:tblGrid>
        <w:gridCol w:w="8640"/>
      </w:tblGrid>
      <w:tr w:rsidR="00497B29" w:rsidRPr="003D26CA" w:rsidTr="00902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tcBorders>
              <w:bottom w:val="single" w:sz="8" w:space="0" w:color="4BACC6" w:themeColor="accent5"/>
            </w:tcBorders>
            <w:vAlign w:val="center"/>
          </w:tcPr>
          <w:p w:rsidR="00497B29" w:rsidRPr="003D26CA" w:rsidRDefault="00497B29" w:rsidP="00497B29">
            <w:pPr>
              <w:rPr>
                <w:sz w:val="24"/>
                <w:szCs w:val="24"/>
                <w:lang w:val="en-US"/>
              </w:rPr>
            </w:pPr>
            <w:r w:rsidRPr="003D26CA">
              <w:rPr>
                <w:sz w:val="24"/>
                <w:szCs w:val="24"/>
                <w:lang w:val="en-US"/>
              </w:rPr>
              <w:t>Leading practice 7: Self-disclosure</w:t>
            </w:r>
          </w:p>
        </w:tc>
      </w:tr>
      <w:tr w:rsidR="00497B29" w:rsidRPr="003D26CA" w:rsidTr="00902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shd w:val="clear" w:color="auto" w:fill="auto"/>
          </w:tcPr>
          <w:p w:rsidR="00497B29" w:rsidRPr="003D26CA" w:rsidRDefault="00497B29" w:rsidP="00FF469F">
            <w:pPr>
              <w:jc w:val="both"/>
              <w:rPr>
                <w:b w:val="0"/>
                <w:sz w:val="24"/>
                <w:szCs w:val="24"/>
                <w:lang w:val="en-US"/>
              </w:rPr>
            </w:pPr>
            <w:r w:rsidRPr="003D26CA">
              <w:rPr>
                <w:b w:val="0"/>
                <w:sz w:val="24"/>
                <w:szCs w:val="24"/>
                <w:lang w:val="en-US"/>
              </w:rPr>
              <w:t>Over recent years there has been a growing trend among enforcement agencies and regulators to offer greater leniency to companies that volunteer information about potential anti-corruption violations and to quantify with greater transparency the benefits of self-disclosure. In a number of r</w:t>
            </w:r>
            <w:r w:rsidR="00560EC2" w:rsidRPr="003D26CA">
              <w:rPr>
                <w:b w:val="0"/>
                <w:sz w:val="24"/>
                <w:szCs w:val="24"/>
                <w:lang w:val="en-US"/>
              </w:rPr>
              <w:t xml:space="preserve">ecent </w:t>
            </w:r>
            <w:r w:rsidRPr="003D26CA">
              <w:rPr>
                <w:b w:val="0"/>
                <w:sz w:val="24"/>
                <w:szCs w:val="24"/>
                <w:lang w:val="en-US"/>
              </w:rPr>
              <w:t>F</w:t>
            </w:r>
            <w:r w:rsidR="00560EC2" w:rsidRPr="003D26CA">
              <w:rPr>
                <w:b w:val="0"/>
                <w:sz w:val="24"/>
                <w:szCs w:val="24"/>
                <w:lang w:val="en-US"/>
              </w:rPr>
              <w:t xml:space="preserve">oreign </w:t>
            </w:r>
            <w:r w:rsidRPr="003D26CA">
              <w:rPr>
                <w:b w:val="0"/>
                <w:sz w:val="24"/>
                <w:szCs w:val="24"/>
                <w:lang w:val="en-US"/>
              </w:rPr>
              <w:t>C</w:t>
            </w:r>
            <w:r w:rsidR="00560EC2" w:rsidRPr="003D26CA">
              <w:rPr>
                <w:b w:val="0"/>
                <w:sz w:val="24"/>
                <w:szCs w:val="24"/>
                <w:lang w:val="en-US"/>
              </w:rPr>
              <w:t xml:space="preserve">orrupt </w:t>
            </w:r>
            <w:r w:rsidRPr="003D26CA">
              <w:rPr>
                <w:b w:val="0"/>
                <w:sz w:val="24"/>
                <w:szCs w:val="24"/>
                <w:lang w:val="en-US"/>
              </w:rPr>
              <w:t>P</w:t>
            </w:r>
            <w:r w:rsidR="00560EC2" w:rsidRPr="003D26CA">
              <w:rPr>
                <w:b w:val="0"/>
                <w:sz w:val="24"/>
                <w:szCs w:val="24"/>
                <w:lang w:val="en-US"/>
              </w:rPr>
              <w:t xml:space="preserve">ractices </w:t>
            </w:r>
            <w:r w:rsidRPr="003D26CA">
              <w:rPr>
                <w:b w:val="0"/>
                <w:sz w:val="24"/>
                <w:szCs w:val="24"/>
                <w:lang w:val="en-US"/>
              </w:rPr>
              <w:t>A</w:t>
            </w:r>
            <w:r w:rsidR="00560EC2" w:rsidRPr="003D26CA">
              <w:rPr>
                <w:b w:val="0"/>
                <w:sz w:val="24"/>
                <w:szCs w:val="24"/>
                <w:lang w:val="en-US"/>
              </w:rPr>
              <w:t>ct enforcement matters</w:t>
            </w:r>
            <w:r w:rsidRPr="003D26CA">
              <w:rPr>
                <w:b w:val="0"/>
                <w:sz w:val="24"/>
                <w:szCs w:val="24"/>
                <w:lang w:val="en-US"/>
              </w:rPr>
              <w:t>, the U</w:t>
            </w:r>
            <w:r w:rsidR="00560EC2" w:rsidRPr="003D26CA">
              <w:rPr>
                <w:b w:val="0"/>
                <w:sz w:val="24"/>
                <w:szCs w:val="24"/>
                <w:lang w:val="en-US"/>
              </w:rPr>
              <w:t xml:space="preserve">nited </w:t>
            </w:r>
            <w:r w:rsidRPr="003D26CA">
              <w:rPr>
                <w:b w:val="0"/>
                <w:sz w:val="24"/>
                <w:szCs w:val="24"/>
                <w:lang w:val="en-US"/>
              </w:rPr>
              <w:t>S</w:t>
            </w:r>
            <w:r w:rsidR="00560EC2" w:rsidRPr="003D26CA">
              <w:rPr>
                <w:b w:val="0"/>
                <w:sz w:val="24"/>
                <w:szCs w:val="24"/>
                <w:lang w:val="en-US"/>
              </w:rPr>
              <w:t>tates Department of Justice</w:t>
            </w:r>
            <w:r w:rsidRPr="003D26CA">
              <w:rPr>
                <w:b w:val="0"/>
                <w:sz w:val="24"/>
                <w:szCs w:val="24"/>
                <w:lang w:val="en-US"/>
              </w:rPr>
              <w:t xml:space="preserve"> has specifically referred to the level of self-disclosure when explaining the calculation of the fine. This approach has been taken further by the Brazilian government, which implemented new anti-corruption legislation in 2014. The Brazilian Anti-Bribery Act includes strict penalties of up to 20% of the compan</w:t>
            </w:r>
            <w:r w:rsidR="00141D86" w:rsidRPr="003D26CA">
              <w:rPr>
                <w:b w:val="0"/>
                <w:sz w:val="24"/>
                <w:szCs w:val="24"/>
                <w:lang w:val="en-US"/>
              </w:rPr>
              <w:t>y’s annual gross revenues, but </w:t>
            </w:r>
            <w:r w:rsidRPr="003D26CA">
              <w:rPr>
                <w:b w:val="0"/>
                <w:sz w:val="24"/>
                <w:szCs w:val="24"/>
                <w:lang w:val="en-US"/>
              </w:rPr>
              <w:t xml:space="preserve">also provides for </w:t>
            </w:r>
            <w:r w:rsidR="00D16DE1" w:rsidRPr="003D26CA">
              <w:rPr>
                <w:b w:val="0"/>
                <w:sz w:val="24"/>
                <w:szCs w:val="24"/>
                <w:lang w:val="en-US"/>
              </w:rPr>
              <w:t xml:space="preserve">the possibility </w:t>
            </w:r>
            <w:r w:rsidR="008914B9">
              <w:rPr>
                <w:b w:val="0"/>
                <w:sz w:val="24"/>
                <w:szCs w:val="24"/>
                <w:lang w:val="en-US"/>
              </w:rPr>
              <w:t xml:space="preserve">of </w:t>
            </w:r>
            <w:r w:rsidR="00D16DE1" w:rsidRPr="003D26CA">
              <w:rPr>
                <w:b w:val="0"/>
                <w:sz w:val="24"/>
                <w:szCs w:val="24"/>
                <w:lang w:val="en-US"/>
              </w:rPr>
              <w:t>generous Leniency A</w:t>
            </w:r>
            <w:r w:rsidRPr="003D26CA">
              <w:rPr>
                <w:b w:val="0"/>
                <w:sz w:val="24"/>
                <w:szCs w:val="24"/>
                <w:lang w:val="en-US"/>
              </w:rPr>
              <w:t xml:space="preserve">greements, which can reduce fines by up to two-thirds. </w:t>
            </w:r>
          </w:p>
          <w:p w:rsidR="0047168D" w:rsidRPr="003D26CA" w:rsidRDefault="00497B29" w:rsidP="00FF469F">
            <w:pPr>
              <w:jc w:val="both"/>
              <w:rPr>
                <w:b w:val="0"/>
                <w:sz w:val="24"/>
                <w:szCs w:val="24"/>
                <w:lang w:val="en-US"/>
              </w:rPr>
            </w:pPr>
            <w:r w:rsidRPr="003D26CA">
              <w:rPr>
                <w:b w:val="0"/>
                <w:sz w:val="24"/>
                <w:szCs w:val="24"/>
                <w:lang w:val="en-US"/>
              </w:rPr>
              <w:t xml:space="preserve">A recent paper by the WEFGlobal Agenda Council on </w:t>
            </w:r>
            <w:r w:rsidR="003A7DBB">
              <w:rPr>
                <w:b w:val="0"/>
                <w:sz w:val="24"/>
                <w:szCs w:val="24"/>
                <w:lang w:val="en-US"/>
              </w:rPr>
              <w:t xml:space="preserve">Transparency and </w:t>
            </w:r>
            <w:r w:rsidRPr="003D26CA">
              <w:rPr>
                <w:b w:val="0"/>
                <w:sz w:val="24"/>
                <w:szCs w:val="24"/>
                <w:lang w:val="en-US"/>
              </w:rPr>
              <w:t>Anti</w:t>
            </w:r>
            <w:r w:rsidR="00141D86" w:rsidRPr="003D26CA">
              <w:rPr>
                <w:b w:val="0"/>
                <w:sz w:val="24"/>
                <w:szCs w:val="24"/>
                <w:lang w:val="en-US"/>
              </w:rPr>
              <w:t>-C</w:t>
            </w:r>
            <w:r w:rsidRPr="003D26CA">
              <w:rPr>
                <w:b w:val="0"/>
                <w:sz w:val="24"/>
                <w:szCs w:val="24"/>
                <w:lang w:val="en-US"/>
              </w:rPr>
              <w:t xml:space="preserve">orruption Working Group on Voluntary </w:t>
            </w:r>
            <w:r w:rsidR="00560EC2" w:rsidRPr="003D26CA">
              <w:rPr>
                <w:b w:val="0"/>
                <w:sz w:val="24"/>
                <w:szCs w:val="24"/>
                <w:lang w:val="en-US"/>
              </w:rPr>
              <w:t xml:space="preserve">Self-Disclosure </w:t>
            </w:r>
            <w:r w:rsidRPr="003D26CA">
              <w:rPr>
                <w:b w:val="0"/>
                <w:sz w:val="24"/>
                <w:szCs w:val="24"/>
                <w:lang w:val="en-US"/>
              </w:rPr>
              <w:t>provides an overview of G20/B20 recommendations on self-repor</w:t>
            </w:r>
            <w:r w:rsidR="00560EC2" w:rsidRPr="003D26CA">
              <w:rPr>
                <w:b w:val="0"/>
                <w:sz w:val="24"/>
                <w:szCs w:val="24"/>
                <w:lang w:val="en-US"/>
              </w:rPr>
              <w:t>ting, including greater harmoniz</w:t>
            </w:r>
            <w:r w:rsidRPr="003D26CA">
              <w:rPr>
                <w:b w:val="0"/>
                <w:sz w:val="24"/>
                <w:szCs w:val="24"/>
                <w:lang w:val="en-US"/>
              </w:rPr>
              <w:t>ation of global self-disc</w:t>
            </w:r>
            <w:r w:rsidR="00560EC2" w:rsidRPr="003D26CA">
              <w:rPr>
                <w:b w:val="0"/>
                <w:sz w:val="24"/>
                <w:szCs w:val="24"/>
                <w:lang w:val="en-US"/>
              </w:rPr>
              <w:t>losure legislation</w:t>
            </w:r>
            <w:r w:rsidRPr="003D26CA">
              <w:rPr>
                <w:b w:val="0"/>
                <w:sz w:val="24"/>
                <w:szCs w:val="24"/>
                <w:lang w:val="en-US"/>
              </w:rPr>
              <w:t xml:space="preserve"> and a call for a clearer articulation of lenien</w:t>
            </w:r>
            <w:r w:rsidR="00D16DE1" w:rsidRPr="003D26CA">
              <w:rPr>
                <w:b w:val="0"/>
                <w:sz w:val="24"/>
                <w:szCs w:val="24"/>
                <w:lang w:val="en-US"/>
              </w:rPr>
              <w:t xml:space="preserve">cy measures from government </w:t>
            </w:r>
            <w:r w:rsidRPr="003D26CA">
              <w:rPr>
                <w:b w:val="0"/>
                <w:sz w:val="24"/>
                <w:szCs w:val="24"/>
                <w:lang w:val="en-US"/>
              </w:rPr>
              <w:t>enforcement agencies. The paper is designed to offer practical guidance for companies on managing self-disclosure and provides commentary on the risks versus benefits of self-reporting on topics such as whether there is a duty to self-disclose and the impact of voluntary disclosure on privilege and confidentiality.</w:t>
            </w:r>
          </w:p>
          <w:p w:rsidR="0047168D" w:rsidRPr="003D26CA" w:rsidRDefault="0047168D" w:rsidP="00A47378">
            <w:pPr>
              <w:rPr>
                <w:b w:val="0"/>
                <w:sz w:val="24"/>
                <w:szCs w:val="24"/>
                <w:lang w:val="en-US"/>
              </w:rPr>
            </w:pPr>
            <w:r w:rsidRPr="003D26CA">
              <w:rPr>
                <w:b w:val="0"/>
                <w:sz w:val="24"/>
                <w:szCs w:val="24"/>
                <w:lang w:val="en-US"/>
              </w:rPr>
              <w:t>For more information on the work of this group, including the paper on self-disclosure, see</w:t>
            </w:r>
            <w:r w:rsidR="00A47378">
              <w:rPr>
                <w:b w:val="0"/>
                <w:sz w:val="24"/>
                <w:szCs w:val="24"/>
                <w:lang w:val="en-US"/>
              </w:rPr>
              <w:t xml:space="preserve"> WEF </w:t>
            </w:r>
            <w:hyperlink r:id="rId14" w:history="1">
              <w:r w:rsidR="00A47378" w:rsidRPr="00A47378">
                <w:rPr>
                  <w:rStyle w:val="Hyperlink"/>
                  <w:b w:val="0"/>
                  <w:bCs w:val="0"/>
                  <w:sz w:val="24"/>
                  <w:szCs w:val="24"/>
                  <w:lang w:val="en-US"/>
                </w:rPr>
                <w:t>Forum</w:t>
              </w:r>
            </w:hyperlink>
            <w:r w:rsidRPr="003D26CA">
              <w:rPr>
                <w:b w:val="0"/>
                <w:sz w:val="24"/>
                <w:szCs w:val="24"/>
                <w:lang w:val="en-US"/>
              </w:rPr>
              <w:t xml:space="preserve"> </w:t>
            </w:r>
          </w:p>
        </w:tc>
      </w:tr>
    </w:tbl>
    <w:p w:rsidR="001D359C" w:rsidRPr="003D26CA" w:rsidRDefault="001D359C">
      <w:pPr>
        <w:spacing w:before="0" w:after="200" w:line="276" w:lineRule="auto"/>
        <w:jc w:val="both"/>
        <w:rPr>
          <w:b/>
          <w:caps/>
          <w:color w:val="002960"/>
          <w:sz w:val="24"/>
          <w:szCs w:val="24"/>
        </w:rPr>
      </w:pPr>
    </w:p>
    <w:tbl>
      <w:tblPr>
        <w:tblStyle w:val="LightList-Accent5"/>
        <w:tblW w:w="8617" w:type="dxa"/>
        <w:tblInd w:w="108" w:type="dxa"/>
        <w:tblLook w:val="04A0" w:firstRow="1" w:lastRow="0" w:firstColumn="1" w:lastColumn="0" w:noHBand="0" w:noVBand="1"/>
      </w:tblPr>
      <w:tblGrid>
        <w:gridCol w:w="1242"/>
        <w:gridCol w:w="7375"/>
      </w:tblGrid>
      <w:tr w:rsidR="0011242F" w:rsidRPr="003D26CA" w:rsidTr="00F01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bottom w:val="single" w:sz="8" w:space="0" w:color="4BACC6" w:themeColor="accent5"/>
            </w:tcBorders>
            <w:tcMar>
              <w:top w:w="57" w:type="dxa"/>
              <w:bottom w:w="57" w:type="dxa"/>
            </w:tcMar>
            <w:vAlign w:val="center"/>
          </w:tcPr>
          <w:p w:rsidR="0011242F" w:rsidRPr="003D26CA" w:rsidRDefault="0011242F" w:rsidP="00F01652">
            <w:pPr>
              <w:spacing w:before="0" w:after="0"/>
              <w:rPr>
                <w:sz w:val="24"/>
                <w:szCs w:val="24"/>
                <w:lang w:val="en-US"/>
              </w:rPr>
            </w:pPr>
            <w:r w:rsidRPr="003D26CA">
              <w:rPr>
                <w:sz w:val="24"/>
                <w:szCs w:val="24"/>
                <w:lang w:val="en-US"/>
              </w:rPr>
              <w:t>Ref</w:t>
            </w:r>
            <w:r>
              <w:rPr>
                <w:sz w:val="24"/>
                <w:szCs w:val="24"/>
                <w:lang w:val="en-US"/>
              </w:rPr>
              <w:t xml:space="preserve">erence </w:t>
            </w:r>
          </w:p>
        </w:tc>
        <w:tc>
          <w:tcPr>
            <w:tcW w:w="7710" w:type="dxa"/>
            <w:tcMar>
              <w:top w:w="57" w:type="dxa"/>
              <w:bottom w:w="57" w:type="dxa"/>
            </w:tcMar>
            <w:vAlign w:val="center"/>
          </w:tcPr>
          <w:p w:rsidR="0011242F" w:rsidRPr="003D26CA" w:rsidRDefault="0011242F" w:rsidP="00F01652">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Action</w:t>
            </w:r>
          </w:p>
        </w:tc>
      </w:tr>
      <w:tr w:rsidR="0011242F" w:rsidRPr="003D26CA" w:rsidTr="00F01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right w:val="single" w:sz="8" w:space="0" w:color="4BACC6" w:themeColor="accent5"/>
            </w:tcBorders>
            <w:tcMar>
              <w:top w:w="57" w:type="dxa"/>
              <w:bottom w:w="57" w:type="dxa"/>
            </w:tcMar>
            <w:vAlign w:val="center"/>
          </w:tcPr>
          <w:p w:rsidR="0011242F" w:rsidRPr="00F04B1B" w:rsidRDefault="0011242F" w:rsidP="00F01652">
            <w:pPr>
              <w:spacing w:before="0" w:after="0"/>
              <w:jc w:val="both"/>
              <w:rPr>
                <w:b w:val="0"/>
                <w:sz w:val="24"/>
                <w:szCs w:val="24"/>
                <w:lang w:val="en-US"/>
              </w:rPr>
            </w:pPr>
            <w:r w:rsidRPr="00F04B1B">
              <w:rPr>
                <w:b w:val="0"/>
                <w:sz w:val="24"/>
                <w:szCs w:val="24"/>
              </w:rPr>
              <w:t>AC 4.1</w:t>
            </w:r>
          </w:p>
        </w:tc>
        <w:tc>
          <w:tcPr>
            <w:tcW w:w="7710" w:type="dxa"/>
            <w:tcBorders>
              <w:left w:val="single" w:sz="8" w:space="0" w:color="4BACC6" w:themeColor="accent5"/>
            </w:tcBorders>
            <w:tcMar>
              <w:top w:w="57" w:type="dxa"/>
              <w:bottom w:w="57" w:type="dxa"/>
            </w:tcMar>
            <w:vAlign w:val="center"/>
          </w:tcPr>
          <w:p w:rsidR="0011242F" w:rsidRPr="003D26CA" w:rsidRDefault="0011242F" w:rsidP="00F01652">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Develop guidance and models to support the development of and incentivize effective anti-corruption compliance programs.</w:t>
            </w:r>
          </w:p>
        </w:tc>
      </w:tr>
      <w:tr w:rsidR="0011242F" w:rsidRPr="003D26CA" w:rsidTr="00F01652">
        <w:tc>
          <w:tcPr>
            <w:cnfStyle w:val="001000000000" w:firstRow="0" w:lastRow="0" w:firstColumn="1" w:lastColumn="0" w:oddVBand="0" w:evenVBand="0" w:oddHBand="0" w:evenHBand="0" w:firstRowFirstColumn="0" w:firstRowLastColumn="0" w:lastRowFirstColumn="0" w:lastRowLastColumn="0"/>
            <w:tcW w:w="907" w:type="dxa"/>
            <w:tcBorders>
              <w:top w:val="single" w:sz="8" w:space="0" w:color="4BACC6" w:themeColor="accent5"/>
              <w:bottom w:val="single" w:sz="8" w:space="0" w:color="4BACC6" w:themeColor="accent5"/>
              <w:right w:val="single" w:sz="8" w:space="0" w:color="4BACC6" w:themeColor="accent5"/>
            </w:tcBorders>
            <w:tcMar>
              <w:top w:w="57" w:type="dxa"/>
              <w:bottom w:w="57" w:type="dxa"/>
            </w:tcMar>
            <w:vAlign w:val="center"/>
          </w:tcPr>
          <w:p w:rsidR="0011242F" w:rsidRPr="00F04B1B" w:rsidRDefault="0011242F" w:rsidP="00F01652">
            <w:pPr>
              <w:spacing w:before="0" w:after="0"/>
              <w:jc w:val="both"/>
              <w:rPr>
                <w:b w:val="0"/>
                <w:sz w:val="24"/>
                <w:szCs w:val="24"/>
                <w:lang w:val="en-US"/>
              </w:rPr>
            </w:pPr>
            <w:r w:rsidRPr="00F04B1B">
              <w:rPr>
                <w:b w:val="0"/>
                <w:sz w:val="24"/>
                <w:szCs w:val="24"/>
              </w:rPr>
              <w:t>AC 4.2</w:t>
            </w:r>
          </w:p>
        </w:tc>
        <w:tc>
          <w:tcPr>
            <w:tcW w:w="7710" w:type="dxa"/>
            <w:tcBorders>
              <w:left w:val="single" w:sz="8" w:space="0" w:color="4BACC6" w:themeColor="accent5"/>
            </w:tcBorders>
            <w:tcMar>
              <w:top w:w="57" w:type="dxa"/>
              <w:bottom w:w="57" w:type="dxa"/>
            </w:tcMar>
            <w:vAlign w:val="center"/>
          </w:tcPr>
          <w:p w:rsidR="0011242F" w:rsidRPr="003D26CA" w:rsidRDefault="0011242F" w:rsidP="00F01652">
            <w:pPr>
              <w:spacing w:before="0" w:after="0"/>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Develop and encourage the implementation of e-procurement systems by G20 members.</w:t>
            </w:r>
          </w:p>
        </w:tc>
      </w:tr>
      <w:tr w:rsidR="0011242F" w:rsidRPr="003D26CA" w:rsidTr="00F01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right w:val="single" w:sz="8" w:space="0" w:color="4BACC6" w:themeColor="accent5"/>
            </w:tcBorders>
            <w:tcMar>
              <w:top w:w="57" w:type="dxa"/>
              <w:bottom w:w="57" w:type="dxa"/>
            </w:tcMar>
            <w:vAlign w:val="center"/>
          </w:tcPr>
          <w:p w:rsidR="0011242F" w:rsidRPr="00F04B1B" w:rsidRDefault="0011242F" w:rsidP="00F01652">
            <w:pPr>
              <w:spacing w:before="0" w:after="0"/>
              <w:jc w:val="both"/>
              <w:rPr>
                <w:b w:val="0"/>
                <w:sz w:val="24"/>
                <w:szCs w:val="24"/>
                <w:lang w:val="en-US"/>
              </w:rPr>
            </w:pPr>
            <w:r w:rsidRPr="00F04B1B">
              <w:rPr>
                <w:b w:val="0"/>
                <w:sz w:val="24"/>
                <w:szCs w:val="24"/>
              </w:rPr>
              <w:t>AC 4.3</w:t>
            </w:r>
          </w:p>
        </w:tc>
        <w:tc>
          <w:tcPr>
            <w:tcW w:w="7710" w:type="dxa"/>
            <w:tcBorders>
              <w:left w:val="single" w:sz="8" w:space="0" w:color="4BACC6" w:themeColor="accent5"/>
            </w:tcBorders>
            <w:tcMar>
              <w:top w:w="57" w:type="dxa"/>
              <w:bottom w:w="57" w:type="dxa"/>
            </w:tcMar>
            <w:vAlign w:val="center"/>
          </w:tcPr>
          <w:p w:rsidR="0011242F" w:rsidRPr="003D26CA" w:rsidRDefault="00DE3085" w:rsidP="00F01652">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Continue developing the</w:t>
            </w:r>
            <w:r w:rsidRPr="003D26CA">
              <w:rPr>
                <w:sz w:val="24"/>
                <w:szCs w:val="24"/>
                <w:lang w:val="en-US"/>
              </w:rPr>
              <w:t xml:space="preserve"> </w:t>
            </w:r>
            <w:r w:rsidR="0011242F" w:rsidRPr="003D26CA">
              <w:rPr>
                <w:sz w:val="24"/>
                <w:szCs w:val="24"/>
                <w:lang w:val="en-US"/>
              </w:rPr>
              <w:t xml:space="preserve">concept of </w:t>
            </w:r>
            <w:r w:rsidR="004E4646">
              <w:rPr>
                <w:sz w:val="24"/>
                <w:szCs w:val="24"/>
                <w:lang w:val="en-US"/>
              </w:rPr>
              <w:t>High Level Reporting Mechanisms (</w:t>
            </w:r>
            <w:r w:rsidR="0011242F" w:rsidRPr="003D26CA">
              <w:rPr>
                <w:sz w:val="24"/>
                <w:szCs w:val="24"/>
                <w:lang w:val="en-US"/>
              </w:rPr>
              <w:t>HLRMs</w:t>
            </w:r>
            <w:r w:rsidR="004E4646">
              <w:rPr>
                <w:sz w:val="24"/>
                <w:szCs w:val="24"/>
                <w:lang w:val="en-US"/>
              </w:rPr>
              <w:t>)</w:t>
            </w:r>
            <w:r w:rsidR="0011242F" w:rsidRPr="003D26CA">
              <w:rPr>
                <w:sz w:val="24"/>
                <w:szCs w:val="24"/>
                <w:lang w:val="en-US"/>
              </w:rPr>
              <w:t xml:space="preserve"> and promote it among G20 countries.</w:t>
            </w:r>
          </w:p>
        </w:tc>
      </w:tr>
    </w:tbl>
    <w:p w:rsidR="005A6A4A" w:rsidRPr="003D26CA" w:rsidRDefault="005A6A4A">
      <w:pPr>
        <w:spacing w:before="0" w:after="200" w:line="276" w:lineRule="auto"/>
        <w:jc w:val="both"/>
        <w:rPr>
          <w:b/>
          <w:color w:val="002960"/>
          <w:sz w:val="24"/>
          <w:szCs w:val="24"/>
        </w:rPr>
      </w:pPr>
      <w:r w:rsidRPr="003D26CA">
        <w:rPr>
          <w:sz w:val="24"/>
          <w:szCs w:val="24"/>
        </w:rPr>
        <w:br w:type="page"/>
      </w:r>
    </w:p>
    <w:p w:rsidR="003364D2" w:rsidRPr="003D26CA" w:rsidRDefault="00F441A2" w:rsidP="00C1728A">
      <w:pPr>
        <w:pStyle w:val="21minor"/>
        <w:outlineLvl w:val="0"/>
        <w:rPr>
          <w:rFonts w:ascii="Times New Roman" w:hAnsi="Times New Roman"/>
          <w:sz w:val="24"/>
          <w:szCs w:val="24"/>
        </w:rPr>
      </w:pPr>
      <w:bookmarkStart w:id="8" w:name="_Toc301448157"/>
      <w:r w:rsidRPr="003D26CA">
        <w:rPr>
          <w:rFonts w:ascii="Times New Roman" w:hAnsi="Times New Roman"/>
          <w:sz w:val="24"/>
          <w:szCs w:val="24"/>
        </w:rPr>
        <w:lastRenderedPageBreak/>
        <w:t xml:space="preserve">RECOMMENDATION 5: </w:t>
      </w:r>
      <w:r w:rsidR="00D619AF" w:rsidRPr="003D26CA">
        <w:rPr>
          <w:rFonts w:ascii="Times New Roman" w:hAnsi="Times New Roman"/>
          <w:sz w:val="24"/>
          <w:szCs w:val="24"/>
        </w:rPr>
        <w:t>Enhance Anti-Corruption Training For S</w:t>
      </w:r>
      <w:r w:rsidR="00D619AF">
        <w:rPr>
          <w:rFonts w:ascii="Times New Roman" w:hAnsi="Times New Roman"/>
          <w:sz w:val="24"/>
          <w:szCs w:val="24"/>
        </w:rPr>
        <w:t>ME</w:t>
      </w:r>
      <w:r w:rsidR="00D619AF" w:rsidRPr="003D26CA">
        <w:rPr>
          <w:rFonts w:ascii="Times New Roman" w:hAnsi="Times New Roman"/>
          <w:sz w:val="24"/>
          <w:szCs w:val="24"/>
        </w:rPr>
        <w:t>s</w:t>
      </w:r>
      <w:bookmarkEnd w:id="8"/>
    </w:p>
    <w:p w:rsidR="001F5CA8" w:rsidRPr="00AD75C7" w:rsidRDefault="001F5CA8" w:rsidP="00AD75C7">
      <w:pPr>
        <w:rPr>
          <w:sz w:val="24"/>
          <w:szCs w:val="24"/>
        </w:rPr>
      </w:pPr>
    </w:p>
    <w:tbl>
      <w:tblPr>
        <w:tblStyle w:val="LightList-Accent5"/>
        <w:tblW w:w="8364" w:type="dxa"/>
        <w:tblInd w:w="108" w:type="dxa"/>
        <w:tblLook w:val="04A0" w:firstRow="1" w:lastRow="0" w:firstColumn="1" w:lastColumn="0" w:noHBand="0" w:noVBand="1"/>
      </w:tblPr>
      <w:tblGrid>
        <w:gridCol w:w="1895"/>
        <w:gridCol w:w="6469"/>
      </w:tblGrid>
      <w:tr w:rsidR="00E67732" w:rsidRPr="001840D0" w:rsidTr="00F0165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rsidR="00E67732" w:rsidRPr="001840D0" w:rsidRDefault="00E67732" w:rsidP="00E67732">
            <w:pPr>
              <w:spacing w:before="0" w:after="0"/>
              <w:rPr>
                <w:sz w:val="22"/>
                <w:szCs w:val="22"/>
                <w:lang w:val="en-US"/>
              </w:rPr>
            </w:pPr>
            <w:r w:rsidRPr="001840D0">
              <w:rPr>
                <w:sz w:val="22"/>
                <w:szCs w:val="22"/>
                <w:lang w:val="en-US"/>
              </w:rPr>
              <w:t>Reference</w:t>
            </w:r>
          </w:p>
        </w:tc>
        <w:tc>
          <w:tcPr>
            <w:tcW w:w="6469" w:type="dxa"/>
            <w:shd w:val="clear" w:color="auto" w:fill="auto"/>
            <w:vAlign w:val="center"/>
          </w:tcPr>
          <w:p w:rsidR="00E67732" w:rsidRPr="00AD75C7" w:rsidRDefault="00E67732" w:rsidP="00E67732">
            <w:pPr>
              <w:spacing w:before="0" w:after="0"/>
              <w:jc w:val="both"/>
              <w:cnfStyle w:val="100000000000" w:firstRow="1" w:lastRow="0" w:firstColumn="0" w:lastColumn="0" w:oddVBand="0" w:evenVBand="0" w:oddHBand="0" w:evenHBand="0" w:firstRowFirstColumn="0" w:firstRowLastColumn="0" w:lastRowFirstColumn="0" w:lastRowLastColumn="0"/>
              <w:rPr>
                <w:b w:val="0"/>
                <w:sz w:val="24"/>
                <w:szCs w:val="24"/>
                <w:lang w:val="en-US"/>
              </w:rPr>
            </w:pPr>
            <w:r w:rsidRPr="006B5D81">
              <w:rPr>
                <w:b w:val="0"/>
                <w:color w:val="000000"/>
                <w:sz w:val="24"/>
                <w:szCs w:val="24"/>
              </w:rPr>
              <w:t>AC5</w:t>
            </w:r>
          </w:p>
        </w:tc>
      </w:tr>
      <w:tr w:rsidR="00E67732"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E67732" w:rsidRPr="001840D0" w:rsidRDefault="00E67732" w:rsidP="00E67732">
            <w:pPr>
              <w:spacing w:before="0" w:after="0"/>
              <w:rPr>
                <w:color w:val="FFFFFF" w:themeColor="background1"/>
                <w:sz w:val="22"/>
                <w:szCs w:val="22"/>
                <w:lang w:val="en-US"/>
              </w:rPr>
            </w:pPr>
            <w:r w:rsidRPr="001840D0">
              <w:rPr>
                <w:color w:val="FFFFFF" w:themeColor="background1"/>
                <w:sz w:val="22"/>
                <w:szCs w:val="22"/>
                <w:lang w:val="en-US"/>
              </w:rPr>
              <w:t>Recommendation</w:t>
            </w:r>
          </w:p>
        </w:tc>
        <w:tc>
          <w:tcPr>
            <w:tcW w:w="6469" w:type="dxa"/>
            <w:shd w:val="clear" w:color="auto" w:fill="auto"/>
            <w:vAlign w:val="center"/>
          </w:tcPr>
          <w:p w:rsidR="00E67732" w:rsidRPr="003D26CA" w:rsidRDefault="00E67732" w:rsidP="00E67732">
            <w:pPr>
              <w:spacing w:before="0" w:after="0"/>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color w:val="000000"/>
                <w:sz w:val="24"/>
                <w:szCs w:val="24"/>
                <w:lang w:val="en-US"/>
              </w:rPr>
              <w:t>Provide SMEs in G20 countries with practical means to strengthen their resistance to corruption and to enable them to begin to understand and implement the best international standards in their business operations.</w:t>
            </w:r>
          </w:p>
        </w:tc>
      </w:tr>
      <w:tr w:rsidR="00E67732"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E67732" w:rsidRPr="001840D0" w:rsidRDefault="00E67732" w:rsidP="00E67732">
            <w:pPr>
              <w:spacing w:before="0" w:after="0"/>
              <w:rPr>
                <w:color w:val="FFFFFF" w:themeColor="background1"/>
                <w:sz w:val="22"/>
                <w:szCs w:val="22"/>
                <w:lang w:val="en-US"/>
              </w:rPr>
            </w:pPr>
            <w:r w:rsidRPr="001840D0">
              <w:rPr>
                <w:color w:val="FFFFFF" w:themeColor="background1"/>
                <w:sz w:val="22"/>
                <w:szCs w:val="22"/>
                <w:lang w:val="en-US"/>
              </w:rPr>
              <w:t>Owner</w:t>
            </w:r>
          </w:p>
        </w:tc>
        <w:tc>
          <w:tcPr>
            <w:tcW w:w="6469" w:type="dxa"/>
            <w:vAlign w:val="center"/>
          </w:tcPr>
          <w:p w:rsidR="00E67732" w:rsidRPr="003D26CA" w:rsidRDefault="00E67732" w:rsidP="00E67732">
            <w:pPr>
              <w:spacing w:before="0" w:after="0"/>
              <w:jc w:val="both"/>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ACTF</w:t>
            </w:r>
          </w:p>
        </w:tc>
      </w:tr>
      <w:tr w:rsidR="00E67732"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E67732" w:rsidRPr="001840D0" w:rsidRDefault="00E67732" w:rsidP="00F01652">
            <w:pPr>
              <w:spacing w:before="0" w:after="0"/>
              <w:rPr>
                <w:color w:val="FFFFFF" w:themeColor="background1"/>
                <w:sz w:val="22"/>
                <w:szCs w:val="22"/>
              </w:rPr>
            </w:pPr>
            <w:r>
              <w:rPr>
                <w:color w:val="FFFFFF" w:themeColor="background1"/>
                <w:sz w:val="22"/>
                <w:szCs w:val="22"/>
              </w:rPr>
              <w:t>Timing</w:t>
            </w:r>
          </w:p>
        </w:tc>
        <w:tc>
          <w:tcPr>
            <w:tcW w:w="6469" w:type="dxa"/>
            <w:vAlign w:val="center"/>
          </w:tcPr>
          <w:p w:rsidR="00E67732" w:rsidRPr="00AD75C7" w:rsidRDefault="001827A4" w:rsidP="00F01652">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2016</w:t>
            </w:r>
            <w:r w:rsidR="00430C04" w:rsidRPr="00AD75C7">
              <w:rPr>
                <w:sz w:val="24"/>
                <w:szCs w:val="24"/>
              </w:rPr>
              <w:t xml:space="preserve"> </w:t>
            </w:r>
          </w:p>
        </w:tc>
      </w:tr>
      <w:tr w:rsidR="00E67732"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E67732" w:rsidRPr="001840D0" w:rsidRDefault="00E67732" w:rsidP="00F01652">
            <w:pPr>
              <w:spacing w:before="0" w:after="0"/>
              <w:rPr>
                <w:color w:val="FFFFFF" w:themeColor="background1"/>
                <w:sz w:val="22"/>
                <w:szCs w:val="22"/>
              </w:rPr>
            </w:pPr>
            <w:r>
              <w:rPr>
                <w:color w:val="FFFFFF" w:themeColor="background1"/>
                <w:sz w:val="22"/>
                <w:szCs w:val="22"/>
              </w:rPr>
              <w:t>Value</w:t>
            </w:r>
          </w:p>
        </w:tc>
        <w:tc>
          <w:tcPr>
            <w:tcW w:w="6469" w:type="dxa"/>
            <w:vAlign w:val="center"/>
          </w:tcPr>
          <w:p w:rsidR="00E67732" w:rsidRPr="00AD75C7" w:rsidRDefault="00430C04" w:rsidP="00697D0D">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AD75C7">
              <w:rPr>
                <w:sz w:val="24"/>
                <w:szCs w:val="24"/>
              </w:rPr>
              <w:t xml:space="preserve">Strengthen SME resistance to corruption through education and raising awareness </w:t>
            </w:r>
          </w:p>
        </w:tc>
      </w:tr>
      <w:tr w:rsidR="00E67732" w:rsidRPr="001840D0" w:rsidTr="00F0165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E67732" w:rsidRPr="001840D0" w:rsidRDefault="00E67732" w:rsidP="00F01652">
            <w:pPr>
              <w:spacing w:before="0" w:after="0"/>
              <w:rPr>
                <w:color w:val="FFFFFF" w:themeColor="background1"/>
                <w:sz w:val="22"/>
                <w:szCs w:val="22"/>
              </w:rPr>
            </w:pPr>
            <w:r>
              <w:rPr>
                <w:color w:val="FFFFFF" w:themeColor="background1"/>
                <w:sz w:val="22"/>
                <w:szCs w:val="22"/>
              </w:rPr>
              <w:t>KPI</w:t>
            </w:r>
          </w:p>
        </w:tc>
        <w:tc>
          <w:tcPr>
            <w:tcW w:w="6469" w:type="dxa"/>
            <w:vAlign w:val="center"/>
          </w:tcPr>
          <w:p w:rsidR="00E67732" w:rsidRPr="00AD75C7" w:rsidRDefault="00430C04" w:rsidP="00F01652">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AD75C7">
              <w:rPr>
                <w:sz w:val="24"/>
                <w:szCs w:val="24"/>
              </w:rPr>
              <w:t xml:space="preserve">Introduce anti corruption toolkit to SMEs </w:t>
            </w:r>
            <w:r w:rsidR="00B223FA">
              <w:rPr>
                <w:sz w:val="24"/>
                <w:szCs w:val="24"/>
              </w:rPr>
              <w:t xml:space="preserve">across the G20 countries </w:t>
            </w:r>
          </w:p>
        </w:tc>
      </w:tr>
      <w:tr w:rsidR="00E67732" w:rsidRPr="001840D0" w:rsidTr="00F01652">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rsidR="00E67732" w:rsidRDefault="00E67732" w:rsidP="00F01652">
            <w:pPr>
              <w:spacing w:before="0" w:after="0"/>
              <w:rPr>
                <w:color w:val="FFFFFF" w:themeColor="background1"/>
                <w:sz w:val="22"/>
                <w:szCs w:val="22"/>
              </w:rPr>
            </w:pPr>
            <w:r>
              <w:rPr>
                <w:color w:val="FFFFFF" w:themeColor="background1"/>
                <w:sz w:val="22"/>
                <w:szCs w:val="22"/>
              </w:rPr>
              <w:t>Current (Target)</w:t>
            </w:r>
          </w:p>
        </w:tc>
        <w:tc>
          <w:tcPr>
            <w:tcW w:w="6469" w:type="dxa"/>
            <w:vAlign w:val="center"/>
          </w:tcPr>
          <w:p w:rsidR="00E67732" w:rsidRPr="00AD75C7" w:rsidRDefault="00430C04" w:rsidP="00F01652">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AD75C7">
              <w:rPr>
                <w:sz w:val="24"/>
                <w:szCs w:val="24"/>
              </w:rPr>
              <w:t xml:space="preserve">Dissemination of the toolkit to </w:t>
            </w:r>
            <w:r w:rsidR="00C9338B">
              <w:rPr>
                <w:sz w:val="24"/>
                <w:szCs w:val="24"/>
              </w:rPr>
              <w:t xml:space="preserve">SMEs in the </w:t>
            </w:r>
            <w:r w:rsidRPr="00AD75C7">
              <w:rPr>
                <w:sz w:val="24"/>
                <w:szCs w:val="24"/>
              </w:rPr>
              <w:t xml:space="preserve">G20 </w:t>
            </w:r>
            <w:r w:rsidR="003C22A7">
              <w:rPr>
                <w:sz w:val="24"/>
                <w:szCs w:val="24"/>
              </w:rPr>
              <w:t xml:space="preserve">member countries </w:t>
            </w:r>
          </w:p>
        </w:tc>
      </w:tr>
    </w:tbl>
    <w:p w:rsidR="00E67732" w:rsidRDefault="00E67732" w:rsidP="00120F36">
      <w:pPr>
        <w:spacing w:after="120"/>
        <w:rPr>
          <w:b/>
          <w:sz w:val="24"/>
          <w:szCs w:val="24"/>
        </w:rPr>
      </w:pPr>
    </w:p>
    <w:p w:rsidR="001D523E" w:rsidRPr="003D26CA" w:rsidRDefault="001D523E" w:rsidP="00120F36">
      <w:pPr>
        <w:spacing w:after="120"/>
        <w:rPr>
          <w:b/>
          <w:sz w:val="24"/>
          <w:szCs w:val="24"/>
        </w:rPr>
      </w:pPr>
      <w:r w:rsidRPr="003D26CA">
        <w:rPr>
          <w:b/>
          <w:sz w:val="24"/>
          <w:szCs w:val="24"/>
        </w:rPr>
        <w:t>Context</w:t>
      </w:r>
    </w:p>
    <w:p w:rsidR="00DE3085" w:rsidRPr="003D26CA" w:rsidRDefault="00CD6E13" w:rsidP="00DE3085">
      <w:pPr>
        <w:jc w:val="both"/>
        <w:rPr>
          <w:sz w:val="24"/>
          <w:szCs w:val="24"/>
        </w:rPr>
      </w:pPr>
      <w:r w:rsidRPr="003D26CA">
        <w:rPr>
          <w:sz w:val="24"/>
          <w:szCs w:val="24"/>
        </w:rPr>
        <w:t>With regard to the financial costs of corruption,</w:t>
      </w:r>
      <w:r w:rsidR="00DE3085">
        <w:rPr>
          <w:sz w:val="24"/>
          <w:szCs w:val="24"/>
        </w:rPr>
        <w:t xml:space="preserve"> SMEs suffer from disproportionate impact vis-à-vis multinational companies.</w:t>
      </w:r>
      <w:r w:rsidRPr="003D26CA">
        <w:rPr>
          <w:sz w:val="24"/>
          <w:szCs w:val="24"/>
        </w:rPr>
        <w:t xml:space="preserve"> </w:t>
      </w:r>
      <w:r w:rsidR="00DE3085">
        <w:rPr>
          <w:sz w:val="24"/>
          <w:szCs w:val="24"/>
        </w:rPr>
        <w:t>D</w:t>
      </w:r>
      <w:r w:rsidRPr="003D26CA">
        <w:rPr>
          <w:sz w:val="24"/>
          <w:szCs w:val="24"/>
        </w:rPr>
        <w:t xml:space="preserve">ata from the </w:t>
      </w:r>
      <w:r w:rsidR="00D203A8" w:rsidRPr="003D26CA">
        <w:rPr>
          <w:sz w:val="24"/>
          <w:szCs w:val="24"/>
        </w:rPr>
        <w:t xml:space="preserve">World Bank </w:t>
      </w:r>
      <w:r w:rsidRPr="003D26CA">
        <w:rPr>
          <w:sz w:val="24"/>
          <w:szCs w:val="24"/>
        </w:rPr>
        <w:t>B</w:t>
      </w:r>
      <w:r w:rsidR="00D203A8" w:rsidRPr="003D26CA">
        <w:rPr>
          <w:sz w:val="24"/>
          <w:szCs w:val="24"/>
        </w:rPr>
        <w:t xml:space="preserve">usiness </w:t>
      </w:r>
      <w:r w:rsidRPr="003D26CA">
        <w:rPr>
          <w:sz w:val="24"/>
          <w:szCs w:val="24"/>
        </w:rPr>
        <w:t>E</w:t>
      </w:r>
      <w:r w:rsidR="00D203A8" w:rsidRPr="003D26CA">
        <w:rPr>
          <w:sz w:val="24"/>
          <w:szCs w:val="24"/>
        </w:rPr>
        <w:t xml:space="preserve">nvironment and </w:t>
      </w:r>
      <w:r w:rsidRPr="003D26CA">
        <w:rPr>
          <w:sz w:val="24"/>
          <w:szCs w:val="24"/>
        </w:rPr>
        <w:t>E</w:t>
      </w:r>
      <w:r w:rsidR="00D203A8" w:rsidRPr="003D26CA">
        <w:rPr>
          <w:sz w:val="24"/>
          <w:szCs w:val="24"/>
        </w:rPr>
        <w:t xml:space="preserve">nterprise Performance Survey </w:t>
      </w:r>
      <w:r w:rsidR="00B06CB9" w:rsidRPr="003D26CA">
        <w:rPr>
          <w:sz w:val="24"/>
          <w:szCs w:val="24"/>
        </w:rPr>
        <w:t xml:space="preserve">(2000) </w:t>
      </w:r>
      <w:r w:rsidR="002E42A4" w:rsidRPr="003D26CA">
        <w:rPr>
          <w:sz w:val="24"/>
          <w:szCs w:val="24"/>
        </w:rPr>
        <w:t>suggest</w:t>
      </w:r>
      <w:r w:rsidR="00D203A8" w:rsidRPr="003D26CA">
        <w:rPr>
          <w:sz w:val="24"/>
          <w:szCs w:val="24"/>
        </w:rPr>
        <w:t xml:space="preserve"> t</w:t>
      </w:r>
      <w:r w:rsidRPr="003D26CA">
        <w:rPr>
          <w:sz w:val="24"/>
          <w:szCs w:val="24"/>
        </w:rPr>
        <w:t>hat a</w:t>
      </w:r>
      <w:r w:rsidR="00D203A8" w:rsidRPr="003D26CA">
        <w:rPr>
          <w:sz w:val="24"/>
          <w:szCs w:val="24"/>
        </w:rPr>
        <w:t xml:space="preserve">pproximately </w:t>
      </w:r>
      <w:r w:rsidRPr="003D26CA">
        <w:rPr>
          <w:sz w:val="24"/>
          <w:szCs w:val="24"/>
        </w:rPr>
        <w:t xml:space="preserve">53 </w:t>
      </w:r>
      <w:r w:rsidR="00143A67" w:rsidRPr="003D26CA">
        <w:rPr>
          <w:sz w:val="24"/>
          <w:szCs w:val="24"/>
        </w:rPr>
        <w:t>percent</w:t>
      </w:r>
      <w:r w:rsidRPr="003D26CA">
        <w:rPr>
          <w:sz w:val="24"/>
          <w:szCs w:val="24"/>
        </w:rPr>
        <w:t xml:space="preserve"> of all small businesses paid up to 10 </w:t>
      </w:r>
      <w:r w:rsidR="00143A67" w:rsidRPr="003D26CA">
        <w:rPr>
          <w:sz w:val="24"/>
          <w:szCs w:val="24"/>
        </w:rPr>
        <w:t>percent</w:t>
      </w:r>
      <w:r w:rsidRPr="003D26CA">
        <w:rPr>
          <w:sz w:val="24"/>
          <w:szCs w:val="24"/>
        </w:rPr>
        <w:t xml:space="preserve"> of their revenues each year in </w:t>
      </w:r>
      <w:r w:rsidR="00DF7FFA" w:rsidRPr="003D26CA">
        <w:rPr>
          <w:sz w:val="24"/>
          <w:szCs w:val="24"/>
        </w:rPr>
        <w:t>“</w:t>
      </w:r>
      <w:r w:rsidRPr="003D26CA">
        <w:rPr>
          <w:sz w:val="24"/>
          <w:szCs w:val="24"/>
        </w:rPr>
        <w:t>unofficial payments</w:t>
      </w:r>
      <w:r w:rsidR="00DF7FFA" w:rsidRPr="003D26CA">
        <w:rPr>
          <w:sz w:val="24"/>
          <w:szCs w:val="24"/>
        </w:rPr>
        <w:t>”</w:t>
      </w:r>
      <w:r w:rsidRPr="003D26CA">
        <w:rPr>
          <w:sz w:val="24"/>
          <w:szCs w:val="24"/>
        </w:rPr>
        <w:t xml:space="preserve"> to public officials</w:t>
      </w:r>
      <w:r w:rsidR="00DF7FFA" w:rsidRPr="003D26CA">
        <w:rPr>
          <w:sz w:val="24"/>
          <w:szCs w:val="24"/>
        </w:rPr>
        <w:t xml:space="preserve"> – 15 </w:t>
      </w:r>
      <w:r w:rsidR="00143A67" w:rsidRPr="003D26CA">
        <w:rPr>
          <w:sz w:val="24"/>
          <w:szCs w:val="24"/>
        </w:rPr>
        <w:t>percent</w:t>
      </w:r>
      <w:r w:rsidRPr="003D26CA">
        <w:rPr>
          <w:sz w:val="24"/>
          <w:szCs w:val="24"/>
        </w:rPr>
        <w:t xml:space="preserve"> of them paid more than 10 </w:t>
      </w:r>
      <w:r w:rsidR="00143A67" w:rsidRPr="003D26CA">
        <w:rPr>
          <w:sz w:val="24"/>
          <w:szCs w:val="24"/>
        </w:rPr>
        <w:t>percent</w:t>
      </w:r>
      <w:r w:rsidRPr="003D26CA">
        <w:rPr>
          <w:sz w:val="24"/>
          <w:szCs w:val="24"/>
        </w:rPr>
        <w:t xml:space="preserve"> each year.</w:t>
      </w:r>
      <w:r w:rsidR="00D85C48" w:rsidRPr="00D85C48">
        <w:rPr>
          <w:rStyle w:val="FootnoteReference"/>
          <w:sz w:val="24"/>
          <w:szCs w:val="24"/>
          <w:vertAlign w:val="superscript"/>
        </w:rPr>
        <w:t xml:space="preserve"> </w:t>
      </w:r>
      <w:r w:rsidR="00D85C48" w:rsidRPr="00640F60">
        <w:rPr>
          <w:rStyle w:val="FootnoteReference"/>
          <w:sz w:val="24"/>
          <w:szCs w:val="24"/>
          <w:vertAlign w:val="superscript"/>
        </w:rPr>
        <w:footnoteReference w:id="15"/>
      </w:r>
      <w:r w:rsidRPr="003D26CA">
        <w:rPr>
          <w:sz w:val="24"/>
          <w:szCs w:val="24"/>
        </w:rPr>
        <w:t xml:space="preserve"> </w:t>
      </w:r>
      <w:r w:rsidR="00DE3085" w:rsidRPr="003D26CA">
        <w:rPr>
          <w:sz w:val="24"/>
          <w:szCs w:val="24"/>
        </w:rPr>
        <w:t>Like multi-national corporations, SMEs</w:t>
      </w:r>
      <w:r w:rsidR="00DE3085">
        <w:rPr>
          <w:sz w:val="24"/>
          <w:szCs w:val="24"/>
        </w:rPr>
        <w:t xml:space="preserve"> </w:t>
      </w:r>
      <w:r w:rsidR="00DE3085" w:rsidRPr="003D26CA">
        <w:rPr>
          <w:sz w:val="24"/>
          <w:szCs w:val="24"/>
        </w:rPr>
        <w:t>are exposed to corruption risks, but often lack sufficient resources to implement a proportionate response. In a 2005 survey of SMEs in Mexico, more than 50 percent of those interviewed saw a severe negative effect on their business due to corrupt practices (81 percent referred to rising operating costs, 83 percent to lost contracts, and 79 percent to limited access to public procurement).</w:t>
      </w:r>
      <w:r w:rsidR="00DE3085" w:rsidRPr="00D32B7E">
        <w:rPr>
          <w:rStyle w:val="FootnoteReference"/>
          <w:sz w:val="24"/>
          <w:szCs w:val="24"/>
          <w:vertAlign w:val="superscript"/>
        </w:rPr>
        <w:footnoteReference w:id="16"/>
      </w:r>
    </w:p>
    <w:p w:rsidR="00CD6E13" w:rsidRPr="003D26CA" w:rsidRDefault="006237AD" w:rsidP="00120F36">
      <w:pPr>
        <w:jc w:val="both"/>
        <w:rPr>
          <w:sz w:val="24"/>
          <w:szCs w:val="24"/>
        </w:rPr>
      </w:pPr>
      <w:r w:rsidRPr="003D26CA">
        <w:rPr>
          <w:sz w:val="24"/>
          <w:szCs w:val="24"/>
        </w:rPr>
        <w:t xml:space="preserve">SMEs would benefit from additional support to develop </w:t>
      </w:r>
      <w:r w:rsidR="00A82097" w:rsidRPr="003D26CA">
        <w:rPr>
          <w:sz w:val="24"/>
          <w:szCs w:val="24"/>
        </w:rPr>
        <w:t>customized</w:t>
      </w:r>
      <w:r w:rsidRPr="003D26CA">
        <w:rPr>
          <w:sz w:val="24"/>
          <w:szCs w:val="24"/>
        </w:rPr>
        <w:t xml:space="preserve"> tools and resources to address corruption risk</w:t>
      </w:r>
      <w:r w:rsidR="00A31582" w:rsidRPr="003D26CA">
        <w:rPr>
          <w:sz w:val="24"/>
          <w:szCs w:val="24"/>
        </w:rPr>
        <w:t>s</w:t>
      </w:r>
      <w:r w:rsidRPr="003D26CA">
        <w:rPr>
          <w:sz w:val="24"/>
          <w:szCs w:val="24"/>
        </w:rPr>
        <w:t xml:space="preserve">. </w:t>
      </w:r>
      <w:r w:rsidR="00335CBB" w:rsidRPr="003D26CA">
        <w:rPr>
          <w:sz w:val="24"/>
          <w:szCs w:val="24"/>
        </w:rPr>
        <w:t>T</w:t>
      </w:r>
      <w:r w:rsidR="00CD6E13" w:rsidRPr="003D26CA">
        <w:rPr>
          <w:sz w:val="24"/>
          <w:szCs w:val="24"/>
        </w:rPr>
        <w:t>he G20 ACWG</w:t>
      </w:r>
      <w:r w:rsidR="00B62A09" w:rsidRPr="003D26CA">
        <w:rPr>
          <w:sz w:val="24"/>
          <w:szCs w:val="24"/>
        </w:rPr>
        <w:t>’</w:t>
      </w:r>
      <w:r w:rsidR="00CD6E13" w:rsidRPr="003D26CA">
        <w:rPr>
          <w:sz w:val="24"/>
          <w:szCs w:val="24"/>
        </w:rPr>
        <w:t xml:space="preserve">s </w:t>
      </w:r>
      <w:r w:rsidR="00292C82" w:rsidRPr="003D26CA">
        <w:rPr>
          <w:sz w:val="24"/>
          <w:szCs w:val="24"/>
        </w:rPr>
        <w:t>I</w:t>
      </w:r>
      <w:r w:rsidR="00CD6E13" w:rsidRPr="003D26CA">
        <w:rPr>
          <w:sz w:val="24"/>
          <w:szCs w:val="24"/>
        </w:rPr>
        <w:t>mplementation Plan 2015</w:t>
      </w:r>
      <w:r w:rsidR="00DF7FFA" w:rsidRPr="003D26CA">
        <w:rPr>
          <w:sz w:val="24"/>
          <w:szCs w:val="24"/>
        </w:rPr>
        <w:t>–</w:t>
      </w:r>
      <w:r w:rsidR="00CD6E13" w:rsidRPr="003D26CA">
        <w:rPr>
          <w:sz w:val="24"/>
          <w:szCs w:val="24"/>
        </w:rPr>
        <w:t>16 lists the following deliverable: “The ACWG will work with the B20 to develop an anti</w:t>
      </w:r>
      <w:r w:rsidR="00CD6E13" w:rsidRPr="003D26CA">
        <w:rPr>
          <w:rFonts w:ascii="Cambria Math" w:hAnsi="Cambria Math"/>
          <w:sz w:val="24"/>
          <w:szCs w:val="24"/>
        </w:rPr>
        <w:t>‐</w:t>
      </w:r>
      <w:r w:rsidR="00CD6E13" w:rsidRPr="003D26CA">
        <w:rPr>
          <w:sz w:val="24"/>
          <w:szCs w:val="24"/>
        </w:rPr>
        <w:t>corruption education toolkit for SMEs in G20 countries.”</w:t>
      </w:r>
      <w:r w:rsidR="003F1510" w:rsidRPr="003D26CA">
        <w:rPr>
          <w:sz w:val="24"/>
          <w:szCs w:val="24"/>
        </w:rPr>
        <w:t>The ACTF will cooperate with various stakeholders to produce such an anti-corruption toolkit. Along with other B20 and G20 initiatives designed to support SMEs in G20 countries, the purpose of the anti-corruption toolkit will be to make an important contribution to raising governance and business standards among SMEs throughout the G20.</w:t>
      </w:r>
    </w:p>
    <w:p w:rsidR="006237AD" w:rsidRPr="003D26CA" w:rsidRDefault="00DC6C7B" w:rsidP="00120F36">
      <w:pPr>
        <w:spacing w:after="120"/>
        <w:jc w:val="both"/>
        <w:rPr>
          <w:b/>
          <w:sz w:val="24"/>
          <w:szCs w:val="24"/>
        </w:rPr>
      </w:pPr>
      <w:r w:rsidRPr="003D26CA">
        <w:rPr>
          <w:b/>
          <w:sz w:val="24"/>
          <w:szCs w:val="24"/>
        </w:rPr>
        <w:lastRenderedPageBreak/>
        <w:t>Action</w:t>
      </w:r>
    </w:p>
    <w:p w:rsidR="0047168D" w:rsidRPr="003D26CA" w:rsidRDefault="00611638" w:rsidP="00371F15">
      <w:pPr>
        <w:jc w:val="both"/>
        <w:rPr>
          <w:sz w:val="24"/>
          <w:szCs w:val="24"/>
        </w:rPr>
      </w:pPr>
      <w:r w:rsidRPr="003D26CA">
        <w:rPr>
          <w:sz w:val="24"/>
          <w:szCs w:val="24"/>
        </w:rPr>
        <w:t>Produce an international anti-corruption t</w:t>
      </w:r>
      <w:r w:rsidR="00DE714A" w:rsidRPr="003D26CA">
        <w:rPr>
          <w:sz w:val="24"/>
          <w:szCs w:val="24"/>
        </w:rPr>
        <w:t>oolkit for SMEs in G20 countries, including a training module, designed so as to be easily translated, adapted, published</w:t>
      </w:r>
      <w:r w:rsidR="00DF7FFA" w:rsidRPr="003D26CA">
        <w:rPr>
          <w:sz w:val="24"/>
          <w:szCs w:val="24"/>
        </w:rPr>
        <w:t>,</w:t>
      </w:r>
      <w:r w:rsidR="00DE714A" w:rsidRPr="003D26CA">
        <w:rPr>
          <w:sz w:val="24"/>
          <w:szCs w:val="24"/>
        </w:rPr>
        <w:t xml:space="preserve"> and distributed in each G20 country.</w:t>
      </w:r>
    </w:p>
    <w:p w:rsidR="003E18D7" w:rsidRPr="003D26CA" w:rsidRDefault="001D523E" w:rsidP="00120F36">
      <w:pPr>
        <w:spacing w:after="120" w:line="276" w:lineRule="auto"/>
        <w:jc w:val="both"/>
        <w:rPr>
          <w:b/>
          <w:sz w:val="24"/>
          <w:szCs w:val="24"/>
        </w:rPr>
      </w:pPr>
      <w:r w:rsidRPr="003D26CA">
        <w:rPr>
          <w:b/>
          <w:sz w:val="24"/>
          <w:szCs w:val="24"/>
        </w:rPr>
        <w:t>Value</w:t>
      </w:r>
    </w:p>
    <w:p w:rsidR="00ED645A" w:rsidRPr="003D26CA" w:rsidRDefault="001D523E" w:rsidP="00120F36">
      <w:pPr>
        <w:jc w:val="both"/>
        <w:rPr>
          <w:sz w:val="24"/>
          <w:szCs w:val="24"/>
        </w:rPr>
      </w:pPr>
      <w:r w:rsidRPr="003D26CA">
        <w:rPr>
          <w:sz w:val="24"/>
          <w:szCs w:val="24"/>
        </w:rPr>
        <w:t xml:space="preserve">Enhanced </w:t>
      </w:r>
      <w:r w:rsidR="00C92840" w:rsidRPr="003D26CA">
        <w:rPr>
          <w:sz w:val="24"/>
          <w:szCs w:val="24"/>
        </w:rPr>
        <w:t>organizational</w:t>
      </w:r>
      <w:r w:rsidRPr="003D26CA">
        <w:rPr>
          <w:sz w:val="24"/>
          <w:szCs w:val="24"/>
        </w:rPr>
        <w:t xml:space="preserve"> competitiveness, profitability</w:t>
      </w:r>
      <w:r w:rsidR="0030254A" w:rsidRPr="003D26CA">
        <w:rPr>
          <w:sz w:val="24"/>
          <w:szCs w:val="24"/>
        </w:rPr>
        <w:t>,</w:t>
      </w:r>
      <w:r w:rsidRPr="003D26CA">
        <w:rPr>
          <w:sz w:val="24"/>
          <w:szCs w:val="24"/>
        </w:rPr>
        <w:t xml:space="preserve"> and efficiency are underpinned and driven by an </w:t>
      </w:r>
      <w:r w:rsidR="00D203A8" w:rsidRPr="003D26CA">
        <w:rPr>
          <w:sz w:val="24"/>
          <w:szCs w:val="24"/>
        </w:rPr>
        <w:t>appropriately</w:t>
      </w:r>
      <w:r w:rsidRPr="003D26CA">
        <w:rPr>
          <w:sz w:val="24"/>
          <w:szCs w:val="24"/>
        </w:rPr>
        <w:t xml:space="preserve"> trained </w:t>
      </w:r>
      <w:r w:rsidR="00D203A8" w:rsidRPr="003D26CA">
        <w:rPr>
          <w:sz w:val="24"/>
          <w:szCs w:val="24"/>
        </w:rPr>
        <w:t xml:space="preserve">and knowledgeable </w:t>
      </w:r>
      <w:r w:rsidRPr="003D26CA">
        <w:rPr>
          <w:sz w:val="24"/>
          <w:szCs w:val="24"/>
        </w:rPr>
        <w:t xml:space="preserve">workforce. </w:t>
      </w:r>
      <w:r w:rsidR="00746E8E" w:rsidRPr="003D26CA">
        <w:rPr>
          <w:sz w:val="24"/>
          <w:szCs w:val="24"/>
        </w:rPr>
        <w:t>The anti-corruption toolkit will provide practical means to strengthen SME resistance to corruption and other unethical conduct within the organization, as well as in transactions with other entities. It</w:t>
      </w:r>
      <w:r w:rsidR="003F1510" w:rsidRPr="003D26CA">
        <w:rPr>
          <w:sz w:val="24"/>
          <w:szCs w:val="24"/>
        </w:rPr>
        <w:t xml:space="preserve"> will enable SMEs to respond effectively to corruption challenges and further spread responsible business practices throughout the supply and distribution chains</w:t>
      </w:r>
      <w:r w:rsidR="006237AD" w:rsidRPr="003D26CA">
        <w:rPr>
          <w:sz w:val="24"/>
          <w:szCs w:val="24"/>
        </w:rPr>
        <w:t>, leading to growth and investment.</w:t>
      </w:r>
    </w:p>
    <w:p w:rsidR="00A122D6" w:rsidRDefault="00A122D6">
      <w:pPr>
        <w:spacing w:before="0" w:after="200" w:line="276" w:lineRule="auto"/>
        <w:jc w:val="both"/>
        <w:rPr>
          <w:sz w:val="24"/>
          <w:szCs w:val="24"/>
        </w:rPr>
      </w:pPr>
    </w:p>
    <w:tbl>
      <w:tblPr>
        <w:tblStyle w:val="LightList-Accent5"/>
        <w:tblW w:w="8617" w:type="dxa"/>
        <w:tblInd w:w="108" w:type="dxa"/>
        <w:tblLook w:val="04A0" w:firstRow="1" w:lastRow="0" w:firstColumn="1" w:lastColumn="0" w:noHBand="0" w:noVBand="1"/>
      </w:tblPr>
      <w:tblGrid>
        <w:gridCol w:w="1242"/>
        <w:gridCol w:w="7375"/>
      </w:tblGrid>
      <w:tr w:rsidR="00A122D6" w:rsidRPr="003D26CA" w:rsidTr="00F01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single" w:sz="8" w:space="0" w:color="4BACC6" w:themeColor="accent5"/>
              <w:bottom w:val="nil"/>
              <w:right w:val="single" w:sz="8" w:space="0" w:color="4BACC6" w:themeColor="accent5"/>
            </w:tcBorders>
            <w:tcMar>
              <w:top w:w="57" w:type="dxa"/>
              <w:bottom w:w="57" w:type="dxa"/>
            </w:tcMar>
            <w:vAlign w:val="center"/>
          </w:tcPr>
          <w:p w:rsidR="00A122D6" w:rsidRPr="003D26CA" w:rsidRDefault="00A122D6" w:rsidP="00F01652">
            <w:pPr>
              <w:spacing w:before="0" w:after="0"/>
              <w:rPr>
                <w:sz w:val="24"/>
                <w:szCs w:val="24"/>
                <w:lang w:val="en-US"/>
              </w:rPr>
            </w:pPr>
            <w:r w:rsidRPr="003D26CA">
              <w:rPr>
                <w:sz w:val="24"/>
                <w:szCs w:val="24"/>
                <w:lang w:val="en-US"/>
              </w:rPr>
              <w:t>Ref</w:t>
            </w:r>
            <w:r>
              <w:rPr>
                <w:sz w:val="24"/>
                <w:szCs w:val="24"/>
                <w:lang w:val="en-US"/>
              </w:rPr>
              <w:t>erence</w:t>
            </w:r>
          </w:p>
        </w:tc>
        <w:tc>
          <w:tcPr>
            <w:tcW w:w="7710" w:type="dxa"/>
            <w:tcBorders>
              <w:left w:val="single" w:sz="8" w:space="0" w:color="4BACC6" w:themeColor="accent5"/>
            </w:tcBorders>
            <w:tcMar>
              <w:top w:w="57" w:type="dxa"/>
              <w:bottom w:w="57" w:type="dxa"/>
            </w:tcMar>
            <w:vAlign w:val="center"/>
          </w:tcPr>
          <w:p w:rsidR="00A122D6" w:rsidRPr="003D26CA" w:rsidRDefault="00A122D6" w:rsidP="00F01652">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Action</w:t>
            </w:r>
          </w:p>
        </w:tc>
      </w:tr>
      <w:tr w:rsidR="00A122D6" w:rsidRPr="003D26CA" w:rsidTr="00F01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nil"/>
              <w:right w:val="single" w:sz="8" w:space="0" w:color="4BACC6" w:themeColor="accent5"/>
            </w:tcBorders>
            <w:tcMar>
              <w:top w:w="57" w:type="dxa"/>
              <w:bottom w:w="57" w:type="dxa"/>
            </w:tcMar>
            <w:vAlign w:val="center"/>
          </w:tcPr>
          <w:p w:rsidR="001F5CA8" w:rsidRDefault="00A122D6" w:rsidP="00AD75C7">
            <w:pPr>
              <w:spacing w:before="0" w:after="0"/>
              <w:jc w:val="both"/>
              <w:rPr>
                <w:b w:val="0"/>
                <w:bCs w:val="0"/>
                <w:sz w:val="24"/>
                <w:szCs w:val="24"/>
                <w:lang w:val="en-US"/>
              </w:rPr>
            </w:pPr>
            <w:r w:rsidRPr="00BC4B16">
              <w:rPr>
                <w:b w:val="0"/>
                <w:sz w:val="24"/>
                <w:szCs w:val="24"/>
              </w:rPr>
              <w:t>AC</w:t>
            </w:r>
            <w:r w:rsidR="0034001A" w:rsidRPr="00BC4B16">
              <w:rPr>
                <w:b w:val="0"/>
                <w:sz w:val="24"/>
                <w:szCs w:val="24"/>
              </w:rPr>
              <w:t>5.1</w:t>
            </w:r>
          </w:p>
        </w:tc>
        <w:tc>
          <w:tcPr>
            <w:tcW w:w="7710" w:type="dxa"/>
            <w:tcBorders>
              <w:left w:val="single" w:sz="8" w:space="0" w:color="4BACC6" w:themeColor="accent5"/>
            </w:tcBorders>
            <w:tcMar>
              <w:top w:w="57" w:type="dxa"/>
              <w:bottom w:w="57" w:type="dxa"/>
            </w:tcMar>
            <w:vAlign w:val="center"/>
          </w:tcPr>
          <w:p w:rsidR="00A122D6" w:rsidRPr="003D26CA" w:rsidRDefault="00A122D6" w:rsidP="00F01652">
            <w:pPr>
              <w:pStyle w:val="ListParagraph"/>
              <w:autoSpaceDE w:val="0"/>
              <w:autoSpaceDN w:val="0"/>
              <w:adjustRightInd w:val="0"/>
              <w:spacing w:before="0" w:after="0"/>
              <w:ind w:left="34"/>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Produce an anti-corruption toolkit for SMEs, including a training module.</w:t>
            </w:r>
          </w:p>
        </w:tc>
      </w:tr>
    </w:tbl>
    <w:p w:rsidR="00A122D6" w:rsidRPr="00A122D6" w:rsidRDefault="001D523E">
      <w:pPr>
        <w:spacing w:before="0" w:after="200" w:line="276" w:lineRule="auto"/>
        <w:jc w:val="both"/>
        <w:rPr>
          <w:sz w:val="24"/>
          <w:szCs w:val="24"/>
        </w:rPr>
      </w:pPr>
      <w:r w:rsidRPr="003D26CA">
        <w:rPr>
          <w:sz w:val="24"/>
          <w:szCs w:val="24"/>
        </w:rPr>
        <w:br w:type="page"/>
      </w:r>
    </w:p>
    <w:p w:rsidR="00E67732" w:rsidRDefault="00E67732" w:rsidP="00E67732">
      <w:pPr>
        <w:pStyle w:val="20major"/>
        <w:outlineLvl w:val="0"/>
        <w:rPr>
          <w:rFonts w:ascii="Times New Roman" w:hAnsi="Times New Roman"/>
          <w:szCs w:val="24"/>
        </w:rPr>
      </w:pPr>
      <w:bookmarkStart w:id="9" w:name="_Toc301448158"/>
      <w:r>
        <w:rPr>
          <w:rFonts w:ascii="Times New Roman" w:hAnsi="Times New Roman"/>
          <w:szCs w:val="24"/>
        </w:rPr>
        <w:lastRenderedPageBreak/>
        <w:t xml:space="preserve">APPENDIX: </w:t>
      </w:r>
      <w:r w:rsidR="0034001A" w:rsidRPr="003D26CA">
        <w:rPr>
          <w:rFonts w:ascii="Times New Roman" w:hAnsi="Times New Roman"/>
          <w:caps w:val="0"/>
          <w:szCs w:val="24"/>
        </w:rPr>
        <w:t xml:space="preserve">Taskforce Schedule </w:t>
      </w:r>
      <w:r w:rsidR="00E92319">
        <w:rPr>
          <w:rFonts w:ascii="Times New Roman" w:hAnsi="Times New Roman"/>
          <w:caps w:val="0"/>
          <w:szCs w:val="24"/>
        </w:rPr>
        <w:t>a</w:t>
      </w:r>
      <w:r w:rsidR="0034001A" w:rsidRPr="003D26CA">
        <w:rPr>
          <w:rFonts w:ascii="Times New Roman" w:hAnsi="Times New Roman"/>
          <w:caps w:val="0"/>
          <w:szCs w:val="24"/>
        </w:rPr>
        <w:t>nd Composition</w:t>
      </w:r>
      <w:bookmarkEnd w:id="9"/>
    </w:p>
    <w:p w:rsidR="00E67732" w:rsidRDefault="00E67732" w:rsidP="00E67732"/>
    <w:p w:rsidR="00E67732" w:rsidRPr="00E67732" w:rsidRDefault="00E67732" w:rsidP="00E67732">
      <w:pPr>
        <w:spacing w:before="0" w:after="200" w:line="276" w:lineRule="auto"/>
        <w:jc w:val="both"/>
        <w:rPr>
          <w:b/>
          <w:color w:val="002060"/>
          <w:sz w:val="24"/>
          <w:szCs w:val="24"/>
        </w:rPr>
      </w:pPr>
      <w:bookmarkStart w:id="10" w:name="_Toc427240345"/>
      <w:r w:rsidRPr="00E67732">
        <w:rPr>
          <w:b/>
          <w:color w:val="002060"/>
          <w:sz w:val="24"/>
          <w:szCs w:val="24"/>
        </w:rPr>
        <w:t>Schedule of meetings</w:t>
      </w:r>
      <w:bookmarkEnd w:id="10"/>
    </w:p>
    <w:p w:rsidR="00E67732" w:rsidRPr="00E67732" w:rsidRDefault="00E67732" w:rsidP="00E67732"/>
    <w:tbl>
      <w:tblPr>
        <w:tblStyle w:val="LightList-Accent5"/>
        <w:tblW w:w="9645" w:type="dxa"/>
        <w:tblInd w:w="-436" w:type="dxa"/>
        <w:tblLayout w:type="fixed"/>
        <w:tblCellMar>
          <w:top w:w="57" w:type="dxa"/>
          <w:bottom w:w="57" w:type="dxa"/>
        </w:tblCellMar>
        <w:tblLook w:val="04A0" w:firstRow="1" w:lastRow="0" w:firstColumn="1" w:lastColumn="0" w:noHBand="0" w:noVBand="1"/>
      </w:tblPr>
      <w:tblGrid>
        <w:gridCol w:w="890"/>
        <w:gridCol w:w="1750"/>
        <w:gridCol w:w="2245"/>
        <w:gridCol w:w="4760"/>
      </w:tblGrid>
      <w:tr w:rsidR="002101D0" w:rsidRPr="003D26CA" w:rsidTr="00E67732">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0" w:type="dxa"/>
            <w:tcBorders>
              <w:right w:val="single" w:sz="8" w:space="0" w:color="4BACC6" w:themeColor="accent5"/>
            </w:tcBorders>
          </w:tcPr>
          <w:p w:rsidR="002101D0" w:rsidRPr="003D26CA" w:rsidRDefault="00E67732" w:rsidP="003E1CD4">
            <w:pPr>
              <w:spacing w:before="0" w:after="0"/>
              <w:rPr>
                <w:sz w:val="24"/>
                <w:szCs w:val="24"/>
                <w:lang w:val="en-US"/>
              </w:rPr>
            </w:pPr>
            <w:r>
              <w:rPr>
                <w:sz w:val="24"/>
                <w:szCs w:val="24"/>
                <w:lang w:val="en-US"/>
              </w:rPr>
              <w:t>No.</w:t>
            </w:r>
          </w:p>
        </w:tc>
        <w:tc>
          <w:tcPr>
            <w:tcW w:w="17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2101D0" w:rsidRPr="003D26CA" w:rsidRDefault="002101D0" w:rsidP="003E1CD4">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Date</w:t>
            </w:r>
          </w:p>
        </w:tc>
        <w:tc>
          <w:tcPr>
            <w:tcW w:w="22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2101D0" w:rsidRPr="003D26CA" w:rsidRDefault="002101D0" w:rsidP="003E1CD4">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Location</w:t>
            </w:r>
          </w:p>
        </w:tc>
        <w:tc>
          <w:tcPr>
            <w:tcW w:w="4760" w:type="dxa"/>
            <w:tcBorders>
              <w:top w:val="single" w:sz="8" w:space="0" w:color="4BACC6" w:themeColor="accent5"/>
              <w:left w:val="single" w:sz="8" w:space="0" w:color="4BACC6" w:themeColor="accent5"/>
              <w:bottom w:val="single" w:sz="8" w:space="0" w:color="4BACC6" w:themeColor="accent5"/>
            </w:tcBorders>
          </w:tcPr>
          <w:p w:rsidR="002101D0" w:rsidRPr="003D26CA" w:rsidRDefault="002101D0" w:rsidP="003E1CD4">
            <w:pPr>
              <w:spacing w:before="0" w:after="0"/>
              <w:cnfStyle w:val="100000000000" w:firstRow="1"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Theme</w:t>
            </w:r>
          </w:p>
        </w:tc>
      </w:tr>
      <w:tr w:rsidR="002101D0" w:rsidRPr="003D26CA" w:rsidTr="00E6773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90" w:type="dxa"/>
            <w:tcBorders>
              <w:right w:val="single" w:sz="8" w:space="0" w:color="4BACC6" w:themeColor="accent5"/>
            </w:tcBorders>
            <w:vAlign w:val="center"/>
          </w:tcPr>
          <w:p w:rsidR="002101D0" w:rsidRPr="005D12DA" w:rsidRDefault="002101D0" w:rsidP="003E1CD4">
            <w:pPr>
              <w:spacing w:before="0" w:after="0"/>
              <w:rPr>
                <w:b w:val="0"/>
                <w:sz w:val="24"/>
                <w:szCs w:val="24"/>
                <w:lang w:val="en-US"/>
              </w:rPr>
            </w:pPr>
            <w:r w:rsidRPr="004D5C7E">
              <w:rPr>
                <w:sz w:val="24"/>
                <w:szCs w:val="24"/>
              </w:rPr>
              <w:t>1</w:t>
            </w:r>
          </w:p>
        </w:tc>
        <w:tc>
          <w:tcPr>
            <w:tcW w:w="1750" w:type="dxa"/>
            <w:tcBorders>
              <w:left w:val="single" w:sz="8" w:space="0" w:color="4BACC6" w:themeColor="accent5"/>
              <w:right w:val="single" w:sz="8" w:space="0" w:color="4BACC6" w:themeColor="accent5"/>
            </w:tcBorders>
            <w:vAlign w:val="center"/>
          </w:tcPr>
          <w:p w:rsidR="002101D0" w:rsidRPr="003D26CA" w:rsidRDefault="00BF0C3C" w:rsidP="00BF0C3C">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9</w:t>
            </w:r>
            <w:r w:rsidR="002101D0" w:rsidRPr="003D26CA">
              <w:rPr>
                <w:sz w:val="24"/>
                <w:szCs w:val="24"/>
                <w:lang w:val="en-US"/>
              </w:rPr>
              <w:t>February</w:t>
            </w:r>
            <w:r w:rsidR="004A0903" w:rsidRPr="003D26CA">
              <w:rPr>
                <w:sz w:val="24"/>
                <w:szCs w:val="24"/>
                <w:lang w:val="en-US"/>
              </w:rPr>
              <w:t xml:space="preserve"> 2015</w:t>
            </w:r>
          </w:p>
        </w:tc>
        <w:tc>
          <w:tcPr>
            <w:tcW w:w="2245" w:type="dxa"/>
            <w:tcBorders>
              <w:left w:val="single" w:sz="8" w:space="0" w:color="4BACC6" w:themeColor="accent5"/>
              <w:right w:val="single" w:sz="8" w:space="0" w:color="4BACC6" w:themeColor="accent5"/>
            </w:tcBorders>
            <w:vAlign w:val="center"/>
          </w:tcPr>
          <w:p w:rsidR="002101D0" w:rsidRPr="003D26CA" w:rsidRDefault="002101D0" w:rsidP="003E1CD4">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Istanbul</w:t>
            </w:r>
          </w:p>
        </w:tc>
        <w:tc>
          <w:tcPr>
            <w:tcW w:w="4760" w:type="dxa"/>
            <w:tcBorders>
              <w:left w:val="single" w:sz="8" w:space="0" w:color="4BACC6" w:themeColor="accent5"/>
            </w:tcBorders>
            <w:vAlign w:val="center"/>
          </w:tcPr>
          <w:p w:rsidR="002101D0" w:rsidRPr="003D26CA" w:rsidRDefault="002101D0">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Kick</w:t>
            </w:r>
            <w:r w:rsidR="002435F5" w:rsidRPr="003D26CA">
              <w:rPr>
                <w:sz w:val="24"/>
                <w:szCs w:val="24"/>
                <w:lang w:val="en-US"/>
              </w:rPr>
              <w:t>-o</w:t>
            </w:r>
            <w:r w:rsidRPr="003D26CA">
              <w:rPr>
                <w:sz w:val="24"/>
                <w:szCs w:val="24"/>
                <w:lang w:val="en-US"/>
              </w:rPr>
              <w:t xml:space="preserve">ff </w:t>
            </w:r>
            <w:r w:rsidR="0030254A" w:rsidRPr="003D26CA">
              <w:rPr>
                <w:sz w:val="24"/>
                <w:szCs w:val="24"/>
                <w:lang w:val="en-US"/>
              </w:rPr>
              <w:t>meeting</w:t>
            </w:r>
            <w:r w:rsidRPr="003D26CA">
              <w:rPr>
                <w:sz w:val="24"/>
                <w:szCs w:val="24"/>
                <w:lang w:val="en-US"/>
              </w:rPr>
              <w:t xml:space="preserve">, review of previous recommendations through induction document and collection of ideas from </w:t>
            </w:r>
            <w:r w:rsidR="00540552" w:rsidRPr="003D26CA">
              <w:rPr>
                <w:sz w:val="24"/>
                <w:szCs w:val="24"/>
                <w:lang w:val="en-US"/>
              </w:rPr>
              <w:t>ACTF</w:t>
            </w:r>
            <w:r w:rsidRPr="003D26CA">
              <w:rPr>
                <w:sz w:val="24"/>
                <w:szCs w:val="24"/>
                <w:lang w:val="en-US"/>
              </w:rPr>
              <w:t xml:space="preserve"> members</w:t>
            </w:r>
            <w:r w:rsidR="0030254A" w:rsidRPr="003D26CA">
              <w:rPr>
                <w:sz w:val="24"/>
                <w:szCs w:val="24"/>
                <w:lang w:val="en-US"/>
              </w:rPr>
              <w:t>.</w:t>
            </w:r>
          </w:p>
        </w:tc>
      </w:tr>
      <w:tr w:rsidR="002101D0" w:rsidRPr="003D26CA" w:rsidTr="00E67732">
        <w:trPr>
          <w:trHeight w:val="304"/>
        </w:trPr>
        <w:tc>
          <w:tcPr>
            <w:cnfStyle w:val="001000000000" w:firstRow="0" w:lastRow="0" w:firstColumn="1" w:lastColumn="0" w:oddVBand="0" w:evenVBand="0" w:oddHBand="0" w:evenHBand="0" w:firstRowFirstColumn="0" w:firstRowLastColumn="0" w:lastRowFirstColumn="0" w:lastRowLastColumn="0"/>
            <w:tcW w:w="890" w:type="dxa"/>
            <w:tcBorders>
              <w:right w:val="single" w:sz="8" w:space="0" w:color="4BACC6" w:themeColor="accent5"/>
            </w:tcBorders>
            <w:vAlign w:val="center"/>
          </w:tcPr>
          <w:p w:rsidR="002101D0" w:rsidRPr="005D12DA" w:rsidRDefault="002101D0" w:rsidP="003E1CD4">
            <w:pPr>
              <w:spacing w:before="0" w:after="0"/>
              <w:rPr>
                <w:b w:val="0"/>
                <w:sz w:val="24"/>
                <w:szCs w:val="24"/>
                <w:lang w:val="en-US"/>
              </w:rPr>
            </w:pPr>
            <w:r w:rsidRPr="004D5C7E">
              <w:rPr>
                <w:sz w:val="24"/>
                <w:szCs w:val="24"/>
              </w:rPr>
              <w:t>2</w:t>
            </w:r>
          </w:p>
        </w:tc>
        <w:tc>
          <w:tcPr>
            <w:tcW w:w="17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2101D0" w:rsidRPr="003D26CA" w:rsidRDefault="00BF0C3C" w:rsidP="00BF0C3C">
            <w:pPr>
              <w:spacing w:before="0" w:after="0"/>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19</w:t>
            </w:r>
            <w:r w:rsidR="002101D0" w:rsidRPr="003D26CA">
              <w:rPr>
                <w:sz w:val="24"/>
                <w:szCs w:val="24"/>
                <w:lang w:val="en-US"/>
              </w:rPr>
              <w:t>March</w:t>
            </w:r>
            <w:r w:rsidR="004A0903" w:rsidRPr="003D26CA">
              <w:rPr>
                <w:sz w:val="24"/>
                <w:szCs w:val="24"/>
                <w:lang w:val="en-US"/>
              </w:rPr>
              <w:t xml:space="preserve"> 2015</w:t>
            </w:r>
          </w:p>
        </w:tc>
        <w:tc>
          <w:tcPr>
            <w:tcW w:w="22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2101D0" w:rsidRPr="003D26CA" w:rsidRDefault="002101D0" w:rsidP="003E1CD4">
            <w:pPr>
              <w:spacing w:before="0" w:after="0"/>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Teleconference</w:t>
            </w:r>
          </w:p>
        </w:tc>
        <w:tc>
          <w:tcPr>
            <w:tcW w:w="4760" w:type="dxa"/>
            <w:tcBorders>
              <w:top w:val="single" w:sz="8" w:space="0" w:color="4BACC6" w:themeColor="accent5"/>
              <w:left w:val="single" w:sz="8" w:space="0" w:color="4BACC6" w:themeColor="accent5"/>
              <w:bottom w:val="single" w:sz="8" w:space="0" w:color="4BACC6" w:themeColor="accent5"/>
            </w:tcBorders>
            <w:vAlign w:val="center"/>
          </w:tcPr>
          <w:p w:rsidR="002101D0" w:rsidRPr="003D26CA" w:rsidRDefault="002101D0" w:rsidP="00EA47D1">
            <w:pPr>
              <w:spacing w:before="0" w:after="0"/>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 xml:space="preserve">Discussion on </w:t>
            </w:r>
            <w:r w:rsidR="001F3089" w:rsidRPr="003D26CA">
              <w:rPr>
                <w:sz w:val="24"/>
                <w:szCs w:val="24"/>
                <w:lang w:val="en-US"/>
              </w:rPr>
              <w:t>ACTF</w:t>
            </w:r>
            <w:r w:rsidRPr="003D26CA">
              <w:rPr>
                <w:sz w:val="24"/>
                <w:szCs w:val="24"/>
                <w:lang w:val="en-US"/>
              </w:rPr>
              <w:t xml:space="preserve"> survey results and meeting with G20 ACWG</w:t>
            </w:r>
            <w:r w:rsidR="0030254A" w:rsidRPr="003D26CA">
              <w:rPr>
                <w:sz w:val="24"/>
                <w:szCs w:val="24"/>
                <w:lang w:val="en-US"/>
              </w:rPr>
              <w:t>.</w:t>
            </w:r>
          </w:p>
        </w:tc>
      </w:tr>
      <w:tr w:rsidR="002101D0" w:rsidRPr="003D26CA" w:rsidTr="00E6773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90" w:type="dxa"/>
            <w:tcBorders>
              <w:right w:val="single" w:sz="8" w:space="0" w:color="4BACC6" w:themeColor="accent5"/>
            </w:tcBorders>
            <w:vAlign w:val="center"/>
          </w:tcPr>
          <w:p w:rsidR="002101D0" w:rsidRPr="005D12DA" w:rsidRDefault="002101D0" w:rsidP="003E1CD4">
            <w:pPr>
              <w:spacing w:before="0" w:after="0"/>
              <w:rPr>
                <w:b w:val="0"/>
                <w:sz w:val="24"/>
                <w:szCs w:val="24"/>
                <w:lang w:val="en-US"/>
              </w:rPr>
            </w:pPr>
            <w:r w:rsidRPr="004D5C7E">
              <w:rPr>
                <w:sz w:val="24"/>
                <w:szCs w:val="24"/>
              </w:rPr>
              <w:t>3</w:t>
            </w:r>
          </w:p>
        </w:tc>
        <w:tc>
          <w:tcPr>
            <w:tcW w:w="1750" w:type="dxa"/>
            <w:tcBorders>
              <w:left w:val="single" w:sz="8" w:space="0" w:color="4BACC6" w:themeColor="accent5"/>
              <w:right w:val="single" w:sz="8" w:space="0" w:color="4BACC6" w:themeColor="accent5"/>
            </w:tcBorders>
            <w:vAlign w:val="center"/>
          </w:tcPr>
          <w:p w:rsidR="002101D0" w:rsidRPr="003D26CA" w:rsidRDefault="00BF0C3C" w:rsidP="00BF0C3C">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16–17</w:t>
            </w:r>
            <w:r w:rsidR="002101D0" w:rsidRPr="003D26CA">
              <w:rPr>
                <w:sz w:val="24"/>
                <w:szCs w:val="24"/>
                <w:lang w:val="en-US"/>
              </w:rPr>
              <w:t>April</w:t>
            </w:r>
            <w:r w:rsidR="004A0903" w:rsidRPr="003D26CA">
              <w:rPr>
                <w:sz w:val="24"/>
                <w:szCs w:val="24"/>
                <w:lang w:val="en-US"/>
              </w:rPr>
              <w:t xml:space="preserve"> 2015</w:t>
            </w:r>
          </w:p>
        </w:tc>
        <w:tc>
          <w:tcPr>
            <w:tcW w:w="2245" w:type="dxa"/>
            <w:tcBorders>
              <w:left w:val="single" w:sz="8" w:space="0" w:color="4BACC6" w:themeColor="accent5"/>
              <w:right w:val="single" w:sz="8" w:space="0" w:color="4BACC6" w:themeColor="accent5"/>
            </w:tcBorders>
            <w:vAlign w:val="center"/>
          </w:tcPr>
          <w:p w:rsidR="002101D0" w:rsidRPr="003D26CA" w:rsidRDefault="002101D0" w:rsidP="003E1CD4">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Washington, D.C.</w:t>
            </w:r>
          </w:p>
        </w:tc>
        <w:tc>
          <w:tcPr>
            <w:tcW w:w="4760" w:type="dxa"/>
            <w:tcBorders>
              <w:left w:val="single" w:sz="8" w:space="0" w:color="4BACC6" w:themeColor="accent5"/>
            </w:tcBorders>
            <w:vAlign w:val="center"/>
          </w:tcPr>
          <w:p w:rsidR="002101D0" w:rsidRPr="003D26CA" w:rsidRDefault="002101D0">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D26CA">
              <w:rPr>
                <w:sz w:val="24"/>
                <w:szCs w:val="24"/>
                <w:lang w:val="en-US"/>
              </w:rPr>
              <w:t xml:space="preserve">Joint </w:t>
            </w:r>
            <w:r w:rsidR="0030254A" w:rsidRPr="003D26CA">
              <w:rPr>
                <w:sz w:val="24"/>
                <w:szCs w:val="24"/>
                <w:lang w:val="en-US"/>
              </w:rPr>
              <w:t>taskforce meeting</w:t>
            </w:r>
          </w:p>
        </w:tc>
      </w:tr>
      <w:tr w:rsidR="002101D0" w:rsidRPr="003D26CA" w:rsidTr="00E67732">
        <w:trPr>
          <w:trHeight w:val="304"/>
        </w:trPr>
        <w:tc>
          <w:tcPr>
            <w:cnfStyle w:val="001000000000" w:firstRow="0" w:lastRow="0" w:firstColumn="1" w:lastColumn="0" w:oddVBand="0" w:evenVBand="0" w:oddHBand="0" w:evenHBand="0" w:firstRowFirstColumn="0" w:firstRowLastColumn="0" w:lastRowFirstColumn="0" w:lastRowLastColumn="0"/>
            <w:tcW w:w="890" w:type="dxa"/>
            <w:tcBorders>
              <w:right w:val="single" w:sz="8" w:space="0" w:color="4BACC6" w:themeColor="accent5"/>
            </w:tcBorders>
            <w:vAlign w:val="center"/>
          </w:tcPr>
          <w:p w:rsidR="002101D0" w:rsidRPr="005D12DA" w:rsidRDefault="002101D0" w:rsidP="003E1CD4">
            <w:pPr>
              <w:spacing w:before="0" w:after="0"/>
              <w:rPr>
                <w:b w:val="0"/>
                <w:sz w:val="24"/>
                <w:szCs w:val="24"/>
                <w:lang w:val="en-US"/>
              </w:rPr>
            </w:pPr>
            <w:r w:rsidRPr="004D5C7E">
              <w:rPr>
                <w:sz w:val="24"/>
                <w:szCs w:val="24"/>
              </w:rPr>
              <w:t>4</w:t>
            </w:r>
          </w:p>
        </w:tc>
        <w:tc>
          <w:tcPr>
            <w:tcW w:w="17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2101D0" w:rsidRPr="003D26CA" w:rsidRDefault="00BF0C3C" w:rsidP="005D12DA">
            <w:pPr>
              <w:spacing w:before="0" w:after="0"/>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1</w:t>
            </w:r>
            <w:r w:rsidR="002101D0" w:rsidRPr="003D26CA">
              <w:rPr>
                <w:sz w:val="24"/>
                <w:szCs w:val="24"/>
                <w:lang w:val="en-US"/>
              </w:rPr>
              <w:t>June</w:t>
            </w:r>
            <w:r w:rsidR="004A0903" w:rsidRPr="003D26CA">
              <w:rPr>
                <w:sz w:val="24"/>
                <w:szCs w:val="24"/>
                <w:lang w:val="en-US"/>
              </w:rPr>
              <w:t xml:space="preserve"> 2015</w:t>
            </w:r>
          </w:p>
        </w:tc>
        <w:tc>
          <w:tcPr>
            <w:tcW w:w="22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2101D0" w:rsidRPr="003D26CA" w:rsidRDefault="002101D0" w:rsidP="003E1CD4">
            <w:pPr>
              <w:spacing w:before="0" w:after="0"/>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 xml:space="preserve">Paris </w:t>
            </w:r>
          </w:p>
        </w:tc>
        <w:tc>
          <w:tcPr>
            <w:tcW w:w="4760" w:type="dxa"/>
            <w:tcBorders>
              <w:top w:val="single" w:sz="8" w:space="0" w:color="4BACC6" w:themeColor="accent5"/>
              <w:left w:val="single" w:sz="8" w:space="0" w:color="4BACC6" w:themeColor="accent5"/>
              <w:bottom w:val="single" w:sz="8" w:space="0" w:color="4BACC6" w:themeColor="accent5"/>
            </w:tcBorders>
            <w:vAlign w:val="center"/>
          </w:tcPr>
          <w:p w:rsidR="002101D0" w:rsidRPr="003D26CA" w:rsidRDefault="002101D0">
            <w:pPr>
              <w:spacing w:before="0" w:after="0"/>
              <w:cnfStyle w:val="000000000000" w:firstRow="0" w:lastRow="0" w:firstColumn="0" w:lastColumn="0" w:oddVBand="0" w:evenVBand="0" w:oddHBand="0" w:evenHBand="0" w:firstRowFirstColumn="0" w:firstRowLastColumn="0" w:lastRowFirstColumn="0" w:lastRowLastColumn="0"/>
              <w:rPr>
                <w:sz w:val="24"/>
                <w:szCs w:val="24"/>
                <w:lang w:val="en-US"/>
              </w:rPr>
            </w:pPr>
            <w:r w:rsidRPr="003D26CA">
              <w:rPr>
                <w:sz w:val="24"/>
                <w:szCs w:val="24"/>
                <w:lang w:val="en-US"/>
              </w:rPr>
              <w:t xml:space="preserve">Joint </w:t>
            </w:r>
            <w:r w:rsidR="0030254A" w:rsidRPr="003D26CA">
              <w:rPr>
                <w:sz w:val="24"/>
                <w:szCs w:val="24"/>
                <w:lang w:val="en-US"/>
              </w:rPr>
              <w:t xml:space="preserve">taskforce meeting </w:t>
            </w:r>
          </w:p>
        </w:tc>
      </w:tr>
    </w:tbl>
    <w:p w:rsidR="00AD75C7" w:rsidRPr="00AD75C7" w:rsidRDefault="00AD75C7" w:rsidP="00AD75C7">
      <w:pPr>
        <w:jc w:val="both"/>
        <w:rPr>
          <w:sz w:val="24"/>
          <w:szCs w:val="24"/>
        </w:rPr>
      </w:pPr>
      <w:r w:rsidRPr="00AD75C7">
        <w:rPr>
          <w:sz w:val="24"/>
          <w:szCs w:val="24"/>
        </w:rPr>
        <w:t xml:space="preserve">Draft recommendations of the taskforce were discussed in nine regional consultation meetings held in India, Saudi Arabia, Singapore, Azerbaijan, Brazil, Russia, Mozambique, Italy and Ethiopia. </w:t>
      </w:r>
    </w:p>
    <w:p w:rsidR="00AD75C7" w:rsidRPr="00AD75C7" w:rsidRDefault="00AD75C7" w:rsidP="00AD75C7">
      <w:pPr>
        <w:jc w:val="both"/>
        <w:rPr>
          <w:sz w:val="24"/>
          <w:szCs w:val="24"/>
        </w:rPr>
      </w:pPr>
      <w:r w:rsidRPr="00AD75C7">
        <w:rPr>
          <w:sz w:val="24"/>
          <w:szCs w:val="24"/>
        </w:rPr>
        <w:t xml:space="preserve">The taskforce will launch the policy paper at the B20 Conference to be held in Ankara, Turkey on September 3rd to 5th, 2015. The recommendations will be presented to the G20 leaders during the G20 Summit in Antalya in November 2015. </w:t>
      </w:r>
    </w:p>
    <w:p w:rsidR="007D1D2D" w:rsidRPr="007D1D2D" w:rsidRDefault="007D1D2D" w:rsidP="007D1D2D"/>
    <w:p w:rsidR="002101D0" w:rsidRPr="003D26CA" w:rsidRDefault="002101D0" w:rsidP="002101D0">
      <w:pPr>
        <w:rPr>
          <w:sz w:val="24"/>
          <w:szCs w:val="24"/>
        </w:rPr>
      </w:pPr>
    </w:p>
    <w:p w:rsidR="002101D0" w:rsidRPr="00356B6A" w:rsidRDefault="002101D0" w:rsidP="00356B6A">
      <w:pPr>
        <w:spacing w:before="0" w:after="200" w:line="276" w:lineRule="auto"/>
        <w:jc w:val="both"/>
        <w:rPr>
          <w:rFonts w:eastAsiaTheme="majorEastAsia"/>
          <w:b/>
          <w:bCs/>
          <w:color w:val="002060"/>
          <w:sz w:val="24"/>
          <w:szCs w:val="24"/>
        </w:rPr>
      </w:pPr>
      <w:r w:rsidRPr="00356B6A">
        <w:rPr>
          <w:b/>
          <w:color w:val="002060"/>
          <w:sz w:val="24"/>
          <w:szCs w:val="24"/>
        </w:rPr>
        <w:t>Distribution of members</w:t>
      </w:r>
    </w:p>
    <w:p w:rsidR="005A0CC9" w:rsidRPr="003D26CA" w:rsidRDefault="005A0CC9" w:rsidP="002101D0">
      <w:pPr>
        <w:spacing w:before="0"/>
        <w:rPr>
          <w:sz w:val="24"/>
          <w:szCs w:val="24"/>
        </w:rPr>
      </w:pPr>
    </w:p>
    <w:tbl>
      <w:tblPr>
        <w:tblStyle w:val="TableGrid"/>
        <w:tblW w:w="8618" w:type="dxa"/>
        <w:tblInd w:w="1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28" w:type="dxa"/>
          <w:right w:w="28" w:type="dxa"/>
        </w:tblCellMar>
        <w:tblLook w:val="04A0" w:firstRow="1" w:lastRow="0" w:firstColumn="1" w:lastColumn="0" w:noHBand="0" w:noVBand="1"/>
      </w:tblPr>
      <w:tblGrid>
        <w:gridCol w:w="2381"/>
        <w:gridCol w:w="567"/>
        <w:gridCol w:w="2268"/>
        <w:gridCol w:w="567"/>
        <w:gridCol w:w="2268"/>
        <w:gridCol w:w="567"/>
      </w:tblGrid>
      <w:tr w:rsidR="002101D0" w:rsidRPr="003D26CA" w:rsidTr="00C1728A">
        <w:trPr>
          <w:trHeight w:val="263"/>
        </w:trPr>
        <w:tc>
          <w:tcPr>
            <w:tcW w:w="2381" w:type="dxa"/>
            <w:shd w:val="clear" w:color="auto" w:fill="4BACC6" w:themeFill="accent5"/>
            <w:vAlign w:val="center"/>
          </w:tcPr>
          <w:p w:rsidR="002101D0" w:rsidRPr="003D26CA" w:rsidRDefault="002101D0" w:rsidP="003E1CD4">
            <w:pPr>
              <w:spacing w:before="0" w:after="0"/>
              <w:rPr>
                <w:b/>
                <w:color w:val="FFFFFF" w:themeColor="background1"/>
                <w:sz w:val="24"/>
                <w:szCs w:val="24"/>
              </w:rPr>
            </w:pPr>
            <w:r w:rsidRPr="003D26CA">
              <w:rPr>
                <w:b/>
                <w:color w:val="FFFFFF" w:themeColor="background1"/>
                <w:sz w:val="24"/>
                <w:szCs w:val="24"/>
              </w:rPr>
              <w:t>Country</w:t>
            </w:r>
          </w:p>
        </w:tc>
        <w:tc>
          <w:tcPr>
            <w:tcW w:w="567" w:type="dxa"/>
            <w:shd w:val="clear" w:color="auto" w:fill="4BACC6" w:themeFill="accent5"/>
            <w:vAlign w:val="center"/>
          </w:tcPr>
          <w:p w:rsidR="002101D0" w:rsidRPr="003D26CA" w:rsidRDefault="002101D0" w:rsidP="003E1CD4">
            <w:pPr>
              <w:spacing w:before="0" w:after="0"/>
              <w:jc w:val="center"/>
              <w:rPr>
                <w:b/>
                <w:color w:val="FFFFFF" w:themeColor="background1"/>
                <w:sz w:val="24"/>
                <w:szCs w:val="24"/>
              </w:rPr>
            </w:pPr>
            <w:r w:rsidRPr="003D26CA">
              <w:rPr>
                <w:b/>
                <w:color w:val="FFFFFF" w:themeColor="background1"/>
                <w:sz w:val="24"/>
                <w:szCs w:val="24"/>
              </w:rPr>
              <w:t>#</w:t>
            </w:r>
          </w:p>
        </w:tc>
        <w:tc>
          <w:tcPr>
            <w:tcW w:w="2268" w:type="dxa"/>
            <w:shd w:val="clear" w:color="auto" w:fill="4BACC6" w:themeFill="accent5"/>
            <w:vAlign w:val="center"/>
          </w:tcPr>
          <w:p w:rsidR="002101D0" w:rsidRPr="003D26CA" w:rsidRDefault="002101D0" w:rsidP="003E1CD4">
            <w:pPr>
              <w:spacing w:before="0" w:after="0"/>
              <w:rPr>
                <w:b/>
                <w:color w:val="FFFFFF" w:themeColor="background1"/>
                <w:sz w:val="24"/>
                <w:szCs w:val="24"/>
              </w:rPr>
            </w:pPr>
            <w:r w:rsidRPr="003D26CA">
              <w:rPr>
                <w:b/>
                <w:color w:val="FFFFFF" w:themeColor="background1"/>
                <w:sz w:val="24"/>
                <w:szCs w:val="24"/>
              </w:rPr>
              <w:t xml:space="preserve"> Country</w:t>
            </w:r>
          </w:p>
        </w:tc>
        <w:tc>
          <w:tcPr>
            <w:tcW w:w="567" w:type="dxa"/>
            <w:shd w:val="clear" w:color="auto" w:fill="4BACC6" w:themeFill="accent5"/>
            <w:vAlign w:val="center"/>
          </w:tcPr>
          <w:p w:rsidR="002101D0" w:rsidRPr="003D26CA" w:rsidRDefault="002101D0" w:rsidP="003E1CD4">
            <w:pPr>
              <w:spacing w:before="0" w:after="0"/>
              <w:jc w:val="center"/>
              <w:rPr>
                <w:b/>
                <w:color w:val="FFFFFF" w:themeColor="background1"/>
                <w:sz w:val="24"/>
                <w:szCs w:val="24"/>
              </w:rPr>
            </w:pPr>
            <w:r w:rsidRPr="003D26CA">
              <w:rPr>
                <w:b/>
                <w:color w:val="FFFFFF" w:themeColor="background1"/>
                <w:sz w:val="24"/>
                <w:szCs w:val="24"/>
              </w:rPr>
              <w:t>#</w:t>
            </w:r>
          </w:p>
        </w:tc>
        <w:tc>
          <w:tcPr>
            <w:tcW w:w="2268" w:type="dxa"/>
            <w:shd w:val="clear" w:color="auto" w:fill="4BACC6" w:themeFill="accent5"/>
            <w:vAlign w:val="center"/>
          </w:tcPr>
          <w:p w:rsidR="002101D0" w:rsidRPr="003D26CA" w:rsidRDefault="002101D0" w:rsidP="003E1CD4">
            <w:pPr>
              <w:spacing w:before="0" w:after="0"/>
              <w:rPr>
                <w:b/>
                <w:color w:val="FFFFFF" w:themeColor="background1"/>
                <w:sz w:val="24"/>
                <w:szCs w:val="24"/>
              </w:rPr>
            </w:pPr>
            <w:r w:rsidRPr="003D26CA">
              <w:rPr>
                <w:b/>
                <w:color w:val="FFFFFF" w:themeColor="background1"/>
                <w:sz w:val="24"/>
                <w:szCs w:val="24"/>
              </w:rPr>
              <w:t>Country</w:t>
            </w:r>
          </w:p>
        </w:tc>
        <w:tc>
          <w:tcPr>
            <w:tcW w:w="567" w:type="dxa"/>
            <w:shd w:val="clear" w:color="auto" w:fill="4BACC6" w:themeFill="accent5"/>
            <w:vAlign w:val="center"/>
          </w:tcPr>
          <w:p w:rsidR="002101D0" w:rsidRPr="003D26CA" w:rsidRDefault="002101D0" w:rsidP="003E1CD4">
            <w:pPr>
              <w:spacing w:before="0" w:after="0"/>
              <w:jc w:val="center"/>
              <w:rPr>
                <w:b/>
                <w:color w:val="FFFFFF" w:themeColor="background1"/>
                <w:sz w:val="24"/>
                <w:szCs w:val="24"/>
              </w:rPr>
            </w:pPr>
            <w:r w:rsidRPr="003D26CA">
              <w:rPr>
                <w:b/>
                <w:color w:val="FFFFFF" w:themeColor="background1"/>
                <w:sz w:val="24"/>
                <w:szCs w:val="24"/>
              </w:rPr>
              <w:t>#</w:t>
            </w:r>
          </w:p>
        </w:tc>
      </w:tr>
      <w:tr w:rsidR="002101D0" w:rsidRPr="003D26CA" w:rsidTr="00C1728A">
        <w:trPr>
          <w:trHeight w:val="263"/>
        </w:trPr>
        <w:tc>
          <w:tcPr>
            <w:tcW w:w="2381" w:type="dxa"/>
            <w:vAlign w:val="center"/>
          </w:tcPr>
          <w:p w:rsidR="002101D0" w:rsidRPr="003D26CA" w:rsidRDefault="002101D0" w:rsidP="003E1CD4">
            <w:pPr>
              <w:spacing w:before="0" w:after="0"/>
              <w:rPr>
                <w:sz w:val="24"/>
                <w:szCs w:val="24"/>
              </w:rPr>
            </w:pPr>
            <w:r w:rsidRPr="003D26CA">
              <w:rPr>
                <w:sz w:val="24"/>
                <w:szCs w:val="24"/>
              </w:rPr>
              <w:t>Argentina</w:t>
            </w:r>
          </w:p>
        </w:tc>
        <w:tc>
          <w:tcPr>
            <w:tcW w:w="567" w:type="dxa"/>
            <w:vAlign w:val="center"/>
          </w:tcPr>
          <w:p w:rsidR="002101D0" w:rsidRPr="003D26CA" w:rsidRDefault="00A15952" w:rsidP="003E1CD4">
            <w:pPr>
              <w:spacing w:before="0" w:after="0"/>
              <w:rPr>
                <w:sz w:val="24"/>
                <w:szCs w:val="24"/>
              </w:rPr>
            </w:pPr>
            <w:r w:rsidRPr="003D26CA">
              <w:rPr>
                <w:sz w:val="24"/>
                <w:szCs w:val="24"/>
              </w:rPr>
              <w:t>0</w:t>
            </w:r>
          </w:p>
        </w:tc>
        <w:tc>
          <w:tcPr>
            <w:tcW w:w="2268" w:type="dxa"/>
            <w:vAlign w:val="center"/>
          </w:tcPr>
          <w:p w:rsidR="002101D0" w:rsidRPr="003D26CA" w:rsidRDefault="002101D0" w:rsidP="003E1CD4">
            <w:pPr>
              <w:spacing w:before="0" w:after="0"/>
              <w:rPr>
                <w:sz w:val="24"/>
                <w:szCs w:val="24"/>
              </w:rPr>
            </w:pPr>
            <w:r w:rsidRPr="003D26CA">
              <w:rPr>
                <w:sz w:val="24"/>
                <w:szCs w:val="24"/>
              </w:rPr>
              <w:t>India</w:t>
            </w:r>
          </w:p>
        </w:tc>
        <w:tc>
          <w:tcPr>
            <w:tcW w:w="567" w:type="dxa"/>
            <w:vAlign w:val="center"/>
          </w:tcPr>
          <w:p w:rsidR="002101D0" w:rsidRPr="003D26CA" w:rsidRDefault="00A15952" w:rsidP="003E1CD4">
            <w:pPr>
              <w:spacing w:before="0" w:after="0"/>
              <w:rPr>
                <w:sz w:val="24"/>
                <w:szCs w:val="24"/>
              </w:rPr>
            </w:pPr>
            <w:r w:rsidRPr="003D26CA">
              <w:rPr>
                <w:sz w:val="24"/>
                <w:szCs w:val="24"/>
              </w:rPr>
              <w:t>4</w:t>
            </w:r>
          </w:p>
        </w:tc>
        <w:tc>
          <w:tcPr>
            <w:tcW w:w="2268" w:type="dxa"/>
            <w:vAlign w:val="center"/>
          </w:tcPr>
          <w:p w:rsidR="002101D0" w:rsidRPr="003D26CA" w:rsidRDefault="002101D0" w:rsidP="003E1CD4">
            <w:pPr>
              <w:spacing w:before="0" w:after="0"/>
              <w:rPr>
                <w:sz w:val="24"/>
                <w:szCs w:val="24"/>
              </w:rPr>
            </w:pPr>
            <w:r w:rsidRPr="003D26CA">
              <w:rPr>
                <w:sz w:val="24"/>
                <w:szCs w:val="24"/>
              </w:rPr>
              <w:t>Saudi Arabia</w:t>
            </w:r>
          </w:p>
        </w:tc>
        <w:tc>
          <w:tcPr>
            <w:tcW w:w="567" w:type="dxa"/>
            <w:vAlign w:val="center"/>
          </w:tcPr>
          <w:p w:rsidR="002101D0" w:rsidRPr="003D26CA" w:rsidRDefault="00E84CEF" w:rsidP="003E1CD4">
            <w:pPr>
              <w:spacing w:before="0" w:after="0"/>
              <w:rPr>
                <w:sz w:val="24"/>
                <w:szCs w:val="24"/>
              </w:rPr>
            </w:pPr>
            <w:r w:rsidRPr="003D26CA">
              <w:rPr>
                <w:sz w:val="24"/>
                <w:szCs w:val="24"/>
              </w:rPr>
              <w:t>1</w:t>
            </w:r>
          </w:p>
        </w:tc>
      </w:tr>
      <w:tr w:rsidR="002101D0" w:rsidRPr="003D26CA" w:rsidTr="00C1728A">
        <w:trPr>
          <w:trHeight w:val="263"/>
        </w:trPr>
        <w:tc>
          <w:tcPr>
            <w:tcW w:w="2381" w:type="dxa"/>
            <w:vAlign w:val="center"/>
          </w:tcPr>
          <w:p w:rsidR="002101D0" w:rsidRPr="003D26CA" w:rsidRDefault="002101D0" w:rsidP="003E1CD4">
            <w:pPr>
              <w:spacing w:before="0" w:after="0"/>
              <w:rPr>
                <w:sz w:val="24"/>
                <w:szCs w:val="24"/>
              </w:rPr>
            </w:pPr>
            <w:r w:rsidRPr="003D26CA">
              <w:rPr>
                <w:sz w:val="24"/>
                <w:szCs w:val="24"/>
              </w:rPr>
              <w:t>Australia</w:t>
            </w:r>
          </w:p>
        </w:tc>
        <w:tc>
          <w:tcPr>
            <w:tcW w:w="567" w:type="dxa"/>
            <w:vAlign w:val="center"/>
          </w:tcPr>
          <w:p w:rsidR="002101D0" w:rsidRPr="003D26CA" w:rsidRDefault="00A15952" w:rsidP="003E1CD4">
            <w:pPr>
              <w:spacing w:before="0" w:after="0"/>
              <w:rPr>
                <w:sz w:val="24"/>
                <w:szCs w:val="24"/>
              </w:rPr>
            </w:pPr>
            <w:r w:rsidRPr="003D26CA">
              <w:rPr>
                <w:sz w:val="24"/>
                <w:szCs w:val="24"/>
              </w:rPr>
              <w:t>3</w:t>
            </w:r>
          </w:p>
        </w:tc>
        <w:tc>
          <w:tcPr>
            <w:tcW w:w="2268" w:type="dxa"/>
            <w:vAlign w:val="center"/>
          </w:tcPr>
          <w:p w:rsidR="002101D0" w:rsidRPr="003D26CA" w:rsidRDefault="002101D0" w:rsidP="003E1CD4">
            <w:pPr>
              <w:spacing w:before="0" w:after="0"/>
              <w:rPr>
                <w:sz w:val="24"/>
                <w:szCs w:val="24"/>
              </w:rPr>
            </w:pPr>
            <w:r w:rsidRPr="003D26CA">
              <w:rPr>
                <w:sz w:val="24"/>
                <w:szCs w:val="24"/>
              </w:rPr>
              <w:t>Indonesia</w:t>
            </w:r>
          </w:p>
        </w:tc>
        <w:tc>
          <w:tcPr>
            <w:tcW w:w="567" w:type="dxa"/>
            <w:vAlign w:val="center"/>
          </w:tcPr>
          <w:p w:rsidR="002101D0" w:rsidRPr="003D26CA" w:rsidRDefault="00A15952" w:rsidP="003E1CD4">
            <w:pPr>
              <w:spacing w:before="0" w:after="0"/>
              <w:rPr>
                <w:sz w:val="24"/>
                <w:szCs w:val="24"/>
              </w:rPr>
            </w:pPr>
            <w:r w:rsidRPr="003D26CA">
              <w:rPr>
                <w:sz w:val="24"/>
                <w:szCs w:val="24"/>
              </w:rPr>
              <w:t>0</w:t>
            </w:r>
          </w:p>
        </w:tc>
        <w:tc>
          <w:tcPr>
            <w:tcW w:w="2268" w:type="dxa"/>
            <w:vAlign w:val="center"/>
          </w:tcPr>
          <w:p w:rsidR="002101D0" w:rsidRPr="003D26CA" w:rsidRDefault="002101D0" w:rsidP="003E1CD4">
            <w:pPr>
              <w:spacing w:before="0" w:after="0"/>
              <w:rPr>
                <w:sz w:val="24"/>
                <w:szCs w:val="24"/>
              </w:rPr>
            </w:pPr>
            <w:r w:rsidRPr="003D26CA">
              <w:rPr>
                <w:sz w:val="24"/>
                <w:szCs w:val="24"/>
              </w:rPr>
              <w:t>South Africa</w:t>
            </w:r>
          </w:p>
        </w:tc>
        <w:tc>
          <w:tcPr>
            <w:tcW w:w="567" w:type="dxa"/>
            <w:vAlign w:val="center"/>
          </w:tcPr>
          <w:p w:rsidR="002101D0" w:rsidRPr="003D26CA" w:rsidRDefault="00E84CEF" w:rsidP="003E1CD4">
            <w:pPr>
              <w:spacing w:before="0" w:after="0"/>
              <w:rPr>
                <w:sz w:val="24"/>
                <w:szCs w:val="24"/>
              </w:rPr>
            </w:pPr>
            <w:r w:rsidRPr="003D26CA">
              <w:rPr>
                <w:sz w:val="24"/>
                <w:szCs w:val="24"/>
              </w:rPr>
              <w:t>0</w:t>
            </w:r>
          </w:p>
        </w:tc>
      </w:tr>
      <w:tr w:rsidR="002101D0" w:rsidRPr="003D26CA" w:rsidTr="00C1728A">
        <w:trPr>
          <w:trHeight w:val="263"/>
        </w:trPr>
        <w:tc>
          <w:tcPr>
            <w:tcW w:w="2381" w:type="dxa"/>
            <w:vAlign w:val="center"/>
          </w:tcPr>
          <w:p w:rsidR="002101D0" w:rsidRPr="003D26CA" w:rsidRDefault="002101D0" w:rsidP="003E1CD4">
            <w:pPr>
              <w:spacing w:before="0" w:after="0"/>
              <w:rPr>
                <w:sz w:val="24"/>
                <w:szCs w:val="24"/>
              </w:rPr>
            </w:pPr>
            <w:r w:rsidRPr="003D26CA">
              <w:rPr>
                <w:sz w:val="24"/>
                <w:szCs w:val="24"/>
              </w:rPr>
              <w:t>Brazil</w:t>
            </w:r>
          </w:p>
        </w:tc>
        <w:tc>
          <w:tcPr>
            <w:tcW w:w="567" w:type="dxa"/>
            <w:vAlign w:val="center"/>
          </w:tcPr>
          <w:p w:rsidR="002101D0" w:rsidRPr="003D26CA" w:rsidRDefault="00A15952" w:rsidP="003E1CD4">
            <w:pPr>
              <w:spacing w:before="0" w:after="0"/>
              <w:rPr>
                <w:sz w:val="24"/>
                <w:szCs w:val="24"/>
              </w:rPr>
            </w:pPr>
            <w:r w:rsidRPr="003D26CA">
              <w:rPr>
                <w:sz w:val="24"/>
                <w:szCs w:val="24"/>
              </w:rPr>
              <w:t>1</w:t>
            </w:r>
          </w:p>
        </w:tc>
        <w:tc>
          <w:tcPr>
            <w:tcW w:w="2268" w:type="dxa"/>
            <w:vAlign w:val="center"/>
          </w:tcPr>
          <w:p w:rsidR="002101D0" w:rsidRPr="003D26CA" w:rsidRDefault="002101D0" w:rsidP="003E1CD4">
            <w:pPr>
              <w:spacing w:before="0" w:after="0"/>
              <w:rPr>
                <w:sz w:val="24"/>
                <w:szCs w:val="24"/>
              </w:rPr>
            </w:pPr>
            <w:r w:rsidRPr="003D26CA">
              <w:rPr>
                <w:sz w:val="24"/>
                <w:szCs w:val="24"/>
              </w:rPr>
              <w:t>Italy</w:t>
            </w:r>
          </w:p>
        </w:tc>
        <w:tc>
          <w:tcPr>
            <w:tcW w:w="567" w:type="dxa"/>
            <w:vAlign w:val="center"/>
          </w:tcPr>
          <w:p w:rsidR="002101D0" w:rsidRPr="003D26CA" w:rsidRDefault="002D4E01" w:rsidP="003E1CD4">
            <w:pPr>
              <w:spacing w:before="0" w:after="0"/>
              <w:rPr>
                <w:sz w:val="24"/>
                <w:szCs w:val="24"/>
              </w:rPr>
            </w:pPr>
            <w:r w:rsidRPr="003D26CA">
              <w:rPr>
                <w:sz w:val="24"/>
                <w:szCs w:val="24"/>
              </w:rPr>
              <w:t>4</w:t>
            </w:r>
          </w:p>
        </w:tc>
        <w:tc>
          <w:tcPr>
            <w:tcW w:w="2268" w:type="dxa"/>
            <w:vAlign w:val="center"/>
          </w:tcPr>
          <w:p w:rsidR="002101D0" w:rsidRPr="003D26CA" w:rsidRDefault="002101D0" w:rsidP="003E1CD4">
            <w:pPr>
              <w:spacing w:before="0" w:after="0"/>
              <w:rPr>
                <w:sz w:val="24"/>
                <w:szCs w:val="24"/>
              </w:rPr>
            </w:pPr>
            <w:r w:rsidRPr="003D26CA">
              <w:rPr>
                <w:sz w:val="24"/>
                <w:szCs w:val="24"/>
              </w:rPr>
              <w:t>Turkey</w:t>
            </w:r>
          </w:p>
        </w:tc>
        <w:tc>
          <w:tcPr>
            <w:tcW w:w="567" w:type="dxa"/>
            <w:vAlign w:val="center"/>
          </w:tcPr>
          <w:p w:rsidR="002101D0" w:rsidRPr="003D26CA" w:rsidRDefault="00E84CEF" w:rsidP="003E1CD4">
            <w:pPr>
              <w:spacing w:before="0" w:after="0"/>
              <w:rPr>
                <w:sz w:val="24"/>
                <w:szCs w:val="24"/>
              </w:rPr>
            </w:pPr>
            <w:r w:rsidRPr="003D26CA">
              <w:rPr>
                <w:sz w:val="24"/>
                <w:szCs w:val="24"/>
              </w:rPr>
              <w:t>20</w:t>
            </w:r>
          </w:p>
        </w:tc>
      </w:tr>
      <w:tr w:rsidR="002101D0" w:rsidRPr="003D26CA" w:rsidTr="00C1728A">
        <w:trPr>
          <w:trHeight w:val="263"/>
        </w:trPr>
        <w:tc>
          <w:tcPr>
            <w:tcW w:w="2381" w:type="dxa"/>
            <w:vAlign w:val="center"/>
          </w:tcPr>
          <w:p w:rsidR="002101D0" w:rsidRPr="003D26CA" w:rsidRDefault="002101D0" w:rsidP="003E1CD4">
            <w:pPr>
              <w:spacing w:before="0" w:after="0"/>
              <w:rPr>
                <w:sz w:val="24"/>
                <w:szCs w:val="24"/>
              </w:rPr>
            </w:pPr>
            <w:r w:rsidRPr="003D26CA">
              <w:rPr>
                <w:sz w:val="24"/>
                <w:szCs w:val="24"/>
              </w:rPr>
              <w:t>Canada</w:t>
            </w:r>
          </w:p>
        </w:tc>
        <w:tc>
          <w:tcPr>
            <w:tcW w:w="567" w:type="dxa"/>
            <w:vAlign w:val="center"/>
          </w:tcPr>
          <w:p w:rsidR="002101D0" w:rsidRPr="003D26CA" w:rsidRDefault="00A15952" w:rsidP="003E1CD4">
            <w:pPr>
              <w:spacing w:before="0" w:after="0"/>
              <w:rPr>
                <w:sz w:val="24"/>
                <w:szCs w:val="24"/>
              </w:rPr>
            </w:pPr>
            <w:r w:rsidRPr="003D26CA">
              <w:rPr>
                <w:sz w:val="24"/>
                <w:szCs w:val="24"/>
              </w:rPr>
              <w:t>5</w:t>
            </w:r>
          </w:p>
        </w:tc>
        <w:tc>
          <w:tcPr>
            <w:tcW w:w="2268" w:type="dxa"/>
            <w:vAlign w:val="center"/>
          </w:tcPr>
          <w:p w:rsidR="002101D0" w:rsidRPr="003D26CA" w:rsidRDefault="002101D0" w:rsidP="003E1CD4">
            <w:pPr>
              <w:spacing w:before="0" w:after="0"/>
              <w:rPr>
                <w:sz w:val="24"/>
                <w:szCs w:val="24"/>
              </w:rPr>
            </w:pPr>
            <w:r w:rsidRPr="003D26CA">
              <w:rPr>
                <w:sz w:val="24"/>
                <w:szCs w:val="24"/>
              </w:rPr>
              <w:t>Japan</w:t>
            </w:r>
          </w:p>
        </w:tc>
        <w:tc>
          <w:tcPr>
            <w:tcW w:w="567" w:type="dxa"/>
            <w:vAlign w:val="center"/>
          </w:tcPr>
          <w:p w:rsidR="002101D0" w:rsidRPr="003D26CA" w:rsidRDefault="00A15952" w:rsidP="003E1CD4">
            <w:pPr>
              <w:spacing w:before="0" w:after="0"/>
              <w:rPr>
                <w:sz w:val="24"/>
                <w:szCs w:val="24"/>
              </w:rPr>
            </w:pPr>
            <w:r w:rsidRPr="003D26CA">
              <w:rPr>
                <w:sz w:val="24"/>
                <w:szCs w:val="24"/>
              </w:rPr>
              <w:t>1</w:t>
            </w:r>
          </w:p>
        </w:tc>
        <w:tc>
          <w:tcPr>
            <w:tcW w:w="2268" w:type="dxa"/>
            <w:vAlign w:val="center"/>
          </w:tcPr>
          <w:p w:rsidR="002101D0" w:rsidRPr="003D26CA" w:rsidRDefault="002101D0" w:rsidP="003E1CD4">
            <w:pPr>
              <w:spacing w:before="0" w:after="0"/>
              <w:rPr>
                <w:sz w:val="24"/>
                <w:szCs w:val="24"/>
              </w:rPr>
            </w:pPr>
            <w:r w:rsidRPr="003D26CA">
              <w:rPr>
                <w:sz w:val="24"/>
                <w:szCs w:val="24"/>
              </w:rPr>
              <w:t>United Kingdom</w:t>
            </w:r>
          </w:p>
        </w:tc>
        <w:tc>
          <w:tcPr>
            <w:tcW w:w="567" w:type="dxa"/>
            <w:vAlign w:val="center"/>
          </w:tcPr>
          <w:p w:rsidR="002101D0" w:rsidRPr="003D26CA" w:rsidRDefault="00E84CEF" w:rsidP="003E1CD4">
            <w:pPr>
              <w:spacing w:before="0" w:after="0"/>
              <w:rPr>
                <w:sz w:val="24"/>
                <w:szCs w:val="24"/>
              </w:rPr>
            </w:pPr>
            <w:r w:rsidRPr="003D26CA">
              <w:rPr>
                <w:sz w:val="24"/>
                <w:szCs w:val="24"/>
              </w:rPr>
              <w:t>16</w:t>
            </w:r>
          </w:p>
        </w:tc>
      </w:tr>
      <w:tr w:rsidR="002101D0" w:rsidRPr="003D26CA" w:rsidTr="00C1728A">
        <w:trPr>
          <w:trHeight w:val="263"/>
        </w:trPr>
        <w:tc>
          <w:tcPr>
            <w:tcW w:w="2381" w:type="dxa"/>
            <w:vAlign w:val="center"/>
          </w:tcPr>
          <w:p w:rsidR="002101D0" w:rsidRPr="003D26CA" w:rsidRDefault="002101D0" w:rsidP="003E1CD4">
            <w:pPr>
              <w:spacing w:before="0" w:after="0"/>
              <w:rPr>
                <w:sz w:val="24"/>
                <w:szCs w:val="24"/>
              </w:rPr>
            </w:pPr>
            <w:r w:rsidRPr="003D26CA">
              <w:rPr>
                <w:sz w:val="24"/>
                <w:szCs w:val="24"/>
              </w:rPr>
              <w:t>China</w:t>
            </w:r>
          </w:p>
        </w:tc>
        <w:tc>
          <w:tcPr>
            <w:tcW w:w="567" w:type="dxa"/>
            <w:vAlign w:val="center"/>
          </w:tcPr>
          <w:p w:rsidR="002101D0" w:rsidRPr="003D26CA" w:rsidRDefault="001767CE" w:rsidP="003E1CD4">
            <w:pPr>
              <w:spacing w:before="0" w:after="0"/>
              <w:rPr>
                <w:sz w:val="24"/>
                <w:szCs w:val="24"/>
              </w:rPr>
            </w:pPr>
            <w:r>
              <w:rPr>
                <w:sz w:val="24"/>
                <w:szCs w:val="24"/>
              </w:rPr>
              <w:t>2</w:t>
            </w:r>
          </w:p>
        </w:tc>
        <w:tc>
          <w:tcPr>
            <w:tcW w:w="2268" w:type="dxa"/>
            <w:vAlign w:val="center"/>
          </w:tcPr>
          <w:p w:rsidR="002101D0" w:rsidRPr="003D26CA" w:rsidRDefault="002101D0" w:rsidP="003E1CD4">
            <w:pPr>
              <w:spacing w:before="0" w:after="0"/>
              <w:rPr>
                <w:sz w:val="24"/>
                <w:szCs w:val="24"/>
              </w:rPr>
            </w:pPr>
            <w:r w:rsidRPr="003D26CA">
              <w:rPr>
                <w:sz w:val="24"/>
                <w:szCs w:val="24"/>
              </w:rPr>
              <w:t>Korea</w:t>
            </w:r>
          </w:p>
        </w:tc>
        <w:tc>
          <w:tcPr>
            <w:tcW w:w="567" w:type="dxa"/>
            <w:vAlign w:val="center"/>
          </w:tcPr>
          <w:p w:rsidR="002101D0" w:rsidRPr="003D26CA" w:rsidRDefault="00E84CEF" w:rsidP="003E1CD4">
            <w:pPr>
              <w:spacing w:before="0" w:after="0"/>
              <w:rPr>
                <w:sz w:val="24"/>
                <w:szCs w:val="24"/>
              </w:rPr>
            </w:pPr>
            <w:r w:rsidRPr="003D26CA">
              <w:rPr>
                <w:sz w:val="24"/>
                <w:szCs w:val="24"/>
              </w:rPr>
              <w:t>1</w:t>
            </w:r>
          </w:p>
        </w:tc>
        <w:tc>
          <w:tcPr>
            <w:tcW w:w="2268" w:type="dxa"/>
            <w:vAlign w:val="center"/>
          </w:tcPr>
          <w:p w:rsidR="002101D0" w:rsidRPr="003D26CA" w:rsidRDefault="002101D0" w:rsidP="003E1CD4">
            <w:pPr>
              <w:spacing w:before="0" w:after="0"/>
              <w:rPr>
                <w:sz w:val="24"/>
                <w:szCs w:val="24"/>
              </w:rPr>
            </w:pPr>
            <w:r w:rsidRPr="003D26CA">
              <w:rPr>
                <w:sz w:val="24"/>
                <w:szCs w:val="24"/>
              </w:rPr>
              <w:t>United States</w:t>
            </w:r>
          </w:p>
        </w:tc>
        <w:tc>
          <w:tcPr>
            <w:tcW w:w="567" w:type="dxa"/>
            <w:vAlign w:val="center"/>
          </w:tcPr>
          <w:p w:rsidR="002101D0" w:rsidRPr="003D26CA" w:rsidRDefault="00E84CEF" w:rsidP="003E1CD4">
            <w:pPr>
              <w:spacing w:before="0" w:after="0"/>
              <w:rPr>
                <w:sz w:val="24"/>
                <w:szCs w:val="24"/>
              </w:rPr>
            </w:pPr>
            <w:r w:rsidRPr="003D26CA">
              <w:rPr>
                <w:sz w:val="24"/>
                <w:szCs w:val="24"/>
              </w:rPr>
              <w:t>28</w:t>
            </w:r>
          </w:p>
        </w:tc>
      </w:tr>
      <w:tr w:rsidR="002101D0" w:rsidRPr="003D26CA" w:rsidTr="00C1728A">
        <w:trPr>
          <w:trHeight w:val="263"/>
        </w:trPr>
        <w:tc>
          <w:tcPr>
            <w:tcW w:w="2381" w:type="dxa"/>
            <w:vAlign w:val="center"/>
          </w:tcPr>
          <w:p w:rsidR="002101D0" w:rsidRPr="003D26CA" w:rsidRDefault="002101D0" w:rsidP="003E1CD4">
            <w:pPr>
              <w:spacing w:before="0" w:after="0"/>
              <w:rPr>
                <w:sz w:val="24"/>
                <w:szCs w:val="24"/>
              </w:rPr>
            </w:pPr>
            <w:r w:rsidRPr="003D26CA">
              <w:rPr>
                <w:sz w:val="24"/>
                <w:szCs w:val="24"/>
              </w:rPr>
              <w:t>France</w:t>
            </w:r>
          </w:p>
        </w:tc>
        <w:tc>
          <w:tcPr>
            <w:tcW w:w="567" w:type="dxa"/>
            <w:vAlign w:val="center"/>
          </w:tcPr>
          <w:p w:rsidR="002101D0" w:rsidRPr="003D26CA" w:rsidRDefault="00A15952" w:rsidP="003E1CD4">
            <w:pPr>
              <w:spacing w:before="0" w:after="0"/>
              <w:rPr>
                <w:sz w:val="24"/>
                <w:szCs w:val="24"/>
              </w:rPr>
            </w:pPr>
            <w:r w:rsidRPr="003D26CA">
              <w:rPr>
                <w:sz w:val="24"/>
                <w:szCs w:val="24"/>
              </w:rPr>
              <w:t>8</w:t>
            </w:r>
          </w:p>
        </w:tc>
        <w:tc>
          <w:tcPr>
            <w:tcW w:w="2268" w:type="dxa"/>
            <w:vAlign w:val="center"/>
          </w:tcPr>
          <w:p w:rsidR="002101D0" w:rsidRPr="003D26CA" w:rsidRDefault="002101D0" w:rsidP="003E1CD4">
            <w:pPr>
              <w:spacing w:before="0" w:after="0"/>
              <w:rPr>
                <w:sz w:val="24"/>
                <w:szCs w:val="24"/>
              </w:rPr>
            </w:pPr>
            <w:r w:rsidRPr="003D26CA">
              <w:rPr>
                <w:sz w:val="24"/>
                <w:szCs w:val="24"/>
              </w:rPr>
              <w:t>Mexico</w:t>
            </w:r>
          </w:p>
        </w:tc>
        <w:tc>
          <w:tcPr>
            <w:tcW w:w="567" w:type="dxa"/>
            <w:vAlign w:val="center"/>
          </w:tcPr>
          <w:p w:rsidR="002101D0" w:rsidRPr="003D26CA" w:rsidRDefault="00E84CEF" w:rsidP="003E1CD4">
            <w:pPr>
              <w:spacing w:before="0" w:after="0"/>
              <w:rPr>
                <w:sz w:val="24"/>
                <w:szCs w:val="24"/>
              </w:rPr>
            </w:pPr>
            <w:r w:rsidRPr="003D26CA">
              <w:rPr>
                <w:sz w:val="24"/>
                <w:szCs w:val="24"/>
              </w:rPr>
              <w:t>1</w:t>
            </w:r>
          </w:p>
        </w:tc>
        <w:tc>
          <w:tcPr>
            <w:tcW w:w="2268" w:type="dxa"/>
            <w:vAlign w:val="center"/>
          </w:tcPr>
          <w:p w:rsidR="002101D0" w:rsidRPr="003D26CA" w:rsidRDefault="002101D0" w:rsidP="003E1CD4">
            <w:pPr>
              <w:spacing w:before="0" w:after="0"/>
              <w:rPr>
                <w:sz w:val="24"/>
                <w:szCs w:val="24"/>
              </w:rPr>
            </w:pPr>
            <w:r w:rsidRPr="003D26CA">
              <w:rPr>
                <w:sz w:val="24"/>
                <w:szCs w:val="24"/>
              </w:rPr>
              <w:t>European Union</w:t>
            </w:r>
          </w:p>
        </w:tc>
        <w:tc>
          <w:tcPr>
            <w:tcW w:w="567" w:type="dxa"/>
            <w:vAlign w:val="center"/>
          </w:tcPr>
          <w:p w:rsidR="002101D0" w:rsidRPr="003D26CA" w:rsidRDefault="001767CE" w:rsidP="003E1CD4">
            <w:pPr>
              <w:spacing w:before="0" w:after="0"/>
              <w:rPr>
                <w:sz w:val="24"/>
                <w:szCs w:val="24"/>
              </w:rPr>
            </w:pPr>
            <w:r>
              <w:rPr>
                <w:sz w:val="24"/>
                <w:szCs w:val="24"/>
              </w:rPr>
              <w:t>6</w:t>
            </w:r>
          </w:p>
        </w:tc>
      </w:tr>
      <w:tr w:rsidR="002101D0" w:rsidRPr="003D26CA" w:rsidTr="00C1728A">
        <w:trPr>
          <w:trHeight w:val="263"/>
        </w:trPr>
        <w:tc>
          <w:tcPr>
            <w:tcW w:w="2381" w:type="dxa"/>
            <w:vAlign w:val="center"/>
          </w:tcPr>
          <w:p w:rsidR="002101D0" w:rsidRPr="003D26CA" w:rsidRDefault="002101D0" w:rsidP="003E1CD4">
            <w:pPr>
              <w:spacing w:before="0" w:after="0"/>
              <w:rPr>
                <w:sz w:val="24"/>
                <w:szCs w:val="24"/>
              </w:rPr>
            </w:pPr>
            <w:r w:rsidRPr="003D26CA">
              <w:rPr>
                <w:sz w:val="24"/>
                <w:szCs w:val="24"/>
              </w:rPr>
              <w:t>Germany</w:t>
            </w:r>
          </w:p>
        </w:tc>
        <w:tc>
          <w:tcPr>
            <w:tcW w:w="567" w:type="dxa"/>
            <w:vAlign w:val="center"/>
          </w:tcPr>
          <w:p w:rsidR="002101D0" w:rsidRPr="003D26CA" w:rsidRDefault="00A15952" w:rsidP="003E1CD4">
            <w:pPr>
              <w:spacing w:before="0" w:after="0"/>
              <w:rPr>
                <w:sz w:val="24"/>
                <w:szCs w:val="24"/>
              </w:rPr>
            </w:pPr>
            <w:r w:rsidRPr="003D26CA">
              <w:rPr>
                <w:sz w:val="24"/>
                <w:szCs w:val="24"/>
              </w:rPr>
              <w:t>5</w:t>
            </w:r>
          </w:p>
        </w:tc>
        <w:tc>
          <w:tcPr>
            <w:tcW w:w="2268" w:type="dxa"/>
            <w:vAlign w:val="center"/>
          </w:tcPr>
          <w:p w:rsidR="002101D0" w:rsidRPr="003D26CA" w:rsidRDefault="002101D0" w:rsidP="003E1CD4">
            <w:pPr>
              <w:spacing w:before="0" w:after="0"/>
              <w:rPr>
                <w:sz w:val="24"/>
                <w:szCs w:val="24"/>
              </w:rPr>
            </w:pPr>
            <w:r w:rsidRPr="003D26CA">
              <w:rPr>
                <w:sz w:val="24"/>
                <w:szCs w:val="24"/>
              </w:rPr>
              <w:t>Russia</w:t>
            </w:r>
          </w:p>
        </w:tc>
        <w:tc>
          <w:tcPr>
            <w:tcW w:w="567" w:type="dxa"/>
            <w:vAlign w:val="center"/>
          </w:tcPr>
          <w:p w:rsidR="002101D0" w:rsidRPr="003D26CA" w:rsidRDefault="00E84CEF" w:rsidP="003E1CD4">
            <w:pPr>
              <w:spacing w:before="0" w:after="0"/>
              <w:rPr>
                <w:sz w:val="24"/>
                <w:szCs w:val="24"/>
              </w:rPr>
            </w:pPr>
            <w:r w:rsidRPr="003D26CA">
              <w:rPr>
                <w:sz w:val="24"/>
                <w:szCs w:val="24"/>
              </w:rPr>
              <w:t>1</w:t>
            </w:r>
          </w:p>
        </w:tc>
        <w:tc>
          <w:tcPr>
            <w:tcW w:w="2268" w:type="dxa"/>
            <w:vAlign w:val="center"/>
          </w:tcPr>
          <w:p w:rsidR="002101D0" w:rsidRPr="003D26CA" w:rsidRDefault="002101D0" w:rsidP="003E1CD4">
            <w:pPr>
              <w:spacing w:before="0" w:after="0"/>
              <w:rPr>
                <w:sz w:val="24"/>
                <w:szCs w:val="24"/>
              </w:rPr>
            </w:pPr>
            <w:r w:rsidRPr="003D26CA">
              <w:rPr>
                <w:sz w:val="24"/>
                <w:szCs w:val="24"/>
              </w:rPr>
              <w:t>Other</w:t>
            </w:r>
          </w:p>
        </w:tc>
        <w:tc>
          <w:tcPr>
            <w:tcW w:w="567" w:type="dxa"/>
            <w:vAlign w:val="center"/>
          </w:tcPr>
          <w:p w:rsidR="002101D0" w:rsidRPr="003D26CA" w:rsidRDefault="001767CE" w:rsidP="003E1CD4">
            <w:pPr>
              <w:spacing w:before="0" w:after="0"/>
              <w:rPr>
                <w:sz w:val="24"/>
                <w:szCs w:val="24"/>
              </w:rPr>
            </w:pPr>
            <w:r>
              <w:rPr>
                <w:sz w:val="24"/>
                <w:szCs w:val="24"/>
              </w:rPr>
              <w:t>1</w:t>
            </w:r>
            <w:r w:rsidR="008735FC">
              <w:rPr>
                <w:sz w:val="24"/>
                <w:szCs w:val="24"/>
              </w:rPr>
              <w:t>2</w:t>
            </w:r>
          </w:p>
        </w:tc>
      </w:tr>
    </w:tbl>
    <w:p w:rsidR="005A0CC9" w:rsidRPr="003D26CA" w:rsidRDefault="005A0CC9" w:rsidP="005A6A4A">
      <w:pPr>
        <w:pStyle w:val="B20Heading1"/>
        <w:spacing w:before="0"/>
        <w:ind w:left="0" w:firstLine="0"/>
        <w:outlineLvl w:val="1"/>
        <w:rPr>
          <w:rFonts w:ascii="Times New Roman" w:hAnsi="Times New Roman" w:cs="Times New Roman"/>
          <w:szCs w:val="24"/>
          <w:lang w:val="en-US"/>
        </w:rPr>
      </w:pPr>
    </w:p>
    <w:p w:rsidR="005A0CC9" w:rsidRPr="003D26CA" w:rsidRDefault="005A0CC9" w:rsidP="005A6A4A">
      <w:pPr>
        <w:pStyle w:val="B20Heading1"/>
        <w:spacing w:before="0"/>
        <w:ind w:left="0" w:firstLine="0"/>
        <w:outlineLvl w:val="1"/>
        <w:rPr>
          <w:rFonts w:ascii="Times New Roman" w:hAnsi="Times New Roman" w:cs="Times New Roman"/>
          <w:szCs w:val="24"/>
          <w:lang w:val="en-US"/>
        </w:rPr>
      </w:pPr>
    </w:p>
    <w:p w:rsidR="005A6A4A" w:rsidRPr="003D26CA" w:rsidRDefault="005A6A4A" w:rsidP="005A6A4A">
      <w:pPr>
        <w:pStyle w:val="B20Heading1"/>
        <w:spacing w:before="0"/>
        <w:ind w:left="0" w:firstLine="0"/>
        <w:outlineLvl w:val="1"/>
        <w:rPr>
          <w:rFonts w:ascii="Times New Roman" w:hAnsi="Times New Roman" w:cs="Times New Roman"/>
          <w:szCs w:val="24"/>
          <w:lang w:val="en-US"/>
        </w:rPr>
      </w:pPr>
    </w:p>
    <w:p w:rsidR="005A6A4A" w:rsidRPr="003D26CA" w:rsidRDefault="005A6A4A" w:rsidP="005A6A4A">
      <w:pPr>
        <w:pStyle w:val="B20Heading1"/>
        <w:spacing w:before="0"/>
        <w:ind w:left="0" w:firstLine="0"/>
        <w:outlineLvl w:val="1"/>
        <w:rPr>
          <w:rFonts w:ascii="Times New Roman" w:hAnsi="Times New Roman" w:cs="Times New Roman"/>
          <w:szCs w:val="24"/>
          <w:lang w:val="en-US"/>
        </w:rPr>
      </w:pPr>
    </w:p>
    <w:p w:rsidR="005A0CC9" w:rsidRPr="003D26CA" w:rsidRDefault="00110205" w:rsidP="005A6A4A">
      <w:pPr>
        <w:pStyle w:val="B20Heading1"/>
        <w:spacing w:before="0"/>
        <w:ind w:left="0" w:firstLine="0"/>
        <w:outlineLvl w:val="1"/>
        <w:rPr>
          <w:rFonts w:ascii="Times New Roman" w:hAnsi="Times New Roman" w:cs="Times New Roman"/>
          <w:szCs w:val="24"/>
          <w:lang w:val="en-US"/>
        </w:rPr>
      </w:pPr>
      <w:r>
        <w:rPr>
          <w:rFonts w:ascii="Times New Roman" w:hAnsi="Times New Roman" w:cs="Times New Roman"/>
          <w:szCs w:val="24"/>
          <w:lang w:val="en-US"/>
        </w:rPr>
        <w:tab/>
      </w:r>
      <w:r>
        <w:rPr>
          <w:rFonts w:ascii="Times New Roman" w:hAnsi="Times New Roman" w:cs="Times New Roman"/>
          <w:szCs w:val="24"/>
          <w:lang w:val="en-US"/>
        </w:rPr>
        <w:tab/>
      </w:r>
    </w:p>
    <w:p w:rsidR="005A0CC9" w:rsidRPr="003D26CA" w:rsidRDefault="00B65E30" w:rsidP="00110205">
      <w:pPr>
        <w:pStyle w:val="B20Heading1"/>
        <w:spacing w:before="0"/>
        <w:ind w:left="0" w:firstLine="0"/>
        <w:jc w:val="center"/>
        <w:outlineLvl w:val="1"/>
        <w:rPr>
          <w:rFonts w:ascii="Times New Roman" w:hAnsi="Times New Roman" w:cs="Times New Roman"/>
          <w:szCs w:val="24"/>
          <w:lang w:val="en-US"/>
        </w:rPr>
      </w:pPr>
      <w:r>
        <w:rPr>
          <w:noProof/>
          <w:lang w:val="en-US"/>
        </w:rPr>
        <mc:AlternateContent>
          <mc:Choice Requires="wps">
            <w:drawing>
              <wp:anchor distT="0" distB="0" distL="114300" distR="114300" simplePos="0" relativeHeight="251659264" behindDoc="0" locked="0" layoutInCell="1" allowOverlap="1" wp14:anchorId="08C0A0A2" wp14:editId="60DF12FC">
                <wp:simplePos x="0" y="0"/>
                <wp:positionH relativeFrom="column">
                  <wp:posOffset>3754120</wp:posOffset>
                </wp:positionH>
                <wp:positionV relativeFrom="paragraph">
                  <wp:posOffset>1766570</wp:posOffset>
                </wp:positionV>
                <wp:extent cx="157480" cy="281940"/>
                <wp:effectExtent l="0" t="0" r="16510" b="22860"/>
                <wp:wrapNone/>
                <wp:docPr id="647" name="NumberBa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157480" cy="281940"/>
                        </a:xfrm>
                        <a:prstGeom prst="ellipse">
                          <a:avLst/>
                        </a:prstGeom>
                        <a:solidFill>
                          <a:schemeClr val="tx2">
                            <a:lumMod val="100000"/>
                            <a:lumOff val="0"/>
                          </a:schemeClr>
                        </a:solidFill>
                        <a:ln w="9525" algn="ctr">
                          <a:solidFill>
                            <a:schemeClr val="bg1">
                              <a:lumMod val="100000"/>
                              <a:lumOff val="0"/>
                            </a:schemeClr>
                          </a:solidFill>
                          <a:round/>
                          <a:headEnd/>
                          <a:tailEnd/>
                        </a:ln>
                      </wps:spPr>
                      <wps:txbx>
                        <w:txbxContent>
                          <w:p w:rsidR="001015F8" w:rsidRDefault="001015F8" w:rsidP="001767CE">
                            <w:pPr>
                              <w:pStyle w:val="NormalWeb"/>
                              <w:spacing w:before="0" w:after="0"/>
                              <w:jc w:val="center"/>
                              <w:textAlignment w:val="baseline"/>
                            </w:pPr>
                            <w:r>
                              <w:rPr>
                                <w:rFonts w:ascii="Arial" w:hAnsi="Arial" w:cs="Arial"/>
                                <w:b/>
                                <w:bCs/>
                                <w:color w:val="FFFFFF"/>
                                <w:kern w:val="24"/>
                                <w:sz w:val="28"/>
                                <w:szCs w:val="28"/>
                              </w:rPr>
                              <w:t>3</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NumberBall" o:spid="_x0000_s1026" style="position:absolute;left:0;text-align:left;margin-left:295.6pt;margin-top:139.1pt;width:12.4pt;height:22.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" fillcolor="#1f497d [3215]" strokecolor="white [3212]">
                <v:textbox inset="0,0,0,0">
                  <w:txbxContent>
                    <w:p w:rsidR="001015F8" w:rsidRDefault="001015F8" w:rsidP="001767CE">
                      <w:pPr>
                        <w:pStyle w:val="NormalWeb"/>
                        <w:spacing w:before="0" w:after="0"/>
                        <w:jc w:val="center"/>
                        <w:textAlignment w:val="baseline"/>
                      </w:pPr>
                      <w:r>
                        <w:rPr>
                          <w:rFonts w:ascii="Arial" w:hAnsi="Arial" w:cs="Arial"/>
                          <w:b/>
                          <w:bCs/>
                          <w:color w:val="FFFFFF"/>
                          <w:kern w:val="24"/>
                          <w:sz w:val="28"/>
                          <w:szCs w:val="28"/>
                        </w:rPr>
                        <w:t>3</w:t>
                      </w:r>
                    </w:p>
                  </w:txbxContent>
                </v:textbox>
              </v:oval>
            </w:pict>
          </mc:Fallback>
        </mc:AlternateContent>
      </w:r>
      <w:r>
        <w:rPr>
          <w:noProof/>
          <w:lang w:val="en-US"/>
        </w:rPr>
        <mc:AlternateContent>
          <mc:Choice Requires="wpg">
            <w:drawing>
              <wp:inline distT="0" distB="0" distL="0" distR="0" wp14:anchorId="68E826DC" wp14:editId="2D27B38B">
                <wp:extent cx="4775200" cy="2438400"/>
                <wp:effectExtent l="9525" t="9525" r="15875" b="19050"/>
                <wp:docPr id="2"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0" cy="2438400"/>
                          <a:chOff x="47369" y="23376"/>
                          <a:chExt cx="47134" cy="33527"/>
                        </a:xfrm>
                      </wpg:grpSpPr>
                      <wpg:grpSp>
                        <wpg:cNvPr id="5" name="Group 393"/>
                        <wpg:cNvGrpSpPr>
                          <a:grpSpLocks/>
                        </wpg:cNvGrpSpPr>
                        <wpg:grpSpPr bwMode="auto">
                          <a:xfrm>
                            <a:off x="47369" y="23376"/>
                            <a:ext cx="47134" cy="33527"/>
                            <a:chOff x="47369" y="23376"/>
                            <a:chExt cx="58399" cy="37127"/>
                          </a:xfrm>
                        </wpg:grpSpPr>
                        <wps:wsp>
                          <wps:cNvPr id="7" name="Freeform 3"/>
                          <wps:cNvSpPr>
                            <a:spLocks/>
                          </wps:cNvSpPr>
                          <wps:spPr bwMode="auto">
                            <a:xfrm>
                              <a:off x="55389" y="27858"/>
                              <a:ext cx="3022" cy="1775"/>
                            </a:xfrm>
                            <a:custGeom>
                              <a:avLst/>
                              <a:gdLst>
                                <a:gd name="T0" fmla="*/ 2147483647 w 509"/>
                                <a:gd name="T1" fmla="*/ 2147483647 h 240"/>
                                <a:gd name="T2" fmla="*/ 2147483647 w 509"/>
                                <a:gd name="T3" fmla="*/ 2147483647 h 240"/>
                                <a:gd name="T4" fmla="*/ 2147483647 w 509"/>
                                <a:gd name="T5" fmla="*/ 2147483647 h 240"/>
                                <a:gd name="T6" fmla="*/ 2147483647 w 509"/>
                                <a:gd name="T7" fmla="*/ 2147483647 h 240"/>
                                <a:gd name="T8" fmla="*/ 2147483647 w 509"/>
                                <a:gd name="T9" fmla="*/ 2147483647 h 240"/>
                                <a:gd name="T10" fmla="*/ 2147483647 w 509"/>
                                <a:gd name="T11" fmla="*/ 2147483647 h 240"/>
                                <a:gd name="T12" fmla="*/ 2147483647 w 509"/>
                                <a:gd name="T13" fmla="*/ 2147483647 h 240"/>
                                <a:gd name="T14" fmla="*/ 2147483647 w 509"/>
                                <a:gd name="T15" fmla="*/ 2147483647 h 240"/>
                                <a:gd name="T16" fmla="*/ 2147483647 w 509"/>
                                <a:gd name="T17" fmla="*/ 2147483647 h 240"/>
                                <a:gd name="T18" fmla="*/ 2147483647 w 509"/>
                                <a:gd name="T19" fmla="*/ 2147483647 h 240"/>
                                <a:gd name="T20" fmla="*/ 2147483647 w 509"/>
                                <a:gd name="T21" fmla="*/ 2147483647 h 240"/>
                                <a:gd name="T22" fmla="*/ 2147483647 w 509"/>
                                <a:gd name="T23" fmla="*/ 2147483647 h 240"/>
                                <a:gd name="T24" fmla="*/ 2147483647 w 509"/>
                                <a:gd name="T25" fmla="*/ 2147483647 h 240"/>
                                <a:gd name="T26" fmla="*/ 2147483647 w 509"/>
                                <a:gd name="T27" fmla="*/ 2147483647 h 240"/>
                                <a:gd name="T28" fmla="*/ 2147483647 w 509"/>
                                <a:gd name="T29" fmla="*/ 2147483647 h 240"/>
                                <a:gd name="T30" fmla="*/ 2147483647 w 509"/>
                                <a:gd name="T31" fmla="*/ 2147483647 h 240"/>
                                <a:gd name="T32" fmla="*/ 2147483647 w 509"/>
                                <a:gd name="T33" fmla="*/ 2147483647 h 240"/>
                                <a:gd name="T34" fmla="*/ 2147483647 w 509"/>
                                <a:gd name="T35" fmla="*/ 2147483647 h 240"/>
                                <a:gd name="T36" fmla="*/ 2147483647 w 509"/>
                                <a:gd name="T37" fmla="*/ 2147483647 h 240"/>
                                <a:gd name="T38" fmla="*/ 0 w 509"/>
                                <a:gd name="T39" fmla="*/ 2147483647 h 240"/>
                                <a:gd name="T40" fmla="*/ 2147483647 w 509"/>
                                <a:gd name="T41" fmla="*/ 2147483647 h 240"/>
                                <a:gd name="T42" fmla="*/ 2147483647 w 509"/>
                                <a:gd name="T43" fmla="*/ 2147483647 h 240"/>
                                <a:gd name="T44" fmla="*/ 2147483647 w 509"/>
                                <a:gd name="T45" fmla="*/ 2147483647 h 240"/>
                                <a:gd name="T46" fmla="*/ 2147483647 w 509"/>
                                <a:gd name="T47" fmla="*/ 2147483647 h 240"/>
                                <a:gd name="T48" fmla="*/ 2147483647 w 509"/>
                                <a:gd name="T49" fmla="*/ 2147483647 h 240"/>
                                <a:gd name="T50" fmla="*/ 2147483647 w 509"/>
                                <a:gd name="T51" fmla="*/ 2147483647 h 240"/>
                                <a:gd name="T52" fmla="*/ 2147483647 w 509"/>
                                <a:gd name="T53" fmla="*/ 2147483647 h 240"/>
                                <a:gd name="T54" fmla="*/ 2147483647 w 509"/>
                                <a:gd name="T55" fmla="*/ 2147483647 h 240"/>
                                <a:gd name="T56" fmla="*/ 2147483647 w 509"/>
                                <a:gd name="T57" fmla="*/ 2147483647 h 240"/>
                                <a:gd name="T58" fmla="*/ 2147483647 w 509"/>
                                <a:gd name="T59" fmla="*/ 2147483647 h 240"/>
                                <a:gd name="T60" fmla="*/ 2147483647 w 509"/>
                                <a:gd name="T61" fmla="*/ 2147483647 h 240"/>
                                <a:gd name="T62" fmla="*/ 2147483647 w 509"/>
                                <a:gd name="T63" fmla="*/ 2147483647 h 240"/>
                                <a:gd name="T64" fmla="*/ 2147483647 w 509"/>
                                <a:gd name="T65" fmla="*/ 2147483647 h 240"/>
                                <a:gd name="T66" fmla="*/ 2147483647 w 509"/>
                                <a:gd name="T67" fmla="*/ 0 h 240"/>
                                <a:gd name="T68" fmla="*/ 2147483647 w 509"/>
                                <a:gd name="T69" fmla="*/ 0 h 240"/>
                                <a:gd name="T70" fmla="*/ 2147483647 w 509"/>
                                <a:gd name="T71" fmla="*/ 2147483647 h 240"/>
                                <a:gd name="T72" fmla="*/ 2147483647 w 509"/>
                                <a:gd name="T73" fmla="*/ 2147483647 h 240"/>
                                <a:gd name="T74" fmla="*/ 2147483647 w 509"/>
                                <a:gd name="T75" fmla="*/ 2147483647 h 240"/>
                                <a:gd name="T76" fmla="*/ 2147483647 w 509"/>
                                <a:gd name="T77" fmla="*/ 2147483647 h 240"/>
                                <a:gd name="T78" fmla="*/ 2147483647 w 509"/>
                                <a:gd name="T79" fmla="*/ 2147483647 h 240"/>
                                <a:gd name="T80" fmla="*/ 2147483647 w 509"/>
                                <a:gd name="T81" fmla="*/ 2147483647 h 24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509"/>
                                <a:gd name="T124" fmla="*/ 0 h 240"/>
                                <a:gd name="T125" fmla="*/ 509 w 509"/>
                                <a:gd name="T126" fmla="*/ 240 h 24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509" h="240">
                                  <a:moveTo>
                                    <a:pt x="457" y="188"/>
                                  </a:moveTo>
                                  <a:lnTo>
                                    <a:pt x="457" y="205"/>
                                  </a:lnTo>
                                  <a:lnTo>
                                    <a:pt x="457" y="223"/>
                                  </a:lnTo>
                                  <a:lnTo>
                                    <a:pt x="475" y="223"/>
                                  </a:lnTo>
                                  <a:lnTo>
                                    <a:pt x="457" y="223"/>
                                  </a:lnTo>
                                  <a:lnTo>
                                    <a:pt x="457" y="240"/>
                                  </a:lnTo>
                                  <a:lnTo>
                                    <a:pt x="423" y="240"/>
                                  </a:lnTo>
                                  <a:lnTo>
                                    <a:pt x="386" y="223"/>
                                  </a:lnTo>
                                  <a:lnTo>
                                    <a:pt x="369" y="223"/>
                                  </a:lnTo>
                                  <a:lnTo>
                                    <a:pt x="333" y="223"/>
                                  </a:lnTo>
                                  <a:lnTo>
                                    <a:pt x="315" y="223"/>
                                  </a:lnTo>
                                  <a:lnTo>
                                    <a:pt x="281" y="223"/>
                                  </a:lnTo>
                                  <a:lnTo>
                                    <a:pt x="281" y="240"/>
                                  </a:lnTo>
                                  <a:lnTo>
                                    <a:pt x="246" y="240"/>
                                  </a:lnTo>
                                  <a:lnTo>
                                    <a:pt x="210" y="240"/>
                                  </a:lnTo>
                                  <a:lnTo>
                                    <a:pt x="175" y="240"/>
                                  </a:lnTo>
                                  <a:lnTo>
                                    <a:pt x="158" y="240"/>
                                  </a:lnTo>
                                  <a:lnTo>
                                    <a:pt x="158" y="223"/>
                                  </a:lnTo>
                                  <a:lnTo>
                                    <a:pt x="141" y="223"/>
                                  </a:lnTo>
                                  <a:lnTo>
                                    <a:pt x="123" y="223"/>
                                  </a:lnTo>
                                  <a:lnTo>
                                    <a:pt x="106" y="223"/>
                                  </a:lnTo>
                                  <a:lnTo>
                                    <a:pt x="70" y="223"/>
                                  </a:lnTo>
                                  <a:lnTo>
                                    <a:pt x="52" y="205"/>
                                  </a:lnTo>
                                  <a:lnTo>
                                    <a:pt x="35" y="188"/>
                                  </a:lnTo>
                                  <a:lnTo>
                                    <a:pt x="70" y="171"/>
                                  </a:lnTo>
                                  <a:lnTo>
                                    <a:pt x="106" y="171"/>
                                  </a:lnTo>
                                  <a:lnTo>
                                    <a:pt x="141" y="171"/>
                                  </a:lnTo>
                                  <a:lnTo>
                                    <a:pt x="158" y="171"/>
                                  </a:lnTo>
                                  <a:lnTo>
                                    <a:pt x="158" y="154"/>
                                  </a:lnTo>
                                  <a:lnTo>
                                    <a:pt x="123" y="154"/>
                                  </a:lnTo>
                                  <a:lnTo>
                                    <a:pt x="106" y="154"/>
                                  </a:lnTo>
                                  <a:lnTo>
                                    <a:pt x="70" y="154"/>
                                  </a:lnTo>
                                  <a:lnTo>
                                    <a:pt x="35" y="154"/>
                                  </a:lnTo>
                                  <a:lnTo>
                                    <a:pt x="18" y="136"/>
                                  </a:lnTo>
                                  <a:lnTo>
                                    <a:pt x="35" y="119"/>
                                  </a:lnTo>
                                  <a:lnTo>
                                    <a:pt x="52" y="119"/>
                                  </a:lnTo>
                                  <a:lnTo>
                                    <a:pt x="35" y="119"/>
                                  </a:lnTo>
                                  <a:lnTo>
                                    <a:pt x="18" y="119"/>
                                  </a:lnTo>
                                  <a:lnTo>
                                    <a:pt x="0" y="119"/>
                                  </a:lnTo>
                                  <a:lnTo>
                                    <a:pt x="0" y="102"/>
                                  </a:lnTo>
                                  <a:lnTo>
                                    <a:pt x="18" y="67"/>
                                  </a:lnTo>
                                  <a:lnTo>
                                    <a:pt x="70" y="33"/>
                                  </a:lnTo>
                                  <a:lnTo>
                                    <a:pt x="123" y="15"/>
                                  </a:lnTo>
                                  <a:lnTo>
                                    <a:pt x="123" y="33"/>
                                  </a:lnTo>
                                  <a:lnTo>
                                    <a:pt x="141" y="50"/>
                                  </a:lnTo>
                                  <a:lnTo>
                                    <a:pt x="141" y="67"/>
                                  </a:lnTo>
                                  <a:lnTo>
                                    <a:pt x="141" y="50"/>
                                  </a:lnTo>
                                  <a:lnTo>
                                    <a:pt x="158" y="33"/>
                                  </a:lnTo>
                                  <a:lnTo>
                                    <a:pt x="192" y="50"/>
                                  </a:lnTo>
                                  <a:lnTo>
                                    <a:pt x="210" y="50"/>
                                  </a:lnTo>
                                  <a:lnTo>
                                    <a:pt x="210" y="67"/>
                                  </a:lnTo>
                                  <a:lnTo>
                                    <a:pt x="229" y="67"/>
                                  </a:lnTo>
                                  <a:lnTo>
                                    <a:pt x="229" y="50"/>
                                  </a:lnTo>
                                  <a:lnTo>
                                    <a:pt x="246" y="50"/>
                                  </a:lnTo>
                                  <a:lnTo>
                                    <a:pt x="263" y="50"/>
                                  </a:lnTo>
                                  <a:lnTo>
                                    <a:pt x="281" y="50"/>
                                  </a:lnTo>
                                  <a:lnTo>
                                    <a:pt x="281" y="67"/>
                                  </a:lnTo>
                                  <a:lnTo>
                                    <a:pt x="281" y="85"/>
                                  </a:lnTo>
                                  <a:lnTo>
                                    <a:pt x="281" y="102"/>
                                  </a:lnTo>
                                  <a:lnTo>
                                    <a:pt x="298" y="102"/>
                                  </a:lnTo>
                                  <a:lnTo>
                                    <a:pt x="315" y="102"/>
                                  </a:lnTo>
                                  <a:lnTo>
                                    <a:pt x="298" y="67"/>
                                  </a:lnTo>
                                  <a:lnTo>
                                    <a:pt x="298" y="50"/>
                                  </a:lnTo>
                                  <a:lnTo>
                                    <a:pt x="281" y="33"/>
                                  </a:lnTo>
                                  <a:lnTo>
                                    <a:pt x="298" y="15"/>
                                  </a:lnTo>
                                  <a:lnTo>
                                    <a:pt x="315" y="15"/>
                                  </a:lnTo>
                                  <a:lnTo>
                                    <a:pt x="333" y="15"/>
                                  </a:lnTo>
                                  <a:lnTo>
                                    <a:pt x="333" y="0"/>
                                  </a:lnTo>
                                  <a:lnTo>
                                    <a:pt x="350" y="0"/>
                                  </a:lnTo>
                                  <a:lnTo>
                                    <a:pt x="369" y="0"/>
                                  </a:lnTo>
                                  <a:lnTo>
                                    <a:pt x="386" y="0"/>
                                  </a:lnTo>
                                  <a:lnTo>
                                    <a:pt x="386" y="15"/>
                                  </a:lnTo>
                                  <a:lnTo>
                                    <a:pt x="386" y="33"/>
                                  </a:lnTo>
                                  <a:lnTo>
                                    <a:pt x="386" y="50"/>
                                  </a:lnTo>
                                  <a:lnTo>
                                    <a:pt x="386" y="67"/>
                                  </a:lnTo>
                                  <a:lnTo>
                                    <a:pt x="386" y="102"/>
                                  </a:lnTo>
                                  <a:lnTo>
                                    <a:pt x="405" y="119"/>
                                  </a:lnTo>
                                  <a:lnTo>
                                    <a:pt x="423" y="154"/>
                                  </a:lnTo>
                                  <a:lnTo>
                                    <a:pt x="457" y="171"/>
                                  </a:lnTo>
                                  <a:lnTo>
                                    <a:pt x="509" y="188"/>
                                  </a:lnTo>
                                  <a:lnTo>
                                    <a:pt x="492" y="188"/>
                                  </a:lnTo>
                                  <a:lnTo>
                                    <a:pt x="475" y="188"/>
                                  </a:lnTo>
                                  <a:lnTo>
                                    <a:pt x="457" y="18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 name="Freeform 4"/>
                          <wps:cNvSpPr>
                            <a:spLocks/>
                          </wps:cNvSpPr>
                          <wps:spPr bwMode="auto">
                            <a:xfrm>
                              <a:off x="54223" y="27458"/>
                              <a:ext cx="1797" cy="1406"/>
                            </a:xfrm>
                            <a:custGeom>
                              <a:avLst/>
                              <a:gdLst>
                                <a:gd name="T0" fmla="*/ 2147483647 w 301"/>
                                <a:gd name="T1" fmla="*/ 2147483647 h 190"/>
                                <a:gd name="T2" fmla="*/ 2147483647 w 301"/>
                                <a:gd name="T3" fmla="*/ 2147483647 h 190"/>
                                <a:gd name="T4" fmla="*/ 2147483647 w 301"/>
                                <a:gd name="T5" fmla="*/ 2147483647 h 190"/>
                                <a:gd name="T6" fmla="*/ 2147483647 w 301"/>
                                <a:gd name="T7" fmla="*/ 2147483647 h 190"/>
                                <a:gd name="T8" fmla="*/ 0 w 301"/>
                                <a:gd name="T9" fmla="*/ 2147483647 h 190"/>
                                <a:gd name="T10" fmla="*/ 2147483647 w 301"/>
                                <a:gd name="T11" fmla="*/ 2147483647 h 190"/>
                                <a:gd name="T12" fmla="*/ 2147483647 w 301"/>
                                <a:gd name="T13" fmla="*/ 2147483647 h 190"/>
                                <a:gd name="T14" fmla="*/ 2147483647 w 301"/>
                                <a:gd name="T15" fmla="*/ 2147483647 h 190"/>
                                <a:gd name="T16" fmla="*/ 2147483647 w 301"/>
                                <a:gd name="T17" fmla="*/ 2147483647 h 190"/>
                                <a:gd name="T18" fmla="*/ 2147483647 w 301"/>
                                <a:gd name="T19" fmla="*/ 2147483647 h 190"/>
                                <a:gd name="T20" fmla="*/ 2147483647 w 301"/>
                                <a:gd name="T21" fmla="*/ 2147483647 h 190"/>
                                <a:gd name="T22" fmla="*/ 2147483647 w 301"/>
                                <a:gd name="T23" fmla="*/ 0 h 190"/>
                                <a:gd name="T24" fmla="*/ 2147483647 w 301"/>
                                <a:gd name="T25" fmla="*/ 0 h 190"/>
                                <a:gd name="T26" fmla="*/ 2147483647 w 301"/>
                                <a:gd name="T27" fmla="*/ 2147483647 h 190"/>
                                <a:gd name="T28" fmla="*/ 2147483647 w 301"/>
                                <a:gd name="T29" fmla="*/ 0 h 190"/>
                                <a:gd name="T30" fmla="*/ 2147483647 w 301"/>
                                <a:gd name="T31" fmla="*/ 0 h 190"/>
                                <a:gd name="T32" fmla="*/ 2147483647 w 301"/>
                                <a:gd name="T33" fmla="*/ 2147483647 h 190"/>
                                <a:gd name="T34" fmla="*/ 2147483647 w 301"/>
                                <a:gd name="T35" fmla="*/ 2147483647 h 190"/>
                                <a:gd name="T36" fmla="*/ 2147483647 w 301"/>
                                <a:gd name="T37" fmla="*/ 2147483647 h 190"/>
                                <a:gd name="T38" fmla="*/ 2147483647 w 301"/>
                                <a:gd name="T39" fmla="*/ 2147483647 h 190"/>
                                <a:gd name="T40" fmla="*/ 2147483647 w 301"/>
                                <a:gd name="T41" fmla="*/ 2147483647 h 190"/>
                                <a:gd name="T42" fmla="*/ 2147483647 w 301"/>
                                <a:gd name="T43" fmla="*/ 2147483647 h 190"/>
                                <a:gd name="T44" fmla="*/ 2147483647 w 301"/>
                                <a:gd name="T45" fmla="*/ 2147483647 h 190"/>
                                <a:gd name="T46" fmla="*/ 2147483647 w 301"/>
                                <a:gd name="T47" fmla="*/ 2147483647 h 190"/>
                                <a:gd name="T48" fmla="*/ 2147483647 w 301"/>
                                <a:gd name="T49" fmla="*/ 2147483647 h 190"/>
                                <a:gd name="T50" fmla="*/ 2147483647 w 301"/>
                                <a:gd name="T51" fmla="*/ 2147483647 h 190"/>
                                <a:gd name="T52" fmla="*/ 2147483647 w 301"/>
                                <a:gd name="T53" fmla="*/ 2147483647 h 190"/>
                                <a:gd name="T54" fmla="*/ 2147483647 w 301"/>
                                <a:gd name="T55" fmla="*/ 2147483647 h 190"/>
                                <a:gd name="T56" fmla="*/ 2147483647 w 301"/>
                                <a:gd name="T57" fmla="*/ 2147483647 h 190"/>
                                <a:gd name="T58" fmla="*/ 2147483647 w 301"/>
                                <a:gd name="T59" fmla="*/ 2147483647 h 190"/>
                                <a:gd name="T60" fmla="*/ 2147483647 w 301"/>
                                <a:gd name="T61" fmla="*/ 2147483647 h 190"/>
                                <a:gd name="T62" fmla="*/ 2147483647 w 301"/>
                                <a:gd name="T63" fmla="*/ 2147483647 h 190"/>
                                <a:gd name="T64" fmla="*/ 2147483647 w 301"/>
                                <a:gd name="T65" fmla="*/ 2147483647 h 190"/>
                                <a:gd name="T66" fmla="*/ 2147483647 w 301"/>
                                <a:gd name="T67" fmla="*/ 2147483647 h 190"/>
                                <a:gd name="T68" fmla="*/ 2147483647 w 301"/>
                                <a:gd name="T69" fmla="*/ 2147483647 h 19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01"/>
                                <a:gd name="T106" fmla="*/ 0 h 190"/>
                                <a:gd name="T107" fmla="*/ 301 w 301"/>
                                <a:gd name="T108" fmla="*/ 190 h 19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01" h="190">
                                  <a:moveTo>
                                    <a:pt x="51" y="173"/>
                                  </a:moveTo>
                                  <a:lnTo>
                                    <a:pt x="51" y="156"/>
                                  </a:lnTo>
                                  <a:lnTo>
                                    <a:pt x="34" y="156"/>
                                  </a:lnTo>
                                  <a:lnTo>
                                    <a:pt x="17" y="156"/>
                                  </a:lnTo>
                                  <a:lnTo>
                                    <a:pt x="0" y="139"/>
                                  </a:lnTo>
                                  <a:lnTo>
                                    <a:pt x="17" y="121"/>
                                  </a:lnTo>
                                  <a:lnTo>
                                    <a:pt x="51" y="69"/>
                                  </a:lnTo>
                                  <a:lnTo>
                                    <a:pt x="51" y="54"/>
                                  </a:lnTo>
                                  <a:lnTo>
                                    <a:pt x="51" y="37"/>
                                  </a:lnTo>
                                  <a:lnTo>
                                    <a:pt x="51" y="20"/>
                                  </a:lnTo>
                                  <a:lnTo>
                                    <a:pt x="34" y="20"/>
                                  </a:lnTo>
                                  <a:lnTo>
                                    <a:pt x="51" y="0"/>
                                  </a:lnTo>
                                  <a:lnTo>
                                    <a:pt x="71" y="0"/>
                                  </a:lnTo>
                                  <a:lnTo>
                                    <a:pt x="105" y="20"/>
                                  </a:lnTo>
                                  <a:lnTo>
                                    <a:pt x="122" y="0"/>
                                  </a:lnTo>
                                  <a:lnTo>
                                    <a:pt x="140" y="0"/>
                                  </a:lnTo>
                                  <a:lnTo>
                                    <a:pt x="159" y="20"/>
                                  </a:lnTo>
                                  <a:lnTo>
                                    <a:pt x="178" y="20"/>
                                  </a:lnTo>
                                  <a:lnTo>
                                    <a:pt x="195" y="37"/>
                                  </a:lnTo>
                                  <a:lnTo>
                                    <a:pt x="213" y="20"/>
                                  </a:lnTo>
                                  <a:lnTo>
                                    <a:pt x="230" y="20"/>
                                  </a:lnTo>
                                  <a:lnTo>
                                    <a:pt x="247" y="37"/>
                                  </a:lnTo>
                                  <a:lnTo>
                                    <a:pt x="284" y="54"/>
                                  </a:lnTo>
                                  <a:lnTo>
                                    <a:pt x="301" y="54"/>
                                  </a:lnTo>
                                  <a:lnTo>
                                    <a:pt x="284" y="69"/>
                                  </a:lnTo>
                                  <a:lnTo>
                                    <a:pt x="247" y="87"/>
                                  </a:lnTo>
                                  <a:lnTo>
                                    <a:pt x="230" y="87"/>
                                  </a:lnTo>
                                  <a:lnTo>
                                    <a:pt x="195" y="104"/>
                                  </a:lnTo>
                                  <a:lnTo>
                                    <a:pt x="178" y="121"/>
                                  </a:lnTo>
                                  <a:lnTo>
                                    <a:pt x="159" y="156"/>
                                  </a:lnTo>
                                  <a:lnTo>
                                    <a:pt x="140" y="173"/>
                                  </a:lnTo>
                                  <a:lnTo>
                                    <a:pt x="105" y="173"/>
                                  </a:lnTo>
                                  <a:lnTo>
                                    <a:pt x="71" y="190"/>
                                  </a:lnTo>
                                  <a:lnTo>
                                    <a:pt x="71" y="173"/>
                                  </a:lnTo>
                                  <a:lnTo>
                                    <a:pt x="51" y="17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 name="Freeform 5"/>
                          <wps:cNvSpPr>
                            <a:spLocks/>
                          </wps:cNvSpPr>
                          <wps:spPr bwMode="auto">
                            <a:xfrm>
                              <a:off x="55603" y="26571"/>
                              <a:ext cx="1952" cy="1021"/>
                            </a:xfrm>
                            <a:custGeom>
                              <a:avLst/>
                              <a:gdLst>
                                <a:gd name="T0" fmla="*/ 2147483647 w 328"/>
                                <a:gd name="T1" fmla="*/ 2147483647 h 138"/>
                                <a:gd name="T2" fmla="*/ 2147483647 w 328"/>
                                <a:gd name="T3" fmla="*/ 2147483647 h 138"/>
                                <a:gd name="T4" fmla="*/ 2147483647 w 328"/>
                                <a:gd name="T5" fmla="*/ 2147483647 h 138"/>
                                <a:gd name="T6" fmla="*/ 2147483647 w 328"/>
                                <a:gd name="T7" fmla="*/ 2147483647 h 138"/>
                                <a:gd name="T8" fmla="*/ 2147483647 w 328"/>
                                <a:gd name="T9" fmla="*/ 2147483647 h 138"/>
                                <a:gd name="T10" fmla="*/ 2147483647 w 328"/>
                                <a:gd name="T11" fmla="*/ 2147483647 h 138"/>
                                <a:gd name="T12" fmla="*/ 2147483647 w 328"/>
                                <a:gd name="T13" fmla="*/ 2147483647 h 138"/>
                                <a:gd name="T14" fmla="*/ 0 w 328"/>
                                <a:gd name="T15" fmla="*/ 2147483647 h 138"/>
                                <a:gd name="T16" fmla="*/ 2147483647 w 328"/>
                                <a:gd name="T17" fmla="*/ 2147483647 h 138"/>
                                <a:gd name="T18" fmla="*/ 2147483647 w 328"/>
                                <a:gd name="T19" fmla="*/ 2147483647 h 138"/>
                                <a:gd name="T20" fmla="*/ 2147483647 w 328"/>
                                <a:gd name="T21" fmla="*/ 2147483647 h 138"/>
                                <a:gd name="T22" fmla="*/ 2147483647 w 328"/>
                                <a:gd name="T23" fmla="*/ 2147483647 h 138"/>
                                <a:gd name="T24" fmla="*/ 2147483647 w 328"/>
                                <a:gd name="T25" fmla="*/ 2147483647 h 138"/>
                                <a:gd name="T26" fmla="*/ 2147483647 w 328"/>
                                <a:gd name="T27" fmla="*/ 2147483647 h 138"/>
                                <a:gd name="T28" fmla="*/ 2147483647 w 328"/>
                                <a:gd name="T29" fmla="*/ 2147483647 h 138"/>
                                <a:gd name="T30" fmla="*/ 2147483647 w 328"/>
                                <a:gd name="T31" fmla="*/ 2147483647 h 138"/>
                                <a:gd name="T32" fmla="*/ 2147483647 w 328"/>
                                <a:gd name="T33" fmla="*/ 2147483647 h 138"/>
                                <a:gd name="T34" fmla="*/ 2147483647 w 328"/>
                                <a:gd name="T35" fmla="*/ 2147483647 h 138"/>
                                <a:gd name="T36" fmla="*/ 2147483647 w 328"/>
                                <a:gd name="T37" fmla="*/ 2147483647 h 138"/>
                                <a:gd name="T38" fmla="*/ 2147483647 w 328"/>
                                <a:gd name="T39" fmla="*/ 2147483647 h 138"/>
                                <a:gd name="T40" fmla="*/ 2147483647 w 328"/>
                                <a:gd name="T41" fmla="*/ 2147483647 h 138"/>
                                <a:gd name="T42" fmla="*/ 2147483647 w 328"/>
                                <a:gd name="T43" fmla="*/ 2147483647 h 138"/>
                                <a:gd name="T44" fmla="*/ 2147483647 w 328"/>
                                <a:gd name="T45" fmla="*/ 2147483647 h 138"/>
                                <a:gd name="T46" fmla="*/ 2147483647 w 328"/>
                                <a:gd name="T47" fmla="*/ 2147483647 h 138"/>
                                <a:gd name="T48" fmla="*/ 2147483647 w 328"/>
                                <a:gd name="T49" fmla="*/ 2147483647 h 138"/>
                                <a:gd name="T50" fmla="*/ 2147483647 w 328"/>
                                <a:gd name="T51" fmla="*/ 2147483647 h 138"/>
                                <a:gd name="T52" fmla="*/ 2147483647 w 328"/>
                                <a:gd name="T53" fmla="*/ 0 h 138"/>
                                <a:gd name="T54" fmla="*/ 2147483647 w 328"/>
                                <a:gd name="T55" fmla="*/ 2147483647 h 138"/>
                                <a:gd name="T56" fmla="*/ 2147483647 w 328"/>
                                <a:gd name="T57" fmla="*/ 2147483647 h 138"/>
                                <a:gd name="T58" fmla="*/ 2147483647 w 328"/>
                                <a:gd name="T59" fmla="*/ 2147483647 h 138"/>
                                <a:gd name="T60" fmla="*/ 2147483647 w 328"/>
                                <a:gd name="T61" fmla="*/ 2147483647 h 138"/>
                                <a:gd name="T62" fmla="*/ 2147483647 w 328"/>
                                <a:gd name="T63" fmla="*/ 2147483647 h 138"/>
                                <a:gd name="T64" fmla="*/ 2147483647 w 328"/>
                                <a:gd name="T65" fmla="*/ 2147483647 h 138"/>
                                <a:gd name="T66" fmla="*/ 2147483647 w 328"/>
                                <a:gd name="T67" fmla="*/ 2147483647 h 138"/>
                                <a:gd name="T68" fmla="*/ 2147483647 w 328"/>
                                <a:gd name="T69" fmla="*/ 2147483647 h 138"/>
                                <a:gd name="T70" fmla="*/ 2147483647 w 328"/>
                                <a:gd name="T71" fmla="*/ 2147483647 h 13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28"/>
                                <a:gd name="T109" fmla="*/ 0 h 138"/>
                                <a:gd name="T110" fmla="*/ 328 w 328"/>
                                <a:gd name="T111" fmla="*/ 138 h 13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28" h="138">
                                  <a:moveTo>
                                    <a:pt x="121" y="138"/>
                                  </a:moveTo>
                                  <a:lnTo>
                                    <a:pt x="104" y="120"/>
                                  </a:lnTo>
                                  <a:lnTo>
                                    <a:pt x="86" y="120"/>
                                  </a:lnTo>
                                  <a:lnTo>
                                    <a:pt x="104" y="120"/>
                                  </a:lnTo>
                                  <a:lnTo>
                                    <a:pt x="121" y="120"/>
                                  </a:lnTo>
                                  <a:lnTo>
                                    <a:pt x="121" y="103"/>
                                  </a:lnTo>
                                  <a:lnTo>
                                    <a:pt x="104" y="103"/>
                                  </a:lnTo>
                                  <a:lnTo>
                                    <a:pt x="104" y="86"/>
                                  </a:lnTo>
                                  <a:lnTo>
                                    <a:pt x="86" y="86"/>
                                  </a:lnTo>
                                  <a:lnTo>
                                    <a:pt x="86" y="103"/>
                                  </a:lnTo>
                                  <a:lnTo>
                                    <a:pt x="69" y="103"/>
                                  </a:lnTo>
                                  <a:lnTo>
                                    <a:pt x="52" y="103"/>
                                  </a:lnTo>
                                  <a:lnTo>
                                    <a:pt x="34" y="103"/>
                                  </a:lnTo>
                                  <a:lnTo>
                                    <a:pt x="17" y="103"/>
                                  </a:lnTo>
                                  <a:lnTo>
                                    <a:pt x="0" y="103"/>
                                  </a:lnTo>
                                  <a:lnTo>
                                    <a:pt x="0" y="86"/>
                                  </a:lnTo>
                                  <a:lnTo>
                                    <a:pt x="0" y="69"/>
                                  </a:lnTo>
                                  <a:lnTo>
                                    <a:pt x="17" y="69"/>
                                  </a:lnTo>
                                  <a:lnTo>
                                    <a:pt x="34" y="69"/>
                                  </a:lnTo>
                                  <a:lnTo>
                                    <a:pt x="52" y="69"/>
                                  </a:lnTo>
                                  <a:lnTo>
                                    <a:pt x="69" y="69"/>
                                  </a:lnTo>
                                  <a:lnTo>
                                    <a:pt x="52" y="69"/>
                                  </a:lnTo>
                                  <a:lnTo>
                                    <a:pt x="34" y="69"/>
                                  </a:lnTo>
                                  <a:lnTo>
                                    <a:pt x="17" y="69"/>
                                  </a:lnTo>
                                  <a:lnTo>
                                    <a:pt x="17" y="51"/>
                                  </a:lnTo>
                                  <a:lnTo>
                                    <a:pt x="34" y="51"/>
                                  </a:lnTo>
                                  <a:lnTo>
                                    <a:pt x="52" y="51"/>
                                  </a:lnTo>
                                  <a:lnTo>
                                    <a:pt x="69" y="51"/>
                                  </a:lnTo>
                                  <a:lnTo>
                                    <a:pt x="86" y="51"/>
                                  </a:lnTo>
                                  <a:lnTo>
                                    <a:pt x="69" y="51"/>
                                  </a:lnTo>
                                  <a:lnTo>
                                    <a:pt x="52" y="51"/>
                                  </a:lnTo>
                                  <a:lnTo>
                                    <a:pt x="34" y="51"/>
                                  </a:lnTo>
                                  <a:lnTo>
                                    <a:pt x="34" y="34"/>
                                  </a:lnTo>
                                  <a:lnTo>
                                    <a:pt x="52" y="34"/>
                                  </a:lnTo>
                                  <a:lnTo>
                                    <a:pt x="69" y="34"/>
                                  </a:lnTo>
                                  <a:lnTo>
                                    <a:pt x="52" y="17"/>
                                  </a:lnTo>
                                  <a:lnTo>
                                    <a:pt x="69" y="17"/>
                                  </a:lnTo>
                                  <a:lnTo>
                                    <a:pt x="86" y="17"/>
                                  </a:lnTo>
                                  <a:lnTo>
                                    <a:pt x="104" y="34"/>
                                  </a:lnTo>
                                  <a:lnTo>
                                    <a:pt x="121" y="34"/>
                                  </a:lnTo>
                                  <a:lnTo>
                                    <a:pt x="138" y="51"/>
                                  </a:lnTo>
                                  <a:lnTo>
                                    <a:pt x="173" y="69"/>
                                  </a:lnTo>
                                  <a:lnTo>
                                    <a:pt x="207" y="69"/>
                                  </a:lnTo>
                                  <a:lnTo>
                                    <a:pt x="225" y="69"/>
                                  </a:lnTo>
                                  <a:lnTo>
                                    <a:pt x="242" y="69"/>
                                  </a:lnTo>
                                  <a:lnTo>
                                    <a:pt x="225" y="69"/>
                                  </a:lnTo>
                                  <a:lnTo>
                                    <a:pt x="207" y="69"/>
                                  </a:lnTo>
                                  <a:lnTo>
                                    <a:pt x="225" y="51"/>
                                  </a:lnTo>
                                  <a:lnTo>
                                    <a:pt x="225" y="34"/>
                                  </a:lnTo>
                                  <a:lnTo>
                                    <a:pt x="207" y="34"/>
                                  </a:lnTo>
                                  <a:lnTo>
                                    <a:pt x="190" y="34"/>
                                  </a:lnTo>
                                  <a:lnTo>
                                    <a:pt x="190" y="17"/>
                                  </a:lnTo>
                                  <a:lnTo>
                                    <a:pt x="207" y="0"/>
                                  </a:lnTo>
                                  <a:lnTo>
                                    <a:pt x="225" y="0"/>
                                  </a:lnTo>
                                  <a:lnTo>
                                    <a:pt x="242" y="0"/>
                                  </a:lnTo>
                                  <a:lnTo>
                                    <a:pt x="242" y="17"/>
                                  </a:lnTo>
                                  <a:lnTo>
                                    <a:pt x="242" y="34"/>
                                  </a:lnTo>
                                  <a:lnTo>
                                    <a:pt x="259" y="51"/>
                                  </a:lnTo>
                                  <a:lnTo>
                                    <a:pt x="294" y="51"/>
                                  </a:lnTo>
                                  <a:lnTo>
                                    <a:pt x="311" y="34"/>
                                  </a:lnTo>
                                  <a:lnTo>
                                    <a:pt x="311" y="51"/>
                                  </a:lnTo>
                                  <a:lnTo>
                                    <a:pt x="328" y="51"/>
                                  </a:lnTo>
                                  <a:lnTo>
                                    <a:pt x="328" y="69"/>
                                  </a:lnTo>
                                  <a:lnTo>
                                    <a:pt x="311" y="103"/>
                                  </a:lnTo>
                                  <a:lnTo>
                                    <a:pt x="294" y="103"/>
                                  </a:lnTo>
                                  <a:lnTo>
                                    <a:pt x="242" y="103"/>
                                  </a:lnTo>
                                  <a:lnTo>
                                    <a:pt x="225" y="120"/>
                                  </a:lnTo>
                                  <a:lnTo>
                                    <a:pt x="190" y="120"/>
                                  </a:lnTo>
                                  <a:lnTo>
                                    <a:pt x="173" y="120"/>
                                  </a:lnTo>
                                  <a:lnTo>
                                    <a:pt x="155" y="120"/>
                                  </a:lnTo>
                                  <a:lnTo>
                                    <a:pt x="138" y="120"/>
                                  </a:lnTo>
                                  <a:lnTo>
                                    <a:pt x="121" y="13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 name="Freeform 6"/>
                          <wps:cNvSpPr>
                            <a:spLocks/>
                          </wps:cNvSpPr>
                          <wps:spPr bwMode="auto">
                            <a:xfrm>
                              <a:off x="54747" y="26305"/>
                              <a:ext cx="1166" cy="769"/>
                            </a:xfrm>
                            <a:custGeom>
                              <a:avLst/>
                              <a:gdLst>
                                <a:gd name="T0" fmla="*/ 2147483647 w 196"/>
                                <a:gd name="T1" fmla="*/ 0 h 104"/>
                                <a:gd name="T2" fmla="*/ 2147483647 w 196"/>
                                <a:gd name="T3" fmla="*/ 2147483647 h 104"/>
                                <a:gd name="T4" fmla="*/ 2147483647 w 196"/>
                                <a:gd name="T5" fmla="*/ 2147483647 h 104"/>
                                <a:gd name="T6" fmla="*/ 2147483647 w 196"/>
                                <a:gd name="T7" fmla="*/ 2147483647 h 104"/>
                                <a:gd name="T8" fmla="*/ 2147483647 w 196"/>
                                <a:gd name="T9" fmla="*/ 2147483647 h 104"/>
                                <a:gd name="T10" fmla="*/ 2147483647 w 196"/>
                                <a:gd name="T11" fmla="*/ 2147483647 h 104"/>
                                <a:gd name="T12" fmla="*/ 2147483647 w 196"/>
                                <a:gd name="T13" fmla="*/ 2147483647 h 104"/>
                                <a:gd name="T14" fmla="*/ 2147483647 w 196"/>
                                <a:gd name="T15" fmla="*/ 2147483647 h 104"/>
                                <a:gd name="T16" fmla="*/ 2147483647 w 196"/>
                                <a:gd name="T17" fmla="*/ 2147483647 h 104"/>
                                <a:gd name="T18" fmla="*/ 2147483647 w 196"/>
                                <a:gd name="T19" fmla="*/ 2147483647 h 104"/>
                                <a:gd name="T20" fmla="*/ 2147483647 w 196"/>
                                <a:gd name="T21" fmla="*/ 2147483647 h 104"/>
                                <a:gd name="T22" fmla="*/ 2147483647 w 196"/>
                                <a:gd name="T23" fmla="*/ 2147483647 h 104"/>
                                <a:gd name="T24" fmla="*/ 2147483647 w 196"/>
                                <a:gd name="T25" fmla="*/ 2147483647 h 104"/>
                                <a:gd name="T26" fmla="*/ 2147483647 w 196"/>
                                <a:gd name="T27" fmla="*/ 2147483647 h 104"/>
                                <a:gd name="T28" fmla="*/ 2147483647 w 196"/>
                                <a:gd name="T29" fmla="*/ 2147483647 h 104"/>
                                <a:gd name="T30" fmla="*/ 2147483647 w 196"/>
                                <a:gd name="T31" fmla="*/ 2147483647 h 104"/>
                                <a:gd name="T32" fmla="*/ 2147483647 w 196"/>
                                <a:gd name="T33" fmla="*/ 2147483647 h 104"/>
                                <a:gd name="T34" fmla="*/ 2147483647 w 196"/>
                                <a:gd name="T35" fmla="*/ 2147483647 h 104"/>
                                <a:gd name="T36" fmla="*/ 2147483647 w 196"/>
                                <a:gd name="T37" fmla="*/ 2147483647 h 104"/>
                                <a:gd name="T38" fmla="*/ 0 w 196"/>
                                <a:gd name="T39" fmla="*/ 2147483647 h 104"/>
                                <a:gd name="T40" fmla="*/ 0 w 196"/>
                                <a:gd name="T41" fmla="*/ 2147483647 h 104"/>
                                <a:gd name="T42" fmla="*/ 2147483647 w 196"/>
                                <a:gd name="T43" fmla="*/ 2147483647 h 104"/>
                                <a:gd name="T44" fmla="*/ 2147483647 w 196"/>
                                <a:gd name="T45" fmla="*/ 2147483647 h 104"/>
                                <a:gd name="T46" fmla="*/ 2147483647 w 196"/>
                                <a:gd name="T47" fmla="*/ 2147483647 h 104"/>
                                <a:gd name="T48" fmla="*/ 2147483647 w 196"/>
                                <a:gd name="T49" fmla="*/ 2147483647 h 104"/>
                                <a:gd name="T50" fmla="*/ 2147483647 w 196"/>
                                <a:gd name="T51" fmla="*/ 2147483647 h 104"/>
                                <a:gd name="T52" fmla="*/ 2147483647 w 196"/>
                                <a:gd name="T53" fmla="*/ 2147483647 h 104"/>
                                <a:gd name="T54" fmla="*/ 2147483647 w 196"/>
                                <a:gd name="T55" fmla="*/ 0 h 104"/>
                                <a:gd name="T56" fmla="*/ 2147483647 w 196"/>
                                <a:gd name="T57" fmla="*/ 0 h 104"/>
                                <a:gd name="T58" fmla="*/ 2147483647 w 196"/>
                                <a:gd name="T59" fmla="*/ 0 h 104"/>
                                <a:gd name="T60" fmla="*/ 2147483647 w 196"/>
                                <a:gd name="T61" fmla="*/ 0 h 104"/>
                                <a:gd name="T62" fmla="*/ 2147483647 w 196"/>
                                <a:gd name="T63" fmla="*/ 0 h 10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6"/>
                                <a:gd name="T97" fmla="*/ 0 h 104"/>
                                <a:gd name="T98" fmla="*/ 196 w 196"/>
                                <a:gd name="T99" fmla="*/ 104 h 10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6" h="104">
                                  <a:moveTo>
                                    <a:pt x="196" y="0"/>
                                  </a:moveTo>
                                  <a:lnTo>
                                    <a:pt x="196" y="17"/>
                                  </a:lnTo>
                                  <a:lnTo>
                                    <a:pt x="177" y="17"/>
                                  </a:lnTo>
                                  <a:lnTo>
                                    <a:pt x="177" y="35"/>
                                  </a:lnTo>
                                  <a:lnTo>
                                    <a:pt x="196" y="35"/>
                                  </a:lnTo>
                                  <a:lnTo>
                                    <a:pt x="177" y="35"/>
                                  </a:lnTo>
                                  <a:lnTo>
                                    <a:pt x="142" y="69"/>
                                  </a:lnTo>
                                  <a:lnTo>
                                    <a:pt x="125" y="52"/>
                                  </a:lnTo>
                                  <a:lnTo>
                                    <a:pt x="125" y="35"/>
                                  </a:lnTo>
                                  <a:lnTo>
                                    <a:pt x="107" y="52"/>
                                  </a:lnTo>
                                  <a:lnTo>
                                    <a:pt x="107" y="69"/>
                                  </a:lnTo>
                                  <a:lnTo>
                                    <a:pt x="90" y="69"/>
                                  </a:lnTo>
                                  <a:lnTo>
                                    <a:pt x="90" y="86"/>
                                  </a:lnTo>
                                  <a:lnTo>
                                    <a:pt x="90" y="104"/>
                                  </a:lnTo>
                                  <a:lnTo>
                                    <a:pt x="69" y="104"/>
                                  </a:lnTo>
                                  <a:lnTo>
                                    <a:pt x="52" y="104"/>
                                  </a:lnTo>
                                  <a:lnTo>
                                    <a:pt x="52" y="86"/>
                                  </a:lnTo>
                                  <a:lnTo>
                                    <a:pt x="34" y="86"/>
                                  </a:lnTo>
                                  <a:lnTo>
                                    <a:pt x="17" y="86"/>
                                  </a:lnTo>
                                  <a:lnTo>
                                    <a:pt x="0" y="86"/>
                                  </a:lnTo>
                                  <a:lnTo>
                                    <a:pt x="0" y="69"/>
                                  </a:lnTo>
                                  <a:lnTo>
                                    <a:pt x="17" y="52"/>
                                  </a:lnTo>
                                  <a:lnTo>
                                    <a:pt x="34" y="52"/>
                                  </a:lnTo>
                                  <a:lnTo>
                                    <a:pt x="52" y="35"/>
                                  </a:lnTo>
                                  <a:lnTo>
                                    <a:pt x="69" y="35"/>
                                  </a:lnTo>
                                  <a:lnTo>
                                    <a:pt x="90" y="35"/>
                                  </a:lnTo>
                                  <a:lnTo>
                                    <a:pt x="90" y="17"/>
                                  </a:lnTo>
                                  <a:lnTo>
                                    <a:pt x="107" y="0"/>
                                  </a:lnTo>
                                  <a:lnTo>
                                    <a:pt x="125" y="0"/>
                                  </a:lnTo>
                                  <a:lnTo>
                                    <a:pt x="142" y="0"/>
                                  </a:lnTo>
                                  <a:lnTo>
                                    <a:pt x="177" y="0"/>
                                  </a:lnTo>
                                  <a:lnTo>
                                    <a:pt x="196"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 name="Freeform 7"/>
                          <wps:cNvSpPr>
                            <a:spLocks/>
                          </wps:cNvSpPr>
                          <wps:spPr bwMode="auto">
                            <a:xfrm>
                              <a:off x="56305" y="25802"/>
                              <a:ext cx="631" cy="266"/>
                            </a:xfrm>
                            <a:custGeom>
                              <a:avLst/>
                              <a:gdLst>
                                <a:gd name="T0" fmla="*/ 2147483647 w 106"/>
                                <a:gd name="T1" fmla="*/ 2147483647 h 36"/>
                                <a:gd name="T2" fmla="*/ 2147483647 w 106"/>
                                <a:gd name="T3" fmla="*/ 2147483647 h 36"/>
                                <a:gd name="T4" fmla="*/ 0 w 106"/>
                                <a:gd name="T5" fmla="*/ 2147483647 h 36"/>
                                <a:gd name="T6" fmla="*/ 0 w 106"/>
                                <a:gd name="T7" fmla="*/ 2147483647 h 36"/>
                                <a:gd name="T8" fmla="*/ 0 w 106"/>
                                <a:gd name="T9" fmla="*/ 0 h 36"/>
                                <a:gd name="T10" fmla="*/ 2147483647 w 106"/>
                                <a:gd name="T11" fmla="*/ 0 h 36"/>
                                <a:gd name="T12" fmla="*/ 2147483647 w 106"/>
                                <a:gd name="T13" fmla="*/ 0 h 36"/>
                                <a:gd name="T14" fmla="*/ 2147483647 w 106"/>
                                <a:gd name="T15" fmla="*/ 0 h 36"/>
                                <a:gd name="T16" fmla="*/ 2147483647 w 106"/>
                                <a:gd name="T17" fmla="*/ 0 h 36"/>
                                <a:gd name="T18" fmla="*/ 2147483647 w 106"/>
                                <a:gd name="T19" fmla="*/ 2147483647 h 36"/>
                                <a:gd name="T20" fmla="*/ 2147483647 w 106"/>
                                <a:gd name="T21" fmla="*/ 2147483647 h 36"/>
                                <a:gd name="T22" fmla="*/ 2147483647 w 106"/>
                                <a:gd name="T23" fmla="*/ 2147483647 h 36"/>
                                <a:gd name="T24" fmla="*/ 2147483647 w 106"/>
                                <a:gd name="T25" fmla="*/ 2147483647 h 36"/>
                                <a:gd name="T26" fmla="*/ 2147483647 w 106"/>
                                <a:gd name="T27" fmla="*/ 2147483647 h 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6"/>
                                <a:gd name="T43" fmla="*/ 0 h 36"/>
                                <a:gd name="T44" fmla="*/ 106 w 106"/>
                                <a:gd name="T45" fmla="*/ 36 h 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6" h="36">
                                  <a:moveTo>
                                    <a:pt x="36" y="36"/>
                                  </a:moveTo>
                                  <a:lnTo>
                                    <a:pt x="17" y="17"/>
                                  </a:lnTo>
                                  <a:lnTo>
                                    <a:pt x="0" y="17"/>
                                  </a:lnTo>
                                  <a:lnTo>
                                    <a:pt x="0" y="36"/>
                                  </a:lnTo>
                                  <a:lnTo>
                                    <a:pt x="0" y="0"/>
                                  </a:lnTo>
                                  <a:lnTo>
                                    <a:pt x="36" y="0"/>
                                  </a:lnTo>
                                  <a:lnTo>
                                    <a:pt x="54" y="0"/>
                                  </a:lnTo>
                                  <a:lnTo>
                                    <a:pt x="71" y="0"/>
                                  </a:lnTo>
                                  <a:lnTo>
                                    <a:pt x="88" y="0"/>
                                  </a:lnTo>
                                  <a:lnTo>
                                    <a:pt x="106" y="17"/>
                                  </a:lnTo>
                                  <a:lnTo>
                                    <a:pt x="88" y="17"/>
                                  </a:lnTo>
                                  <a:lnTo>
                                    <a:pt x="71" y="36"/>
                                  </a:lnTo>
                                  <a:lnTo>
                                    <a:pt x="54" y="36"/>
                                  </a:lnTo>
                                  <a:lnTo>
                                    <a:pt x="36" y="36"/>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2" name="Freeform 8"/>
                          <wps:cNvSpPr>
                            <a:spLocks/>
                          </wps:cNvSpPr>
                          <wps:spPr bwMode="auto">
                            <a:xfrm>
                              <a:off x="56305" y="26068"/>
                              <a:ext cx="536" cy="385"/>
                            </a:xfrm>
                            <a:custGeom>
                              <a:avLst/>
                              <a:gdLst>
                                <a:gd name="T0" fmla="*/ 2147483647 w 88"/>
                                <a:gd name="T1" fmla="*/ 2147483647 h 52"/>
                                <a:gd name="T2" fmla="*/ 2147483647 w 88"/>
                                <a:gd name="T3" fmla="*/ 2147483647 h 52"/>
                                <a:gd name="T4" fmla="*/ 2147483647 w 88"/>
                                <a:gd name="T5" fmla="*/ 2147483647 h 52"/>
                                <a:gd name="T6" fmla="*/ 0 w 88"/>
                                <a:gd name="T7" fmla="*/ 2147483647 h 52"/>
                                <a:gd name="T8" fmla="*/ 0 w 88"/>
                                <a:gd name="T9" fmla="*/ 2147483647 h 52"/>
                                <a:gd name="T10" fmla="*/ 0 w 88"/>
                                <a:gd name="T11" fmla="*/ 0 h 52"/>
                                <a:gd name="T12" fmla="*/ 2147483647 w 88"/>
                                <a:gd name="T13" fmla="*/ 0 h 52"/>
                                <a:gd name="T14" fmla="*/ 2147483647 w 88"/>
                                <a:gd name="T15" fmla="*/ 0 h 52"/>
                                <a:gd name="T16" fmla="*/ 2147483647 w 88"/>
                                <a:gd name="T17" fmla="*/ 0 h 52"/>
                                <a:gd name="T18" fmla="*/ 2147483647 w 88"/>
                                <a:gd name="T19" fmla="*/ 2147483647 h 52"/>
                                <a:gd name="T20" fmla="*/ 2147483647 w 88"/>
                                <a:gd name="T21" fmla="*/ 2147483647 h 52"/>
                                <a:gd name="T22" fmla="*/ 2147483647 w 88"/>
                                <a:gd name="T23" fmla="*/ 2147483647 h 52"/>
                                <a:gd name="T24" fmla="*/ 2147483647 w 88"/>
                                <a:gd name="T25" fmla="*/ 2147483647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8"/>
                                <a:gd name="T40" fmla="*/ 0 h 52"/>
                                <a:gd name="T41" fmla="*/ 88 w 88"/>
                                <a:gd name="T42" fmla="*/ 52 h 5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8" h="52">
                                  <a:moveTo>
                                    <a:pt x="71" y="18"/>
                                  </a:moveTo>
                                  <a:lnTo>
                                    <a:pt x="54" y="35"/>
                                  </a:lnTo>
                                  <a:lnTo>
                                    <a:pt x="17" y="52"/>
                                  </a:lnTo>
                                  <a:lnTo>
                                    <a:pt x="0" y="35"/>
                                  </a:lnTo>
                                  <a:lnTo>
                                    <a:pt x="0" y="18"/>
                                  </a:lnTo>
                                  <a:lnTo>
                                    <a:pt x="0" y="0"/>
                                  </a:lnTo>
                                  <a:lnTo>
                                    <a:pt x="54" y="0"/>
                                  </a:lnTo>
                                  <a:lnTo>
                                    <a:pt x="71" y="0"/>
                                  </a:lnTo>
                                  <a:lnTo>
                                    <a:pt x="88" y="0"/>
                                  </a:lnTo>
                                  <a:lnTo>
                                    <a:pt x="88" y="18"/>
                                  </a:lnTo>
                                  <a:lnTo>
                                    <a:pt x="71" y="18"/>
                                  </a:lnTo>
                                  <a:lnTo>
                                    <a:pt x="54" y="18"/>
                                  </a:lnTo>
                                  <a:lnTo>
                                    <a:pt x="71" y="1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 name="Freeform 9"/>
                          <wps:cNvSpPr>
                            <a:spLocks/>
                          </wps:cNvSpPr>
                          <wps:spPr bwMode="auto">
                            <a:xfrm>
                              <a:off x="56020" y="26571"/>
                              <a:ext cx="202" cy="0"/>
                            </a:xfrm>
                            <a:custGeom>
                              <a:avLst/>
                              <a:gdLst>
                                <a:gd name="T0" fmla="*/ 2147483647 w 35"/>
                                <a:gd name="T1" fmla="*/ 0 w 35"/>
                                <a:gd name="T2" fmla="*/ 2147483647 w 35"/>
                                <a:gd name="T3" fmla="*/ 2147483647 w 35"/>
                                <a:gd name="T4" fmla="*/ 2147483647 w 35"/>
                                <a:gd name="T5" fmla="*/ 0 60000 65536"/>
                                <a:gd name="T6" fmla="*/ 0 60000 65536"/>
                                <a:gd name="T7" fmla="*/ 0 60000 65536"/>
                                <a:gd name="T8" fmla="*/ 0 60000 65536"/>
                                <a:gd name="T9" fmla="*/ 0 60000 65536"/>
                                <a:gd name="T10" fmla="*/ 0 w 35"/>
                                <a:gd name="T11" fmla="*/ 35 w 35"/>
                              </a:gdLst>
                              <a:ahLst/>
                              <a:cxnLst>
                                <a:cxn ang="T5">
                                  <a:pos x="T0" y="0"/>
                                </a:cxn>
                                <a:cxn ang="T6">
                                  <a:pos x="T1" y="0"/>
                                </a:cxn>
                                <a:cxn ang="T7">
                                  <a:pos x="T2" y="0"/>
                                </a:cxn>
                                <a:cxn ang="T8">
                                  <a:pos x="T3" y="0"/>
                                </a:cxn>
                                <a:cxn ang="T9">
                                  <a:pos x="T4" y="0"/>
                                </a:cxn>
                              </a:cxnLst>
                              <a:rect l="T10" t="0" r="T11" b="0"/>
                              <a:pathLst>
                                <a:path w="35">
                                  <a:moveTo>
                                    <a:pt x="17" y="0"/>
                                  </a:moveTo>
                                  <a:lnTo>
                                    <a:pt x="0" y="0"/>
                                  </a:lnTo>
                                  <a:lnTo>
                                    <a:pt x="17" y="0"/>
                                  </a:lnTo>
                                  <a:lnTo>
                                    <a:pt x="35" y="0"/>
                                  </a:lnTo>
                                  <a:lnTo>
                                    <a:pt x="17"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 name="Freeform 10"/>
                          <wps:cNvSpPr>
                            <a:spLocks/>
                          </wps:cNvSpPr>
                          <wps:spPr bwMode="auto">
                            <a:xfrm>
                              <a:off x="57686" y="26571"/>
                              <a:ext cx="1154" cy="784"/>
                            </a:xfrm>
                            <a:custGeom>
                              <a:avLst/>
                              <a:gdLst>
                                <a:gd name="T0" fmla="*/ 2147483647 w 194"/>
                                <a:gd name="T1" fmla="*/ 2147483647 h 105"/>
                                <a:gd name="T2" fmla="*/ 2147483647 w 194"/>
                                <a:gd name="T3" fmla="*/ 2147483647 h 105"/>
                                <a:gd name="T4" fmla="*/ 0 w 194"/>
                                <a:gd name="T5" fmla="*/ 0 h 105"/>
                                <a:gd name="T6" fmla="*/ 2147483647 w 194"/>
                                <a:gd name="T7" fmla="*/ 0 h 105"/>
                                <a:gd name="T8" fmla="*/ 2147483647 w 194"/>
                                <a:gd name="T9" fmla="*/ 2147483647 h 105"/>
                                <a:gd name="T10" fmla="*/ 2147483647 w 194"/>
                                <a:gd name="T11" fmla="*/ 2147483647 h 105"/>
                                <a:gd name="T12" fmla="*/ 2147483647 w 194"/>
                                <a:gd name="T13" fmla="*/ 2147483647 h 105"/>
                                <a:gd name="T14" fmla="*/ 2147483647 w 194"/>
                                <a:gd name="T15" fmla="*/ 2147483647 h 105"/>
                                <a:gd name="T16" fmla="*/ 2147483647 w 194"/>
                                <a:gd name="T17" fmla="*/ 2147483647 h 105"/>
                                <a:gd name="T18" fmla="*/ 2147483647 w 194"/>
                                <a:gd name="T19" fmla="*/ 2147483647 h 105"/>
                                <a:gd name="T20" fmla="*/ 2147483647 w 194"/>
                                <a:gd name="T21" fmla="*/ 2147483647 h 105"/>
                                <a:gd name="T22" fmla="*/ 2147483647 w 194"/>
                                <a:gd name="T23" fmla="*/ 2147483647 h 105"/>
                                <a:gd name="T24" fmla="*/ 2147483647 w 194"/>
                                <a:gd name="T25" fmla="*/ 2147483647 h 105"/>
                                <a:gd name="T26" fmla="*/ 2147483647 w 194"/>
                                <a:gd name="T27" fmla="*/ 2147483647 h 105"/>
                                <a:gd name="T28" fmla="*/ 2147483647 w 194"/>
                                <a:gd name="T29" fmla="*/ 2147483647 h 105"/>
                                <a:gd name="T30" fmla="*/ 2147483647 w 194"/>
                                <a:gd name="T31" fmla="*/ 2147483647 h 105"/>
                                <a:gd name="T32" fmla="*/ 2147483647 w 194"/>
                                <a:gd name="T33" fmla="*/ 0 h 105"/>
                                <a:gd name="T34" fmla="*/ 2147483647 w 194"/>
                                <a:gd name="T35" fmla="*/ 0 h 105"/>
                                <a:gd name="T36" fmla="*/ 2147483647 w 194"/>
                                <a:gd name="T37" fmla="*/ 2147483647 h 105"/>
                                <a:gd name="T38" fmla="*/ 2147483647 w 194"/>
                                <a:gd name="T39" fmla="*/ 2147483647 h 105"/>
                                <a:gd name="T40" fmla="*/ 2147483647 w 194"/>
                                <a:gd name="T41" fmla="*/ 2147483647 h 105"/>
                                <a:gd name="T42" fmla="*/ 2147483647 w 194"/>
                                <a:gd name="T43" fmla="*/ 0 h 105"/>
                                <a:gd name="T44" fmla="*/ 2147483647 w 194"/>
                                <a:gd name="T45" fmla="*/ 2147483647 h 105"/>
                                <a:gd name="T46" fmla="*/ 2147483647 w 194"/>
                                <a:gd name="T47" fmla="*/ 2147483647 h 105"/>
                                <a:gd name="T48" fmla="*/ 2147483647 w 194"/>
                                <a:gd name="T49" fmla="*/ 2147483647 h 105"/>
                                <a:gd name="T50" fmla="*/ 2147483647 w 194"/>
                                <a:gd name="T51" fmla="*/ 2147483647 h 105"/>
                                <a:gd name="T52" fmla="*/ 2147483647 w 194"/>
                                <a:gd name="T53" fmla="*/ 2147483647 h 105"/>
                                <a:gd name="T54" fmla="*/ 2147483647 w 194"/>
                                <a:gd name="T55" fmla="*/ 2147483647 h 105"/>
                                <a:gd name="T56" fmla="*/ 2147483647 w 194"/>
                                <a:gd name="T57" fmla="*/ 2147483647 h 105"/>
                                <a:gd name="T58" fmla="*/ 2147483647 w 194"/>
                                <a:gd name="T59" fmla="*/ 2147483647 h 105"/>
                                <a:gd name="T60" fmla="*/ 2147483647 w 194"/>
                                <a:gd name="T61" fmla="*/ 2147483647 h 105"/>
                                <a:gd name="T62" fmla="*/ 2147483647 w 194"/>
                                <a:gd name="T63" fmla="*/ 2147483647 h 105"/>
                                <a:gd name="T64" fmla="*/ 2147483647 w 194"/>
                                <a:gd name="T65" fmla="*/ 2147483647 h 105"/>
                                <a:gd name="T66" fmla="*/ 2147483647 w 194"/>
                                <a:gd name="T67" fmla="*/ 2147483647 h 105"/>
                                <a:gd name="T68" fmla="*/ 2147483647 w 194"/>
                                <a:gd name="T69" fmla="*/ 2147483647 h 105"/>
                                <a:gd name="T70" fmla="*/ 2147483647 w 194"/>
                                <a:gd name="T71" fmla="*/ 2147483647 h 105"/>
                                <a:gd name="T72" fmla="*/ 2147483647 w 194"/>
                                <a:gd name="T73" fmla="*/ 2147483647 h 105"/>
                                <a:gd name="T74" fmla="*/ 2147483647 w 194"/>
                                <a:gd name="T75" fmla="*/ 2147483647 h 105"/>
                                <a:gd name="T76" fmla="*/ 2147483647 w 194"/>
                                <a:gd name="T77" fmla="*/ 2147483647 h 105"/>
                                <a:gd name="T78" fmla="*/ 2147483647 w 194"/>
                                <a:gd name="T79" fmla="*/ 2147483647 h 105"/>
                                <a:gd name="T80" fmla="*/ 2147483647 w 194"/>
                                <a:gd name="T81" fmla="*/ 2147483647 h 105"/>
                                <a:gd name="T82" fmla="*/ 2147483647 w 194"/>
                                <a:gd name="T83" fmla="*/ 2147483647 h 105"/>
                                <a:gd name="T84" fmla="*/ 2147483647 w 194"/>
                                <a:gd name="T85" fmla="*/ 2147483647 h 105"/>
                                <a:gd name="T86" fmla="*/ 2147483647 w 194"/>
                                <a:gd name="T87" fmla="*/ 2147483647 h 1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94"/>
                                <a:gd name="T133" fmla="*/ 0 h 105"/>
                                <a:gd name="T134" fmla="*/ 194 w 194"/>
                                <a:gd name="T135" fmla="*/ 105 h 10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94" h="105">
                                  <a:moveTo>
                                    <a:pt x="19" y="34"/>
                                  </a:moveTo>
                                  <a:lnTo>
                                    <a:pt x="19" y="17"/>
                                  </a:lnTo>
                                  <a:lnTo>
                                    <a:pt x="0" y="0"/>
                                  </a:lnTo>
                                  <a:lnTo>
                                    <a:pt x="19" y="0"/>
                                  </a:lnTo>
                                  <a:lnTo>
                                    <a:pt x="54" y="17"/>
                                  </a:lnTo>
                                  <a:lnTo>
                                    <a:pt x="71" y="53"/>
                                  </a:lnTo>
                                  <a:lnTo>
                                    <a:pt x="106" y="53"/>
                                  </a:lnTo>
                                  <a:lnTo>
                                    <a:pt x="89" y="53"/>
                                  </a:lnTo>
                                  <a:lnTo>
                                    <a:pt x="71" y="34"/>
                                  </a:lnTo>
                                  <a:lnTo>
                                    <a:pt x="71" y="17"/>
                                  </a:lnTo>
                                  <a:lnTo>
                                    <a:pt x="89" y="34"/>
                                  </a:lnTo>
                                  <a:lnTo>
                                    <a:pt x="125" y="34"/>
                                  </a:lnTo>
                                  <a:lnTo>
                                    <a:pt x="125" y="53"/>
                                  </a:lnTo>
                                  <a:lnTo>
                                    <a:pt x="125" y="34"/>
                                  </a:lnTo>
                                  <a:lnTo>
                                    <a:pt x="125" y="17"/>
                                  </a:lnTo>
                                  <a:lnTo>
                                    <a:pt x="106" y="17"/>
                                  </a:lnTo>
                                  <a:lnTo>
                                    <a:pt x="106" y="0"/>
                                  </a:lnTo>
                                  <a:lnTo>
                                    <a:pt x="125" y="0"/>
                                  </a:lnTo>
                                  <a:lnTo>
                                    <a:pt x="142" y="17"/>
                                  </a:lnTo>
                                  <a:lnTo>
                                    <a:pt x="160" y="17"/>
                                  </a:lnTo>
                                  <a:lnTo>
                                    <a:pt x="177" y="17"/>
                                  </a:lnTo>
                                  <a:lnTo>
                                    <a:pt x="177" y="0"/>
                                  </a:lnTo>
                                  <a:lnTo>
                                    <a:pt x="177" y="17"/>
                                  </a:lnTo>
                                  <a:lnTo>
                                    <a:pt x="194" y="17"/>
                                  </a:lnTo>
                                  <a:lnTo>
                                    <a:pt x="194" y="34"/>
                                  </a:lnTo>
                                  <a:lnTo>
                                    <a:pt x="194" y="71"/>
                                  </a:lnTo>
                                  <a:lnTo>
                                    <a:pt x="177" y="71"/>
                                  </a:lnTo>
                                  <a:lnTo>
                                    <a:pt x="177" y="105"/>
                                  </a:lnTo>
                                  <a:lnTo>
                                    <a:pt x="160" y="105"/>
                                  </a:lnTo>
                                  <a:lnTo>
                                    <a:pt x="142" y="105"/>
                                  </a:lnTo>
                                  <a:lnTo>
                                    <a:pt x="125" y="105"/>
                                  </a:lnTo>
                                  <a:lnTo>
                                    <a:pt x="125" y="88"/>
                                  </a:lnTo>
                                  <a:lnTo>
                                    <a:pt x="125" y="71"/>
                                  </a:lnTo>
                                  <a:lnTo>
                                    <a:pt x="142" y="71"/>
                                  </a:lnTo>
                                  <a:lnTo>
                                    <a:pt x="125" y="71"/>
                                  </a:lnTo>
                                  <a:lnTo>
                                    <a:pt x="89" y="71"/>
                                  </a:lnTo>
                                  <a:lnTo>
                                    <a:pt x="71" y="71"/>
                                  </a:lnTo>
                                  <a:lnTo>
                                    <a:pt x="54" y="71"/>
                                  </a:lnTo>
                                  <a:lnTo>
                                    <a:pt x="37" y="71"/>
                                  </a:lnTo>
                                  <a:lnTo>
                                    <a:pt x="37" y="53"/>
                                  </a:lnTo>
                                  <a:lnTo>
                                    <a:pt x="19" y="53"/>
                                  </a:lnTo>
                                  <a:lnTo>
                                    <a:pt x="19" y="34"/>
                                  </a:lnTo>
                                  <a:lnTo>
                                    <a:pt x="19" y="17"/>
                                  </a:lnTo>
                                  <a:lnTo>
                                    <a:pt x="19" y="3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 name="Freeform 11"/>
                          <wps:cNvSpPr>
                            <a:spLocks/>
                          </wps:cNvSpPr>
                          <wps:spPr bwMode="auto">
                            <a:xfrm>
                              <a:off x="57448" y="26186"/>
                              <a:ext cx="238" cy="267"/>
                            </a:xfrm>
                            <a:custGeom>
                              <a:avLst/>
                              <a:gdLst>
                                <a:gd name="T0" fmla="*/ 2147483647 w 38"/>
                                <a:gd name="T1" fmla="*/ 2147483647 h 36"/>
                                <a:gd name="T2" fmla="*/ 2147483647 w 38"/>
                                <a:gd name="T3" fmla="*/ 2147483647 h 36"/>
                                <a:gd name="T4" fmla="*/ 2147483647 w 38"/>
                                <a:gd name="T5" fmla="*/ 2147483647 h 36"/>
                                <a:gd name="T6" fmla="*/ 0 w 38"/>
                                <a:gd name="T7" fmla="*/ 2147483647 h 36"/>
                                <a:gd name="T8" fmla="*/ 0 w 38"/>
                                <a:gd name="T9" fmla="*/ 0 h 36"/>
                                <a:gd name="T10" fmla="*/ 2147483647 w 38"/>
                                <a:gd name="T11" fmla="*/ 0 h 36"/>
                                <a:gd name="T12" fmla="*/ 2147483647 w 38"/>
                                <a:gd name="T13" fmla="*/ 2147483647 h 36"/>
                                <a:gd name="T14" fmla="*/ 0 60000 65536"/>
                                <a:gd name="T15" fmla="*/ 0 60000 65536"/>
                                <a:gd name="T16" fmla="*/ 0 60000 65536"/>
                                <a:gd name="T17" fmla="*/ 0 60000 65536"/>
                                <a:gd name="T18" fmla="*/ 0 60000 65536"/>
                                <a:gd name="T19" fmla="*/ 0 60000 65536"/>
                                <a:gd name="T20" fmla="*/ 0 60000 65536"/>
                                <a:gd name="T21" fmla="*/ 0 w 38"/>
                                <a:gd name="T22" fmla="*/ 0 h 36"/>
                                <a:gd name="T23" fmla="*/ 38 w 38"/>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 h="36">
                                  <a:moveTo>
                                    <a:pt x="38" y="17"/>
                                  </a:moveTo>
                                  <a:lnTo>
                                    <a:pt x="38" y="36"/>
                                  </a:lnTo>
                                  <a:lnTo>
                                    <a:pt x="19" y="36"/>
                                  </a:lnTo>
                                  <a:lnTo>
                                    <a:pt x="0" y="17"/>
                                  </a:lnTo>
                                  <a:lnTo>
                                    <a:pt x="0" y="0"/>
                                  </a:lnTo>
                                  <a:lnTo>
                                    <a:pt x="19" y="0"/>
                                  </a:lnTo>
                                  <a:lnTo>
                                    <a:pt x="38" y="1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 name="Freeform 12"/>
                          <wps:cNvSpPr>
                            <a:spLocks/>
                          </wps:cNvSpPr>
                          <wps:spPr bwMode="auto">
                            <a:xfrm>
                              <a:off x="57686" y="27074"/>
                              <a:ext cx="226" cy="281"/>
                            </a:xfrm>
                            <a:custGeom>
                              <a:avLst/>
                              <a:gdLst>
                                <a:gd name="T0" fmla="*/ 2147483647 w 39"/>
                                <a:gd name="T1" fmla="*/ 0 h 36"/>
                                <a:gd name="T2" fmla="*/ 2147483647 w 39"/>
                                <a:gd name="T3" fmla="*/ 2147483647 h 36"/>
                                <a:gd name="T4" fmla="*/ 2147483647 w 39"/>
                                <a:gd name="T5" fmla="*/ 2147483647 h 36"/>
                                <a:gd name="T6" fmla="*/ 0 w 39"/>
                                <a:gd name="T7" fmla="*/ 2147483647 h 36"/>
                                <a:gd name="T8" fmla="*/ 0 w 39"/>
                                <a:gd name="T9" fmla="*/ 2147483647 h 36"/>
                                <a:gd name="T10" fmla="*/ 0 w 39"/>
                                <a:gd name="T11" fmla="*/ 0 h 36"/>
                                <a:gd name="T12" fmla="*/ 2147483647 w 39"/>
                                <a:gd name="T13" fmla="*/ 0 h 36"/>
                                <a:gd name="T14" fmla="*/ 0 60000 65536"/>
                                <a:gd name="T15" fmla="*/ 0 60000 65536"/>
                                <a:gd name="T16" fmla="*/ 0 60000 65536"/>
                                <a:gd name="T17" fmla="*/ 0 60000 65536"/>
                                <a:gd name="T18" fmla="*/ 0 60000 65536"/>
                                <a:gd name="T19" fmla="*/ 0 60000 65536"/>
                                <a:gd name="T20" fmla="*/ 0 60000 65536"/>
                                <a:gd name="T21" fmla="*/ 0 w 39"/>
                                <a:gd name="T22" fmla="*/ 0 h 36"/>
                                <a:gd name="T23" fmla="*/ 39 w 39"/>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36">
                                  <a:moveTo>
                                    <a:pt x="19" y="0"/>
                                  </a:moveTo>
                                  <a:lnTo>
                                    <a:pt x="39" y="19"/>
                                  </a:lnTo>
                                  <a:lnTo>
                                    <a:pt x="19" y="36"/>
                                  </a:lnTo>
                                  <a:lnTo>
                                    <a:pt x="0" y="36"/>
                                  </a:lnTo>
                                  <a:lnTo>
                                    <a:pt x="0" y="19"/>
                                  </a:lnTo>
                                  <a:lnTo>
                                    <a:pt x="0" y="0"/>
                                  </a:lnTo>
                                  <a:lnTo>
                                    <a:pt x="19"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 name="Freeform 13"/>
                          <wps:cNvSpPr>
                            <a:spLocks/>
                          </wps:cNvSpPr>
                          <wps:spPr bwMode="auto">
                            <a:xfrm>
                              <a:off x="58090" y="26068"/>
                              <a:ext cx="214" cy="118"/>
                            </a:xfrm>
                            <a:custGeom>
                              <a:avLst/>
                              <a:gdLst>
                                <a:gd name="T0" fmla="*/ 0 w 37"/>
                                <a:gd name="T1" fmla="*/ 2147483647 h 16"/>
                                <a:gd name="T2" fmla="*/ 0 w 37"/>
                                <a:gd name="T3" fmla="*/ 0 h 16"/>
                                <a:gd name="T4" fmla="*/ 2147483647 w 37"/>
                                <a:gd name="T5" fmla="*/ 0 h 16"/>
                                <a:gd name="T6" fmla="*/ 2147483647 w 37"/>
                                <a:gd name="T7" fmla="*/ 2147483647 h 16"/>
                                <a:gd name="T8" fmla="*/ 2147483647 w 37"/>
                                <a:gd name="T9" fmla="*/ 2147483647 h 16"/>
                                <a:gd name="T10" fmla="*/ 2147483647 w 37"/>
                                <a:gd name="T11" fmla="*/ 2147483647 h 16"/>
                                <a:gd name="T12" fmla="*/ 0 w 37"/>
                                <a:gd name="T13" fmla="*/ 2147483647 h 16"/>
                                <a:gd name="T14" fmla="*/ 0 60000 65536"/>
                                <a:gd name="T15" fmla="*/ 0 60000 65536"/>
                                <a:gd name="T16" fmla="*/ 0 60000 65536"/>
                                <a:gd name="T17" fmla="*/ 0 60000 65536"/>
                                <a:gd name="T18" fmla="*/ 0 60000 65536"/>
                                <a:gd name="T19" fmla="*/ 0 60000 65536"/>
                                <a:gd name="T20" fmla="*/ 0 60000 65536"/>
                                <a:gd name="T21" fmla="*/ 0 w 37"/>
                                <a:gd name="T22" fmla="*/ 0 h 16"/>
                                <a:gd name="T23" fmla="*/ 37 w 37"/>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16">
                                  <a:moveTo>
                                    <a:pt x="0" y="16"/>
                                  </a:moveTo>
                                  <a:lnTo>
                                    <a:pt x="0" y="0"/>
                                  </a:lnTo>
                                  <a:lnTo>
                                    <a:pt x="20" y="0"/>
                                  </a:lnTo>
                                  <a:lnTo>
                                    <a:pt x="20" y="16"/>
                                  </a:lnTo>
                                  <a:lnTo>
                                    <a:pt x="37" y="16"/>
                                  </a:lnTo>
                                  <a:lnTo>
                                    <a:pt x="20" y="16"/>
                                  </a:lnTo>
                                  <a:lnTo>
                                    <a:pt x="0" y="16"/>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 name="Freeform 14"/>
                          <wps:cNvSpPr>
                            <a:spLocks/>
                          </wps:cNvSpPr>
                          <wps:spPr bwMode="auto">
                            <a:xfrm>
                              <a:off x="58518" y="25166"/>
                              <a:ext cx="215" cy="133"/>
                            </a:xfrm>
                            <a:custGeom>
                              <a:avLst/>
                              <a:gdLst>
                                <a:gd name="T0" fmla="*/ 2147483647 w 37"/>
                                <a:gd name="T1" fmla="*/ 0 h 19"/>
                                <a:gd name="T2" fmla="*/ 2147483647 w 37"/>
                                <a:gd name="T3" fmla="*/ 2147483647 h 19"/>
                                <a:gd name="T4" fmla="*/ 2147483647 w 37"/>
                                <a:gd name="T5" fmla="*/ 2147483647 h 19"/>
                                <a:gd name="T6" fmla="*/ 0 w 37"/>
                                <a:gd name="T7" fmla="*/ 0 h 19"/>
                                <a:gd name="T8" fmla="*/ 2147483647 w 37"/>
                                <a:gd name="T9" fmla="*/ 0 h 19"/>
                                <a:gd name="T10" fmla="*/ 2147483647 w 37"/>
                                <a:gd name="T11" fmla="*/ 0 h 19"/>
                                <a:gd name="T12" fmla="*/ 0 60000 65536"/>
                                <a:gd name="T13" fmla="*/ 0 60000 65536"/>
                                <a:gd name="T14" fmla="*/ 0 60000 65536"/>
                                <a:gd name="T15" fmla="*/ 0 60000 65536"/>
                                <a:gd name="T16" fmla="*/ 0 60000 65536"/>
                                <a:gd name="T17" fmla="*/ 0 60000 65536"/>
                                <a:gd name="T18" fmla="*/ 0 w 37"/>
                                <a:gd name="T19" fmla="*/ 0 h 19"/>
                                <a:gd name="T20" fmla="*/ 37 w 37"/>
                                <a:gd name="T21" fmla="*/ 19 h 19"/>
                              </a:gdLst>
                              <a:ahLst/>
                              <a:cxnLst>
                                <a:cxn ang="T12">
                                  <a:pos x="T0" y="T1"/>
                                </a:cxn>
                                <a:cxn ang="T13">
                                  <a:pos x="T2" y="T3"/>
                                </a:cxn>
                                <a:cxn ang="T14">
                                  <a:pos x="T4" y="T5"/>
                                </a:cxn>
                                <a:cxn ang="T15">
                                  <a:pos x="T6" y="T7"/>
                                </a:cxn>
                                <a:cxn ang="T16">
                                  <a:pos x="T8" y="T9"/>
                                </a:cxn>
                                <a:cxn ang="T17">
                                  <a:pos x="T10" y="T11"/>
                                </a:cxn>
                              </a:cxnLst>
                              <a:rect l="T18" t="T19" r="T20" b="T21"/>
                              <a:pathLst>
                                <a:path w="37" h="19">
                                  <a:moveTo>
                                    <a:pt x="37" y="0"/>
                                  </a:moveTo>
                                  <a:lnTo>
                                    <a:pt x="37" y="19"/>
                                  </a:lnTo>
                                  <a:lnTo>
                                    <a:pt x="18" y="19"/>
                                  </a:lnTo>
                                  <a:lnTo>
                                    <a:pt x="0" y="0"/>
                                  </a:lnTo>
                                  <a:lnTo>
                                    <a:pt x="18" y="0"/>
                                  </a:lnTo>
                                  <a:lnTo>
                                    <a:pt x="37"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 name="Freeform 15"/>
                          <wps:cNvSpPr>
                            <a:spLocks/>
                          </wps:cNvSpPr>
                          <wps:spPr bwMode="auto">
                            <a:xfrm>
                              <a:off x="57590" y="25432"/>
                              <a:ext cx="1059" cy="754"/>
                            </a:xfrm>
                            <a:custGeom>
                              <a:avLst/>
                              <a:gdLst>
                                <a:gd name="T0" fmla="*/ 2147483647 w 179"/>
                                <a:gd name="T1" fmla="*/ 2147483647 h 102"/>
                                <a:gd name="T2" fmla="*/ 2147483647 w 179"/>
                                <a:gd name="T3" fmla="*/ 2147483647 h 102"/>
                                <a:gd name="T4" fmla="*/ 2147483647 w 179"/>
                                <a:gd name="T5" fmla="*/ 2147483647 h 102"/>
                                <a:gd name="T6" fmla="*/ 2147483647 w 179"/>
                                <a:gd name="T7" fmla="*/ 2147483647 h 102"/>
                                <a:gd name="T8" fmla="*/ 2147483647 w 179"/>
                                <a:gd name="T9" fmla="*/ 2147483647 h 102"/>
                                <a:gd name="T10" fmla="*/ 2147483647 w 179"/>
                                <a:gd name="T11" fmla="*/ 2147483647 h 102"/>
                                <a:gd name="T12" fmla="*/ 2147483647 w 179"/>
                                <a:gd name="T13" fmla="*/ 2147483647 h 102"/>
                                <a:gd name="T14" fmla="*/ 2147483647 w 179"/>
                                <a:gd name="T15" fmla="*/ 2147483647 h 102"/>
                                <a:gd name="T16" fmla="*/ 2147483647 w 179"/>
                                <a:gd name="T17" fmla="*/ 2147483647 h 102"/>
                                <a:gd name="T18" fmla="*/ 2147483647 w 179"/>
                                <a:gd name="T19" fmla="*/ 2147483647 h 102"/>
                                <a:gd name="T20" fmla="*/ 0 w 179"/>
                                <a:gd name="T21" fmla="*/ 2147483647 h 102"/>
                                <a:gd name="T22" fmla="*/ 0 w 179"/>
                                <a:gd name="T23" fmla="*/ 2147483647 h 102"/>
                                <a:gd name="T24" fmla="*/ 2147483647 w 179"/>
                                <a:gd name="T25" fmla="*/ 2147483647 h 102"/>
                                <a:gd name="T26" fmla="*/ 2147483647 w 179"/>
                                <a:gd name="T27" fmla="*/ 0 h 102"/>
                                <a:gd name="T28" fmla="*/ 2147483647 w 179"/>
                                <a:gd name="T29" fmla="*/ 2147483647 h 102"/>
                                <a:gd name="T30" fmla="*/ 2147483647 w 179"/>
                                <a:gd name="T31" fmla="*/ 2147483647 h 102"/>
                                <a:gd name="T32" fmla="*/ 2147483647 w 179"/>
                                <a:gd name="T33" fmla="*/ 2147483647 h 102"/>
                                <a:gd name="T34" fmla="*/ 2147483647 w 179"/>
                                <a:gd name="T35" fmla="*/ 2147483647 h 102"/>
                                <a:gd name="T36" fmla="*/ 2147483647 w 179"/>
                                <a:gd name="T37" fmla="*/ 2147483647 h 102"/>
                                <a:gd name="T38" fmla="*/ 2147483647 w 179"/>
                                <a:gd name="T39" fmla="*/ 2147483647 h 102"/>
                                <a:gd name="T40" fmla="*/ 2147483647 w 179"/>
                                <a:gd name="T41" fmla="*/ 2147483647 h 102"/>
                                <a:gd name="T42" fmla="*/ 2147483647 w 179"/>
                                <a:gd name="T43" fmla="*/ 2147483647 h 102"/>
                                <a:gd name="T44" fmla="*/ 2147483647 w 179"/>
                                <a:gd name="T45" fmla="*/ 2147483647 h 102"/>
                                <a:gd name="T46" fmla="*/ 2147483647 w 179"/>
                                <a:gd name="T47" fmla="*/ 2147483647 h 102"/>
                                <a:gd name="T48" fmla="*/ 2147483647 w 179"/>
                                <a:gd name="T49" fmla="*/ 2147483647 h 102"/>
                                <a:gd name="T50" fmla="*/ 2147483647 w 179"/>
                                <a:gd name="T51" fmla="*/ 2147483647 h 102"/>
                                <a:gd name="T52" fmla="*/ 2147483647 w 179"/>
                                <a:gd name="T53" fmla="*/ 2147483647 h 102"/>
                                <a:gd name="T54" fmla="*/ 2147483647 w 179"/>
                                <a:gd name="T55" fmla="*/ 2147483647 h 102"/>
                                <a:gd name="T56" fmla="*/ 2147483647 w 179"/>
                                <a:gd name="T57" fmla="*/ 2147483647 h 102"/>
                                <a:gd name="T58" fmla="*/ 2147483647 w 179"/>
                                <a:gd name="T59" fmla="*/ 2147483647 h 102"/>
                                <a:gd name="T60" fmla="*/ 2147483647 w 179"/>
                                <a:gd name="T61" fmla="*/ 2147483647 h 102"/>
                                <a:gd name="T62" fmla="*/ 2147483647 w 179"/>
                                <a:gd name="T63" fmla="*/ 2147483647 h 102"/>
                                <a:gd name="T64" fmla="*/ 2147483647 w 179"/>
                                <a:gd name="T65" fmla="*/ 2147483647 h 102"/>
                                <a:gd name="T66" fmla="*/ 2147483647 w 179"/>
                                <a:gd name="T67" fmla="*/ 2147483647 h 1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9"/>
                                <a:gd name="T103" fmla="*/ 0 h 102"/>
                                <a:gd name="T104" fmla="*/ 179 w 179"/>
                                <a:gd name="T105" fmla="*/ 102 h 10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9" h="102">
                                  <a:moveTo>
                                    <a:pt x="127" y="84"/>
                                  </a:moveTo>
                                  <a:lnTo>
                                    <a:pt x="90" y="67"/>
                                  </a:lnTo>
                                  <a:lnTo>
                                    <a:pt x="73" y="67"/>
                                  </a:lnTo>
                                  <a:lnTo>
                                    <a:pt x="56" y="67"/>
                                  </a:lnTo>
                                  <a:lnTo>
                                    <a:pt x="39" y="67"/>
                                  </a:lnTo>
                                  <a:lnTo>
                                    <a:pt x="19" y="67"/>
                                  </a:lnTo>
                                  <a:lnTo>
                                    <a:pt x="19" y="50"/>
                                  </a:lnTo>
                                  <a:lnTo>
                                    <a:pt x="39" y="50"/>
                                  </a:lnTo>
                                  <a:lnTo>
                                    <a:pt x="19" y="50"/>
                                  </a:lnTo>
                                  <a:lnTo>
                                    <a:pt x="19" y="33"/>
                                  </a:lnTo>
                                  <a:lnTo>
                                    <a:pt x="0" y="33"/>
                                  </a:lnTo>
                                  <a:lnTo>
                                    <a:pt x="0" y="15"/>
                                  </a:lnTo>
                                  <a:lnTo>
                                    <a:pt x="19" y="15"/>
                                  </a:lnTo>
                                  <a:lnTo>
                                    <a:pt x="19" y="0"/>
                                  </a:lnTo>
                                  <a:lnTo>
                                    <a:pt x="39" y="15"/>
                                  </a:lnTo>
                                  <a:lnTo>
                                    <a:pt x="56" y="15"/>
                                  </a:lnTo>
                                  <a:lnTo>
                                    <a:pt x="73" y="33"/>
                                  </a:lnTo>
                                  <a:lnTo>
                                    <a:pt x="73" y="15"/>
                                  </a:lnTo>
                                  <a:lnTo>
                                    <a:pt x="90" y="15"/>
                                  </a:lnTo>
                                  <a:lnTo>
                                    <a:pt x="108" y="33"/>
                                  </a:lnTo>
                                  <a:lnTo>
                                    <a:pt x="108" y="50"/>
                                  </a:lnTo>
                                  <a:lnTo>
                                    <a:pt x="127" y="50"/>
                                  </a:lnTo>
                                  <a:lnTo>
                                    <a:pt x="127" y="33"/>
                                  </a:lnTo>
                                  <a:lnTo>
                                    <a:pt x="144" y="33"/>
                                  </a:lnTo>
                                  <a:lnTo>
                                    <a:pt x="144" y="50"/>
                                  </a:lnTo>
                                  <a:lnTo>
                                    <a:pt x="161" y="50"/>
                                  </a:lnTo>
                                  <a:lnTo>
                                    <a:pt x="144" y="50"/>
                                  </a:lnTo>
                                  <a:lnTo>
                                    <a:pt x="161" y="67"/>
                                  </a:lnTo>
                                  <a:lnTo>
                                    <a:pt x="179" y="84"/>
                                  </a:lnTo>
                                  <a:lnTo>
                                    <a:pt x="179" y="102"/>
                                  </a:lnTo>
                                  <a:lnTo>
                                    <a:pt x="161" y="102"/>
                                  </a:lnTo>
                                  <a:lnTo>
                                    <a:pt x="144" y="102"/>
                                  </a:lnTo>
                                  <a:lnTo>
                                    <a:pt x="144" y="84"/>
                                  </a:lnTo>
                                  <a:lnTo>
                                    <a:pt x="127" y="8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 name="Freeform 16"/>
                          <wps:cNvSpPr>
                            <a:spLocks/>
                          </wps:cNvSpPr>
                          <wps:spPr bwMode="auto">
                            <a:xfrm>
                              <a:off x="59042" y="26453"/>
                              <a:ext cx="2832" cy="1005"/>
                            </a:xfrm>
                            <a:custGeom>
                              <a:avLst/>
                              <a:gdLst>
                                <a:gd name="T0" fmla="*/ 2147483647 w 476"/>
                                <a:gd name="T1" fmla="*/ 2147483647 h 136"/>
                                <a:gd name="T2" fmla="*/ 2147483647 w 476"/>
                                <a:gd name="T3" fmla="*/ 2147483647 h 136"/>
                                <a:gd name="T4" fmla="*/ 2147483647 w 476"/>
                                <a:gd name="T5" fmla="*/ 2147483647 h 136"/>
                                <a:gd name="T6" fmla="*/ 2147483647 w 476"/>
                                <a:gd name="T7" fmla="*/ 2147483647 h 136"/>
                                <a:gd name="T8" fmla="*/ 2147483647 w 476"/>
                                <a:gd name="T9" fmla="*/ 2147483647 h 136"/>
                                <a:gd name="T10" fmla="*/ 2147483647 w 476"/>
                                <a:gd name="T11" fmla="*/ 2147483647 h 136"/>
                                <a:gd name="T12" fmla="*/ 2147483647 w 476"/>
                                <a:gd name="T13" fmla="*/ 2147483647 h 136"/>
                                <a:gd name="T14" fmla="*/ 2147483647 w 476"/>
                                <a:gd name="T15" fmla="*/ 2147483647 h 136"/>
                                <a:gd name="T16" fmla="*/ 2147483647 w 476"/>
                                <a:gd name="T17" fmla="*/ 2147483647 h 136"/>
                                <a:gd name="T18" fmla="*/ 2147483647 w 476"/>
                                <a:gd name="T19" fmla="*/ 2147483647 h 136"/>
                                <a:gd name="T20" fmla="*/ 2147483647 w 476"/>
                                <a:gd name="T21" fmla="*/ 2147483647 h 136"/>
                                <a:gd name="T22" fmla="*/ 2147483647 w 476"/>
                                <a:gd name="T23" fmla="*/ 2147483647 h 136"/>
                                <a:gd name="T24" fmla="*/ 2147483647 w 476"/>
                                <a:gd name="T25" fmla="*/ 2147483647 h 136"/>
                                <a:gd name="T26" fmla="*/ 2147483647 w 476"/>
                                <a:gd name="T27" fmla="*/ 2147483647 h 136"/>
                                <a:gd name="T28" fmla="*/ 2147483647 w 476"/>
                                <a:gd name="T29" fmla="*/ 2147483647 h 136"/>
                                <a:gd name="T30" fmla="*/ 2147483647 w 476"/>
                                <a:gd name="T31" fmla="*/ 2147483647 h 136"/>
                                <a:gd name="T32" fmla="*/ 2147483647 w 476"/>
                                <a:gd name="T33" fmla="*/ 2147483647 h 136"/>
                                <a:gd name="T34" fmla="*/ 2147483647 w 476"/>
                                <a:gd name="T35" fmla="*/ 2147483647 h 136"/>
                                <a:gd name="T36" fmla="*/ 2147483647 w 476"/>
                                <a:gd name="T37" fmla="*/ 2147483647 h 136"/>
                                <a:gd name="T38" fmla="*/ 2147483647 w 476"/>
                                <a:gd name="T39" fmla="*/ 2147483647 h 136"/>
                                <a:gd name="T40" fmla="*/ 2147483647 w 476"/>
                                <a:gd name="T41" fmla="*/ 2147483647 h 136"/>
                                <a:gd name="T42" fmla="*/ 2147483647 w 476"/>
                                <a:gd name="T43" fmla="*/ 2147483647 h 136"/>
                                <a:gd name="T44" fmla="*/ 2147483647 w 476"/>
                                <a:gd name="T45" fmla="*/ 2147483647 h 136"/>
                                <a:gd name="T46" fmla="*/ 2147483647 w 476"/>
                                <a:gd name="T47" fmla="*/ 2147483647 h 136"/>
                                <a:gd name="T48" fmla="*/ 2147483647 w 476"/>
                                <a:gd name="T49" fmla="*/ 2147483647 h 136"/>
                                <a:gd name="T50" fmla="*/ 2147483647 w 476"/>
                                <a:gd name="T51" fmla="*/ 2147483647 h 136"/>
                                <a:gd name="T52" fmla="*/ 0 w 476"/>
                                <a:gd name="T53" fmla="*/ 2147483647 h 136"/>
                                <a:gd name="T54" fmla="*/ 2147483647 w 476"/>
                                <a:gd name="T55" fmla="*/ 2147483647 h 136"/>
                                <a:gd name="T56" fmla="*/ 2147483647 w 476"/>
                                <a:gd name="T57" fmla="*/ 0 h 136"/>
                                <a:gd name="T58" fmla="*/ 2147483647 w 476"/>
                                <a:gd name="T59" fmla="*/ 2147483647 h 136"/>
                                <a:gd name="T60" fmla="*/ 2147483647 w 476"/>
                                <a:gd name="T61" fmla="*/ 2147483647 h 136"/>
                                <a:gd name="T62" fmla="*/ 2147483647 w 476"/>
                                <a:gd name="T63" fmla="*/ 2147483647 h 136"/>
                                <a:gd name="T64" fmla="*/ 2147483647 w 476"/>
                                <a:gd name="T65" fmla="*/ 2147483647 h 136"/>
                                <a:gd name="T66" fmla="*/ 2147483647 w 476"/>
                                <a:gd name="T67" fmla="*/ 2147483647 h 136"/>
                                <a:gd name="T68" fmla="*/ 2147483647 w 476"/>
                                <a:gd name="T69" fmla="*/ 2147483647 h 136"/>
                                <a:gd name="T70" fmla="*/ 2147483647 w 476"/>
                                <a:gd name="T71" fmla="*/ 2147483647 h 136"/>
                                <a:gd name="T72" fmla="*/ 2147483647 w 476"/>
                                <a:gd name="T73" fmla="*/ 2147483647 h 136"/>
                                <a:gd name="T74" fmla="*/ 2147483647 w 476"/>
                                <a:gd name="T75" fmla="*/ 2147483647 h 136"/>
                                <a:gd name="T76" fmla="*/ 2147483647 w 476"/>
                                <a:gd name="T77" fmla="*/ 2147483647 h 136"/>
                                <a:gd name="T78" fmla="*/ 2147483647 w 476"/>
                                <a:gd name="T79" fmla="*/ 2147483647 h 136"/>
                                <a:gd name="T80" fmla="*/ 2147483647 w 476"/>
                                <a:gd name="T81" fmla="*/ 2147483647 h 136"/>
                                <a:gd name="T82" fmla="*/ 2147483647 w 476"/>
                                <a:gd name="T83" fmla="*/ 2147483647 h 136"/>
                                <a:gd name="T84" fmla="*/ 2147483647 w 476"/>
                                <a:gd name="T85" fmla="*/ 2147483647 h 136"/>
                                <a:gd name="T86" fmla="*/ 2147483647 w 476"/>
                                <a:gd name="T87" fmla="*/ 2147483647 h 136"/>
                                <a:gd name="T88" fmla="*/ 2147483647 w 476"/>
                                <a:gd name="T89" fmla="*/ 2147483647 h 136"/>
                                <a:gd name="T90" fmla="*/ 2147483647 w 476"/>
                                <a:gd name="T91" fmla="*/ 2147483647 h 136"/>
                                <a:gd name="T92" fmla="*/ 2147483647 w 476"/>
                                <a:gd name="T93" fmla="*/ 2147483647 h 136"/>
                                <a:gd name="T94" fmla="*/ 2147483647 w 476"/>
                                <a:gd name="T95" fmla="*/ 2147483647 h 136"/>
                                <a:gd name="T96" fmla="*/ 2147483647 w 476"/>
                                <a:gd name="T97" fmla="*/ 2147483647 h 136"/>
                                <a:gd name="T98" fmla="*/ 2147483647 w 476"/>
                                <a:gd name="T99" fmla="*/ 2147483647 h 136"/>
                                <a:gd name="T100" fmla="*/ 2147483647 w 476"/>
                                <a:gd name="T101" fmla="*/ 2147483647 h 136"/>
                                <a:gd name="T102" fmla="*/ 2147483647 w 476"/>
                                <a:gd name="T103" fmla="*/ 2147483647 h 1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76"/>
                                <a:gd name="T157" fmla="*/ 0 h 136"/>
                                <a:gd name="T158" fmla="*/ 476 w 476"/>
                                <a:gd name="T159" fmla="*/ 136 h 1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76" h="136">
                                  <a:moveTo>
                                    <a:pt x="457" y="104"/>
                                  </a:moveTo>
                                  <a:lnTo>
                                    <a:pt x="457" y="119"/>
                                  </a:lnTo>
                                  <a:lnTo>
                                    <a:pt x="476" y="119"/>
                                  </a:lnTo>
                                  <a:lnTo>
                                    <a:pt x="457" y="136"/>
                                  </a:lnTo>
                                  <a:lnTo>
                                    <a:pt x="422" y="136"/>
                                  </a:lnTo>
                                  <a:lnTo>
                                    <a:pt x="388" y="136"/>
                                  </a:lnTo>
                                  <a:lnTo>
                                    <a:pt x="370" y="136"/>
                                  </a:lnTo>
                                  <a:lnTo>
                                    <a:pt x="353" y="136"/>
                                  </a:lnTo>
                                  <a:lnTo>
                                    <a:pt x="317" y="136"/>
                                  </a:lnTo>
                                  <a:lnTo>
                                    <a:pt x="282" y="136"/>
                                  </a:lnTo>
                                  <a:lnTo>
                                    <a:pt x="265" y="136"/>
                                  </a:lnTo>
                                  <a:lnTo>
                                    <a:pt x="247" y="136"/>
                                  </a:lnTo>
                                  <a:lnTo>
                                    <a:pt x="228" y="136"/>
                                  </a:lnTo>
                                  <a:lnTo>
                                    <a:pt x="211" y="136"/>
                                  </a:lnTo>
                                  <a:lnTo>
                                    <a:pt x="192" y="136"/>
                                  </a:lnTo>
                                  <a:lnTo>
                                    <a:pt x="157" y="136"/>
                                  </a:lnTo>
                                  <a:lnTo>
                                    <a:pt x="123" y="119"/>
                                  </a:lnTo>
                                  <a:lnTo>
                                    <a:pt x="105" y="104"/>
                                  </a:lnTo>
                                  <a:lnTo>
                                    <a:pt x="123" y="104"/>
                                  </a:lnTo>
                                  <a:lnTo>
                                    <a:pt x="123" y="87"/>
                                  </a:lnTo>
                                  <a:lnTo>
                                    <a:pt x="105" y="87"/>
                                  </a:lnTo>
                                  <a:lnTo>
                                    <a:pt x="86" y="52"/>
                                  </a:lnTo>
                                  <a:lnTo>
                                    <a:pt x="86" y="35"/>
                                  </a:lnTo>
                                  <a:lnTo>
                                    <a:pt x="69" y="52"/>
                                  </a:lnTo>
                                  <a:lnTo>
                                    <a:pt x="34" y="35"/>
                                  </a:lnTo>
                                  <a:lnTo>
                                    <a:pt x="17" y="17"/>
                                  </a:lnTo>
                                  <a:lnTo>
                                    <a:pt x="0" y="17"/>
                                  </a:lnTo>
                                  <a:lnTo>
                                    <a:pt x="17" y="17"/>
                                  </a:lnTo>
                                  <a:lnTo>
                                    <a:pt x="17" y="0"/>
                                  </a:lnTo>
                                  <a:lnTo>
                                    <a:pt x="69" y="17"/>
                                  </a:lnTo>
                                  <a:lnTo>
                                    <a:pt x="105" y="35"/>
                                  </a:lnTo>
                                  <a:lnTo>
                                    <a:pt x="123" y="35"/>
                                  </a:lnTo>
                                  <a:lnTo>
                                    <a:pt x="123" y="17"/>
                                  </a:lnTo>
                                  <a:lnTo>
                                    <a:pt x="140" y="17"/>
                                  </a:lnTo>
                                  <a:lnTo>
                                    <a:pt x="140" y="35"/>
                                  </a:lnTo>
                                  <a:lnTo>
                                    <a:pt x="174" y="52"/>
                                  </a:lnTo>
                                  <a:lnTo>
                                    <a:pt x="192" y="52"/>
                                  </a:lnTo>
                                  <a:lnTo>
                                    <a:pt x="157" y="52"/>
                                  </a:lnTo>
                                  <a:lnTo>
                                    <a:pt x="140" y="52"/>
                                  </a:lnTo>
                                  <a:lnTo>
                                    <a:pt x="157" y="87"/>
                                  </a:lnTo>
                                  <a:lnTo>
                                    <a:pt x="174" y="87"/>
                                  </a:lnTo>
                                  <a:lnTo>
                                    <a:pt x="192" y="87"/>
                                  </a:lnTo>
                                  <a:lnTo>
                                    <a:pt x="228" y="87"/>
                                  </a:lnTo>
                                  <a:lnTo>
                                    <a:pt x="247" y="104"/>
                                  </a:lnTo>
                                  <a:lnTo>
                                    <a:pt x="265" y="104"/>
                                  </a:lnTo>
                                  <a:lnTo>
                                    <a:pt x="299" y="87"/>
                                  </a:lnTo>
                                  <a:lnTo>
                                    <a:pt x="353" y="87"/>
                                  </a:lnTo>
                                  <a:lnTo>
                                    <a:pt x="388" y="87"/>
                                  </a:lnTo>
                                  <a:lnTo>
                                    <a:pt x="422" y="87"/>
                                  </a:lnTo>
                                  <a:lnTo>
                                    <a:pt x="439" y="87"/>
                                  </a:lnTo>
                                  <a:lnTo>
                                    <a:pt x="476" y="104"/>
                                  </a:lnTo>
                                  <a:lnTo>
                                    <a:pt x="457" y="10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 name="Freeform 17"/>
                          <wps:cNvSpPr>
                            <a:spLocks/>
                          </wps:cNvSpPr>
                          <wps:spPr bwMode="auto">
                            <a:xfrm>
                              <a:off x="59042" y="27074"/>
                              <a:ext cx="512" cy="384"/>
                            </a:xfrm>
                            <a:custGeom>
                              <a:avLst/>
                              <a:gdLst>
                                <a:gd name="T0" fmla="*/ 2147483647 w 86"/>
                                <a:gd name="T1" fmla="*/ 2147483647 h 51"/>
                                <a:gd name="T2" fmla="*/ 2147483647 w 86"/>
                                <a:gd name="T3" fmla="*/ 0 h 51"/>
                                <a:gd name="T4" fmla="*/ 2147483647 w 86"/>
                                <a:gd name="T5" fmla="*/ 0 h 51"/>
                                <a:gd name="T6" fmla="*/ 2147483647 w 86"/>
                                <a:gd name="T7" fmla="*/ 0 h 51"/>
                                <a:gd name="T8" fmla="*/ 2147483647 w 86"/>
                                <a:gd name="T9" fmla="*/ 2147483647 h 51"/>
                                <a:gd name="T10" fmla="*/ 2147483647 w 86"/>
                                <a:gd name="T11" fmla="*/ 2147483647 h 51"/>
                                <a:gd name="T12" fmla="*/ 2147483647 w 86"/>
                                <a:gd name="T13" fmla="*/ 2147483647 h 51"/>
                                <a:gd name="T14" fmla="*/ 2147483647 w 86"/>
                                <a:gd name="T15" fmla="*/ 2147483647 h 51"/>
                                <a:gd name="T16" fmla="*/ 2147483647 w 86"/>
                                <a:gd name="T17" fmla="*/ 2147483647 h 51"/>
                                <a:gd name="T18" fmla="*/ 0 w 86"/>
                                <a:gd name="T19" fmla="*/ 2147483647 h 51"/>
                                <a:gd name="T20" fmla="*/ 2147483647 w 86"/>
                                <a:gd name="T21" fmla="*/ 2147483647 h 5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6"/>
                                <a:gd name="T34" fmla="*/ 0 h 51"/>
                                <a:gd name="T35" fmla="*/ 86 w 86"/>
                                <a:gd name="T36" fmla="*/ 51 h 5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6" h="51">
                                  <a:moveTo>
                                    <a:pt x="17" y="17"/>
                                  </a:moveTo>
                                  <a:lnTo>
                                    <a:pt x="17" y="0"/>
                                  </a:lnTo>
                                  <a:lnTo>
                                    <a:pt x="52" y="0"/>
                                  </a:lnTo>
                                  <a:lnTo>
                                    <a:pt x="69" y="0"/>
                                  </a:lnTo>
                                  <a:lnTo>
                                    <a:pt x="69" y="17"/>
                                  </a:lnTo>
                                  <a:lnTo>
                                    <a:pt x="86" y="34"/>
                                  </a:lnTo>
                                  <a:lnTo>
                                    <a:pt x="69" y="51"/>
                                  </a:lnTo>
                                  <a:lnTo>
                                    <a:pt x="52" y="51"/>
                                  </a:lnTo>
                                  <a:lnTo>
                                    <a:pt x="17" y="34"/>
                                  </a:lnTo>
                                  <a:lnTo>
                                    <a:pt x="0" y="34"/>
                                  </a:lnTo>
                                  <a:lnTo>
                                    <a:pt x="17" y="1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 name="Freeform 18"/>
                          <wps:cNvSpPr>
                            <a:spLocks/>
                          </wps:cNvSpPr>
                          <wps:spPr bwMode="auto">
                            <a:xfrm>
                              <a:off x="59137" y="26186"/>
                              <a:ext cx="417" cy="119"/>
                            </a:xfrm>
                            <a:custGeom>
                              <a:avLst/>
                              <a:gdLst>
                                <a:gd name="T0" fmla="*/ 2147483647 w 71"/>
                                <a:gd name="T1" fmla="*/ 0 h 17"/>
                                <a:gd name="T2" fmla="*/ 2147483647 w 71"/>
                                <a:gd name="T3" fmla="*/ 0 h 17"/>
                                <a:gd name="T4" fmla="*/ 2147483647 w 71"/>
                                <a:gd name="T5" fmla="*/ 2147483647 h 17"/>
                                <a:gd name="T6" fmla="*/ 2147483647 w 71"/>
                                <a:gd name="T7" fmla="*/ 2147483647 h 17"/>
                                <a:gd name="T8" fmla="*/ 2147483647 w 71"/>
                                <a:gd name="T9" fmla="*/ 2147483647 h 17"/>
                                <a:gd name="T10" fmla="*/ 0 w 71"/>
                                <a:gd name="T11" fmla="*/ 0 h 17"/>
                                <a:gd name="T12" fmla="*/ 2147483647 w 71"/>
                                <a:gd name="T13" fmla="*/ 0 h 17"/>
                                <a:gd name="T14" fmla="*/ 2147483647 w 71"/>
                                <a:gd name="T15" fmla="*/ 0 h 17"/>
                                <a:gd name="T16" fmla="*/ 0 60000 65536"/>
                                <a:gd name="T17" fmla="*/ 0 60000 65536"/>
                                <a:gd name="T18" fmla="*/ 0 60000 65536"/>
                                <a:gd name="T19" fmla="*/ 0 60000 65536"/>
                                <a:gd name="T20" fmla="*/ 0 60000 65536"/>
                                <a:gd name="T21" fmla="*/ 0 60000 65536"/>
                                <a:gd name="T22" fmla="*/ 0 60000 65536"/>
                                <a:gd name="T23" fmla="*/ 0 60000 65536"/>
                                <a:gd name="T24" fmla="*/ 0 w 71"/>
                                <a:gd name="T25" fmla="*/ 0 h 17"/>
                                <a:gd name="T26" fmla="*/ 71 w 71"/>
                                <a:gd name="T27" fmla="*/ 17 h 1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1" h="17">
                                  <a:moveTo>
                                    <a:pt x="54" y="0"/>
                                  </a:moveTo>
                                  <a:lnTo>
                                    <a:pt x="71" y="0"/>
                                  </a:lnTo>
                                  <a:lnTo>
                                    <a:pt x="71" y="17"/>
                                  </a:lnTo>
                                  <a:lnTo>
                                    <a:pt x="54" y="17"/>
                                  </a:lnTo>
                                  <a:lnTo>
                                    <a:pt x="37" y="17"/>
                                  </a:lnTo>
                                  <a:lnTo>
                                    <a:pt x="0" y="0"/>
                                  </a:lnTo>
                                  <a:lnTo>
                                    <a:pt x="37" y="0"/>
                                  </a:lnTo>
                                  <a:lnTo>
                                    <a:pt x="54"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 name="Freeform 19"/>
                          <wps:cNvSpPr>
                            <a:spLocks/>
                          </wps:cNvSpPr>
                          <wps:spPr bwMode="auto">
                            <a:xfrm>
                              <a:off x="58768" y="25669"/>
                              <a:ext cx="619" cy="517"/>
                            </a:xfrm>
                            <a:custGeom>
                              <a:avLst/>
                              <a:gdLst>
                                <a:gd name="T0" fmla="*/ 2147483647 w 104"/>
                                <a:gd name="T1" fmla="*/ 2147483647 h 69"/>
                                <a:gd name="T2" fmla="*/ 2147483647 w 104"/>
                                <a:gd name="T3" fmla="*/ 2147483647 h 69"/>
                                <a:gd name="T4" fmla="*/ 2147483647 w 104"/>
                                <a:gd name="T5" fmla="*/ 2147483647 h 69"/>
                                <a:gd name="T6" fmla="*/ 0 w 104"/>
                                <a:gd name="T7" fmla="*/ 2147483647 h 69"/>
                                <a:gd name="T8" fmla="*/ 2147483647 w 104"/>
                                <a:gd name="T9" fmla="*/ 0 h 69"/>
                                <a:gd name="T10" fmla="*/ 2147483647 w 104"/>
                                <a:gd name="T11" fmla="*/ 0 h 69"/>
                                <a:gd name="T12" fmla="*/ 2147483647 w 104"/>
                                <a:gd name="T13" fmla="*/ 2147483647 h 69"/>
                                <a:gd name="T14" fmla="*/ 2147483647 w 104"/>
                                <a:gd name="T15" fmla="*/ 2147483647 h 69"/>
                                <a:gd name="T16" fmla="*/ 2147483647 w 104"/>
                                <a:gd name="T17" fmla="*/ 2147483647 h 69"/>
                                <a:gd name="T18" fmla="*/ 2147483647 w 104"/>
                                <a:gd name="T19" fmla="*/ 2147483647 h 69"/>
                                <a:gd name="T20" fmla="*/ 2147483647 w 104"/>
                                <a:gd name="T21" fmla="*/ 2147483647 h 69"/>
                                <a:gd name="T22" fmla="*/ 2147483647 w 104"/>
                                <a:gd name="T23" fmla="*/ 2147483647 h 69"/>
                                <a:gd name="T24" fmla="*/ 2147483647 w 104"/>
                                <a:gd name="T25" fmla="*/ 2147483647 h 69"/>
                                <a:gd name="T26" fmla="*/ 2147483647 w 104"/>
                                <a:gd name="T27" fmla="*/ 2147483647 h 69"/>
                                <a:gd name="T28" fmla="*/ 2147483647 w 104"/>
                                <a:gd name="T29" fmla="*/ 2147483647 h 69"/>
                                <a:gd name="T30" fmla="*/ 2147483647 w 104"/>
                                <a:gd name="T31" fmla="*/ 2147483647 h 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04"/>
                                <a:gd name="T49" fmla="*/ 0 h 69"/>
                                <a:gd name="T50" fmla="*/ 104 w 104"/>
                                <a:gd name="T51" fmla="*/ 69 h 6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04" h="69">
                                  <a:moveTo>
                                    <a:pt x="34" y="69"/>
                                  </a:moveTo>
                                  <a:lnTo>
                                    <a:pt x="34" y="51"/>
                                  </a:lnTo>
                                  <a:lnTo>
                                    <a:pt x="17" y="34"/>
                                  </a:lnTo>
                                  <a:lnTo>
                                    <a:pt x="0" y="17"/>
                                  </a:lnTo>
                                  <a:lnTo>
                                    <a:pt x="17" y="0"/>
                                  </a:lnTo>
                                  <a:lnTo>
                                    <a:pt x="34" y="0"/>
                                  </a:lnTo>
                                  <a:lnTo>
                                    <a:pt x="34" y="17"/>
                                  </a:lnTo>
                                  <a:lnTo>
                                    <a:pt x="52" y="17"/>
                                  </a:lnTo>
                                  <a:lnTo>
                                    <a:pt x="69" y="17"/>
                                  </a:lnTo>
                                  <a:lnTo>
                                    <a:pt x="86" y="17"/>
                                  </a:lnTo>
                                  <a:lnTo>
                                    <a:pt x="104" y="34"/>
                                  </a:lnTo>
                                  <a:lnTo>
                                    <a:pt x="86" y="34"/>
                                  </a:lnTo>
                                  <a:lnTo>
                                    <a:pt x="86" y="51"/>
                                  </a:lnTo>
                                  <a:lnTo>
                                    <a:pt x="104" y="69"/>
                                  </a:lnTo>
                                  <a:lnTo>
                                    <a:pt x="69" y="69"/>
                                  </a:lnTo>
                                  <a:lnTo>
                                    <a:pt x="34" y="69"/>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 name="Freeform 20"/>
                          <wps:cNvSpPr>
                            <a:spLocks/>
                          </wps:cNvSpPr>
                          <wps:spPr bwMode="auto">
                            <a:xfrm>
                              <a:off x="59137" y="24530"/>
                              <a:ext cx="1690" cy="1538"/>
                            </a:xfrm>
                            <a:custGeom>
                              <a:avLst/>
                              <a:gdLst>
                                <a:gd name="T0" fmla="*/ 2147483647 w 284"/>
                                <a:gd name="T1" fmla="*/ 2147483647 h 209"/>
                                <a:gd name="T2" fmla="*/ 2147483647 w 284"/>
                                <a:gd name="T3" fmla="*/ 2147483647 h 209"/>
                                <a:gd name="T4" fmla="*/ 2147483647 w 284"/>
                                <a:gd name="T5" fmla="*/ 2147483647 h 209"/>
                                <a:gd name="T6" fmla="*/ 2147483647 w 284"/>
                                <a:gd name="T7" fmla="*/ 2147483647 h 209"/>
                                <a:gd name="T8" fmla="*/ 2147483647 w 284"/>
                                <a:gd name="T9" fmla="*/ 2147483647 h 209"/>
                                <a:gd name="T10" fmla="*/ 2147483647 w 284"/>
                                <a:gd name="T11" fmla="*/ 2147483647 h 209"/>
                                <a:gd name="T12" fmla="*/ 2147483647 w 284"/>
                                <a:gd name="T13" fmla="*/ 2147483647 h 209"/>
                                <a:gd name="T14" fmla="*/ 2147483647 w 284"/>
                                <a:gd name="T15" fmla="*/ 2147483647 h 209"/>
                                <a:gd name="T16" fmla="*/ 2147483647 w 284"/>
                                <a:gd name="T17" fmla="*/ 2147483647 h 209"/>
                                <a:gd name="T18" fmla="*/ 2147483647 w 284"/>
                                <a:gd name="T19" fmla="*/ 2147483647 h 209"/>
                                <a:gd name="T20" fmla="*/ 2147483647 w 284"/>
                                <a:gd name="T21" fmla="*/ 2147483647 h 209"/>
                                <a:gd name="T22" fmla="*/ 2147483647 w 284"/>
                                <a:gd name="T23" fmla="*/ 2147483647 h 209"/>
                                <a:gd name="T24" fmla="*/ 2147483647 w 284"/>
                                <a:gd name="T25" fmla="*/ 2147483647 h 209"/>
                                <a:gd name="T26" fmla="*/ 2147483647 w 284"/>
                                <a:gd name="T27" fmla="*/ 2147483647 h 209"/>
                                <a:gd name="T28" fmla="*/ 2147483647 w 284"/>
                                <a:gd name="T29" fmla="*/ 2147483647 h 209"/>
                                <a:gd name="T30" fmla="*/ 2147483647 w 284"/>
                                <a:gd name="T31" fmla="*/ 2147483647 h 209"/>
                                <a:gd name="T32" fmla="*/ 2147483647 w 284"/>
                                <a:gd name="T33" fmla="*/ 2147483647 h 209"/>
                                <a:gd name="T34" fmla="*/ 2147483647 w 284"/>
                                <a:gd name="T35" fmla="*/ 2147483647 h 209"/>
                                <a:gd name="T36" fmla="*/ 2147483647 w 284"/>
                                <a:gd name="T37" fmla="*/ 2147483647 h 209"/>
                                <a:gd name="T38" fmla="*/ 2147483647 w 284"/>
                                <a:gd name="T39" fmla="*/ 2147483647 h 209"/>
                                <a:gd name="T40" fmla="*/ 2147483647 w 284"/>
                                <a:gd name="T41" fmla="*/ 2147483647 h 209"/>
                                <a:gd name="T42" fmla="*/ 2147483647 w 284"/>
                                <a:gd name="T43" fmla="*/ 2147483647 h 209"/>
                                <a:gd name="T44" fmla="*/ 0 w 284"/>
                                <a:gd name="T45" fmla="*/ 2147483647 h 209"/>
                                <a:gd name="T46" fmla="*/ 2147483647 w 284"/>
                                <a:gd name="T47" fmla="*/ 2147483647 h 209"/>
                                <a:gd name="T48" fmla="*/ 2147483647 w 284"/>
                                <a:gd name="T49" fmla="*/ 2147483647 h 209"/>
                                <a:gd name="T50" fmla="*/ 0 w 284"/>
                                <a:gd name="T51" fmla="*/ 2147483647 h 209"/>
                                <a:gd name="T52" fmla="*/ 2147483647 w 284"/>
                                <a:gd name="T53" fmla="*/ 2147483647 h 209"/>
                                <a:gd name="T54" fmla="*/ 2147483647 w 284"/>
                                <a:gd name="T55" fmla="*/ 2147483647 h 209"/>
                                <a:gd name="T56" fmla="*/ 2147483647 w 284"/>
                                <a:gd name="T57" fmla="*/ 2147483647 h 209"/>
                                <a:gd name="T58" fmla="*/ 2147483647 w 284"/>
                                <a:gd name="T59" fmla="*/ 2147483647 h 209"/>
                                <a:gd name="T60" fmla="*/ 2147483647 w 284"/>
                                <a:gd name="T61" fmla="*/ 2147483647 h 209"/>
                                <a:gd name="T62" fmla="*/ 2147483647 w 284"/>
                                <a:gd name="T63" fmla="*/ 2147483647 h 209"/>
                                <a:gd name="T64" fmla="*/ 2147483647 w 284"/>
                                <a:gd name="T65" fmla="*/ 0 h 209"/>
                                <a:gd name="T66" fmla="*/ 2147483647 w 284"/>
                                <a:gd name="T67" fmla="*/ 0 h 209"/>
                                <a:gd name="T68" fmla="*/ 2147483647 w 284"/>
                                <a:gd name="T69" fmla="*/ 2147483647 h 209"/>
                                <a:gd name="T70" fmla="*/ 2147483647 w 284"/>
                                <a:gd name="T71" fmla="*/ 2147483647 h 209"/>
                                <a:gd name="T72" fmla="*/ 2147483647 w 284"/>
                                <a:gd name="T73" fmla="*/ 2147483647 h 209"/>
                                <a:gd name="T74" fmla="*/ 2147483647 w 284"/>
                                <a:gd name="T75" fmla="*/ 2147483647 h 20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84"/>
                                <a:gd name="T115" fmla="*/ 0 h 209"/>
                                <a:gd name="T116" fmla="*/ 284 w 284"/>
                                <a:gd name="T117" fmla="*/ 209 h 209"/>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84" h="209">
                                  <a:moveTo>
                                    <a:pt x="196" y="88"/>
                                  </a:moveTo>
                                  <a:lnTo>
                                    <a:pt x="213" y="88"/>
                                  </a:lnTo>
                                  <a:lnTo>
                                    <a:pt x="213" y="71"/>
                                  </a:lnTo>
                                  <a:lnTo>
                                    <a:pt x="230" y="71"/>
                                  </a:lnTo>
                                  <a:lnTo>
                                    <a:pt x="230" y="88"/>
                                  </a:lnTo>
                                  <a:lnTo>
                                    <a:pt x="230" y="106"/>
                                  </a:lnTo>
                                  <a:lnTo>
                                    <a:pt x="250" y="106"/>
                                  </a:lnTo>
                                  <a:lnTo>
                                    <a:pt x="267" y="106"/>
                                  </a:lnTo>
                                  <a:lnTo>
                                    <a:pt x="284" y="123"/>
                                  </a:lnTo>
                                  <a:lnTo>
                                    <a:pt x="284" y="138"/>
                                  </a:lnTo>
                                  <a:lnTo>
                                    <a:pt x="250" y="156"/>
                                  </a:lnTo>
                                  <a:lnTo>
                                    <a:pt x="230" y="173"/>
                                  </a:lnTo>
                                  <a:lnTo>
                                    <a:pt x="213" y="173"/>
                                  </a:lnTo>
                                  <a:lnTo>
                                    <a:pt x="213" y="156"/>
                                  </a:lnTo>
                                  <a:lnTo>
                                    <a:pt x="213" y="173"/>
                                  </a:lnTo>
                                  <a:lnTo>
                                    <a:pt x="196" y="173"/>
                                  </a:lnTo>
                                  <a:lnTo>
                                    <a:pt x="213" y="173"/>
                                  </a:lnTo>
                                  <a:lnTo>
                                    <a:pt x="213" y="190"/>
                                  </a:lnTo>
                                  <a:lnTo>
                                    <a:pt x="196" y="190"/>
                                  </a:lnTo>
                                  <a:lnTo>
                                    <a:pt x="196" y="209"/>
                                  </a:lnTo>
                                  <a:lnTo>
                                    <a:pt x="177" y="190"/>
                                  </a:lnTo>
                                  <a:lnTo>
                                    <a:pt x="177" y="173"/>
                                  </a:lnTo>
                                  <a:lnTo>
                                    <a:pt x="159" y="190"/>
                                  </a:lnTo>
                                  <a:lnTo>
                                    <a:pt x="159" y="209"/>
                                  </a:lnTo>
                                  <a:lnTo>
                                    <a:pt x="140" y="209"/>
                                  </a:lnTo>
                                  <a:lnTo>
                                    <a:pt x="123" y="209"/>
                                  </a:lnTo>
                                  <a:lnTo>
                                    <a:pt x="106" y="190"/>
                                  </a:lnTo>
                                  <a:lnTo>
                                    <a:pt x="106" y="173"/>
                                  </a:lnTo>
                                  <a:lnTo>
                                    <a:pt x="71" y="173"/>
                                  </a:lnTo>
                                  <a:lnTo>
                                    <a:pt x="71" y="156"/>
                                  </a:lnTo>
                                  <a:lnTo>
                                    <a:pt x="88" y="138"/>
                                  </a:lnTo>
                                  <a:lnTo>
                                    <a:pt x="106" y="138"/>
                                  </a:lnTo>
                                  <a:lnTo>
                                    <a:pt x="140" y="138"/>
                                  </a:lnTo>
                                  <a:lnTo>
                                    <a:pt x="123" y="138"/>
                                  </a:lnTo>
                                  <a:lnTo>
                                    <a:pt x="106" y="123"/>
                                  </a:lnTo>
                                  <a:lnTo>
                                    <a:pt x="88" y="123"/>
                                  </a:lnTo>
                                  <a:lnTo>
                                    <a:pt x="88" y="138"/>
                                  </a:lnTo>
                                  <a:lnTo>
                                    <a:pt x="71" y="138"/>
                                  </a:lnTo>
                                  <a:lnTo>
                                    <a:pt x="54" y="123"/>
                                  </a:lnTo>
                                  <a:lnTo>
                                    <a:pt x="54" y="138"/>
                                  </a:lnTo>
                                  <a:lnTo>
                                    <a:pt x="35" y="123"/>
                                  </a:lnTo>
                                  <a:lnTo>
                                    <a:pt x="54" y="123"/>
                                  </a:lnTo>
                                  <a:lnTo>
                                    <a:pt x="54" y="106"/>
                                  </a:lnTo>
                                  <a:lnTo>
                                    <a:pt x="35" y="106"/>
                                  </a:lnTo>
                                  <a:lnTo>
                                    <a:pt x="0" y="106"/>
                                  </a:lnTo>
                                  <a:lnTo>
                                    <a:pt x="0" y="88"/>
                                  </a:lnTo>
                                  <a:lnTo>
                                    <a:pt x="17" y="88"/>
                                  </a:lnTo>
                                  <a:lnTo>
                                    <a:pt x="35" y="88"/>
                                  </a:lnTo>
                                  <a:lnTo>
                                    <a:pt x="54" y="88"/>
                                  </a:lnTo>
                                  <a:lnTo>
                                    <a:pt x="35" y="71"/>
                                  </a:lnTo>
                                  <a:lnTo>
                                    <a:pt x="17" y="71"/>
                                  </a:lnTo>
                                  <a:lnTo>
                                    <a:pt x="0" y="54"/>
                                  </a:lnTo>
                                  <a:lnTo>
                                    <a:pt x="17" y="54"/>
                                  </a:lnTo>
                                  <a:lnTo>
                                    <a:pt x="35" y="54"/>
                                  </a:lnTo>
                                  <a:lnTo>
                                    <a:pt x="54" y="54"/>
                                  </a:lnTo>
                                  <a:lnTo>
                                    <a:pt x="71" y="54"/>
                                  </a:lnTo>
                                  <a:lnTo>
                                    <a:pt x="54" y="54"/>
                                  </a:lnTo>
                                  <a:lnTo>
                                    <a:pt x="35" y="54"/>
                                  </a:lnTo>
                                  <a:lnTo>
                                    <a:pt x="35" y="35"/>
                                  </a:lnTo>
                                  <a:lnTo>
                                    <a:pt x="54" y="17"/>
                                  </a:lnTo>
                                  <a:lnTo>
                                    <a:pt x="54" y="35"/>
                                  </a:lnTo>
                                  <a:lnTo>
                                    <a:pt x="71" y="35"/>
                                  </a:lnTo>
                                  <a:lnTo>
                                    <a:pt x="88" y="35"/>
                                  </a:lnTo>
                                  <a:lnTo>
                                    <a:pt x="71" y="17"/>
                                  </a:lnTo>
                                  <a:lnTo>
                                    <a:pt x="54" y="17"/>
                                  </a:lnTo>
                                  <a:lnTo>
                                    <a:pt x="54" y="0"/>
                                  </a:lnTo>
                                  <a:lnTo>
                                    <a:pt x="71" y="0"/>
                                  </a:lnTo>
                                  <a:lnTo>
                                    <a:pt x="106" y="0"/>
                                  </a:lnTo>
                                  <a:lnTo>
                                    <a:pt x="106" y="17"/>
                                  </a:lnTo>
                                  <a:lnTo>
                                    <a:pt x="123" y="35"/>
                                  </a:lnTo>
                                  <a:lnTo>
                                    <a:pt x="123" y="54"/>
                                  </a:lnTo>
                                  <a:lnTo>
                                    <a:pt x="140" y="54"/>
                                  </a:lnTo>
                                  <a:lnTo>
                                    <a:pt x="159" y="54"/>
                                  </a:lnTo>
                                  <a:lnTo>
                                    <a:pt x="177" y="54"/>
                                  </a:lnTo>
                                  <a:lnTo>
                                    <a:pt x="196" y="71"/>
                                  </a:lnTo>
                                  <a:lnTo>
                                    <a:pt x="196" y="8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 name="Freeform 21"/>
                          <wps:cNvSpPr>
                            <a:spLocks/>
                          </wps:cNvSpPr>
                          <wps:spPr bwMode="auto">
                            <a:xfrm>
                              <a:off x="59756" y="23642"/>
                              <a:ext cx="5057" cy="3180"/>
                            </a:xfrm>
                            <a:custGeom>
                              <a:avLst/>
                              <a:gdLst>
                                <a:gd name="T0" fmla="*/ 2147483647 w 848"/>
                                <a:gd name="T1" fmla="*/ 2147483647 h 430"/>
                                <a:gd name="T2" fmla="*/ 2147483647 w 848"/>
                                <a:gd name="T3" fmla="*/ 2147483647 h 430"/>
                                <a:gd name="T4" fmla="*/ 2147483647 w 848"/>
                                <a:gd name="T5" fmla="*/ 2147483647 h 430"/>
                                <a:gd name="T6" fmla="*/ 2147483647 w 848"/>
                                <a:gd name="T7" fmla="*/ 2147483647 h 430"/>
                                <a:gd name="T8" fmla="*/ 2147483647 w 848"/>
                                <a:gd name="T9" fmla="*/ 2147483647 h 430"/>
                                <a:gd name="T10" fmla="*/ 2147483647 w 848"/>
                                <a:gd name="T11" fmla="*/ 2147483647 h 430"/>
                                <a:gd name="T12" fmla="*/ 2147483647 w 848"/>
                                <a:gd name="T13" fmla="*/ 2147483647 h 430"/>
                                <a:gd name="T14" fmla="*/ 2147483647 w 848"/>
                                <a:gd name="T15" fmla="*/ 2147483647 h 430"/>
                                <a:gd name="T16" fmla="*/ 2147483647 w 848"/>
                                <a:gd name="T17" fmla="*/ 2147483647 h 430"/>
                                <a:gd name="T18" fmla="*/ 2147483647 w 848"/>
                                <a:gd name="T19" fmla="*/ 2147483647 h 430"/>
                                <a:gd name="T20" fmla="*/ 2147483647 w 848"/>
                                <a:gd name="T21" fmla="*/ 2147483647 h 430"/>
                                <a:gd name="T22" fmla="*/ 2147483647 w 848"/>
                                <a:gd name="T23" fmla="*/ 2147483647 h 430"/>
                                <a:gd name="T24" fmla="*/ 2147483647 w 848"/>
                                <a:gd name="T25" fmla="*/ 2147483647 h 430"/>
                                <a:gd name="T26" fmla="*/ 2147483647 w 848"/>
                                <a:gd name="T27" fmla="*/ 2147483647 h 430"/>
                                <a:gd name="T28" fmla="*/ 2147483647 w 848"/>
                                <a:gd name="T29" fmla="*/ 2147483647 h 430"/>
                                <a:gd name="T30" fmla="*/ 2147483647 w 848"/>
                                <a:gd name="T31" fmla="*/ 2147483647 h 430"/>
                                <a:gd name="T32" fmla="*/ 2147483647 w 848"/>
                                <a:gd name="T33" fmla="*/ 2147483647 h 430"/>
                                <a:gd name="T34" fmla="*/ 2147483647 w 848"/>
                                <a:gd name="T35" fmla="*/ 2147483647 h 430"/>
                                <a:gd name="T36" fmla="*/ 2147483647 w 848"/>
                                <a:gd name="T37" fmla="*/ 2147483647 h 430"/>
                                <a:gd name="T38" fmla="*/ 2147483647 w 848"/>
                                <a:gd name="T39" fmla="*/ 2147483647 h 430"/>
                                <a:gd name="T40" fmla="*/ 2147483647 w 848"/>
                                <a:gd name="T41" fmla="*/ 2147483647 h 430"/>
                                <a:gd name="T42" fmla="*/ 2147483647 w 848"/>
                                <a:gd name="T43" fmla="*/ 2147483647 h 430"/>
                                <a:gd name="T44" fmla="*/ 2147483647 w 848"/>
                                <a:gd name="T45" fmla="*/ 2147483647 h 430"/>
                                <a:gd name="T46" fmla="*/ 2147483647 w 848"/>
                                <a:gd name="T47" fmla="*/ 2147483647 h 430"/>
                                <a:gd name="T48" fmla="*/ 2147483647 w 848"/>
                                <a:gd name="T49" fmla="*/ 2147483647 h 430"/>
                                <a:gd name="T50" fmla="*/ 2147483647 w 848"/>
                                <a:gd name="T51" fmla="*/ 2147483647 h 430"/>
                                <a:gd name="T52" fmla="*/ 2147483647 w 848"/>
                                <a:gd name="T53" fmla="*/ 2147483647 h 430"/>
                                <a:gd name="T54" fmla="*/ 2147483647 w 848"/>
                                <a:gd name="T55" fmla="*/ 2147483647 h 430"/>
                                <a:gd name="T56" fmla="*/ 2147483647 w 848"/>
                                <a:gd name="T57" fmla="*/ 2147483647 h 430"/>
                                <a:gd name="T58" fmla="*/ 2147483647 w 848"/>
                                <a:gd name="T59" fmla="*/ 2147483647 h 430"/>
                                <a:gd name="T60" fmla="*/ 2147483647 w 848"/>
                                <a:gd name="T61" fmla="*/ 2147483647 h 430"/>
                                <a:gd name="T62" fmla="*/ 2147483647 w 848"/>
                                <a:gd name="T63" fmla="*/ 2147483647 h 430"/>
                                <a:gd name="T64" fmla="*/ 2147483647 w 848"/>
                                <a:gd name="T65" fmla="*/ 2147483647 h 430"/>
                                <a:gd name="T66" fmla="*/ 2147483647 w 848"/>
                                <a:gd name="T67" fmla="*/ 2147483647 h 430"/>
                                <a:gd name="T68" fmla="*/ 2147483647 w 848"/>
                                <a:gd name="T69" fmla="*/ 2147483647 h 430"/>
                                <a:gd name="T70" fmla="*/ 2147483647 w 848"/>
                                <a:gd name="T71" fmla="*/ 2147483647 h 430"/>
                                <a:gd name="T72" fmla="*/ 2147483647 w 848"/>
                                <a:gd name="T73" fmla="*/ 2147483647 h 430"/>
                                <a:gd name="T74" fmla="*/ 2147483647 w 848"/>
                                <a:gd name="T75" fmla="*/ 2147483647 h 430"/>
                                <a:gd name="T76" fmla="*/ 2147483647 w 848"/>
                                <a:gd name="T77" fmla="*/ 2147483647 h 430"/>
                                <a:gd name="T78" fmla="*/ 2147483647 w 848"/>
                                <a:gd name="T79" fmla="*/ 2147483647 h 430"/>
                                <a:gd name="T80" fmla="*/ 2147483647 w 848"/>
                                <a:gd name="T81" fmla="*/ 2147483647 h 430"/>
                                <a:gd name="T82" fmla="*/ 2147483647 w 848"/>
                                <a:gd name="T83" fmla="*/ 2147483647 h 430"/>
                                <a:gd name="T84" fmla="*/ 2147483647 w 848"/>
                                <a:gd name="T85" fmla="*/ 2147483647 h 430"/>
                                <a:gd name="T86" fmla="*/ 2147483647 w 848"/>
                                <a:gd name="T87" fmla="*/ 2147483647 h 430"/>
                                <a:gd name="T88" fmla="*/ 2147483647 w 848"/>
                                <a:gd name="T89" fmla="*/ 2147483647 h 430"/>
                                <a:gd name="T90" fmla="*/ 2147483647 w 848"/>
                                <a:gd name="T91" fmla="*/ 2147483647 h 430"/>
                                <a:gd name="T92" fmla="*/ 2147483647 w 848"/>
                                <a:gd name="T93" fmla="*/ 2147483647 h 430"/>
                                <a:gd name="T94" fmla="*/ 2147483647 w 848"/>
                                <a:gd name="T95" fmla="*/ 2147483647 h 430"/>
                                <a:gd name="T96" fmla="*/ 2147483647 w 848"/>
                                <a:gd name="T97" fmla="*/ 2147483647 h 430"/>
                                <a:gd name="T98" fmla="*/ 2147483647 w 848"/>
                                <a:gd name="T99" fmla="*/ 0 h 430"/>
                                <a:gd name="T100" fmla="*/ 2147483647 w 848"/>
                                <a:gd name="T101" fmla="*/ 2147483647 h 430"/>
                                <a:gd name="T102" fmla="*/ 2147483647 w 848"/>
                                <a:gd name="T103" fmla="*/ 0 h 430"/>
                                <a:gd name="T104" fmla="*/ 2147483647 w 848"/>
                                <a:gd name="T105" fmla="*/ 0 h 43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848"/>
                                <a:gd name="T160" fmla="*/ 0 h 430"/>
                                <a:gd name="T161" fmla="*/ 848 w 848"/>
                                <a:gd name="T162" fmla="*/ 430 h 43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848" h="430">
                                  <a:moveTo>
                                    <a:pt x="708" y="17"/>
                                  </a:moveTo>
                                  <a:lnTo>
                                    <a:pt x="689" y="35"/>
                                  </a:lnTo>
                                  <a:lnTo>
                                    <a:pt x="672" y="35"/>
                                  </a:lnTo>
                                  <a:lnTo>
                                    <a:pt x="708" y="35"/>
                                  </a:lnTo>
                                  <a:lnTo>
                                    <a:pt x="725" y="17"/>
                                  </a:lnTo>
                                  <a:lnTo>
                                    <a:pt x="760" y="17"/>
                                  </a:lnTo>
                                  <a:lnTo>
                                    <a:pt x="777" y="35"/>
                                  </a:lnTo>
                                  <a:lnTo>
                                    <a:pt x="814" y="52"/>
                                  </a:lnTo>
                                  <a:lnTo>
                                    <a:pt x="831" y="52"/>
                                  </a:lnTo>
                                  <a:lnTo>
                                    <a:pt x="848" y="52"/>
                                  </a:lnTo>
                                  <a:lnTo>
                                    <a:pt x="848" y="69"/>
                                  </a:lnTo>
                                  <a:lnTo>
                                    <a:pt x="831" y="69"/>
                                  </a:lnTo>
                                  <a:lnTo>
                                    <a:pt x="777" y="87"/>
                                  </a:lnTo>
                                  <a:lnTo>
                                    <a:pt x="743" y="104"/>
                                  </a:lnTo>
                                  <a:lnTo>
                                    <a:pt x="689" y="121"/>
                                  </a:lnTo>
                                  <a:lnTo>
                                    <a:pt x="708" y="121"/>
                                  </a:lnTo>
                                  <a:lnTo>
                                    <a:pt x="743" y="121"/>
                                  </a:lnTo>
                                  <a:lnTo>
                                    <a:pt x="760" y="121"/>
                                  </a:lnTo>
                                  <a:lnTo>
                                    <a:pt x="725" y="138"/>
                                  </a:lnTo>
                                  <a:lnTo>
                                    <a:pt x="689" y="156"/>
                                  </a:lnTo>
                                  <a:lnTo>
                                    <a:pt x="654" y="173"/>
                                  </a:lnTo>
                                  <a:lnTo>
                                    <a:pt x="620" y="173"/>
                                  </a:lnTo>
                                  <a:lnTo>
                                    <a:pt x="583" y="207"/>
                                  </a:lnTo>
                                  <a:lnTo>
                                    <a:pt x="566" y="225"/>
                                  </a:lnTo>
                                  <a:lnTo>
                                    <a:pt x="549" y="225"/>
                                  </a:lnTo>
                                  <a:lnTo>
                                    <a:pt x="531" y="225"/>
                                  </a:lnTo>
                                  <a:lnTo>
                                    <a:pt x="514" y="225"/>
                                  </a:lnTo>
                                  <a:lnTo>
                                    <a:pt x="478" y="242"/>
                                  </a:lnTo>
                                  <a:lnTo>
                                    <a:pt x="459" y="257"/>
                                  </a:lnTo>
                                  <a:lnTo>
                                    <a:pt x="478" y="257"/>
                                  </a:lnTo>
                                  <a:lnTo>
                                    <a:pt x="478" y="275"/>
                                  </a:lnTo>
                                  <a:lnTo>
                                    <a:pt x="459" y="275"/>
                                  </a:lnTo>
                                  <a:lnTo>
                                    <a:pt x="478" y="292"/>
                                  </a:lnTo>
                                  <a:lnTo>
                                    <a:pt x="459" y="309"/>
                                  </a:lnTo>
                                  <a:lnTo>
                                    <a:pt x="441" y="326"/>
                                  </a:lnTo>
                                  <a:lnTo>
                                    <a:pt x="424" y="344"/>
                                  </a:lnTo>
                                  <a:lnTo>
                                    <a:pt x="407" y="344"/>
                                  </a:lnTo>
                                  <a:lnTo>
                                    <a:pt x="389" y="344"/>
                                  </a:lnTo>
                                  <a:lnTo>
                                    <a:pt x="389" y="361"/>
                                  </a:lnTo>
                                  <a:lnTo>
                                    <a:pt x="353" y="378"/>
                                  </a:lnTo>
                                  <a:lnTo>
                                    <a:pt x="353" y="396"/>
                                  </a:lnTo>
                                  <a:lnTo>
                                    <a:pt x="372" y="396"/>
                                  </a:lnTo>
                                  <a:lnTo>
                                    <a:pt x="389" y="396"/>
                                  </a:lnTo>
                                  <a:lnTo>
                                    <a:pt x="372" y="413"/>
                                  </a:lnTo>
                                  <a:lnTo>
                                    <a:pt x="353" y="430"/>
                                  </a:lnTo>
                                  <a:lnTo>
                                    <a:pt x="318" y="430"/>
                                  </a:lnTo>
                                  <a:lnTo>
                                    <a:pt x="301" y="430"/>
                                  </a:lnTo>
                                  <a:lnTo>
                                    <a:pt x="284" y="413"/>
                                  </a:lnTo>
                                  <a:lnTo>
                                    <a:pt x="247" y="413"/>
                                  </a:lnTo>
                                  <a:lnTo>
                                    <a:pt x="213" y="413"/>
                                  </a:lnTo>
                                  <a:lnTo>
                                    <a:pt x="196" y="413"/>
                                  </a:lnTo>
                                  <a:lnTo>
                                    <a:pt x="196" y="430"/>
                                  </a:lnTo>
                                  <a:lnTo>
                                    <a:pt x="178" y="430"/>
                                  </a:lnTo>
                                  <a:lnTo>
                                    <a:pt x="161" y="430"/>
                                  </a:lnTo>
                                  <a:lnTo>
                                    <a:pt x="124" y="413"/>
                                  </a:lnTo>
                                  <a:lnTo>
                                    <a:pt x="90" y="413"/>
                                  </a:lnTo>
                                  <a:lnTo>
                                    <a:pt x="71" y="413"/>
                                  </a:lnTo>
                                  <a:lnTo>
                                    <a:pt x="90" y="396"/>
                                  </a:lnTo>
                                  <a:lnTo>
                                    <a:pt x="124" y="378"/>
                                  </a:lnTo>
                                  <a:lnTo>
                                    <a:pt x="142" y="378"/>
                                  </a:lnTo>
                                  <a:lnTo>
                                    <a:pt x="124" y="361"/>
                                  </a:lnTo>
                                  <a:lnTo>
                                    <a:pt x="107" y="344"/>
                                  </a:lnTo>
                                  <a:lnTo>
                                    <a:pt x="124" y="344"/>
                                  </a:lnTo>
                                  <a:lnTo>
                                    <a:pt x="161" y="344"/>
                                  </a:lnTo>
                                  <a:lnTo>
                                    <a:pt x="178" y="344"/>
                                  </a:lnTo>
                                  <a:lnTo>
                                    <a:pt x="196" y="361"/>
                                  </a:lnTo>
                                  <a:lnTo>
                                    <a:pt x="213" y="361"/>
                                  </a:lnTo>
                                  <a:lnTo>
                                    <a:pt x="196" y="344"/>
                                  </a:lnTo>
                                  <a:lnTo>
                                    <a:pt x="178" y="344"/>
                                  </a:lnTo>
                                  <a:lnTo>
                                    <a:pt x="178" y="326"/>
                                  </a:lnTo>
                                  <a:lnTo>
                                    <a:pt x="161" y="326"/>
                                  </a:lnTo>
                                  <a:lnTo>
                                    <a:pt x="142" y="326"/>
                                  </a:lnTo>
                                  <a:lnTo>
                                    <a:pt x="124" y="326"/>
                                  </a:lnTo>
                                  <a:lnTo>
                                    <a:pt x="124" y="309"/>
                                  </a:lnTo>
                                  <a:lnTo>
                                    <a:pt x="124" y="292"/>
                                  </a:lnTo>
                                  <a:lnTo>
                                    <a:pt x="142" y="292"/>
                                  </a:lnTo>
                                  <a:lnTo>
                                    <a:pt x="161" y="292"/>
                                  </a:lnTo>
                                  <a:lnTo>
                                    <a:pt x="178" y="292"/>
                                  </a:lnTo>
                                  <a:lnTo>
                                    <a:pt x="196" y="275"/>
                                  </a:lnTo>
                                  <a:lnTo>
                                    <a:pt x="213" y="257"/>
                                  </a:lnTo>
                                  <a:lnTo>
                                    <a:pt x="196" y="225"/>
                                  </a:lnTo>
                                  <a:lnTo>
                                    <a:pt x="161" y="225"/>
                                  </a:lnTo>
                                  <a:lnTo>
                                    <a:pt x="142" y="207"/>
                                  </a:lnTo>
                                  <a:lnTo>
                                    <a:pt x="161" y="207"/>
                                  </a:lnTo>
                                  <a:lnTo>
                                    <a:pt x="178" y="207"/>
                                  </a:lnTo>
                                  <a:lnTo>
                                    <a:pt x="161" y="207"/>
                                  </a:lnTo>
                                  <a:lnTo>
                                    <a:pt x="161" y="190"/>
                                  </a:lnTo>
                                  <a:lnTo>
                                    <a:pt x="178" y="190"/>
                                  </a:lnTo>
                                  <a:lnTo>
                                    <a:pt x="196" y="190"/>
                                  </a:lnTo>
                                  <a:lnTo>
                                    <a:pt x="213" y="190"/>
                                  </a:lnTo>
                                  <a:lnTo>
                                    <a:pt x="247" y="207"/>
                                  </a:lnTo>
                                  <a:lnTo>
                                    <a:pt x="247" y="225"/>
                                  </a:lnTo>
                                  <a:lnTo>
                                    <a:pt x="284" y="225"/>
                                  </a:lnTo>
                                  <a:lnTo>
                                    <a:pt x="267" y="225"/>
                                  </a:lnTo>
                                  <a:lnTo>
                                    <a:pt x="247" y="207"/>
                                  </a:lnTo>
                                  <a:lnTo>
                                    <a:pt x="247" y="190"/>
                                  </a:lnTo>
                                  <a:lnTo>
                                    <a:pt x="267" y="190"/>
                                  </a:lnTo>
                                  <a:lnTo>
                                    <a:pt x="284" y="190"/>
                                  </a:lnTo>
                                  <a:lnTo>
                                    <a:pt x="301" y="190"/>
                                  </a:lnTo>
                                  <a:lnTo>
                                    <a:pt x="318" y="173"/>
                                  </a:lnTo>
                                  <a:lnTo>
                                    <a:pt x="336" y="173"/>
                                  </a:lnTo>
                                  <a:lnTo>
                                    <a:pt x="353" y="173"/>
                                  </a:lnTo>
                                  <a:lnTo>
                                    <a:pt x="336" y="173"/>
                                  </a:lnTo>
                                  <a:lnTo>
                                    <a:pt x="301" y="173"/>
                                  </a:lnTo>
                                  <a:lnTo>
                                    <a:pt x="284" y="173"/>
                                  </a:lnTo>
                                  <a:lnTo>
                                    <a:pt x="247" y="173"/>
                                  </a:lnTo>
                                  <a:lnTo>
                                    <a:pt x="230" y="173"/>
                                  </a:lnTo>
                                  <a:lnTo>
                                    <a:pt x="213" y="173"/>
                                  </a:lnTo>
                                  <a:lnTo>
                                    <a:pt x="196" y="173"/>
                                  </a:lnTo>
                                  <a:lnTo>
                                    <a:pt x="178" y="173"/>
                                  </a:lnTo>
                                  <a:lnTo>
                                    <a:pt x="161" y="173"/>
                                  </a:lnTo>
                                  <a:lnTo>
                                    <a:pt x="142" y="173"/>
                                  </a:lnTo>
                                  <a:lnTo>
                                    <a:pt x="124" y="173"/>
                                  </a:lnTo>
                                  <a:lnTo>
                                    <a:pt x="90" y="173"/>
                                  </a:lnTo>
                                  <a:lnTo>
                                    <a:pt x="71" y="156"/>
                                  </a:lnTo>
                                  <a:lnTo>
                                    <a:pt x="90" y="156"/>
                                  </a:lnTo>
                                  <a:lnTo>
                                    <a:pt x="107" y="138"/>
                                  </a:lnTo>
                                  <a:lnTo>
                                    <a:pt x="90" y="138"/>
                                  </a:lnTo>
                                  <a:lnTo>
                                    <a:pt x="71" y="138"/>
                                  </a:lnTo>
                                  <a:lnTo>
                                    <a:pt x="71" y="121"/>
                                  </a:lnTo>
                                  <a:lnTo>
                                    <a:pt x="90" y="121"/>
                                  </a:lnTo>
                                  <a:lnTo>
                                    <a:pt x="124" y="121"/>
                                  </a:lnTo>
                                  <a:lnTo>
                                    <a:pt x="107" y="121"/>
                                  </a:lnTo>
                                  <a:lnTo>
                                    <a:pt x="90" y="121"/>
                                  </a:lnTo>
                                  <a:lnTo>
                                    <a:pt x="71" y="121"/>
                                  </a:lnTo>
                                  <a:lnTo>
                                    <a:pt x="53" y="121"/>
                                  </a:lnTo>
                                  <a:lnTo>
                                    <a:pt x="71" y="121"/>
                                  </a:lnTo>
                                  <a:lnTo>
                                    <a:pt x="53" y="121"/>
                                  </a:lnTo>
                                  <a:lnTo>
                                    <a:pt x="36" y="121"/>
                                  </a:lnTo>
                                  <a:lnTo>
                                    <a:pt x="17" y="121"/>
                                  </a:lnTo>
                                  <a:lnTo>
                                    <a:pt x="0" y="121"/>
                                  </a:lnTo>
                                  <a:lnTo>
                                    <a:pt x="17" y="104"/>
                                  </a:lnTo>
                                  <a:lnTo>
                                    <a:pt x="71" y="87"/>
                                  </a:lnTo>
                                  <a:lnTo>
                                    <a:pt x="107" y="69"/>
                                  </a:lnTo>
                                  <a:lnTo>
                                    <a:pt x="124" y="69"/>
                                  </a:lnTo>
                                  <a:lnTo>
                                    <a:pt x="161" y="52"/>
                                  </a:lnTo>
                                  <a:lnTo>
                                    <a:pt x="178" y="52"/>
                                  </a:lnTo>
                                  <a:lnTo>
                                    <a:pt x="196" y="52"/>
                                  </a:lnTo>
                                  <a:lnTo>
                                    <a:pt x="213" y="52"/>
                                  </a:lnTo>
                                  <a:lnTo>
                                    <a:pt x="247" y="69"/>
                                  </a:lnTo>
                                  <a:lnTo>
                                    <a:pt x="247" y="52"/>
                                  </a:lnTo>
                                  <a:lnTo>
                                    <a:pt x="267" y="35"/>
                                  </a:lnTo>
                                  <a:lnTo>
                                    <a:pt x="284" y="35"/>
                                  </a:lnTo>
                                  <a:lnTo>
                                    <a:pt x="301" y="35"/>
                                  </a:lnTo>
                                  <a:lnTo>
                                    <a:pt x="301" y="17"/>
                                  </a:lnTo>
                                  <a:lnTo>
                                    <a:pt x="318" y="17"/>
                                  </a:lnTo>
                                  <a:lnTo>
                                    <a:pt x="353" y="17"/>
                                  </a:lnTo>
                                  <a:lnTo>
                                    <a:pt x="389" y="17"/>
                                  </a:lnTo>
                                  <a:lnTo>
                                    <a:pt x="424" y="17"/>
                                  </a:lnTo>
                                  <a:lnTo>
                                    <a:pt x="441" y="0"/>
                                  </a:lnTo>
                                  <a:lnTo>
                                    <a:pt x="459" y="0"/>
                                  </a:lnTo>
                                  <a:lnTo>
                                    <a:pt x="478" y="17"/>
                                  </a:lnTo>
                                  <a:lnTo>
                                    <a:pt x="495" y="17"/>
                                  </a:lnTo>
                                  <a:lnTo>
                                    <a:pt x="495" y="0"/>
                                  </a:lnTo>
                                  <a:lnTo>
                                    <a:pt x="514" y="0"/>
                                  </a:lnTo>
                                  <a:lnTo>
                                    <a:pt x="531" y="0"/>
                                  </a:lnTo>
                                  <a:lnTo>
                                    <a:pt x="549" y="0"/>
                                  </a:lnTo>
                                  <a:lnTo>
                                    <a:pt x="566" y="0"/>
                                  </a:lnTo>
                                  <a:lnTo>
                                    <a:pt x="602" y="0"/>
                                  </a:lnTo>
                                  <a:lnTo>
                                    <a:pt x="654" y="17"/>
                                  </a:lnTo>
                                  <a:lnTo>
                                    <a:pt x="708" y="1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 name="Freeform 22"/>
                          <wps:cNvSpPr>
                            <a:spLocks/>
                          </wps:cNvSpPr>
                          <wps:spPr bwMode="auto">
                            <a:xfrm>
                              <a:off x="58090" y="27858"/>
                              <a:ext cx="1047" cy="887"/>
                            </a:xfrm>
                            <a:custGeom>
                              <a:avLst/>
                              <a:gdLst>
                                <a:gd name="T0" fmla="*/ 2147483647 w 175"/>
                                <a:gd name="T1" fmla="*/ 2147483647 h 119"/>
                                <a:gd name="T2" fmla="*/ 2147483647 w 175"/>
                                <a:gd name="T3" fmla="*/ 2147483647 h 119"/>
                                <a:gd name="T4" fmla="*/ 2147483647 w 175"/>
                                <a:gd name="T5" fmla="*/ 2147483647 h 119"/>
                                <a:gd name="T6" fmla="*/ 2147483647 w 175"/>
                                <a:gd name="T7" fmla="*/ 2147483647 h 119"/>
                                <a:gd name="T8" fmla="*/ 2147483647 w 175"/>
                                <a:gd name="T9" fmla="*/ 2147483647 h 119"/>
                                <a:gd name="T10" fmla="*/ 2147483647 w 175"/>
                                <a:gd name="T11" fmla="*/ 2147483647 h 119"/>
                                <a:gd name="T12" fmla="*/ 2147483647 w 175"/>
                                <a:gd name="T13" fmla="*/ 2147483647 h 119"/>
                                <a:gd name="T14" fmla="*/ 2147483647 w 175"/>
                                <a:gd name="T15" fmla="*/ 2147483647 h 119"/>
                                <a:gd name="T16" fmla="*/ 2147483647 w 175"/>
                                <a:gd name="T17" fmla="*/ 2147483647 h 119"/>
                                <a:gd name="T18" fmla="*/ 2147483647 w 175"/>
                                <a:gd name="T19" fmla="*/ 2147483647 h 119"/>
                                <a:gd name="T20" fmla="*/ 2147483647 w 175"/>
                                <a:gd name="T21" fmla="*/ 2147483647 h 119"/>
                                <a:gd name="T22" fmla="*/ 2147483647 w 175"/>
                                <a:gd name="T23" fmla="*/ 2147483647 h 119"/>
                                <a:gd name="T24" fmla="*/ 2147483647 w 175"/>
                                <a:gd name="T25" fmla="*/ 2147483647 h 119"/>
                                <a:gd name="T26" fmla="*/ 0 w 175"/>
                                <a:gd name="T27" fmla="*/ 2147483647 h 119"/>
                                <a:gd name="T28" fmla="*/ 0 w 175"/>
                                <a:gd name="T29" fmla="*/ 2147483647 h 119"/>
                                <a:gd name="T30" fmla="*/ 0 w 175"/>
                                <a:gd name="T31" fmla="*/ 2147483647 h 119"/>
                                <a:gd name="T32" fmla="*/ 2147483647 w 175"/>
                                <a:gd name="T33" fmla="*/ 2147483647 h 119"/>
                                <a:gd name="T34" fmla="*/ 2147483647 w 175"/>
                                <a:gd name="T35" fmla="*/ 2147483647 h 119"/>
                                <a:gd name="T36" fmla="*/ 2147483647 w 175"/>
                                <a:gd name="T37" fmla="*/ 2147483647 h 119"/>
                                <a:gd name="T38" fmla="*/ 2147483647 w 175"/>
                                <a:gd name="T39" fmla="*/ 2147483647 h 119"/>
                                <a:gd name="T40" fmla="*/ 2147483647 w 175"/>
                                <a:gd name="T41" fmla="*/ 2147483647 h 119"/>
                                <a:gd name="T42" fmla="*/ 2147483647 w 175"/>
                                <a:gd name="T43" fmla="*/ 2147483647 h 119"/>
                                <a:gd name="T44" fmla="*/ 2147483647 w 175"/>
                                <a:gd name="T45" fmla="*/ 0 h 119"/>
                                <a:gd name="T46" fmla="*/ 2147483647 w 175"/>
                                <a:gd name="T47" fmla="*/ 0 h 119"/>
                                <a:gd name="T48" fmla="*/ 2147483647 w 175"/>
                                <a:gd name="T49" fmla="*/ 0 h 119"/>
                                <a:gd name="T50" fmla="*/ 2147483647 w 175"/>
                                <a:gd name="T51" fmla="*/ 0 h 119"/>
                                <a:gd name="T52" fmla="*/ 2147483647 w 175"/>
                                <a:gd name="T53" fmla="*/ 0 h 119"/>
                                <a:gd name="T54" fmla="*/ 2147483647 w 175"/>
                                <a:gd name="T55" fmla="*/ 0 h 119"/>
                                <a:gd name="T56" fmla="*/ 2147483647 w 175"/>
                                <a:gd name="T57" fmla="*/ 2147483647 h 119"/>
                                <a:gd name="T58" fmla="*/ 2147483647 w 175"/>
                                <a:gd name="T59" fmla="*/ 2147483647 h 119"/>
                                <a:gd name="T60" fmla="*/ 2147483647 w 175"/>
                                <a:gd name="T61" fmla="*/ 2147483647 h 119"/>
                                <a:gd name="T62" fmla="*/ 2147483647 w 175"/>
                                <a:gd name="T63" fmla="*/ 2147483647 h 119"/>
                                <a:gd name="T64" fmla="*/ 2147483647 w 175"/>
                                <a:gd name="T65" fmla="*/ 2147483647 h 1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5"/>
                                <a:gd name="T100" fmla="*/ 0 h 119"/>
                                <a:gd name="T101" fmla="*/ 175 w 175"/>
                                <a:gd name="T102" fmla="*/ 119 h 1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5" h="119">
                                  <a:moveTo>
                                    <a:pt x="141" y="33"/>
                                  </a:moveTo>
                                  <a:lnTo>
                                    <a:pt x="141" y="50"/>
                                  </a:lnTo>
                                  <a:lnTo>
                                    <a:pt x="141" y="67"/>
                                  </a:lnTo>
                                  <a:lnTo>
                                    <a:pt x="158" y="67"/>
                                  </a:lnTo>
                                  <a:lnTo>
                                    <a:pt x="175" y="67"/>
                                  </a:lnTo>
                                  <a:lnTo>
                                    <a:pt x="158" y="85"/>
                                  </a:lnTo>
                                  <a:lnTo>
                                    <a:pt x="158" y="102"/>
                                  </a:lnTo>
                                  <a:lnTo>
                                    <a:pt x="123" y="119"/>
                                  </a:lnTo>
                                  <a:lnTo>
                                    <a:pt x="106" y="119"/>
                                  </a:lnTo>
                                  <a:lnTo>
                                    <a:pt x="89" y="119"/>
                                  </a:lnTo>
                                  <a:lnTo>
                                    <a:pt x="89" y="102"/>
                                  </a:lnTo>
                                  <a:lnTo>
                                    <a:pt x="54" y="85"/>
                                  </a:lnTo>
                                  <a:lnTo>
                                    <a:pt x="35" y="67"/>
                                  </a:lnTo>
                                  <a:lnTo>
                                    <a:pt x="0" y="67"/>
                                  </a:lnTo>
                                  <a:lnTo>
                                    <a:pt x="0" y="50"/>
                                  </a:lnTo>
                                  <a:lnTo>
                                    <a:pt x="0" y="33"/>
                                  </a:lnTo>
                                  <a:lnTo>
                                    <a:pt x="18" y="50"/>
                                  </a:lnTo>
                                  <a:lnTo>
                                    <a:pt x="35" y="50"/>
                                  </a:lnTo>
                                  <a:lnTo>
                                    <a:pt x="54" y="50"/>
                                  </a:lnTo>
                                  <a:lnTo>
                                    <a:pt x="54" y="33"/>
                                  </a:lnTo>
                                  <a:lnTo>
                                    <a:pt x="54" y="15"/>
                                  </a:lnTo>
                                  <a:lnTo>
                                    <a:pt x="35" y="15"/>
                                  </a:lnTo>
                                  <a:lnTo>
                                    <a:pt x="35" y="0"/>
                                  </a:lnTo>
                                  <a:lnTo>
                                    <a:pt x="54" y="0"/>
                                  </a:lnTo>
                                  <a:lnTo>
                                    <a:pt x="71" y="0"/>
                                  </a:lnTo>
                                  <a:lnTo>
                                    <a:pt x="106" y="0"/>
                                  </a:lnTo>
                                  <a:lnTo>
                                    <a:pt x="123" y="0"/>
                                  </a:lnTo>
                                  <a:lnTo>
                                    <a:pt x="141" y="0"/>
                                  </a:lnTo>
                                  <a:lnTo>
                                    <a:pt x="141" y="15"/>
                                  </a:lnTo>
                                  <a:lnTo>
                                    <a:pt x="123" y="33"/>
                                  </a:lnTo>
                                  <a:lnTo>
                                    <a:pt x="106" y="33"/>
                                  </a:lnTo>
                                  <a:lnTo>
                                    <a:pt x="123" y="33"/>
                                  </a:lnTo>
                                  <a:lnTo>
                                    <a:pt x="141" y="3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 name="Freeform 23"/>
                          <wps:cNvSpPr>
                            <a:spLocks/>
                          </wps:cNvSpPr>
                          <wps:spPr bwMode="auto">
                            <a:xfrm>
                              <a:off x="58614" y="29233"/>
                              <a:ext cx="618" cy="548"/>
                            </a:xfrm>
                            <a:custGeom>
                              <a:avLst/>
                              <a:gdLst>
                                <a:gd name="T0" fmla="*/ 2147483647 w 103"/>
                                <a:gd name="T1" fmla="*/ 2147483647 h 73"/>
                                <a:gd name="T2" fmla="*/ 2147483647 w 103"/>
                                <a:gd name="T3" fmla="*/ 2147483647 h 73"/>
                                <a:gd name="T4" fmla="*/ 2147483647 w 103"/>
                                <a:gd name="T5" fmla="*/ 2147483647 h 73"/>
                                <a:gd name="T6" fmla="*/ 0 w 103"/>
                                <a:gd name="T7" fmla="*/ 2147483647 h 73"/>
                                <a:gd name="T8" fmla="*/ 2147483647 w 103"/>
                                <a:gd name="T9" fmla="*/ 2147483647 h 73"/>
                                <a:gd name="T10" fmla="*/ 2147483647 w 103"/>
                                <a:gd name="T11" fmla="*/ 2147483647 h 73"/>
                                <a:gd name="T12" fmla="*/ 2147483647 w 103"/>
                                <a:gd name="T13" fmla="*/ 0 h 73"/>
                                <a:gd name="T14" fmla="*/ 2147483647 w 103"/>
                                <a:gd name="T15" fmla="*/ 2147483647 h 73"/>
                                <a:gd name="T16" fmla="*/ 2147483647 w 103"/>
                                <a:gd name="T17" fmla="*/ 2147483647 h 73"/>
                                <a:gd name="T18" fmla="*/ 2147483647 w 103"/>
                                <a:gd name="T19" fmla="*/ 2147483647 h 73"/>
                                <a:gd name="T20" fmla="*/ 2147483647 w 103"/>
                                <a:gd name="T21" fmla="*/ 2147483647 h 73"/>
                                <a:gd name="T22" fmla="*/ 2147483647 w 103"/>
                                <a:gd name="T23" fmla="*/ 2147483647 h 7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03"/>
                                <a:gd name="T37" fmla="*/ 0 h 73"/>
                                <a:gd name="T38" fmla="*/ 103 w 103"/>
                                <a:gd name="T39" fmla="*/ 73 h 7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03" h="73">
                                  <a:moveTo>
                                    <a:pt x="86" y="73"/>
                                  </a:moveTo>
                                  <a:lnTo>
                                    <a:pt x="52" y="56"/>
                                  </a:lnTo>
                                  <a:lnTo>
                                    <a:pt x="17" y="37"/>
                                  </a:lnTo>
                                  <a:lnTo>
                                    <a:pt x="0" y="37"/>
                                  </a:lnTo>
                                  <a:lnTo>
                                    <a:pt x="17" y="37"/>
                                  </a:lnTo>
                                  <a:lnTo>
                                    <a:pt x="17" y="19"/>
                                  </a:lnTo>
                                  <a:lnTo>
                                    <a:pt x="34" y="0"/>
                                  </a:lnTo>
                                  <a:lnTo>
                                    <a:pt x="69" y="19"/>
                                  </a:lnTo>
                                  <a:lnTo>
                                    <a:pt x="86" y="37"/>
                                  </a:lnTo>
                                  <a:lnTo>
                                    <a:pt x="103" y="56"/>
                                  </a:lnTo>
                                  <a:lnTo>
                                    <a:pt x="86" y="56"/>
                                  </a:lnTo>
                                  <a:lnTo>
                                    <a:pt x="86" y="7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 name="Freeform 24"/>
                          <wps:cNvSpPr>
                            <a:spLocks/>
                          </wps:cNvSpPr>
                          <wps:spPr bwMode="auto">
                            <a:xfrm>
                              <a:off x="59137" y="27592"/>
                              <a:ext cx="940" cy="887"/>
                            </a:xfrm>
                            <a:custGeom>
                              <a:avLst/>
                              <a:gdLst>
                                <a:gd name="T0" fmla="*/ 2147483647 w 159"/>
                                <a:gd name="T1" fmla="*/ 2147483647 h 121"/>
                                <a:gd name="T2" fmla="*/ 2147483647 w 159"/>
                                <a:gd name="T3" fmla="*/ 2147483647 h 121"/>
                                <a:gd name="T4" fmla="*/ 2147483647 w 159"/>
                                <a:gd name="T5" fmla="*/ 2147483647 h 121"/>
                                <a:gd name="T6" fmla="*/ 2147483647 w 159"/>
                                <a:gd name="T7" fmla="*/ 2147483647 h 121"/>
                                <a:gd name="T8" fmla="*/ 2147483647 w 159"/>
                                <a:gd name="T9" fmla="*/ 2147483647 h 121"/>
                                <a:gd name="T10" fmla="*/ 2147483647 w 159"/>
                                <a:gd name="T11" fmla="*/ 2147483647 h 121"/>
                                <a:gd name="T12" fmla="*/ 2147483647 w 159"/>
                                <a:gd name="T13" fmla="*/ 2147483647 h 121"/>
                                <a:gd name="T14" fmla="*/ 2147483647 w 159"/>
                                <a:gd name="T15" fmla="*/ 2147483647 h 121"/>
                                <a:gd name="T16" fmla="*/ 2147483647 w 159"/>
                                <a:gd name="T17" fmla="*/ 2147483647 h 121"/>
                                <a:gd name="T18" fmla="*/ 2147483647 w 159"/>
                                <a:gd name="T19" fmla="*/ 2147483647 h 121"/>
                                <a:gd name="T20" fmla="*/ 2147483647 w 159"/>
                                <a:gd name="T21" fmla="*/ 2147483647 h 121"/>
                                <a:gd name="T22" fmla="*/ 2147483647 w 159"/>
                                <a:gd name="T23" fmla="*/ 2147483647 h 121"/>
                                <a:gd name="T24" fmla="*/ 2147483647 w 159"/>
                                <a:gd name="T25" fmla="*/ 2147483647 h 121"/>
                                <a:gd name="T26" fmla="*/ 2147483647 w 159"/>
                                <a:gd name="T27" fmla="*/ 2147483647 h 121"/>
                                <a:gd name="T28" fmla="*/ 0 w 159"/>
                                <a:gd name="T29" fmla="*/ 2147483647 h 121"/>
                                <a:gd name="T30" fmla="*/ 2147483647 w 159"/>
                                <a:gd name="T31" fmla="*/ 2147483647 h 121"/>
                                <a:gd name="T32" fmla="*/ 2147483647 w 159"/>
                                <a:gd name="T33" fmla="*/ 2147483647 h 121"/>
                                <a:gd name="T34" fmla="*/ 2147483647 w 159"/>
                                <a:gd name="T35" fmla="*/ 2147483647 h 121"/>
                                <a:gd name="T36" fmla="*/ 2147483647 w 159"/>
                                <a:gd name="T37" fmla="*/ 2147483647 h 121"/>
                                <a:gd name="T38" fmla="*/ 2147483647 w 159"/>
                                <a:gd name="T39" fmla="*/ 0 h 121"/>
                                <a:gd name="T40" fmla="*/ 2147483647 w 159"/>
                                <a:gd name="T41" fmla="*/ 2147483647 h 121"/>
                                <a:gd name="T42" fmla="*/ 2147483647 w 159"/>
                                <a:gd name="T43" fmla="*/ 2147483647 h 121"/>
                                <a:gd name="T44" fmla="*/ 2147483647 w 159"/>
                                <a:gd name="T45" fmla="*/ 2147483647 h 121"/>
                                <a:gd name="T46" fmla="*/ 2147483647 w 159"/>
                                <a:gd name="T47" fmla="*/ 2147483647 h 1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59"/>
                                <a:gd name="T73" fmla="*/ 0 h 121"/>
                                <a:gd name="T74" fmla="*/ 159 w 159"/>
                                <a:gd name="T75" fmla="*/ 121 h 12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59" h="121">
                                  <a:moveTo>
                                    <a:pt x="159" y="34"/>
                                  </a:moveTo>
                                  <a:lnTo>
                                    <a:pt x="142" y="34"/>
                                  </a:lnTo>
                                  <a:lnTo>
                                    <a:pt x="125" y="34"/>
                                  </a:lnTo>
                                  <a:lnTo>
                                    <a:pt x="108" y="69"/>
                                  </a:lnTo>
                                  <a:lnTo>
                                    <a:pt x="108" y="86"/>
                                  </a:lnTo>
                                  <a:lnTo>
                                    <a:pt x="71" y="86"/>
                                  </a:lnTo>
                                  <a:lnTo>
                                    <a:pt x="54" y="86"/>
                                  </a:lnTo>
                                  <a:lnTo>
                                    <a:pt x="54" y="103"/>
                                  </a:lnTo>
                                  <a:lnTo>
                                    <a:pt x="54" y="121"/>
                                  </a:lnTo>
                                  <a:lnTo>
                                    <a:pt x="35" y="121"/>
                                  </a:lnTo>
                                  <a:lnTo>
                                    <a:pt x="17" y="121"/>
                                  </a:lnTo>
                                  <a:lnTo>
                                    <a:pt x="17" y="103"/>
                                  </a:lnTo>
                                  <a:lnTo>
                                    <a:pt x="17" y="86"/>
                                  </a:lnTo>
                                  <a:lnTo>
                                    <a:pt x="17" y="69"/>
                                  </a:lnTo>
                                  <a:lnTo>
                                    <a:pt x="0" y="34"/>
                                  </a:lnTo>
                                  <a:lnTo>
                                    <a:pt x="17" y="34"/>
                                  </a:lnTo>
                                  <a:lnTo>
                                    <a:pt x="35" y="34"/>
                                  </a:lnTo>
                                  <a:lnTo>
                                    <a:pt x="35" y="17"/>
                                  </a:lnTo>
                                  <a:lnTo>
                                    <a:pt x="54" y="17"/>
                                  </a:lnTo>
                                  <a:lnTo>
                                    <a:pt x="54" y="0"/>
                                  </a:lnTo>
                                  <a:lnTo>
                                    <a:pt x="88" y="17"/>
                                  </a:lnTo>
                                  <a:lnTo>
                                    <a:pt x="108" y="17"/>
                                  </a:lnTo>
                                  <a:lnTo>
                                    <a:pt x="159" y="17"/>
                                  </a:lnTo>
                                  <a:lnTo>
                                    <a:pt x="159" y="3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 name="Freeform 25"/>
                          <wps:cNvSpPr>
                            <a:spLocks/>
                          </wps:cNvSpPr>
                          <wps:spPr bwMode="auto">
                            <a:xfrm>
                              <a:off x="62278" y="29884"/>
                              <a:ext cx="310" cy="266"/>
                            </a:xfrm>
                            <a:custGeom>
                              <a:avLst/>
                              <a:gdLst>
                                <a:gd name="T0" fmla="*/ 2147483647 w 52"/>
                                <a:gd name="T1" fmla="*/ 2147483647 h 36"/>
                                <a:gd name="T2" fmla="*/ 2147483647 w 52"/>
                                <a:gd name="T3" fmla="*/ 2147483647 h 36"/>
                                <a:gd name="T4" fmla="*/ 0 w 52"/>
                                <a:gd name="T5" fmla="*/ 2147483647 h 36"/>
                                <a:gd name="T6" fmla="*/ 0 w 52"/>
                                <a:gd name="T7" fmla="*/ 2147483647 h 36"/>
                                <a:gd name="T8" fmla="*/ 0 w 52"/>
                                <a:gd name="T9" fmla="*/ 0 h 36"/>
                                <a:gd name="T10" fmla="*/ 2147483647 w 52"/>
                                <a:gd name="T11" fmla="*/ 0 h 36"/>
                                <a:gd name="T12" fmla="*/ 2147483647 w 52"/>
                                <a:gd name="T13" fmla="*/ 2147483647 h 36"/>
                                <a:gd name="T14" fmla="*/ 0 60000 65536"/>
                                <a:gd name="T15" fmla="*/ 0 60000 65536"/>
                                <a:gd name="T16" fmla="*/ 0 60000 65536"/>
                                <a:gd name="T17" fmla="*/ 0 60000 65536"/>
                                <a:gd name="T18" fmla="*/ 0 60000 65536"/>
                                <a:gd name="T19" fmla="*/ 0 60000 65536"/>
                                <a:gd name="T20" fmla="*/ 0 60000 65536"/>
                                <a:gd name="T21" fmla="*/ 0 w 52"/>
                                <a:gd name="T22" fmla="*/ 0 h 36"/>
                                <a:gd name="T23" fmla="*/ 52 w 52"/>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36">
                                  <a:moveTo>
                                    <a:pt x="52" y="19"/>
                                  </a:moveTo>
                                  <a:lnTo>
                                    <a:pt x="17" y="36"/>
                                  </a:lnTo>
                                  <a:lnTo>
                                    <a:pt x="0" y="36"/>
                                  </a:lnTo>
                                  <a:lnTo>
                                    <a:pt x="0" y="19"/>
                                  </a:lnTo>
                                  <a:lnTo>
                                    <a:pt x="0" y="0"/>
                                  </a:lnTo>
                                  <a:lnTo>
                                    <a:pt x="35" y="0"/>
                                  </a:lnTo>
                                  <a:lnTo>
                                    <a:pt x="52" y="19"/>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 name="Freeform 26"/>
                          <wps:cNvSpPr>
                            <a:spLocks/>
                          </wps:cNvSpPr>
                          <wps:spPr bwMode="auto">
                            <a:xfrm>
                              <a:off x="61541" y="27858"/>
                              <a:ext cx="845" cy="370"/>
                            </a:xfrm>
                            <a:custGeom>
                              <a:avLst/>
                              <a:gdLst>
                                <a:gd name="T0" fmla="*/ 2147483647 w 142"/>
                                <a:gd name="T1" fmla="*/ 2147483647 h 50"/>
                                <a:gd name="T2" fmla="*/ 2147483647 w 142"/>
                                <a:gd name="T3" fmla="*/ 2147483647 h 50"/>
                                <a:gd name="T4" fmla="*/ 2147483647 w 142"/>
                                <a:gd name="T5" fmla="*/ 2147483647 h 50"/>
                                <a:gd name="T6" fmla="*/ 2147483647 w 142"/>
                                <a:gd name="T7" fmla="*/ 2147483647 h 50"/>
                                <a:gd name="T8" fmla="*/ 0 w 142"/>
                                <a:gd name="T9" fmla="*/ 2147483647 h 50"/>
                                <a:gd name="T10" fmla="*/ 0 w 142"/>
                                <a:gd name="T11" fmla="*/ 0 h 50"/>
                                <a:gd name="T12" fmla="*/ 2147483647 w 142"/>
                                <a:gd name="T13" fmla="*/ 0 h 50"/>
                                <a:gd name="T14" fmla="*/ 2147483647 w 142"/>
                                <a:gd name="T15" fmla="*/ 0 h 50"/>
                                <a:gd name="T16" fmla="*/ 2147483647 w 142"/>
                                <a:gd name="T17" fmla="*/ 0 h 50"/>
                                <a:gd name="T18" fmla="*/ 2147483647 w 142"/>
                                <a:gd name="T19" fmla="*/ 0 h 50"/>
                                <a:gd name="T20" fmla="*/ 2147483647 w 142"/>
                                <a:gd name="T21" fmla="*/ 2147483647 h 50"/>
                                <a:gd name="T22" fmla="*/ 2147483647 w 142"/>
                                <a:gd name="T23" fmla="*/ 2147483647 h 50"/>
                                <a:gd name="T24" fmla="*/ 2147483647 w 142"/>
                                <a:gd name="T25" fmla="*/ 2147483647 h 50"/>
                                <a:gd name="T26" fmla="*/ 2147483647 w 142"/>
                                <a:gd name="T27" fmla="*/ 2147483647 h 50"/>
                                <a:gd name="T28" fmla="*/ 2147483647 w 142"/>
                                <a:gd name="T29" fmla="*/ 2147483647 h 50"/>
                                <a:gd name="T30" fmla="*/ 2147483647 w 142"/>
                                <a:gd name="T31" fmla="*/ 2147483647 h 50"/>
                                <a:gd name="T32" fmla="*/ 2147483647 w 142"/>
                                <a:gd name="T33" fmla="*/ 2147483647 h 50"/>
                                <a:gd name="T34" fmla="*/ 2147483647 w 142"/>
                                <a:gd name="T35" fmla="*/ 2147483647 h 50"/>
                                <a:gd name="T36" fmla="*/ 2147483647 w 142"/>
                                <a:gd name="T37" fmla="*/ 2147483647 h 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42"/>
                                <a:gd name="T58" fmla="*/ 0 h 50"/>
                                <a:gd name="T59" fmla="*/ 142 w 142"/>
                                <a:gd name="T60" fmla="*/ 50 h 5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42" h="50">
                                  <a:moveTo>
                                    <a:pt x="54" y="50"/>
                                  </a:moveTo>
                                  <a:lnTo>
                                    <a:pt x="37" y="50"/>
                                  </a:lnTo>
                                  <a:lnTo>
                                    <a:pt x="37" y="33"/>
                                  </a:lnTo>
                                  <a:lnTo>
                                    <a:pt x="19" y="15"/>
                                  </a:lnTo>
                                  <a:lnTo>
                                    <a:pt x="0" y="15"/>
                                  </a:lnTo>
                                  <a:lnTo>
                                    <a:pt x="0" y="0"/>
                                  </a:lnTo>
                                  <a:lnTo>
                                    <a:pt x="19" y="0"/>
                                  </a:lnTo>
                                  <a:lnTo>
                                    <a:pt x="54" y="0"/>
                                  </a:lnTo>
                                  <a:lnTo>
                                    <a:pt x="71" y="0"/>
                                  </a:lnTo>
                                  <a:lnTo>
                                    <a:pt x="108" y="0"/>
                                  </a:lnTo>
                                  <a:lnTo>
                                    <a:pt x="125" y="15"/>
                                  </a:lnTo>
                                  <a:lnTo>
                                    <a:pt x="142" y="33"/>
                                  </a:lnTo>
                                  <a:lnTo>
                                    <a:pt x="125" y="33"/>
                                  </a:lnTo>
                                  <a:lnTo>
                                    <a:pt x="125" y="50"/>
                                  </a:lnTo>
                                  <a:lnTo>
                                    <a:pt x="108" y="50"/>
                                  </a:lnTo>
                                  <a:lnTo>
                                    <a:pt x="90" y="33"/>
                                  </a:lnTo>
                                  <a:lnTo>
                                    <a:pt x="90" y="50"/>
                                  </a:lnTo>
                                  <a:lnTo>
                                    <a:pt x="71" y="50"/>
                                  </a:lnTo>
                                  <a:lnTo>
                                    <a:pt x="54" y="5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 name="Freeform 27"/>
                          <wps:cNvSpPr>
                            <a:spLocks/>
                          </wps:cNvSpPr>
                          <wps:spPr bwMode="auto">
                            <a:xfrm>
                              <a:off x="61874" y="29500"/>
                              <a:ext cx="83" cy="0"/>
                            </a:xfrm>
                            <a:custGeom>
                              <a:avLst/>
                              <a:gdLst>
                                <a:gd name="T0" fmla="*/ 0 w 13"/>
                                <a:gd name="T1" fmla="*/ 2147483647 w 13"/>
                                <a:gd name="T2" fmla="*/ 0 w 13"/>
                                <a:gd name="T3" fmla="*/ 0 60000 65536"/>
                                <a:gd name="T4" fmla="*/ 0 60000 65536"/>
                                <a:gd name="T5" fmla="*/ 0 60000 65536"/>
                                <a:gd name="T6" fmla="*/ 0 w 13"/>
                                <a:gd name="T7" fmla="*/ 13 w 13"/>
                              </a:gdLst>
                              <a:ahLst/>
                              <a:cxnLst>
                                <a:cxn ang="T3">
                                  <a:pos x="T0" y="0"/>
                                </a:cxn>
                                <a:cxn ang="T4">
                                  <a:pos x="T1" y="0"/>
                                </a:cxn>
                                <a:cxn ang="T5">
                                  <a:pos x="T2" y="0"/>
                                </a:cxn>
                              </a:cxnLst>
                              <a:rect l="T6" t="0" r="T7" b="0"/>
                              <a:pathLst>
                                <a:path w="13">
                                  <a:moveTo>
                                    <a:pt x="0" y="0"/>
                                  </a:moveTo>
                                  <a:lnTo>
                                    <a:pt x="13" y="0"/>
                                  </a:lnTo>
                                  <a:lnTo>
                                    <a:pt x="0"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 name="Freeform 28"/>
                          <wps:cNvSpPr>
                            <a:spLocks/>
                          </wps:cNvSpPr>
                          <wps:spPr bwMode="auto">
                            <a:xfrm>
                              <a:off x="60077" y="27858"/>
                              <a:ext cx="4736" cy="3964"/>
                            </a:xfrm>
                            <a:custGeom>
                              <a:avLst/>
                              <a:gdLst>
                                <a:gd name="T0" fmla="*/ 2147483647 w 795"/>
                                <a:gd name="T1" fmla="*/ 2147483647 h 535"/>
                                <a:gd name="T2" fmla="*/ 2147483647 w 795"/>
                                <a:gd name="T3" fmla="*/ 2147483647 h 535"/>
                                <a:gd name="T4" fmla="*/ 2147483647 w 795"/>
                                <a:gd name="T5" fmla="*/ 2147483647 h 535"/>
                                <a:gd name="T6" fmla="*/ 2147483647 w 795"/>
                                <a:gd name="T7" fmla="*/ 2147483647 h 535"/>
                                <a:gd name="T8" fmla="*/ 2147483647 w 795"/>
                                <a:gd name="T9" fmla="*/ 2147483647 h 535"/>
                                <a:gd name="T10" fmla="*/ 2147483647 w 795"/>
                                <a:gd name="T11" fmla="*/ 2147483647 h 535"/>
                                <a:gd name="T12" fmla="*/ 2147483647 w 795"/>
                                <a:gd name="T13" fmla="*/ 2147483647 h 535"/>
                                <a:gd name="T14" fmla="*/ 2147483647 w 795"/>
                                <a:gd name="T15" fmla="*/ 2147483647 h 535"/>
                                <a:gd name="T16" fmla="*/ 2147483647 w 795"/>
                                <a:gd name="T17" fmla="*/ 2147483647 h 535"/>
                                <a:gd name="T18" fmla="*/ 2147483647 w 795"/>
                                <a:gd name="T19" fmla="*/ 2147483647 h 535"/>
                                <a:gd name="T20" fmla="*/ 2147483647 w 795"/>
                                <a:gd name="T21" fmla="*/ 2147483647 h 535"/>
                                <a:gd name="T22" fmla="*/ 2147483647 w 795"/>
                                <a:gd name="T23" fmla="*/ 2147483647 h 535"/>
                                <a:gd name="T24" fmla="*/ 2147483647 w 795"/>
                                <a:gd name="T25" fmla="*/ 2147483647 h 535"/>
                                <a:gd name="T26" fmla="*/ 2147483647 w 795"/>
                                <a:gd name="T27" fmla="*/ 2147483647 h 535"/>
                                <a:gd name="T28" fmla="*/ 2147483647 w 795"/>
                                <a:gd name="T29" fmla="*/ 2147483647 h 535"/>
                                <a:gd name="T30" fmla="*/ 2147483647 w 795"/>
                                <a:gd name="T31" fmla="*/ 2147483647 h 535"/>
                                <a:gd name="T32" fmla="*/ 2147483647 w 795"/>
                                <a:gd name="T33" fmla="*/ 2147483647 h 535"/>
                                <a:gd name="T34" fmla="*/ 2147483647 w 795"/>
                                <a:gd name="T35" fmla="*/ 2147483647 h 535"/>
                                <a:gd name="T36" fmla="*/ 2147483647 w 795"/>
                                <a:gd name="T37" fmla="*/ 2147483647 h 535"/>
                                <a:gd name="T38" fmla="*/ 2147483647 w 795"/>
                                <a:gd name="T39" fmla="*/ 2147483647 h 535"/>
                                <a:gd name="T40" fmla="*/ 2147483647 w 795"/>
                                <a:gd name="T41" fmla="*/ 2147483647 h 535"/>
                                <a:gd name="T42" fmla="*/ 2147483647 w 795"/>
                                <a:gd name="T43" fmla="*/ 2147483647 h 535"/>
                                <a:gd name="T44" fmla="*/ 2147483647 w 795"/>
                                <a:gd name="T45" fmla="*/ 2147483647 h 535"/>
                                <a:gd name="T46" fmla="*/ 2147483647 w 795"/>
                                <a:gd name="T47" fmla="*/ 2147483647 h 535"/>
                                <a:gd name="T48" fmla="*/ 2147483647 w 795"/>
                                <a:gd name="T49" fmla="*/ 2147483647 h 535"/>
                                <a:gd name="T50" fmla="*/ 2147483647 w 795"/>
                                <a:gd name="T51" fmla="*/ 2147483647 h 535"/>
                                <a:gd name="T52" fmla="*/ 2147483647 w 795"/>
                                <a:gd name="T53" fmla="*/ 2147483647 h 535"/>
                                <a:gd name="T54" fmla="*/ 2147483647 w 795"/>
                                <a:gd name="T55" fmla="*/ 2147483647 h 535"/>
                                <a:gd name="T56" fmla="*/ 2147483647 w 795"/>
                                <a:gd name="T57" fmla="*/ 2147483647 h 535"/>
                                <a:gd name="T58" fmla="*/ 2147483647 w 795"/>
                                <a:gd name="T59" fmla="*/ 2147483647 h 535"/>
                                <a:gd name="T60" fmla="*/ 2147483647 w 795"/>
                                <a:gd name="T61" fmla="*/ 2147483647 h 535"/>
                                <a:gd name="T62" fmla="*/ 2147483647 w 795"/>
                                <a:gd name="T63" fmla="*/ 2147483647 h 535"/>
                                <a:gd name="T64" fmla="*/ 2147483647 w 795"/>
                                <a:gd name="T65" fmla="*/ 0 h 535"/>
                                <a:gd name="T66" fmla="*/ 2147483647 w 795"/>
                                <a:gd name="T67" fmla="*/ 0 h 535"/>
                                <a:gd name="T68" fmla="*/ 2147483647 w 795"/>
                                <a:gd name="T69" fmla="*/ 2147483647 h 535"/>
                                <a:gd name="T70" fmla="*/ 2147483647 w 795"/>
                                <a:gd name="T71" fmla="*/ 2147483647 h 535"/>
                                <a:gd name="T72" fmla="*/ 2147483647 w 795"/>
                                <a:gd name="T73" fmla="*/ 2147483647 h 535"/>
                                <a:gd name="T74" fmla="*/ 2147483647 w 795"/>
                                <a:gd name="T75" fmla="*/ 0 h 535"/>
                                <a:gd name="T76" fmla="*/ 2147483647 w 795"/>
                                <a:gd name="T77" fmla="*/ 2147483647 h 535"/>
                                <a:gd name="T78" fmla="*/ 2147483647 w 795"/>
                                <a:gd name="T79" fmla="*/ 2147483647 h 535"/>
                                <a:gd name="T80" fmla="*/ 2147483647 w 795"/>
                                <a:gd name="T81" fmla="*/ 2147483647 h 535"/>
                                <a:gd name="T82" fmla="*/ 2147483647 w 795"/>
                                <a:gd name="T83" fmla="*/ 2147483647 h 535"/>
                                <a:gd name="T84" fmla="*/ 2147483647 w 795"/>
                                <a:gd name="T85" fmla="*/ 2147483647 h 535"/>
                                <a:gd name="T86" fmla="*/ 2147483647 w 795"/>
                                <a:gd name="T87" fmla="*/ 2147483647 h 535"/>
                                <a:gd name="T88" fmla="*/ 2147483647 w 795"/>
                                <a:gd name="T89" fmla="*/ 2147483647 h 535"/>
                                <a:gd name="T90" fmla="*/ 2147483647 w 795"/>
                                <a:gd name="T91" fmla="*/ 2147483647 h 535"/>
                                <a:gd name="T92" fmla="*/ 2147483647 w 795"/>
                                <a:gd name="T93" fmla="*/ 2147483647 h 535"/>
                                <a:gd name="T94" fmla="*/ 2147483647 w 795"/>
                                <a:gd name="T95" fmla="*/ 2147483647 h 535"/>
                                <a:gd name="T96" fmla="*/ 2147483647 w 795"/>
                                <a:gd name="T97" fmla="*/ 2147483647 h 535"/>
                                <a:gd name="T98" fmla="*/ 2147483647 w 795"/>
                                <a:gd name="T99" fmla="*/ 2147483647 h 535"/>
                                <a:gd name="T100" fmla="*/ 2147483647 w 795"/>
                                <a:gd name="T101" fmla="*/ 2147483647 h 535"/>
                                <a:gd name="T102" fmla="*/ 2147483647 w 795"/>
                                <a:gd name="T103" fmla="*/ 2147483647 h 535"/>
                                <a:gd name="T104" fmla="*/ 2147483647 w 795"/>
                                <a:gd name="T105" fmla="*/ 2147483647 h 535"/>
                                <a:gd name="T106" fmla="*/ 2147483647 w 795"/>
                                <a:gd name="T107" fmla="*/ 2147483647 h 535"/>
                                <a:gd name="T108" fmla="*/ 2147483647 w 795"/>
                                <a:gd name="T109" fmla="*/ 2147483647 h 53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795"/>
                                <a:gd name="T166" fmla="*/ 0 h 535"/>
                                <a:gd name="T167" fmla="*/ 795 w 795"/>
                                <a:gd name="T168" fmla="*/ 535 h 53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795" h="535">
                                  <a:moveTo>
                                    <a:pt x="741" y="378"/>
                                  </a:moveTo>
                                  <a:lnTo>
                                    <a:pt x="741" y="395"/>
                                  </a:lnTo>
                                  <a:lnTo>
                                    <a:pt x="724" y="395"/>
                                  </a:lnTo>
                                  <a:lnTo>
                                    <a:pt x="690" y="395"/>
                                  </a:lnTo>
                                  <a:lnTo>
                                    <a:pt x="672" y="361"/>
                                  </a:lnTo>
                                  <a:lnTo>
                                    <a:pt x="638" y="346"/>
                                  </a:lnTo>
                                  <a:lnTo>
                                    <a:pt x="619" y="346"/>
                                  </a:lnTo>
                                  <a:lnTo>
                                    <a:pt x="619" y="361"/>
                                  </a:lnTo>
                                  <a:lnTo>
                                    <a:pt x="638" y="361"/>
                                  </a:lnTo>
                                  <a:lnTo>
                                    <a:pt x="619" y="361"/>
                                  </a:lnTo>
                                  <a:lnTo>
                                    <a:pt x="619" y="378"/>
                                  </a:lnTo>
                                  <a:lnTo>
                                    <a:pt x="638" y="378"/>
                                  </a:lnTo>
                                  <a:lnTo>
                                    <a:pt x="638" y="395"/>
                                  </a:lnTo>
                                  <a:lnTo>
                                    <a:pt x="655" y="395"/>
                                  </a:lnTo>
                                  <a:lnTo>
                                    <a:pt x="672" y="395"/>
                                  </a:lnTo>
                                  <a:lnTo>
                                    <a:pt x="672" y="413"/>
                                  </a:lnTo>
                                  <a:lnTo>
                                    <a:pt x="690" y="413"/>
                                  </a:lnTo>
                                  <a:lnTo>
                                    <a:pt x="707" y="413"/>
                                  </a:lnTo>
                                  <a:lnTo>
                                    <a:pt x="707" y="430"/>
                                  </a:lnTo>
                                  <a:lnTo>
                                    <a:pt x="707" y="447"/>
                                  </a:lnTo>
                                  <a:lnTo>
                                    <a:pt x="707" y="466"/>
                                  </a:lnTo>
                                  <a:lnTo>
                                    <a:pt x="707" y="484"/>
                                  </a:lnTo>
                                  <a:lnTo>
                                    <a:pt x="707" y="501"/>
                                  </a:lnTo>
                                  <a:lnTo>
                                    <a:pt x="672" y="484"/>
                                  </a:lnTo>
                                  <a:lnTo>
                                    <a:pt x="638" y="466"/>
                                  </a:lnTo>
                                  <a:lnTo>
                                    <a:pt x="601" y="447"/>
                                  </a:lnTo>
                                  <a:lnTo>
                                    <a:pt x="619" y="484"/>
                                  </a:lnTo>
                                  <a:lnTo>
                                    <a:pt x="655" y="501"/>
                                  </a:lnTo>
                                  <a:lnTo>
                                    <a:pt x="655" y="518"/>
                                  </a:lnTo>
                                  <a:lnTo>
                                    <a:pt x="655" y="535"/>
                                  </a:lnTo>
                                  <a:lnTo>
                                    <a:pt x="655" y="518"/>
                                  </a:lnTo>
                                  <a:lnTo>
                                    <a:pt x="619" y="501"/>
                                  </a:lnTo>
                                  <a:lnTo>
                                    <a:pt x="601" y="501"/>
                                  </a:lnTo>
                                  <a:lnTo>
                                    <a:pt x="584" y="501"/>
                                  </a:lnTo>
                                  <a:lnTo>
                                    <a:pt x="532" y="501"/>
                                  </a:lnTo>
                                  <a:lnTo>
                                    <a:pt x="515" y="484"/>
                                  </a:lnTo>
                                  <a:lnTo>
                                    <a:pt x="515" y="447"/>
                                  </a:lnTo>
                                  <a:lnTo>
                                    <a:pt x="478" y="447"/>
                                  </a:lnTo>
                                  <a:lnTo>
                                    <a:pt x="461" y="430"/>
                                  </a:lnTo>
                                  <a:lnTo>
                                    <a:pt x="425" y="413"/>
                                  </a:lnTo>
                                  <a:lnTo>
                                    <a:pt x="425" y="430"/>
                                  </a:lnTo>
                                  <a:lnTo>
                                    <a:pt x="407" y="413"/>
                                  </a:lnTo>
                                  <a:lnTo>
                                    <a:pt x="390" y="413"/>
                                  </a:lnTo>
                                  <a:lnTo>
                                    <a:pt x="371" y="430"/>
                                  </a:lnTo>
                                  <a:lnTo>
                                    <a:pt x="336" y="413"/>
                                  </a:lnTo>
                                  <a:lnTo>
                                    <a:pt x="336" y="395"/>
                                  </a:lnTo>
                                  <a:lnTo>
                                    <a:pt x="354" y="395"/>
                                  </a:lnTo>
                                  <a:lnTo>
                                    <a:pt x="371" y="395"/>
                                  </a:lnTo>
                                  <a:lnTo>
                                    <a:pt x="390" y="395"/>
                                  </a:lnTo>
                                  <a:lnTo>
                                    <a:pt x="407" y="395"/>
                                  </a:lnTo>
                                  <a:lnTo>
                                    <a:pt x="425" y="395"/>
                                  </a:lnTo>
                                  <a:lnTo>
                                    <a:pt x="442" y="395"/>
                                  </a:lnTo>
                                  <a:lnTo>
                                    <a:pt x="461" y="378"/>
                                  </a:lnTo>
                                  <a:lnTo>
                                    <a:pt x="442" y="378"/>
                                  </a:lnTo>
                                  <a:lnTo>
                                    <a:pt x="442" y="361"/>
                                  </a:lnTo>
                                  <a:lnTo>
                                    <a:pt x="425" y="361"/>
                                  </a:lnTo>
                                  <a:lnTo>
                                    <a:pt x="442" y="346"/>
                                  </a:lnTo>
                                  <a:lnTo>
                                    <a:pt x="461" y="346"/>
                                  </a:lnTo>
                                  <a:lnTo>
                                    <a:pt x="478" y="346"/>
                                  </a:lnTo>
                                  <a:lnTo>
                                    <a:pt x="478" y="328"/>
                                  </a:lnTo>
                                  <a:lnTo>
                                    <a:pt x="478" y="311"/>
                                  </a:lnTo>
                                  <a:lnTo>
                                    <a:pt x="478" y="276"/>
                                  </a:lnTo>
                                  <a:lnTo>
                                    <a:pt x="442" y="242"/>
                                  </a:lnTo>
                                  <a:lnTo>
                                    <a:pt x="407" y="225"/>
                                  </a:lnTo>
                                  <a:lnTo>
                                    <a:pt x="407" y="242"/>
                                  </a:lnTo>
                                  <a:lnTo>
                                    <a:pt x="390" y="242"/>
                                  </a:lnTo>
                                  <a:lnTo>
                                    <a:pt x="371" y="242"/>
                                  </a:lnTo>
                                  <a:lnTo>
                                    <a:pt x="371" y="225"/>
                                  </a:lnTo>
                                  <a:lnTo>
                                    <a:pt x="390" y="225"/>
                                  </a:lnTo>
                                  <a:lnTo>
                                    <a:pt x="371" y="205"/>
                                  </a:lnTo>
                                  <a:lnTo>
                                    <a:pt x="354" y="171"/>
                                  </a:lnTo>
                                  <a:lnTo>
                                    <a:pt x="319" y="171"/>
                                  </a:lnTo>
                                  <a:lnTo>
                                    <a:pt x="302" y="171"/>
                                  </a:lnTo>
                                  <a:lnTo>
                                    <a:pt x="302" y="188"/>
                                  </a:lnTo>
                                  <a:lnTo>
                                    <a:pt x="285" y="205"/>
                                  </a:lnTo>
                                  <a:lnTo>
                                    <a:pt x="267" y="205"/>
                                  </a:lnTo>
                                  <a:lnTo>
                                    <a:pt x="267" y="188"/>
                                  </a:lnTo>
                                  <a:lnTo>
                                    <a:pt x="231" y="171"/>
                                  </a:lnTo>
                                  <a:lnTo>
                                    <a:pt x="179" y="188"/>
                                  </a:lnTo>
                                  <a:lnTo>
                                    <a:pt x="125" y="188"/>
                                  </a:lnTo>
                                  <a:lnTo>
                                    <a:pt x="125" y="171"/>
                                  </a:lnTo>
                                  <a:lnTo>
                                    <a:pt x="108" y="171"/>
                                  </a:lnTo>
                                  <a:lnTo>
                                    <a:pt x="91" y="171"/>
                                  </a:lnTo>
                                  <a:lnTo>
                                    <a:pt x="73" y="171"/>
                                  </a:lnTo>
                                  <a:lnTo>
                                    <a:pt x="56" y="171"/>
                                  </a:lnTo>
                                  <a:lnTo>
                                    <a:pt x="39" y="154"/>
                                  </a:lnTo>
                                  <a:lnTo>
                                    <a:pt x="20" y="136"/>
                                  </a:lnTo>
                                  <a:lnTo>
                                    <a:pt x="39" y="136"/>
                                  </a:lnTo>
                                  <a:lnTo>
                                    <a:pt x="56" y="136"/>
                                  </a:lnTo>
                                  <a:lnTo>
                                    <a:pt x="73" y="136"/>
                                  </a:lnTo>
                                  <a:lnTo>
                                    <a:pt x="73" y="119"/>
                                  </a:lnTo>
                                  <a:lnTo>
                                    <a:pt x="56" y="119"/>
                                  </a:lnTo>
                                  <a:lnTo>
                                    <a:pt x="20" y="119"/>
                                  </a:lnTo>
                                  <a:lnTo>
                                    <a:pt x="20" y="102"/>
                                  </a:lnTo>
                                  <a:lnTo>
                                    <a:pt x="0" y="102"/>
                                  </a:lnTo>
                                  <a:lnTo>
                                    <a:pt x="20" y="67"/>
                                  </a:lnTo>
                                  <a:lnTo>
                                    <a:pt x="20" y="50"/>
                                  </a:lnTo>
                                  <a:lnTo>
                                    <a:pt x="20" y="33"/>
                                  </a:lnTo>
                                  <a:lnTo>
                                    <a:pt x="56" y="0"/>
                                  </a:lnTo>
                                  <a:lnTo>
                                    <a:pt x="73" y="0"/>
                                  </a:lnTo>
                                  <a:lnTo>
                                    <a:pt x="108" y="0"/>
                                  </a:lnTo>
                                  <a:lnTo>
                                    <a:pt x="125" y="0"/>
                                  </a:lnTo>
                                  <a:lnTo>
                                    <a:pt x="125" y="15"/>
                                  </a:lnTo>
                                  <a:lnTo>
                                    <a:pt x="108" y="33"/>
                                  </a:lnTo>
                                  <a:lnTo>
                                    <a:pt x="91" y="50"/>
                                  </a:lnTo>
                                  <a:lnTo>
                                    <a:pt x="91" y="67"/>
                                  </a:lnTo>
                                  <a:lnTo>
                                    <a:pt x="108" y="67"/>
                                  </a:lnTo>
                                  <a:lnTo>
                                    <a:pt x="108" y="85"/>
                                  </a:lnTo>
                                  <a:lnTo>
                                    <a:pt x="125" y="85"/>
                                  </a:lnTo>
                                  <a:lnTo>
                                    <a:pt x="125" y="67"/>
                                  </a:lnTo>
                                  <a:lnTo>
                                    <a:pt x="125" y="50"/>
                                  </a:lnTo>
                                  <a:lnTo>
                                    <a:pt x="143" y="15"/>
                                  </a:lnTo>
                                  <a:lnTo>
                                    <a:pt x="196" y="0"/>
                                  </a:lnTo>
                                  <a:lnTo>
                                    <a:pt x="231" y="0"/>
                                  </a:lnTo>
                                  <a:lnTo>
                                    <a:pt x="248" y="0"/>
                                  </a:lnTo>
                                  <a:lnTo>
                                    <a:pt x="248" y="33"/>
                                  </a:lnTo>
                                  <a:lnTo>
                                    <a:pt x="267" y="67"/>
                                  </a:lnTo>
                                  <a:lnTo>
                                    <a:pt x="285" y="67"/>
                                  </a:lnTo>
                                  <a:lnTo>
                                    <a:pt x="302" y="67"/>
                                  </a:lnTo>
                                  <a:lnTo>
                                    <a:pt x="319" y="67"/>
                                  </a:lnTo>
                                  <a:lnTo>
                                    <a:pt x="336" y="67"/>
                                  </a:lnTo>
                                  <a:lnTo>
                                    <a:pt x="354" y="50"/>
                                  </a:lnTo>
                                  <a:lnTo>
                                    <a:pt x="371" y="50"/>
                                  </a:lnTo>
                                  <a:lnTo>
                                    <a:pt x="390" y="67"/>
                                  </a:lnTo>
                                  <a:lnTo>
                                    <a:pt x="425" y="67"/>
                                  </a:lnTo>
                                  <a:lnTo>
                                    <a:pt x="425" y="85"/>
                                  </a:lnTo>
                                  <a:lnTo>
                                    <a:pt x="442" y="102"/>
                                  </a:lnTo>
                                  <a:lnTo>
                                    <a:pt x="478" y="119"/>
                                  </a:lnTo>
                                  <a:lnTo>
                                    <a:pt x="496" y="119"/>
                                  </a:lnTo>
                                  <a:lnTo>
                                    <a:pt x="515" y="119"/>
                                  </a:lnTo>
                                  <a:lnTo>
                                    <a:pt x="532" y="119"/>
                                  </a:lnTo>
                                  <a:lnTo>
                                    <a:pt x="549" y="136"/>
                                  </a:lnTo>
                                  <a:lnTo>
                                    <a:pt x="584" y="154"/>
                                  </a:lnTo>
                                  <a:lnTo>
                                    <a:pt x="601" y="154"/>
                                  </a:lnTo>
                                  <a:lnTo>
                                    <a:pt x="601" y="171"/>
                                  </a:lnTo>
                                  <a:lnTo>
                                    <a:pt x="619" y="171"/>
                                  </a:lnTo>
                                  <a:lnTo>
                                    <a:pt x="638" y="171"/>
                                  </a:lnTo>
                                  <a:lnTo>
                                    <a:pt x="655" y="188"/>
                                  </a:lnTo>
                                  <a:lnTo>
                                    <a:pt x="638" y="188"/>
                                  </a:lnTo>
                                  <a:lnTo>
                                    <a:pt x="619" y="205"/>
                                  </a:lnTo>
                                  <a:lnTo>
                                    <a:pt x="601" y="205"/>
                                  </a:lnTo>
                                  <a:lnTo>
                                    <a:pt x="619" y="205"/>
                                  </a:lnTo>
                                  <a:lnTo>
                                    <a:pt x="638" y="205"/>
                                  </a:lnTo>
                                  <a:lnTo>
                                    <a:pt x="655" y="205"/>
                                  </a:lnTo>
                                  <a:lnTo>
                                    <a:pt x="655" y="225"/>
                                  </a:lnTo>
                                  <a:lnTo>
                                    <a:pt x="638" y="225"/>
                                  </a:lnTo>
                                  <a:lnTo>
                                    <a:pt x="619" y="242"/>
                                  </a:lnTo>
                                  <a:lnTo>
                                    <a:pt x="638" y="242"/>
                                  </a:lnTo>
                                  <a:lnTo>
                                    <a:pt x="655" y="242"/>
                                  </a:lnTo>
                                  <a:lnTo>
                                    <a:pt x="655" y="259"/>
                                  </a:lnTo>
                                  <a:lnTo>
                                    <a:pt x="672" y="276"/>
                                  </a:lnTo>
                                  <a:lnTo>
                                    <a:pt x="690" y="294"/>
                                  </a:lnTo>
                                  <a:lnTo>
                                    <a:pt x="707" y="294"/>
                                  </a:lnTo>
                                  <a:lnTo>
                                    <a:pt x="707" y="311"/>
                                  </a:lnTo>
                                  <a:lnTo>
                                    <a:pt x="724" y="311"/>
                                  </a:lnTo>
                                  <a:lnTo>
                                    <a:pt x="741" y="311"/>
                                  </a:lnTo>
                                  <a:lnTo>
                                    <a:pt x="761" y="328"/>
                                  </a:lnTo>
                                  <a:lnTo>
                                    <a:pt x="778" y="328"/>
                                  </a:lnTo>
                                  <a:lnTo>
                                    <a:pt x="778" y="346"/>
                                  </a:lnTo>
                                  <a:lnTo>
                                    <a:pt x="795" y="346"/>
                                  </a:lnTo>
                                  <a:lnTo>
                                    <a:pt x="778" y="346"/>
                                  </a:lnTo>
                                  <a:lnTo>
                                    <a:pt x="778" y="361"/>
                                  </a:lnTo>
                                  <a:lnTo>
                                    <a:pt x="778" y="378"/>
                                  </a:lnTo>
                                  <a:lnTo>
                                    <a:pt x="761" y="378"/>
                                  </a:lnTo>
                                  <a:lnTo>
                                    <a:pt x="741" y="37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3" name="Freeform 29"/>
                          <wps:cNvSpPr>
                            <a:spLocks/>
                          </wps:cNvSpPr>
                          <wps:spPr bwMode="auto">
                            <a:xfrm>
                              <a:off x="62909" y="23376"/>
                              <a:ext cx="9626" cy="8934"/>
                            </a:xfrm>
                            <a:custGeom>
                              <a:avLst/>
                              <a:gdLst>
                                <a:gd name="T0" fmla="*/ 2147483647 w 1618"/>
                                <a:gd name="T1" fmla="*/ 2147483647 h 1209"/>
                                <a:gd name="T2" fmla="*/ 2147483647 w 1618"/>
                                <a:gd name="T3" fmla="*/ 2147483647 h 1209"/>
                                <a:gd name="T4" fmla="*/ 2147483647 w 1618"/>
                                <a:gd name="T5" fmla="*/ 2147483647 h 1209"/>
                                <a:gd name="T6" fmla="*/ 2147483647 w 1618"/>
                                <a:gd name="T7" fmla="*/ 2147483647 h 1209"/>
                                <a:gd name="T8" fmla="*/ 2147483647 w 1618"/>
                                <a:gd name="T9" fmla="*/ 2147483647 h 1209"/>
                                <a:gd name="T10" fmla="*/ 2147483647 w 1618"/>
                                <a:gd name="T11" fmla="*/ 2147483647 h 1209"/>
                                <a:gd name="T12" fmla="*/ 2147483647 w 1618"/>
                                <a:gd name="T13" fmla="*/ 2147483647 h 1209"/>
                                <a:gd name="T14" fmla="*/ 2147483647 w 1618"/>
                                <a:gd name="T15" fmla="*/ 2147483647 h 1209"/>
                                <a:gd name="T16" fmla="*/ 2147483647 w 1618"/>
                                <a:gd name="T17" fmla="*/ 2147483647 h 1209"/>
                                <a:gd name="T18" fmla="*/ 2147483647 w 1618"/>
                                <a:gd name="T19" fmla="*/ 2147483647 h 1209"/>
                                <a:gd name="T20" fmla="*/ 2147483647 w 1618"/>
                                <a:gd name="T21" fmla="*/ 2147483647 h 1209"/>
                                <a:gd name="T22" fmla="*/ 2147483647 w 1618"/>
                                <a:gd name="T23" fmla="*/ 2147483647 h 1209"/>
                                <a:gd name="T24" fmla="*/ 2147483647 w 1618"/>
                                <a:gd name="T25" fmla="*/ 2147483647 h 1209"/>
                                <a:gd name="T26" fmla="*/ 2147483647 w 1618"/>
                                <a:gd name="T27" fmla="*/ 2147483647 h 1209"/>
                                <a:gd name="T28" fmla="*/ 2147483647 w 1618"/>
                                <a:gd name="T29" fmla="*/ 2147483647 h 1209"/>
                                <a:gd name="T30" fmla="*/ 2147483647 w 1618"/>
                                <a:gd name="T31" fmla="*/ 2147483647 h 1209"/>
                                <a:gd name="T32" fmla="*/ 2147483647 w 1618"/>
                                <a:gd name="T33" fmla="*/ 2147483647 h 1209"/>
                                <a:gd name="T34" fmla="*/ 2147483647 w 1618"/>
                                <a:gd name="T35" fmla="*/ 2147483647 h 1209"/>
                                <a:gd name="T36" fmla="*/ 2147483647 w 1618"/>
                                <a:gd name="T37" fmla="*/ 2147483647 h 1209"/>
                                <a:gd name="T38" fmla="*/ 2147483647 w 1618"/>
                                <a:gd name="T39" fmla="*/ 2147483647 h 1209"/>
                                <a:gd name="T40" fmla="*/ 2147483647 w 1618"/>
                                <a:gd name="T41" fmla="*/ 2147483647 h 1209"/>
                                <a:gd name="T42" fmla="*/ 2147483647 w 1618"/>
                                <a:gd name="T43" fmla="*/ 2147483647 h 1209"/>
                                <a:gd name="T44" fmla="*/ 2147483647 w 1618"/>
                                <a:gd name="T45" fmla="*/ 2147483647 h 1209"/>
                                <a:gd name="T46" fmla="*/ 2147483647 w 1618"/>
                                <a:gd name="T47" fmla="*/ 2147483647 h 1209"/>
                                <a:gd name="T48" fmla="*/ 2147483647 w 1618"/>
                                <a:gd name="T49" fmla="*/ 0 h 1209"/>
                                <a:gd name="T50" fmla="*/ 2147483647 w 1618"/>
                                <a:gd name="T51" fmla="*/ 2147483647 h 1209"/>
                                <a:gd name="T52" fmla="*/ 2147483647 w 1618"/>
                                <a:gd name="T53" fmla="*/ 2147483647 h 1209"/>
                                <a:gd name="T54" fmla="*/ 2147483647 w 1618"/>
                                <a:gd name="T55" fmla="*/ 2147483647 h 1209"/>
                                <a:gd name="T56" fmla="*/ 2147483647 w 1618"/>
                                <a:gd name="T57" fmla="*/ 2147483647 h 1209"/>
                                <a:gd name="T58" fmla="*/ 2147483647 w 1618"/>
                                <a:gd name="T59" fmla="*/ 2147483647 h 1209"/>
                                <a:gd name="T60" fmla="*/ 2147483647 w 1618"/>
                                <a:gd name="T61" fmla="*/ 2147483647 h 1209"/>
                                <a:gd name="T62" fmla="*/ 2147483647 w 1618"/>
                                <a:gd name="T63" fmla="*/ 2147483647 h 1209"/>
                                <a:gd name="T64" fmla="*/ 2147483647 w 1618"/>
                                <a:gd name="T65" fmla="*/ 2147483647 h 1209"/>
                                <a:gd name="T66" fmla="*/ 2147483647 w 1618"/>
                                <a:gd name="T67" fmla="*/ 2147483647 h 1209"/>
                                <a:gd name="T68" fmla="*/ 2147483647 w 1618"/>
                                <a:gd name="T69" fmla="*/ 2147483647 h 1209"/>
                                <a:gd name="T70" fmla="*/ 2147483647 w 1618"/>
                                <a:gd name="T71" fmla="*/ 2147483647 h 1209"/>
                                <a:gd name="T72" fmla="*/ 2147483647 w 1618"/>
                                <a:gd name="T73" fmla="*/ 2147483647 h 1209"/>
                                <a:gd name="T74" fmla="*/ 2147483647 w 1618"/>
                                <a:gd name="T75" fmla="*/ 2147483647 h 1209"/>
                                <a:gd name="T76" fmla="*/ 2147483647 w 1618"/>
                                <a:gd name="T77" fmla="*/ 2147483647 h 1209"/>
                                <a:gd name="T78" fmla="*/ 2147483647 w 1618"/>
                                <a:gd name="T79" fmla="*/ 2147483647 h 1209"/>
                                <a:gd name="T80" fmla="*/ 2147483647 w 1618"/>
                                <a:gd name="T81" fmla="*/ 2147483647 h 1209"/>
                                <a:gd name="T82" fmla="*/ 2147483647 w 1618"/>
                                <a:gd name="T83" fmla="*/ 2147483647 h 1209"/>
                                <a:gd name="T84" fmla="*/ 2147483647 w 1618"/>
                                <a:gd name="T85" fmla="*/ 2147483647 h 1209"/>
                                <a:gd name="T86" fmla="*/ 2147483647 w 1618"/>
                                <a:gd name="T87" fmla="*/ 2147483647 h 1209"/>
                                <a:gd name="T88" fmla="*/ 2147483647 w 1618"/>
                                <a:gd name="T89" fmla="*/ 2147483647 h 1209"/>
                                <a:gd name="T90" fmla="*/ 2147483647 w 1618"/>
                                <a:gd name="T91" fmla="*/ 2147483647 h 1209"/>
                                <a:gd name="T92" fmla="*/ 2147483647 w 1618"/>
                                <a:gd name="T93" fmla="*/ 2147483647 h 1209"/>
                                <a:gd name="T94" fmla="*/ 2147483647 w 1618"/>
                                <a:gd name="T95" fmla="*/ 2147483647 h 1209"/>
                                <a:gd name="T96" fmla="*/ 2147483647 w 1618"/>
                                <a:gd name="T97" fmla="*/ 2147483647 h 1209"/>
                                <a:gd name="T98" fmla="*/ 2147483647 w 1618"/>
                                <a:gd name="T99" fmla="*/ 2147483647 h 1209"/>
                                <a:gd name="T100" fmla="*/ 2147483647 w 1618"/>
                                <a:gd name="T101" fmla="*/ 2147483647 h 1209"/>
                                <a:gd name="T102" fmla="*/ 2147483647 w 1618"/>
                                <a:gd name="T103" fmla="*/ 2147483647 h 1209"/>
                                <a:gd name="T104" fmla="*/ 2147483647 w 1618"/>
                                <a:gd name="T105" fmla="*/ 2147483647 h 1209"/>
                                <a:gd name="T106" fmla="*/ 2147483647 w 1618"/>
                                <a:gd name="T107" fmla="*/ 2147483647 h 1209"/>
                                <a:gd name="T108" fmla="*/ 2147483647 w 1618"/>
                                <a:gd name="T109" fmla="*/ 2147483647 h 1209"/>
                                <a:gd name="T110" fmla="*/ 2147483647 w 1618"/>
                                <a:gd name="T111" fmla="*/ 2147483647 h 1209"/>
                                <a:gd name="T112" fmla="*/ 2147483647 w 1618"/>
                                <a:gd name="T113" fmla="*/ 2147483647 h 1209"/>
                                <a:gd name="T114" fmla="*/ 2147483647 w 1618"/>
                                <a:gd name="T115" fmla="*/ 2147483647 h 1209"/>
                                <a:gd name="T116" fmla="*/ 2147483647 w 1618"/>
                                <a:gd name="T117" fmla="*/ 2147483647 h 1209"/>
                                <a:gd name="T118" fmla="*/ 2147483647 w 1618"/>
                                <a:gd name="T119" fmla="*/ 2147483647 h 1209"/>
                                <a:gd name="T120" fmla="*/ 2147483647 w 1618"/>
                                <a:gd name="T121" fmla="*/ 2147483647 h 1209"/>
                                <a:gd name="T122" fmla="*/ 2147483647 w 1618"/>
                                <a:gd name="T123" fmla="*/ 2147483647 h 1209"/>
                                <a:gd name="T124" fmla="*/ 2147483647 w 1618"/>
                                <a:gd name="T125" fmla="*/ 2147483647 h 12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1618"/>
                                <a:gd name="T190" fmla="*/ 0 h 1209"/>
                                <a:gd name="T191" fmla="*/ 1618 w 1618"/>
                                <a:gd name="T192" fmla="*/ 1209 h 120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1618" h="1209">
                                  <a:moveTo>
                                    <a:pt x="545" y="846"/>
                                  </a:moveTo>
                                  <a:lnTo>
                                    <a:pt x="562" y="846"/>
                                  </a:lnTo>
                                  <a:lnTo>
                                    <a:pt x="562" y="829"/>
                                  </a:lnTo>
                                  <a:lnTo>
                                    <a:pt x="579" y="811"/>
                                  </a:lnTo>
                                  <a:lnTo>
                                    <a:pt x="599" y="777"/>
                                  </a:lnTo>
                                  <a:lnTo>
                                    <a:pt x="562" y="777"/>
                                  </a:lnTo>
                                  <a:lnTo>
                                    <a:pt x="510" y="777"/>
                                  </a:lnTo>
                                  <a:lnTo>
                                    <a:pt x="493" y="742"/>
                                  </a:lnTo>
                                  <a:lnTo>
                                    <a:pt x="510" y="742"/>
                                  </a:lnTo>
                                  <a:lnTo>
                                    <a:pt x="527" y="760"/>
                                  </a:lnTo>
                                  <a:lnTo>
                                    <a:pt x="545" y="760"/>
                                  </a:lnTo>
                                  <a:lnTo>
                                    <a:pt x="562" y="760"/>
                                  </a:lnTo>
                                  <a:lnTo>
                                    <a:pt x="562" y="742"/>
                                  </a:lnTo>
                                  <a:lnTo>
                                    <a:pt x="562" y="725"/>
                                  </a:lnTo>
                                  <a:lnTo>
                                    <a:pt x="527" y="708"/>
                                  </a:lnTo>
                                  <a:lnTo>
                                    <a:pt x="510" y="691"/>
                                  </a:lnTo>
                                  <a:lnTo>
                                    <a:pt x="510" y="708"/>
                                  </a:lnTo>
                                  <a:lnTo>
                                    <a:pt x="493" y="708"/>
                                  </a:lnTo>
                                  <a:lnTo>
                                    <a:pt x="476" y="725"/>
                                  </a:lnTo>
                                  <a:lnTo>
                                    <a:pt x="458" y="708"/>
                                  </a:lnTo>
                                  <a:lnTo>
                                    <a:pt x="458" y="691"/>
                                  </a:lnTo>
                                  <a:lnTo>
                                    <a:pt x="458" y="673"/>
                                  </a:lnTo>
                                  <a:lnTo>
                                    <a:pt x="476" y="673"/>
                                  </a:lnTo>
                                  <a:lnTo>
                                    <a:pt x="476" y="656"/>
                                  </a:lnTo>
                                  <a:lnTo>
                                    <a:pt x="458" y="639"/>
                                  </a:lnTo>
                                  <a:lnTo>
                                    <a:pt x="458" y="621"/>
                                  </a:lnTo>
                                  <a:lnTo>
                                    <a:pt x="458" y="589"/>
                                  </a:lnTo>
                                  <a:lnTo>
                                    <a:pt x="422" y="552"/>
                                  </a:lnTo>
                                  <a:lnTo>
                                    <a:pt x="405" y="518"/>
                                  </a:lnTo>
                                  <a:lnTo>
                                    <a:pt x="351" y="501"/>
                                  </a:lnTo>
                                  <a:lnTo>
                                    <a:pt x="316" y="466"/>
                                  </a:lnTo>
                                  <a:lnTo>
                                    <a:pt x="263" y="466"/>
                                  </a:lnTo>
                                  <a:lnTo>
                                    <a:pt x="245" y="466"/>
                                  </a:lnTo>
                                  <a:lnTo>
                                    <a:pt x="228" y="466"/>
                                  </a:lnTo>
                                  <a:lnTo>
                                    <a:pt x="211" y="483"/>
                                  </a:lnTo>
                                  <a:lnTo>
                                    <a:pt x="193" y="483"/>
                                  </a:lnTo>
                                  <a:lnTo>
                                    <a:pt x="193" y="466"/>
                                  </a:lnTo>
                                  <a:lnTo>
                                    <a:pt x="176" y="466"/>
                                  </a:lnTo>
                                  <a:lnTo>
                                    <a:pt x="176" y="483"/>
                                  </a:lnTo>
                                  <a:lnTo>
                                    <a:pt x="157" y="483"/>
                                  </a:lnTo>
                                  <a:lnTo>
                                    <a:pt x="140" y="483"/>
                                  </a:lnTo>
                                  <a:lnTo>
                                    <a:pt x="122" y="466"/>
                                  </a:lnTo>
                                  <a:lnTo>
                                    <a:pt x="105" y="466"/>
                                  </a:lnTo>
                                  <a:lnTo>
                                    <a:pt x="105" y="449"/>
                                  </a:lnTo>
                                  <a:lnTo>
                                    <a:pt x="122" y="449"/>
                                  </a:lnTo>
                                  <a:lnTo>
                                    <a:pt x="122" y="432"/>
                                  </a:lnTo>
                                  <a:lnTo>
                                    <a:pt x="105" y="432"/>
                                  </a:lnTo>
                                  <a:lnTo>
                                    <a:pt x="88" y="432"/>
                                  </a:lnTo>
                                  <a:lnTo>
                                    <a:pt x="71" y="432"/>
                                  </a:lnTo>
                                  <a:lnTo>
                                    <a:pt x="53" y="432"/>
                                  </a:lnTo>
                                  <a:lnTo>
                                    <a:pt x="53" y="414"/>
                                  </a:lnTo>
                                  <a:lnTo>
                                    <a:pt x="71" y="414"/>
                                  </a:lnTo>
                                  <a:lnTo>
                                    <a:pt x="88" y="414"/>
                                  </a:lnTo>
                                  <a:lnTo>
                                    <a:pt x="105" y="414"/>
                                  </a:lnTo>
                                  <a:lnTo>
                                    <a:pt x="122" y="414"/>
                                  </a:lnTo>
                                  <a:lnTo>
                                    <a:pt x="122" y="397"/>
                                  </a:lnTo>
                                  <a:lnTo>
                                    <a:pt x="157" y="397"/>
                                  </a:lnTo>
                                  <a:lnTo>
                                    <a:pt x="176" y="397"/>
                                  </a:lnTo>
                                  <a:lnTo>
                                    <a:pt x="176" y="380"/>
                                  </a:lnTo>
                                  <a:lnTo>
                                    <a:pt x="157" y="380"/>
                                  </a:lnTo>
                                  <a:lnTo>
                                    <a:pt x="140" y="380"/>
                                  </a:lnTo>
                                  <a:lnTo>
                                    <a:pt x="122" y="380"/>
                                  </a:lnTo>
                                  <a:lnTo>
                                    <a:pt x="105" y="380"/>
                                  </a:lnTo>
                                  <a:lnTo>
                                    <a:pt x="71" y="380"/>
                                  </a:lnTo>
                                  <a:lnTo>
                                    <a:pt x="36" y="380"/>
                                  </a:lnTo>
                                  <a:lnTo>
                                    <a:pt x="0" y="345"/>
                                  </a:lnTo>
                                  <a:lnTo>
                                    <a:pt x="17" y="328"/>
                                  </a:lnTo>
                                  <a:lnTo>
                                    <a:pt x="36" y="328"/>
                                  </a:lnTo>
                                  <a:lnTo>
                                    <a:pt x="53" y="328"/>
                                  </a:lnTo>
                                  <a:lnTo>
                                    <a:pt x="71" y="328"/>
                                  </a:lnTo>
                                  <a:lnTo>
                                    <a:pt x="88" y="311"/>
                                  </a:lnTo>
                                  <a:lnTo>
                                    <a:pt x="105" y="311"/>
                                  </a:lnTo>
                                  <a:lnTo>
                                    <a:pt x="122" y="311"/>
                                  </a:lnTo>
                                  <a:lnTo>
                                    <a:pt x="157" y="311"/>
                                  </a:lnTo>
                                  <a:lnTo>
                                    <a:pt x="176" y="293"/>
                                  </a:lnTo>
                                  <a:lnTo>
                                    <a:pt x="193" y="278"/>
                                  </a:lnTo>
                                  <a:lnTo>
                                    <a:pt x="211" y="261"/>
                                  </a:lnTo>
                                  <a:lnTo>
                                    <a:pt x="176" y="243"/>
                                  </a:lnTo>
                                  <a:lnTo>
                                    <a:pt x="157" y="243"/>
                                  </a:lnTo>
                                  <a:lnTo>
                                    <a:pt x="140" y="226"/>
                                  </a:lnTo>
                                  <a:lnTo>
                                    <a:pt x="157" y="209"/>
                                  </a:lnTo>
                                  <a:lnTo>
                                    <a:pt x="193" y="209"/>
                                  </a:lnTo>
                                  <a:lnTo>
                                    <a:pt x="228" y="192"/>
                                  </a:lnTo>
                                  <a:lnTo>
                                    <a:pt x="245" y="155"/>
                                  </a:lnTo>
                                  <a:lnTo>
                                    <a:pt x="263" y="155"/>
                                  </a:lnTo>
                                  <a:lnTo>
                                    <a:pt x="280" y="172"/>
                                  </a:lnTo>
                                  <a:lnTo>
                                    <a:pt x="297" y="155"/>
                                  </a:lnTo>
                                  <a:lnTo>
                                    <a:pt x="297" y="138"/>
                                  </a:lnTo>
                                  <a:lnTo>
                                    <a:pt x="316" y="121"/>
                                  </a:lnTo>
                                  <a:lnTo>
                                    <a:pt x="351" y="121"/>
                                  </a:lnTo>
                                  <a:lnTo>
                                    <a:pt x="368" y="103"/>
                                  </a:lnTo>
                                  <a:lnTo>
                                    <a:pt x="405" y="103"/>
                                  </a:lnTo>
                                  <a:lnTo>
                                    <a:pt x="422" y="86"/>
                                  </a:lnTo>
                                  <a:lnTo>
                                    <a:pt x="458" y="86"/>
                                  </a:lnTo>
                                  <a:lnTo>
                                    <a:pt x="476" y="86"/>
                                  </a:lnTo>
                                  <a:lnTo>
                                    <a:pt x="493" y="103"/>
                                  </a:lnTo>
                                  <a:lnTo>
                                    <a:pt x="510" y="121"/>
                                  </a:lnTo>
                                  <a:lnTo>
                                    <a:pt x="510" y="103"/>
                                  </a:lnTo>
                                  <a:lnTo>
                                    <a:pt x="510" y="86"/>
                                  </a:lnTo>
                                  <a:lnTo>
                                    <a:pt x="527" y="103"/>
                                  </a:lnTo>
                                  <a:lnTo>
                                    <a:pt x="562" y="103"/>
                                  </a:lnTo>
                                  <a:lnTo>
                                    <a:pt x="562" y="86"/>
                                  </a:lnTo>
                                  <a:lnTo>
                                    <a:pt x="579" y="86"/>
                                  </a:lnTo>
                                  <a:lnTo>
                                    <a:pt x="616" y="86"/>
                                  </a:lnTo>
                                  <a:lnTo>
                                    <a:pt x="650" y="86"/>
                                  </a:lnTo>
                                  <a:lnTo>
                                    <a:pt x="668" y="103"/>
                                  </a:lnTo>
                                  <a:lnTo>
                                    <a:pt x="685" y="103"/>
                                  </a:lnTo>
                                  <a:lnTo>
                                    <a:pt x="702" y="103"/>
                                  </a:lnTo>
                                  <a:lnTo>
                                    <a:pt x="685" y="103"/>
                                  </a:lnTo>
                                  <a:lnTo>
                                    <a:pt x="668" y="86"/>
                                  </a:lnTo>
                                  <a:lnTo>
                                    <a:pt x="650" y="69"/>
                                  </a:lnTo>
                                  <a:lnTo>
                                    <a:pt x="668" y="69"/>
                                  </a:lnTo>
                                  <a:lnTo>
                                    <a:pt x="685" y="69"/>
                                  </a:lnTo>
                                  <a:lnTo>
                                    <a:pt x="685" y="52"/>
                                  </a:lnTo>
                                  <a:lnTo>
                                    <a:pt x="702" y="34"/>
                                  </a:lnTo>
                                  <a:lnTo>
                                    <a:pt x="739" y="34"/>
                                  </a:lnTo>
                                  <a:lnTo>
                                    <a:pt x="756" y="34"/>
                                  </a:lnTo>
                                  <a:lnTo>
                                    <a:pt x="773" y="34"/>
                                  </a:lnTo>
                                  <a:lnTo>
                                    <a:pt x="808" y="34"/>
                                  </a:lnTo>
                                  <a:lnTo>
                                    <a:pt x="827" y="34"/>
                                  </a:lnTo>
                                  <a:lnTo>
                                    <a:pt x="844" y="34"/>
                                  </a:lnTo>
                                  <a:lnTo>
                                    <a:pt x="862" y="34"/>
                                  </a:lnTo>
                                  <a:lnTo>
                                    <a:pt x="881" y="34"/>
                                  </a:lnTo>
                                  <a:lnTo>
                                    <a:pt x="915" y="17"/>
                                  </a:lnTo>
                                  <a:lnTo>
                                    <a:pt x="967" y="0"/>
                                  </a:lnTo>
                                  <a:lnTo>
                                    <a:pt x="1004" y="0"/>
                                  </a:lnTo>
                                  <a:lnTo>
                                    <a:pt x="1055" y="0"/>
                                  </a:lnTo>
                                  <a:lnTo>
                                    <a:pt x="1090" y="0"/>
                                  </a:lnTo>
                                  <a:lnTo>
                                    <a:pt x="1161" y="0"/>
                                  </a:lnTo>
                                  <a:lnTo>
                                    <a:pt x="1196" y="17"/>
                                  </a:lnTo>
                                  <a:lnTo>
                                    <a:pt x="1249" y="34"/>
                                  </a:lnTo>
                                  <a:lnTo>
                                    <a:pt x="1286" y="52"/>
                                  </a:lnTo>
                                  <a:lnTo>
                                    <a:pt x="1320" y="52"/>
                                  </a:lnTo>
                                  <a:lnTo>
                                    <a:pt x="1338" y="52"/>
                                  </a:lnTo>
                                  <a:lnTo>
                                    <a:pt x="1372" y="69"/>
                                  </a:lnTo>
                                  <a:lnTo>
                                    <a:pt x="1355" y="86"/>
                                  </a:lnTo>
                                  <a:lnTo>
                                    <a:pt x="1320" y="86"/>
                                  </a:lnTo>
                                  <a:lnTo>
                                    <a:pt x="1267" y="86"/>
                                  </a:lnTo>
                                  <a:lnTo>
                                    <a:pt x="1249" y="103"/>
                                  </a:lnTo>
                                  <a:lnTo>
                                    <a:pt x="1178" y="103"/>
                                  </a:lnTo>
                                  <a:lnTo>
                                    <a:pt x="1090" y="103"/>
                                  </a:lnTo>
                                  <a:lnTo>
                                    <a:pt x="1073" y="103"/>
                                  </a:lnTo>
                                  <a:lnTo>
                                    <a:pt x="1090" y="121"/>
                                  </a:lnTo>
                                  <a:lnTo>
                                    <a:pt x="1161" y="103"/>
                                  </a:lnTo>
                                  <a:lnTo>
                                    <a:pt x="1213" y="103"/>
                                  </a:lnTo>
                                  <a:lnTo>
                                    <a:pt x="1267" y="103"/>
                                  </a:lnTo>
                                  <a:lnTo>
                                    <a:pt x="1249" y="121"/>
                                  </a:lnTo>
                                  <a:lnTo>
                                    <a:pt x="1230" y="155"/>
                                  </a:lnTo>
                                  <a:lnTo>
                                    <a:pt x="1213" y="155"/>
                                  </a:lnTo>
                                  <a:lnTo>
                                    <a:pt x="1267" y="155"/>
                                  </a:lnTo>
                                  <a:lnTo>
                                    <a:pt x="1303" y="121"/>
                                  </a:lnTo>
                                  <a:lnTo>
                                    <a:pt x="1338" y="103"/>
                                  </a:lnTo>
                                  <a:lnTo>
                                    <a:pt x="1355" y="103"/>
                                  </a:lnTo>
                                  <a:lnTo>
                                    <a:pt x="1355" y="121"/>
                                  </a:lnTo>
                                  <a:lnTo>
                                    <a:pt x="1372" y="138"/>
                                  </a:lnTo>
                                  <a:lnTo>
                                    <a:pt x="1338" y="155"/>
                                  </a:lnTo>
                                  <a:lnTo>
                                    <a:pt x="1320" y="192"/>
                                  </a:lnTo>
                                  <a:lnTo>
                                    <a:pt x="1303" y="209"/>
                                  </a:lnTo>
                                  <a:lnTo>
                                    <a:pt x="1338" y="192"/>
                                  </a:lnTo>
                                  <a:lnTo>
                                    <a:pt x="1372" y="155"/>
                                  </a:lnTo>
                                  <a:lnTo>
                                    <a:pt x="1389" y="138"/>
                                  </a:lnTo>
                                  <a:lnTo>
                                    <a:pt x="1407" y="138"/>
                                  </a:lnTo>
                                  <a:lnTo>
                                    <a:pt x="1443" y="138"/>
                                  </a:lnTo>
                                  <a:lnTo>
                                    <a:pt x="1460" y="138"/>
                                  </a:lnTo>
                                  <a:lnTo>
                                    <a:pt x="1478" y="138"/>
                                  </a:lnTo>
                                  <a:lnTo>
                                    <a:pt x="1495" y="138"/>
                                  </a:lnTo>
                                  <a:lnTo>
                                    <a:pt x="1495" y="121"/>
                                  </a:lnTo>
                                  <a:lnTo>
                                    <a:pt x="1512" y="121"/>
                                  </a:lnTo>
                                  <a:lnTo>
                                    <a:pt x="1547" y="121"/>
                                  </a:lnTo>
                                  <a:lnTo>
                                    <a:pt x="1566" y="121"/>
                                  </a:lnTo>
                                  <a:lnTo>
                                    <a:pt x="1566" y="103"/>
                                  </a:lnTo>
                                  <a:lnTo>
                                    <a:pt x="1601" y="103"/>
                                  </a:lnTo>
                                  <a:lnTo>
                                    <a:pt x="1618" y="121"/>
                                  </a:lnTo>
                                  <a:lnTo>
                                    <a:pt x="1618" y="138"/>
                                  </a:lnTo>
                                  <a:lnTo>
                                    <a:pt x="1618" y="155"/>
                                  </a:lnTo>
                                  <a:lnTo>
                                    <a:pt x="1566" y="172"/>
                                  </a:lnTo>
                                  <a:lnTo>
                                    <a:pt x="1547" y="192"/>
                                  </a:lnTo>
                                  <a:lnTo>
                                    <a:pt x="1512" y="209"/>
                                  </a:lnTo>
                                  <a:lnTo>
                                    <a:pt x="1530" y="209"/>
                                  </a:lnTo>
                                  <a:lnTo>
                                    <a:pt x="1512" y="226"/>
                                  </a:lnTo>
                                  <a:lnTo>
                                    <a:pt x="1495" y="226"/>
                                  </a:lnTo>
                                  <a:lnTo>
                                    <a:pt x="1495" y="243"/>
                                  </a:lnTo>
                                  <a:lnTo>
                                    <a:pt x="1478" y="261"/>
                                  </a:lnTo>
                                  <a:lnTo>
                                    <a:pt x="1460" y="261"/>
                                  </a:lnTo>
                                  <a:lnTo>
                                    <a:pt x="1443" y="261"/>
                                  </a:lnTo>
                                  <a:lnTo>
                                    <a:pt x="1443" y="278"/>
                                  </a:lnTo>
                                  <a:lnTo>
                                    <a:pt x="1443" y="293"/>
                                  </a:lnTo>
                                  <a:lnTo>
                                    <a:pt x="1426" y="311"/>
                                  </a:lnTo>
                                  <a:lnTo>
                                    <a:pt x="1407" y="328"/>
                                  </a:lnTo>
                                  <a:lnTo>
                                    <a:pt x="1389" y="328"/>
                                  </a:lnTo>
                                  <a:lnTo>
                                    <a:pt x="1389" y="345"/>
                                  </a:lnTo>
                                  <a:lnTo>
                                    <a:pt x="1389" y="362"/>
                                  </a:lnTo>
                                  <a:lnTo>
                                    <a:pt x="1407" y="362"/>
                                  </a:lnTo>
                                  <a:lnTo>
                                    <a:pt x="1426" y="362"/>
                                  </a:lnTo>
                                  <a:lnTo>
                                    <a:pt x="1443" y="362"/>
                                  </a:lnTo>
                                  <a:lnTo>
                                    <a:pt x="1443" y="380"/>
                                  </a:lnTo>
                                  <a:lnTo>
                                    <a:pt x="1460" y="380"/>
                                  </a:lnTo>
                                  <a:lnTo>
                                    <a:pt x="1443" y="380"/>
                                  </a:lnTo>
                                  <a:lnTo>
                                    <a:pt x="1478" y="397"/>
                                  </a:lnTo>
                                  <a:lnTo>
                                    <a:pt x="1478" y="414"/>
                                  </a:lnTo>
                                  <a:lnTo>
                                    <a:pt x="1460" y="432"/>
                                  </a:lnTo>
                                  <a:lnTo>
                                    <a:pt x="1443" y="432"/>
                                  </a:lnTo>
                                  <a:lnTo>
                                    <a:pt x="1407" y="432"/>
                                  </a:lnTo>
                                  <a:lnTo>
                                    <a:pt x="1389" y="432"/>
                                  </a:lnTo>
                                  <a:lnTo>
                                    <a:pt x="1389" y="449"/>
                                  </a:lnTo>
                                  <a:lnTo>
                                    <a:pt x="1407" y="449"/>
                                  </a:lnTo>
                                  <a:lnTo>
                                    <a:pt x="1426" y="449"/>
                                  </a:lnTo>
                                  <a:lnTo>
                                    <a:pt x="1443" y="483"/>
                                  </a:lnTo>
                                  <a:lnTo>
                                    <a:pt x="1443" y="501"/>
                                  </a:lnTo>
                                  <a:lnTo>
                                    <a:pt x="1443" y="518"/>
                                  </a:lnTo>
                                  <a:lnTo>
                                    <a:pt x="1426" y="518"/>
                                  </a:lnTo>
                                  <a:lnTo>
                                    <a:pt x="1407" y="518"/>
                                  </a:lnTo>
                                  <a:lnTo>
                                    <a:pt x="1407" y="535"/>
                                  </a:lnTo>
                                  <a:lnTo>
                                    <a:pt x="1426" y="552"/>
                                  </a:lnTo>
                                  <a:lnTo>
                                    <a:pt x="1443" y="552"/>
                                  </a:lnTo>
                                  <a:lnTo>
                                    <a:pt x="1426" y="572"/>
                                  </a:lnTo>
                                  <a:lnTo>
                                    <a:pt x="1407" y="572"/>
                                  </a:lnTo>
                                  <a:lnTo>
                                    <a:pt x="1407" y="589"/>
                                  </a:lnTo>
                                  <a:lnTo>
                                    <a:pt x="1389" y="606"/>
                                  </a:lnTo>
                                  <a:lnTo>
                                    <a:pt x="1372" y="621"/>
                                  </a:lnTo>
                                  <a:lnTo>
                                    <a:pt x="1355" y="621"/>
                                  </a:lnTo>
                                  <a:lnTo>
                                    <a:pt x="1338" y="606"/>
                                  </a:lnTo>
                                  <a:lnTo>
                                    <a:pt x="1320" y="606"/>
                                  </a:lnTo>
                                  <a:lnTo>
                                    <a:pt x="1338" y="621"/>
                                  </a:lnTo>
                                  <a:lnTo>
                                    <a:pt x="1355" y="621"/>
                                  </a:lnTo>
                                  <a:lnTo>
                                    <a:pt x="1372" y="656"/>
                                  </a:lnTo>
                                  <a:lnTo>
                                    <a:pt x="1372" y="673"/>
                                  </a:lnTo>
                                  <a:lnTo>
                                    <a:pt x="1355" y="673"/>
                                  </a:lnTo>
                                  <a:lnTo>
                                    <a:pt x="1338" y="673"/>
                                  </a:lnTo>
                                  <a:lnTo>
                                    <a:pt x="1320" y="656"/>
                                  </a:lnTo>
                                  <a:lnTo>
                                    <a:pt x="1303" y="621"/>
                                  </a:lnTo>
                                  <a:lnTo>
                                    <a:pt x="1286" y="621"/>
                                  </a:lnTo>
                                  <a:lnTo>
                                    <a:pt x="1286" y="639"/>
                                  </a:lnTo>
                                  <a:lnTo>
                                    <a:pt x="1338" y="673"/>
                                  </a:lnTo>
                                  <a:lnTo>
                                    <a:pt x="1372" y="708"/>
                                  </a:lnTo>
                                  <a:lnTo>
                                    <a:pt x="1389" y="742"/>
                                  </a:lnTo>
                                  <a:lnTo>
                                    <a:pt x="1389" y="760"/>
                                  </a:lnTo>
                                  <a:lnTo>
                                    <a:pt x="1372" y="760"/>
                                  </a:lnTo>
                                  <a:lnTo>
                                    <a:pt x="1338" y="742"/>
                                  </a:lnTo>
                                  <a:lnTo>
                                    <a:pt x="1320" y="725"/>
                                  </a:lnTo>
                                  <a:lnTo>
                                    <a:pt x="1286" y="725"/>
                                  </a:lnTo>
                                  <a:lnTo>
                                    <a:pt x="1267" y="725"/>
                                  </a:lnTo>
                                  <a:lnTo>
                                    <a:pt x="1286" y="725"/>
                                  </a:lnTo>
                                  <a:lnTo>
                                    <a:pt x="1267" y="742"/>
                                  </a:lnTo>
                                  <a:lnTo>
                                    <a:pt x="1286" y="777"/>
                                  </a:lnTo>
                                  <a:lnTo>
                                    <a:pt x="1338" y="777"/>
                                  </a:lnTo>
                                  <a:lnTo>
                                    <a:pt x="1372" y="777"/>
                                  </a:lnTo>
                                  <a:lnTo>
                                    <a:pt x="1355" y="777"/>
                                  </a:lnTo>
                                  <a:lnTo>
                                    <a:pt x="1338" y="794"/>
                                  </a:lnTo>
                                  <a:lnTo>
                                    <a:pt x="1303" y="811"/>
                                  </a:lnTo>
                                  <a:lnTo>
                                    <a:pt x="1267" y="829"/>
                                  </a:lnTo>
                                  <a:lnTo>
                                    <a:pt x="1213" y="846"/>
                                  </a:lnTo>
                                  <a:lnTo>
                                    <a:pt x="1196" y="846"/>
                                  </a:lnTo>
                                  <a:lnTo>
                                    <a:pt x="1161" y="863"/>
                                  </a:lnTo>
                                  <a:lnTo>
                                    <a:pt x="1125" y="863"/>
                                  </a:lnTo>
                                  <a:lnTo>
                                    <a:pt x="1107" y="863"/>
                                  </a:lnTo>
                                  <a:lnTo>
                                    <a:pt x="1090" y="863"/>
                                  </a:lnTo>
                                  <a:lnTo>
                                    <a:pt x="1090" y="881"/>
                                  </a:lnTo>
                                  <a:lnTo>
                                    <a:pt x="1090" y="898"/>
                                  </a:lnTo>
                                  <a:lnTo>
                                    <a:pt x="1073" y="898"/>
                                  </a:lnTo>
                                  <a:lnTo>
                                    <a:pt x="1055" y="915"/>
                                  </a:lnTo>
                                  <a:lnTo>
                                    <a:pt x="1038" y="932"/>
                                  </a:lnTo>
                                  <a:lnTo>
                                    <a:pt x="1038" y="952"/>
                                  </a:lnTo>
                                  <a:lnTo>
                                    <a:pt x="1021" y="952"/>
                                  </a:lnTo>
                                  <a:lnTo>
                                    <a:pt x="984" y="967"/>
                                  </a:lnTo>
                                  <a:lnTo>
                                    <a:pt x="967" y="967"/>
                                  </a:lnTo>
                                  <a:lnTo>
                                    <a:pt x="950" y="967"/>
                                  </a:lnTo>
                                  <a:lnTo>
                                    <a:pt x="950" y="952"/>
                                  </a:lnTo>
                                  <a:lnTo>
                                    <a:pt x="933" y="952"/>
                                  </a:lnTo>
                                  <a:lnTo>
                                    <a:pt x="933" y="967"/>
                                  </a:lnTo>
                                  <a:lnTo>
                                    <a:pt x="933" y="984"/>
                                  </a:lnTo>
                                  <a:lnTo>
                                    <a:pt x="915" y="1001"/>
                                  </a:lnTo>
                                  <a:lnTo>
                                    <a:pt x="862" y="1001"/>
                                  </a:lnTo>
                                  <a:lnTo>
                                    <a:pt x="862" y="1019"/>
                                  </a:lnTo>
                                  <a:lnTo>
                                    <a:pt x="862" y="1036"/>
                                  </a:lnTo>
                                  <a:lnTo>
                                    <a:pt x="862" y="1053"/>
                                  </a:lnTo>
                                  <a:lnTo>
                                    <a:pt x="862" y="1070"/>
                                  </a:lnTo>
                                  <a:lnTo>
                                    <a:pt x="827" y="1070"/>
                                  </a:lnTo>
                                  <a:lnTo>
                                    <a:pt x="827" y="1105"/>
                                  </a:lnTo>
                                  <a:lnTo>
                                    <a:pt x="808" y="1105"/>
                                  </a:lnTo>
                                  <a:lnTo>
                                    <a:pt x="808" y="1122"/>
                                  </a:lnTo>
                                  <a:lnTo>
                                    <a:pt x="827" y="1157"/>
                                  </a:lnTo>
                                  <a:lnTo>
                                    <a:pt x="808" y="1157"/>
                                  </a:lnTo>
                                  <a:lnTo>
                                    <a:pt x="808" y="1191"/>
                                  </a:lnTo>
                                  <a:lnTo>
                                    <a:pt x="790" y="1209"/>
                                  </a:lnTo>
                                  <a:lnTo>
                                    <a:pt x="773" y="1209"/>
                                  </a:lnTo>
                                  <a:lnTo>
                                    <a:pt x="773" y="1191"/>
                                  </a:lnTo>
                                  <a:lnTo>
                                    <a:pt x="756" y="1191"/>
                                  </a:lnTo>
                                  <a:lnTo>
                                    <a:pt x="756" y="1209"/>
                                  </a:lnTo>
                                  <a:lnTo>
                                    <a:pt x="739" y="1191"/>
                                  </a:lnTo>
                                  <a:lnTo>
                                    <a:pt x="721" y="1157"/>
                                  </a:lnTo>
                                  <a:lnTo>
                                    <a:pt x="702" y="1157"/>
                                  </a:lnTo>
                                  <a:lnTo>
                                    <a:pt x="685" y="1157"/>
                                  </a:lnTo>
                                  <a:lnTo>
                                    <a:pt x="668" y="1157"/>
                                  </a:lnTo>
                                  <a:lnTo>
                                    <a:pt x="650" y="1157"/>
                                  </a:lnTo>
                                  <a:lnTo>
                                    <a:pt x="633" y="1157"/>
                                  </a:lnTo>
                                  <a:lnTo>
                                    <a:pt x="633" y="1140"/>
                                  </a:lnTo>
                                  <a:lnTo>
                                    <a:pt x="633" y="1122"/>
                                  </a:lnTo>
                                  <a:lnTo>
                                    <a:pt x="616" y="1105"/>
                                  </a:lnTo>
                                  <a:lnTo>
                                    <a:pt x="579" y="1070"/>
                                  </a:lnTo>
                                  <a:lnTo>
                                    <a:pt x="562" y="1053"/>
                                  </a:lnTo>
                                  <a:lnTo>
                                    <a:pt x="562" y="1036"/>
                                  </a:lnTo>
                                  <a:lnTo>
                                    <a:pt x="579" y="1036"/>
                                  </a:lnTo>
                                  <a:lnTo>
                                    <a:pt x="579" y="1019"/>
                                  </a:lnTo>
                                  <a:lnTo>
                                    <a:pt x="562" y="1019"/>
                                  </a:lnTo>
                                  <a:lnTo>
                                    <a:pt x="545" y="1019"/>
                                  </a:lnTo>
                                  <a:lnTo>
                                    <a:pt x="545" y="1001"/>
                                  </a:lnTo>
                                  <a:lnTo>
                                    <a:pt x="527" y="1001"/>
                                  </a:lnTo>
                                  <a:lnTo>
                                    <a:pt x="510" y="967"/>
                                  </a:lnTo>
                                  <a:lnTo>
                                    <a:pt x="510" y="952"/>
                                  </a:lnTo>
                                  <a:lnTo>
                                    <a:pt x="510" y="932"/>
                                  </a:lnTo>
                                  <a:lnTo>
                                    <a:pt x="510" y="915"/>
                                  </a:lnTo>
                                  <a:lnTo>
                                    <a:pt x="510" y="898"/>
                                  </a:lnTo>
                                  <a:lnTo>
                                    <a:pt x="527" y="881"/>
                                  </a:lnTo>
                                  <a:lnTo>
                                    <a:pt x="545" y="863"/>
                                  </a:lnTo>
                                  <a:lnTo>
                                    <a:pt x="545" y="846"/>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4" name="Freeform 30"/>
                          <wps:cNvSpPr>
                            <a:spLocks/>
                          </wps:cNvSpPr>
                          <wps:spPr bwMode="auto">
                            <a:xfrm>
                              <a:off x="65741" y="29115"/>
                              <a:ext cx="524" cy="385"/>
                            </a:xfrm>
                            <a:custGeom>
                              <a:avLst/>
                              <a:gdLst>
                                <a:gd name="T0" fmla="*/ 2147483647 w 86"/>
                                <a:gd name="T1" fmla="*/ 2147483647 h 52"/>
                                <a:gd name="T2" fmla="*/ 2147483647 w 86"/>
                                <a:gd name="T3" fmla="*/ 2147483647 h 52"/>
                                <a:gd name="T4" fmla="*/ 0 w 86"/>
                                <a:gd name="T5" fmla="*/ 2147483647 h 52"/>
                                <a:gd name="T6" fmla="*/ 0 w 86"/>
                                <a:gd name="T7" fmla="*/ 0 h 52"/>
                                <a:gd name="T8" fmla="*/ 2147483647 w 86"/>
                                <a:gd name="T9" fmla="*/ 0 h 52"/>
                                <a:gd name="T10" fmla="*/ 2147483647 w 86"/>
                                <a:gd name="T11" fmla="*/ 0 h 52"/>
                                <a:gd name="T12" fmla="*/ 2147483647 w 86"/>
                                <a:gd name="T13" fmla="*/ 0 h 52"/>
                                <a:gd name="T14" fmla="*/ 2147483647 w 86"/>
                                <a:gd name="T15" fmla="*/ 2147483647 h 52"/>
                                <a:gd name="T16" fmla="*/ 2147483647 w 86"/>
                                <a:gd name="T17" fmla="*/ 2147483647 h 52"/>
                                <a:gd name="T18" fmla="*/ 2147483647 w 86"/>
                                <a:gd name="T19" fmla="*/ 2147483647 h 52"/>
                                <a:gd name="T20" fmla="*/ 2147483647 w 86"/>
                                <a:gd name="T21" fmla="*/ 2147483647 h 52"/>
                                <a:gd name="T22" fmla="*/ 2147483647 w 86"/>
                                <a:gd name="T23" fmla="*/ 2147483647 h 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6"/>
                                <a:gd name="T37" fmla="*/ 0 h 52"/>
                                <a:gd name="T38" fmla="*/ 86 w 86"/>
                                <a:gd name="T39" fmla="*/ 52 h 5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6" h="52">
                                  <a:moveTo>
                                    <a:pt x="17" y="52"/>
                                  </a:moveTo>
                                  <a:lnTo>
                                    <a:pt x="17" y="34"/>
                                  </a:lnTo>
                                  <a:lnTo>
                                    <a:pt x="0" y="17"/>
                                  </a:lnTo>
                                  <a:lnTo>
                                    <a:pt x="0" y="0"/>
                                  </a:lnTo>
                                  <a:lnTo>
                                    <a:pt x="17" y="0"/>
                                  </a:lnTo>
                                  <a:lnTo>
                                    <a:pt x="34" y="0"/>
                                  </a:lnTo>
                                  <a:lnTo>
                                    <a:pt x="51" y="0"/>
                                  </a:lnTo>
                                  <a:lnTo>
                                    <a:pt x="86" y="17"/>
                                  </a:lnTo>
                                  <a:lnTo>
                                    <a:pt x="69" y="34"/>
                                  </a:lnTo>
                                  <a:lnTo>
                                    <a:pt x="51" y="52"/>
                                  </a:lnTo>
                                  <a:lnTo>
                                    <a:pt x="34" y="52"/>
                                  </a:lnTo>
                                  <a:lnTo>
                                    <a:pt x="17" y="52"/>
                                  </a:lnTo>
                                  <a:close/>
                                </a:path>
                              </a:pathLst>
                            </a:custGeom>
                            <a:solidFill>
                              <a:srgbClr val="ACC6D0"/>
                            </a:solidFill>
                            <a:ln w="9525">
                              <a:solidFill>
                                <a:srgbClr val="ACC6D0"/>
                              </a:solidFill>
                              <a:round/>
                              <a:headEnd/>
                              <a:tailEnd/>
                            </a:ln>
                          </wps:spPr>
                          <wps:bodyPr rot="0" vert="horz" wrap="square" lIns="91440" tIns="45720" rIns="91440" bIns="45720" anchor="t" anchorCtr="0" upright="1">
                            <a:noAutofit/>
                          </wps:bodyPr>
                        </wps:wsp>
                        <wps:wsp>
                          <wps:cNvPr id="35" name="Freeform 31"/>
                          <wps:cNvSpPr>
                            <a:spLocks/>
                          </wps:cNvSpPr>
                          <wps:spPr bwMode="auto">
                            <a:xfrm>
                              <a:off x="61874" y="29500"/>
                              <a:ext cx="83" cy="0"/>
                            </a:xfrm>
                            <a:custGeom>
                              <a:avLst/>
                              <a:gdLst>
                                <a:gd name="T0" fmla="*/ 0 w 13"/>
                                <a:gd name="T1" fmla="*/ 2147483647 w 13"/>
                                <a:gd name="T2" fmla="*/ 0 w 13"/>
                                <a:gd name="T3" fmla="*/ 0 60000 65536"/>
                                <a:gd name="T4" fmla="*/ 0 60000 65536"/>
                                <a:gd name="T5" fmla="*/ 0 60000 65536"/>
                                <a:gd name="T6" fmla="*/ 0 w 13"/>
                                <a:gd name="T7" fmla="*/ 13 w 13"/>
                              </a:gdLst>
                              <a:ahLst/>
                              <a:cxnLst>
                                <a:cxn ang="T3">
                                  <a:pos x="T0" y="0"/>
                                </a:cxn>
                                <a:cxn ang="T4">
                                  <a:pos x="T1" y="0"/>
                                </a:cxn>
                                <a:cxn ang="T5">
                                  <a:pos x="T2" y="0"/>
                                </a:cxn>
                              </a:cxnLst>
                              <a:rect l="T6" t="0" r="T7" b="0"/>
                              <a:pathLst>
                                <a:path w="13">
                                  <a:moveTo>
                                    <a:pt x="0" y="0"/>
                                  </a:moveTo>
                                  <a:lnTo>
                                    <a:pt x="13" y="0"/>
                                  </a:lnTo>
                                  <a:lnTo>
                                    <a:pt x="0"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6" name="Freeform 32"/>
                          <wps:cNvSpPr>
                            <a:spLocks/>
                          </wps:cNvSpPr>
                          <wps:spPr bwMode="auto">
                            <a:xfrm>
                              <a:off x="70858" y="30402"/>
                              <a:ext cx="1582" cy="769"/>
                            </a:xfrm>
                            <a:custGeom>
                              <a:avLst/>
                              <a:gdLst>
                                <a:gd name="T0" fmla="*/ 2147483647 w 265"/>
                                <a:gd name="T1" fmla="*/ 2147483647 h 103"/>
                                <a:gd name="T2" fmla="*/ 2147483647 w 265"/>
                                <a:gd name="T3" fmla="*/ 2147483647 h 103"/>
                                <a:gd name="T4" fmla="*/ 2147483647 w 265"/>
                                <a:gd name="T5" fmla="*/ 2147483647 h 103"/>
                                <a:gd name="T6" fmla="*/ 2147483647 w 265"/>
                                <a:gd name="T7" fmla="*/ 2147483647 h 103"/>
                                <a:gd name="T8" fmla="*/ 2147483647 w 265"/>
                                <a:gd name="T9" fmla="*/ 2147483647 h 103"/>
                                <a:gd name="T10" fmla="*/ 2147483647 w 265"/>
                                <a:gd name="T11" fmla="*/ 2147483647 h 103"/>
                                <a:gd name="T12" fmla="*/ 2147483647 w 265"/>
                                <a:gd name="T13" fmla="*/ 2147483647 h 103"/>
                                <a:gd name="T14" fmla="*/ 2147483647 w 265"/>
                                <a:gd name="T15" fmla="*/ 2147483647 h 103"/>
                                <a:gd name="T16" fmla="*/ 2147483647 w 265"/>
                                <a:gd name="T17" fmla="*/ 2147483647 h 103"/>
                                <a:gd name="T18" fmla="*/ 2147483647 w 265"/>
                                <a:gd name="T19" fmla="*/ 2147483647 h 103"/>
                                <a:gd name="T20" fmla="*/ 2147483647 w 265"/>
                                <a:gd name="T21" fmla="*/ 2147483647 h 103"/>
                                <a:gd name="T22" fmla="*/ 2147483647 w 265"/>
                                <a:gd name="T23" fmla="*/ 2147483647 h 103"/>
                                <a:gd name="T24" fmla="*/ 2147483647 w 265"/>
                                <a:gd name="T25" fmla="*/ 2147483647 h 103"/>
                                <a:gd name="T26" fmla="*/ 2147483647 w 265"/>
                                <a:gd name="T27" fmla="*/ 2147483647 h 103"/>
                                <a:gd name="T28" fmla="*/ 2147483647 w 265"/>
                                <a:gd name="T29" fmla="*/ 2147483647 h 103"/>
                                <a:gd name="T30" fmla="*/ 0 w 265"/>
                                <a:gd name="T31" fmla="*/ 2147483647 h 103"/>
                                <a:gd name="T32" fmla="*/ 2147483647 w 265"/>
                                <a:gd name="T33" fmla="*/ 2147483647 h 103"/>
                                <a:gd name="T34" fmla="*/ 2147483647 w 265"/>
                                <a:gd name="T35" fmla="*/ 2147483647 h 103"/>
                                <a:gd name="T36" fmla="*/ 2147483647 w 265"/>
                                <a:gd name="T37" fmla="*/ 2147483647 h 103"/>
                                <a:gd name="T38" fmla="*/ 2147483647 w 265"/>
                                <a:gd name="T39" fmla="*/ 2147483647 h 103"/>
                                <a:gd name="T40" fmla="*/ 0 w 265"/>
                                <a:gd name="T41" fmla="*/ 2147483647 h 103"/>
                                <a:gd name="T42" fmla="*/ 0 w 265"/>
                                <a:gd name="T43" fmla="*/ 0 h 103"/>
                                <a:gd name="T44" fmla="*/ 0 w 265"/>
                                <a:gd name="T45" fmla="*/ 2147483647 h 103"/>
                                <a:gd name="T46" fmla="*/ 0 w 265"/>
                                <a:gd name="T47" fmla="*/ 0 h 103"/>
                                <a:gd name="T48" fmla="*/ 2147483647 w 265"/>
                                <a:gd name="T49" fmla="*/ 0 h 103"/>
                                <a:gd name="T50" fmla="*/ 2147483647 w 265"/>
                                <a:gd name="T51" fmla="*/ 0 h 103"/>
                                <a:gd name="T52" fmla="*/ 2147483647 w 265"/>
                                <a:gd name="T53" fmla="*/ 2147483647 h 103"/>
                                <a:gd name="T54" fmla="*/ 2147483647 w 265"/>
                                <a:gd name="T55" fmla="*/ 2147483647 h 103"/>
                                <a:gd name="T56" fmla="*/ 2147483647 w 265"/>
                                <a:gd name="T57" fmla="*/ 2147483647 h 103"/>
                                <a:gd name="T58" fmla="*/ 2147483647 w 265"/>
                                <a:gd name="T59" fmla="*/ 2147483647 h 103"/>
                                <a:gd name="T60" fmla="*/ 2147483647 w 265"/>
                                <a:gd name="T61" fmla="*/ 0 h 103"/>
                                <a:gd name="T62" fmla="*/ 2147483647 w 265"/>
                                <a:gd name="T63" fmla="*/ 2147483647 h 103"/>
                                <a:gd name="T64" fmla="*/ 2147483647 w 265"/>
                                <a:gd name="T65" fmla="*/ 2147483647 h 103"/>
                                <a:gd name="T66" fmla="*/ 2147483647 w 265"/>
                                <a:gd name="T67" fmla="*/ 2147483647 h 103"/>
                                <a:gd name="T68" fmla="*/ 2147483647 w 265"/>
                                <a:gd name="T69" fmla="*/ 0 h 103"/>
                                <a:gd name="T70" fmla="*/ 2147483647 w 265"/>
                                <a:gd name="T71" fmla="*/ 0 h 103"/>
                                <a:gd name="T72" fmla="*/ 2147483647 w 265"/>
                                <a:gd name="T73" fmla="*/ 0 h 103"/>
                                <a:gd name="T74" fmla="*/ 2147483647 w 265"/>
                                <a:gd name="T75" fmla="*/ 2147483647 h 103"/>
                                <a:gd name="T76" fmla="*/ 2147483647 w 265"/>
                                <a:gd name="T77" fmla="*/ 0 h 103"/>
                                <a:gd name="T78" fmla="*/ 2147483647 w 265"/>
                                <a:gd name="T79" fmla="*/ 0 h 103"/>
                                <a:gd name="T80" fmla="*/ 2147483647 w 265"/>
                                <a:gd name="T81" fmla="*/ 0 h 103"/>
                                <a:gd name="T82" fmla="*/ 2147483647 w 265"/>
                                <a:gd name="T83" fmla="*/ 0 h 103"/>
                                <a:gd name="T84" fmla="*/ 2147483647 w 265"/>
                                <a:gd name="T85" fmla="*/ 0 h 103"/>
                                <a:gd name="T86" fmla="*/ 2147483647 w 265"/>
                                <a:gd name="T87" fmla="*/ 2147483647 h 103"/>
                                <a:gd name="T88" fmla="*/ 2147483647 w 265"/>
                                <a:gd name="T89" fmla="*/ 2147483647 h 10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65"/>
                                <a:gd name="T136" fmla="*/ 0 h 103"/>
                                <a:gd name="T137" fmla="*/ 265 w 265"/>
                                <a:gd name="T138" fmla="*/ 103 h 10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65" h="103">
                                  <a:moveTo>
                                    <a:pt x="265" y="49"/>
                                  </a:moveTo>
                                  <a:lnTo>
                                    <a:pt x="245" y="49"/>
                                  </a:lnTo>
                                  <a:lnTo>
                                    <a:pt x="228" y="69"/>
                                  </a:lnTo>
                                  <a:lnTo>
                                    <a:pt x="228" y="86"/>
                                  </a:lnTo>
                                  <a:lnTo>
                                    <a:pt x="194" y="86"/>
                                  </a:lnTo>
                                  <a:lnTo>
                                    <a:pt x="176" y="103"/>
                                  </a:lnTo>
                                  <a:lnTo>
                                    <a:pt x="140" y="103"/>
                                  </a:lnTo>
                                  <a:lnTo>
                                    <a:pt x="105" y="103"/>
                                  </a:lnTo>
                                  <a:lnTo>
                                    <a:pt x="88" y="103"/>
                                  </a:lnTo>
                                  <a:lnTo>
                                    <a:pt x="53" y="86"/>
                                  </a:lnTo>
                                  <a:lnTo>
                                    <a:pt x="34" y="69"/>
                                  </a:lnTo>
                                  <a:lnTo>
                                    <a:pt x="17" y="69"/>
                                  </a:lnTo>
                                  <a:lnTo>
                                    <a:pt x="34" y="69"/>
                                  </a:lnTo>
                                  <a:lnTo>
                                    <a:pt x="34" y="49"/>
                                  </a:lnTo>
                                  <a:lnTo>
                                    <a:pt x="17" y="49"/>
                                  </a:lnTo>
                                  <a:lnTo>
                                    <a:pt x="0" y="49"/>
                                  </a:lnTo>
                                  <a:lnTo>
                                    <a:pt x="34" y="49"/>
                                  </a:lnTo>
                                  <a:lnTo>
                                    <a:pt x="53" y="32"/>
                                  </a:lnTo>
                                  <a:lnTo>
                                    <a:pt x="34" y="32"/>
                                  </a:lnTo>
                                  <a:lnTo>
                                    <a:pt x="17" y="32"/>
                                  </a:lnTo>
                                  <a:lnTo>
                                    <a:pt x="0" y="15"/>
                                  </a:lnTo>
                                  <a:lnTo>
                                    <a:pt x="0" y="0"/>
                                  </a:lnTo>
                                  <a:lnTo>
                                    <a:pt x="0" y="15"/>
                                  </a:lnTo>
                                  <a:lnTo>
                                    <a:pt x="0" y="0"/>
                                  </a:lnTo>
                                  <a:lnTo>
                                    <a:pt x="17" y="0"/>
                                  </a:lnTo>
                                  <a:lnTo>
                                    <a:pt x="34" y="0"/>
                                  </a:lnTo>
                                  <a:lnTo>
                                    <a:pt x="53" y="15"/>
                                  </a:lnTo>
                                  <a:lnTo>
                                    <a:pt x="53" y="32"/>
                                  </a:lnTo>
                                  <a:lnTo>
                                    <a:pt x="53" y="15"/>
                                  </a:lnTo>
                                  <a:lnTo>
                                    <a:pt x="71" y="15"/>
                                  </a:lnTo>
                                  <a:lnTo>
                                    <a:pt x="71" y="0"/>
                                  </a:lnTo>
                                  <a:lnTo>
                                    <a:pt x="71" y="15"/>
                                  </a:lnTo>
                                  <a:lnTo>
                                    <a:pt x="88" y="15"/>
                                  </a:lnTo>
                                  <a:lnTo>
                                    <a:pt x="105" y="15"/>
                                  </a:lnTo>
                                  <a:lnTo>
                                    <a:pt x="105" y="0"/>
                                  </a:lnTo>
                                  <a:lnTo>
                                    <a:pt x="123" y="0"/>
                                  </a:lnTo>
                                  <a:lnTo>
                                    <a:pt x="140" y="0"/>
                                  </a:lnTo>
                                  <a:lnTo>
                                    <a:pt x="159" y="15"/>
                                  </a:lnTo>
                                  <a:lnTo>
                                    <a:pt x="159" y="0"/>
                                  </a:lnTo>
                                  <a:lnTo>
                                    <a:pt x="176" y="0"/>
                                  </a:lnTo>
                                  <a:lnTo>
                                    <a:pt x="194" y="0"/>
                                  </a:lnTo>
                                  <a:lnTo>
                                    <a:pt x="211" y="0"/>
                                  </a:lnTo>
                                  <a:lnTo>
                                    <a:pt x="228" y="0"/>
                                  </a:lnTo>
                                  <a:lnTo>
                                    <a:pt x="228" y="32"/>
                                  </a:lnTo>
                                  <a:lnTo>
                                    <a:pt x="265" y="49"/>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7" name="Freeform 33"/>
                          <wps:cNvSpPr>
                            <a:spLocks/>
                          </wps:cNvSpPr>
                          <wps:spPr bwMode="auto">
                            <a:xfrm>
                              <a:off x="62588" y="29884"/>
                              <a:ext cx="226" cy="133"/>
                            </a:xfrm>
                            <a:custGeom>
                              <a:avLst/>
                              <a:gdLst>
                                <a:gd name="T0" fmla="*/ 2147483647 w 36"/>
                                <a:gd name="T1" fmla="*/ 2147483647 h 17"/>
                                <a:gd name="T2" fmla="*/ 0 w 36"/>
                                <a:gd name="T3" fmla="*/ 2147483647 h 17"/>
                                <a:gd name="T4" fmla="*/ 0 w 36"/>
                                <a:gd name="T5" fmla="*/ 0 h 17"/>
                                <a:gd name="T6" fmla="*/ 2147483647 w 36"/>
                                <a:gd name="T7" fmla="*/ 0 h 17"/>
                                <a:gd name="T8" fmla="*/ 2147483647 w 36"/>
                                <a:gd name="T9" fmla="*/ 2147483647 h 17"/>
                                <a:gd name="T10" fmla="*/ 2147483647 w 36"/>
                                <a:gd name="T11" fmla="*/ 2147483647 h 17"/>
                                <a:gd name="T12" fmla="*/ 0 60000 65536"/>
                                <a:gd name="T13" fmla="*/ 0 60000 65536"/>
                                <a:gd name="T14" fmla="*/ 0 60000 65536"/>
                                <a:gd name="T15" fmla="*/ 0 60000 65536"/>
                                <a:gd name="T16" fmla="*/ 0 60000 65536"/>
                                <a:gd name="T17" fmla="*/ 0 60000 65536"/>
                                <a:gd name="T18" fmla="*/ 0 w 36"/>
                                <a:gd name="T19" fmla="*/ 0 h 17"/>
                                <a:gd name="T20" fmla="*/ 36 w 36"/>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36" h="17">
                                  <a:moveTo>
                                    <a:pt x="17" y="17"/>
                                  </a:moveTo>
                                  <a:lnTo>
                                    <a:pt x="0" y="17"/>
                                  </a:lnTo>
                                  <a:lnTo>
                                    <a:pt x="0" y="0"/>
                                  </a:lnTo>
                                  <a:lnTo>
                                    <a:pt x="17" y="0"/>
                                  </a:lnTo>
                                  <a:lnTo>
                                    <a:pt x="36" y="17"/>
                                  </a:lnTo>
                                  <a:lnTo>
                                    <a:pt x="17" y="1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8" name="Freeform 34"/>
                          <wps:cNvSpPr>
                            <a:spLocks/>
                          </wps:cNvSpPr>
                          <wps:spPr bwMode="auto">
                            <a:xfrm>
                              <a:off x="71500" y="27074"/>
                              <a:ext cx="417" cy="281"/>
                            </a:xfrm>
                            <a:custGeom>
                              <a:avLst/>
                              <a:gdLst>
                                <a:gd name="T0" fmla="*/ 2147483647 w 69"/>
                                <a:gd name="T1" fmla="*/ 2147483647 h 36"/>
                                <a:gd name="T2" fmla="*/ 2147483647 w 69"/>
                                <a:gd name="T3" fmla="*/ 2147483647 h 36"/>
                                <a:gd name="T4" fmla="*/ 0 w 69"/>
                                <a:gd name="T5" fmla="*/ 2147483647 h 36"/>
                                <a:gd name="T6" fmla="*/ 2147483647 w 69"/>
                                <a:gd name="T7" fmla="*/ 2147483647 h 36"/>
                                <a:gd name="T8" fmla="*/ 2147483647 w 69"/>
                                <a:gd name="T9" fmla="*/ 0 h 36"/>
                                <a:gd name="T10" fmla="*/ 2147483647 w 69"/>
                                <a:gd name="T11" fmla="*/ 0 h 36"/>
                                <a:gd name="T12" fmla="*/ 2147483647 w 69"/>
                                <a:gd name="T13" fmla="*/ 2147483647 h 36"/>
                                <a:gd name="T14" fmla="*/ 2147483647 w 69"/>
                                <a:gd name="T15" fmla="*/ 2147483647 h 36"/>
                                <a:gd name="T16" fmla="*/ 2147483647 w 69"/>
                                <a:gd name="T17" fmla="*/ 2147483647 h 36"/>
                                <a:gd name="T18" fmla="*/ 2147483647 w 69"/>
                                <a:gd name="T19" fmla="*/ 2147483647 h 36"/>
                                <a:gd name="T20" fmla="*/ 2147483647 w 69"/>
                                <a:gd name="T21" fmla="*/ 2147483647 h 36"/>
                                <a:gd name="T22" fmla="*/ 2147483647 w 69"/>
                                <a:gd name="T23" fmla="*/ 2147483647 h 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9"/>
                                <a:gd name="T37" fmla="*/ 0 h 36"/>
                                <a:gd name="T38" fmla="*/ 69 w 69"/>
                                <a:gd name="T39" fmla="*/ 36 h 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9" h="36">
                                  <a:moveTo>
                                    <a:pt x="17" y="36"/>
                                  </a:moveTo>
                                  <a:lnTo>
                                    <a:pt x="17" y="19"/>
                                  </a:lnTo>
                                  <a:lnTo>
                                    <a:pt x="0" y="19"/>
                                  </a:lnTo>
                                  <a:lnTo>
                                    <a:pt x="17" y="19"/>
                                  </a:lnTo>
                                  <a:lnTo>
                                    <a:pt x="17" y="0"/>
                                  </a:lnTo>
                                  <a:lnTo>
                                    <a:pt x="35" y="0"/>
                                  </a:lnTo>
                                  <a:lnTo>
                                    <a:pt x="35" y="19"/>
                                  </a:lnTo>
                                  <a:lnTo>
                                    <a:pt x="52" y="19"/>
                                  </a:lnTo>
                                  <a:lnTo>
                                    <a:pt x="69" y="19"/>
                                  </a:lnTo>
                                  <a:lnTo>
                                    <a:pt x="52" y="19"/>
                                  </a:lnTo>
                                  <a:lnTo>
                                    <a:pt x="35" y="36"/>
                                  </a:lnTo>
                                  <a:lnTo>
                                    <a:pt x="17" y="36"/>
                                  </a:lnTo>
                                </a:path>
                              </a:pathLst>
                            </a:custGeom>
                            <a:solidFill>
                              <a:srgbClr val="ACC6D0"/>
                            </a:solidFill>
                            <a:ln w="9525">
                              <a:solidFill>
                                <a:srgbClr val="ACC6D0"/>
                              </a:solidFill>
                              <a:round/>
                              <a:headEnd/>
                              <a:tailEnd/>
                            </a:ln>
                          </wps:spPr>
                          <wps:bodyPr rot="0" vert="horz" wrap="square" lIns="91440" tIns="45720" rIns="91440" bIns="45720" anchor="t" anchorCtr="0" upright="1">
                            <a:noAutofit/>
                          </wps:bodyPr>
                        </wps:wsp>
                        <wps:wsp>
                          <wps:cNvPr id="39" name="Freeform 35"/>
                          <wps:cNvSpPr>
                            <a:spLocks/>
                          </wps:cNvSpPr>
                          <wps:spPr bwMode="auto">
                            <a:xfrm>
                              <a:off x="47512" y="28686"/>
                              <a:ext cx="6092" cy="7204"/>
                            </a:xfrm>
                            <a:custGeom>
                              <a:avLst/>
                              <a:gdLst>
                                <a:gd name="T0" fmla="*/ 2147483647 w 1023"/>
                                <a:gd name="T1" fmla="*/ 2147483647 h 975"/>
                                <a:gd name="T2" fmla="*/ 2147483647 w 1023"/>
                                <a:gd name="T3" fmla="*/ 2147483647 h 975"/>
                                <a:gd name="T4" fmla="*/ 2147483647 w 1023"/>
                                <a:gd name="T5" fmla="*/ 2147483647 h 975"/>
                                <a:gd name="T6" fmla="*/ 2147483647 w 1023"/>
                                <a:gd name="T7" fmla="*/ 2147483647 h 975"/>
                                <a:gd name="T8" fmla="*/ 2147483647 w 1023"/>
                                <a:gd name="T9" fmla="*/ 2147483647 h 975"/>
                                <a:gd name="T10" fmla="*/ 2147483647 w 1023"/>
                                <a:gd name="T11" fmla="*/ 2147483647 h 975"/>
                                <a:gd name="T12" fmla="*/ 2147483647 w 1023"/>
                                <a:gd name="T13" fmla="*/ 2147483647 h 975"/>
                                <a:gd name="T14" fmla="*/ 2147483647 w 1023"/>
                                <a:gd name="T15" fmla="*/ 2147483647 h 975"/>
                                <a:gd name="T16" fmla="*/ 2147483647 w 1023"/>
                                <a:gd name="T17" fmla="*/ 2147483647 h 975"/>
                                <a:gd name="T18" fmla="*/ 2147483647 w 1023"/>
                                <a:gd name="T19" fmla="*/ 2147483647 h 975"/>
                                <a:gd name="T20" fmla="*/ 2147483647 w 1023"/>
                                <a:gd name="T21" fmla="*/ 2147483647 h 975"/>
                                <a:gd name="T22" fmla="*/ 2147483647 w 1023"/>
                                <a:gd name="T23" fmla="*/ 0 h 975"/>
                                <a:gd name="T24" fmla="*/ 2147483647 w 1023"/>
                                <a:gd name="T25" fmla="*/ 2147483647 h 975"/>
                                <a:gd name="T26" fmla="*/ 2147483647 w 1023"/>
                                <a:gd name="T27" fmla="*/ 2147483647 h 975"/>
                                <a:gd name="T28" fmla="*/ 2147483647 w 1023"/>
                                <a:gd name="T29" fmla="*/ 2147483647 h 975"/>
                                <a:gd name="T30" fmla="*/ 2147483647 w 1023"/>
                                <a:gd name="T31" fmla="*/ 2147483647 h 975"/>
                                <a:gd name="T32" fmla="*/ 2147483647 w 1023"/>
                                <a:gd name="T33" fmla="*/ 2147483647 h 975"/>
                                <a:gd name="T34" fmla="*/ 2147483647 w 1023"/>
                                <a:gd name="T35" fmla="*/ 2147483647 h 975"/>
                                <a:gd name="T36" fmla="*/ 2147483647 w 1023"/>
                                <a:gd name="T37" fmla="*/ 2147483647 h 975"/>
                                <a:gd name="T38" fmla="*/ 2147483647 w 1023"/>
                                <a:gd name="T39" fmla="*/ 2147483647 h 975"/>
                                <a:gd name="T40" fmla="*/ 2147483647 w 1023"/>
                                <a:gd name="T41" fmla="*/ 2147483647 h 975"/>
                                <a:gd name="T42" fmla="*/ 2147483647 w 1023"/>
                                <a:gd name="T43" fmla="*/ 2147483647 h 975"/>
                                <a:gd name="T44" fmla="*/ 2147483647 w 1023"/>
                                <a:gd name="T45" fmla="*/ 2147483647 h 975"/>
                                <a:gd name="T46" fmla="*/ 2147483647 w 1023"/>
                                <a:gd name="T47" fmla="*/ 2147483647 h 975"/>
                                <a:gd name="T48" fmla="*/ 2147483647 w 1023"/>
                                <a:gd name="T49" fmla="*/ 2147483647 h 975"/>
                                <a:gd name="T50" fmla="*/ 2147483647 w 1023"/>
                                <a:gd name="T51" fmla="*/ 2147483647 h 975"/>
                                <a:gd name="T52" fmla="*/ 2147483647 w 1023"/>
                                <a:gd name="T53" fmla="*/ 2147483647 h 975"/>
                                <a:gd name="T54" fmla="*/ 2147483647 w 1023"/>
                                <a:gd name="T55" fmla="*/ 2147483647 h 975"/>
                                <a:gd name="T56" fmla="*/ 2147483647 w 1023"/>
                                <a:gd name="T57" fmla="*/ 2147483647 h 975"/>
                                <a:gd name="T58" fmla="*/ 2147483647 w 1023"/>
                                <a:gd name="T59" fmla="*/ 2147483647 h 975"/>
                                <a:gd name="T60" fmla="*/ 2147483647 w 1023"/>
                                <a:gd name="T61" fmla="*/ 2147483647 h 975"/>
                                <a:gd name="T62" fmla="*/ 2147483647 w 1023"/>
                                <a:gd name="T63" fmla="*/ 2147483647 h 975"/>
                                <a:gd name="T64" fmla="*/ 2147483647 w 1023"/>
                                <a:gd name="T65" fmla="*/ 2147483647 h 975"/>
                                <a:gd name="T66" fmla="*/ 2147483647 w 1023"/>
                                <a:gd name="T67" fmla="*/ 2147483647 h 975"/>
                                <a:gd name="T68" fmla="*/ 2147483647 w 1023"/>
                                <a:gd name="T69" fmla="*/ 2147483647 h 975"/>
                                <a:gd name="T70" fmla="*/ 2147483647 w 1023"/>
                                <a:gd name="T71" fmla="*/ 2147483647 h 975"/>
                                <a:gd name="T72" fmla="*/ 2147483647 w 1023"/>
                                <a:gd name="T73" fmla="*/ 2147483647 h 975"/>
                                <a:gd name="T74" fmla="*/ 2147483647 w 1023"/>
                                <a:gd name="T75" fmla="*/ 2147483647 h 975"/>
                                <a:gd name="T76" fmla="*/ 2147483647 w 1023"/>
                                <a:gd name="T77" fmla="*/ 2147483647 h 975"/>
                                <a:gd name="T78" fmla="*/ 2147483647 w 1023"/>
                                <a:gd name="T79" fmla="*/ 2147483647 h 975"/>
                                <a:gd name="T80" fmla="*/ 2147483647 w 1023"/>
                                <a:gd name="T81" fmla="*/ 2147483647 h 975"/>
                                <a:gd name="T82" fmla="*/ 2147483647 w 1023"/>
                                <a:gd name="T83" fmla="*/ 2147483647 h 975"/>
                                <a:gd name="T84" fmla="*/ 2147483647 w 1023"/>
                                <a:gd name="T85" fmla="*/ 2147483647 h 975"/>
                                <a:gd name="T86" fmla="*/ 2147483647 w 1023"/>
                                <a:gd name="T87" fmla="*/ 2147483647 h 975"/>
                                <a:gd name="T88" fmla="*/ 2147483647 w 1023"/>
                                <a:gd name="T89" fmla="*/ 2147483647 h 975"/>
                                <a:gd name="T90" fmla="*/ 2147483647 w 1023"/>
                                <a:gd name="T91" fmla="*/ 2147483647 h 975"/>
                                <a:gd name="T92" fmla="*/ 2147483647 w 1023"/>
                                <a:gd name="T93" fmla="*/ 2147483647 h 975"/>
                                <a:gd name="T94" fmla="*/ 2147483647 w 1023"/>
                                <a:gd name="T95" fmla="*/ 2147483647 h 975"/>
                                <a:gd name="T96" fmla="*/ 2147483647 w 1023"/>
                                <a:gd name="T97" fmla="*/ 2147483647 h 975"/>
                                <a:gd name="T98" fmla="*/ 2147483647 w 1023"/>
                                <a:gd name="T99" fmla="*/ 2147483647 h 975"/>
                                <a:gd name="T100" fmla="*/ 2147483647 w 1023"/>
                                <a:gd name="T101" fmla="*/ 2147483647 h 975"/>
                                <a:gd name="T102" fmla="*/ 2147483647 w 1023"/>
                                <a:gd name="T103" fmla="*/ 2147483647 h 975"/>
                                <a:gd name="T104" fmla="*/ 2147483647 w 1023"/>
                                <a:gd name="T105" fmla="*/ 2147483647 h 975"/>
                                <a:gd name="T106" fmla="*/ 2147483647 w 1023"/>
                                <a:gd name="T107" fmla="*/ 2147483647 h 975"/>
                                <a:gd name="T108" fmla="*/ 2147483647 w 1023"/>
                                <a:gd name="T109" fmla="*/ 2147483647 h 975"/>
                                <a:gd name="T110" fmla="*/ 2147483647 w 1023"/>
                                <a:gd name="T111" fmla="*/ 2147483647 h 975"/>
                                <a:gd name="T112" fmla="*/ 2147483647 w 1023"/>
                                <a:gd name="T113" fmla="*/ 2147483647 h 975"/>
                                <a:gd name="T114" fmla="*/ 2147483647 w 1023"/>
                                <a:gd name="T115" fmla="*/ 2147483647 h 975"/>
                                <a:gd name="T116" fmla="*/ 2147483647 w 1023"/>
                                <a:gd name="T117" fmla="*/ 2147483647 h 975"/>
                                <a:gd name="T118" fmla="*/ 2147483647 w 1023"/>
                                <a:gd name="T119" fmla="*/ 2147483647 h 975"/>
                                <a:gd name="T120" fmla="*/ 2147483647 w 1023"/>
                                <a:gd name="T121" fmla="*/ 2147483647 h 97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023"/>
                                <a:gd name="T184" fmla="*/ 0 h 975"/>
                                <a:gd name="T185" fmla="*/ 1023 w 1023"/>
                                <a:gd name="T186" fmla="*/ 975 h 975"/>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023" h="975">
                                  <a:moveTo>
                                    <a:pt x="1023" y="945"/>
                                  </a:moveTo>
                                  <a:lnTo>
                                    <a:pt x="1023" y="945"/>
                                  </a:lnTo>
                                  <a:lnTo>
                                    <a:pt x="1023" y="897"/>
                                  </a:lnTo>
                                  <a:lnTo>
                                    <a:pt x="971" y="864"/>
                                  </a:lnTo>
                                  <a:lnTo>
                                    <a:pt x="917" y="768"/>
                                  </a:lnTo>
                                  <a:lnTo>
                                    <a:pt x="900" y="768"/>
                                  </a:lnTo>
                                  <a:lnTo>
                                    <a:pt x="883" y="720"/>
                                  </a:lnTo>
                                  <a:lnTo>
                                    <a:pt x="848" y="735"/>
                                  </a:lnTo>
                                  <a:lnTo>
                                    <a:pt x="831" y="753"/>
                                  </a:lnTo>
                                  <a:lnTo>
                                    <a:pt x="779" y="705"/>
                                  </a:lnTo>
                                  <a:lnTo>
                                    <a:pt x="779" y="687"/>
                                  </a:lnTo>
                                  <a:lnTo>
                                    <a:pt x="727" y="705"/>
                                  </a:lnTo>
                                  <a:lnTo>
                                    <a:pt x="727" y="687"/>
                                  </a:lnTo>
                                  <a:lnTo>
                                    <a:pt x="727" y="129"/>
                                  </a:lnTo>
                                  <a:lnTo>
                                    <a:pt x="675" y="96"/>
                                  </a:lnTo>
                                  <a:lnTo>
                                    <a:pt x="624" y="112"/>
                                  </a:lnTo>
                                  <a:lnTo>
                                    <a:pt x="589" y="96"/>
                                  </a:lnTo>
                                  <a:lnTo>
                                    <a:pt x="555" y="96"/>
                                  </a:lnTo>
                                  <a:lnTo>
                                    <a:pt x="503" y="64"/>
                                  </a:lnTo>
                                  <a:lnTo>
                                    <a:pt x="434" y="64"/>
                                  </a:lnTo>
                                  <a:lnTo>
                                    <a:pt x="416" y="33"/>
                                  </a:lnTo>
                                  <a:lnTo>
                                    <a:pt x="364" y="33"/>
                                  </a:lnTo>
                                  <a:lnTo>
                                    <a:pt x="347" y="16"/>
                                  </a:lnTo>
                                  <a:lnTo>
                                    <a:pt x="313" y="0"/>
                                  </a:lnTo>
                                  <a:lnTo>
                                    <a:pt x="278" y="33"/>
                                  </a:lnTo>
                                  <a:lnTo>
                                    <a:pt x="244" y="48"/>
                                  </a:lnTo>
                                  <a:lnTo>
                                    <a:pt x="192" y="81"/>
                                  </a:lnTo>
                                  <a:lnTo>
                                    <a:pt x="174" y="81"/>
                                  </a:lnTo>
                                  <a:lnTo>
                                    <a:pt x="140" y="112"/>
                                  </a:lnTo>
                                  <a:lnTo>
                                    <a:pt x="123" y="177"/>
                                  </a:lnTo>
                                  <a:lnTo>
                                    <a:pt x="52" y="192"/>
                                  </a:lnTo>
                                  <a:lnTo>
                                    <a:pt x="34" y="225"/>
                                  </a:lnTo>
                                  <a:lnTo>
                                    <a:pt x="103" y="273"/>
                                  </a:lnTo>
                                  <a:lnTo>
                                    <a:pt x="123" y="304"/>
                                  </a:lnTo>
                                  <a:lnTo>
                                    <a:pt x="157" y="352"/>
                                  </a:lnTo>
                                  <a:lnTo>
                                    <a:pt x="157" y="369"/>
                                  </a:lnTo>
                                  <a:lnTo>
                                    <a:pt x="103" y="369"/>
                                  </a:lnTo>
                                  <a:lnTo>
                                    <a:pt x="103" y="336"/>
                                  </a:lnTo>
                                  <a:lnTo>
                                    <a:pt x="86" y="336"/>
                                  </a:lnTo>
                                  <a:lnTo>
                                    <a:pt x="17" y="369"/>
                                  </a:lnTo>
                                  <a:lnTo>
                                    <a:pt x="0" y="400"/>
                                  </a:lnTo>
                                  <a:lnTo>
                                    <a:pt x="34" y="417"/>
                                  </a:lnTo>
                                  <a:lnTo>
                                    <a:pt x="34" y="432"/>
                                  </a:lnTo>
                                  <a:lnTo>
                                    <a:pt x="34" y="448"/>
                                  </a:lnTo>
                                  <a:lnTo>
                                    <a:pt x="69" y="465"/>
                                  </a:lnTo>
                                  <a:lnTo>
                                    <a:pt x="103" y="465"/>
                                  </a:lnTo>
                                  <a:lnTo>
                                    <a:pt x="140" y="465"/>
                                  </a:lnTo>
                                  <a:lnTo>
                                    <a:pt x="174" y="448"/>
                                  </a:lnTo>
                                  <a:lnTo>
                                    <a:pt x="174" y="465"/>
                                  </a:lnTo>
                                  <a:lnTo>
                                    <a:pt x="192" y="495"/>
                                  </a:lnTo>
                                  <a:lnTo>
                                    <a:pt x="174" y="528"/>
                                  </a:lnTo>
                                  <a:lnTo>
                                    <a:pt x="140" y="528"/>
                                  </a:lnTo>
                                  <a:lnTo>
                                    <a:pt x="123" y="543"/>
                                  </a:lnTo>
                                  <a:lnTo>
                                    <a:pt x="103" y="543"/>
                                  </a:lnTo>
                                  <a:lnTo>
                                    <a:pt x="86" y="543"/>
                                  </a:lnTo>
                                  <a:lnTo>
                                    <a:pt x="52" y="624"/>
                                  </a:lnTo>
                                  <a:lnTo>
                                    <a:pt x="103" y="720"/>
                                  </a:lnTo>
                                  <a:lnTo>
                                    <a:pt x="123" y="720"/>
                                  </a:lnTo>
                                  <a:lnTo>
                                    <a:pt x="157" y="705"/>
                                  </a:lnTo>
                                  <a:lnTo>
                                    <a:pt x="157" y="735"/>
                                  </a:lnTo>
                                  <a:lnTo>
                                    <a:pt x="157" y="753"/>
                                  </a:lnTo>
                                  <a:lnTo>
                                    <a:pt x="174" y="768"/>
                                  </a:lnTo>
                                  <a:lnTo>
                                    <a:pt x="226" y="768"/>
                                  </a:lnTo>
                                  <a:lnTo>
                                    <a:pt x="244" y="783"/>
                                  </a:lnTo>
                                  <a:lnTo>
                                    <a:pt x="244" y="768"/>
                                  </a:lnTo>
                                  <a:lnTo>
                                    <a:pt x="278" y="768"/>
                                  </a:lnTo>
                                  <a:lnTo>
                                    <a:pt x="278" y="801"/>
                                  </a:lnTo>
                                  <a:lnTo>
                                    <a:pt x="278" y="831"/>
                                  </a:lnTo>
                                  <a:lnTo>
                                    <a:pt x="192" y="897"/>
                                  </a:lnTo>
                                  <a:lnTo>
                                    <a:pt x="140" y="912"/>
                                  </a:lnTo>
                                  <a:lnTo>
                                    <a:pt x="123" y="927"/>
                                  </a:lnTo>
                                  <a:lnTo>
                                    <a:pt x="69" y="960"/>
                                  </a:lnTo>
                                  <a:lnTo>
                                    <a:pt x="86" y="975"/>
                                  </a:lnTo>
                                  <a:lnTo>
                                    <a:pt x="174" y="927"/>
                                  </a:lnTo>
                                  <a:lnTo>
                                    <a:pt x="244" y="897"/>
                                  </a:lnTo>
                                  <a:lnTo>
                                    <a:pt x="261" y="879"/>
                                  </a:lnTo>
                                  <a:lnTo>
                                    <a:pt x="295" y="849"/>
                                  </a:lnTo>
                                  <a:lnTo>
                                    <a:pt x="382" y="783"/>
                                  </a:lnTo>
                                  <a:lnTo>
                                    <a:pt x="399" y="768"/>
                                  </a:lnTo>
                                  <a:lnTo>
                                    <a:pt x="364" y="753"/>
                                  </a:lnTo>
                                  <a:lnTo>
                                    <a:pt x="382" y="735"/>
                                  </a:lnTo>
                                  <a:lnTo>
                                    <a:pt x="416" y="705"/>
                                  </a:lnTo>
                                  <a:lnTo>
                                    <a:pt x="416" y="672"/>
                                  </a:lnTo>
                                  <a:lnTo>
                                    <a:pt x="468" y="639"/>
                                  </a:lnTo>
                                  <a:lnTo>
                                    <a:pt x="485" y="639"/>
                                  </a:lnTo>
                                  <a:lnTo>
                                    <a:pt x="468" y="657"/>
                                  </a:lnTo>
                                  <a:lnTo>
                                    <a:pt x="451" y="672"/>
                                  </a:lnTo>
                                  <a:lnTo>
                                    <a:pt x="434" y="720"/>
                                  </a:lnTo>
                                  <a:lnTo>
                                    <a:pt x="451" y="735"/>
                                  </a:lnTo>
                                  <a:lnTo>
                                    <a:pt x="434" y="753"/>
                                  </a:lnTo>
                                  <a:lnTo>
                                    <a:pt x="451" y="753"/>
                                  </a:lnTo>
                                  <a:lnTo>
                                    <a:pt x="503" y="720"/>
                                  </a:lnTo>
                                  <a:lnTo>
                                    <a:pt x="520" y="720"/>
                                  </a:lnTo>
                                  <a:lnTo>
                                    <a:pt x="537" y="687"/>
                                  </a:lnTo>
                                  <a:lnTo>
                                    <a:pt x="520" y="657"/>
                                  </a:lnTo>
                                  <a:lnTo>
                                    <a:pt x="572" y="672"/>
                                  </a:lnTo>
                                  <a:lnTo>
                                    <a:pt x="641" y="705"/>
                                  </a:lnTo>
                                  <a:lnTo>
                                    <a:pt x="693" y="705"/>
                                  </a:lnTo>
                                  <a:lnTo>
                                    <a:pt x="745" y="720"/>
                                  </a:lnTo>
                                  <a:lnTo>
                                    <a:pt x="762" y="720"/>
                                  </a:lnTo>
                                  <a:lnTo>
                                    <a:pt x="762" y="735"/>
                                  </a:lnTo>
                                  <a:lnTo>
                                    <a:pt x="848" y="801"/>
                                  </a:lnTo>
                                  <a:lnTo>
                                    <a:pt x="900" y="897"/>
                                  </a:lnTo>
                                  <a:lnTo>
                                    <a:pt x="883" y="816"/>
                                  </a:lnTo>
                                  <a:lnTo>
                                    <a:pt x="866" y="801"/>
                                  </a:lnTo>
                                  <a:lnTo>
                                    <a:pt x="883" y="801"/>
                                  </a:lnTo>
                                  <a:lnTo>
                                    <a:pt x="883" y="768"/>
                                  </a:lnTo>
                                  <a:lnTo>
                                    <a:pt x="900" y="849"/>
                                  </a:lnTo>
                                  <a:lnTo>
                                    <a:pt x="917" y="831"/>
                                  </a:lnTo>
                                  <a:lnTo>
                                    <a:pt x="952" y="864"/>
                                  </a:lnTo>
                                  <a:lnTo>
                                    <a:pt x="917" y="849"/>
                                  </a:lnTo>
                                  <a:lnTo>
                                    <a:pt x="917" y="864"/>
                                  </a:lnTo>
                                  <a:lnTo>
                                    <a:pt x="917" y="897"/>
                                  </a:lnTo>
                                  <a:lnTo>
                                    <a:pt x="935" y="879"/>
                                  </a:lnTo>
                                  <a:lnTo>
                                    <a:pt x="935" y="912"/>
                                  </a:lnTo>
                                  <a:lnTo>
                                    <a:pt x="971" y="960"/>
                                  </a:lnTo>
                                  <a:lnTo>
                                    <a:pt x="971" y="927"/>
                                  </a:lnTo>
                                  <a:lnTo>
                                    <a:pt x="952" y="897"/>
                                  </a:lnTo>
                                  <a:lnTo>
                                    <a:pt x="971" y="897"/>
                                  </a:lnTo>
                                  <a:lnTo>
                                    <a:pt x="971" y="912"/>
                                  </a:lnTo>
                                  <a:lnTo>
                                    <a:pt x="988" y="945"/>
                                  </a:lnTo>
                                  <a:lnTo>
                                    <a:pt x="1006" y="960"/>
                                  </a:lnTo>
                                  <a:lnTo>
                                    <a:pt x="1023" y="945"/>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0" name="Freeform 36"/>
                          <wps:cNvSpPr>
                            <a:spLocks/>
                          </wps:cNvSpPr>
                          <wps:spPr bwMode="auto">
                            <a:xfrm>
                              <a:off x="61743" y="35180"/>
                              <a:ext cx="214" cy="236"/>
                            </a:xfrm>
                            <a:custGeom>
                              <a:avLst/>
                              <a:gdLst>
                                <a:gd name="T0" fmla="*/ 0 w 34"/>
                                <a:gd name="T1" fmla="*/ 2147483647 h 33"/>
                                <a:gd name="T2" fmla="*/ 0 w 34"/>
                                <a:gd name="T3" fmla="*/ 2147483647 h 33"/>
                                <a:gd name="T4" fmla="*/ 2147483647 w 34"/>
                                <a:gd name="T5" fmla="*/ 2147483647 h 33"/>
                                <a:gd name="T6" fmla="*/ 2147483647 w 34"/>
                                <a:gd name="T7" fmla="*/ 0 h 33"/>
                                <a:gd name="T8" fmla="*/ 0 w 34"/>
                                <a:gd name="T9" fmla="*/ 2147483647 h 33"/>
                                <a:gd name="T10" fmla="*/ 0 60000 65536"/>
                                <a:gd name="T11" fmla="*/ 0 60000 65536"/>
                                <a:gd name="T12" fmla="*/ 0 60000 65536"/>
                                <a:gd name="T13" fmla="*/ 0 60000 65536"/>
                                <a:gd name="T14" fmla="*/ 0 60000 65536"/>
                                <a:gd name="T15" fmla="*/ 0 w 34"/>
                                <a:gd name="T16" fmla="*/ 0 h 33"/>
                                <a:gd name="T17" fmla="*/ 34 w 34"/>
                                <a:gd name="T18" fmla="*/ 33 h 33"/>
                              </a:gdLst>
                              <a:ahLst/>
                              <a:cxnLst>
                                <a:cxn ang="T10">
                                  <a:pos x="T0" y="T1"/>
                                </a:cxn>
                                <a:cxn ang="T11">
                                  <a:pos x="T2" y="T3"/>
                                </a:cxn>
                                <a:cxn ang="T12">
                                  <a:pos x="T4" y="T5"/>
                                </a:cxn>
                                <a:cxn ang="T13">
                                  <a:pos x="T6" y="T7"/>
                                </a:cxn>
                                <a:cxn ang="T14">
                                  <a:pos x="T8" y="T9"/>
                                </a:cxn>
                              </a:cxnLst>
                              <a:rect l="T15" t="T16" r="T17" b="T18"/>
                              <a:pathLst>
                                <a:path w="34" h="33">
                                  <a:moveTo>
                                    <a:pt x="0" y="18"/>
                                  </a:moveTo>
                                  <a:lnTo>
                                    <a:pt x="0" y="18"/>
                                  </a:lnTo>
                                  <a:lnTo>
                                    <a:pt x="34" y="33"/>
                                  </a:lnTo>
                                  <a:lnTo>
                                    <a:pt x="34" y="0"/>
                                  </a:lnTo>
                                  <a:lnTo>
                                    <a:pt x="0" y="1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1" name="Freeform 37"/>
                          <wps:cNvSpPr>
                            <a:spLocks/>
                          </wps:cNvSpPr>
                          <wps:spPr bwMode="auto">
                            <a:xfrm>
                              <a:off x="61434" y="36245"/>
                              <a:ext cx="214" cy="133"/>
                            </a:xfrm>
                            <a:custGeom>
                              <a:avLst/>
                              <a:gdLst>
                                <a:gd name="T0" fmla="*/ 0 w 34"/>
                                <a:gd name="T1" fmla="*/ 0 h 17"/>
                                <a:gd name="T2" fmla="*/ 0 w 34"/>
                                <a:gd name="T3" fmla="*/ 0 h 17"/>
                                <a:gd name="T4" fmla="*/ 2147483647 w 34"/>
                                <a:gd name="T5" fmla="*/ 2147483647 h 17"/>
                                <a:gd name="T6" fmla="*/ 2147483647 w 34"/>
                                <a:gd name="T7" fmla="*/ 0 h 17"/>
                                <a:gd name="T8" fmla="*/ 0 w 34"/>
                                <a:gd name="T9" fmla="*/ 0 h 17"/>
                                <a:gd name="T10" fmla="*/ 0 60000 65536"/>
                                <a:gd name="T11" fmla="*/ 0 60000 65536"/>
                                <a:gd name="T12" fmla="*/ 0 60000 65536"/>
                                <a:gd name="T13" fmla="*/ 0 60000 65536"/>
                                <a:gd name="T14" fmla="*/ 0 60000 65536"/>
                                <a:gd name="T15" fmla="*/ 0 w 34"/>
                                <a:gd name="T16" fmla="*/ 0 h 17"/>
                                <a:gd name="T17" fmla="*/ 34 w 34"/>
                                <a:gd name="T18" fmla="*/ 17 h 17"/>
                              </a:gdLst>
                              <a:ahLst/>
                              <a:cxnLst>
                                <a:cxn ang="T10">
                                  <a:pos x="T0" y="T1"/>
                                </a:cxn>
                                <a:cxn ang="T11">
                                  <a:pos x="T2" y="T3"/>
                                </a:cxn>
                                <a:cxn ang="T12">
                                  <a:pos x="T4" y="T5"/>
                                </a:cxn>
                                <a:cxn ang="T13">
                                  <a:pos x="T6" y="T7"/>
                                </a:cxn>
                                <a:cxn ang="T14">
                                  <a:pos x="T8" y="T9"/>
                                </a:cxn>
                              </a:cxnLst>
                              <a:rect l="T15" t="T16" r="T17" b="T18"/>
                              <a:pathLst>
                                <a:path w="34" h="17">
                                  <a:moveTo>
                                    <a:pt x="0" y="0"/>
                                  </a:moveTo>
                                  <a:lnTo>
                                    <a:pt x="0" y="0"/>
                                  </a:lnTo>
                                  <a:lnTo>
                                    <a:pt x="34" y="17"/>
                                  </a:lnTo>
                                  <a:lnTo>
                                    <a:pt x="34"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2" name="Freeform 38"/>
                          <wps:cNvSpPr>
                            <a:spLocks/>
                          </wps:cNvSpPr>
                          <wps:spPr bwMode="auto">
                            <a:xfrm>
                              <a:off x="47512" y="33760"/>
                              <a:ext cx="309" cy="236"/>
                            </a:xfrm>
                            <a:custGeom>
                              <a:avLst/>
                              <a:gdLst>
                                <a:gd name="T0" fmla="*/ 0 w 52"/>
                                <a:gd name="T1" fmla="*/ 2147483647 h 33"/>
                                <a:gd name="T2" fmla="*/ 0 w 52"/>
                                <a:gd name="T3" fmla="*/ 2147483647 h 33"/>
                                <a:gd name="T4" fmla="*/ 2147483647 w 52"/>
                                <a:gd name="T5" fmla="*/ 2147483647 h 33"/>
                                <a:gd name="T6" fmla="*/ 2147483647 w 52"/>
                                <a:gd name="T7" fmla="*/ 2147483647 h 33"/>
                                <a:gd name="T8" fmla="*/ 2147483647 w 52"/>
                                <a:gd name="T9" fmla="*/ 0 h 33"/>
                                <a:gd name="T10" fmla="*/ 0 w 52"/>
                                <a:gd name="T11" fmla="*/ 2147483647 h 33"/>
                                <a:gd name="T12" fmla="*/ 0 60000 65536"/>
                                <a:gd name="T13" fmla="*/ 0 60000 65536"/>
                                <a:gd name="T14" fmla="*/ 0 60000 65536"/>
                                <a:gd name="T15" fmla="*/ 0 60000 65536"/>
                                <a:gd name="T16" fmla="*/ 0 60000 65536"/>
                                <a:gd name="T17" fmla="*/ 0 60000 65536"/>
                                <a:gd name="T18" fmla="*/ 0 w 52"/>
                                <a:gd name="T19" fmla="*/ 0 h 33"/>
                                <a:gd name="T20" fmla="*/ 52 w 52"/>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52" h="33">
                                  <a:moveTo>
                                    <a:pt x="0" y="18"/>
                                  </a:moveTo>
                                  <a:lnTo>
                                    <a:pt x="0" y="18"/>
                                  </a:lnTo>
                                  <a:lnTo>
                                    <a:pt x="34" y="33"/>
                                  </a:lnTo>
                                  <a:lnTo>
                                    <a:pt x="52" y="18"/>
                                  </a:lnTo>
                                  <a:lnTo>
                                    <a:pt x="34" y="0"/>
                                  </a:lnTo>
                                  <a:lnTo>
                                    <a:pt x="0" y="1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3" name="Freeform 39"/>
                          <wps:cNvSpPr>
                            <a:spLocks/>
                          </wps:cNvSpPr>
                          <wps:spPr bwMode="auto">
                            <a:xfrm>
                              <a:off x="49582" y="34470"/>
                              <a:ext cx="512" cy="591"/>
                            </a:xfrm>
                            <a:custGeom>
                              <a:avLst/>
                              <a:gdLst>
                                <a:gd name="T0" fmla="*/ 0 w 87"/>
                                <a:gd name="T1" fmla="*/ 2147483647 h 81"/>
                                <a:gd name="T2" fmla="*/ 0 w 87"/>
                                <a:gd name="T3" fmla="*/ 2147483647 h 81"/>
                                <a:gd name="T4" fmla="*/ 2147483647 w 87"/>
                                <a:gd name="T5" fmla="*/ 2147483647 h 81"/>
                                <a:gd name="T6" fmla="*/ 2147483647 w 87"/>
                                <a:gd name="T7" fmla="*/ 2147483647 h 81"/>
                                <a:gd name="T8" fmla="*/ 2147483647 w 87"/>
                                <a:gd name="T9" fmla="*/ 2147483647 h 81"/>
                                <a:gd name="T10" fmla="*/ 2147483647 w 87"/>
                                <a:gd name="T11" fmla="*/ 2147483647 h 81"/>
                                <a:gd name="T12" fmla="*/ 2147483647 w 87"/>
                                <a:gd name="T13" fmla="*/ 2147483647 h 81"/>
                                <a:gd name="T14" fmla="*/ 2147483647 w 87"/>
                                <a:gd name="T15" fmla="*/ 2147483647 h 81"/>
                                <a:gd name="T16" fmla="*/ 2147483647 w 87"/>
                                <a:gd name="T17" fmla="*/ 0 h 81"/>
                                <a:gd name="T18" fmla="*/ 0 w 87"/>
                                <a:gd name="T19" fmla="*/ 2147483647 h 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7"/>
                                <a:gd name="T31" fmla="*/ 0 h 81"/>
                                <a:gd name="T32" fmla="*/ 87 w 87"/>
                                <a:gd name="T33" fmla="*/ 81 h 8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7" h="81">
                                  <a:moveTo>
                                    <a:pt x="0" y="66"/>
                                  </a:moveTo>
                                  <a:lnTo>
                                    <a:pt x="0" y="66"/>
                                  </a:lnTo>
                                  <a:lnTo>
                                    <a:pt x="17" y="81"/>
                                  </a:lnTo>
                                  <a:lnTo>
                                    <a:pt x="52" y="48"/>
                                  </a:lnTo>
                                  <a:lnTo>
                                    <a:pt x="69" y="48"/>
                                  </a:lnTo>
                                  <a:lnTo>
                                    <a:pt x="69" y="33"/>
                                  </a:lnTo>
                                  <a:lnTo>
                                    <a:pt x="52" y="33"/>
                                  </a:lnTo>
                                  <a:lnTo>
                                    <a:pt x="87" y="18"/>
                                  </a:lnTo>
                                  <a:lnTo>
                                    <a:pt x="69" y="0"/>
                                  </a:lnTo>
                                  <a:lnTo>
                                    <a:pt x="0" y="6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4" name="Freeform 40"/>
                          <wps:cNvSpPr>
                            <a:spLocks/>
                          </wps:cNvSpPr>
                          <wps:spPr bwMode="auto">
                            <a:xfrm>
                              <a:off x="53176" y="35890"/>
                              <a:ext cx="321" cy="710"/>
                            </a:xfrm>
                            <a:custGeom>
                              <a:avLst/>
                              <a:gdLst>
                                <a:gd name="T0" fmla="*/ 0 w 54"/>
                                <a:gd name="T1" fmla="*/ 0 h 96"/>
                                <a:gd name="T2" fmla="*/ 0 w 54"/>
                                <a:gd name="T3" fmla="*/ 0 h 96"/>
                                <a:gd name="T4" fmla="*/ 0 w 54"/>
                                <a:gd name="T5" fmla="*/ 2147483647 h 96"/>
                                <a:gd name="T6" fmla="*/ 2147483647 w 54"/>
                                <a:gd name="T7" fmla="*/ 2147483647 h 96"/>
                                <a:gd name="T8" fmla="*/ 2147483647 w 54"/>
                                <a:gd name="T9" fmla="*/ 2147483647 h 96"/>
                                <a:gd name="T10" fmla="*/ 2147483647 w 54"/>
                                <a:gd name="T11" fmla="*/ 2147483647 h 96"/>
                                <a:gd name="T12" fmla="*/ 2147483647 w 54"/>
                                <a:gd name="T13" fmla="*/ 2147483647 h 96"/>
                                <a:gd name="T14" fmla="*/ 2147483647 w 54"/>
                                <a:gd name="T15" fmla="*/ 2147483647 h 96"/>
                                <a:gd name="T16" fmla="*/ 2147483647 w 54"/>
                                <a:gd name="T17" fmla="*/ 0 h 96"/>
                                <a:gd name="T18" fmla="*/ 0 w 54"/>
                                <a:gd name="T19" fmla="*/ 0 h 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4"/>
                                <a:gd name="T31" fmla="*/ 0 h 96"/>
                                <a:gd name="T32" fmla="*/ 54 w 54"/>
                                <a:gd name="T33" fmla="*/ 96 h 9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4" h="96">
                                  <a:moveTo>
                                    <a:pt x="0" y="0"/>
                                  </a:moveTo>
                                  <a:lnTo>
                                    <a:pt x="0" y="0"/>
                                  </a:lnTo>
                                  <a:lnTo>
                                    <a:pt x="0" y="33"/>
                                  </a:lnTo>
                                  <a:lnTo>
                                    <a:pt x="19" y="81"/>
                                  </a:lnTo>
                                  <a:lnTo>
                                    <a:pt x="54" y="96"/>
                                  </a:lnTo>
                                  <a:lnTo>
                                    <a:pt x="19" y="65"/>
                                  </a:lnTo>
                                  <a:lnTo>
                                    <a:pt x="36" y="48"/>
                                  </a:lnTo>
                                  <a:lnTo>
                                    <a:pt x="19" y="33"/>
                                  </a:lnTo>
                                  <a:lnTo>
                                    <a:pt x="36"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5" name="Freeform 41"/>
                          <wps:cNvSpPr>
                            <a:spLocks/>
                          </wps:cNvSpPr>
                          <wps:spPr bwMode="auto">
                            <a:xfrm>
                              <a:off x="53914" y="36955"/>
                              <a:ext cx="833" cy="710"/>
                            </a:xfrm>
                            <a:custGeom>
                              <a:avLst/>
                              <a:gdLst>
                                <a:gd name="T0" fmla="*/ 0 w 140"/>
                                <a:gd name="T1" fmla="*/ 0 h 96"/>
                                <a:gd name="T2" fmla="*/ 0 w 140"/>
                                <a:gd name="T3" fmla="*/ 0 h 96"/>
                                <a:gd name="T4" fmla="*/ 2147483647 w 140"/>
                                <a:gd name="T5" fmla="*/ 2147483647 h 96"/>
                                <a:gd name="T6" fmla="*/ 2147483647 w 140"/>
                                <a:gd name="T7" fmla="*/ 2147483647 h 96"/>
                                <a:gd name="T8" fmla="*/ 2147483647 w 140"/>
                                <a:gd name="T9" fmla="*/ 2147483647 h 96"/>
                                <a:gd name="T10" fmla="*/ 2147483647 w 140"/>
                                <a:gd name="T11" fmla="*/ 2147483647 h 96"/>
                                <a:gd name="T12" fmla="*/ 2147483647 w 140"/>
                                <a:gd name="T13" fmla="*/ 2147483647 h 96"/>
                                <a:gd name="T14" fmla="*/ 2147483647 w 140"/>
                                <a:gd name="T15" fmla="*/ 2147483647 h 96"/>
                                <a:gd name="T16" fmla="*/ 2147483647 w 140"/>
                                <a:gd name="T17" fmla="*/ 2147483647 h 96"/>
                                <a:gd name="T18" fmla="*/ 2147483647 w 140"/>
                                <a:gd name="T19" fmla="*/ 0 h 96"/>
                                <a:gd name="T20" fmla="*/ 0 w 140"/>
                                <a:gd name="T21" fmla="*/ 0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40"/>
                                <a:gd name="T34" fmla="*/ 0 h 96"/>
                                <a:gd name="T35" fmla="*/ 140 w 140"/>
                                <a:gd name="T36" fmla="*/ 96 h 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40" h="96">
                                  <a:moveTo>
                                    <a:pt x="0" y="0"/>
                                  </a:moveTo>
                                  <a:lnTo>
                                    <a:pt x="0" y="0"/>
                                  </a:lnTo>
                                  <a:lnTo>
                                    <a:pt x="17" y="33"/>
                                  </a:lnTo>
                                  <a:lnTo>
                                    <a:pt x="52" y="48"/>
                                  </a:lnTo>
                                  <a:lnTo>
                                    <a:pt x="86" y="65"/>
                                  </a:lnTo>
                                  <a:lnTo>
                                    <a:pt x="86" y="81"/>
                                  </a:lnTo>
                                  <a:lnTo>
                                    <a:pt x="121" y="96"/>
                                  </a:lnTo>
                                  <a:lnTo>
                                    <a:pt x="140" y="96"/>
                                  </a:lnTo>
                                  <a:lnTo>
                                    <a:pt x="69" y="17"/>
                                  </a:lnTo>
                                  <a:lnTo>
                                    <a:pt x="17"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6" name="Line 42"/>
                          <wps:cNvCnPr/>
                          <wps:spPr bwMode="auto">
                            <a:xfrm flipV="1">
                              <a:off x="47369" y="36186"/>
                              <a:ext cx="107" cy="473"/>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 name="Freeform 43"/>
                          <wps:cNvSpPr>
                            <a:spLocks/>
                          </wps:cNvSpPr>
                          <wps:spPr bwMode="auto">
                            <a:xfrm>
                              <a:off x="47512" y="36023"/>
                              <a:ext cx="214" cy="103"/>
                            </a:xfrm>
                            <a:custGeom>
                              <a:avLst/>
                              <a:gdLst>
                                <a:gd name="T0" fmla="*/ 0 w 34"/>
                                <a:gd name="T1" fmla="*/ 2147483647 h 16"/>
                                <a:gd name="T2" fmla="*/ 0 w 34"/>
                                <a:gd name="T3" fmla="*/ 2147483647 h 16"/>
                                <a:gd name="T4" fmla="*/ 2147483647 w 34"/>
                                <a:gd name="T5" fmla="*/ 2147483647 h 16"/>
                                <a:gd name="T6" fmla="*/ 2147483647 w 34"/>
                                <a:gd name="T7" fmla="*/ 0 h 16"/>
                                <a:gd name="T8" fmla="*/ 2147483647 w 34"/>
                                <a:gd name="T9" fmla="*/ 0 h 16"/>
                                <a:gd name="T10" fmla="*/ 2147483647 w 34"/>
                                <a:gd name="T11" fmla="*/ 2147483647 h 16"/>
                                <a:gd name="T12" fmla="*/ 0 w 34"/>
                                <a:gd name="T13" fmla="*/ 2147483647 h 16"/>
                                <a:gd name="T14" fmla="*/ 0 60000 65536"/>
                                <a:gd name="T15" fmla="*/ 0 60000 65536"/>
                                <a:gd name="T16" fmla="*/ 0 60000 65536"/>
                                <a:gd name="T17" fmla="*/ 0 60000 65536"/>
                                <a:gd name="T18" fmla="*/ 0 60000 65536"/>
                                <a:gd name="T19" fmla="*/ 0 60000 65536"/>
                                <a:gd name="T20" fmla="*/ 0 60000 65536"/>
                                <a:gd name="T21" fmla="*/ 0 w 34"/>
                                <a:gd name="T22" fmla="*/ 0 h 16"/>
                                <a:gd name="T23" fmla="*/ 34 w 34"/>
                                <a:gd name="T24" fmla="*/ 16 h 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16">
                                  <a:moveTo>
                                    <a:pt x="0" y="16"/>
                                  </a:moveTo>
                                  <a:lnTo>
                                    <a:pt x="0" y="16"/>
                                  </a:lnTo>
                                  <a:lnTo>
                                    <a:pt x="34" y="16"/>
                                  </a:lnTo>
                                  <a:lnTo>
                                    <a:pt x="34" y="0"/>
                                  </a:lnTo>
                                  <a:lnTo>
                                    <a:pt x="17" y="0"/>
                                  </a:lnTo>
                                  <a:lnTo>
                                    <a:pt x="17" y="16"/>
                                  </a:lnTo>
                                  <a:lnTo>
                                    <a:pt x="0"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8" name="Freeform 44"/>
                          <wps:cNvSpPr>
                            <a:spLocks/>
                          </wps:cNvSpPr>
                          <wps:spPr bwMode="auto">
                            <a:xfrm>
                              <a:off x="51855" y="28509"/>
                              <a:ext cx="13910" cy="10931"/>
                            </a:xfrm>
                            <a:custGeom>
                              <a:avLst/>
                              <a:gdLst>
                                <a:gd name="T0" fmla="*/ 2147483647 w 2338"/>
                                <a:gd name="T1" fmla="*/ 2147483647 h 1478"/>
                                <a:gd name="T2" fmla="*/ 2147483647 w 2338"/>
                                <a:gd name="T3" fmla="*/ 2147483647 h 1478"/>
                                <a:gd name="T4" fmla="*/ 2147483647 w 2338"/>
                                <a:gd name="T5" fmla="*/ 2147483647 h 1478"/>
                                <a:gd name="T6" fmla="*/ 2147483647 w 2338"/>
                                <a:gd name="T7" fmla="*/ 2147483647 h 1478"/>
                                <a:gd name="T8" fmla="*/ 2147483647 w 2338"/>
                                <a:gd name="T9" fmla="*/ 2147483647 h 1478"/>
                                <a:gd name="T10" fmla="*/ 2147483647 w 2338"/>
                                <a:gd name="T11" fmla="*/ 2147483647 h 1478"/>
                                <a:gd name="T12" fmla="*/ 2147483647 w 2338"/>
                                <a:gd name="T13" fmla="*/ 2147483647 h 1478"/>
                                <a:gd name="T14" fmla="*/ 2147483647 w 2338"/>
                                <a:gd name="T15" fmla="*/ 2147483647 h 1478"/>
                                <a:gd name="T16" fmla="*/ 2147483647 w 2338"/>
                                <a:gd name="T17" fmla="*/ 2147483647 h 1478"/>
                                <a:gd name="T18" fmla="*/ 2147483647 w 2338"/>
                                <a:gd name="T19" fmla="*/ 2147483647 h 1478"/>
                                <a:gd name="T20" fmla="*/ 2147483647 w 2338"/>
                                <a:gd name="T21" fmla="*/ 2147483647 h 1478"/>
                                <a:gd name="T22" fmla="*/ 0 w 2338"/>
                                <a:gd name="T23" fmla="*/ 2147483647 h 1478"/>
                                <a:gd name="T24" fmla="*/ 2147483647 w 2338"/>
                                <a:gd name="T25" fmla="*/ 2147483647 h 1478"/>
                                <a:gd name="T26" fmla="*/ 2147483647 w 2338"/>
                                <a:gd name="T27" fmla="*/ 2147483647 h 1478"/>
                                <a:gd name="T28" fmla="*/ 2147483647 w 2338"/>
                                <a:gd name="T29" fmla="*/ 2147483647 h 1478"/>
                                <a:gd name="T30" fmla="*/ 2147483647 w 2338"/>
                                <a:gd name="T31" fmla="*/ 2147483647 h 1478"/>
                                <a:gd name="T32" fmla="*/ 2147483647 w 2338"/>
                                <a:gd name="T33" fmla="*/ 2147483647 h 1478"/>
                                <a:gd name="T34" fmla="*/ 2147483647 w 2338"/>
                                <a:gd name="T35" fmla="*/ 2147483647 h 1478"/>
                                <a:gd name="T36" fmla="*/ 2147483647 w 2338"/>
                                <a:gd name="T37" fmla="*/ 2147483647 h 1478"/>
                                <a:gd name="T38" fmla="*/ 2147483647 w 2338"/>
                                <a:gd name="T39" fmla="*/ 2147483647 h 1478"/>
                                <a:gd name="T40" fmla="*/ 2147483647 w 2338"/>
                                <a:gd name="T41" fmla="*/ 2147483647 h 1478"/>
                                <a:gd name="T42" fmla="*/ 2147483647 w 2338"/>
                                <a:gd name="T43" fmla="*/ 2147483647 h 1478"/>
                                <a:gd name="T44" fmla="*/ 2147483647 w 2338"/>
                                <a:gd name="T45" fmla="*/ 2147483647 h 1478"/>
                                <a:gd name="T46" fmla="*/ 2147483647 w 2338"/>
                                <a:gd name="T47" fmla="*/ 2147483647 h 1478"/>
                                <a:gd name="T48" fmla="*/ 2147483647 w 2338"/>
                                <a:gd name="T49" fmla="*/ 2147483647 h 1478"/>
                                <a:gd name="T50" fmla="*/ 2147483647 w 2338"/>
                                <a:gd name="T51" fmla="*/ 0 h 1478"/>
                                <a:gd name="T52" fmla="*/ 2147483647 w 2338"/>
                                <a:gd name="T53" fmla="*/ 2147483647 h 1478"/>
                                <a:gd name="T54" fmla="*/ 2147483647 w 2338"/>
                                <a:gd name="T55" fmla="*/ 2147483647 h 1478"/>
                                <a:gd name="T56" fmla="*/ 2147483647 w 2338"/>
                                <a:gd name="T57" fmla="*/ 2147483647 h 1478"/>
                                <a:gd name="T58" fmla="*/ 2147483647 w 2338"/>
                                <a:gd name="T59" fmla="*/ 2147483647 h 1478"/>
                                <a:gd name="T60" fmla="*/ 2147483647 w 2338"/>
                                <a:gd name="T61" fmla="*/ 2147483647 h 1478"/>
                                <a:gd name="T62" fmla="*/ 2147483647 w 2338"/>
                                <a:gd name="T63" fmla="*/ 2147483647 h 1478"/>
                                <a:gd name="T64" fmla="*/ 2147483647 w 2338"/>
                                <a:gd name="T65" fmla="*/ 2147483647 h 1478"/>
                                <a:gd name="T66" fmla="*/ 2147483647 w 2338"/>
                                <a:gd name="T67" fmla="*/ 2147483647 h 1478"/>
                                <a:gd name="T68" fmla="*/ 2147483647 w 2338"/>
                                <a:gd name="T69" fmla="*/ 2147483647 h 1478"/>
                                <a:gd name="T70" fmla="*/ 2147483647 w 2338"/>
                                <a:gd name="T71" fmla="*/ 2147483647 h 1478"/>
                                <a:gd name="T72" fmla="*/ 2147483647 w 2338"/>
                                <a:gd name="T73" fmla="*/ 2147483647 h 1478"/>
                                <a:gd name="T74" fmla="*/ 2147483647 w 2338"/>
                                <a:gd name="T75" fmla="*/ 2147483647 h 1478"/>
                                <a:gd name="T76" fmla="*/ 2147483647 w 2338"/>
                                <a:gd name="T77" fmla="*/ 2147483647 h 1478"/>
                                <a:gd name="T78" fmla="*/ 2147483647 w 2338"/>
                                <a:gd name="T79" fmla="*/ 2147483647 h 1478"/>
                                <a:gd name="T80" fmla="*/ 2147483647 w 2338"/>
                                <a:gd name="T81" fmla="*/ 2147483647 h 1478"/>
                                <a:gd name="T82" fmla="*/ 2147483647 w 2338"/>
                                <a:gd name="T83" fmla="*/ 2147483647 h 1478"/>
                                <a:gd name="T84" fmla="*/ 2147483647 w 2338"/>
                                <a:gd name="T85" fmla="*/ 2147483647 h 1478"/>
                                <a:gd name="T86" fmla="*/ 2147483647 w 2338"/>
                                <a:gd name="T87" fmla="*/ 2147483647 h 1478"/>
                                <a:gd name="T88" fmla="*/ 2147483647 w 2338"/>
                                <a:gd name="T89" fmla="*/ 2147483647 h 1478"/>
                                <a:gd name="T90" fmla="*/ 2147483647 w 2338"/>
                                <a:gd name="T91" fmla="*/ 2147483647 h 1478"/>
                                <a:gd name="T92" fmla="*/ 2147483647 w 2338"/>
                                <a:gd name="T93" fmla="*/ 2147483647 h 1478"/>
                                <a:gd name="T94" fmla="*/ 2147483647 w 2338"/>
                                <a:gd name="T95" fmla="*/ 2147483647 h 1478"/>
                                <a:gd name="T96" fmla="*/ 2147483647 w 2338"/>
                                <a:gd name="T97" fmla="*/ 2147483647 h 1478"/>
                                <a:gd name="T98" fmla="*/ 2147483647 w 2338"/>
                                <a:gd name="T99" fmla="*/ 2147483647 h 1478"/>
                                <a:gd name="T100" fmla="*/ 2147483647 w 2338"/>
                                <a:gd name="T101" fmla="*/ 2147483647 h 1478"/>
                                <a:gd name="T102" fmla="*/ 2147483647 w 2338"/>
                                <a:gd name="T103" fmla="*/ 2147483647 h 1478"/>
                                <a:gd name="T104" fmla="*/ 2147483647 w 2338"/>
                                <a:gd name="T105" fmla="*/ 2147483647 h 1478"/>
                                <a:gd name="T106" fmla="*/ 2147483647 w 2338"/>
                                <a:gd name="T107" fmla="*/ 2147483647 h 1478"/>
                                <a:gd name="T108" fmla="*/ 2147483647 w 2338"/>
                                <a:gd name="T109" fmla="*/ 2147483647 h 1478"/>
                                <a:gd name="T110" fmla="*/ 2147483647 w 2338"/>
                                <a:gd name="T111" fmla="*/ 2147483647 h 1478"/>
                                <a:gd name="T112" fmla="*/ 2147483647 w 2338"/>
                                <a:gd name="T113" fmla="*/ 2147483647 h 1478"/>
                                <a:gd name="T114" fmla="*/ 2147483647 w 2338"/>
                                <a:gd name="T115" fmla="*/ 2147483647 h 1478"/>
                                <a:gd name="T116" fmla="*/ 2147483647 w 2338"/>
                                <a:gd name="T117" fmla="*/ 2147483647 h 1478"/>
                                <a:gd name="T118" fmla="*/ 2147483647 w 2338"/>
                                <a:gd name="T119" fmla="*/ 2147483647 h 1478"/>
                                <a:gd name="T120" fmla="*/ 2147483647 w 2338"/>
                                <a:gd name="T121" fmla="*/ 2147483647 h 147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38"/>
                                <a:gd name="T184" fmla="*/ 0 h 1478"/>
                                <a:gd name="T185" fmla="*/ 2338 w 2338"/>
                                <a:gd name="T186" fmla="*/ 1478 h 147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38" h="1478">
                                  <a:moveTo>
                                    <a:pt x="1682" y="1415"/>
                                  </a:moveTo>
                                  <a:lnTo>
                                    <a:pt x="1682" y="1415"/>
                                  </a:lnTo>
                                  <a:lnTo>
                                    <a:pt x="1697" y="1415"/>
                                  </a:lnTo>
                                  <a:lnTo>
                                    <a:pt x="1697" y="1430"/>
                                  </a:lnTo>
                                  <a:lnTo>
                                    <a:pt x="1628" y="1447"/>
                                  </a:lnTo>
                                  <a:lnTo>
                                    <a:pt x="1611" y="1463"/>
                                  </a:lnTo>
                                  <a:lnTo>
                                    <a:pt x="1576" y="1478"/>
                                  </a:lnTo>
                                  <a:lnTo>
                                    <a:pt x="1611" y="1430"/>
                                  </a:lnTo>
                                  <a:lnTo>
                                    <a:pt x="1594" y="1430"/>
                                  </a:lnTo>
                                  <a:lnTo>
                                    <a:pt x="1628" y="1415"/>
                                  </a:lnTo>
                                  <a:lnTo>
                                    <a:pt x="1628" y="1351"/>
                                  </a:lnTo>
                                  <a:lnTo>
                                    <a:pt x="1663" y="1382"/>
                                  </a:lnTo>
                                  <a:lnTo>
                                    <a:pt x="1682" y="1367"/>
                                  </a:lnTo>
                                  <a:lnTo>
                                    <a:pt x="1645" y="1334"/>
                                  </a:lnTo>
                                  <a:lnTo>
                                    <a:pt x="1559" y="1319"/>
                                  </a:lnTo>
                                  <a:lnTo>
                                    <a:pt x="1542" y="1303"/>
                                  </a:lnTo>
                                  <a:lnTo>
                                    <a:pt x="1525" y="1255"/>
                                  </a:lnTo>
                                  <a:lnTo>
                                    <a:pt x="1507" y="1255"/>
                                  </a:lnTo>
                                  <a:lnTo>
                                    <a:pt x="1490" y="1223"/>
                                  </a:lnTo>
                                  <a:lnTo>
                                    <a:pt x="1455" y="1207"/>
                                  </a:lnTo>
                                  <a:lnTo>
                                    <a:pt x="1404" y="1255"/>
                                  </a:lnTo>
                                  <a:lnTo>
                                    <a:pt x="1352" y="1255"/>
                                  </a:lnTo>
                                  <a:lnTo>
                                    <a:pt x="1317" y="1223"/>
                                  </a:lnTo>
                                  <a:lnTo>
                                    <a:pt x="1281" y="1223"/>
                                  </a:lnTo>
                                  <a:lnTo>
                                    <a:pt x="1265" y="1190"/>
                                  </a:lnTo>
                                  <a:lnTo>
                                    <a:pt x="1248" y="1207"/>
                                  </a:lnTo>
                                  <a:lnTo>
                                    <a:pt x="501" y="1207"/>
                                  </a:lnTo>
                                  <a:lnTo>
                                    <a:pt x="486" y="1207"/>
                                  </a:lnTo>
                                  <a:lnTo>
                                    <a:pt x="486" y="1190"/>
                                  </a:lnTo>
                                  <a:lnTo>
                                    <a:pt x="467" y="1190"/>
                                  </a:lnTo>
                                  <a:lnTo>
                                    <a:pt x="415" y="1159"/>
                                  </a:lnTo>
                                  <a:lnTo>
                                    <a:pt x="363" y="1127"/>
                                  </a:lnTo>
                                  <a:lnTo>
                                    <a:pt x="346" y="1079"/>
                                  </a:lnTo>
                                  <a:lnTo>
                                    <a:pt x="328" y="1063"/>
                                  </a:lnTo>
                                  <a:lnTo>
                                    <a:pt x="277" y="1015"/>
                                  </a:lnTo>
                                  <a:lnTo>
                                    <a:pt x="294" y="998"/>
                                  </a:lnTo>
                                  <a:lnTo>
                                    <a:pt x="294" y="968"/>
                                  </a:lnTo>
                                  <a:lnTo>
                                    <a:pt x="294" y="920"/>
                                  </a:lnTo>
                                  <a:lnTo>
                                    <a:pt x="242" y="887"/>
                                  </a:lnTo>
                                  <a:lnTo>
                                    <a:pt x="188" y="791"/>
                                  </a:lnTo>
                                  <a:lnTo>
                                    <a:pt x="173" y="791"/>
                                  </a:lnTo>
                                  <a:lnTo>
                                    <a:pt x="156" y="743"/>
                                  </a:lnTo>
                                  <a:lnTo>
                                    <a:pt x="121" y="758"/>
                                  </a:lnTo>
                                  <a:lnTo>
                                    <a:pt x="104" y="776"/>
                                  </a:lnTo>
                                  <a:lnTo>
                                    <a:pt x="52" y="728"/>
                                  </a:lnTo>
                                  <a:lnTo>
                                    <a:pt x="52" y="710"/>
                                  </a:lnTo>
                                  <a:lnTo>
                                    <a:pt x="0" y="728"/>
                                  </a:lnTo>
                                  <a:lnTo>
                                    <a:pt x="0" y="710"/>
                                  </a:lnTo>
                                  <a:lnTo>
                                    <a:pt x="0" y="152"/>
                                  </a:lnTo>
                                  <a:lnTo>
                                    <a:pt x="33" y="152"/>
                                  </a:lnTo>
                                  <a:lnTo>
                                    <a:pt x="137" y="215"/>
                                  </a:lnTo>
                                  <a:lnTo>
                                    <a:pt x="137" y="183"/>
                                  </a:lnTo>
                                  <a:lnTo>
                                    <a:pt x="156" y="167"/>
                                  </a:lnTo>
                                  <a:lnTo>
                                    <a:pt x="188" y="152"/>
                                  </a:lnTo>
                                  <a:lnTo>
                                    <a:pt x="208" y="167"/>
                                  </a:lnTo>
                                  <a:lnTo>
                                    <a:pt x="311" y="104"/>
                                  </a:lnTo>
                                  <a:lnTo>
                                    <a:pt x="311" y="135"/>
                                  </a:lnTo>
                                  <a:lnTo>
                                    <a:pt x="346" y="135"/>
                                  </a:lnTo>
                                  <a:lnTo>
                                    <a:pt x="363" y="87"/>
                                  </a:lnTo>
                                  <a:lnTo>
                                    <a:pt x="398" y="119"/>
                                  </a:lnTo>
                                  <a:lnTo>
                                    <a:pt x="398" y="152"/>
                                  </a:lnTo>
                                  <a:lnTo>
                                    <a:pt x="434" y="167"/>
                                  </a:lnTo>
                                  <a:lnTo>
                                    <a:pt x="449" y="135"/>
                                  </a:lnTo>
                                  <a:lnTo>
                                    <a:pt x="449" y="167"/>
                                  </a:lnTo>
                                  <a:lnTo>
                                    <a:pt x="486" y="167"/>
                                  </a:lnTo>
                                  <a:lnTo>
                                    <a:pt x="486" y="135"/>
                                  </a:lnTo>
                                  <a:lnTo>
                                    <a:pt x="538" y="135"/>
                                  </a:lnTo>
                                  <a:lnTo>
                                    <a:pt x="570" y="167"/>
                                  </a:lnTo>
                                  <a:lnTo>
                                    <a:pt x="605" y="183"/>
                                  </a:lnTo>
                                  <a:lnTo>
                                    <a:pt x="641" y="200"/>
                                  </a:lnTo>
                                  <a:lnTo>
                                    <a:pt x="676" y="200"/>
                                  </a:lnTo>
                                  <a:lnTo>
                                    <a:pt x="728" y="215"/>
                                  </a:lnTo>
                                  <a:lnTo>
                                    <a:pt x="728" y="248"/>
                                  </a:lnTo>
                                  <a:lnTo>
                                    <a:pt x="709" y="263"/>
                                  </a:lnTo>
                                  <a:lnTo>
                                    <a:pt x="709" y="279"/>
                                  </a:lnTo>
                                  <a:lnTo>
                                    <a:pt x="760" y="296"/>
                                  </a:lnTo>
                                  <a:lnTo>
                                    <a:pt x="849" y="263"/>
                                  </a:lnTo>
                                  <a:lnTo>
                                    <a:pt x="901" y="296"/>
                                  </a:lnTo>
                                  <a:lnTo>
                                    <a:pt x="901" y="263"/>
                                  </a:lnTo>
                                  <a:lnTo>
                                    <a:pt x="883" y="248"/>
                                  </a:lnTo>
                                  <a:lnTo>
                                    <a:pt x="901" y="231"/>
                                  </a:lnTo>
                                  <a:lnTo>
                                    <a:pt x="970" y="200"/>
                                  </a:lnTo>
                                  <a:lnTo>
                                    <a:pt x="987" y="248"/>
                                  </a:lnTo>
                                  <a:lnTo>
                                    <a:pt x="1073" y="279"/>
                                  </a:lnTo>
                                  <a:lnTo>
                                    <a:pt x="1125" y="296"/>
                                  </a:lnTo>
                                  <a:lnTo>
                                    <a:pt x="1162" y="296"/>
                                  </a:lnTo>
                                  <a:lnTo>
                                    <a:pt x="1162" y="248"/>
                                  </a:lnTo>
                                  <a:lnTo>
                                    <a:pt x="1177" y="231"/>
                                  </a:lnTo>
                                  <a:lnTo>
                                    <a:pt x="1125" y="200"/>
                                  </a:lnTo>
                                  <a:lnTo>
                                    <a:pt x="1162" y="183"/>
                                  </a:lnTo>
                                  <a:lnTo>
                                    <a:pt x="1177" y="135"/>
                                  </a:lnTo>
                                  <a:lnTo>
                                    <a:pt x="1214" y="183"/>
                                  </a:lnTo>
                                  <a:lnTo>
                                    <a:pt x="1248" y="215"/>
                                  </a:lnTo>
                                  <a:lnTo>
                                    <a:pt x="1214" y="248"/>
                                  </a:lnTo>
                                  <a:lnTo>
                                    <a:pt x="1214" y="279"/>
                                  </a:lnTo>
                                  <a:lnTo>
                                    <a:pt x="1229" y="296"/>
                                  </a:lnTo>
                                  <a:lnTo>
                                    <a:pt x="1248" y="263"/>
                                  </a:lnTo>
                                  <a:lnTo>
                                    <a:pt x="1281" y="231"/>
                                  </a:lnTo>
                                  <a:lnTo>
                                    <a:pt x="1265" y="200"/>
                                  </a:lnTo>
                                  <a:lnTo>
                                    <a:pt x="1281" y="167"/>
                                  </a:lnTo>
                                  <a:lnTo>
                                    <a:pt x="1248" y="135"/>
                                  </a:lnTo>
                                  <a:lnTo>
                                    <a:pt x="1214" y="104"/>
                                  </a:lnTo>
                                  <a:lnTo>
                                    <a:pt x="1229" y="8"/>
                                  </a:lnTo>
                                  <a:lnTo>
                                    <a:pt x="1283" y="0"/>
                                  </a:lnTo>
                                  <a:lnTo>
                                    <a:pt x="1352" y="119"/>
                                  </a:lnTo>
                                  <a:lnTo>
                                    <a:pt x="1333" y="152"/>
                                  </a:lnTo>
                                  <a:lnTo>
                                    <a:pt x="1352" y="167"/>
                                  </a:lnTo>
                                  <a:lnTo>
                                    <a:pt x="1404" y="231"/>
                                  </a:lnTo>
                                  <a:lnTo>
                                    <a:pt x="1421" y="183"/>
                                  </a:lnTo>
                                  <a:lnTo>
                                    <a:pt x="1455" y="215"/>
                                  </a:lnTo>
                                  <a:lnTo>
                                    <a:pt x="1436" y="279"/>
                                  </a:lnTo>
                                  <a:lnTo>
                                    <a:pt x="1473" y="311"/>
                                  </a:lnTo>
                                  <a:lnTo>
                                    <a:pt x="1490" y="311"/>
                                  </a:lnTo>
                                  <a:lnTo>
                                    <a:pt x="1490" y="279"/>
                                  </a:lnTo>
                                  <a:lnTo>
                                    <a:pt x="1525" y="263"/>
                                  </a:lnTo>
                                  <a:lnTo>
                                    <a:pt x="1525" y="135"/>
                                  </a:lnTo>
                                  <a:lnTo>
                                    <a:pt x="1559" y="135"/>
                                  </a:lnTo>
                                  <a:lnTo>
                                    <a:pt x="1594" y="152"/>
                                  </a:lnTo>
                                  <a:lnTo>
                                    <a:pt x="1594" y="183"/>
                                  </a:lnTo>
                                  <a:lnTo>
                                    <a:pt x="1628" y="183"/>
                                  </a:lnTo>
                                  <a:lnTo>
                                    <a:pt x="1628" y="231"/>
                                  </a:lnTo>
                                  <a:lnTo>
                                    <a:pt x="1594" y="248"/>
                                  </a:lnTo>
                                  <a:lnTo>
                                    <a:pt x="1594" y="279"/>
                                  </a:lnTo>
                                  <a:lnTo>
                                    <a:pt x="1628" y="296"/>
                                  </a:lnTo>
                                  <a:lnTo>
                                    <a:pt x="1628" y="327"/>
                                  </a:lnTo>
                                  <a:lnTo>
                                    <a:pt x="1559" y="392"/>
                                  </a:lnTo>
                                  <a:lnTo>
                                    <a:pt x="1525" y="375"/>
                                  </a:lnTo>
                                  <a:lnTo>
                                    <a:pt x="1525" y="359"/>
                                  </a:lnTo>
                                  <a:lnTo>
                                    <a:pt x="1490" y="359"/>
                                  </a:lnTo>
                                  <a:lnTo>
                                    <a:pt x="1507" y="392"/>
                                  </a:lnTo>
                                  <a:lnTo>
                                    <a:pt x="1473" y="423"/>
                                  </a:lnTo>
                                  <a:lnTo>
                                    <a:pt x="1473" y="455"/>
                                  </a:lnTo>
                                  <a:lnTo>
                                    <a:pt x="1436" y="518"/>
                                  </a:lnTo>
                                  <a:lnTo>
                                    <a:pt x="1404" y="518"/>
                                  </a:lnTo>
                                  <a:lnTo>
                                    <a:pt x="1369" y="551"/>
                                  </a:lnTo>
                                  <a:lnTo>
                                    <a:pt x="1384" y="584"/>
                                  </a:lnTo>
                                  <a:lnTo>
                                    <a:pt x="1333" y="599"/>
                                  </a:lnTo>
                                  <a:lnTo>
                                    <a:pt x="1333" y="632"/>
                                  </a:lnTo>
                                  <a:lnTo>
                                    <a:pt x="1317" y="632"/>
                                  </a:lnTo>
                                  <a:lnTo>
                                    <a:pt x="1300" y="647"/>
                                  </a:lnTo>
                                  <a:lnTo>
                                    <a:pt x="1265" y="728"/>
                                  </a:lnTo>
                                  <a:lnTo>
                                    <a:pt x="1265" y="776"/>
                                  </a:lnTo>
                                  <a:lnTo>
                                    <a:pt x="1281" y="791"/>
                                  </a:lnTo>
                                  <a:lnTo>
                                    <a:pt x="1317" y="791"/>
                                  </a:lnTo>
                                  <a:lnTo>
                                    <a:pt x="1333" y="887"/>
                                  </a:lnTo>
                                  <a:lnTo>
                                    <a:pt x="1369" y="872"/>
                                  </a:lnTo>
                                  <a:lnTo>
                                    <a:pt x="1421" y="887"/>
                                  </a:lnTo>
                                  <a:lnTo>
                                    <a:pt x="1455" y="920"/>
                                  </a:lnTo>
                                  <a:lnTo>
                                    <a:pt x="1525" y="950"/>
                                  </a:lnTo>
                                  <a:lnTo>
                                    <a:pt x="1594" y="950"/>
                                  </a:lnTo>
                                  <a:lnTo>
                                    <a:pt x="1611" y="968"/>
                                  </a:lnTo>
                                  <a:lnTo>
                                    <a:pt x="1611" y="1063"/>
                                  </a:lnTo>
                                  <a:lnTo>
                                    <a:pt x="1682" y="1127"/>
                                  </a:lnTo>
                                  <a:lnTo>
                                    <a:pt x="1715" y="1094"/>
                                  </a:lnTo>
                                  <a:lnTo>
                                    <a:pt x="1682" y="983"/>
                                  </a:lnTo>
                                  <a:lnTo>
                                    <a:pt x="1715" y="968"/>
                                  </a:lnTo>
                                  <a:lnTo>
                                    <a:pt x="1749" y="920"/>
                                  </a:lnTo>
                                  <a:lnTo>
                                    <a:pt x="1734" y="824"/>
                                  </a:lnTo>
                                  <a:lnTo>
                                    <a:pt x="1697" y="791"/>
                                  </a:lnTo>
                                  <a:lnTo>
                                    <a:pt x="1715" y="776"/>
                                  </a:lnTo>
                                  <a:lnTo>
                                    <a:pt x="1734" y="776"/>
                                  </a:lnTo>
                                  <a:lnTo>
                                    <a:pt x="1734" y="758"/>
                                  </a:lnTo>
                                  <a:lnTo>
                                    <a:pt x="1734" y="710"/>
                                  </a:lnTo>
                                  <a:lnTo>
                                    <a:pt x="1715" y="695"/>
                                  </a:lnTo>
                                  <a:lnTo>
                                    <a:pt x="1734" y="647"/>
                                  </a:lnTo>
                                  <a:lnTo>
                                    <a:pt x="1715" y="632"/>
                                  </a:lnTo>
                                  <a:lnTo>
                                    <a:pt x="1715" y="614"/>
                                  </a:lnTo>
                                  <a:lnTo>
                                    <a:pt x="1734" y="599"/>
                                  </a:lnTo>
                                  <a:lnTo>
                                    <a:pt x="1786" y="614"/>
                                  </a:lnTo>
                                  <a:lnTo>
                                    <a:pt x="1837" y="599"/>
                                  </a:lnTo>
                                  <a:lnTo>
                                    <a:pt x="1905" y="647"/>
                                  </a:lnTo>
                                  <a:lnTo>
                                    <a:pt x="1889" y="662"/>
                                  </a:lnTo>
                                  <a:lnTo>
                                    <a:pt x="1905" y="680"/>
                                  </a:lnTo>
                                  <a:lnTo>
                                    <a:pt x="1956" y="680"/>
                                  </a:lnTo>
                                  <a:lnTo>
                                    <a:pt x="1956" y="776"/>
                                  </a:lnTo>
                                  <a:lnTo>
                                    <a:pt x="2008" y="824"/>
                                  </a:lnTo>
                                  <a:lnTo>
                                    <a:pt x="2027" y="806"/>
                                  </a:lnTo>
                                  <a:lnTo>
                                    <a:pt x="2060" y="776"/>
                                  </a:lnTo>
                                  <a:lnTo>
                                    <a:pt x="2079" y="758"/>
                                  </a:lnTo>
                                  <a:lnTo>
                                    <a:pt x="2060" y="743"/>
                                  </a:lnTo>
                                  <a:lnTo>
                                    <a:pt x="2079" y="710"/>
                                  </a:lnTo>
                                  <a:lnTo>
                                    <a:pt x="2183" y="872"/>
                                  </a:lnTo>
                                  <a:lnTo>
                                    <a:pt x="2166" y="887"/>
                                  </a:lnTo>
                                  <a:lnTo>
                                    <a:pt x="2166" y="920"/>
                                  </a:lnTo>
                                  <a:lnTo>
                                    <a:pt x="2200" y="935"/>
                                  </a:lnTo>
                                  <a:lnTo>
                                    <a:pt x="2200" y="950"/>
                                  </a:lnTo>
                                  <a:lnTo>
                                    <a:pt x="2235" y="968"/>
                                  </a:lnTo>
                                  <a:lnTo>
                                    <a:pt x="2252" y="968"/>
                                  </a:lnTo>
                                  <a:lnTo>
                                    <a:pt x="2287" y="983"/>
                                  </a:lnTo>
                                  <a:lnTo>
                                    <a:pt x="2252" y="998"/>
                                  </a:lnTo>
                                  <a:lnTo>
                                    <a:pt x="2287" y="998"/>
                                  </a:lnTo>
                                  <a:lnTo>
                                    <a:pt x="2287" y="1031"/>
                                  </a:lnTo>
                                  <a:lnTo>
                                    <a:pt x="2306" y="1031"/>
                                  </a:lnTo>
                                  <a:lnTo>
                                    <a:pt x="2321" y="1046"/>
                                  </a:lnTo>
                                  <a:lnTo>
                                    <a:pt x="2321" y="1063"/>
                                  </a:lnTo>
                                  <a:lnTo>
                                    <a:pt x="2338" y="1094"/>
                                  </a:lnTo>
                                  <a:lnTo>
                                    <a:pt x="2306" y="1111"/>
                                  </a:lnTo>
                                  <a:lnTo>
                                    <a:pt x="2252" y="1127"/>
                                  </a:lnTo>
                                  <a:lnTo>
                                    <a:pt x="2218" y="1175"/>
                                  </a:lnTo>
                                  <a:lnTo>
                                    <a:pt x="2166" y="1175"/>
                                  </a:lnTo>
                                  <a:lnTo>
                                    <a:pt x="2114" y="1159"/>
                                  </a:lnTo>
                                  <a:lnTo>
                                    <a:pt x="2027" y="1175"/>
                                  </a:lnTo>
                                  <a:lnTo>
                                    <a:pt x="2008" y="1207"/>
                                  </a:lnTo>
                                  <a:lnTo>
                                    <a:pt x="1993" y="1207"/>
                                  </a:lnTo>
                                  <a:lnTo>
                                    <a:pt x="1956" y="1223"/>
                                  </a:lnTo>
                                  <a:lnTo>
                                    <a:pt x="1905" y="1286"/>
                                  </a:lnTo>
                                  <a:lnTo>
                                    <a:pt x="1924" y="1286"/>
                                  </a:lnTo>
                                  <a:lnTo>
                                    <a:pt x="1976" y="1238"/>
                                  </a:lnTo>
                                  <a:lnTo>
                                    <a:pt x="2027" y="1207"/>
                                  </a:lnTo>
                                  <a:lnTo>
                                    <a:pt x="2079" y="1207"/>
                                  </a:lnTo>
                                  <a:lnTo>
                                    <a:pt x="2097" y="1207"/>
                                  </a:lnTo>
                                  <a:lnTo>
                                    <a:pt x="2097" y="1238"/>
                                  </a:lnTo>
                                  <a:lnTo>
                                    <a:pt x="2060" y="1255"/>
                                  </a:lnTo>
                                  <a:lnTo>
                                    <a:pt x="2045" y="1255"/>
                                  </a:lnTo>
                                  <a:lnTo>
                                    <a:pt x="2060" y="1271"/>
                                  </a:lnTo>
                                  <a:lnTo>
                                    <a:pt x="2079" y="1255"/>
                                  </a:lnTo>
                                  <a:lnTo>
                                    <a:pt x="2079" y="1303"/>
                                  </a:lnTo>
                                  <a:lnTo>
                                    <a:pt x="2097" y="1319"/>
                                  </a:lnTo>
                                  <a:lnTo>
                                    <a:pt x="2131" y="1334"/>
                                  </a:lnTo>
                                  <a:lnTo>
                                    <a:pt x="2166" y="1334"/>
                                  </a:lnTo>
                                  <a:lnTo>
                                    <a:pt x="2166" y="1319"/>
                                  </a:lnTo>
                                  <a:lnTo>
                                    <a:pt x="2200" y="1286"/>
                                  </a:lnTo>
                                  <a:lnTo>
                                    <a:pt x="2200" y="1319"/>
                                  </a:lnTo>
                                  <a:lnTo>
                                    <a:pt x="2218" y="1319"/>
                                  </a:lnTo>
                                  <a:lnTo>
                                    <a:pt x="2183" y="1334"/>
                                  </a:lnTo>
                                  <a:lnTo>
                                    <a:pt x="2183" y="1351"/>
                                  </a:lnTo>
                                  <a:lnTo>
                                    <a:pt x="2097" y="1382"/>
                                  </a:lnTo>
                                  <a:lnTo>
                                    <a:pt x="2060" y="1415"/>
                                  </a:lnTo>
                                  <a:lnTo>
                                    <a:pt x="2045" y="1382"/>
                                  </a:lnTo>
                                  <a:lnTo>
                                    <a:pt x="2097" y="1351"/>
                                  </a:lnTo>
                                  <a:lnTo>
                                    <a:pt x="2079" y="1351"/>
                                  </a:lnTo>
                                  <a:lnTo>
                                    <a:pt x="2079" y="1334"/>
                                  </a:lnTo>
                                  <a:lnTo>
                                    <a:pt x="2045" y="1351"/>
                                  </a:lnTo>
                                  <a:lnTo>
                                    <a:pt x="2027" y="1351"/>
                                  </a:lnTo>
                                  <a:lnTo>
                                    <a:pt x="2008" y="1334"/>
                                  </a:lnTo>
                                  <a:lnTo>
                                    <a:pt x="1993" y="1286"/>
                                  </a:lnTo>
                                  <a:lnTo>
                                    <a:pt x="1993" y="1271"/>
                                  </a:lnTo>
                                  <a:lnTo>
                                    <a:pt x="1976" y="1286"/>
                                  </a:lnTo>
                                  <a:lnTo>
                                    <a:pt x="1956" y="1271"/>
                                  </a:lnTo>
                                  <a:lnTo>
                                    <a:pt x="1924" y="1351"/>
                                  </a:lnTo>
                                  <a:lnTo>
                                    <a:pt x="1889" y="1367"/>
                                  </a:lnTo>
                                  <a:lnTo>
                                    <a:pt x="1801" y="1367"/>
                                  </a:lnTo>
                                  <a:lnTo>
                                    <a:pt x="1766" y="1382"/>
                                  </a:lnTo>
                                  <a:lnTo>
                                    <a:pt x="1749" y="1399"/>
                                  </a:lnTo>
                                  <a:lnTo>
                                    <a:pt x="1682" y="1415"/>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49" name="Freeform 45"/>
                          <wps:cNvSpPr>
                            <a:spLocks/>
                          </wps:cNvSpPr>
                          <wps:spPr bwMode="auto">
                            <a:xfrm>
                              <a:off x="63088" y="44173"/>
                              <a:ext cx="618" cy="474"/>
                            </a:xfrm>
                            <a:custGeom>
                              <a:avLst/>
                              <a:gdLst>
                                <a:gd name="T0" fmla="*/ 0 w 104"/>
                                <a:gd name="T1" fmla="*/ 2147483647 h 63"/>
                                <a:gd name="T2" fmla="*/ 0 w 104"/>
                                <a:gd name="T3" fmla="*/ 2147483647 h 63"/>
                                <a:gd name="T4" fmla="*/ 0 w 104"/>
                                <a:gd name="T5" fmla="*/ 0 h 63"/>
                                <a:gd name="T6" fmla="*/ 2147483647 w 104"/>
                                <a:gd name="T7" fmla="*/ 0 h 63"/>
                                <a:gd name="T8" fmla="*/ 2147483647 w 104"/>
                                <a:gd name="T9" fmla="*/ 2147483647 h 63"/>
                                <a:gd name="T10" fmla="*/ 2147483647 w 104"/>
                                <a:gd name="T11" fmla="*/ 2147483647 h 63"/>
                                <a:gd name="T12" fmla="*/ 2147483647 w 104"/>
                                <a:gd name="T13" fmla="*/ 2147483647 h 63"/>
                                <a:gd name="T14" fmla="*/ 2147483647 w 104"/>
                                <a:gd name="T15" fmla="*/ 2147483647 h 63"/>
                                <a:gd name="T16" fmla="*/ 2147483647 w 104"/>
                                <a:gd name="T17" fmla="*/ 2147483647 h 63"/>
                                <a:gd name="T18" fmla="*/ 2147483647 w 104"/>
                                <a:gd name="T19" fmla="*/ 2147483647 h 63"/>
                                <a:gd name="T20" fmla="*/ 2147483647 w 104"/>
                                <a:gd name="T21" fmla="*/ 2147483647 h 63"/>
                                <a:gd name="T22" fmla="*/ 2147483647 w 104"/>
                                <a:gd name="T23" fmla="*/ 2147483647 h 63"/>
                                <a:gd name="T24" fmla="*/ 2147483647 w 104"/>
                                <a:gd name="T25" fmla="*/ 2147483647 h 63"/>
                                <a:gd name="T26" fmla="*/ 0 w 104"/>
                                <a:gd name="T27" fmla="*/ 2147483647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4"/>
                                <a:gd name="T43" fmla="*/ 0 h 63"/>
                                <a:gd name="T44" fmla="*/ 104 w 104"/>
                                <a:gd name="T45" fmla="*/ 63 h 6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4" h="63">
                                  <a:moveTo>
                                    <a:pt x="0" y="48"/>
                                  </a:moveTo>
                                  <a:lnTo>
                                    <a:pt x="0" y="48"/>
                                  </a:lnTo>
                                  <a:lnTo>
                                    <a:pt x="0" y="0"/>
                                  </a:lnTo>
                                  <a:lnTo>
                                    <a:pt x="52" y="0"/>
                                  </a:lnTo>
                                  <a:lnTo>
                                    <a:pt x="52" y="15"/>
                                  </a:lnTo>
                                  <a:lnTo>
                                    <a:pt x="69" y="15"/>
                                  </a:lnTo>
                                  <a:lnTo>
                                    <a:pt x="104" y="31"/>
                                  </a:lnTo>
                                  <a:lnTo>
                                    <a:pt x="87" y="48"/>
                                  </a:lnTo>
                                  <a:lnTo>
                                    <a:pt x="87" y="31"/>
                                  </a:lnTo>
                                  <a:lnTo>
                                    <a:pt x="35" y="48"/>
                                  </a:lnTo>
                                  <a:lnTo>
                                    <a:pt x="35" y="31"/>
                                  </a:lnTo>
                                  <a:lnTo>
                                    <a:pt x="18" y="48"/>
                                  </a:lnTo>
                                  <a:lnTo>
                                    <a:pt x="18" y="63"/>
                                  </a:lnTo>
                                  <a:lnTo>
                                    <a:pt x="0" y="4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0" name="Freeform 46"/>
                          <wps:cNvSpPr>
                            <a:spLocks/>
                          </wps:cNvSpPr>
                          <wps:spPr bwMode="auto">
                            <a:xfrm>
                              <a:off x="62671" y="44173"/>
                              <a:ext cx="417" cy="355"/>
                            </a:xfrm>
                            <a:custGeom>
                              <a:avLst/>
                              <a:gdLst>
                                <a:gd name="T0" fmla="*/ 2147483647 w 69"/>
                                <a:gd name="T1" fmla="*/ 2147483647 h 48"/>
                                <a:gd name="T2" fmla="*/ 2147483647 w 69"/>
                                <a:gd name="T3" fmla="*/ 2147483647 h 48"/>
                                <a:gd name="T4" fmla="*/ 2147483647 w 69"/>
                                <a:gd name="T5" fmla="*/ 0 h 48"/>
                                <a:gd name="T6" fmla="*/ 2147483647 w 69"/>
                                <a:gd name="T7" fmla="*/ 0 h 48"/>
                                <a:gd name="T8" fmla="*/ 2147483647 w 69"/>
                                <a:gd name="T9" fmla="*/ 2147483647 h 48"/>
                                <a:gd name="T10" fmla="*/ 0 w 69"/>
                                <a:gd name="T11" fmla="*/ 2147483647 h 48"/>
                                <a:gd name="T12" fmla="*/ 2147483647 w 69"/>
                                <a:gd name="T13" fmla="*/ 2147483647 h 48"/>
                                <a:gd name="T14" fmla="*/ 2147483647 w 69"/>
                                <a:gd name="T15" fmla="*/ 2147483647 h 48"/>
                                <a:gd name="T16" fmla="*/ 0 60000 65536"/>
                                <a:gd name="T17" fmla="*/ 0 60000 65536"/>
                                <a:gd name="T18" fmla="*/ 0 60000 65536"/>
                                <a:gd name="T19" fmla="*/ 0 60000 65536"/>
                                <a:gd name="T20" fmla="*/ 0 60000 65536"/>
                                <a:gd name="T21" fmla="*/ 0 60000 65536"/>
                                <a:gd name="T22" fmla="*/ 0 60000 65536"/>
                                <a:gd name="T23" fmla="*/ 0 60000 65536"/>
                                <a:gd name="T24" fmla="*/ 0 w 69"/>
                                <a:gd name="T25" fmla="*/ 0 h 48"/>
                                <a:gd name="T26" fmla="*/ 69 w 69"/>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9" h="48">
                                  <a:moveTo>
                                    <a:pt x="69" y="48"/>
                                  </a:moveTo>
                                  <a:lnTo>
                                    <a:pt x="69" y="48"/>
                                  </a:lnTo>
                                  <a:lnTo>
                                    <a:pt x="69" y="0"/>
                                  </a:lnTo>
                                  <a:lnTo>
                                    <a:pt x="35" y="0"/>
                                  </a:lnTo>
                                  <a:lnTo>
                                    <a:pt x="52" y="31"/>
                                  </a:lnTo>
                                  <a:lnTo>
                                    <a:pt x="0" y="48"/>
                                  </a:lnTo>
                                  <a:lnTo>
                                    <a:pt x="18" y="48"/>
                                  </a:lnTo>
                                  <a:lnTo>
                                    <a:pt x="69" y="4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1" name="Freeform 47"/>
                          <wps:cNvSpPr>
                            <a:spLocks/>
                          </wps:cNvSpPr>
                          <wps:spPr bwMode="auto">
                            <a:xfrm>
                              <a:off x="64742" y="45948"/>
                              <a:ext cx="95" cy="119"/>
                            </a:xfrm>
                            <a:custGeom>
                              <a:avLst/>
                              <a:gdLst>
                                <a:gd name="T0" fmla="*/ 0 w 17"/>
                                <a:gd name="T1" fmla="*/ 2147483647 h 15"/>
                                <a:gd name="T2" fmla="*/ 0 w 17"/>
                                <a:gd name="T3" fmla="*/ 2147483647 h 15"/>
                                <a:gd name="T4" fmla="*/ 2147483647 w 17"/>
                                <a:gd name="T5" fmla="*/ 2147483647 h 15"/>
                                <a:gd name="T6" fmla="*/ 2147483647 w 17"/>
                                <a:gd name="T7" fmla="*/ 0 h 15"/>
                                <a:gd name="T8" fmla="*/ 0 w 17"/>
                                <a:gd name="T9" fmla="*/ 0 h 15"/>
                                <a:gd name="T10" fmla="*/ 0 w 17"/>
                                <a:gd name="T11" fmla="*/ 2147483647 h 15"/>
                                <a:gd name="T12" fmla="*/ 0 60000 65536"/>
                                <a:gd name="T13" fmla="*/ 0 60000 65536"/>
                                <a:gd name="T14" fmla="*/ 0 60000 65536"/>
                                <a:gd name="T15" fmla="*/ 0 60000 65536"/>
                                <a:gd name="T16" fmla="*/ 0 60000 65536"/>
                                <a:gd name="T17" fmla="*/ 0 60000 65536"/>
                                <a:gd name="T18" fmla="*/ 0 w 17"/>
                                <a:gd name="T19" fmla="*/ 0 h 15"/>
                                <a:gd name="T20" fmla="*/ 17 w 17"/>
                                <a:gd name="T21" fmla="*/ 15 h 15"/>
                              </a:gdLst>
                              <a:ahLst/>
                              <a:cxnLst>
                                <a:cxn ang="T12">
                                  <a:pos x="T0" y="T1"/>
                                </a:cxn>
                                <a:cxn ang="T13">
                                  <a:pos x="T2" y="T3"/>
                                </a:cxn>
                                <a:cxn ang="T14">
                                  <a:pos x="T4" y="T5"/>
                                </a:cxn>
                                <a:cxn ang="T15">
                                  <a:pos x="T6" y="T7"/>
                                </a:cxn>
                                <a:cxn ang="T16">
                                  <a:pos x="T8" y="T9"/>
                                </a:cxn>
                                <a:cxn ang="T17">
                                  <a:pos x="T10" y="T11"/>
                                </a:cxn>
                              </a:cxnLst>
                              <a:rect l="T18" t="T19" r="T20" b="T21"/>
                              <a:pathLst>
                                <a:path w="17" h="15">
                                  <a:moveTo>
                                    <a:pt x="0" y="15"/>
                                  </a:moveTo>
                                  <a:lnTo>
                                    <a:pt x="0" y="15"/>
                                  </a:lnTo>
                                  <a:lnTo>
                                    <a:pt x="17" y="15"/>
                                  </a:lnTo>
                                  <a:lnTo>
                                    <a:pt x="17" y="0"/>
                                  </a:lnTo>
                                  <a:lnTo>
                                    <a:pt x="0" y="0"/>
                                  </a:lnTo>
                                  <a:lnTo>
                                    <a:pt x="0" y="15"/>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2" name="Freeform 48"/>
                          <wps:cNvSpPr>
                            <a:spLocks/>
                          </wps:cNvSpPr>
                          <wps:spPr bwMode="auto">
                            <a:xfrm>
                              <a:off x="62052" y="44410"/>
                              <a:ext cx="310" cy="237"/>
                            </a:xfrm>
                            <a:custGeom>
                              <a:avLst/>
                              <a:gdLst>
                                <a:gd name="T0" fmla="*/ 0 w 51"/>
                                <a:gd name="T1" fmla="*/ 2147483647 h 32"/>
                                <a:gd name="T2" fmla="*/ 0 w 51"/>
                                <a:gd name="T3" fmla="*/ 2147483647 h 32"/>
                                <a:gd name="T4" fmla="*/ 2147483647 w 51"/>
                                <a:gd name="T5" fmla="*/ 2147483647 h 32"/>
                                <a:gd name="T6" fmla="*/ 2147483647 w 51"/>
                                <a:gd name="T7" fmla="*/ 2147483647 h 32"/>
                                <a:gd name="T8" fmla="*/ 2147483647 w 51"/>
                                <a:gd name="T9" fmla="*/ 0 h 32"/>
                                <a:gd name="T10" fmla="*/ 0 w 51"/>
                                <a:gd name="T11" fmla="*/ 2147483647 h 32"/>
                                <a:gd name="T12" fmla="*/ 0 60000 65536"/>
                                <a:gd name="T13" fmla="*/ 0 60000 65536"/>
                                <a:gd name="T14" fmla="*/ 0 60000 65536"/>
                                <a:gd name="T15" fmla="*/ 0 60000 65536"/>
                                <a:gd name="T16" fmla="*/ 0 60000 65536"/>
                                <a:gd name="T17" fmla="*/ 0 60000 65536"/>
                                <a:gd name="T18" fmla="*/ 0 w 51"/>
                                <a:gd name="T19" fmla="*/ 0 h 32"/>
                                <a:gd name="T20" fmla="*/ 51 w 51"/>
                                <a:gd name="T21" fmla="*/ 32 h 32"/>
                              </a:gdLst>
                              <a:ahLst/>
                              <a:cxnLst>
                                <a:cxn ang="T12">
                                  <a:pos x="T0" y="T1"/>
                                </a:cxn>
                                <a:cxn ang="T13">
                                  <a:pos x="T2" y="T3"/>
                                </a:cxn>
                                <a:cxn ang="T14">
                                  <a:pos x="T4" y="T5"/>
                                </a:cxn>
                                <a:cxn ang="T15">
                                  <a:pos x="T6" y="T7"/>
                                </a:cxn>
                                <a:cxn ang="T16">
                                  <a:pos x="T8" y="T9"/>
                                </a:cxn>
                                <a:cxn ang="T17">
                                  <a:pos x="T10" y="T11"/>
                                </a:cxn>
                              </a:cxnLst>
                              <a:rect l="T18" t="T19" r="T20" b="T21"/>
                              <a:pathLst>
                                <a:path w="51" h="32">
                                  <a:moveTo>
                                    <a:pt x="0" y="17"/>
                                  </a:moveTo>
                                  <a:lnTo>
                                    <a:pt x="0" y="17"/>
                                  </a:lnTo>
                                  <a:lnTo>
                                    <a:pt x="34" y="32"/>
                                  </a:lnTo>
                                  <a:lnTo>
                                    <a:pt x="51" y="17"/>
                                  </a:lnTo>
                                  <a:lnTo>
                                    <a:pt x="17" y="0"/>
                                  </a:lnTo>
                                  <a:lnTo>
                                    <a:pt x="0" y="17"/>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3" name="Freeform 49"/>
                          <wps:cNvSpPr>
                            <a:spLocks/>
                          </wps:cNvSpPr>
                          <wps:spPr bwMode="auto">
                            <a:xfrm>
                              <a:off x="61029" y="43463"/>
                              <a:ext cx="1642" cy="710"/>
                            </a:xfrm>
                            <a:custGeom>
                              <a:avLst/>
                              <a:gdLst>
                                <a:gd name="T0" fmla="*/ 0 w 276"/>
                                <a:gd name="T1" fmla="*/ 2147483647 h 96"/>
                                <a:gd name="T2" fmla="*/ 0 w 276"/>
                                <a:gd name="T3" fmla="*/ 2147483647 h 96"/>
                                <a:gd name="T4" fmla="*/ 2147483647 w 276"/>
                                <a:gd name="T5" fmla="*/ 2147483647 h 96"/>
                                <a:gd name="T6" fmla="*/ 2147483647 w 276"/>
                                <a:gd name="T7" fmla="*/ 2147483647 h 96"/>
                                <a:gd name="T8" fmla="*/ 2147483647 w 276"/>
                                <a:gd name="T9" fmla="*/ 2147483647 h 96"/>
                                <a:gd name="T10" fmla="*/ 2147483647 w 276"/>
                                <a:gd name="T11" fmla="*/ 2147483647 h 96"/>
                                <a:gd name="T12" fmla="*/ 2147483647 w 276"/>
                                <a:gd name="T13" fmla="*/ 2147483647 h 96"/>
                                <a:gd name="T14" fmla="*/ 2147483647 w 276"/>
                                <a:gd name="T15" fmla="*/ 2147483647 h 96"/>
                                <a:gd name="T16" fmla="*/ 2147483647 w 276"/>
                                <a:gd name="T17" fmla="*/ 2147483647 h 96"/>
                                <a:gd name="T18" fmla="*/ 2147483647 w 276"/>
                                <a:gd name="T19" fmla="*/ 2147483647 h 96"/>
                                <a:gd name="T20" fmla="*/ 2147483647 w 276"/>
                                <a:gd name="T21" fmla="*/ 2147483647 h 96"/>
                                <a:gd name="T22" fmla="*/ 2147483647 w 276"/>
                                <a:gd name="T23" fmla="*/ 2147483647 h 96"/>
                                <a:gd name="T24" fmla="*/ 2147483647 w 276"/>
                                <a:gd name="T25" fmla="*/ 2147483647 h 96"/>
                                <a:gd name="T26" fmla="*/ 2147483647 w 276"/>
                                <a:gd name="T27" fmla="*/ 2147483647 h 96"/>
                                <a:gd name="T28" fmla="*/ 2147483647 w 276"/>
                                <a:gd name="T29" fmla="*/ 2147483647 h 96"/>
                                <a:gd name="T30" fmla="*/ 2147483647 w 276"/>
                                <a:gd name="T31" fmla="*/ 2147483647 h 96"/>
                                <a:gd name="T32" fmla="*/ 2147483647 w 276"/>
                                <a:gd name="T33" fmla="*/ 0 h 96"/>
                                <a:gd name="T34" fmla="*/ 2147483647 w 276"/>
                                <a:gd name="T35" fmla="*/ 2147483647 h 96"/>
                                <a:gd name="T36" fmla="*/ 0 w 276"/>
                                <a:gd name="T37" fmla="*/ 2147483647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76"/>
                                <a:gd name="T58" fmla="*/ 0 h 96"/>
                                <a:gd name="T59" fmla="*/ 276 w 276"/>
                                <a:gd name="T60" fmla="*/ 96 h 9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76" h="96">
                                  <a:moveTo>
                                    <a:pt x="0" y="48"/>
                                  </a:moveTo>
                                  <a:lnTo>
                                    <a:pt x="0" y="48"/>
                                  </a:lnTo>
                                  <a:lnTo>
                                    <a:pt x="17" y="48"/>
                                  </a:lnTo>
                                  <a:lnTo>
                                    <a:pt x="52" y="15"/>
                                  </a:lnTo>
                                  <a:lnTo>
                                    <a:pt x="86" y="31"/>
                                  </a:lnTo>
                                  <a:lnTo>
                                    <a:pt x="69" y="31"/>
                                  </a:lnTo>
                                  <a:lnTo>
                                    <a:pt x="86" y="31"/>
                                  </a:lnTo>
                                  <a:lnTo>
                                    <a:pt x="155" y="48"/>
                                  </a:lnTo>
                                  <a:lnTo>
                                    <a:pt x="173" y="79"/>
                                  </a:lnTo>
                                  <a:lnTo>
                                    <a:pt x="207" y="79"/>
                                  </a:lnTo>
                                  <a:lnTo>
                                    <a:pt x="190" y="96"/>
                                  </a:lnTo>
                                  <a:lnTo>
                                    <a:pt x="276" y="96"/>
                                  </a:lnTo>
                                  <a:lnTo>
                                    <a:pt x="259" y="79"/>
                                  </a:lnTo>
                                  <a:lnTo>
                                    <a:pt x="242" y="79"/>
                                  </a:lnTo>
                                  <a:lnTo>
                                    <a:pt x="242" y="63"/>
                                  </a:lnTo>
                                  <a:lnTo>
                                    <a:pt x="173" y="31"/>
                                  </a:lnTo>
                                  <a:lnTo>
                                    <a:pt x="86" y="0"/>
                                  </a:lnTo>
                                  <a:lnTo>
                                    <a:pt x="34" y="15"/>
                                  </a:lnTo>
                                  <a:lnTo>
                                    <a:pt x="0" y="4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4" name="Freeform 50"/>
                          <wps:cNvSpPr>
                            <a:spLocks/>
                          </wps:cNvSpPr>
                          <wps:spPr bwMode="auto">
                            <a:xfrm>
                              <a:off x="63921" y="44410"/>
                              <a:ext cx="190" cy="118"/>
                            </a:xfrm>
                            <a:custGeom>
                              <a:avLst/>
                              <a:gdLst>
                                <a:gd name="T0" fmla="*/ 0 w 33"/>
                                <a:gd name="T1" fmla="*/ 2147483647 h 17"/>
                                <a:gd name="T2" fmla="*/ 0 w 33"/>
                                <a:gd name="T3" fmla="*/ 2147483647 h 17"/>
                                <a:gd name="T4" fmla="*/ 2147483647 w 33"/>
                                <a:gd name="T5" fmla="*/ 2147483647 h 17"/>
                                <a:gd name="T6" fmla="*/ 0 w 33"/>
                                <a:gd name="T7" fmla="*/ 0 h 17"/>
                                <a:gd name="T8" fmla="*/ 0 w 33"/>
                                <a:gd name="T9" fmla="*/ 2147483647 h 17"/>
                                <a:gd name="T10" fmla="*/ 0 60000 65536"/>
                                <a:gd name="T11" fmla="*/ 0 60000 65536"/>
                                <a:gd name="T12" fmla="*/ 0 60000 65536"/>
                                <a:gd name="T13" fmla="*/ 0 60000 65536"/>
                                <a:gd name="T14" fmla="*/ 0 60000 65536"/>
                                <a:gd name="T15" fmla="*/ 0 w 33"/>
                                <a:gd name="T16" fmla="*/ 0 h 17"/>
                                <a:gd name="T17" fmla="*/ 33 w 33"/>
                                <a:gd name="T18" fmla="*/ 17 h 17"/>
                              </a:gdLst>
                              <a:ahLst/>
                              <a:cxnLst>
                                <a:cxn ang="T10">
                                  <a:pos x="T0" y="T1"/>
                                </a:cxn>
                                <a:cxn ang="T11">
                                  <a:pos x="T2" y="T3"/>
                                </a:cxn>
                                <a:cxn ang="T12">
                                  <a:pos x="T4" y="T5"/>
                                </a:cxn>
                                <a:cxn ang="T13">
                                  <a:pos x="T6" y="T7"/>
                                </a:cxn>
                                <a:cxn ang="T14">
                                  <a:pos x="T8" y="T9"/>
                                </a:cxn>
                              </a:cxnLst>
                              <a:rect l="T15" t="T16" r="T17" b="T18"/>
                              <a:pathLst>
                                <a:path w="33" h="17">
                                  <a:moveTo>
                                    <a:pt x="0" y="17"/>
                                  </a:moveTo>
                                  <a:lnTo>
                                    <a:pt x="0" y="17"/>
                                  </a:lnTo>
                                  <a:lnTo>
                                    <a:pt x="33" y="17"/>
                                  </a:lnTo>
                                  <a:lnTo>
                                    <a:pt x="0" y="0"/>
                                  </a:lnTo>
                                  <a:lnTo>
                                    <a:pt x="0" y="17"/>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5" name="Freeform 51"/>
                          <wps:cNvSpPr>
                            <a:spLocks/>
                          </wps:cNvSpPr>
                          <wps:spPr bwMode="auto">
                            <a:xfrm>
                              <a:off x="64742" y="44883"/>
                              <a:ext cx="95" cy="119"/>
                            </a:xfrm>
                            <a:custGeom>
                              <a:avLst/>
                              <a:gdLst>
                                <a:gd name="T0" fmla="*/ 0 w 17"/>
                                <a:gd name="T1" fmla="*/ 0 h 15"/>
                                <a:gd name="T2" fmla="*/ 0 w 17"/>
                                <a:gd name="T3" fmla="*/ 0 h 15"/>
                                <a:gd name="T4" fmla="*/ 0 w 17"/>
                                <a:gd name="T5" fmla="*/ 2147483647 h 15"/>
                                <a:gd name="T6" fmla="*/ 2147483647 w 17"/>
                                <a:gd name="T7" fmla="*/ 0 h 15"/>
                                <a:gd name="T8" fmla="*/ 0 w 17"/>
                                <a:gd name="T9" fmla="*/ 0 h 15"/>
                                <a:gd name="T10" fmla="*/ 0 60000 65536"/>
                                <a:gd name="T11" fmla="*/ 0 60000 65536"/>
                                <a:gd name="T12" fmla="*/ 0 60000 65536"/>
                                <a:gd name="T13" fmla="*/ 0 60000 65536"/>
                                <a:gd name="T14" fmla="*/ 0 60000 65536"/>
                                <a:gd name="T15" fmla="*/ 0 w 17"/>
                                <a:gd name="T16" fmla="*/ 0 h 15"/>
                                <a:gd name="T17" fmla="*/ 17 w 17"/>
                                <a:gd name="T18" fmla="*/ 15 h 15"/>
                              </a:gdLst>
                              <a:ahLst/>
                              <a:cxnLst>
                                <a:cxn ang="T10">
                                  <a:pos x="T0" y="T1"/>
                                </a:cxn>
                                <a:cxn ang="T11">
                                  <a:pos x="T2" y="T3"/>
                                </a:cxn>
                                <a:cxn ang="T12">
                                  <a:pos x="T4" y="T5"/>
                                </a:cxn>
                                <a:cxn ang="T13">
                                  <a:pos x="T6" y="T7"/>
                                </a:cxn>
                                <a:cxn ang="T14">
                                  <a:pos x="T8" y="T9"/>
                                </a:cxn>
                              </a:cxnLst>
                              <a:rect l="T15" t="T16" r="T17" b="T18"/>
                              <a:pathLst>
                                <a:path w="17" h="15">
                                  <a:moveTo>
                                    <a:pt x="0" y="0"/>
                                  </a:moveTo>
                                  <a:lnTo>
                                    <a:pt x="0" y="0"/>
                                  </a:lnTo>
                                  <a:lnTo>
                                    <a:pt x="0" y="15"/>
                                  </a:lnTo>
                                  <a:lnTo>
                                    <a:pt x="17" y="0"/>
                                  </a:lnTo>
                                  <a:lnTo>
                                    <a:pt x="0"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6" name="Freeform 52"/>
                          <wps:cNvSpPr>
                            <a:spLocks/>
                          </wps:cNvSpPr>
                          <wps:spPr bwMode="auto">
                            <a:xfrm>
                              <a:off x="62052" y="43108"/>
                              <a:ext cx="107" cy="355"/>
                            </a:xfrm>
                            <a:custGeom>
                              <a:avLst/>
                              <a:gdLst>
                                <a:gd name="T0" fmla="*/ 0 w 17"/>
                                <a:gd name="T1" fmla="*/ 0 h 48"/>
                                <a:gd name="T2" fmla="*/ 0 w 17"/>
                                <a:gd name="T3" fmla="*/ 0 h 48"/>
                                <a:gd name="T4" fmla="*/ 0 w 17"/>
                                <a:gd name="T5" fmla="*/ 2147483647 h 48"/>
                                <a:gd name="T6" fmla="*/ 2147483647 w 17"/>
                                <a:gd name="T7" fmla="*/ 2147483647 h 48"/>
                                <a:gd name="T8" fmla="*/ 2147483647 w 17"/>
                                <a:gd name="T9" fmla="*/ 2147483647 h 48"/>
                                <a:gd name="T10" fmla="*/ 0 w 17"/>
                                <a:gd name="T11" fmla="*/ 0 h 48"/>
                                <a:gd name="T12" fmla="*/ 0 60000 65536"/>
                                <a:gd name="T13" fmla="*/ 0 60000 65536"/>
                                <a:gd name="T14" fmla="*/ 0 60000 65536"/>
                                <a:gd name="T15" fmla="*/ 0 60000 65536"/>
                                <a:gd name="T16" fmla="*/ 0 60000 65536"/>
                                <a:gd name="T17" fmla="*/ 0 60000 65536"/>
                                <a:gd name="T18" fmla="*/ 0 w 17"/>
                                <a:gd name="T19" fmla="*/ 0 h 48"/>
                                <a:gd name="T20" fmla="*/ 17 w 17"/>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7" h="48">
                                  <a:moveTo>
                                    <a:pt x="0" y="0"/>
                                  </a:moveTo>
                                  <a:lnTo>
                                    <a:pt x="0" y="0"/>
                                  </a:lnTo>
                                  <a:lnTo>
                                    <a:pt x="0" y="15"/>
                                  </a:lnTo>
                                  <a:lnTo>
                                    <a:pt x="17" y="48"/>
                                  </a:lnTo>
                                  <a:lnTo>
                                    <a:pt x="17" y="15"/>
                                  </a:lnTo>
                                  <a:lnTo>
                                    <a:pt x="0"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7" name="Freeform 53"/>
                          <wps:cNvSpPr>
                            <a:spLocks/>
                          </wps:cNvSpPr>
                          <wps:spPr bwMode="auto">
                            <a:xfrm>
                              <a:off x="62778" y="39573"/>
                              <a:ext cx="310" cy="103"/>
                            </a:xfrm>
                            <a:custGeom>
                              <a:avLst/>
                              <a:gdLst>
                                <a:gd name="T0" fmla="*/ 0 w 51"/>
                                <a:gd name="T1" fmla="*/ 2147483647 h 16"/>
                                <a:gd name="T2" fmla="*/ 2147483647 w 51"/>
                                <a:gd name="T3" fmla="*/ 0 h 16"/>
                                <a:gd name="T4" fmla="*/ 2147483647 w 51"/>
                                <a:gd name="T5" fmla="*/ 0 h 16"/>
                                <a:gd name="T6" fmla="*/ 0 w 51"/>
                                <a:gd name="T7" fmla="*/ 2147483647 h 16"/>
                                <a:gd name="T8" fmla="*/ 0 60000 65536"/>
                                <a:gd name="T9" fmla="*/ 0 60000 65536"/>
                                <a:gd name="T10" fmla="*/ 0 60000 65536"/>
                                <a:gd name="T11" fmla="*/ 0 60000 65536"/>
                                <a:gd name="T12" fmla="*/ 0 w 51"/>
                                <a:gd name="T13" fmla="*/ 0 h 16"/>
                                <a:gd name="T14" fmla="*/ 51 w 51"/>
                                <a:gd name="T15" fmla="*/ 16 h 16"/>
                              </a:gdLst>
                              <a:ahLst/>
                              <a:cxnLst>
                                <a:cxn ang="T8">
                                  <a:pos x="T0" y="T1"/>
                                </a:cxn>
                                <a:cxn ang="T9">
                                  <a:pos x="T2" y="T3"/>
                                </a:cxn>
                                <a:cxn ang="T10">
                                  <a:pos x="T4" y="T5"/>
                                </a:cxn>
                                <a:cxn ang="T11">
                                  <a:pos x="T6" y="T7"/>
                                </a:cxn>
                              </a:cxnLst>
                              <a:rect l="T12" t="T13" r="T14" b="T15"/>
                              <a:pathLst>
                                <a:path w="51" h="16">
                                  <a:moveTo>
                                    <a:pt x="0" y="16"/>
                                  </a:moveTo>
                                  <a:lnTo>
                                    <a:pt x="51" y="0"/>
                                  </a:lnTo>
                                  <a:lnTo>
                                    <a:pt x="34" y="0"/>
                                  </a:lnTo>
                                  <a:lnTo>
                                    <a:pt x="0"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8" name="Freeform 54"/>
                          <wps:cNvSpPr>
                            <a:spLocks/>
                          </wps:cNvSpPr>
                          <wps:spPr bwMode="auto">
                            <a:xfrm>
                              <a:off x="64313" y="37191"/>
                              <a:ext cx="429" cy="252"/>
                            </a:xfrm>
                            <a:custGeom>
                              <a:avLst/>
                              <a:gdLst>
                                <a:gd name="T0" fmla="*/ 0 w 71"/>
                                <a:gd name="T1" fmla="*/ 0 h 32"/>
                                <a:gd name="T2" fmla="*/ 0 w 71"/>
                                <a:gd name="T3" fmla="*/ 0 h 32"/>
                                <a:gd name="T4" fmla="*/ 2147483647 w 71"/>
                                <a:gd name="T5" fmla="*/ 2147483647 h 32"/>
                                <a:gd name="T6" fmla="*/ 2147483647 w 71"/>
                                <a:gd name="T7" fmla="*/ 2147483647 h 32"/>
                                <a:gd name="T8" fmla="*/ 2147483647 w 71"/>
                                <a:gd name="T9" fmla="*/ 2147483647 h 32"/>
                                <a:gd name="T10" fmla="*/ 0 w 71"/>
                                <a:gd name="T11" fmla="*/ 0 h 32"/>
                                <a:gd name="T12" fmla="*/ 0 60000 65536"/>
                                <a:gd name="T13" fmla="*/ 0 60000 65536"/>
                                <a:gd name="T14" fmla="*/ 0 60000 65536"/>
                                <a:gd name="T15" fmla="*/ 0 60000 65536"/>
                                <a:gd name="T16" fmla="*/ 0 60000 65536"/>
                                <a:gd name="T17" fmla="*/ 0 60000 65536"/>
                                <a:gd name="T18" fmla="*/ 0 w 71"/>
                                <a:gd name="T19" fmla="*/ 0 h 32"/>
                                <a:gd name="T20" fmla="*/ 71 w 71"/>
                                <a:gd name="T21" fmla="*/ 32 h 32"/>
                              </a:gdLst>
                              <a:ahLst/>
                              <a:cxnLst>
                                <a:cxn ang="T12">
                                  <a:pos x="T0" y="T1"/>
                                </a:cxn>
                                <a:cxn ang="T13">
                                  <a:pos x="T2" y="T3"/>
                                </a:cxn>
                                <a:cxn ang="T14">
                                  <a:pos x="T4" y="T5"/>
                                </a:cxn>
                                <a:cxn ang="T15">
                                  <a:pos x="T6" y="T7"/>
                                </a:cxn>
                                <a:cxn ang="T16">
                                  <a:pos x="T8" y="T9"/>
                                </a:cxn>
                                <a:cxn ang="T17">
                                  <a:pos x="T10" y="T11"/>
                                </a:cxn>
                              </a:cxnLst>
                              <a:rect l="T18" t="T19" r="T20" b="T21"/>
                              <a:pathLst>
                                <a:path w="71" h="32">
                                  <a:moveTo>
                                    <a:pt x="0" y="0"/>
                                  </a:moveTo>
                                  <a:lnTo>
                                    <a:pt x="0" y="0"/>
                                  </a:lnTo>
                                  <a:lnTo>
                                    <a:pt x="34" y="32"/>
                                  </a:lnTo>
                                  <a:lnTo>
                                    <a:pt x="71" y="32"/>
                                  </a:lnTo>
                                  <a:lnTo>
                                    <a:pt x="34" y="15"/>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 name="Freeform 55"/>
                          <wps:cNvSpPr>
                            <a:spLocks/>
                          </wps:cNvSpPr>
                          <wps:spPr bwMode="auto">
                            <a:xfrm>
                              <a:off x="64313" y="38020"/>
                              <a:ext cx="429" cy="355"/>
                            </a:xfrm>
                            <a:custGeom>
                              <a:avLst/>
                              <a:gdLst>
                                <a:gd name="T0" fmla="*/ 0 w 71"/>
                                <a:gd name="T1" fmla="*/ 2147483647 h 48"/>
                                <a:gd name="T2" fmla="*/ 0 w 71"/>
                                <a:gd name="T3" fmla="*/ 2147483647 h 48"/>
                                <a:gd name="T4" fmla="*/ 2147483647 w 71"/>
                                <a:gd name="T5" fmla="*/ 2147483647 h 48"/>
                                <a:gd name="T6" fmla="*/ 2147483647 w 71"/>
                                <a:gd name="T7" fmla="*/ 2147483647 h 48"/>
                                <a:gd name="T8" fmla="*/ 2147483647 w 71"/>
                                <a:gd name="T9" fmla="*/ 2147483647 h 48"/>
                                <a:gd name="T10" fmla="*/ 2147483647 w 71"/>
                                <a:gd name="T11" fmla="*/ 2147483647 h 48"/>
                                <a:gd name="T12" fmla="*/ 2147483647 w 71"/>
                                <a:gd name="T13" fmla="*/ 2147483647 h 48"/>
                                <a:gd name="T14" fmla="*/ 2147483647 w 71"/>
                                <a:gd name="T15" fmla="*/ 0 h 48"/>
                                <a:gd name="T16" fmla="*/ 0 w 71"/>
                                <a:gd name="T17" fmla="*/ 2147483647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1"/>
                                <a:gd name="T28" fmla="*/ 0 h 48"/>
                                <a:gd name="T29" fmla="*/ 71 w 71"/>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1" h="48">
                                  <a:moveTo>
                                    <a:pt x="0" y="17"/>
                                  </a:moveTo>
                                  <a:lnTo>
                                    <a:pt x="0" y="17"/>
                                  </a:lnTo>
                                  <a:lnTo>
                                    <a:pt x="52" y="48"/>
                                  </a:lnTo>
                                  <a:lnTo>
                                    <a:pt x="52" y="33"/>
                                  </a:lnTo>
                                  <a:lnTo>
                                    <a:pt x="71" y="17"/>
                                  </a:lnTo>
                                  <a:lnTo>
                                    <a:pt x="34" y="17"/>
                                  </a:lnTo>
                                  <a:lnTo>
                                    <a:pt x="17" y="17"/>
                                  </a:lnTo>
                                  <a:lnTo>
                                    <a:pt x="17" y="0"/>
                                  </a:lnTo>
                                  <a:lnTo>
                                    <a:pt x="0" y="17"/>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0" name="Freeform 56"/>
                          <wps:cNvSpPr>
                            <a:spLocks/>
                          </wps:cNvSpPr>
                          <wps:spPr bwMode="auto">
                            <a:xfrm>
                              <a:off x="65134" y="36733"/>
                              <a:ext cx="1047" cy="1420"/>
                            </a:xfrm>
                            <a:custGeom>
                              <a:avLst/>
                              <a:gdLst>
                                <a:gd name="T0" fmla="*/ 0 w 175"/>
                                <a:gd name="T1" fmla="*/ 2147483647 h 192"/>
                                <a:gd name="T2" fmla="*/ 0 w 175"/>
                                <a:gd name="T3" fmla="*/ 2147483647 h 192"/>
                                <a:gd name="T4" fmla="*/ 0 w 175"/>
                                <a:gd name="T5" fmla="*/ 2147483647 h 192"/>
                                <a:gd name="T6" fmla="*/ 2147483647 w 175"/>
                                <a:gd name="T7" fmla="*/ 2147483647 h 192"/>
                                <a:gd name="T8" fmla="*/ 2147483647 w 175"/>
                                <a:gd name="T9" fmla="*/ 2147483647 h 192"/>
                                <a:gd name="T10" fmla="*/ 2147483647 w 175"/>
                                <a:gd name="T11" fmla="*/ 2147483647 h 192"/>
                                <a:gd name="T12" fmla="*/ 2147483647 w 175"/>
                                <a:gd name="T13" fmla="*/ 2147483647 h 192"/>
                                <a:gd name="T14" fmla="*/ 2147483647 w 175"/>
                                <a:gd name="T15" fmla="*/ 2147483647 h 192"/>
                                <a:gd name="T16" fmla="*/ 2147483647 w 175"/>
                                <a:gd name="T17" fmla="*/ 2147483647 h 192"/>
                                <a:gd name="T18" fmla="*/ 2147483647 w 175"/>
                                <a:gd name="T19" fmla="*/ 2147483647 h 192"/>
                                <a:gd name="T20" fmla="*/ 2147483647 w 175"/>
                                <a:gd name="T21" fmla="*/ 2147483647 h 192"/>
                                <a:gd name="T22" fmla="*/ 2147483647 w 175"/>
                                <a:gd name="T23" fmla="*/ 2147483647 h 192"/>
                                <a:gd name="T24" fmla="*/ 2147483647 w 175"/>
                                <a:gd name="T25" fmla="*/ 2147483647 h 192"/>
                                <a:gd name="T26" fmla="*/ 2147483647 w 175"/>
                                <a:gd name="T27" fmla="*/ 2147483647 h 192"/>
                                <a:gd name="T28" fmla="*/ 2147483647 w 175"/>
                                <a:gd name="T29" fmla="*/ 2147483647 h 192"/>
                                <a:gd name="T30" fmla="*/ 2147483647 w 175"/>
                                <a:gd name="T31" fmla="*/ 2147483647 h 192"/>
                                <a:gd name="T32" fmla="*/ 2147483647 w 175"/>
                                <a:gd name="T33" fmla="*/ 2147483647 h 192"/>
                                <a:gd name="T34" fmla="*/ 2147483647 w 175"/>
                                <a:gd name="T35" fmla="*/ 2147483647 h 192"/>
                                <a:gd name="T36" fmla="*/ 2147483647 w 175"/>
                                <a:gd name="T37" fmla="*/ 2147483647 h 192"/>
                                <a:gd name="T38" fmla="*/ 2147483647 w 175"/>
                                <a:gd name="T39" fmla="*/ 2147483647 h 192"/>
                                <a:gd name="T40" fmla="*/ 2147483647 w 175"/>
                                <a:gd name="T41" fmla="*/ 2147483647 h 192"/>
                                <a:gd name="T42" fmla="*/ 2147483647 w 175"/>
                                <a:gd name="T43" fmla="*/ 2147483647 h 192"/>
                                <a:gd name="T44" fmla="*/ 2147483647 w 175"/>
                                <a:gd name="T45" fmla="*/ 2147483647 h 192"/>
                                <a:gd name="T46" fmla="*/ 2147483647 w 175"/>
                                <a:gd name="T47" fmla="*/ 2147483647 h 192"/>
                                <a:gd name="T48" fmla="*/ 2147483647 w 175"/>
                                <a:gd name="T49" fmla="*/ 2147483647 h 192"/>
                                <a:gd name="T50" fmla="*/ 2147483647 w 175"/>
                                <a:gd name="T51" fmla="*/ 2147483647 h 192"/>
                                <a:gd name="T52" fmla="*/ 2147483647 w 175"/>
                                <a:gd name="T53" fmla="*/ 2147483647 h 192"/>
                                <a:gd name="T54" fmla="*/ 2147483647 w 175"/>
                                <a:gd name="T55" fmla="*/ 2147483647 h 192"/>
                                <a:gd name="T56" fmla="*/ 2147483647 w 175"/>
                                <a:gd name="T57" fmla="*/ 0 h 192"/>
                                <a:gd name="T58" fmla="*/ 2147483647 w 175"/>
                                <a:gd name="T59" fmla="*/ 2147483647 h 192"/>
                                <a:gd name="T60" fmla="*/ 2147483647 w 175"/>
                                <a:gd name="T61" fmla="*/ 2147483647 h 192"/>
                                <a:gd name="T62" fmla="*/ 2147483647 w 175"/>
                                <a:gd name="T63" fmla="*/ 2147483647 h 192"/>
                                <a:gd name="T64" fmla="*/ 0 w 175"/>
                                <a:gd name="T65" fmla="*/ 2147483647 h 1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5"/>
                                <a:gd name="T100" fmla="*/ 0 h 192"/>
                                <a:gd name="T101" fmla="*/ 175 w 175"/>
                                <a:gd name="T102" fmla="*/ 192 h 19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5" h="192">
                                  <a:moveTo>
                                    <a:pt x="0" y="144"/>
                                  </a:moveTo>
                                  <a:lnTo>
                                    <a:pt x="0" y="144"/>
                                  </a:lnTo>
                                  <a:lnTo>
                                    <a:pt x="0" y="160"/>
                                  </a:lnTo>
                                  <a:lnTo>
                                    <a:pt x="17" y="160"/>
                                  </a:lnTo>
                                  <a:lnTo>
                                    <a:pt x="104" y="160"/>
                                  </a:lnTo>
                                  <a:lnTo>
                                    <a:pt x="104" y="175"/>
                                  </a:lnTo>
                                  <a:lnTo>
                                    <a:pt x="86" y="175"/>
                                  </a:lnTo>
                                  <a:lnTo>
                                    <a:pt x="104" y="175"/>
                                  </a:lnTo>
                                  <a:lnTo>
                                    <a:pt x="121" y="160"/>
                                  </a:lnTo>
                                  <a:lnTo>
                                    <a:pt x="140" y="160"/>
                                  </a:lnTo>
                                  <a:lnTo>
                                    <a:pt x="140" y="175"/>
                                  </a:lnTo>
                                  <a:lnTo>
                                    <a:pt x="157" y="175"/>
                                  </a:lnTo>
                                  <a:lnTo>
                                    <a:pt x="157" y="192"/>
                                  </a:lnTo>
                                  <a:lnTo>
                                    <a:pt x="175" y="192"/>
                                  </a:lnTo>
                                  <a:lnTo>
                                    <a:pt x="175" y="160"/>
                                  </a:lnTo>
                                  <a:lnTo>
                                    <a:pt x="157" y="160"/>
                                  </a:lnTo>
                                  <a:lnTo>
                                    <a:pt x="175" y="144"/>
                                  </a:lnTo>
                                  <a:lnTo>
                                    <a:pt x="157" y="160"/>
                                  </a:lnTo>
                                  <a:lnTo>
                                    <a:pt x="140" y="144"/>
                                  </a:lnTo>
                                  <a:lnTo>
                                    <a:pt x="175" y="112"/>
                                  </a:lnTo>
                                  <a:lnTo>
                                    <a:pt x="157" y="127"/>
                                  </a:lnTo>
                                  <a:lnTo>
                                    <a:pt x="140" y="112"/>
                                  </a:lnTo>
                                  <a:lnTo>
                                    <a:pt x="157" y="96"/>
                                  </a:lnTo>
                                  <a:lnTo>
                                    <a:pt x="104" y="96"/>
                                  </a:lnTo>
                                  <a:lnTo>
                                    <a:pt x="86" y="79"/>
                                  </a:lnTo>
                                  <a:lnTo>
                                    <a:pt x="104" y="64"/>
                                  </a:lnTo>
                                  <a:lnTo>
                                    <a:pt x="86" y="64"/>
                                  </a:lnTo>
                                  <a:lnTo>
                                    <a:pt x="69" y="79"/>
                                  </a:lnTo>
                                  <a:lnTo>
                                    <a:pt x="104" y="0"/>
                                  </a:lnTo>
                                  <a:lnTo>
                                    <a:pt x="69" y="16"/>
                                  </a:lnTo>
                                  <a:lnTo>
                                    <a:pt x="17" y="112"/>
                                  </a:lnTo>
                                  <a:lnTo>
                                    <a:pt x="17" y="127"/>
                                  </a:lnTo>
                                  <a:lnTo>
                                    <a:pt x="0" y="144"/>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1" name="Line 57"/>
                          <wps:cNvCnPr/>
                          <wps:spPr bwMode="auto">
                            <a:xfrm>
                              <a:off x="64884" y="45297"/>
                              <a:ext cx="107" cy="119"/>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 name="Line 58"/>
                          <wps:cNvCnPr/>
                          <wps:spPr bwMode="auto">
                            <a:xfrm>
                              <a:off x="61993" y="42931"/>
                              <a:ext cx="226"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Freeform 59"/>
                          <wps:cNvSpPr>
                            <a:spLocks/>
                          </wps:cNvSpPr>
                          <wps:spPr bwMode="auto">
                            <a:xfrm>
                              <a:off x="62160" y="42753"/>
                              <a:ext cx="107" cy="237"/>
                            </a:xfrm>
                            <a:custGeom>
                              <a:avLst/>
                              <a:gdLst>
                                <a:gd name="T0" fmla="*/ 0 w 17"/>
                                <a:gd name="T1" fmla="*/ 0 h 31"/>
                                <a:gd name="T2" fmla="*/ 0 w 17"/>
                                <a:gd name="T3" fmla="*/ 0 h 31"/>
                                <a:gd name="T4" fmla="*/ 2147483647 w 17"/>
                                <a:gd name="T5" fmla="*/ 2147483647 h 31"/>
                                <a:gd name="T6" fmla="*/ 2147483647 w 17"/>
                                <a:gd name="T7" fmla="*/ 2147483647 h 31"/>
                                <a:gd name="T8" fmla="*/ 0 60000 65536"/>
                                <a:gd name="T9" fmla="*/ 0 60000 65536"/>
                                <a:gd name="T10" fmla="*/ 0 60000 65536"/>
                                <a:gd name="T11" fmla="*/ 0 60000 65536"/>
                                <a:gd name="T12" fmla="*/ 0 w 17"/>
                                <a:gd name="T13" fmla="*/ 0 h 31"/>
                                <a:gd name="T14" fmla="*/ 17 w 17"/>
                                <a:gd name="T15" fmla="*/ 31 h 31"/>
                              </a:gdLst>
                              <a:ahLst/>
                              <a:cxnLst>
                                <a:cxn ang="T8">
                                  <a:pos x="T0" y="T1"/>
                                </a:cxn>
                                <a:cxn ang="T9">
                                  <a:pos x="T2" y="T3"/>
                                </a:cxn>
                                <a:cxn ang="T10">
                                  <a:pos x="T4" y="T5"/>
                                </a:cxn>
                                <a:cxn ang="T11">
                                  <a:pos x="T6" y="T7"/>
                                </a:cxn>
                              </a:cxnLst>
                              <a:rect l="T12" t="T13" r="T14" b="T15"/>
                              <a:pathLst>
                                <a:path w="17" h="31">
                                  <a:moveTo>
                                    <a:pt x="0" y="0"/>
                                  </a:moveTo>
                                  <a:lnTo>
                                    <a:pt x="0" y="0"/>
                                  </a:lnTo>
                                  <a:lnTo>
                                    <a:pt x="17" y="15"/>
                                  </a:lnTo>
                                  <a:lnTo>
                                    <a:pt x="17" y="31"/>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4" name="Freeform 60"/>
                          <wps:cNvSpPr>
                            <a:spLocks/>
                          </wps:cNvSpPr>
                          <wps:spPr bwMode="auto">
                            <a:xfrm>
                              <a:off x="62267" y="42990"/>
                              <a:ext cx="95" cy="237"/>
                            </a:xfrm>
                            <a:custGeom>
                              <a:avLst/>
                              <a:gdLst>
                                <a:gd name="T0" fmla="*/ 0 w 17"/>
                                <a:gd name="T1" fmla="*/ 0 h 32"/>
                                <a:gd name="T2" fmla="*/ 0 w 17"/>
                                <a:gd name="T3" fmla="*/ 0 h 32"/>
                                <a:gd name="T4" fmla="*/ 2147483647 w 17"/>
                                <a:gd name="T5" fmla="*/ 2147483647 h 32"/>
                                <a:gd name="T6" fmla="*/ 2147483647 w 17"/>
                                <a:gd name="T7" fmla="*/ 2147483647 h 32"/>
                                <a:gd name="T8" fmla="*/ 0 60000 65536"/>
                                <a:gd name="T9" fmla="*/ 0 60000 65536"/>
                                <a:gd name="T10" fmla="*/ 0 60000 65536"/>
                                <a:gd name="T11" fmla="*/ 0 60000 65536"/>
                                <a:gd name="T12" fmla="*/ 0 w 17"/>
                                <a:gd name="T13" fmla="*/ 0 h 32"/>
                                <a:gd name="T14" fmla="*/ 17 w 17"/>
                                <a:gd name="T15" fmla="*/ 32 h 32"/>
                              </a:gdLst>
                              <a:ahLst/>
                              <a:cxnLst>
                                <a:cxn ang="T8">
                                  <a:pos x="T0" y="T1"/>
                                </a:cxn>
                                <a:cxn ang="T9">
                                  <a:pos x="T2" y="T3"/>
                                </a:cxn>
                                <a:cxn ang="T10">
                                  <a:pos x="T4" y="T5"/>
                                </a:cxn>
                                <a:cxn ang="T11">
                                  <a:pos x="T6" y="T7"/>
                                </a:cxn>
                              </a:cxnLst>
                              <a:rect l="T12" t="T13" r="T14" b="T15"/>
                              <a:pathLst>
                                <a:path w="17" h="32">
                                  <a:moveTo>
                                    <a:pt x="0" y="0"/>
                                  </a:moveTo>
                                  <a:lnTo>
                                    <a:pt x="0" y="0"/>
                                  </a:lnTo>
                                  <a:lnTo>
                                    <a:pt x="17" y="17"/>
                                  </a:lnTo>
                                  <a:lnTo>
                                    <a:pt x="17" y="32"/>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5" name="Freeform 61"/>
                          <wps:cNvSpPr>
                            <a:spLocks/>
                          </wps:cNvSpPr>
                          <wps:spPr bwMode="auto">
                            <a:xfrm>
                              <a:off x="62671" y="43582"/>
                              <a:ext cx="107" cy="118"/>
                            </a:xfrm>
                            <a:custGeom>
                              <a:avLst/>
                              <a:gdLst>
                                <a:gd name="T0" fmla="*/ 0 w 18"/>
                                <a:gd name="T1" fmla="*/ 0 h 16"/>
                                <a:gd name="T2" fmla="*/ 0 w 18"/>
                                <a:gd name="T3" fmla="*/ 0 h 16"/>
                                <a:gd name="T4" fmla="*/ 2147483647 w 18"/>
                                <a:gd name="T5" fmla="*/ 2147483647 h 16"/>
                                <a:gd name="T6" fmla="*/ 0 w 18"/>
                                <a:gd name="T7" fmla="*/ 2147483647 h 16"/>
                                <a:gd name="T8" fmla="*/ 0 60000 65536"/>
                                <a:gd name="T9" fmla="*/ 0 60000 65536"/>
                                <a:gd name="T10" fmla="*/ 0 60000 65536"/>
                                <a:gd name="T11" fmla="*/ 0 60000 65536"/>
                                <a:gd name="T12" fmla="*/ 0 w 18"/>
                                <a:gd name="T13" fmla="*/ 0 h 16"/>
                                <a:gd name="T14" fmla="*/ 18 w 18"/>
                                <a:gd name="T15" fmla="*/ 16 h 16"/>
                              </a:gdLst>
                              <a:ahLst/>
                              <a:cxnLst>
                                <a:cxn ang="T8">
                                  <a:pos x="T0" y="T1"/>
                                </a:cxn>
                                <a:cxn ang="T9">
                                  <a:pos x="T2" y="T3"/>
                                </a:cxn>
                                <a:cxn ang="T10">
                                  <a:pos x="T4" y="T5"/>
                                </a:cxn>
                                <a:cxn ang="T11">
                                  <a:pos x="T6" y="T7"/>
                                </a:cxn>
                              </a:cxnLst>
                              <a:rect l="T12" t="T13" r="T14" b="T15"/>
                              <a:pathLst>
                                <a:path w="18" h="16">
                                  <a:moveTo>
                                    <a:pt x="0" y="0"/>
                                  </a:moveTo>
                                  <a:lnTo>
                                    <a:pt x="0" y="0"/>
                                  </a:lnTo>
                                  <a:lnTo>
                                    <a:pt x="18" y="16"/>
                                  </a:lnTo>
                                  <a:lnTo>
                                    <a:pt x="0" y="16"/>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6" name="Freeform 62"/>
                          <wps:cNvSpPr>
                            <a:spLocks/>
                          </wps:cNvSpPr>
                          <wps:spPr bwMode="auto">
                            <a:xfrm>
                              <a:off x="62992" y="43818"/>
                              <a:ext cx="191" cy="0"/>
                            </a:xfrm>
                            <a:custGeom>
                              <a:avLst/>
                              <a:gdLst>
                                <a:gd name="T0" fmla="*/ 0 w 33"/>
                                <a:gd name="T1" fmla="*/ 0 w 33"/>
                                <a:gd name="T2" fmla="*/ 2147483647 w 33"/>
                                <a:gd name="T3" fmla="*/ 2147483647 w 33"/>
                                <a:gd name="T4" fmla="*/ 0 60000 65536"/>
                                <a:gd name="T5" fmla="*/ 0 60000 65536"/>
                                <a:gd name="T6" fmla="*/ 0 60000 65536"/>
                                <a:gd name="T7" fmla="*/ 0 60000 65536"/>
                                <a:gd name="T8" fmla="*/ 0 w 33"/>
                                <a:gd name="T9" fmla="*/ 33 w 33"/>
                              </a:gdLst>
                              <a:ahLst/>
                              <a:cxnLst>
                                <a:cxn ang="T4">
                                  <a:pos x="T0" y="0"/>
                                </a:cxn>
                                <a:cxn ang="T5">
                                  <a:pos x="T1" y="0"/>
                                </a:cxn>
                                <a:cxn ang="T6">
                                  <a:pos x="T2" y="0"/>
                                </a:cxn>
                                <a:cxn ang="T7">
                                  <a:pos x="T3" y="0"/>
                                </a:cxn>
                              </a:cxnLst>
                              <a:rect l="T8" t="0" r="T9" b="0"/>
                              <a:pathLst>
                                <a:path w="33">
                                  <a:moveTo>
                                    <a:pt x="0" y="0"/>
                                  </a:moveTo>
                                  <a:lnTo>
                                    <a:pt x="0" y="0"/>
                                  </a:lnTo>
                                  <a:lnTo>
                                    <a:pt x="15" y="0"/>
                                  </a:lnTo>
                                  <a:lnTo>
                                    <a:pt x="33"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67" name="Line 63"/>
                          <wps:cNvCnPr/>
                          <wps:spPr bwMode="auto">
                            <a:xfrm>
                              <a:off x="62528" y="43404"/>
                              <a:ext cx="84"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8" name="Line 64"/>
                          <wps:cNvCnPr/>
                          <wps:spPr bwMode="auto">
                            <a:xfrm flipV="1">
                              <a:off x="62528" y="40919"/>
                              <a:ext cx="84"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Freeform 65"/>
                          <wps:cNvSpPr>
                            <a:spLocks/>
                          </wps:cNvSpPr>
                          <wps:spPr bwMode="auto">
                            <a:xfrm>
                              <a:off x="54532" y="37310"/>
                              <a:ext cx="9389" cy="5798"/>
                            </a:xfrm>
                            <a:custGeom>
                              <a:avLst/>
                              <a:gdLst>
                                <a:gd name="T0" fmla="*/ 2147483647 w 1578"/>
                                <a:gd name="T1" fmla="*/ 2147483647 h 785"/>
                                <a:gd name="T2" fmla="*/ 2147483647 w 1578"/>
                                <a:gd name="T3" fmla="*/ 2147483647 h 785"/>
                                <a:gd name="T4" fmla="*/ 2147483647 w 1578"/>
                                <a:gd name="T5" fmla="*/ 2147483647 h 785"/>
                                <a:gd name="T6" fmla="*/ 2147483647 w 1578"/>
                                <a:gd name="T7" fmla="*/ 2147483647 h 785"/>
                                <a:gd name="T8" fmla="*/ 2147483647 w 1578"/>
                                <a:gd name="T9" fmla="*/ 2147483647 h 785"/>
                                <a:gd name="T10" fmla="*/ 2147483647 w 1578"/>
                                <a:gd name="T11" fmla="*/ 2147483647 h 785"/>
                                <a:gd name="T12" fmla="*/ 2147483647 w 1578"/>
                                <a:gd name="T13" fmla="*/ 2147483647 h 785"/>
                                <a:gd name="T14" fmla="*/ 2147483647 w 1578"/>
                                <a:gd name="T15" fmla="*/ 2147483647 h 785"/>
                                <a:gd name="T16" fmla="*/ 2147483647 w 1578"/>
                                <a:gd name="T17" fmla="*/ 2147483647 h 785"/>
                                <a:gd name="T18" fmla="*/ 2147483647 w 1578"/>
                                <a:gd name="T19" fmla="*/ 2147483647 h 785"/>
                                <a:gd name="T20" fmla="*/ 2147483647 w 1578"/>
                                <a:gd name="T21" fmla="*/ 2147483647 h 785"/>
                                <a:gd name="T22" fmla="*/ 2147483647 w 1578"/>
                                <a:gd name="T23" fmla="*/ 2147483647 h 785"/>
                                <a:gd name="T24" fmla="*/ 2147483647 w 1578"/>
                                <a:gd name="T25" fmla="*/ 2147483647 h 785"/>
                                <a:gd name="T26" fmla="*/ 2147483647 w 1578"/>
                                <a:gd name="T27" fmla="*/ 2147483647 h 785"/>
                                <a:gd name="T28" fmla="*/ 2147483647 w 1578"/>
                                <a:gd name="T29" fmla="*/ 2147483647 h 785"/>
                                <a:gd name="T30" fmla="*/ 2147483647 w 1578"/>
                                <a:gd name="T31" fmla="*/ 2147483647 h 785"/>
                                <a:gd name="T32" fmla="*/ 2147483647 w 1578"/>
                                <a:gd name="T33" fmla="*/ 2147483647 h 785"/>
                                <a:gd name="T34" fmla="*/ 2147483647 w 1578"/>
                                <a:gd name="T35" fmla="*/ 2147483647 h 785"/>
                                <a:gd name="T36" fmla="*/ 2147483647 w 1578"/>
                                <a:gd name="T37" fmla="*/ 2147483647 h 785"/>
                                <a:gd name="T38" fmla="*/ 2147483647 w 1578"/>
                                <a:gd name="T39" fmla="*/ 2147483647 h 785"/>
                                <a:gd name="T40" fmla="*/ 2147483647 w 1578"/>
                                <a:gd name="T41" fmla="*/ 2147483647 h 785"/>
                                <a:gd name="T42" fmla="*/ 2147483647 w 1578"/>
                                <a:gd name="T43" fmla="*/ 2147483647 h 785"/>
                                <a:gd name="T44" fmla="*/ 2147483647 w 1578"/>
                                <a:gd name="T45" fmla="*/ 2147483647 h 785"/>
                                <a:gd name="T46" fmla="*/ 2147483647 w 1578"/>
                                <a:gd name="T47" fmla="*/ 2147483647 h 785"/>
                                <a:gd name="T48" fmla="*/ 2147483647 w 1578"/>
                                <a:gd name="T49" fmla="*/ 2147483647 h 785"/>
                                <a:gd name="T50" fmla="*/ 2147483647 w 1578"/>
                                <a:gd name="T51" fmla="*/ 2147483647 h 785"/>
                                <a:gd name="T52" fmla="*/ 2147483647 w 1578"/>
                                <a:gd name="T53" fmla="*/ 2147483647 h 785"/>
                                <a:gd name="T54" fmla="*/ 2147483647 w 1578"/>
                                <a:gd name="T55" fmla="*/ 2147483647 h 785"/>
                                <a:gd name="T56" fmla="*/ 2147483647 w 1578"/>
                                <a:gd name="T57" fmla="*/ 2147483647 h 785"/>
                                <a:gd name="T58" fmla="*/ 2147483647 w 1578"/>
                                <a:gd name="T59" fmla="*/ 2147483647 h 785"/>
                                <a:gd name="T60" fmla="*/ 2147483647 w 1578"/>
                                <a:gd name="T61" fmla="*/ 2147483647 h 785"/>
                                <a:gd name="T62" fmla="*/ 2147483647 w 1578"/>
                                <a:gd name="T63" fmla="*/ 2147483647 h 785"/>
                                <a:gd name="T64" fmla="*/ 2147483647 w 1578"/>
                                <a:gd name="T65" fmla="*/ 2147483647 h 785"/>
                                <a:gd name="T66" fmla="*/ 2147483647 w 1578"/>
                                <a:gd name="T67" fmla="*/ 2147483647 h 785"/>
                                <a:gd name="T68" fmla="*/ 2147483647 w 1578"/>
                                <a:gd name="T69" fmla="*/ 2147483647 h 785"/>
                                <a:gd name="T70" fmla="*/ 2147483647 w 1578"/>
                                <a:gd name="T71" fmla="*/ 2147483647 h 785"/>
                                <a:gd name="T72" fmla="*/ 2147483647 w 1578"/>
                                <a:gd name="T73" fmla="*/ 2147483647 h 785"/>
                                <a:gd name="T74" fmla="*/ 2147483647 w 1578"/>
                                <a:gd name="T75" fmla="*/ 2147483647 h 785"/>
                                <a:gd name="T76" fmla="*/ 2147483647 w 1578"/>
                                <a:gd name="T77" fmla="*/ 2147483647 h 785"/>
                                <a:gd name="T78" fmla="*/ 2147483647 w 1578"/>
                                <a:gd name="T79" fmla="*/ 2147483647 h 785"/>
                                <a:gd name="T80" fmla="*/ 2147483647 w 1578"/>
                                <a:gd name="T81" fmla="*/ 2147483647 h 785"/>
                                <a:gd name="T82" fmla="*/ 2147483647 w 1578"/>
                                <a:gd name="T83" fmla="*/ 2147483647 h 785"/>
                                <a:gd name="T84" fmla="*/ 2147483647 w 1578"/>
                                <a:gd name="T85" fmla="*/ 2147483647 h 785"/>
                                <a:gd name="T86" fmla="*/ 2147483647 w 1578"/>
                                <a:gd name="T87" fmla="*/ 2147483647 h 785"/>
                                <a:gd name="T88" fmla="*/ 2147483647 w 1578"/>
                                <a:gd name="T89" fmla="*/ 2147483647 h 785"/>
                                <a:gd name="T90" fmla="*/ 2147483647 w 1578"/>
                                <a:gd name="T91" fmla="*/ 2147483647 h 785"/>
                                <a:gd name="T92" fmla="*/ 0 w 1578"/>
                                <a:gd name="T93" fmla="*/ 2147483647 h 785"/>
                                <a:gd name="T94" fmla="*/ 2147483647 w 1578"/>
                                <a:gd name="T95" fmla="*/ 2147483647 h 785"/>
                                <a:gd name="T96" fmla="*/ 2147483647 w 1578"/>
                                <a:gd name="T97" fmla="*/ 2147483647 h 785"/>
                                <a:gd name="T98" fmla="*/ 2147483647 w 1578"/>
                                <a:gd name="T99" fmla="*/ 2147483647 h 78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578"/>
                                <a:gd name="T151" fmla="*/ 0 h 785"/>
                                <a:gd name="T152" fmla="*/ 1578 w 1578"/>
                                <a:gd name="T153" fmla="*/ 785 h 785"/>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578" h="785">
                                  <a:moveTo>
                                    <a:pt x="52" y="17"/>
                                  </a:moveTo>
                                  <a:lnTo>
                                    <a:pt x="52" y="17"/>
                                  </a:lnTo>
                                  <a:lnTo>
                                    <a:pt x="797" y="17"/>
                                  </a:lnTo>
                                  <a:lnTo>
                                    <a:pt x="814" y="0"/>
                                  </a:lnTo>
                                  <a:lnTo>
                                    <a:pt x="832" y="33"/>
                                  </a:lnTo>
                                  <a:lnTo>
                                    <a:pt x="866" y="33"/>
                                  </a:lnTo>
                                  <a:lnTo>
                                    <a:pt x="903" y="65"/>
                                  </a:lnTo>
                                  <a:lnTo>
                                    <a:pt x="955" y="65"/>
                                  </a:lnTo>
                                  <a:lnTo>
                                    <a:pt x="884" y="113"/>
                                  </a:lnTo>
                                  <a:lnTo>
                                    <a:pt x="920" y="96"/>
                                  </a:lnTo>
                                  <a:lnTo>
                                    <a:pt x="937" y="113"/>
                                  </a:lnTo>
                                  <a:lnTo>
                                    <a:pt x="989" y="96"/>
                                  </a:lnTo>
                                  <a:lnTo>
                                    <a:pt x="989" y="113"/>
                                  </a:lnTo>
                                  <a:lnTo>
                                    <a:pt x="1006" y="96"/>
                                  </a:lnTo>
                                  <a:lnTo>
                                    <a:pt x="1024" y="113"/>
                                  </a:lnTo>
                                  <a:lnTo>
                                    <a:pt x="1076" y="113"/>
                                  </a:lnTo>
                                  <a:lnTo>
                                    <a:pt x="1093" y="113"/>
                                  </a:lnTo>
                                  <a:lnTo>
                                    <a:pt x="1110" y="129"/>
                                  </a:lnTo>
                                  <a:lnTo>
                                    <a:pt x="1110" y="144"/>
                                  </a:lnTo>
                                  <a:lnTo>
                                    <a:pt x="1024" y="144"/>
                                  </a:lnTo>
                                  <a:lnTo>
                                    <a:pt x="1006" y="192"/>
                                  </a:lnTo>
                                  <a:lnTo>
                                    <a:pt x="1024" y="177"/>
                                  </a:lnTo>
                                  <a:lnTo>
                                    <a:pt x="1006" y="240"/>
                                  </a:lnTo>
                                  <a:lnTo>
                                    <a:pt x="1006" y="273"/>
                                  </a:lnTo>
                                  <a:lnTo>
                                    <a:pt x="1006" y="288"/>
                                  </a:lnTo>
                                  <a:lnTo>
                                    <a:pt x="1024" y="288"/>
                                  </a:lnTo>
                                  <a:lnTo>
                                    <a:pt x="1041" y="273"/>
                                  </a:lnTo>
                                  <a:lnTo>
                                    <a:pt x="1041" y="209"/>
                                  </a:lnTo>
                                  <a:lnTo>
                                    <a:pt x="1058" y="177"/>
                                  </a:lnTo>
                                  <a:lnTo>
                                    <a:pt x="1076" y="161"/>
                                  </a:lnTo>
                                  <a:lnTo>
                                    <a:pt x="1076" y="144"/>
                                  </a:lnTo>
                                  <a:lnTo>
                                    <a:pt x="1127" y="161"/>
                                  </a:lnTo>
                                  <a:lnTo>
                                    <a:pt x="1127" y="192"/>
                                  </a:lnTo>
                                  <a:lnTo>
                                    <a:pt x="1110" y="225"/>
                                  </a:lnTo>
                                  <a:lnTo>
                                    <a:pt x="1145" y="209"/>
                                  </a:lnTo>
                                  <a:lnTo>
                                    <a:pt x="1145" y="240"/>
                                  </a:lnTo>
                                  <a:lnTo>
                                    <a:pt x="1162" y="240"/>
                                  </a:lnTo>
                                  <a:lnTo>
                                    <a:pt x="1127" y="288"/>
                                  </a:lnTo>
                                  <a:lnTo>
                                    <a:pt x="1145" y="288"/>
                                  </a:lnTo>
                                  <a:lnTo>
                                    <a:pt x="1179" y="288"/>
                                  </a:lnTo>
                                  <a:lnTo>
                                    <a:pt x="1248" y="240"/>
                                  </a:lnTo>
                                  <a:lnTo>
                                    <a:pt x="1248" y="225"/>
                                  </a:lnTo>
                                  <a:lnTo>
                                    <a:pt x="1317" y="225"/>
                                  </a:lnTo>
                                  <a:lnTo>
                                    <a:pt x="1317" y="192"/>
                                  </a:lnTo>
                                  <a:lnTo>
                                    <a:pt x="1352" y="177"/>
                                  </a:lnTo>
                                  <a:lnTo>
                                    <a:pt x="1438" y="177"/>
                                  </a:lnTo>
                                  <a:lnTo>
                                    <a:pt x="1475" y="161"/>
                                  </a:lnTo>
                                  <a:lnTo>
                                    <a:pt x="1509" y="81"/>
                                  </a:lnTo>
                                  <a:lnTo>
                                    <a:pt x="1527" y="96"/>
                                  </a:lnTo>
                                  <a:lnTo>
                                    <a:pt x="1544" y="81"/>
                                  </a:lnTo>
                                  <a:lnTo>
                                    <a:pt x="1544" y="96"/>
                                  </a:lnTo>
                                  <a:lnTo>
                                    <a:pt x="1561" y="144"/>
                                  </a:lnTo>
                                  <a:lnTo>
                                    <a:pt x="1578" y="161"/>
                                  </a:lnTo>
                                  <a:lnTo>
                                    <a:pt x="1578" y="177"/>
                                  </a:lnTo>
                                  <a:lnTo>
                                    <a:pt x="1561" y="192"/>
                                  </a:lnTo>
                                  <a:lnTo>
                                    <a:pt x="1527" y="192"/>
                                  </a:lnTo>
                                  <a:lnTo>
                                    <a:pt x="1509" y="209"/>
                                  </a:lnTo>
                                  <a:lnTo>
                                    <a:pt x="1492" y="225"/>
                                  </a:lnTo>
                                  <a:lnTo>
                                    <a:pt x="1456" y="257"/>
                                  </a:lnTo>
                                  <a:lnTo>
                                    <a:pt x="1475" y="288"/>
                                  </a:lnTo>
                                  <a:lnTo>
                                    <a:pt x="1492" y="288"/>
                                  </a:lnTo>
                                  <a:lnTo>
                                    <a:pt x="1492" y="273"/>
                                  </a:lnTo>
                                  <a:lnTo>
                                    <a:pt x="1492" y="288"/>
                                  </a:lnTo>
                                  <a:lnTo>
                                    <a:pt x="1456" y="288"/>
                                  </a:lnTo>
                                  <a:lnTo>
                                    <a:pt x="1404" y="305"/>
                                  </a:lnTo>
                                  <a:lnTo>
                                    <a:pt x="1387" y="321"/>
                                  </a:lnTo>
                                  <a:lnTo>
                                    <a:pt x="1369" y="369"/>
                                  </a:lnTo>
                                  <a:lnTo>
                                    <a:pt x="1352" y="369"/>
                                  </a:lnTo>
                                  <a:lnTo>
                                    <a:pt x="1335" y="353"/>
                                  </a:lnTo>
                                  <a:lnTo>
                                    <a:pt x="1352" y="384"/>
                                  </a:lnTo>
                                  <a:lnTo>
                                    <a:pt x="1335" y="432"/>
                                  </a:lnTo>
                                  <a:lnTo>
                                    <a:pt x="1335" y="401"/>
                                  </a:lnTo>
                                  <a:lnTo>
                                    <a:pt x="1317" y="384"/>
                                  </a:lnTo>
                                  <a:lnTo>
                                    <a:pt x="1335" y="353"/>
                                  </a:lnTo>
                                  <a:lnTo>
                                    <a:pt x="1317" y="369"/>
                                  </a:lnTo>
                                  <a:lnTo>
                                    <a:pt x="1317" y="401"/>
                                  </a:lnTo>
                                  <a:lnTo>
                                    <a:pt x="1300" y="401"/>
                                  </a:lnTo>
                                  <a:lnTo>
                                    <a:pt x="1317" y="401"/>
                                  </a:lnTo>
                                  <a:lnTo>
                                    <a:pt x="1317" y="432"/>
                                  </a:lnTo>
                                  <a:lnTo>
                                    <a:pt x="1335" y="480"/>
                                  </a:lnTo>
                                  <a:lnTo>
                                    <a:pt x="1317" y="512"/>
                                  </a:lnTo>
                                  <a:lnTo>
                                    <a:pt x="1248" y="545"/>
                                  </a:lnTo>
                                  <a:lnTo>
                                    <a:pt x="1196" y="593"/>
                                  </a:lnTo>
                                  <a:lnTo>
                                    <a:pt x="1179" y="624"/>
                                  </a:lnTo>
                                  <a:lnTo>
                                    <a:pt x="1214" y="737"/>
                                  </a:lnTo>
                                  <a:lnTo>
                                    <a:pt x="1214" y="785"/>
                                  </a:lnTo>
                                  <a:lnTo>
                                    <a:pt x="1196" y="785"/>
                                  </a:lnTo>
                                  <a:lnTo>
                                    <a:pt x="1179" y="768"/>
                                  </a:lnTo>
                                  <a:lnTo>
                                    <a:pt x="1145" y="737"/>
                                  </a:lnTo>
                                  <a:lnTo>
                                    <a:pt x="1145" y="672"/>
                                  </a:lnTo>
                                  <a:lnTo>
                                    <a:pt x="1110" y="641"/>
                                  </a:lnTo>
                                  <a:lnTo>
                                    <a:pt x="1076" y="656"/>
                                  </a:lnTo>
                                  <a:lnTo>
                                    <a:pt x="1076" y="641"/>
                                  </a:lnTo>
                                  <a:lnTo>
                                    <a:pt x="1041" y="641"/>
                                  </a:lnTo>
                                  <a:lnTo>
                                    <a:pt x="1006" y="641"/>
                                  </a:lnTo>
                                  <a:lnTo>
                                    <a:pt x="1006" y="624"/>
                                  </a:lnTo>
                                  <a:lnTo>
                                    <a:pt x="955" y="641"/>
                                  </a:lnTo>
                                  <a:lnTo>
                                    <a:pt x="937" y="641"/>
                                  </a:lnTo>
                                  <a:lnTo>
                                    <a:pt x="972" y="641"/>
                                  </a:lnTo>
                                  <a:lnTo>
                                    <a:pt x="955" y="656"/>
                                  </a:lnTo>
                                  <a:lnTo>
                                    <a:pt x="972" y="672"/>
                                  </a:lnTo>
                                  <a:lnTo>
                                    <a:pt x="955" y="672"/>
                                  </a:lnTo>
                                  <a:lnTo>
                                    <a:pt x="920" y="672"/>
                                  </a:lnTo>
                                  <a:lnTo>
                                    <a:pt x="903" y="656"/>
                                  </a:lnTo>
                                  <a:lnTo>
                                    <a:pt x="884" y="656"/>
                                  </a:lnTo>
                                  <a:lnTo>
                                    <a:pt x="849" y="656"/>
                                  </a:lnTo>
                                  <a:lnTo>
                                    <a:pt x="814" y="672"/>
                                  </a:lnTo>
                                  <a:lnTo>
                                    <a:pt x="814" y="656"/>
                                  </a:lnTo>
                                  <a:lnTo>
                                    <a:pt x="797" y="656"/>
                                  </a:lnTo>
                                  <a:lnTo>
                                    <a:pt x="814" y="672"/>
                                  </a:lnTo>
                                  <a:lnTo>
                                    <a:pt x="745" y="720"/>
                                  </a:lnTo>
                                  <a:lnTo>
                                    <a:pt x="745" y="768"/>
                                  </a:lnTo>
                                  <a:lnTo>
                                    <a:pt x="693" y="752"/>
                                  </a:lnTo>
                                  <a:lnTo>
                                    <a:pt x="624" y="656"/>
                                  </a:lnTo>
                                  <a:lnTo>
                                    <a:pt x="607" y="656"/>
                                  </a:lnTo>
                                  <a:lnTo>
                                    <a:pt x="590" y="672"/>
                                  </a:lnTo>
                                  <a:lnTo>
                                    <a:pt x="573" y="672"/>
                                  </a:lnTo>
                                  <a:lnTo>
                                    <a:pt x="538" y="656"/>
                                  </a:lnTo>
                                  <a:lnTo>
                                    <a:pt x="538" y="624"/>
                                  </a:lnTo>
                                  <a:lnTo>
                                    <a:pt x="503" y="593"/>
                                  </a:lnTo>
                                  <a:lnTo>
                                    <a:pt x="365" y="608"/>
                                  </a:lnTo>
                                  <a:lnTo>
                                    <a:pt x="260" y="576"/>
                                  </a:lnTo>
                                  <a:lnTo>
                                    <a:pt x="208" y="576"/>
                                  </a:lnTo>
                                  <a:lnTo>
                                    <a:pt x="190" y="545"/>
                                  </a:lnTo>
                                  <a:lnTo>
                                    <a:pt x="173" y="545"/>
                                  </a:lnTo>
                                  <a:lnTo>
                                    <a:pt x="173" y="528"/>
                                  </a:lnTo>
                                  <a:lnTo>
                                    <a:pt x="104" y="512"/>
                                  </a:lnTo>
                                  <a:lnTo>
                                    <a:pt x="104" y="497"/>
                                  </a:lnTo>
                                  <a:lnTo>
                                    <a:pt x="70" y="464"/>
                                  </a:lnTo>
                                  <a:lnTo>
                                    <a:pt x="70" y="432"/>
                                  </a:lnTo>
                                  <a:lnTo>
                                    <a:pt x="52" y="432"/>
                                  </a:lnTo>
                                  <a:lnTo>
                                    <a:pt x="52" y="416"/>
                                  </a:lnTo>
                                  <a:lnTo>
                                    <a:pt x="70" y="416"/>
                                  </a:lnTo>
                                  <a:lnTo>
                                    <a:pt x="70" y="401"/>
                                  </a:lnTo>
                                  <a:lnTo>
                                    <a:pt x="35" y="401"/>
                                  </a:lnTo>
                                  <a:lnTo>
                                    <a:pt x="52" y="401"/>
                                  </a:lnTo>
                                  <a:lnTo>
                                    <a:pt x="18" y="369"/>
                                  </a:lnTo>
                                  <a:lnTo>
                                    <a:pt x="18" y="353"/>
                                  </a:lnTo>
                                  <a:lnTo>
                                    <a:pt x="0" y="336"/>
                                  </a:lnTo>
                                  <a:lnTo>
                                    <a:pt x="18" y="288"/>
                                  </a:lnTo>
                                  <a:lnTo>
                                    <a:pt x="0" y="240"/>
                                  </a:lnTo>
                                  <a:lnTo>
                                    <a:pt x="18" y="129"/>
                                  </a:lnTo>
                                  <a:lnTo>
                                    <a:pt x="35" y="129"/>
                                  </a:lnTo>
                                  <a:lnTo>
                                    <a:pt x="18" y="129"/>
                                  </a:lnTo>
                                  <a:lnTo>
                                    <a:pt x="0" y="48"/>
                                  </a:lnTo>
                                  <a:lnTo>
                                    <a:pt x="35" y="48"/>
                                  </a:lnTo>
                                  <a:lnTo>
                                    <a:pt x="52" y="65"/>
                                  </a:lnTo>
                                  <a:lnTo>
                                    <a:pt x="35" y="81"/>
                                  </a:lnTo>
                                  <a:lnTo>
                                    <a:pt x="52" y="81"/>
                                  </a:lnTo>
                                  <a:lnTo>
                                    <a:pt x="52" y="33"/>
                                  </a:lnTo>
                                  <a:lnTo>
                                    <a:pt x="52" y="1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0" name="Freeform 66"/>
                          <wps:cNvSpPr>
                            <a:spLocks/>
                          </wps:cNvSpPr>
                          <wps:spPr bwMode="auto">
                            <a:xfrm>
                              <a:off x="62778" y="59438"/>
                              <a:ext cx="833" cy="932"/>
                            </a:xfrm>
                            <a:custGeom>
                              <a:avLst/>
                              <a:gdLst>
                                <a:gd name="T0" fmla="*/ 2147483647 w 140"/>
                                <a:gd name="T1" fmla="*/ 2147483647 h 126"/>
                                <a:gd name="T2" fmla="*/ 2147483647 w 140"/>
                                <a:gd name="T3" fmla="*/ 2147483647 h 126"/>
                                <a:gd name="T4" fmla="*/ 2147483647 w 140"/>
                                <a:gd name="T5" fmla="*/ 0 h 126"/>
                                <a:gd name="T6" fmla="*/ 2147483647 w 140"/>
                                <a:gd name="T7" fmla="*/ 2147483647 h 126"/>
                                <a:gd name="T8" fmla="*/ 2147483647 w 140"/>
                                <a:gd name="T9" fmla="*/ 2147483647 h 126"/>
                                <a:gd name="T10" fmla="*/ 2147483647 w 140"/>
                                <a:gd name="T11" fmla="*/ 2147483647 h 126"/>
                                <a:gd name="T12" fmla="*/ 2147483647 w 140"/>
                                <a:gd name="T13" fmla="*/ 2147483647 h 126"/>
                                <a:gd name="T14" fmla="*/ 2147483647 w 140"/>
                                <a:gd name="T15" fmla="*/ 2147483647 h 126"/>
                                <a:gd name="T16" fmla="*/ 2147483647 w 140"/>
                                <a:gd name="T17" fmla="*/ 2147483647 h 126"/>
                                <a:gd name="T18" fmla="*/ 2147483647 w 140"/>
                                <a:gd name="T19" fmla="*/ 2147483647 h 126"/>
                                <a:gd name="T20" fmla="*/ 2147483647 w 140"/>
                                <a:gd name="T21" fmla="*/ 2147483647 h 126"/>
                                <a:gd name="T22" fmla="*/ 2147483647 w 140"/>
                                <a:gd name="T23" fmla="*/ 2147483647 h 126"/>
                                <a:gd name="T24" fmla="*/ 2147483647 w 140"/>
                                <a:gd name="T25" fmla="*/ 2147483647 h 126"/>
                                <a:gd name="T26" fmla="*/ 2147483647 w 140"/>
                                <a:gd name="T27" fmla="*/ 2147483647 h 126"/>
                                <a:gd name="T28" fmla="*/ 0 w 140"/>
                                <a:gd name="T29" fmla="*/ 2147483647 h 126"/>
                                <a:gd name="T30" fmla="*/ 2147483647 w 140"/>
                                <a:gd name="T31" fmla="*/ 2147483647 h 126"/>
                                <a:gd name="T32" fmla="*/ 2147483647 w 140"/>
                                <a:gd name="T33" fmla="*/ 2147483647 h 126"/>
                                <a:gd name="T34" fmla="*/ 2147483647 w 140"/>
                                <a:gd name="T35" fmla="*/ 2147483647 h 126"/>
                                <a:gd name="T36" fmla="*/ 2147483647 w 140"/>
                                <a:gd name="T37" fmla="*/ 2147483647 h 126"/>
                                <a:gd name="T38" fmla="*/ 2147483647 w 140"/>
                                <a:gd name="T39" fmla="*/ 2147483647 h 126"/>
                                <a:gd name="T40" fmla="*/ 2147483647 w 140"/>
                                <a:gd name="T41" fmla="*/ 2147483647 h 126"/>
                                <a:gd name="T42" fmla="*/ 2147483647 w 140"/>
                                <a:gd name="T43" fmla="*/ 2147483647 h 126"/>
                                <a:gd name="T44" fmla="*/ 2147483647 w 140"/>
                                <a:gd name="T45" fmla="*/ 2147483647 h 126"/>
                                <a:gd name="T46" fmla="*/ 2147483647 w 140"/>
                                <a:gd name="T47" fmla="*/ 2147483647 h 12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40"/>
                                <a:gd name="T73" fmla="*/ 0 h 126"/>
                                <a:gd name="T74" fmla="*/ 140 w 140"/>
                                <a:gd name="T75" fmla="*/ 126 h 12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40" h="126">
                                  <a:moveTo>
                                    <a:pt x="140" y="96"/>
                                  </a:moveTo>
                                  <a:lnTo>
                                    <a:pt x="140" y="96"/>
                                  </a:lnTo>
                                  <a:lnTo>
                                    <a:pt x="140" y="0"/>
                                  </a:lnTo>
                                  <a:lnTo>
                                    <a:pt x="103" y="15"/>
                                  </a:lnTo>
                                  <a:lnTo>
                                    <a:pt x="86" y="30"/>
                                  </a:lnTo>
                                  <a:lnTo>
                                    <a:pt x="103" y="48"/>
                                  </a:lnTo>
                                  <a:lnTo>
                                    <a:pt x="122" y="30"/>
                                  </a:lnTo>
                                  <a:lnTo>
                                    <a:pt x="122" y="48"/>
                                  </a:lnTo>
                                  <a:lnTo>
                                    <a:pt x="103" y="48"/>
                                  </a:lnTo>
                                  <a:lnTo>
                                    <a:pt x="103" y="78"/>
                                  </a:lnTo>
                                  <a:lnTo>
                                    <a:pt x="103" y="63"/>
                                  </a:lnTo>
                                  <a:lnTo>
                                    <a:pt x="86" y="63"/>
                                  </a:lnTo>
                                  <a:lnTo>
                                    <a:pt x="69" y="63"/>
                                  </a:lnTo>
                                  <a:lnTo>
                                    <a:pt x="17" y="30"/>
                                  </a:lnTo>
                                  <a:lnTo>
                                    <a:pt x="0" y="48"/>
                                  </a:lnTo>
                                  <a:lnTo>
                                    <a:pt x="17" y="63"/>
                                  </a:lnTo>
                                  <a:lnTo>
                                    <a:pt x="34" y="63"/>
                                  </a:lnTo>
                                  <a:lnTo>
                                    <a:pt x="34" y="78"/>
                                  </a:lnTo>
                                  <a:lnTo>
                                    <a:pt x="51" y="78"/>
                                  </a:lnTo>
                                  <a:lnTo>
                                    <a:pt x="51" y="96"/>
                                  </a:lnTo>
                                  <a:lnTo>
                                    <a:pt x="86" y="111"/>
                                  </a:lnTo>
                                  <a:lnTo>
                                    <a:pt x="103" y="111"/>
                                  </a:lnTo>
                                  <a:lnTo>
                                    <a:pt x="122" y="126"/>
                                  </a:lnTo>
                                  <a:lnTo>
                                    <a:pt x="140" y="96"/>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1" name="Freeform 67"/>
                          <wps:cNvSpPr>
                            <a:spLocks/>
                          </wps:cNvSpPr>
                          <wps:spPr bwMode="auto">
                            <a:xfrm>
                              <a:off x="63611" y="59438"/>
                              <a:ext cx="619" cy="1065"/>
                            </a:xfrm>
                            <a:custGeom>
                              <a:avLst/>
                              <a:gdLst>
                                <a:gd name="T0" fmla="*/ 0 w 103"/>
                                <a:gd name="T1" fmla="*/ 2147483647 h 144"/>
                                <a:gd name="T2" fmla="*/ 0 w 103"/>
                                <a:gd name="T3" fmla="*/ 2147483647 h 144"/>
                                <a:gd name="T4" fmla="*/ 0 w 103"/>
                                <a:gd name="T5" fmla="*/ 0 h 144"/>
                                <a:gd name="T6" fmla="*/ 2147483647 w 103"/>
                                <a:gd name="T7" fmla="*/ 2147483647 h 144"/>
                                <a:gd name="T8" fmla="*/ 2147483647 w 103"/>
                                <a:gd name="T9" fmla="*/ 2147483647 h 144"/>
                                <a:gd name="T10" fmla="*/ 2147483647 w 103"/>
                                <a:gd name="T11" fmla="*/ 2147483647 h 144"/>
                                <a:gd name="T12" fmla="*/ 2147483647 w 103"/>
                                <a:gd name="T13" fmla="*/ 2147483647 h 144"/>
                                <a:gd name="T14" fmla="*/ 2147483647 w 103"/>
                                <a:gd name="T15" fmla="*/ 2147483647 h 144"/>
                                <a:gd name="T16" fmla="*/ 2147483647 w 103"/>
                                <a:gd name="T17" fmla="*/ 2147483647 h 144"/>
                                <a:gd name="T18" fmla="*/ 0 w 103"/>
                                <a:gd name="T19" fmla="*/ 2147483647 h 1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3"/>
                                <a:gd name="T31" fmla="*/ 0 h 144"/>
                                <a:gd name="T32" fmla="*/ 103 w 103"/>
                                <a:gd name="T33" fmla="*/ 144 h 14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3" h="144">
                                  <a:moveTo>
                                    <a:pt x="0" y="96"/>
                                  </a:moveTo>
                                  <a:lnTo>
                                    <a:pt x="0" y="96"/>
                                  </a:lnTo>
                                  <a:lnTo>
                                    <a:pt x="0" y="0"/>
                                  </a:lnTo>
                                  <a:lnTo>
                                    <a:pt x="17" y="48"/>
                                  </a:lnTo>
                                  <a:lnTo>
                                    <a:pt x="69" y="78"/>
                                  </a:lnTo>
                                  <a:lnTo>
                                    <a:pt x="103" y="96"/>
                                  </a:lnTo>
                                  <a:lnTo>
                                    <a:pt x="86" y="111"/>
                                  </a:lnTo>
                                  <a:lnTo>
                                    <a:pt x="34" y="126"/>
                                  </a:lnTo>
                                  <a:lnTo>
                                    <a:pt x="17" y="144"/>
                                  </a:lnTo>
                                  <a:lnTo>
                                    <a:pt x="0" y="96"/>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2" name="Freeform 68"/>
                          <wps:cNvSpPr>
                            <a:spLocks/>
                          </wps:cNvSpPr>
                          <wps:spPr bwMode="auto">
                            <a:xfrm>
                              <a:off x="59899" y="47960"/>
                              <a:ext cx="95" cy="237"/>
                            </a:xfrm>
                            <a:custGeom>
                              <a:avLst/>
                              <a:gdLst>
                                <a:gd name="T0" fmla="*/ 0 w 15"/>
                                <a:gd name="T1" fmla="*/ 0 h 33"/>
                                <a:gd name="T2" fmla="*/ 0 w 15"/>
                                <a:gd name="T3" fmla="*/ 0 h 33"/>
                                <a:gd name="T4" fmla="*/ 2147483647 w 15"/>
                                <a:gd name="T5" fmla="*/ 2147483647 h 33"/>
                                <a:gd name="T6" fmla="*/ 0 w 15"/>
                                <a:gd name="T7" fmla="*/ 2147483647 h 33"/>
                                <a:gd name="T8" fmla="*/ 2147483647 w 15"/>
                                <a:gd name="T9" fmla="*/ 2147483647 h 33"/>
                                <a:gd name="T10" fmla="*/ 2147483647 w 15"/>
                                <a:gd name="T11" fmla="*/ 2147483647 h 33"/>
                                <a:gd name="T12" fmla="*/ 0 w 15"/>
                                <a:gd name="T13" fmla="*/ 0 h 33"/>
                                <a:gd name="T14" fmla="*/ 0 60000 65536"/>
                                <a:gd name="T15" fmla="*/ 0 60000 65536"/>
                                <a:gd name="T16" fmla="*/ 0 60000 65536"/>
                                <a:gd name="T17" fmla="*/ 0 60000 65536"/>
                                <a:gd name="T18" fmla="*/ 0 60000 65536"/>
                                <a:gd name="T19" fmla="*/ 0 60000 65536"/>
                                <a:gd name="T20" fmla="*/ 0 60000 65536"/>
                                <a:gd name="T21" fmla="*/ 0 w 15"/>
                                <a:gd name="T22" fmla="*/ 0 h 33"/>
                                <a:gd name="T23" fmla="*/ 15 w 15"/>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 h="33">
                                  <a:moveTo>
                                    <a:pt x="0" y="0"/>
                                  </a:moveTo>
                                  <a:lnTo>
                                    <a:pt x="0" y="0"/>
                                  </a:lnTo>
                                  <a:lnTo>
                                    <a:pt x="15" y="18"/>
                                  </a:lnTo>
                                  <a:lnTo>
                                    <a:pt x="0" y="18"/>
                                  </a:lnTo>
                                  <a:lnTo>
                                    <a:pt x="15" y="33"/>
                                  </a:lnTo>
                                  <a:lnTo>
                                    <a:pt x="15" y="18"/>
                                  </a:lnTo>
                                  <a:lnTo>
                                    <a:pt x="0"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3" name="Freeform 69"/>
                          <wps:cNvSpPr>
                            <a:spLocks/>
                          </wps:cNvSpPr>
                          <wps:spPr bwMode="auto">
                            <a:xfrm>
                              <a:off x="62671" y="56465"/>
                              <a:ext cx="202" cy="488"/>
                            </a:xfrm>
                            <a:custGeom>
                              <a:avLst/>
                              <a:gdLst>
                                <a:gd name="T0" fmla="*/ 2147483647 w 35"/>
                                <a:gd name="T1" fmla="*/ 0 h 65"/>
                                <a:gd name="T2" fmla="*/ 2147483647 w 35"/>
                                <a:gd name="T3" fmla="*/ 0 h 65"/>
                                <a:gd name="T4" fmla="*/ 0 w 35"/>
                                <a:gd name="T5" fmla="*/ 2147483647 h 65"/>
                                <a:gd name="T6" fmla="*/ 2147483647 w 35"/>
                                <a:gd name="T7" fmla="*/ 2147483647 h 65"/>
                                <a:gd name="T8" fmla="*/ 2147483647 w 35"/>
                                <a:gd name="T9" fmla="*/ 2147483647 h 65"/>
                                <a:gd name="T10" fmla="*/ 2147483647 w 35"/>
                                <a:gd name="T11" fmla="*/ 0 h 65"/>
                                <a:gd name="T12" fmla="*/ 0 60000 65536"/>
                                <a:gd name="T13" fmla="*/ 0 60000 65536"/>
                                <a:gd name="T14" fmla="*/ 0 60000 65536"/>
                                <a:gd name="T15" fmla="*/ 0 60000 65536"/>
                                <a:gd name="T16" fmla="*/ 0 60000 65536"/>
                                <a:gd name="T17" fmla="*/ 0 60000 65536"/>
                                <a:gd name="T18" fmla="*/ 0 w 35"/>
                                <a:gd name="T19" fmla="*/ 0 h 65"/>
                                <a:gd name="T20" fmla="*/ 35 w 35"/>
                                <a:gd name="T21" fmla="*/ 65 h 65"/>
                              </a:gdLst>
                              <a:ahLst/>
                              <a:cxnLst>
                                <a:cxn ang="T12">
                                  <a:pos x="T0" y="T1"/>
                                </a:cxn>
                                <a:cxn ang="T13">
                                  <a:pos x="T2" y="T3"/>
                                </a:cxn>
                                <a:cxn ang="T14">
                                  <a:pos x="T4" y="T5"/>
                                </a:cxn>
                                <a:cxn ang="T15">
                                  <a:pos x="T6" y="T7"/>
                                </a:cxn>
                                <a:cxn ang="T16">
                                  <a:pos x="T8" y="T9"/>
                                </a:cxn>
                                <a:cxn ang="T17">
                                  <a:pos x="T10" y="T11"/>
                                </a:cxn>
                              </a:cxnLst>
                              <a:rect l="T18" t="T19" r="T20" b="T21"/>
                              <a:pathLst>
                                <a:path w="35" h="65">
                                  <a:moveTo>
                                    <a:pt x="18" y="0"/>
                                  </a:moveTo>
                                  <a:lnTo>
                                    <a:pt x="18" y="0"/>
                                  </a:lnTo>
                                  <a:lnTo>
                                    <a:pt x="0" y="48"/>
                                  </a:lnTo>
                                  <a:lnTo>
                                    <a:pt x="18" y="65"/>
                                  </a:lnTo>
                                  <a:lnTo>
                                    <a:pt x="35" y="17"/>
                                  </a:lnTo>
                                  <a:lnTo>
                                    <a:pt x="18"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4" name="Freeform 70"/>
                          <wps:cNvSpPr>
                            <a:spLocks/>
                          </wps:cNvSpPr>
                          <wps:spPr bwMode="auto">
                            <a:xfrm>
                              <a:off x="64837" y="59083"/>
                              <a:ext cx="523" cy="355"/>
                            </a:xfrm>
                            <a:custGeom>
                              <a:avLst/>
                              <a:gdLst>
                                <a:gd name="T0" fmla="*/ 0 w 88"/>
                                <a:gd name="T1" fmla="*/ 2147483647 h 48"/>
                                <a:gd name="T2" fmla="*/ 0 w 88"/>
                                <a:gd name="T3" fmla="*/ 2147483647 h 48"/>
                                <a:gd name="T4" fmla="*/ 2147483647 w 88"/>
                                <a:gd name="T5" fmla="*/ 2147483647 h 48"/>
                                <a:gd name="T6" fmla="*/ 2147483647 w 88"/>
                                <a:gd name="T7" fmla="*/ 2147483647 h 48"/>
                                <a:gd name="T8" fmla="*/ 2147483647 w 88"/>
                                <a:gd name="T9" fmla="*/ 2147483647 h 48"/>
                                <a:gd name="T10" fmla="*/ 2147483647 w 88"/>
                                <a:gd name="T11" fmla="*/ 2147483647 h 48"/>
                                <a:gd name="T12" fmla="*/ 2147483647 w 88"/>
                                <a:gd name="T13" fmla="*/ 0 h 48"/>
                                <a:gd name="T14" fmla="*/ 2147483647 w 88"/>
                                <a:gd name="T15" fmla="*/ 0 h 48"/>
                                <a:gd name="T16" fmla="*/ 2147483647 w 88"/>
                                <a:gd name="T17" fmla="*/ 0 h 48"/>
                                <a:gd name="T18" fmla="*/ 2147483647 w 88"/>
                                <a:gd name="T19" fmla="*/ 2147483647 h 48"/>
                                <a:gd name="T20" fmla="*/ 2147483647 w 88"/>
                                <a:gd name="T21" fmla="*/ 2147483647 h 48"/>
                                <a:gd name="T22" fmla="*/ 0 w 88"/>
                                <a:gd name="T23" fmla="*/ 2147483647 h 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
                                <a:gd name="T37" fmla="*/ 0 h 48"/>
                                <a:gd name="T38" fmla="*/ 88 w 88"/>
                                <a:gd name="T39" fmla="*/ 48 h 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 h="48">
                                  <a:moveTo>
                                    <a:pt x="0" y="15"/>
                                  </a:moveTo>
                                  <a:lnTo>
                                    <a:pt x="0" y="15"/>
                                  </a:lnTo>
                                  <a:lnTo>
                                    <a:pt x="17" y="30"/>
                                  </a:lnTo>
                                  <a:lnTo>
                                    <a:pt x="35" y="30"/>
                                  </a:lnTo>
                                  <a:lnTo>
                                    <a:pt x="52" y="48"/>
                                  </a:lnTo>
                                  <a:lnTo>
                                    <a:pt x="88" y="15"/>
                                  </a:lnTo>
                                  <a:lnTo>
                                    <a:pt x="88" y="0"/>
                                  </a:lnTo>
                                  <a:lnTo>
                                    <a:pt x="35" y="0"/>
                                  </a:lnTo>
                                  <a:lnTo>
                                    <a:pt x="17" y="0"/>
                                  </a:lnTo>
                                  <a:lnTo>
                                    <a:pt x="35" y="15"/>
                                  </a:lnTo>
                                  <a:lnTo>
                                    <a:pt x="17" y="30"/>
                                  </a:lnTo>
                                  <a:lnTo>
                                    <a:pt x="0" y="15"/>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5" name="Freeform 71"/>
                          <wps:cNvSpPr>
                            <a:spLocks/>
                          </wps:cNvSpPr>
                          <wps:spPr bwMode="auto">
                            <a:xfrm>
                              <a:off x="62469" y="51318"/>
                              <a:ext cx="1333" cy="8623"/>
                            </a:xfrm>
                            <a:custGeom>
                              <a:avLst/>
                              <a:gdLst>
                                <a:gd name="T0" fmla="*/ 2147483647 w 224"/>
                                <a:gd name="T1" fmla="*/ 2147483647 h 1167"/>
                                <a:gd name="T2" fmla="*/ 2147483647 w 224"/>
                                <a:gd name="T3" fmla="*/ 2147483647 h 1167"/>
                                <a:gd name="T4" fmla="*/ 2147483647 w 224"/>
                                <a:gd name="T5" fmla="*/ 2147483647 h 1167"/>
                                <a:gd name="T6" fmla="*/ 2147483647 w 224"/>
                                <a:gd name="T7" fmla="*/ 2147483647 h 1167"/>
                                <a:gd name="T8" fmla="*/ 2147483647 w 224"/>
                                <a:gd name="T9" fmla="*/ 2147483647 h 1167"/>
                                <a:gd name="T10" fmla="*/ 2147483647 w 224"/>
                                <a:gd name="T11" fmla="*/ 2147483647 h 1167"/>
                                <a:gd name="T12" fmla="*/ 2147483647 w 224"/>
                                <a:gd name="T13" fmla="*/ 2147483647 h 1167"/>
                                <a:gd name="T14" fmla="*/ 2147483647 w 224"/>
                                <a:gd name="T15" fmla="*/ 2147483647 h 1167"/>
                                <a:gd name="T16" fmla="*/ 2147483647 w 224"/>
                                <a:gd name="T17" fmla="*/ 2147483647 h 1167"/>
                                <a:gd name="T18" fmla="*/ 2147483647 w 224"/>
                                <a:gd name="T19" fmla="*/ 2147483647 h 1167"/>
                                <a:gd name="T20" fmla="*/ 2147483647 w 224"/>
                                <a:gd name="T21" fmla="*/ 2147483647 h 1167"/>
                                <a:gd name="T22" fmla="*/ 2147483647 w 224"/>
                                <a:gd name="T23" fmla="*/ 2147483647 h 1167"/>
                                <a:gd name="T24" fmla="*/ 2147483647 w 224"/>
                                <a:gd name="T25" fmla="*/ 2147483647 h 1167"/>
                                <a:gd name="T26" fmla="*/ 2147483647 w 224"/>
                                <a:gd name="T27" fmla="*/ 2147483647 h 1167"/>
                                <a:gd name="T28" fmla="*/ 2147483647 w 224"/>
                                <a:gd name="T29" fmla="*/ 2147483647 h 1167"/>
                                <a:gd name="T30" fmla="*/ 2147483647 w 224"/>
                                <a:gd name="T31" fmla="*/ 2147483647 h 1167"/>
                                <a:gd name="T32" fmla="*/ 2147483647 w 224"/>
                                <a:gd name="T33" fmla="*/ 2147483647 h 1167"/>
                                <a:gd name="T34" fmla="*/ 2147483647 w 224"/>
                                <a:gd name="T35" fmla="*/ 2147483647 h 1167"/>
                                <a:gd name="T36" fmla="*/ 2147483647 w 224"/>
                                <a:gd name="T37" fmla="*/ 2147483647 h 1167"/>
                                <a:gd name="T38" fmla="*/ 2147483647 w 224"/>
                                <a:gd name="T39" fmla="*/ 2147483647 h 1167"/>
                                <a:gd name="T40" fmla="*/ 2147483647 w 224"/>
                                <a:gd name="T41" fmla="*/ 2147483647 h 1167"/>
                                <a:gd name="T42" fmla="*/ 2147483647 w 224"/>
                                <a:gd name="T43" fmla="*/ 2147483647 h 1167"/>
                                <a:gd name="T44" fmla="*/ 2147483647 w 224"/>
                                <a:gd name="T45" fmla="*/ 2147483647 h 1167"/>
                                <a:gd name="T46" fmla="*/ 2147483647 w 224"/>
                                <a:gd name="T47" fmla="*/ 2147483647 h 1167"/>
                                <a:gd name="T48" fmla="*/ 2147483647 w 224"/>
                                <a:gd name="T49" fmla="*/ 2147483647 h 1167"/>
                                <a:gd name="T50" fmla="*/ 2147483647 w 224"/>
                                <a:gd name="T51" fmla="*/ 2147483647 h 1167"/>
                                <a:gd name="T52" fmla="*/ 2147483647 w 224"/>
                                <a:gd name="T53" fmla="*/ 2147483647 h 1167"/>
                                <a:gd name="T54" fmla="*/ 2147483647 w 224"/>
                                <a:gd name="T55" fmla="*/ 2147483647 h 1167"/>
                                <a:gd name="T56" fmla="*/ 2147483647 w 224"/>
                                <a:gd name="T57" fmla="*/ 2147483647 h 1167"/>
                                <a:gd name="T58" fmla="*/ 2147483647 w 224"/>
                                <a:gd name="T59" fmla="*/ 2147483647 h 1167"/>
                                <a:gd name="T60" fmla="*/ 2147483647 w 224"/>
                                <a:gd name="T61" fmla="*/ 2147483647 h 1167"/>
                                <a:gd name="T62" fmla="*/ 0 w 224"/>
                                <a:gd name="T63" fmla="*/ 2147483647 h 1167"/>
                                <a:gd name="T64" fmla="*/ 2147483647 w 224"/>
                                <a:gd name="T65" fmla="*/ 2147483647 h 1167"/>
                                <a:gd name="T66" fmla="*/ 2147483647 w 224"/>
                                <a:gd name="T67" fmla="*/ 2147483647 h 1167"/>
                                <a:gd name="T68" fmla="*/ 2147483647 w 224"/>
                                <a:gd name="T69" fmla="*/ 2147483647 h 1167"/>
                                <a:gd name="T70" fmla="*/ 2147483647 w 224"/>
                                <a:gd name="T71" fmla="*/ 2147483647 h 1167"/>
                                <a:gd name="T72" fmla="*/ 2147483647 w 224"/>
                                <a:gd name="T73" fmla="*/ 2147483647 h 1167"/>
                                <a:gd name="T74" fmla="*/ 2147483647 w 224"/>
                                <a:gd name="T75" fmla="*/ 2147483647 h 1167"/>
                                <a:gd name="T76" fmla="*/ 2147483647 w 224"/>
                                <a:gd name="T77" fmla="*/ 2147483647 h 1167"/>
                                <a:gd name="T78" fmla="*/ 2147483647 w 224"/>
                                <a:gd name="T79" fmla="*/ 2147483647 h 1167"/>
                                <a:gd name="T80" fmla="*/ 2147483647 w 224"/>
                                <a:gd name="T81" fmla="*/ 2147483647 h 1167"/>
                                <a:gd name="T82" fmla="*/ 2147483647 w 224"/>
                                <a:gd name="T83" fmla="*/ 2147483647 h 1167"/>
                                <a:gd name="T84" fmla="*/ 2147483647 w 224"/>
                                <a:gd name="T85" fmla="*/ 2147483647 h 1167"/>
                                <a:gd name="T86" fmla="*/ 2147483647 w 224"/>
                                <a:gd name="T87" fmla="*/ 2147483647 h 1167"/>
                                <a:gd name="T88" fmla="*/ 2147483647 w 224"/>
                                <a:gd name="T89" fmla="*/ 2147483647 h 1167"/>
                                <a:gd name="T90" fmla="*/ 2147483647 w 224"/>
                                <a:gd name="T91" fmla="*/ 2147483647 h 1167"/>
                                <a:gd name="T92" fmla="*/ 2147483647 w 224"/>
                                <a:gd name="T93" fmla="*/ 2147483647 h 116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24"/>
                                <a:gd name="T142" fmla="*/ 0 h 1167"/>
                                <a:gd name="T143" fmla="*/ 224 w 224"/>
                                <a:gd name="T144" fmla="*/ 1167 h 1167"/>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24" h="1167">
                                  <a:moveTo>
                                    <a:pt x="138" y="16"/>
                                  </a:moveTo>
                                  <a:lnTo>
                                    <a:pt x="138" y="16"/>
                                  </a:lnTo>
                                  <a:lnTo>
                                    <a:pt x="172" y="0"/>
                                  </a:lnTo>
                                  <a:lnTo>
                                    <a:pt x="190" y="48"/>
                                  </a:lnTo>
                                  <a:lnTo>
                                    <a:pt x="190" y="64"/>
                                  </a:lnTo>
                                  <a:lnTo>
                                    <a:pt x="207" y="144"/>
                                  </a:lnTo>
                                  <a:lnTo>
                                    <a:pt x="224" y="144"/>
                                  </a:lnTo>
                                  <a:lnTo>
                                    <a:pt x="224" y="175"/>
                                  </a:lnTo>
                                  <a:lnTo>
                                    <a:pt x="190" y="192"/>
                                  </a:lnTo>
                                  <a:lnTo>
                                    <a:pt x="207" y="240"/>
                                  </a:lnTo>
                                  <a:lnTo>
                                    <a:pt x="172" y="288"/>
                                  </a:lnTo>
                                  <a:lnTo>
                                    <a:pt x="138" y="384"/>
                                  </a:lnTo>
                                  <a:lnTo>
                                    <a:pt x="155" y="447"/>
                                  </a:lnTo>
                                  <a:lnTo>
                                    <a:pt x="138" y="495"/>
                                  </a:lnTo>
                                  <a:lnTo>
                                    <a:pt x="138" y="528"/>
                                  </a:lnTo>
                                  <a:lnTo>
                                    <a:pt x="121" y="543"/>
                                  </a:lnTo>
                                  <a:lnTo>
                                    <a:pt x="121" y="607"/>
                                  </a:lnTo>
                                  <a:lnTo>
                                    <a:pt x="103" y="639"/>
                                  </a:lnTo>
                                  <a:lnTo>
                                    <a:pt x="103" y="703"/>
                                  </a:lnTo>
                                  <a:lnTo>
                                    <a:pt x="103" y="735"/>
                                  </a:lnTo>
                                  <a:lnTo>
                                    <a:pt x="103" y="799"/>
                                  </a:lnTo>
                                  <a:lnTo>
                                    <a:pt x="121" y="799"/>
                                  </a:lnTo>
                                  <a:lnTo>
                                    <a:pt x="121" y="816"/>
                                  </a:lnTo>
                                  <a:lnTo>
                                    <a:pt x="103" y="816"/>
                                  </a:lnTo>
                                  <a:lnTo>
                                    <a:pt x="121" y="816"/>
                                  </a:lnTo>
                                  <a:lnTo>
                                    <a:pt x="103" y="879"/>
                                  </a:lnTo>
                                  <a:lnTo>
                                    <a:pt x="86" y="912"/>
                                  </a:lnTo>
                                  <a:lnTo>
                                    <a:pt x="86" y="942"/>
                                  </a:lnTo>
                                  <a:lnTo>
                                    <a:pt x="69" y="990"/>
                                  </a:lnTo>
                                  <a:lnTo>
                                    <a:pt x="69" y="1023"/>
                                  </a:lnTo>
                                  <a:lnTo>
                                    <a:pt x="69" y="1038"/>
                                  </a:lnTo>
                                  <a:lnTo>
                                    <a:pt x="86" y="1023"/>
                                  </a:lnTo>
                                  <a:lnTo>
                                    <a:pt x="86" y="1071"/>
                                  </a:lnTo>
                                  <a:lnTo>
                                    <a:pt x="103" y="1086"/>
                                  </a:lnTo>
                                  <a:lnTo>
                                    <a:pt x="155" y="1086"/>
                                  </a:lnTo>
                                  <a:lnTo>
                                    <a:pt x="190" y="1086"/>
                                  </a:lnTo>
                                  <a:lnTo>
                                    <a:pt x="190" y="1104"/>
                                  </a:lnTo>
                                  <a:lnTo>
                                    <a:pt x="172" y="1086"/>
                                  </a:lnTo>
                                  <a:lnTo>
                                    <a:pt x="172" y="1104"/>
                                  </a:lnTo>
                                  <a:lnTo>
                                    <a:pt x="138" y="1119"/>
                                  </a:lnTo>
                                  <a:lnTo>
                                    <a:pt x="138" y="1152"/>
                                  </a:lnTo>
                                  <a:lnTo>
                                    <a:pt x="121" y="1167"/>
                                  </a:lnTo>
                                  <a:lnTo>
                                    <a:pt x="103" y="1134"/>
                                  </a:lnTo>
                                  <a:lnTo>
                                    <a:pt x="121" y="1134"/>
                                  </a:lnTo>
                                  <a:lnTo>
                                    <a:pt x="121" y="1119"/>
                                  </a:lnTo>
                                  <a:lnTo>
                                    <a:pt x="86" y="1134"/>
                                  </a:lnTo>
                                  <a:lnTo>
                                    <a:pt x="69" y="1119"/>
                                  </a:lnTo>
                                  <a:lnTo>
                                    <a:pt x="69" y="1104"/>
                                  </a:lnTo>
                                  <a:lnTo>
                                    <a:pt x="52" y="1104"/>
                                  </a:lnTo>
                                  <a:lnTo>
                                    <a:pt x="34" y="1086"/>
                                  </a:lnTo>
                                  <a:lnTo>
                                    <a:pt x="34" y="1104"/>
                                  </a:lnTo>
                                  <a:lnTo>
                                    <a:pt x="17" y="1086"/>
                                  </a:lnTo>
                                  <a:lnTo>
                                    <a:pt x="17" y="1071"/>
                                  </a:lnTo>
                                  <a:lnTo>
                                    <a:pt x="34" y="1071"/>
                                  </a:lnTo>
                                  <a:lnTo>
                                    <a:pt x="34" y="1056"/>
                                  </a:lnTo>
                                  <a:lnTo>
                                    <a:pt x="34" y="1038"/>
                                  </a:lnTo>
                                  <a:lnTo>
                                    <a:pt x="34" y="1056"/>
                                  </a:lnTo>
                                  <a:lnTo>
                                    <a:pt x="17" y="1071"/>
                                  </a:lnTo>
                                  <a:lnTo>
                                    <a:pt x="17" y="1023"/>
                                  </a:lnTo>
                                  <a:lnTo>
                                    <a:pt x="34" y="1038"/>
                                  </a:lnTo>
                                  <a:lnTo>
                                    <a:pt x="34" y="1008"/>
                                  </a:lnTo>
                                  <a:lnTo>
                                    <a:pt x="17" y="1038"/>
                                  </a:lnTo>
                                  <a:lnTo>
                                    <a:pt x="17" y="1008"/>
                                  </a:lnTo>
                                  <a:lnTo>
                                    <a:pt x="0" y="990"/>
                                  </a:lnTo>
                                  <a:lnTo>
                                    <a:pt x="0" y="975"/>
                                  </a:lnTo>
                                  <a:lnTo>
                                    <a:pt x="17" y="927"/>
                                  </a:lnTo>
                                  <a:lnTo>
                                    <a:pt x="17" y="912"/>
                                  </a:lnTo>
                                  <a:lnTo>
                                    <a:pt x="34" y="942"/>
                                  </a:lnTo>
                                  <a:lnTo>
                                    <a:pt x="52" y="879"/>
                                  </a:lnTo>
                                  <a:lnTo>
                                    <a:pt x="17" y="879"/>
                                  </a:lnTo>
                                  <a:lnTo>
                                    <a:pt x="0" y="879"/>
                                  </a:lnTo>
                                  <a:lnTo>
                                    <a:pt x="34" y="864"/>
                                  </a:lnTo>
                                  <a:lnTo>
                                    <a:pt x="17" y="846"/>
                                  </a:lnTo>
                                  <a:lnTo>
                                    <a:pt x="34" y="846"/>
                                  </a:lnTo>
                                  <a:lnTo>
                                    <a:pt x="34" y="799"/>
                                  </a:lnTo>
                                  <a:lnTo>
                                    <a:pt x="52" y="783"/>
                                  </a:lnTo>
                                  <a:lnTo>
                                    <a:pt x="69" y="783"/>
                                  </a:lnTo>
                                  <a:lnTo>
                                    <a:pt x="52" y="816"/>
                                  </a:lnTo>
                                  <a:lnTo>
                                    <a:pt x="52" y="831"/>
                                  </a:lnTo>
                                  <a:lnTo>
                                    <a:pt x="86" y="720"/>
                                  </a:lnTo>
                                  <a:lnTo>
                                    <a:pt x="86" y="703"/>
                                  </a:lnTo>
                                  <a:lnTo>
                                    <a:pt x="69" y="703"/>
                                  </a:lnTo>
                                  <a:lnTo>
                                    <a:pt x="52" y="687"/>
                                  </a:lnTo>
                                  <a:lnTo>
                                    <a:pt x="52" y="639"/>
                                  </a:lnTo>
                                  <a:lnTo>
                                    <a:pt x="69" y="624"/>
                                  </a:lnTo>
                                  <a:lnTo>
                                    <a:pt x="52" y="576"/>
                                  </a:lnTo>
                                  <a:lnTo>
                                    <a:pt x="69" y="559"/>
                                  </a:lnTo>
                                  <a:lnTo>
                                    <a:pt x="121" y="415"/>
                                  </a:lnTo>
                                  <a:lnTo>
                                    <a:pt x="103" y="367"/>
                                  </a:lnTo>
                                  <a:lnTo>
                                    <a:pt x="121" y="336"/>
                                  </a:lnTo>
                                  <a:lnTo>
                                    <a:pt x="121" y="303"/>
                                  </a:lnTo>
                                  <a:lnTo>
                                    <a:pt x="138" y="240"/>
                                  </a:lnTo>
                                  <a:lnTo>
                                    <a:pt x="138" y="144"/>
                                  </a:lnTo>
                                  <a:lnTo>
                                    <a:pt x="155" y="96"/>
                                  </a:lnTo>
                                  <a:lnTo>
                                    <a:pt x="138" y="16"/>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6" name="Freeform 72"/>
                          <wps:cNvSpPr>
                            <a:spLocks/>
                          </wps:cNvSpPr>
                          <wps:spPr bwMode="auto">
                            <a:xfrm>
                              <a:off x="61957" y="45638"/>
                              <a:ext cx="1845" cy="3076"/>
                            </a:xfrm>
                            <a:custGeom>
                              <a:avLst/>
                              <a:gdLst>
                                <a:gd name="T0" fmla="*/ 2147483647 w 311"/>
                                <a:gd name="T1" fmla="*/ 2147483647 h 414"/>
                                <a:gd name="T2" fmla="*/ 2147483647 w 311"/>
                                <a:gd name="T3" fmla="*/ 2147483647 h 414"/>
                                <a:gd name="T4" fmla="*/ 2147483647 w 311"/>
                                <a:gd name="T5" fmla="*/ 2147483647 h 414"/>
                                <a:gd name="T6" fmla="*/ 2147483647 w 311"/>
                                <a:gd name="T7" fmla="*/ 2147483647 h 414"/>
                                <a:gd name="T8" fmla="*/ 2147483647 w 311"/>
                                <a:gd name="T9" fmla="*/ 2147483647 h 414"/>
                                <a:gd name="T10" fmla="*/ 2147483647 w 311"/>
                                <a:gd name="T11" fmla="*/ 2147483647 h 414"/>
                                <a:gd name="T12" fmla="*/ 2147483647 w 311"/>
                                <a:gd name="T13" fmla="*/ 2147483647 h 414"/>
                                <a:gd name="T14" fmla="*/ 2147483647 w 311"/>
                                <a:gd name="T15" fmla="*/ 2147483647 h 414"/>
                                <a:gd name="T16" fmla="*/ 2147483647 w 311"/>
                                <a:gd name="T17" fmla="*/ 2147483647 h 414"/>
                                <a:gd name="T18" fmla="*/ 2147483647 w 311"/>
                                <a:gd name="T19" fmla="*/ 2147483647 h 414"/>
                                <a:gd name="T20" fmla="*/ 2147483647 w 311"/>
                                <a:gd name="T21" fmla="*/ 2147483647 h 414"/>
                                <a:gd name="T22" fmla="*/ 2147483647 w 311"/>
                                <a:gd name="T23" fmla="*/ 2147483647 h 414"/>
                                <a:gd name="T24" fmla="*/ 2147483647 w 311"/>
                                <a:gd name="T25" fmla="*/ 2147483647 h 414"/>
                                <a:gd name="T26" fmla="*/ 2147483647 w 311"/>
                                <a:gd name="T27" fmla="*/ 2147483647 h 414"/>
                                <a:gd name="T28" fmla="*/ 2147483647 w 311"/>
                                <a:gd name="T29" fmla="*/ 2147483647 h 414"/>
                                <a:gd name="T30" fmla="*/ 2147483647 w 311"/>
                                <a:gd name="T31" fmla="*/ 2147483647 h 414"/>
                                <a:gd name="T32" fmla="*/ 2147483647 w 311"/>
                                <a:gd name="T33" fmla="*/ 2147483647 h 414"/>
                                <a:gd name="T34" fmla="*/ 2147483647 w 311"/>
                                <a:gd name="T35" fmla="*/ 2147483647 h 414"/>
                                <a:gd name="T36" fmla="*/ 2147483647 w 311"/>
                                <a:gd name="T37" fmla="*/ 2147483647 h 414"/>
                                <a:gd name="T38" fmla="*/ 2147483647 w 311"/>
                                <a:gd name="T39" fmla="*/ 2147483647 h 414"/>
                                <a:gd name="T40" fmla="*/ 2147483647 w 311"/>
                                <a:gd name="T41" fmla="*/ 0 h 414"/>
                                <a:gd name="T42" fmla="*/ 2147483647 w 311"/>
                                <a:gd name="T43" fmla="*/ 2147483647 h 414"/>
                                <a:gd name="T44" fmla="*/ 2147483647 w 311"/>
                                <a:gd name="T45" fmla="*/ 2147483647 h 414"/>
                                <a:gd name="T46" fmla="*/ 2147483647 w 311"/>
                                <a:gd name="T47" fmla="*/ 2147483647 h 414"/>
                                <a:gd name="T48" fmla="*/ 2147483647 w 311"/>
                                <a:gd name="T49" fmla="*/ 2147483647 h 414"/>
                                <a:gd name="T50" fmla="*/ 2147483647 w 311"/>
                                <a:gd name="T51" fmla="*/ 2147483647 h 414"/>
                                <a:gd name="T52" fmla="*/ 2147483647 w 311"/>
                                <a:gd name="T53" fmla="*/ 2147483647 h 414"/>
                                <a:gd name="T54" fmla="*/ 2147483647 w 311"/>
                                <a:gd name="T55" fmla="*/ 2147483647 h 414"/>
                                <a:gd name="T56" fmla="*/ 2147483647 w 311"/>
                                <a:gd name="T57" fmla="*/ 2147483647 h 414"/>
                                <a:gd name="T58" fmla="*/ 2147483647 w 311"/>
                                <a:gd name="T59" fmla="*/ 2147483647 h 414"/>
                                <a:gd name="T60" fmla="*/ 2147483647 w 311"/>
                                <a:gd name="T61" fmla="*/ 2147483647 h 414"/>
                                <a:gd name="T62" fmla="*/ 2147483647 w 311"/>
                                <a:gd name="T63" fmla="*/ 2147483647 h 414"/>
                                <a:gd name="T64" fmla="*/ 2147483647 w 311"/>
                                <a:gd name="T65" fmla="*/ 2147483647 h 414"/>
                                <a:gd name="T66" fmla="*/ 2147483647 w 311"/>
                                <a:gd name="T67" fmla="*/ 2147483647 h 414"/>
                                <a:gd name="T68" fmla="*/ 2147483647 w 311"/>
                                <a:gd name="T69" fmla="*/ 2147483647 h 414"/>
                                <a:gd name="T70" fmla="*/ 2147483647 w 311"/>
                                <a:gd name="T71" fmla="*/ 2147483647 h 414"/>
                                <a:gd name="T72" fmla="*/ 0 w 311"/>
                                <a:gd name="T73" fmla="*/ 2147483647 h 414"/>
                                <a:gd name="T74" fmla="*/ 0 w 311"/>
                                <a:gd name="T75" fmla="*/ 2147483647 h 414"/>
                                <a:gd name="T76" fmla="*/ 2147483647 w 311"/>
                                <a:gd name="T77" fmla="*/ 2147483647 h 414"/>
                                <a:gd name="T78" fmla="*/ 2147483647 w 311"/>
                                <a:gd name="T79" fmla="*/ 2147483647 h 414"/>
                                <a:gd name="T80" fmla="*/ 2147483647 w 311"/>
                                <a:gd name="T81" fmla="*/ 2147483647 h 414"/>
                                <a:gd name="T82" fmla="*/ 2147483647 w 311"/>
                                <a:gd name="T83" fmla="*/ 2147483647 h 414"/>
                                <a:gd name="T84" fmla="*/ 2147483647 w 311"/>
                                <a:gd name="T85" fmla="*/ 2147483647 h 414"/>
                                <a:gd name="T86" fmla="*/ 2147483647 w 311"/>
                                <a:gd name="T87" fmla="*/ 2147483647 h 414"/>
                                <a:gd name="T88" fmla="*/ 2147483647 w 311"/>
                                <a:gd name="T89" fmla="*/ 2147483647 h 414"/>
                                <a:gd name="T90" fmla="*/ 2147483647 w 311"/>
                                <a:gd name="T91" fmla="*/ 2147483647 h 414"/>
                                <a:gd name="T92" fmla="*/ 2147483647 w 311"/>
                                <a:gd name="T93" fmla="*/ 2147483647 h 414"/>
                                <a:gd name="T94" fmla="*/ 2147483647 w 311"/>
                                <a:gd name="T95" fmla="*/ 2147483647 h 4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11"/>
                                <a:gd name="T145" fmla="*/ 0 h 414"/>
                                <a:gd name="T146" fmla="*/ 311 w 311"/>
                                <a:gd name="T147" fmla="*/ 414 h 4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11" h="414">
                                  <a:moveTo>
                                    <a:pt x="242" y="414"/>
                                  </a:moveTo>
                                  <a:lnTo>
                                    <a:pt x="242" y="414"/>
                                  </a:lnTo>
                                  <a:lnTo>
                                    <a:pt x="259" y="351"/>
                                  </a:lnTo>
                                  <a:lnTo>
                                    <a:pt x="242" y="303"/>
                                  </a:lnTo>
                                  <a:lnTo>
                                    <a:pt x="259" y="303"/>
                                  </a:lnTo>
                                  <a:lnTo>
                                    <a:pt x="242" y="288"/>
                                  </a:lnTo>
                                  <a:lnTo>
                                    <a:pt x="242" y="270"/>
                                  </a:lnTo>
                                  <a:lnTo>
                                    <a:pt x="311" y="270"/>
                                  </a:lnTo>
                                  <a:lnTo>
                                    <a:pt x="311" y="240"/>
                                  </a:lnTo>
                                  <a:lnTo>
                                    <a:pt x="294" y="207"/>
                                  </a:lnTo>
                                  <a:lnTo>
                                    <a:pt x="311" y="159"/>
                                  </a:lnTo>
                                  <a:lnTo>
                                    <a:pt x="259" y="159"/>
                                  </a:lnTo>
                                  <a:lnTo>
                                    <a:pt x="242" y="144"/>
                                  </a:lnTo>
                                  <a:lnTo>
                                    <a:pt x="190" y="144"/>
                                  </a:lnTo>
                                  <a:lnTo>
                                    <a:pt x="173" y="126"/>
                                  </a:lnTo>
                                  <a:lnTo>
                                    <a:pt x="173" y="111"/>
                                  </a:lnTo>
                                  <a:lnTo>
                                    <a:pt x="156" y="78"/>
                                  </a:lnTo>
                                  <a:lnTo>
                                    <a:pt x="173" y="48"/>
                                  </a:lnTo>
                                  <a:lnTo>
                                    <a:pt x="190" y="30"/>
                                  </a:lnTo>
                                  <a:lnTo>
                                    <a:pt x="208" y="15"/>
                                  </a:lnTo>
                                  <a:lnTo>
                                    <a:pt x="190" y="0"/>
                                  </a:lnTo>
                                  <a:lnTo>
                                    <a:pt x="156" y="30"/>
                                  </a:lnTo>
                                  <a:lnTo>
                                    <a:pt x="104" y="48"/>
                                  </a:lnTo>
                                  <a:lnTo>
                                    <a:pt x="87" y="78"/>
                                  </a:lnTo>
                                  <a:lnTo>
                                    <a:pt x="52" y="96"/>
                                  </a:lnTo>
                                  <a:lnTo>
                                    <a:pt x="52" y="126"/>
                                  </a:lnTo>
                                  <a:lnTo>
                                    <a:pt x="35" y="96"/>
                                  </a:lnTo>
                                  <a:lnTo>
                                    <a:pt x="52" y="111"/>
                                  </a:lnTo>
                                  <a:lnTo>
                                    <a:pt x="35" y="126"/>
                                  </a:lnTo>
                                  <a:lnTo>
                                    <a:pt x="35" y="144"/>
                                  </a:lnTo>
                                  <a:lnTo>
                                    <a:pt x="35" y="159"/>
                                  </a:lnTo>
                                  <a:lnTo>
                                    <a:pt x="35" y="222"/>
                                  </a:lnTo>
                                  <a:lnTo>
                                    <a:pt x="52" y="222"/>
                                  </a:lnTo>
                                  <a:lnTo>
                                    <a:pt x="35" y="255"/>
                                  </a:lnTo>
                                  <a:lnTo>
                                    <a:pt x="18" y="255"/>
                                  </a:lnTo>
                                  <a:lnTo>
                                    <a:pt x="18" y="270"/>
                                  </a:lnTo>
                                  <a:lnTo>
                                    <a:pt x="0" y="270"/>
                                  </a:lnTo>
                                  <a:lnTo>
                                    <a:pt x="0" y="288"/>
                                  </a:lnTo>
                                  <a:lnTo>
                                    <a:pt x="52" y="318"/>
                                  </a:lnTo>
                                  <a:lnTo>
                                    <a:pt x="87" y="303"/>
                                  </a:lnTo>
                                  <a:lnTo>
                                    <a:pt x="104" y="318"/>
                                  </a:lnTo>
                                  <a:lnTo>
                                    <a:pt x="139" y="351"/>
                                  </a:lnTo>
                                  <a:lnTo>
                                    <a:pt x="156" y="383"/>
                                  </a:lnTo>
                                  <a:lnTo>
                                    <a:pt x="225" y="366"/>
                                  </a:lnTo>
                                  <a:lnTo>
                                    <a:pt x="242" y="383"/>
                                  </a:lnTo>
                                  <a:lnTo>
                                    <a:pt x="242" y="399"/>
                                  </a:lnTo>
                                  <a:lnTo>
                                    <a:pt x="225" y="399"/>
                                  </a:lnTo>
                                  <a:lnTo>
                                    <a:pt x="242" y="414"/>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7" name="Freeform 73"/>
                          <wps:cNvSpPr>
                            <a:spLocks/>
                          </wps:cNvSpPr>
                          <wps:spPr bwMode="auto">
                            <a:xfrm>
                              <a:off x="61648" y="47768"/>
                              <a:ext cx="916" cy="1183"/>
                            </a:xfrm>
                            <a:custGeom>
                              <a:avLst/>
                              <a:gdLst>
                                <a:gd name="T0" fmla="*/ 2147483647 w 156"/>
                                <a:gd name="T1" fmla="*/ 2147483647 h 159"/>
                                <a:gd name="T2" fmla="*/ 2147483647 w 156"/>
                                <a:gd name="T3" fmla="*/ 2147483647 h 159"/>
                                <a:gd name="T4" fmla="*/ 2147483647 w 156"/>
                                <a:gd name="T5" fmla="*/ 2147483647 h 159"/>
                                <a:gd name="T6" fmla="*/ 2147483647 w 156"/>
                                <a:gd name="T7" fmla="*/ 2147483647 h 159"/>
                                <a:gd name="T8" fmla="*/ 2147483647 w 156"/>
                                <a:gd name="T9" fmla="*/ 0 h 159"/>
                                <a:gd name="T10" fmla="*/ 2147483647 w 156"/>
                                <a:gd name="T11" fmla="*/ 2147483647 h 159"/>
                                <a:gd name="T12" fmla="*/ 2147483647 w 156"/>
                                <a:gd name="T13" fmla="*/ 2147483647 h 159"/>
                                <a:gd name="T14" fmla="*/ 0 w 156"/>
                                <a:gd name="T15" fmla="*/ 2147483647 h 159"/>
                                <a:gd name="T16" fmla="*/ 0 w 156"/>
                                <a:gd name="T17" fmla="*/ 2147483647 h 159"/>
                                <a:gd name="T18" fmla="*/ 2147483647 w 156"/>
                                <a:gd name="T19" fmla="*/ 2147483647 h 159"/>
                                <a:gd name="T20" fmla="*/ 2147483647 w 156"/>
                                <a:gd name="T21" fmla="*/ 2147483647 h 159"/>
                                <a:gd name="T22" fmla="*/ 2147483647 w 156"/>
                                <a:gd name="T23" fmla="*/ 2147483647 h 159"/>
                                <a:gd name="T24" fmla="*/ 2147483647 w 156"/>
                                <a:gd name="T25" fmla="*/ 2147483647 h 159"/>
                                <a:gd name="T26" fmla="*/ 0 w 156"/>
                                <a:gd name="T27" fmla="*/ 2147483647 h 159"/>
                                <a:gd name="T28" fmla="*/ 2147483647 w 156"/>
                                <a:gd name="T29" fmla="*/ 2147483647 h 159"/>
                                <a:gd name="T30" fmla="*/ 2147483647 w 156"/>
                                <a:gd name="T31" fmla="*/ 2147483647 h 159"/>
                                <a:gd name="T32" fmla="*/ 2147483647 w 156"/>
                                <a:gd name="T33" fmla="*/ 2147483647 h 159"/>
                                <a:gd name="T34" fmla="*/ 2147483647 w 156"/>
                                <a:gd name="T35" fmla="*/ 2147483647 h 159"/>
                                <a:gd name="T36" fmla="*/ 2147483647 w 156"/>
                                <a:gd name="T37" fmla="*/ 2147483647 h 159"/>
                                <a:gd name="T38" fmla="*/ 2147483647 w 156"/>
                                <a:gd name="T39" fmla="*/ 2147483647 h 159"/>
                                <a:gd name="T40" fmla="*/ 2147483647 w 156"/>
                                <a:gd name="T41" fmla="*/ 2147483647 h 15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6"/>
                                <a:gd name="T64" fmla="*/ 0 h 159"/>
                                <a:gd name="T65" fmla="*/ 156 w 156"/>
                                <a:gd name="T66" fmla="*/ 159 h 15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6" h="159">
                                  <a:moveTo>
                                    <a:pt x="156" y="30"/>
                                  </a:moveTo>
                                  <a:lnTo>
                                    <a:pt x="156" y="30"/>
                                  </a:lnTo>
                                  <a:lnTo>
                                    <a:pt x="139" y="15"/>
                                  </a:lnTo>
                                  <a:lnTo>
                                    <a:pt x="104" y="30"/>
                                  </a:lnTo>
                                  <a:lnTo>
                                    <a:pt x="52" y="0"/>
                                  </a:lnTo>
                                  <a:lnTo>
                                    <a:pt x="18" y="15"/>
                                  </a:lnTo>
                                  <a:lnTo>
                                    <a:pt x="18" y="30"/>
                                  </a:lnTo>
                                  <a:lnTo>
                                    <a:pt x="0" y="48"/>
                                  </a:lnTo>
                                  <a:lnTo>
                                    <a:pt x="0" y="78"/>
                                  </a:lnTo>
                                  <a:lnTo>
                                    <a:pt x="18" y="111"/>
                                  </a:lnTo>
                                  <a:lnTo>
                                    <a:pt x="18" y="95"/>
                                  </a:lnTo>
                                  <a:lnTo>
                                    <a:pt x="35" y="95"/>
                                  </a:lnTo>
                                  <a:lnTo>
                                    <a:pt x="18" y="111"/>
                                  </a:lnTo>
                                  <a:lnTo>
                                    <a:pt x="0" y="143"/>
                                  </a:lnTo>
                                  <a:lnTo>
                                    <a:pt x="35" y="159"/>
                                  </a:lnTo>
                                  <a:lnTo>
                                    <a:pt x="87" y="111"/>
                                  </a:lnTo>
                                  <a:lnTo>
                                    <a:pt x="121" y="95"/>
                                  </a:lnTo>
                                  <a:lnTo>
                                    <a:pt x="139" y="78"/>
                                  </a:lnTo>
                                  <a:lnTo>
                                    <a:pt x="156" y="48"/>
                                  </a:lnTo>
                                  <a:lnTo>
                                    <a:pt x="139" y="30"/>
                                  </a:lnTo>
                                  <a:lnTo>
                                    <a:pt x="156" y="3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8" name="Freeform 74"/>
                          <wps:cNvSpPr>
                            <a:spLocks/>
                          </wps:cNvSpPr>
                          <wps:spPr bwMode="auto">
                            <a:xfrm>
                              <a:off x="61529" y="48004"/>
                              <a:ext cx="2082" cy="3432"/>
                            </a:xfrm>
                            <a:custGeom>
                              <a:avLst/>
                              <a:gdLst>
                                <a:gd name="T0" fmla="*/ 2147483647 w 350"/>
                                <a:gd name="T1" fmla="*/ 2147483647 h 465"/>
                                <a:gd name="T2" fmla="*/ 2147483647 w 350"/>
                                <a:gd name="T3" fmla="*/ 2147483647 h 465"/>
                                <a:gd name="T4" fmla="*/ 2147483647 w 350"/>
                                <a:gd name="T5" fmla="*/ 2147483647 h 465"/>
                                <a:gd name="T6" fmla="*/ 2147483647 w 350"/>
                                <a:gd name="T7" fmla="*/ 2147483647 h 465"/>
                                <a:gd name="T8" fmla="*/ 2147483647 w 350"/>
                                <a:gd name="T9" fmla="*/ 2147483647 h 465"/>
                                <a:gd name="T10" fmla="*/ 2147483647 w 350"/>
                                <a:gd name="T11" fmla="*/ 2147483647 h 465"/>
                                <a:gd name="T12" fmla="*/ 2147483647 w 350"/>
                                <a:gd name="T13" fmla="*/ 2147483647 h 465"/>
                                <a:gd name="T14" fmla="*/ 2147483647 w 350"/>
                                <a:gd name="T15" fmla="*/ 2147483647 h 465"/>
                                <a:gd name="T16" fmla="*/ 2147483647 w 350"/>
                                <a:gd name="T17" fmla="*/ 2147483647 h 465"/>
                                <a:gd name="T18" fmla="*/ 2147483647 w 350"/>
                                <a:gd name="T19" fmla="*/ 2147483647 h 465"/>
                                <a:gd name="T20" fmla="*/ 2147483647 w 350"/>
                                <a:gd name="T21" fmla="*/ 2147483647 h 465"/>
                                <a:gd name="T22" fmla="*/ 2147483647 w 350"/>
                                <a:gd name="T23" fmla="*/ 2147483647 h 465"/>
                                <a:gd name="T24" fmla="*/ 2147483647 w 350"/>
                                <a:gd name="T25" fmla="*/ 2147483647 h 465"/>
                                <a:gd name="T26" fmla="*/ 2147483647 w 350"/>
                                <a:gd name="T27" fmla="*/ 2147483647 h 465"/>
                                <a:gd name="T28" fmla="*/ 2147483647 w 350"/>
                                <a:gd name="T29" fmla="*/ 2147483647 h 465"/>
                                <a:gd name="T30" fmla="*/ 2147483647 w 350"/>
                                <a:gd name="T31" fmla="*/ 0 h 465"/>
                                <a:gd name="T32" fmla="*/ 2147483647 w 350"/>
                                <a:gd name="T33" fmla="*/ 0 h 465"/>
                                <a:gd name="T34" fmla="*/ 2147483647 w 350"/>
                                <a:gd name="T35" fmla="*/ 2147483647 h 465"/>
                                <a:gd name="T36" fmla="*/ 2147483647 w 350"/>
                                <a:gd name="T37" fmla="*/ 2147483647 h 465"/>
                                <a:gd name="T38" fmla="*/ 2147483647 w 350"/>
                                <a:gd name="T39" fmla="*/ 2147483647 h 465"/>
                                <a:gd name="T40" fmla="*/ 2147483647 w 350"/>
                                <a:gd name="T41" fmla="*/ 2147483647 h 465"/>
                                <a:gd name="T42" fmla="*/ 2147483647 w 350"/>
                                <a:gd name="T43" fmla="*/ 2147483647 h 465"/>
                                <a:gd name="T44" fmla="*/ 2147483647 w 350"/>
                                <a:gd name="T45" fmla="*/ 2147483647 h 465"/>
                                <a:gd name="T46" fmla="*/ 2147483647 w 350"/>
                                <a:gd name="T47" fmla="*/ 2147483647 h 465"/>
                                <a:gd name="T48" fmla="*/ 0 w 350"/>
                                <a:gd name="T49" fmla="*/ 2147483647 h 465"/>
                                <a:gd name="T50" fmla="*/ 2147483647 w 350"/>
                                <a:gd name="T51" fmla="*/ 2147483647 h 465"/>
                                <a:gd name="T52" fmla="*/ 0 w 350"/>
                                <a:gd name="T53" fmla="*/ 2147483647 h 465"/>
                                <a:gd name="T54" fmla="*/ 2147483647 w 350"/>
                                <a:gd name="T55" fmla="*/ 2147483647 h 465"/>
                                <a:gd name="T56" fmla="*/ 2147483647 w 350"/>
                                <a:gd name="T57" fmla="*/ 2147483647 h 465"/>
                                <a:gd name="T58" fmla="*/ 2147483647 w 350"/>
                                <a:gd name="T59" fmla="*/ 2147483647 h 465"/>
                                <a:gd name="T60" fmla="*/ 2147483647 w 350"/>
                                <a:gd name="T61" fmla="*/ 2147483647 h 465"/>
                                <a:gd name="T62" fmla="*/ 2147483647 w 350"/>
                                <a:gd name="T63" fmla="*/ 2147483647 h 465"/>
                                <a:gd name="T64" fmla="*/ 2147483647 w 350"/>
                                <a:gd name="T65" fmla="*/ 2147483647 h 465"/>
                                <a:gd name="T66" fmla="*/ 2147483647 w 350"/>
                                <a:gd name="T67" fmla="*/ 2147483647 h 465"/>
                                <a:gd name="T68" fmla="*/ 2147483647 w 350"/>
                                <a:gd name="T69" fmla="*/ 2147483647 h 465"/>
                                <a:gd name="T70" fmla="*/ 2147483647 w 350"/>
                                <a:gd name="T71" fmla="*/ 2147483647 h 46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50"/>
                                <a:gd name="T109" fmla="*/ 0 h 465"/>
                                <a:gd name="T110" fmla="*/ 350 w 350"/>
                                <a:gd name="T111" fmla="*/ 465 h 46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50" h="465">
                                  <a:moveTo>
                                    <a:pt x="332" y="273"/>
                                  </a:moveTo>
                                  <a:lnTo>
                                    <a:pt x="332" y="273"/>
                                  </a:lnTo>
                                  <a:lnTo>
                                    <a:pt x="296" y="273"/>
                                  </a:lnTo>
                                  <a:lnTo>
                                    <a:pt x="296" y="240"/>
                                  </a:lnTo>
                                  <a:lnTo>
                                    <a:pt x="261" y="257"/>
                                  </a:lnTo>
                                  <a:lnTo>
                                    <a:pt x="227" y="240"/>
                                  </a:lnTo>
                                  <a:lnTo>
                                    <a:pt x="210" y="192"/>
                                  </a:lnTo>
                                  <a:lnTo>
                                    <a:pt x="244" y="129"/>
                                  </a:lnTo>
                                  <a:lnTo>
                                    <a:pt x="313" y="96"/>
                                  </a:lnTo>
                                  <a:lnTo>
                                    <a:pt x="296" y="81"/>
                                  </a:lnTo>
                                  <a:lnTo>
                                    <a:pt x="313" y="81"/>
                                  </a:lnTo>
                                  <a:lnTo>
                                    <a:pt x="313" y="65"/>
                                  </a:lnTo>
                                  <a:lnTo>
                                    <a:pt x="296" y="48"/>
                                  </a:lnTo>
                                  <a:lnTo>
                                    <a:pt x="227" y="65"/>
                                  </a:lnTo>
                                  <a:lnTo>
                                    <a:pt x="210" y="33"/>
                                  </a:lnTo>
                                  <a:lnTo>
                                    <a:pt x="175" y="0"/>
                                  </a:lnTo>
                                  <a:lnTo>
                                    <a:pt x="158" y="0"/>
                                  </a:lnTo>
                                  <a:lnTo>
                                    <a:pt x="175" y="18"/>
                                  </a:lnTo>
                                  <a:lnTo>
                                    <a:pt x="158" y="48"/>
                                  </a:lnTo>
                                  <a:lnTo>
                                    <a:pt x="140" y="65"/>
                                  </a:lnTo>
                                  <a:lnTo>
                                    <a:pt x="106" y="81"/>
                                  </a:lnTo>
                                  <a:lnTo>
                                    <a:pt x="54" y="129"/>
                                  </a:lnTo>
                                  <a:lnTo>
                                    <a:pt x="19" y="113"/>
                                  </a:lnTo>
                                  <a:lnTo>
                                    <a:pt x="37" y="81"/>
                                  </a:lnTo>
                                  <a:lnTo>
                                    <a:pt x="0" y="113"/>
                                  </a:lnTo>
                                  <a:lnTo>
                                    <a:pt x="19" y="144"/>
                                  </a:lnTo>
                                  <a:lnTo>
                                    <a:pt x="0" y="144"/>
                                  </a:lnTo>
                                  <a:lnTo>
                                    <a:pt x="37" y="177"/>
                                  </a:lnTo>
                                  <a:lnTo>
                                    <a:pt x="71" y="209"/>
                                  </a:lnTo>
                                  <a:lnTo>
                                    <a:pt x="158" y="369"/>
                                  </a:lnTo>
                                  <a:lnTo>
                                    <a:pt x="296" y="465"/>
                                  </a:lnTo>
                                  <a:lnTo>
                                    <a:pt x="332" y="449"/>
                                  </a:lnTo>
                                  <a:lnTo>
                                    <a:pt x="350" y="417"/>
                                  </a:lnTo>
                                  <a:lnTo>
                                    <a:pt x="332" y="401"/>
                                  </a:lnTo>
                                  <a:lnTo>
                                    <a:pt x="350" y="305"/>
                                  </a:lnTo>
                                  <a:lnTo>
                                    <a:pt x="332" y="273"/>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9" name="Freeform 75"/>
                          <wps:cNvSpPr>
                            <a:spLocks/>
                          </wps:cNvSpPr>
                          <wps:spPr bwMode="auto">
                            <a:xfrm>
                              <a:off x="63492" y="49779"/>
                              <a:ext cx="1868" cy="2604"/>
                            </a:xfrm>
                            <a:custGeom>
                              <a:avLst/>
                              <a:gdLst>
                                <a:gd name="T0" fmla="*/ 2147483647 w 313"/>
                                <a:gd name="T1" fmla="*/ 2147483647 h 353"/>
                                <a:gd name="T2" fmla="*/ 2147483647 w 313"/>
                                <a:gd name="T3" fmla="*/ 2147483647 h 353"/>
                                <a:gd name="T4" fmla="*/ 2147483647 w 313"/>
                                <a:gd name="T5" fmla="*/ 2147483647 h 353"/>
                                <a:gd name="T6" fmla="*/ 2147483647 w 313"/>
                                <a:gd name="T7" fmla="*/ 2147483647 h 353"/>
                                <a:gd name="T8" fmla="*/ 2147483647 w 313"/>
                                <a:gd name="T9" fmla="*/ 2147483647 h 353"/>
                                <a:gd name="T10" fmla="*/ 2147483647 w 313"/>
                                <a:gd name="T11" fmla="*/ 2147483647 h 353"/>
                                <a:gd name="T12" fmla="*/ 2147483647 w 313"/>
                                <a:gd name="T13" fmla="*/ 2147483647 h 353"/>
                                <a:gd name="T14" fmla="*/ 2147483647 w 313"/>
                                <a:gd name="T15" fmla="*/ 2147483647 h 353"/>
                                <a:gd name="T16" fmla="*/ 2147483647 w 313"/>
                                <a:gd name="T17" fmla="*/ 2147483647 h 353"/>
                                <a:gd name="T18" fmla="*/ 2147483647 w 313"/>
                                <a:gd name="T19" fmla="*/ 2147483647 h 353"/>
                                <a:gd name="T20" fmla="*/ 2147483647 w 313"/>
                                <a:gd name="T21" fmla="*/ 2147483647 h 353"/>
                                <a:gd name="T22" fmla="*/ 2147483647 w 313"/>
                                <a:gd name="T23" fmla="*/ 0 h 353"/>
                                <a:gd name="T24" fmla="*/ 2147483647 w 313"/>
                                <a:gd name="T25" fmla="*/ 0 h 353"/>
                                <a:gd name="T26" fmla="*/ 2147483647 w 313"/>
                                <a:gd name="T27" fmla="*/ 2147483647 h 353"/>
                                <a:gd name="T28" fmla="*/ 0 w 313"/>
                                <a:gd name="T29" fmla="*/ 2147483647 h 353"/>
                                <a:gd name="T30" fmla="*/ 2147483647 w 313"/>
                                <a:gd name="T31" fmla="*/ 2147483647 h 353"/>
                                <a:gd name="T32" fmla="*/ 0 w 313"/>
                                <a:gd name="T33" fmla="*/ 2147483647 h 353"/>
                                <a:gd name="T34" fmla="*/ 2147483647 w 313"/>
                                <a:gd name="T35" fmla="*/ 2147483647 h 353"/>
                                <a:gd name="T36" fmla="*/ 0 w 313"/>
                                <a:gd name="T37" fmla="*/ 2147483647 h 353"/>
                                <a:gd name="T38" fmla="*/ 2147483647 w 313"/>
                                <a:gd name="T39" fmla="*/ 2147483647 h 353"/>
                                <a:gd name="T40" fmla="*/ 2147483647 w 313"/>
                                <a:gd name="T41" fmla="*/ 2147483647 h 353"/>
                                <a:gd name="T42" fmla="*/ 2147483647 w 313"/>
                                <a:gd name="T43" fmla="*/ 2147483647 h 353"/>
                                <a:gd name="T44" fmla="*/ 2147483647 w 313"/>
                                <a:gd name="T45" fmla="*/ 2147483647 h 353"/>
                                <a:gd name="T46" fmla="*/ 2147483647 w 313"/>
                                <a:gd name="T47" fmla="*/ 2147483647 h 353"/>
                                <a:gd name="T48" fmla="*/ 2147483647 w 313"/>
                                <a:gd name="T49" fmla="*/ 2147483647 h 353"/>
                                <a:gd name="T50" fmla="*/ 2147483647 w 313"/>
                                <a:gd name="T51" fmla="*/ 2147483647 h 353"/>
                                <a:gd name="T52" fmla="*/ 2147483647 w 313"/>
                                <a:gd name="T53" fmla="*/ 2147483647 h 353"/>
                                <a:gd name="T54" fmla="*/ 2147483647 w 313"/>
                                <a:gd name="T55" fmla="*/ 2147483647 h 353"/>
                                <a:gd name="T56" fmla="*/ 2147483647 w 313"/>
                                <a:gd name="T57" fmla="*/ 2147483647 h 353"/>
                                <a:gd name="T58" fmla="*/ 2147483647 w 313"/>
                                <a:gd name="T59" fmla="*/ 2147483647 h 35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313"/>
                                <a:gd name="T91" fmla="*/ 0 h 353"/>
                                <a:gd name="T92" fmla="*/ 313 w 313"/>
                                <a:gd name="T93" fmla="*/ 353 h 353"/>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313" h="353">
                                  <a:moveTo>
                                    <a:pt x="313" y="273"/>
                                  </a:moveTo>
                                  <a:lnTo>
                                    <a:pt x="313" y="273"/>
                                  </a:lnTo>
                                  <a:lnTo>
                                    <a:pt x="313" y="225"/>
                                  </a:lnTo>
                                  <a:lnTo>
                                    <a:pt x="296" y="192"/>
                                  </a:lnTo>
                                  <a:lnTo>
                                    <a:pt x="296" y="177"/>
                                  </a:lnTo>
                                  <a:lnTo>
                                    <a:pt x="262" y="177"/>
                                  </a:lnTo>
                                  <a:lnTo>
                                    <a:pt x="244" y="144"/>
                                  </a:lnTo>
                                  <a:lnTo>
                                    <a:pt x="244" y="129"/>
                                  </a:lnTo>
                                  <a:lnTo>
                                    <a:pt x="227" y="96"/>
                                  </a:lnTo>
                                  <a:lnTo>
                                    <a:pt x="121" y="65"/>
                                  </a:lnTo>
                                  <a:lnTo>
                                    <a:pt x="104" y="48"/>
                                  </a:lnTo>
                                  <a:lnTo>
                                    <a:pt x="104" y="0"/>
                                  </a:lnTo>
                                  <a:lnTo>
                                    <a:pt x="70" y="0"/>
                                  </a:lnTo>
                                  <a:lnTo>
                                    <a:pt x="35" y="33"/>
                                  </a:lnTo>
                                  <a:lnTo>
                                    <a:pt x="0" y="33"/>
                                  </a:lnTo>
                                  <a:lnTo>
                                    <a:pt x="18" y="65"/>
                                  </a:lnTo>
                                  <a:lnTo>
                                    <a:pt x="0" y="161"/>
                                  </a:lnTo>
                                  <a:lnTo>
                                    <a:pt x="18" y="177"/>
                                  </a:lnTo>
                                  <a:lnTo>
                                    <a:pt x="0" y="209"/>
                                  </a:lnTo>
                                  <a:lnTo>
                                    <a:pt x="18" y="257"/>
                                  </a:lnTo>
                                  <a:lnTo>
                                    <a:pt x="18" y="273"/>
                                  </a:lnTo>
                                  <a:lnTo>
                                    <a:pt x="35" y="353"/>
                                  </a:lnTo>
                                  <a:lnTo>
                                    <a:pt x="52" y="353"/>
                                  </a:lnTo>
                                  <a:lnTo>
                                    <a:pt x="87" y="321"/>
                                  </a:lnTo>
                                  <a:lnTo>
                                    <a:pt x="141" y="336"/>
                                  </a:lnTo>
                                  <a:lnTo>
                                    <a:pt x="158" y="321"/>
                                  </a:lnTo>
                                  <a:lnTo>
                                    <a:pt x="192" y="336"/>
                                  </a:lnTo>
                                  <a:lnTo>
                                    <a:pt x="210" y="257"/>
                                  </a:lnTo>
                                  <a:lnTo>
                                    <a:pt x="279" y="257"/>
                                  </a:lnTo>
                                  <a:lnTo>
                                    <a:pt x="313" y="273"/>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0" name="Freeform 76"/>
                          <wps:cNvSpPr>
                            <a:spLocks/>
                          </wps:cNvSpPr>
                          <wps:spPr bwMode="auto">
                            <a:xfrm>
                              <a:off x="64623" y="51673"/>
                              <a:ext cx="1356" cy="1642"/>
                            </a:xfrm>
                            <a:custGeom>
                              <a:avLst/>
                              <a:gdLst>
                                <a:gd name="T0" fmla="*/ 2147483647 w 226"/>
                                <a:gd name="T1" fmla="*/ 2147483647 h 223"/>
                                <a:gd name="T2" fmla="*/ 2147483647 w 226"/>
                                <a:gd name="T3" fmla="*/ 2147483647 h 223"/>
                                <a:gd name="T4" fmla="*/ 2147483647 w 226"/>
                                <a:gd name="T5" fmla="*/ 2147483647 h 223"/>
                                <a:gd name="T6" fmla="*/ 2147483647 w 226"/>
                                <a:gd name="T7" fmla="*/ 2147483647 h 223"/>
                                <a:gd name="T8" fmla="*/ 2147483647 w 226"/>
                                <a:gd name="T9" fmla="*/ 2147483647 h 223"/>
                                <a:gd name="T10" fmla="*/ 2147483647 w 226"/>
                                <a:gd name="T11" fmla="*/ 2147483647 h 223"/>
                                <a:gd name="T12" fmla="*/ 2147483647 w 226"/>
                                <a:gd name="T13" fmla="*/ 2147483647 h 223"/>
                                <a:gd name="T14" fmla="*/ 2147483647 w 226"/>
                                <a:gd name="T15" fmla="*/ 2147483647 h 223"/>
                                <a:gd name="T16" fmla="*/ 2147483647 w 226"/>
                                <a:gd name="T17" fmla="*/ 0 h 223"/>
                                <a:gd name="T18" fmla="*/ 2147483647 w 226"/>
                                <a:gd name="T19" fmla="*/ 0 h 223"/>
                                <a:gd name="T20" fmla="*/ 0 w 226"/>
                                <a:gd name="T21" fmla="*/ 2147483647 h 223"/>
                                <a:gd name="T22" fmla="*/ 2147483647 w 226"/>
                                <a:gd name="T23" fmla="*/ 2147483647 h 223"/>
                                <a:gd name="T24" fmla="*/ 2147483647 w 226"/>
                                <a:gd name="T25" fmla="*/ 2147483647 h 223"/>
                                <a:gd name="T26" fmla="*/ 2147483647 w 226"/>
                                <a:gd name="T27" fmla="*/ 2147483647 h 223"/>
                                <a:gd name="T28" fmla="*/ 2147483647 w 226"/>
                                <a:gd name="T29" fmla="*/ 2147483647 h 223"/>
                                <a:gd name="T30" fmla="*/ 2147483647 w 226"/>
                                <a:gd name="T31" fmla="*/ 2147483647 h 223"/>
                                <a:gd name="T32" fmla="*/ 2147483647 w 226"/>
                                <a:gd name="T33" fmla="*/ 2147483647 h 223"/>
                                <a:gd name="T34" fmla="*/ 2147483647 w 226"/>
                                <a:gd name="T35" fmla="*/ 2147483647 h 223"/>
                                <a:gd name="T36" fmla="*/ 2147483647 w 226"/>
                                <a:gd name="T37" fmla="*/ 2147483647 h 223"/>
                                <a:gd name="T38" fmla="*/ 2147483647 w 226"/>
                                <a:gd name="T39" fmla="*/ 2147483647 h 2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26"/>
                                <a:gd name="T61" fmla="*/ 0 h 223"/>
                                <a:gd name="T62" fmla="*/ 226 w 226"/>
                                <a:gd name="T63" fmla="*/ 223 h 223"/>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26" h="223">
                                  <a:moveTo>
                                    <a:pt x="209" y="160"/>
                                  </a:moveTo>
                                  <a:lnTo>
                                    <a:pt x="209" y="160"/>
                                  </a:lnTo>
                                  <a:lnTo>
                                    <a:pt x="226" y="127"/>
                                  </a:lnTo>
                                  <a:lnTo>
                                    <a:pt x="191" y="112"/>
                                  </a:lnTo>
                                  <a:lnTo>
                                    <a:pt x="191" y="79"/>
                                  </a:lnTo>
                                  <a:lnTo>
                                    <a:pt x="174" y="79"/>
                                  </a:lnTo>
                                  <a:lnTo>
                                    <a:pt x="122" y="64"/>
                                  </a:lnTo>
                                  <a:lnTo>
                                    <a:pt x="122" y="16"/>
                                  </a:lnTo>
                                  <a:lnTo>
                                    <a:pt x="88" y="0"/>
                                  </a:lnTo>
                                  <a:lnTo>
                                    <a:pt x="17" y="0"/>
                                  </a:lnTo>
                                  <a:lnTo>
                                    <a:pt x="0" y="79"/>
                                  </a:lnTo>
                                  <a:lnTo>
                                    <a:pt x="34" y="127"/>
                                  </a:lnTo>
                                  <a:lnTo>
                                    <a:pt x="88" y="127"/>
                                  </a:lnTo>
                                  <a:lnTo>
                                    <a:pt x="122" y="160"/>
                                  </a:lnTo>
                                  <a:lnTo>
                                    <a:pt x="122" y="175"/>
                                  </a:lnTo>
                                  <a:lnTo>
                                    <a:pt x="105" y="207"/>
                                  </a:lnTo>
                                  <a:lnTo>
                                    <a:pt x="157" y="223"/>
                                  </a:lnTo>
                                  <a:lnTo>
                                    <a:pt x="174" y="207"/>
                                  </a:lnTo>
                                  <a:lnTo>
                                    <a:pt x="209" y="192"/>
                                  </a:lnTo>
                                  <a:lnTo>
                                    <a:pt x="209" y="16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1" name="Freeform 77"/>
                          <wps:cNvSpPr>
                            <a:spLocks/>
                          </wps:cNvSpPr>
                          <wps:spPr bwMode="auto">
                            <a:xfrm>
                              <a:off x="62873" y="52146"/>
                              <a:ext cx="3201" cy="7337"/>
                            </a:xfrm>
                            <a:custGeom>
                              <a:avLst/>
                              <a:gdLst>
                                <a:gd name="T0" fmla="*/ 2147483647 w 537"/>
                                <a:gd name="T1" fmla="*/ 2147483647 h 992"/>
                                <a:gd name="T2" fmla="*/ 2147483647 w 537"/>
                                <a:gd name="T3" fmla="*/ 2147483647 h 992"/>
                                <a:gd name="T4" fmla="*/ 2147483647 w 537"/>
                                <a:gd name="T5" fmla="*/ 2147483647 h 992"/>
                                <a:gd name="T6" fmla="*/ 2147483647 w 537"/>
                                <a:gd name="T7" fmla="*/ 2147483647 h 992"/>
                                <a:gd name="T8" fmla="*/ 2147483647 w 537"/>
                                <a:gd name="T9" fmla="*/ 2147483647 h 992"/>
                                <a:gd name="T10" fmla="*/ 2147483647 w 537"/>
                                <a:gd name="T11" fmla="*/ 2147483647 h 992"/>
                                <a:gd name="T12" fmla="*/ 2147483647 w 537"/>
                                <a:gd name="T13" fmla="*/ 2147483647 h 992"/>
                                <a:gd name="T14" fmla="*/ 2147483647 w 537"/>
                                <a:gd name="T15" fmla="*/ 2147483647 h 992"/>
                                <a:gd name="T16" fmla="*/ 2147483647 w 537"/>
                                <a:gd name="T17" fmla="*/ 2147483647 h 992"/>
                                <a:gd name="T18" fmla="*/ 2147483647 w 537"/>
                                <a:gd name="T19" fmla="*/ 2147483647 h 992"/>
                                <a:gd name="T20" fmla="*/ 2147483647 w 537"/>
                                <a:gd name="T21" fmla="*/ 2147483647 h 992"/>
                                <a:gd name="T22" fmla="*/ 2147483647 w 537"/>
                                <a:gd name="T23" fmla="*/ 2147483647 h 992"/>
                                <a:gd name="T24" fmla="*/ 2147483647 w 537"/>
                                <a:gd name="T25" fmla="*/ 2147483647 h 992"/>
                                <a:gd name="T26" fmla="*/ 2147483647 w 537"/>
                                <a:gd name="T27" fmla="*/ 2147483647 h 992"/>
                                <a:gd name="T28" fmla="*/ 2147483647 w 537"/>
                                <a:gd name="T29" fmla="*/ 2147483647 h 992"/>
                                <a:gd name="T30" fmla="*/ 2147483647 w 537"/>
                                <a:gd name="T31" fmla="*/ 2147483647 h 992"/>
                                <a:gd name="T32" fmla="*/ 2147483647 w 537"/>
                                <a:gd name="T33" fmla="*/ 2147483647 h 992"/>
                                <a:gd name="T34" fmla="*/ 2147483647 w 537"/>
                                <a:gd name="T35" fmla="*/ 2147483647 h 992"/>
                                <a:gd name="T36" fmla="*/ 2147483647 w 537"/>
                                <a:gd name="T37" fmla="*/ 2147483647 h 992"/>
                                <a:gd name="T38" fmla="*/ 2147483647 w 537"/>
                                <a:gd name="T39" fmla="*/ 2147483647 h 992"/>
                                <a:gd name="T40" fmla="*/ 0 w 537"/>
                                <a:gd name="T41" fmla="*/ 2147483647 h 992"/>
                                <a:gd name="T42" fmla="*/ 0 w 537"/>
                                <a:gd name="T43" fmla="*/ 2147483647 h 992"/>
                                <a:gd name="T44" fmla="*/ 2147483647 w 537"/>
                                <a:gd name="T45" fmla="*/ 2147483647 h 992"/>
                                <a:gd name="T46" fmla="*/ 2147483647 w 537"/>
                                <a:gd name="T47" fmla="*/ 2147483647 h 992"/>
                                <a:gd name="T48" fmla="*/ 2147483647 w 537"/>
                                <a:gd name="T49" fmla="*/ 2147483647 h 992"/>
                                <a:gd name="T50" fmla="*/ 2147483647 w 537"/>
                                <a:gd name="T51" fmla="*/ 2147483647 h 992"/>
                                <a:gd name="T52" fmla="*/ 2147483647 w 537"/>
                                <a:gd name="T53" fmla="*/ 2147483647 h 992"/>
                                <a:gd name="T54" fmla="*/ 2147483647 w 537"/>
                                <a:gd name="T55" fmla="*/ 2147483647 h 992"/>
                                <a:gd name="T56" fmla="*/ 2147483647 w 537"/>
                                <a:gd name="T57" fmla="*/ 2147483647 h 992"/>
                                <a:gd name="T58" fmla="*/ 2147483647 w 537"/>
                                <a:gd name="T59" fmla="*/ 2147483647 h 992"/>
                                <a:gd name="T60" fmla="*/ 2147483647 w 537"/>
                                <a:gd name="T61" fmla="*/ 2147483647 h 992"/>
                                <a:gd name="T62" fmla="*/ 2147483647 w 537"/>
                                <a:gd name="T63" fmla="*/ 2147483647 h 992"/>
                                <a:gd name="T64" fmla="*/ 2147483647 w 537"/>
                                <a:gd name="T65" fmla="*/ 2147483647 h 992"/>
                                <a:gd name="T66" fmla="*/ 2147483647 w 537"/>
                                <a:gd name="T67" fmla="*/ 2147483647 h 992"/>
                                <a:gd name="T68" fmla="*/ 2147483647 w 537"/>
                                <a:gd name="T69" fmla="*/ 2147483647 h 992"/>
                                <a:gd name="T70" fmla="*/ 2147483647 w 537"/>
                                <a:gd name="T71" fmla="*/ 2147483647 h 992"/>
                                <a:gd name="T72" fmla="*/ 2147483647 w 537"/>
                                <a:gd name="T73" fmla="*/ 2147483647 h 992"/>
                                <a:gd name="T74" fmla="*/ 2147483647 w 537"/>
                                <a:gd name="T75" fmla="*/ 2147483647 h 992"/>
                                <a:gd name="T76" fmla="*/ 2147483647 w 537"/>
                                <a:gd name="T77" fmla="*/ 2147483647 h 992"/>
                                <a:gd name="T78" fmla="*/ 2147483647 w 537"/>
                                <a:gd name="T79" fmla="*/ 2147483647 h 992"/>
                                <a:gd name="T80" fmla="*/ 2147483647 w 537"/>
                                <a:gd name="T81" fmla="*/ 2147483647 h 992"/>
                                <a:gd name="T82" fmla="*/ 2147483647 w 537"/>
                                <a:gd name="T83" fmla="*/ 2147483647 h 99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537"/>
                                <a:gd name="T127" fmla="*/ 0 h 992"/>
                                <a:gd name="T128" fmla="*/ 537 w 537"/>
                                <a:gd name="T129" fmla="*/ 992 h 992"/>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537" h="992">
                                  <a:moveTo>
                                    <a:pt x="399" y="351"/>
                                  </a:moveTo>
                                  <a:lnTo>
                                    <a:pt x="399" y="351"/>
                                  </a:lnTo>
                                  <a:lnTo>
                                    <a:pt x="434" y="239"/>
                                  </a:lnTo>
                                  <a:lnTo>
                                    <a:pt x="503" y="159"/>
                                  </a:lnTo>
                                  <a:lnTo>
                                    <a:pt x="537" y="143"/>
                                  </a:lnTo>
                                  <a:lnTo>
                                    <a:pt x="520" y="96"/>
                                  </a:lnTo>
                                  <a:lnTo>
                                    <a:pt x="503" y="96"/>
                                  </a:lnTo>
                                  <a:lnTo>
                                    <a:pt x="503" y="128"/>
                                  </a:lnTo>
                                  <a:lnTo>
                                    <a:pt x="468" y="143"/>
                                  </a:lnTo>
                                  <a:lnTo>
                                    <a:pt x="451" y="159"/>
                                  </a:lnTo>
                                  <a:lnTo>
                                    <a:pt x="399" y="143"/>
                                  </a:lnTo>
                                  <a:lnTo>
                                    <a:pt x="416" y="111"/>
                                  </a:lnTo>
                                  <a:lnTo>
                                    <a:pt x="416" y="96"/>
                                  </a:lnTo>
                                  <a:lnTo>
                                    <a:pt x="382" y="63"/>
                                  </a:lnTo>
                                  <a:lnTo>
                                    <a:pt x="330" y="63"/>
                                  </a:lnTo>
                                  <a:lnTo>
                                    <a:pt x="295" y="15"/>
                                  </a:lnTo>
                                  <a:lnTo>
                                    <a:pt x="261" y="0"/>
                                  </a:lnTo>
                                  <a:lnTo>
                                    <a:pt x="244" y="15"/>
                                  </a:lnTo>
                                  <a:lnTo>
                                    <a:pt x="192" y="0"/>
                                  </a:lnTo>
                                  <a:lnTo>
                                    <a:pt x="155" y="32"/>
                                  </a:lnTo>
                                  <a:lnTo>
                                    <a:pt x="155" y="63"/>
                                  </a:lnTo>
                                  <a:lnTo>
                                    <a:pt x="121" y="80"/>
                                  </a:lnTo>
                                  <a:lnTo>
                                    <a:pt x="138" y="128"/>
                                  </a:lnTo>
                                  <a:lnTo>
                                    <a:pt x="103" y="176"/>
                                  </a:lnTo>
                                  <a:lnTo>
                                    <a:pt x="69" y="272"/>
                                  </a:lnTo>
                                  <a:lnTo>
                                    <a:pt x="86" y="335"/>
                                  </a:lnTo>
                                  <a:lnTo>
                                    <a:pt x="69" y="383"/>
                                  </a:lnTo>
                                  <a:lnTo>
                                    <a:pt x="69" y="416"/>
                                  </a:lnTo>
                                  <a:lnTo>
                                    <a:pt x="52" y="431"/>
                                  </a:lnTo>
                                  <a:lnTo>
                                    <a:pt x="52" y="495"/>
                                  </a:lnTo>
                                  <a:lnTo>
                                    <a:pt x="34" y="527"/>
                                  </a:lnTo>
                                  <a:lnTo>
                                    <a:pt x="34" y="591"/>
                                  </a:lnTo>
                                  <a:lnTo>
                                    <a:pt x="34" y="623"/>
                                  </a:lnTo>
                                  <a:lnTo>
                                    <a:pt x="34" y="687"/>
                                  </a:lnTo>
                                  <a:lnTo>
                                    <a:pt x="52" y="687"/>
                                  </a:lnTo>
                                  <a:lnTo>
                                    <a:pt x="52" y="704"/>
                                  </a:lnTo>
                                  <a:lnTo>
                                    <a:pt x="34" y="704"/>
                                  </a:lnTo>
                                  <a:lnTo>
                                    <a:pt x="52" y="704"/>
                                  </a:lnTo>
                                  <a:lnTo>
                                    <a:pt x="34" y="767"/>
                                  </a:lnTo>
                                  <a:lnTo>
                                    <a:pt x="17" y="800"/>
                                  </a:lnTo>
                                  <a:lnTo>
                                    <a:pt x="17" y="830"/>
                                  </a:lnTo>
                                  <a:lnTo>
                                    <a:pt x="0" y="878"/>
                                  </a:lnTo>
                                  <a:lnTo>
                                    <a:pt x="0" y="911"/>
                                  </a:lnTo>
                                  <a:lnTo>
                                    <a:pt x="0" y="926"/>
                                  </a:lnTo>
                                  <a:lnTo>
                                    <a:pt x="17" y="911"/>
                                  </a:lnTo>
                                  <a:lnTo>
                                    <a:pt x="17" y="959"/>
                                  </a:lnTo>
                                  <a:lnTo>
                                    <a:pt x="34" y="974"/>
                                  </a:lnTo>
                                  <a:lnTo>
                                    <a:pt x="86" y="974"/>
                                  </a:lnTo>
                                  <a:lnTo>
                                    <a:pt x="121" y="974"/>
                                  </a:lnTo>
                                  <a:lnTo>
                                    <a:pt x="121" y="992"/>
                                  </a:lnTo>
                                  <a:lnTo>
                                    <a:pt x="103" y="926"/>
                                  </a:lnTo>
                                  <a:lnTo>
                                    <a:pt x="121" y="911"/>
                                  </a:lnTo>
                                  <a:lnTo>
                                    <a:pt x="138" y="896"/>
                                  </a:lnTo>
                                  <a:lnTo>
                                    <a:pt x="155" y="848"/>
                                  </a:lnTo>
                                  <a:lnTo>
                                    <a:pt x="209" y="815"/>
                                  </a:lnTo>
                                  <a:lnTo>
                                    <a:pt x="209" y="782"/>
                                  </a:lnTo>
                                  <a:lnTo>
                                    <a:pt x="192" y="782"/>
                                  </a:lnTo>
                                  <a:lnTo>
                                    <a:pt x="155" y="752"/>
                                  </a:lnTo>
                                  <a:lnTo>
                                    <a:pt x="155" y="734"/>
                                  </a:lnTo>
                                  <a:lnTo>
                                    <a:pt x="174" y="719"/>
                                  </a:lnTo>
                                  <a:lnTo>
                                    <a:pt x="209" y="704"/>
                                  </a:lnTo>
                                  <a:lnTo>
                                    <a:pt x="209" y="687"/>
                                  </a:lnTo>
                                  <a:lnTo>
                                    <a:pt x="226" y="687"/>
                                  </a:lnTo>
                                  <a:lnTo>
                                    <a:pt x="226" y="656"/>
                                  </a:lnTo>
                                  <a:lnTo>
                                    <a:pt x="244" y="639"/>
                                  </a:lnTo>
                                  <a:lnTo>
                                    <a:pt x="226" y="623"/>
                                  </a:lnTo>
                                  <a:lnTo>
                                    <a:pt x="244" y="623"/>
                                  </a:lnTo>
                                  <a:lnTo>
                                    <a:pt x="261" y="623"/>
                                  </a:lnTo>
                                  <a:lnTo>
                                    <a:pt x="261" y="608"/>
                                  </a:lnTo>
                                  <a:lnTo>
                                    <a:pt x="244" y="608"/>
                                  </a:lnTo>
                                  <a:lnTo>
                                    <a:pt x="226" y="608"/>
                                  </a:lnTo>
                                  <a:lnTo>
                                    <a:pt x="226" y="560"/>
                                  </a:lnTo>
                                  <a:lnTo>
                                    <a:pt x="261" y="575"/>
                                  </a:lnTo>
                                  <a:lnTo>
                                    <a:pt x="295" y="560"/>
                                  </a:lnTo>
                                  <a:lnTo>
                                    <a:pt x="313" y="512"/>
                                  </a:lnTo>
                                  <a:lnTo>
                                    <a:pt x="295" y="495"/>
                                  </a:lnTo>
                                  <a:lnTo>
                                    <a:pt x="313" y="495"/>
                                  </a:lnTo>
                                  <a:lnTo>
                                    <a:pt x="347" y="495"/>
                                  </a:lnTo>
                                  <a:lnTo>
                                    <a:pt x="434" y="479"/>
                                  </a:lnTo>
                                  <a:lnTo>
                                    <a:pt x="451" y="431"/>
                                  </a:lnTo>
                                  <a:lnTo>
                                    <a:pt x="451" y="416"/>
                                  </a:lnTo>
                                  <a:lnTo>
                                    <a:pt x="434" y="399"/>
                                  </a:lnTo>
                                  <a:lnTo>
                                    <a:pt x="434" y="383"/>
                                  </a:lnTo>
                                  <a:lnTo>
                                    <a:pt x="399" y="368"/>
                                  </a:lnTo>
                                  <a:lnTo>
                                    <a:pt x="399" y="351"/>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2" name="Freeform 78"/>
                          <wps:cNvSpPr>
                            <a:spLocks/>
                          </wps:cNvSpPr>
                          <wps:spPr bwMode="auto">
                            <a:xfrm>
                              <a:off x="65241" y="53921"/>
                              <a:ext cx="940" cy="947"/>
                            </a:xfrm>
                            <a:custGeom>
                              <a:avLst/>
                              <a:gdLst>
                                <a:gd name="T0" fmla="*/ 2147483647 w 158"/>
                                <a:gd name="T1" fmla="*/ 2147483647 h 129"/>
                                <a:gd name="T2" fmla="*/ 2147483647 w 158"/>
                                <a:gd name="T3" fmla="*/ 2147483647 h 129"/>
                                <a:gd name="T4" fmla="*/ 2147483647 w 158"/>
                                <a:gd name="T5" fmla="*/ 2147483647 h 129"/>
                                <a:gd name="T6" fmla="*/ 2147483647 w 158"/>
                                <a:gd name="T7" fmla="*/ 2147483647 h 129"/>
                                <a:gd name="T8" fmla="*/ 2147483647 w 158"/>
                                <a:gd name="T9" fmla="*/ 2147483647 h 129"/>
                                <a:gd name="T10" fmla="*/ 2147483647 w 158"/>
                                <a:gd name="T11" fmla="*/ 2147483647 h 129"/>
                                <a:gd name="T12" fmla="*/ 2147483647 w 158"/>
                                <a:gd name="T13" fmla="*/ 0 h 129"/>
                                <a:gd name="T14" fmla="*/ 2147483647 w 158"/>
                                <a:gd name="T15" fmla="*/ 0 h 129"/>
                                <a:gd name="T16" fmla="*/ 0 w 158"/>
                                <a:gd name="T17" fmla="*/ 2147483647 h 129"/>
                                <a:gd name="T18" fmla="*/ 2147483647 w 158"/>
                                <a:gd name="T19" fmla="*/ 2147483647 h 129"/>
                                <a:gd name="T20" fmla="*/ 2147483647 w 158"/>
                                <a:gd name="T21" fmla="*/ 2147483647 h 129"/>
                                <a:gd name="T22" fmla="*/ 2147483647 w 158"/>
                                <a:gd name="T23" fmla="*/ 2147483647 h 129"/>
                                <a:gd name="T24" fmla="*/ 2147483647 w 158"/>
                                <a:gd name="T25" fmla="*/ 2147483647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8"/>
                                <a:gd name="T40" fmla="*/ 0 h 129"/>
                                <a:gd name="T41" fmla="*/ 158 w 158"/>
                                <a:gd name="T42" fmla="*/ 129 h 12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8" h="129">
                                  <a:moveTo>
                                    <a:pt x="140" y="96"/>
                                  </a:moveTo>
                                  <a:lnTo>
                                    <a:pt x="140" y="96"/>
                                  </a:lnTo>
                                  <a:lnTo>
                                    <a:pt x="158" y="64"/>
                                  </a:lnTo>
                                  <a:lnTo>
                                    <a:pt x="140" y="48"/>
                                  </a:lnTo>
                                  <a:lnTo>
                                    <a:pt x="88" y="16"/>
                                  </a:lnTo>
                                  <a:lnTo>
                                    <a:pt x="71" y="16"/>
                                  </a:lnTo>
                                  <a:lnTo>
                                    <a:pt x="54" y="0"/>
                                  </a:lnTo>
                                  <a:lnTo>
                                    <a:pt x="35" y="0"/>
                                  </a:lnTo>
                                  <a:lnTo>
                                    <a:pt x="0" y="112"/>
                                  </a:lnTo>
                                  <a:lnTo>
                                    <a:pt x="17" y="112"/>
                                  </a:lnTo>
                                  <a:lnTo>
                                    <a:pt x="71" y="129"/>
                                  </a:lnTo>
                                  <a:lnTo>
                                    <a:pt x="123" y="129"/>
                                  </a:lnTo>
                                  <a:lnTo>
                                    <a:pt x="140" y="96"/>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3" name="Freeform 79"/>
                          <wps:cNvSpPr>
                            <a:spLocks/>
                          </wps:cNvSpPr>
                          <wps:spPr bwMode="auto">
                            <a:xfrm>
                              <a:off x="62778" y="47058"/>
                              <a:ext cx="6378" cy="7573"/>
                            </a:xfrm>
                            <a:custGeom>
                              <a:avLst/>
                              <a:gdLst>
                                <a:gd name="T0" fmla="*/ 2147483647 w 1073"/>
                                <a:gd name="T1" fmla="*/ 2147483647 h 1022"/>
                                <a:gd name="T2" fmla="*/ 2147483647 w 1073"/>
                                <a:gd name="T3" fmla="*/ 2147483647 h 1022"/>
                                <a:gd name="T4" fmla="*/ 2147483647 w 1073"/>
                                <a:gd name="T5" fmla="*/ 2147483647 h 1022"/>
                                <a:gd name="T6" fmla="*/ 2147483647 w 1073"/>
                                <a:gd name="T7" fmla="*/ 2147483647 h 1022"/>
                                <a:gd name="T8" fmla="*/ 2147483647 w 1073"/>
                                <a:gd name="T9" fmla="*/ 2147483647 h 1022"/>
                                <a:gd name="T10" fmla="*/ 2147483647 w 1073"/>
                                <a:gd name="T11" fmla="*/ 2147483647 h 1022"/>
                                <a:gd name="T12" fmla="*/ 2147483647 w 1073"/>
                                <a:gd name="T13" fmla="*/ 0 h 1022"/>
                                <a:gd name="T14" fmla="*/ 2147483647 w 1073"/>
                                <a:gd name="T15" fmla="*/ 2147483647 h 1022"/>
                                <a:gd name="T16" fmla="*/ 2147483647 w 1073"/>
                                <a:gd name="T17" fmla="*/ 2147483647 h 1022"/>
                                <a:gd name="T18" fmla="*/ 2147483647 w 1073"/>
                                <a:gd name="T19" fmla="*/ 2147483647 h 1022"/>
                                <a:gd name="T20" fmla="*/ 2147483647 w 1073"/>
                                <a:gd name="T21" fmla="*/ 2147483647 h 1022"/>
                                <a:gd name="T22" fmla="*/ 2147483647 w 1073"/>
                                <a:gd name="T23" fmla="*/ 2147483647 h 1022"/>
                                <a:gd name="T24" fmla="*/ 2147483647 w 1073"/>
                                <a:gd name="T25" fmla="*/ 2147483647 h 1022"/>
                                <a:gd name="T26" fmla="*/ 2147483647 w 1073"/>
                                <a:gd name="T27" fmla="*/ 2147483647 h 1022"/>
                                <a:gd name="T28" fmla="*/ 2147483647 w 1073"/>
                                <a:gd name="T29" fmla="*/ 2147483647 h 1022"/>
                                <a:gd name="T30" fmla="*/ 2147483647 w 1073"/>
                                <a:gd name="T31" fmla="*/ 2147483647 h 1022"/>
                                <a:gd name="T32" fmla="*/ 2147483647 w 1073"/>
                                <a:gd name="T33" fmla="*/ 2147483647 h 1022"/>
                                <a:gd name="T34" fmla="*/ 2147483647 w 1073"/>
                                <a:gd name="T35" fmla="*/ 2147483647 h 1022"/>
                                <a:gd name="T36" fmla="*/ 2147483647 w 1073"/>
                                <a:gd name="T37" fmla="*/ 2147483647 h 1022"/>
                                <a:gd name="T38" fmla="*/ 2147483647 w 1073"/>
                                <a:gd name="T39" fmla="*/ 2147483647 h 1022"/>
                                <a:gd name="T40" fmla="*/ 2147483647 w 1073"/>
                                <a:gd name="T41" fmla="*/ 2147483647 h 1022"/>
                                <a:gd name="T42" fmla="*/ 2147483647 w 1073"/>
                                <a:gd name="T43" fmla="*/ 2147483647 h 1022"/>
                                <a:gd name="T44" fmla="*/ 2147483647 w 1073"/>
                                <a:gd name="T45" fmla="*/ 2147483647 h 1022"/>
                                <a:gd name="T46" fmla="*/ 2147483647 w 1073"/>
                                <a:gd name="T47" fmla="*/ 2147483647 h 1022"/>
                                <a:gd name="T48" fmla="*/ 2147483647 w 1073"/>
                                <a:gd name="T49" fmla="*/ 2147483647 h 1022"/>
                                <a:gd name="T50" fmla="*/ 2147483647 w 1073"/>
                                <a:gd name="T51" fmla="*/ 2147483647 h 1022"/>
                                <a:gd name="T52" fmla="*/ 2147483647 w 1073"/>
                                <a:gd name="T53" fmla="*/ 2147483647 h 1022"/>
                                <a:gd name="T54" fmla="*/ 2147483647 w 1073"/>
                                <a:gd name="T55" fmla="*/ 2147483647 h 1022"/>
                                <a:gd name="T56" fmla="*/ 2147483647 w 1073"/>
                                <a:gd name="T57" fmla="*/ 2147483647 h 1022"/>
                                <a:gd name="T58" fmla="*/ 2147483647 w 1073"/>
                                <a:gd name="T59" fmla="*/ 2147483647 h 1022"/>
                                <a:gd name="T60" fmla="*/ 2147483647 w 1073"/>
                                <a:gd name="T61" fmla="*/ 2147483647 h 1022"/>
                                <a:gd name="T62" fmla="*/ 2147483647 w 1073"/>
                                <a:gd name="T63" fmla="*/ 2147483647 h 1022"/>
                                <a:gd name="T64" fmla="*/ 2147483647 w 1073"/>
                                <a:gd name="T65" fmla="*/ 2147483647 h 1022"/>
                                <a:gd name="T66" fmla="*/ 2147483647 w 1073"/>
                                <a:gd name="T67" fmla="*/ 2147483647 h 1022"/>
                                <a:gd name="T68" fmla="*/ 2147483647 w 1073"/>
                                <a:gd name="T69" fmla="*/ 2147483647 h 1022"/>
                                <a:gd name="T70" fmla="*/ 2147483647 w 1073"/>
                                <a:gd name="T71" fmla="*/ 2147483647 h 1022"/>
                                <a:gd name="T72" fmla="*/ 2147483647 w 1073"/>
                                <a:gd name="T73" fmla="*/ 2147483647 h 1022"/>
                                <a:gd name="T74" fmla="*/ 2147483647 w 1073"/>
                                <a:gd name="T75" fmla="*/ 2147483647 h 1022"/>
                                <a:gd name="T76" fmla="*/ 2147483647 w 1073"/>
                                <a:gd name="T77" fmla="*/ 2147483647 h 1022"/>
                                <a:gd name="T78" fmla="*/ 2147483647 w 1073"/>
                                <a:gd name="T79" fmla="*/ 2147483647 h 1022"/>
                                <a:gd name="T80" fmla="*/ 2147483647 w 1073"/>
                                <a:gd name="T81" fmla="*/ 2147483647 h 1022"/>
                                <a:gd name="T82" fmla="*/ 2147483647 w 1073"/>
                                <a:gd name="T83" fmla="*/ 2147483647 h 1022"/>
                                <a:gd name="T84" fmla="*/ 2147483647 w 1073"/>
                                <a:gd name="T85" fmla="*/ 2147483647 h 1022"/>
                                <a:gd name="T86" fmla="*/ 2147483647 w 1073"/>
                                <a:gd name="T87" fmla="*/ 2147483647 h 1022"/>
                                <a:gd name="T88" fmla="*/ 2147483647 w 1073"/>
                                <a:gd name="T89" fmla="*/ 2147483647 h 1022"/>
                                <a:gd name="T90" fmla="*/ 2147483647 w 1073"/>
                                <a:gd name="T91" fmla="*/ 2147483647 h 1022"/>
                                <a:gd name="T92" fmla="*/ 2147483647 w 1073"/>
                                <a:gd name="T93" fmla="*/ 2147483647 h 1022"/>
                                <a:gd name="T94" fmla="*/ 2147483647 w 1073"/>
                                <a:gd name="T95" fmla="*/ 2147483647 h 1022"/>
                                <a:gd name="T96" fmla="*/ 2147483647 w 1073"/>
                                <a:gd name="T97" fmla="*/ 2147483647 h 1022"/>
                                <a:gd name="T98" fmla="*/ 2147483647 w 1073"/>
                                <a:gd name="T99" fmla="*/ 2147483647 h 1022"/>
                                <a:gd name="T100" fmla="*/ 2147483647 w 1073"/>
                                <a:gd name="T101" fmla="*/ 2147483647 h 1022"/>
                                <a:gd name="T102" fmla="*/ 2147483647 w 1073"/>
                                <a:gd name="T103" fmla="*/ 2147483647 h 1022"/>
                                <a:gd name="T104" fmla="*/ 2147483647 w 1073"/>
                                <a:gd name="T105" fmla="*/ 2147483647 h 102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073"/>
                                <a:gd name="T160" fmla="*/ 0 h 1022"/>
                                <a:gd name="T161" fmla="*/ 1073 w 1073"/>
                                <a:gd name="T162" fmla="*/ 1022 h 102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073" h="1022">
                                  <a:moveTo>
                                    <a:pt x="623" y="30"/>
                                  </a:moveTo>
                                  <a:lnTo>
                                    <a:pt x="623" y="30"/>
                                  </a:lnTo>
                                  <a:lnTo>
                                    <a:pt x="606" y="30"/>
                                  </a:lnTo>
                                  <a:lnTo>
                                    <a:pt x="570" y="63"/>
                                  </a:lnTo>
                                  <a:lnTo>
                                    <a:pt x="552" y="78"/>
                                  </a:lnTo>
                                  <a:lnTo>
                                    <a:pt x="535" y="63"/>
                                  </a:lnTo>
                                  <a:lnTo>
                                    <a:pt x="501" y="63"/>
                                  </a:lnTo>
                                  <a:lnTo>
                                    <a:pt x="483" y="78"/>
                                  </a:lnTo>
                                  <a:lnTo>
                                    <a:pt x="466" y="78"/>
                                  </a:lnTo>
                                  <a:lnTo>
                                    <a:pt x="414" y="96"/>
                                  </a:lnTo>
                                  <a:lnTo>
                                    <a:pt x="397" y="96"/>
                                  </a:lnTo>
                                  <a:lnTo>
                                    <a:pt x="380" y="63"/>
                                  </a:lnTo>
                                  <a:lnTo>
                                    <a:pt x="380" y="15"/>
                                  </a:lnTo>
                                  <a:lnTo>
                                    <a:pt x="380" y="0"/>
                                  </a:lnTo>
                                  <a:lnTo>
                                    <a:pt x="362" y="0"/>
                                  </a:lnTo>
                                  <a:lnTo>
                                    <a:pt x="345" y="15"/>
                                  </a:lnTo>
                                  <a:lnTo>
                                    <a:pt x="293" y="30"/>
                                  </a:lnTo>
                                  <a:lnTo>
                                    <a:pt x="241" y="15"/>
                                  </a:lnTo>
                                  <a:lnTo>
                                    <a:pt x="259" y="30"/>
                                  </a:lnTo>
                                  <a:lnTo>
                                    <a:pt x="259" y="63"/>
                                  </a:lnTo>
                                  <a:lnTo>
                                    <a:pt x="276" y="78"/>
                                  </a:lnTo>
                                  <a:lnTo>
                                    <a:pt x="224" y="111"/>
                                  </a:lnTo>
                                  <a:lnTo>
                                    <a:pt x="207" y="111"/>
                                  </a:lnTo>
                                  <a:lnTo>
                                    <a:pt x="190" y="96"/>
                                  </a:lnTo>
                                  <a:lnTo>
                                    <a:pt x="172" y="78"/>
                                  </a:lnTo>
                                  <a:lnTo>
                                    <a:pt x="103" y="78"/>
                                  </a:lnTo>
                                  <a:lnTo>
                                    <a:pt x="103" y="96"/>
                                  </a:lnTo>
                                  <a:lnTo>
                                    <a:pt x="120" y="111"/>
                                  </a:lnTo>
                                  <a:lnTo>
                                    <a:pt x="103" y="111"/>
                                  </a:lnTo>
                                  <a:lnTo>
                                    <a:pt x="120" y="159"/>
                                  </a:lnTo>
                                  <a:lnTo>
                                    <a:pt x="103" y="222"/>
                                  </a:lnTo>
                                  <a:lnTo>
                                    <a:pt x="34" y="255"/>
                                  </a:lnTo>
                                  <a:lnTo>
                                    <a:pt x="0" y="318"/>
                                  </a:lnTo>
                                  <a:lnTo>
                                    <a:pt x="17" y="366"/>
                                  </a:lnTo>
                                  <a:lnTo>
                                    <a:pt x="51" y="383"/>
                                  </a:lnTo>
                                  <a:lnTo>
                                    <a:pt x="86" y="366"/>
                                  </a:lnTo>
                                  <a:lnTo>
                                    <a:pt x="86" y="399"/>
                                  </a:lnTo>
                                  <a:lnTo>
                                    <a:pt x="120" y="399"/>
                                  </a:lnTo>
                                  <a:lnTo>
                                    <a:pt x="155" y="399"/>
                                  </a:lnTo>
                                  <a:lnTo>
                                    <a:pt x="190" y="366"/>
                                  </a:lnTo>
                                  <a:lnTo>
                                    <a:pt x="224" y="366"/>
                                  </a:lnTo>
                                  <a:lnTo>
                                    <a:pt x="224" y="414"/>
                                  </a:lnTo>
                                  <a:lnTo>
                                    <a:pt x="241" y="431"/>
                                  </a:lnTo>
                                  <a:lnTo>
                                    <a:pt x="345" y="462"/>
                                  </a:lnTo>
                                  <a:lnTo>
                                    <a:pt x="362" y="495"/>
                                  </a:lnTo>
                                  <a:lnTo>
                                    <a:pt x="362" y="510"/>
                                  </a:lnTo>
                                  <a:lnTo>
                                    <a:pt x="380" y="543"/>
                                  </a:lnTo>
                                  <a:lnTo>
                                    <a:pt x="414" y="543"/>
                                  </a:lnTo>
                                  <a:lnTo>
                                    <a:pt x="414" y="558"/>
                                  </a:lnTo>
                                  <a:lnTo>
                                    <a:pt x="431" y="591"/>
                                  </a:lnTo>
                                  <a:lnTo>
                                    <a:pt x="431" y="639"/>
                                  </a:lnTo>
                                  <a:lnTo>
                                    <a:pt x="431" y="687"/>
                                  </a:lnTo>
                                  <a:lnTo>
                                    <a:pt x="483" y="702"/>
                                  </a:lnTo>
                                  <a:lnTo>
                                    <a:pt x="501" y="702"/>
                                  </a:lnTo>
                                  <a:lnTo>
                                    <a:pt x="501" y="735"/>
                                  </a:lnTo>
                                  <a:lnTo>
                                    <a:pt x="535" y="750"/>
                                  </a:lnTo>
                                  <a:lnTo>
                                    <a:pt x="518" y="783"/>
                                  </a:lnTo>
                                  <a:lnTo>
                                    <a:pt x="535" y="783"/>
                                  </a:lnTo>
                                  <a:lnTo>
                                    <a:pt x="552" y="830"/>
                                  </a:lnTo>
                                  <a:lnTo>
                                    <a:pt x="518" y="846"/>
                                  </a:lnTo>
                                  <a:lnTo>
                                    <a:pt x="449" y="926"/>
                                  </a:lnTo>
                                  <a:lnTo>
                                    <a:pt x="466" y="926"/>
                                  </a:lnTo>
                                  <a:lnTo>
                                    <a:pt x="483" y="942"/>
                                  </a:lnTo>
                                  <a:lnTo>
                                    <a:pt x="501" y="942"/>
                                  </a:lnTo>
                                  <a:lnTo>
                                    <a:pt x="552" y="974"/>
                                  </a:lnTo>
                                  <a:lnTo>
                                    <a:pt x="570" y="990"/>
                                  </a:lnTo>
                                  <a:lnTo>
                                    <a:pt x="552" y="1022"/>
                                  </a:lnTo>
                                  <a:lnTo>
                                    <a:pt x="587" y="990"/>
                                  </a:lnTo>
                                  <a:lnTo>
                                    <a:pt x="623" y="959"/>
                                  </a:lnTo>
                                  <a:lnTo>
                                    <a:pt x="658" y="894"/>
                                  </a:lnTo>
                                  <a:lnTo>
                                    <a:pt x="693" y="863"/>
                                  </a:lnTo>
                                  <a:lnTo>
                                    <a:pt x="693" y="798"/>
                                  </a:lnTo>
                                  <a:lnTo>
                                    <a:pt x="710" y="767"/>
                                  </a:lnTo>
                                  <a:lnTo>
                                    <a:pt x="744" y="750"/>
                                  </a:lnTo>
                                  <a:lnTo>
                                    <a:pt x="796" y="719"/>
                                  </a:lnTo>
                                  <a:lnTo>
                                    <a:pt x="865" y="719"/>
                                  </a:lnTo>
                                  <a:lnTo>
                                    <a:pt x="865" y="702"/>
                                  </a:lnTo>
                                  <a:lnTo>
                                    <a:pt x="900" y="687"/>
                                  </a:lnTo>
                                  <a:lnTo>
                                    <a:pt x="900" y="671"/>
                                  </a:lnTo>
                                  <a:lnTo>
                                    <a:pt x="934" y="623"/>
                                  </a:lnTo>
                                  <a:lnTo>
                                    <a:pt x="934" y="591"/>
                                  </a:lnTo>
                                  <a:lnTo>
                                    <a:pt x="952" y="575"/>
                                  </a:lnTo>
                                  <a:lnTo>
                                    <a:pt x="952" y="462"/>
                                  </a:lnTo>
                                  <a:lnTo>
                                    <a:pt x="1038" y="366"/>
                                  </a:lnTo>
                                  <a:lnTo>
                                    <a:pt x="1073" y="318"/>
                                  </a:lnTo>
                                  <a:lnTo>
                                    <a:pt x="1055" y="255"/>
                                  </a:lnTo>
                                  <a:lnTo>
                                    <a:pt x="1004" y="255"/>
                                  </a:lnTo>
                                  <a:lnTo>
                                    <a:pt x="917" y="191"/>
                                  </a:lnTo>
                                  <a:lnTo>
                                    <a:pt x="883" y="207"/>
                                  </a:lnTo>
                                  <a:lnTo>
                                    <a:pt x="831" y="191"/>
                                  </a:lnTo>
                                  <a:lnTo>
                                    <a:pt x="796" y="191"/>
                                  </a:lnTo>
                                  <a:lnTo>
                                    <a:pt x="796" y="174"/>
                                  </a:lnTo>
                                  <a:lnTo>
                                    <a:pt x="796" y="159"/>
                                  </a:lnTo>
                                  <a:lnTo>
                                    <a:pt x="779" y="159"/>
                                  </a:lnTo>
                                  <a:lnTo>
                                    <a:pt x="710" y="144"/>
                                  </a:lnTo>
                                  <a:lnTo>
                                    <a:pt x="693" y="159"/>
                                  </a:lnTo>
                                  <a:lnTo>
                                    <a:pt x="693" y="126"/>
                                  </a:lnTo>
                                  <a:lnTo>
                                    <a:pt x="675" y="126"/>
                                  </a:lnTo>
                                  <a:lnTo>
                                    <a:pt x="641" y="126"/>
                                  </a:lnTo>
                                  <a:lnTo>
                                    <a:pt x="641" y="159"/>
                                  </a:lnTo>
                                  <a:lnTo>
                                    <a:pt x="623" y="144"/>
                                  </a:lnTo>
                                  <a:lnTo>
                                    <a:pt x="606" y="159"/>
                                  </a:lnTo>
                                  <a:lnTo>
                                    <a:pt x="623" y="126"/>
                                  </a:lnTo>
                                  <a:lnTo>
                                    <a:pt x="658" y="96"/>
                                  </a:lnTo>
                                  <a:lnTo>
                                    <a:pt x="658" y="78"/>
                                  </a:lnTo>
                                  <a:lnTo>
                                    <a:pt x="641" y="78"/>
                                  </a:lnTo>
                                  <a:lnTo>
                                    <a:pt x="623" y="3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4" name="Freeform 80"/>
                          <wps:cNvSpPr>
                            <a:spLocks/>
                          </wps:cNvSpPr>
                          <wps:spPr bwMode="auto">
                            <a:xfrm>
                              <a:off x="65979" y="46895"/>
                              <a:ext cx="405" cy="710"/>
                            </a:xfrm>
                            <a:custGeom>
                              <a:avLst/>
                              <a:gdLst>
                                <a:gd name="T0" fmla="*/ 0 w 69"/>
                                <a:gd name="T1" fmla="*/ 2147483647 h 96"/>
                                <a:gd name="T2" fmla="*/ 0 w 69"/>
                                <a:gd name="T3" fmla="*/ 2147483647 h 96"/>
                                <a:gd name="T4" fmla="*/ 2147483647 w 69"/>
                                <a:gd name="T5" fmla="*/ 2147483647 h 96"/>
                                <a:gd name="T6" fmla="*/ 2147483647 w 69"/>
                                <a:gd name="T7" fmla="*/ 2147483647 h 96"/>
                                <a:gd name="T8" fmla="*/ 2147483647 w 69"/>
                                <a:gd name="T9" fmla="*/ 2147483647 h 96"/>
                                <a:gd name="T10" fmla="*/ 0 w 69"/>
                                <a:gd name="T11" fmla="*/ 0 h 96"/>
                                <a:gd name="T12" fmla="*/ 0 w 69"/>
                                <a:gd name="T13" fmla="*/ 2147483647 h 96"/>
                                <a:gd name="T14" fmla="*/ 0 w 69"/>
                                <a:gd name="T15" fmla="*/ 2147483647 h 96"/>
                                <a:gd name="T16" fmla="*/ 0 w 69"/>
                                <a:gd name="T17" fmla="*/ 2147483647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9"/>
                                <a:gd name="T28" fmla="*/ 0 h 96"/>
                                <a:gd name="T29" fmla="*/ 69 w 69"/>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9" h="96">
                                  <a:moveTo>
                                    <a:pt x="0" y="81"/>
                                  </a:moveTo>
                                  <a:lnTo>
                                    <a:pt x="0" y="81"/>
                                  </a:lnTo>
                                  <a:lnTo>
                                    <a:pt x="17" y="96"/>
                                  </a:lnTo>
                                  <a:lnTo>
                                    <a:pt x="35" y="81"/>
                                  </a:lnTo>
                                  <a:lnTo>
                                    <a:pt x="69" y="48"/>
                                  </a:lnTo>
                                  <a:lnTo>
                                    <a:pt x="0" y="0"/>
                                  </a:lnTo>
                                  <a:lnTo>
                                    <a:pt x="0" y="18"/>
                                  </a:lnTo>
                                  <a:lnTo>
                                    <a:pt x="0" y="48"/>
                                  </a:lnTo>
                                  <a:lnTo>
                                    <a:pt x="0" y="81"/>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5" name="Freeform 81"/>
                          <wps:cNvSpPr>
                            <a:spLocks/>
                          </wps:cNvSpPr>
                          <wps:spPr bwMode="auto">
                            <a:xfrm>
                              <a:off x="65360" y="46895"/>
                              <a:ext cx="619" cy="710"/>
                            </a:xfrm>
                            <a:custGeom>
                              <a:avLst/>
                              <a:gdLst>
                                <a:gd name="T0" fmla="*/ 2147483647 w 104"/>
                                <a:gd name="T1" fmla="*/ 2147483647 h 96"/>
                                <a:gd name="T2" fmla="*/ 2147483647 w 104"/>
                                <a:gd name="T3" fmla="*/ 2147483647 h 96"/>
                                <a:gd name="T4" fmla="*/ 2147483647 w 104"/>
                                <a:gd name="T5" fmla="*/ 2147483647 h 96"/>
                                <a:gd name="T6" fmla="*/ 2147483647 w 104"/>
                                <a:gd name="T7" fmla="*/ 2147483647 h 96"/>
                                <a:gd name="T8" fmla="*/ 2147483647 w 104"/>
                                <a:gd name="T9" fmla="*/ 0 h 96"/>
                                <a:gd name="T10" fmla="*/ 2147483647 w 104"/>
                                <a:gd name="T11" fmla="*/ 0 h 96"/>
                                <a:gd name="T12" fmla="*/ 0 w 104"/>
                                <a:gd name="T13" fmla="*/ 2147483647 h 96"/>
                                <a:gd name="T14" fmla="*/ 2147483647 w 104"/>
                                <a:gd name="T15" fmla="*/ 2147483647 h 96"/>
                                <a:gd name="T16" fmla="*/ 2147483647 w 104"/>
                                <a:gd name="T17" fmla="*/ 2147483647 h 96"/>
                                <a:gd name="T18" fmla="*/ 2147483647 w 104"/>
                                <a:gd name="T19" fmla="*/ 2147483647 h 96"/>
                                <a:gd name="T20" fmla="*/ 2147483647 w 104"/>
                                <a:gd name="T21" fmla="*/ 2147483647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4"/>
                                <a:gd name="T34" fmla="*/ 0 h 96"/>
                                <a:gd name="T35" fmla="*/ 104 w 104"/>
                                <a:gd name="T36" fmla="*/ 96 h 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4" h="96">
                                  <a:moveTo>
                                    <a:pt x="104" y="81"/>
                                  </a:moveTo>
                                  <a:lnTo>
                                    <a:pt x="104" y="81"/>
                                  </a:lnTo>
                                  <a:lnTo>
                                    <a:pt x="104" y="48"/>
                                  </a:lnTo>
                                  <a:lnTo>
                                    <a:pt x="104" y="18"/>
                                  </a:lnTo>
                                  <a:lnTo>
                                    <a:pt x="104" y="0"/>
                                  </a:lnTo>
                                  <a:lnTo>
                                    <a:pt x="35" y="0"/>
                                  </a:lnTo>
                                  <a:lnTo>
                                    <a:pt x="0" y="33"/>
                                  </a:lnTo>
                                  <a:lnTo>
                                    <a:pt x="35" y="96"/>
                                  </a:lnTo>
                                  <a:lnTo>
                                    <a:pt x="52" y="96"/>
                                  </a:lnTo>
                                  <a:lnTo>
                                    <a:pt x="69" y="81"/>
                                  </a:lnTo>
                                  <a:lnTo>
                                    <a:pt x="104" y="81"/>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6" name="Freeform 82"/>
                          <wps:cNvSpPr>
                            <a:spLocks/>
                          </wps:cNvSpPr>
                          <wps:spPr bwMode="auto">
                            <a:xfrm>
                              <a:off x="64837" y="46466"/>
                              <a:ext cx="714" cy="1302"/>
                            </a:xfrm>
                            <a:custGeom>
                              <a:avLst/>
                              <a:gdLst>
                                <a:gd name="T0" fmla="*/ 2147483647 w 121"/>
                                <a:gd name="T1" fmla="*/ 0 h 177"/>
                                <a:gd name="T2" fmla="*/ 2147483647 w 121"/>
                                <a:gd name="T3" fmla="*/ 0 h 177"/>
                                <a:gd name="T4" fmla="*/ 2147483647 w 121"/>
                                <a:gd name="T5" fmla="*/ 2147483647 h 177"/>
                                <a:gd name="T6" fmla="*/ 2147483647 w 121"/>
                                <a:gd name="T7" fmla="*/ 2147483647 h 177"/>
                                <a:gd name="T8" fmla="*/ 2147483647 w 121"/>
                                <a:gd name="T9" fmla="*/ 2147483647 h 177"/>
                                <a:gd name="T10" fmla="*/ 2147483647 w 121"/>
                                <a:gd name="T11" fmla="*/ 2147483647 h 177"/>
                                <a:gd name="T12" fmla="*/ 2147483647 w 121"/>
                                <a:gd name="T13" fmla="*/ 2147483647 h 177"/>
                                <a:gd name="T14" fmla="*/ 2147483647 w 121"/>
                                <a:gd name="T15" fmla="*/ 2147483647 h 177"/>
                                <a:gd name="T16" fmla="*/ 2147483647 w 121"/>
                                <a:gd name="T17" fmla="*/ 2147483647 h 177"/>
                                <a:gd name="T18" fmla="*/ 2147483647 w 121"/>
                                <a:gd name="T19" fmla="*/ 2147483647 h 177"/>
                                <a:gd name="T20" fmla="*/ 2147483647 w 121"/>
                                <a:gd name="T21" fmla="*/ 2147483647 h 177"/>
                                <a:gd name="T22" fmla="*/ 2147483647 w 121"/>
                                <a:gd name="T23" fmla="*/ 2147483647 h 177"/>
                                <a:gd name="T24" fmla="*/ 2147483647 w 121"/>
                                <a:gd name="T25" fmla="*/ 2147483647 h 177"/>
                                <a:gd name="T26" fmla="*/ 2147483647 w 121"/>
                                <a:gd name="T27" fmla="*/ 2147483647 h 177"/>
                                <a:gd name="T28" fmla="*/ 0 w 121"/>
                                <a:gd name="T29" fmla="*/ 2147483647 h 177"/>
                                <a:gd name="T30" fmla="*/ 0 w 121"/>
                                <a:gd name="T31" fmla="*/ 2147483647 h 177"/>
                                <a:gd name="T32" fmla="*/ 2147483647 w 121"/>
                                <a:gd name="T33" fmla="*/ 2147483647 h 177"/>
                                <a:gd name="T34" fmla="*/ 2147483647 w 121"/>
                                <a:gd name="T35" fmla="*/ 2147483647 h 177"/>
                                <a:gd name="T36" fmla="*/ 2147483647 w 121"/>
                                <a:gd name="T37" fmla="*/ 0 h 17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1"/>
                                <a:gd name="T58" fmla="*/ 0 h 177"/>
                                <a:gd name="T59" fmla="*/ 121 w 121"/>
                                <a:gd name="T60" fmla="*/ 177 h 177"/>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21" h="177">
                                  <a:moveTo>
                                    <a:pt x="35" y="0"/>
                                  </a:moveTo>
                                  <a:lnTo>
                                    <a:pt x="35" y="0"/>
                                  </a:lnTo>
                                  <a:lnTo>
                                    <a:pt x="69" y="15"/>
                                  </a:lnTo>
                                  <a:lnTo>
                                    <a:pt x="69" y="33"/>
                                  </a:lnTo>
                                  <a:lnTo>
                                    <a:pt x="86" y="33"/>
                                  </a:lnTo>
                                  <a:lnTo>
                                    <a:pt x="121" y="63"/>
                                  </a:lnTo>
                                  <a:lnTo>
                                    <a:pt x="86" y="96"/>
                                  </a:lnTo>
                                  <a:lnTo>
                                    <a:pt x="121" y="159"/>
                                  </a:lnTo>
                                  <a:lnTo>
                                    <a:pt x="69" y="177"/>
                                  </a:lnTo>
                                  <a:lnTo>
                                    <a:pt x="52" y="177"/>
                                  </a:lnTo>
                                  <a:lnTo>
                                    <a:pt x="35" y="144"/>
                                  </a:lnTo>
                                  <a:lnTo>
                                    <a:pt x="35" y="96"/>
                                  </a:lnTo>
                                  <a:lnTo>
                                    <a:pt x="35" y="81"/>
                                  </a:lnTo>
                                  <a:lnTo>
                                    <a:pt x="17" y="81"/>
                                  </a:lnTo>
                                  <a:lnTo>
                                    <a:pt x="0" y="63"/>
                                  </a:lnTo>
                                  <a:lnTo>
                                    <a:pt x="0" y="33"/>
                                  </a:lnTo>
                                  <a:lnTo>
                                    <a:pt x="17" y="33"/>
                                  </a:lnTo>
                                  <a:lnTo>
                                    <a:pt x="17" y="15"/>
                                  </a:lnTo>
                                  <a:lnTo>
                                    <a:pt x="35"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7" name="Freeform 83"/>
                          <wps:cNvSpPr>
                            <a:spLocks/>
                          </wps:cNvSpPr>
                          <wps:spPr bwMode="auto">
                            <a:xfrm>
                              <a:off x="62873" y="45756"/>
                              <a:ext cx="2178" cy="2130"/>
                            </a:xfrm>
                            <a:custGeom>
                              <a:avLst/>
                              <a:gdLst>
                                <a:gd name="T0" fmla="*/ 2147483647 w 365"/>
                                <a:gd name="T1" fmla="*/ 2147483647 h 288"/>
                                <a:gd name="T2" fmla="*/ 2147483647 w 365"/>
                                <a:gd name="T3" fmla="*/ 2147483647 h 288"/>
                                <a:gd name="T4" fmla="*/ 2147483647 w 365"/>
                                <a:gd name="T5" fmla="*/ 2147483647 h 288"/>
                                <a:gd name="T6" fmla="*/ 2147483647 w 365"/>
                                <a:gd name="T7" fmla="*/ 2147483647 h 288"/>
                                <a:gd name="T8" fmla="*/ 2147483647 w 365"/>
                                <a:gd name="T9" fmla="*/ 2147483647 h 288"/>
                                <a:gd name="T10" fmla="*/ 2147483647 w 365"/>
                                <a:gd name="T11" fmla="*/ 2147483647 h 288"/>
                                <a:gd name="T12" fmla="*/ 2147483647 w 365"/>
                                <a:gd name="T13" fmla="*/ 2147483647 h 288"/>
                                <a:gd name="T14" fmla="*/ 2147483647 w 365"/>
                                <a:gd name="T15" fmla="*/ 2147483647 h 288"/>
                                <a:gd name="T16" fmla="*/ 2147483647 w 365"/>
                                <a:gd name="T17" fmla="*/ 2147483647 h 288"/>
                                <a:gd name="T18" fmla="*/ 2147483647 w 365"/>
                                <a:gd name="T19" fmla="*/ 2147483647 h 288"/>
                                <a:gd name="T20" fmla="*/ 2147483647 w 365"/>
                                <a:gd name="T21" fmla="*/ 2147483647 h 288"/>
                                <a:gd name="T22" fmla="*/ 2147483647 w 365"/>
                                <a:gd name="T23" fmla="*/ 2147483647 h 288"/>
                                <a:gd name="T24" fmla="*/ 2147483647 w 365"/>
                                <a:gd name="T25" fmla="*/ 2147483647 h 288"/>
                                <a:gd name="T26" fmla="*/ 2147483647 w 365"/>
                                <a:gd name="T27" fmla="*/ 2147483647 h 288"/>
                                <a:gd name="T28" fmla="*/ 2147483647 w 365"/>
                                <a:gd name="T29" fmla="*/ 2147483647 h 288"/>
                                <a:gd name="T30" fmla="*/ 2147483647 w 365"/>
                                <a:gd name="T31" fmla="*/ 2147483647 h 288"/>
                                <a:gd name="T32" fmla="*/ 2147483647 w 365"/>
                                <a:gd name="T33" fmla="*/ 2147483647 h 288"/>
                                <a:gd name="T34" fmla="*/ 2147483647 w 365"/>
                                <a:gd name="T35" fmla="*/ 2147483647 h 288"/>
                                <a:gd name="T36" fmla="*/ 2147483647 w 365"/>
                                <a:gd name="T37" fmla="*/ 2147483647 h 288"/>
                                <a:gd name="T38" fmla="*/ 2147483647 w 365"/>
                                <a:gd name="T39" fmla="*/ 2147483647 h 288"/>
                                <a:gd name="T40" fmla="*/ 2147483647 w 365"/>
                                <a:gd name="T41" fmla="*/ 2147483647 h 288"/>
                                <a:gd name="T42" fmla="*/ 2147483647 w 365"/>
                                <a:gd name="T43" fmla="*/ 2147483647 h 288"/>
                                <a:gd name="T44" fmla="*/ 2147483647 w 365"/>
                                <a:gd name="T45" fmla="*/ 2147483647 h 288"/>
                                <a:gd name="T46" fmla="*/ 2147483647 w 365"/>
                                <a:gd name="T47" fmla="*/ 2147483647 h 288"/>
                                <a:gd name="T48" fmla="*/ 2147483647 w 365"/>
                                <a:gd name="T49" fmla="*/ 2147483647 h 288"/>
                                <a:gd name="T50" fmla="*/ 0 w 365"/>
                                <a:gd name="T51" fmla="*/ 2147483647 h 288"/>
                                <a:gd name="T52" fmla="*/ 2147483647 w 365"/>
                                <a:gd name="T53" fmla="*/ 2147483647 h 288"/>
                                <a:gd name="T54" fmla="*/ 2147483647 w 365"/>
                                <a:gd name="T55" fmla="*/ 2147483647 h 288"/>
                                <a:gd name="T56" fmla="*/ 2147483647 w 365"/>
                                <a:gd name="T57" fmla="*/ 2147483647 h 288"/>
                                <a:gd name="T58" fmla="*/ 2147483647 w 365"/>
                                <a:gd name="T59" fmla="*/ 2147483647 h 288"/>
                                <a:gd name="T60" fmla="*/ 2147483647 w 365"/>
                                <a:gd name="T61" fmla="*/ 2147483647 h 288"/>
                                <a:gd name="T62" fmla="*/ 2147483647 w 365"/>
                                <a:gd name="T63" fmla="*/ 2147483647 h 288"/>
                                <a:gd name="T64" fmla="*/ 2147483647 w 365"/>
                                <a:gd name="T65" fmla="*/ 2147483647 h 288"/>
                                <a:gd name="T66" fmla="*/ 2147483647 w 365"/>
                                <a:gd name="T67" fmla="*/ 2147483647 h 288"/>
                                <a:gd name="T68" fmla="*/ 2147483647 w 365"/>
                                <a:gd name="T69" fmla="*/ 0 h 288"/>
                                <a:gd name="T70" fmla="*/ 2147483647 w 365"/>
                                <a:gd name="T71" fmla="*/ 2147483647 h 288"/>
                                <a:gd name="T72" fmla="*/ 2147483647 w 365"/>
                                <a:gd name="T73" fmla="*/ 2147483647 h 288"/>
                                <a:gd name="T74" fmla="*/ 2147483647 w 365"/>
                                <a:gd name="T75" fmla="*/ 2147483647 h 288"/>
                                <a:gd name="T76" fmla="*/ 2147483647 w 365"/>
                                <a:gd name="T77" fmla="*/ 2147483647 h 288"/>
                                <a:gd name="T78" fmla="*/ 2147483647 w 365"/>
                                <a:gd name="T79" fmla="*/ 2147483647 h 288"/>
                                <a:gd name="T80" fmla="*/ 2147483647 w 365"/>
                                <a:gd name="T81" fmla="*/ 2147483647 h 288"/>
                                <a:gd name="T82" fmla="*/ 2147483647 w 365"/>
                                <a:gd name="T83" fmla="*/ 2147483647 h 288"/>
                                <a:gd name="T84" fmla="*/ 2147483647 w 365"/>
                                <a:gd name="T85" fmla="*/ 2147483647 h 288"/>
                                <a:gd name="T86" fmla="*/ 2147483647 w 365"/>
                                <a:gd name="T87" fmla="*/ 2147483647 h 288"/>
                                <a:gd name="T88" fmla="*/ 2147483647 w 365"/>
                                <a:gd name="T89" fmla="*/ 2147483647 h 288"/>
                                <a:gd name="T90" fmla="*/ 2147483647 w 365"/>
                                <a:gd name="T91" fmla="*/ 2147483647 h 288"/>
                                <a:gd name="T92" fmla="*/ 2147483647 w 365"/>
                                <a:gd name="T93" fmla="*/ 2147483647 h 288"/>
                                <a:gd name="T94" fmla="*/ 2147483647 w 365"/>
                                <a:gd name="T95" fmla="*/ 2147483647 h 28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65"/>
                                <a:gd name="T145" fmla="*/ 0 h 288"/>
                                <a:gd name="T146" fmla="*/ 365 w 365"/>
                                <a:gd name="T147" fmla="*/ 288 h 28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65" h="288">
                                  <a:moveTo>
                                    <a:pt x="365" y="96"/>
                                  </a:moveTo>
                                  <a:lnTo>
                                    <a:pt x="365" y="96"/>
                                  </a:lnTo>
                                  <a:lnTo>
                                    <a:pt x="347" y="111"/>
                                  </a:lnTo>
                                  <a:lnTo>
                                    <a:pt x="347" y="129"/>
                                  </a:lnTo>
                                  <a:lnTo>
                                    <a:pt x="330" y="129"/>
                                  </a:lnTo>
                                  <a:lnTo>
                                    <a:pt x="330" y="159"/>
                                  </a:lnTo>
                                  <a:lnTo>
                                    <a:pt x="347" y="177"/>
                                  </a:lnTo>
                                  <a:lnTo>
                                    <a:pt x="330" y="192"/>
                                  </a:lnTo>
                                  <a:lnTo>
                                    <a:pt x="278" y="207"/>
                                  </a:lnTo>
                                  <a:lnTo>
                                    <a:pt x="224" y="192"/>
                                  </a:lnTo>
                                  <a:lnTo>
                                    <a:pt x="242" y="207"/>
                                  </a:lnTo>
                                  <a:lnTo>
                                    <a:pt x="242" y="240"/>
                                  </a:lnTo>
                                  <a:lnTo>
                                    <a:pt x="261" y="255"/>
                                  </a:lnTo>
                                  <a:lnTo>
                                    <a:pt x="207" y="288"/>
                                  </a:lnTo>
                                  <a:lnTo>
                                    <a:pt x="190" y="288"/>
                                  </a:lnTo>
                                  <a:lnTo>
                                    <a:pt x="173" y="273"/>
                                  </a:lnTo>
                                  <a:lnTo>
                                    <a:pt x="155" y="255"/>
                                  </a:lnTo>
                                  <a:lnTo>
                                    <a:pt x="155" y="225"/>
                                  </a:lnTo>
                                  <a:lnTo>
                                    <a:pt x="138" y="192"/>
                                  </a:lnTo>
                                  <a:lnTo>
                                    <a:pt x="155" y="144"/>
                                  </a:lnTo>
                                  <a:lnTo>
                                    <a:pt x="103" y="144"/>
                                  </a:lnTo>
                                  <a:lnTo>
                                    <a:pt x="86" y="129"/>
                                  </a:lnTo>
                                  <a:lnTo>
                                    <a:pt x="34" y="129"/>
                                  </a:lnTo>
                                  <a:lnTo>
                                    <a:pt x="17" y="111"/>
                                  </a:lnTo>
                                  <a:lnTo>
                                    <a:pt x="17" y="96"/>
                                  </a:lnTo>
                                  <a:lnTo>
                                    <a:pt x="0" y="63"/>
                                  </a:lnTo>
                                  <a:lnTo>
                                    <a:pt x="17" y="33"/>
                                  </a:lnTo>
                                  <a:lnTo>
                                    <a:pt x="34" y="15"/>
                                  </a:lnTo>
                                  <a:lnTo>
                                    <a:pt x="52" y="33"/>
                                  </a:lnTo>
                                  <a:lnTo>
                                    <a:pt x="34" y="48"/>
                                  </a:lnTo>
                                  <a:lnTo>
                                    <a:pt x="34" y="81"/>
                                  </a:lnTo>
                                  <a:lnTo>
                                    <a:pt x="52" y="63"/>
                                  </a:lnTo>
                                  <a:lnTo>
                                    <a:pt x="52" y="33"/>
                                  </a:lnTo>
                                  <a:lnTo>
                                    <a:pt x="86" y="15"/>
                                  </a:lnTo>
                                  <a:lnTo>
                                    <a:pt x="86" y="0"/>
                                  </a:lnTo>
                                  <a:lnTo>
                                    <a:pt x="86" y="15"/>
                                  </a:lnTo>
                                  <a:lnTo>
                                    <a:pt x="138" y="15"/>
                                  </a:lnTo>
                                  <a:lnTo>
                                    <a:pt x="138" y="33"/>
                                  </a:lnTo>
                                  <a:lnTo>
                                    <a:pt x="190" y="33"/>
                                  </a:lnTo>
                                  <a:lnTo>
                                    <a:pt x="224" y="48"/>
                                  </a:lnTo>
                                  <a:lnTo>
                                    <a:pt x="261" y="33"/>
                                  </a:lnTo>
                                  <a:lnTo>
                                    <a:pt x="295" y="33"/>
                                  </a:lnTo>
                                  <a:lnTo>
                                    <a:pt x="278" y="33"/>
                                  </a:lnTo>
                                  <a:lnTo>
                                    <a:pt x="295" y="48"/>
                                  </a:lnTo>
                                  <a:lnTo>
                                    <a:pt x="330" y="63"/>
                                  </a:lnTo>
                                  <a:lnTo>
                                    <a:pt x="330" y="96"/>
                                  </a:lnTo>
                                  <a:lnTo>
                                    <a:pt x="347" y="81"/>
                                  </a:lnTo>
                                  <a:lnTo>
                                    <a:pt x="365" y="96"/>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8" name="Freeform 84"/>
                          <wps:cNvSpPr>
                            <a:spLocks/>
                          </wps:cNvSpPr>
                          <wps:spPr bwMode="auto">
                            <a:xfrm>
                              <a:off x="55770" y="41540"/>
                              <a:ext cx="4843" cy="3669"/>
                            </a:xfrm>
                            <a:custGeom>
                              <a:avLst/>
                              <a:gdLst>
                                <a:gd name="T0" fmla="*/ 2147483647 w 814"/>
                                <a:gd name="T1" fmla="*/ 2147483647 h 497"/>
                                <a:gd name="T2" fmla="*/ 2147483647 w 814"/>
                                <a:gd name="T3" fmla="*/ 2147483647 h 497"/>
                                <a:gd name="T4" fmla="*/ 2147483647 w 814"/>
                                <a:gd name="T5" fmla="*/ 2147483647 h 497"/>
                                <a:gd name="T6" fmla="*/ 2147483647 w 814"/>
                                <a:gd name="T7" fmla="*/ 2147483647 h 497"/>
                                <a:gd name="T8" fmla="*/ 2147483647 w 814"/>
                                <a:gd name="T9" fmla="*/ 2147483647 h 497"/>
                                <a:gd name="T10" fmla="*/ 2147483647 w 814"/>
                                <a:gd name="T11" fmla="*/ 2147483647 h 497"/>
                                <a:gd name="T12" fmla="*/ 2147483647 w 814"/>
                                <a:gd name="T13" fmla="*/ 2147483647 h 497"/>
                                <a:gd name="T14" fmla="*/ 2147483647 w 814"/>
                                <a:gd name="T15" fmla="*/ 2147483647 h 497"/>
                                <a:gd name="T16" fmla="*/ 2147483647 w 814"/>
                                <a:gd name="T17" fmla="*/ 2147483647 h 497"/>
                                <a:gd name="T18" fmla="*/ 2147483647 w 814"/>
                                <a:gd name="T19" fmla="*/ 2147483647 h 497"/>
                                <a:gd name="T20" fmla="*/ 2147483647 w 814"/>
                                <a:gd name="T21" fmla="*/ 2147483647 h 497"/>
                                <a:gd name="T22" fmla="*/ 2147483647 w 814"/>
                                <a:gd name="T23" fmla="*/ 2147483647 h 497"/>
                                <a:gd name="T24" fmla="*/ 2147483647 w 814"/>
                                <a:gd name="T25" fmla="*/ 2147483647 h 497"/>
                                <a:gd name="T26" fmla="*/ 2147483647 w 814"/>
                                <a:gd name="T27" fmla="*/ 2147483647 h 497"/>
                                <a:gd name="T28" fmla="*/ 2147483647 w 814"/>
                                <a:gd name="T29" fmla="*/ 2147483647 h 497"/>
                                <a:gd name="T30" fmla="*/ 2147483647 w 814"/>
                                <a:gd name="T31" fmla="*/ 2147483647 h 497"/>
                                <a:gd name="T32" fmla="*/ 2147483647 w 814"/>
                                <a:gd name="T33" fmla="*/ 2147483647 h 497"/>
                                <a:gd name="T34" fmla="*/ 2147483647 w 814"/>
                                <a:gd name="T35" fmla="*/ 2147483647 h 497"/>
                                <a:gd name="T36" fmla="*/ 2147483647 w 814"/>
                                <a:gd name="T37" fmla="*/ 2147483647 h 497"/>
                                <a:gd name="T38" fmla="*/ 2147483647 w 814"/>
                                <a:gd name="T39" fmla="*/ 2147483647 h 497"/>
                                <a:gd name="T40" fmla="*/ 2147483647 w 814"/>
                                <a:gd name="T41" fmla="*/ 2147483647 h 497"/>
                                <a:gd name="T42" fmla="*/ 2147483647 w 814"/>
                                <a:gd name="T43" fmla="*/ 2147483647 h 497"/>
                                <a:gd name="T44" fmla="*/ 2147483647 w 814"/>
                                <a:gd name="T45" fmla="*/ 2147483647 h 497"/>
                                <a:gd name="T46" fmla="*/ 2147483647 w 814"/>
                                <a:gd name="T47" fmla="*/ 2147483647 h 497"/>
                                <a:gd name="T48" fmla="*/ 2147483647 w 814"/>
                                <a:gd name="T49" fmla="*/ 2147483647 h 497"/>
                                <a:gd name="T50" fmla="*/ 2147483647 w 814"/>
                                <a:gd name="T51" fmla="*/ 2147483647 h 497"/>
                                <a:gd name="T52" fmla="*/ 2147483647 w 814"/>
                                <a:gd name="T53" fmla="*/ 2147483647 h 497"/>
                                <a:gd name="T54" fmla="*/ 2147483647 w 814"/>
                                <a:gd name="T55" fmla="*/ 2147483647 h 497"/>
                                <a:gd name="T56" fmla="*/ 2147483647 w 814"/>
                                <a:gd name="T57" fmla="*/ 2147483647 h 497"/>
                                <a:gd name="T58" fmla="*/ 2147483647 w 814"/>
                                <a:gd name="T59" fmla="*/ 2147483647 h 497"/>
                                <a:gd name="T60" fmla="*/ 0 w 814"/>
                                <a:gd name="T61" fmla="*/ 0 h 497"/>
                                <a:gd name="T62" fmla="*/ 2147483647 w 814"/>
                                <a:gd name="T63" fmla="*/ 2147483647 h 497"/>
                                <a:gd name="T64" fmla="*/ 2147483647 w 814"/>
                                <a:gd name="T65" fmla="*/ 2147483647 h 497"/>
                                <a:gd name="T66" fmla="*/ 2147483647 w 814"/>
                                <a:gd name="T67" fmla="*/ 2147483647 h 497"/>
                                <a:gd name="T68" fmla="*/ 2147483647 w 814"/>
                                <a:gd name="T69" fmla="*/ 2147483647 h 497"/>
                                <a:gd name="T70" fmla="*/ 2147483647 w 814"/>
                                <a:gd name="T71" fmla="*/ 2147483647 h 4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814"/>
                                <a:gd name="T109" fmla="*/ 0 h 497"/>
                                <a:gd name="T110" fmla="*/ 814 w 814"/>
                                <a:gd name="T111" fmla="*/ 497 h 49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814" h="497">
                                  <a:moveTo>
                                    <a:pt x="537" y="192"/>
                                  </a:moveTo>
                                  <a:lnTo>
                                    <a:pt x="537" y="192"/>
                                  </a:lnTo>
                                  <a:lnTo>
                                    <a:pt x="520" y="224"/>
                                  </a:lnTo>
                                  <a:lnTo>
                                    <a:pt x="520" y="288"/>
                                  </a:lnTo>
                                  <a:lnTo>
                                    <a:pt x="537" y="305"/>
                                  </a:lnTo>
                                  <a:lnTo>
                                    <a:pt x="537" y="320"/>
                                  </a:lnTo>
                                  <a:lnTo>
                                    <a:pt x="572" y="384"/>
                                  </a:lnTo>
                                  <a:lnTo>
                                    <a:pt x="624" y="401"/>
                                  </a:lnTo>
                                  <a:lnTo>
                                    <a:pt x="676" y="384"/>
                                  </a:lnTo>
                                  <a:lnTo>
                                    <a:pt x="710" y="384"/>
                                  </a:lnTo>
                                  <a:lnTo>
                                    <a:pt x="693" y="384"/>
                                  </a:lnTo>
                                  <a:lnTo>
                                    <a:pt x="710" y="368"/>
                                  </a:lnTo>
                                  <a:lnTo>
                                    <a:pt x="727" y="320"/>
                                  </a:lnTo>
                                  <a:lnTo>
                                    <a:pt x="745" y="320"/>
                                  </a:lnTo>
                                  <a:lnTo>
                                    <a:pt x="796" y="305"/>
                                  </a:lnTo>
                                  <a:lnTo>
                                    <a:pt x="814" y="320"/>
                                  </a:lnTo>
                                  <a:lnTo>
                                    <a:pt x="796" y="384"/>
                                  </a:lnTo>
                                  <a:lnTo>
                                    <a:pt x="796" y="401"/>
                                  </a:lnTo>
                                  <a:lnTo>
                                    <a:pt x="779" y="384"/>
                                  </a:lnTo>
                                  <a:lnTo>
                                    <a:pt x="762" y="401"/>
                                  </a:lnTo>
                                  <a:lnTo>
                                    <a:pt x="710" y="401"/>
                                  </a:lnTo>
                                  <a:lnTo>
                                    <a:pt x="693" y="416"/>
                                  </a:lnTo>
                                  <a:lnTo>
                                    <a:pt x="727" y="449"/>
                                  </a:lnTo>
                                  <a:lnTo>
                                    <a:pt x="693" y="449"/>
                                  </a:lnTo>
                                  <a:lnTo>
                                    <a:pt x="676" y="497"/>
                                  </a:lnTo>
                                  <a:lnTo>
                                    <a:pt x="624" y="449"/>
                                  </a:lnTo>
                                  <a:lnTo>
                                    <a:pt x="589" y="449"/>
                                  </a:lnTo>
                                  <a:lnTo>
                                    <a:pt x="572" y="464"/>
                                  </a:lnTo>
                                  <a:lnTo>
                                    <a:pt x="520" y="449"/>
                                  </a:lnTo>
                                  <a:lnTo>
                                    <a:pt x="434" y="416"/>
                                  </a:lnTo>
                                  <a:lnTo>
                                    <a:pt x="416" y="401"/>
                                  </a:lnTo>
                                  <a:lnTo>
                                    <a:pt x="365" y="401"/>
                                  </a:lnTo>
                                  <a:lnTo>
                                    <a:pt x="330" y="368"/>
                                  </a:lnTo>
                                  <a:lnTo>
                                    <a:pt x="313" y="336"/>
                                  </a:lnTo>
                                  <a:lnTo>
                                    <a:pt x="330" y="320"/>
                                  </a:lnTo>
                                  <a:lnTo>
                                    <a:pt x="313" y="288"/>
                                  </a:lnTo>
                                  <a:lnTo>
                                    <a:pt x="244" y="209"/>
                                  </a:lnTo>
                                  <a:lnTo>
                                    <a:pt x="207" y="192"/>
                                  </a:lnTo>
                                  <a:lnTo>
                                    <a:pt x="207" y="176"/>
                                  </a:lnTo>
                                  <a:lnTo>
                                    <a:pt x="173" y="144"/>
                                  </a:lnTo>
                                  <a:lnTo>
                                    <a:pt x="173" y="128"/>
                                  </a:lnTo>
                                  <a:lnTo>
                                    <a:pt x="155" y="128"/>
                                  </a:lnTo>
                                  <a:lnTo>
                                    <a:pt x="138" y="96"/>
                                  </a:lnTo>
                                  <a:lnTo>
                                    <a:pt x="103" y="32"/>
                                  </a:lnTo>
                                  <a:lnTo>
                                    <a:pt x="86" y="32"/>
                                  </a:lnTo>
                                  <a:lnTo>
                                    <a:pt x="52" y="17"/>
                                  </a:lnTo>
                                  <a:lnTo>
                                    <a:pt x="69" y="65"/>
                                  </a:lnTo>
                                  <a:lnTo>
                                    <a:pt x="155" y="176"/>
                                  </a:lnTo>
                                  <a:lnTo>
                                    <a:pt x="173" y="240"/>
                                  </a:lnTo>
                                  <a:lnTo>
                                    <a:pt x="190" y="240"/>
                                  </a:lnTo>
                                  <a:lnTo>
                                    <a:pt x="207" y="257"/>
                                  </a:lnTo>
                                  <a:lnTo>
                                    <a:pt x="190" y="272"/>
                                  </a:lnTo>
                                  <a:lnTo>
                                    <a:pt x="173" y="257"/>
                                  </a:lnTo>
                                  <a:lnTo>
                                    <a:pt x="121" y="224"/>
                                  </a:lnTo>
                                  <a:lnTo>
                                    <a:pt x="138" y="209"/>
                                  </a:lnTo>
                                  <a:lnTo>
                                    <a:pt x="121" y="176"/>
                                  </a:lnTo>
                                  <a:lnTo>
                                    <a:pt x="69" y="161"/>
                                  </a:lnTo>
                                  <a:lnTo>
                                    <a:pt x="52" y="128"/>
                                  </a:lnTo>
                                  <a:lnTo>
                                    <a:pt x="69" y="144"/>
                                  </a:lnTo>
                                  <a:lnTo>
                                    <a:pt x="86" y="113"/>
                                  </a:lnTo>
                                  <a:lnTo>
                                    <a:pt x="34" y="80"/>
                                  </a:lnTo>
                                  <a:lnTo>
                                    <a:pt x="0" y="0"/>
                                  </a:lnTo>
                                  <a:lnTo>
                                    <a:pt x="52" y="0"/>
                                  </a:lnTo>
                                  <a:lnTo>
                                    <a:pt x="155" y="32"/>
                                  </a:lnTo>
                                  <a:lnTo>
                                    <a:pt x="295" y="17"/>
                                  </a:lnTo>
                                  <a:lnTo>
                                    <a:pt x="330" y="48"/>
                                  </a:lnTo>
                                  <a:lnTo>
                                    <a:pt x="330" y="80"/>
                                  </a:lnTo>
                                  <a:lnTo>
                                    <a:pt x="365" y="96"/>
                                  </a:lnTo>
                                  <a:lnTo>
                                    <a:pt x="382" y="96"/>
                                  </a:lnTo>
                                  <a:lnTo>
                                    <a:pt x="399" y="80"/>
                                  </a:lnTo>
                                  <a:lnTo>
                                    <a:pt x="416" y="80"/>
                                  </a:lnTo>
                                  <a:lnTo>
                                    <a:pt x="485" y="176"/>
                                  </a:lnTo>
                                  <a:lnTo>
                                    <a:pt x="537" y="192"/>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9" name="Freeform 85"/>
                          <wps:cNvSpPr>
                            <a:spLocks/>
                          </wps:cNvSpPr>
                          <wps:spPr bwMode="auto">
                            <a:xfrm>
                              <a:off x="59792" y="44499"/>
                              <a:ext cx="618" cy="828"/>
                            </a:xfrm>
                            <a:custGeom>
                              <a:avLst/>
                              <a:gdLst>
                                <a:gd name="T0" fmla="*/ 2147483647 w 103"/>
                                <a:gd name="T1" fmla="*/ 2147483647 h 111"/>
                                <a:gd name="T2" fmla="*/ 2147483647 w 103"/>
                                <a:gd name="T3" fmla="*/ 2147483647 h 111"/>
                                <a:gd name="T4" fmla="*/ 2147483647 w 103"/>
                                <a:gd name="T5" fmla="*/ 2147483647 h 111"/>
                                <a:gd name="T6" fmla="*/ 2147483647 w 103"/>
                                <a:gd name="T7" fmla="*/ 2147483647 h 111"/>
                                <a:gd name="T8" fmla="*/ 2147483647 w 103"/>
                                <a:gd name="T9" fmla="*/ 2147483647 h 111"/>
                                <a:gd name="T10" fmla="*/ 0 w 103"/>
                                <a:gd name="T11" fmla="*/ 2147483647 h 111"/>
                                <a:gd name="T12" fmla="*/ 2147483647 w 103"/>
                                <a:gd name="T13" fmla="*/ 2147483647 h 111"/>
                                <a:gd name="T14" fmla="*/ 2147483647 w 103"/>
                                <a:gd name="T15" fmla="*/ 2147483647 h 111"/>
                                <a:gd name="T16" fmla="*/ 2147483647 w 103"/>
                                <a:gd name="T17" fmla="*/ 2147483647 h 111"/>
                                <a:gd name="T18" fmla="*/ 2147483647 w 103"/>
                                <a:gd name="T19" fmla="*/ 0 h 111"/>
                                <a:gd name="T20" fmla="*/ 2147483647 w 103"/>
                                <a:gd name="T21" fmla="*/ 0 h 111"/>
                                <a:gd name="T22" fmla="*/ 2147483647 w 103"/>
                                <a:gd name="T23" fmla="*/ 2147483647 h 1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03"/>
                                <a:gd name="T37" fmla="*/ 0 h 111"/>
                                <a:gd name="T38" fmla="*/ 103 w 103"/>
                                <a:gd name="T39" fmla="*/ 111 h 11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03" h="111">
                                  <a:moveTo>
                                    <a:pt x="86" y="48"/>
                                  </a:moveTo>
                                  <a:lnTo>
                                    <a:pt x="86" y="48"/>
                                  </a:lnTo>
                                  <a:lnTo>
                                    <a:pt x="103" y="63"/>
                                  </a:lnTo>
                                  <a:lnTo>
                                    <a:pt x="69" y="96"/>
                                  </a:lnTo>
                                  <a:lnTo>
                                    <a:pt x="51" y="111"/>
                                  </a:lnTo>
                                  <a:lnTo>
                                    <a:pt x="0" y="96"/>
                                  </a:lnTo>
                                  <a:lnTo>
                                    <a:pt x="17" y="48"/>
                                  </a:lnTo>
                                  <a:lnTo>
                                    <a:pt x="51" y="48"/>
                                  </a:lnTo>
                                  <a:lnTo>
                                    <a:pt x="17" y="15"/>
                                  </a:lnTo>
                                  <a:lnTo>
                                    <a:pt x="34" y="0"/>
                                  </a:lnTo>
                                  <a:lnTo>
                                    <a:pt x="86" y="0"/>
                                  </a:lnTo>
                                  <a:lnTo>
                                    <a:pt x="86" y="4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0" name="Freeform 86"/>
                          <wps:cNvSpPr>
                            <a:spLocks/>
                          </wps:cNvSpPr>
                          <wps:spPr bwMode="auto">
                            <a:xfrm>
                              <a:off x="60220" y="44972"/>
                              <a:ext cx="1011" cy="473"/>
                            </a:xfrm>
                            <a:custGeom>
                              <a:avLst/>
                              <a:gdLst>
                                <a:gd name="T0" fmla="*/ 2147483647 w 170"/>
                                <a:gd name="T1" fmla="*/ 0 h 63"/>
                                <a:gd name="T2" fmla="*/ 2147483647 w 170"/>
                                <a:gd name="T3" fmla="*/ 0 h 63"/>
                                <a:gd name="T4" fmla="*/ 2147483647 w 170"/>
                                <a:gd name="T5" fmla="*/ 0 h 63"/>
                                <a:gd name="T6" fmla="*/ 2147483647 w 170"/>
                                <a:gd name="T7" fmla="*/ 2147483647 h 63"/>
                                <a:gd name="T8" fmla="*/ 2147483647 w 170"/>
                                <a:gd name="T9" fmla="*/ 2147483647 h 63"/>
                                <a:gd name="T10" fmla="*/ 2147483647 w 170"/>
                                <a:gd name="T11" fmla="*/ 2147483647 h 63"/>
                                <a:gd name="T12" fmla="*/ 2147483647 w 170"/>
                                <a:gd name="T13" fmla="*/ 2147483647 h 63"/>
                                <a:gd name="T14" fmla="*/ 2147483647 w 170"/>
                                <a:gd name="T15" fmla="*/ 2147483647 h 63"/>
                                <a:gd name="T16" fmla="*/ 0 w 170"/>
                                <a:gd name="T17" fmla="*/ 2147483647 h 63"/>
                                <a:gd name="T18" fmla="*/ 2147483647 w 170"/>
                                <a:gd name="T19" fmla="*/ 0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0"/>
                                <a:gd name="T31" fmla="*/ 0 h 63"/>
                                <a:gd name="T32" fmla="*/ 170 w 170"/>
                                <a:gd name="T33" fmla="*/ 63 h 6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0" h="63">
                                  <a:moveTo>
                                    <a:pt x="34" y="0"/>
                                  </a:moveTo>
                                  <a:lnTo>
                                    <a:pt x="34" y="0"/>
                                  </a:lnTo>
                                  <a:lnTo>
                                    <a:pt x="119" y="0"/>
                                  </a:lnTo>
                                  <a:lnTo>
                                    <a:pt x="170" y="15"/>
                                  </a:lnTo>
                                  <a:lnTo>
                                    <a:pt x="136" y="33"/>
                                  </a:lnTo>
                                  <a:lnTo>
                                    <a:pt x="69" y="63"/>
                                  </a:lnTo>
                                  <a:lnTo>
                                    <a:pt x="51" y="63"/>
                                  </a:lnTo>
                                  <a:lnTo>
                                    <a:pt x="51" y="48"/>
                                  </a:lnTo>
                                  <a:lnTo>
                                    <a:pt x="0" y="33"/>
                                  </a:lnTo>
                                  <a:lnTo>
                                    <a:pt x="34"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1" name="Freeform 87"/>
                          <wps:cNvSpPr>
                            <a:spLocks/>
                          </wps:cNvSpPr>
                          <wps:spPr bwMode="auto">
                            <a:xfrm>
                              <a:off x="60101" y="45209"/>
                              <a:ext cx="428" cy="236"/>
                            </a:xfrm>
                            <a:custGeom>
                              <a:avLst/>
                              <a:gdLst>
                                <a:gd name="T0" fmla="*/ 2147483647 w 71"/>
                                <a:gd name="T1" fmla="*/ 0 h 30"/>
                                <a:gd name="T2" fmla="*/ 2147483647 w 71"/>
                                <a:gd name="T3" fmla="*/ 0 h 30"/>
                                <a:gd name="T4" fmla="*/ 0 w 71"/>
                                <a:gd name="T5" fmla="*/ 2147483647 h 30"/>
                                <a:gd name="T6" fmla="*/ 2147483647 w 71"/>
                                <a:gd name="T7" fmla="*/ 2147483647 h 30"/>
                                <a:gd name="T8" fmla="*/ 2147483647 w 71"/>
                                <a:gd name="T9" fmla="*/ 2147483647 h 30"/>
                                <a:gd name="T10" fmla="*/ 2147483647 w 71"/>
                                <a:gd name="T11" fmla="*/ 2147483647 h 30"/>
                                <a:gd name="T12" fmla="*/ 2147483647 w 71"/>
                                <a:gd name="T13" fmla="*/ 0 h 30"/>
                                <a:gd name="T14" fmla="*/ 0 60000 65536"/>
                                <a:gd name="T15" fmla="*/ 0 60000 65536"/>
                                <a:gd name="T16" fmla="*/ 0 60000 65536"/>
                                <a:gd name="T17" fmla="*/ 0 60000 65536"/>
                                <a:gd name="T18" fmla="*/ 0 60000 65536"/>
                                <a:gd name="T19" fmla="*/ 0 60000 65536"/>
                                <a:gd name="T20" fmla="*/ 0 60000 65536"/>
                                <a:gd name="T21" fmla="*/ 0 w 71"/>
                                <a:gd name="T22" fmla="*/ 0 h 30"/>
                                <a:gd name="T23" fmla="*/ 71 w 71"/>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1" h="30">
                                  <a:moveTo>
                                    <a:pt x="20" y="0"/>
                                  </a:moveTo>
                                  <a:lnTo>
                                    <a:pt x="20" y="0"/>
                                  </a:lnTo>
                                  <a:lnTo>
                                    <a:pt x="0" y="15"/>
                                  </a:lnTo>
                                  <a:lnTo>
                                    <a:pt x="20" y="30"/>
                                  </a:lnTo>
                                  <a:lnTo>
                                    <a:pt x="71" y="30"/>
                                  </a:lnTo>
                                  <a:lnTo>
                                    <a:pt x="71" y="15"/>
                                  </a:lnTo>
                                  <a:lnTo>
                                    <a:pt x="20"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2" name="Freeform 88"/>
                          <wps:cNvSpPr>
                            <a:spLocks/>
                          </wps:cNvSpPr>
                          <wps:spPr bwMode="auto">
                            <a:xfrm>
                              <a:off x="60613" y="45090"/>
                              <a:ext cx="618" cy="829"/>
                            </a:xfrm>
                            <a:custGeom>
                              <a:avLst/>
                              <a:gdLst>
                                <a:gd name="T0" fmla="*/ 2147483647 w 103"/>
                                <a:gd name="T1" fmla="*/ 0 h 114"/>
                                <a:gd name="T2" fmla="*/ 2147483647 w 103"/>
                                <a:gd name="T3" fmla="*/ 0 h 114"/>
                                <a:gd name="T4" fmla="*/ 2147483647 w 103"/>
                                <a:gd name="T5" fmla="*/ 2147483647 h 114"/>
                                <a:gd name="T6" fmla="*/ 2147483647 w 103"/>
                                <a:gd name="T7" fmla="*/ 2147483647 h 114"/>
                                <a:gd name="T8" fmla="*/ 2147483647 w 103"/>
                                <a:gd name="T9" fmla="*/ 2147483647 h 114"/>
                                <a:gd name="T10" fmla="*/ 2147483647 w 103"/>
                                <a:gd name="T11" fmla="*/ 2147483647 h 114"/>
                                <a:gd name="T12" fmla="*/ 2147483647 w 103"/>
                                <a:gd name="T13" fmla="*/ 2147483647 h 114"/>
                                <a:gd name="T14" fmla="*/ 0 w 103"/>
                                <a:gd name="T15" fmla="*/ 2147483647 h 114"/>
                                <a:gd name="T16" fmla="*/ 0 w 103"/>
                                <a:gd name="T17" fmla="*/ 2147483647 h 114"/>
                                <a:gd name="T18" fmla="*/ 2147483647 w 103"/>
                                <a:gd name="T19" fmla="*/ 2147483647 h 114"/>
                                <a:gd name="T20" fmla="*/ 2147483647 w 103"/>
                                <a:gd name="T21" fmla="*/ 0 h 1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3"/>
                                <a:gd name="T34" fmla="*/ 0 h 114"/>
                                <a:gd name="T35" fmla="*/ 103 w 103"/>
                                <a:gd name="T36" fmla="*/ 114 h 11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3" h="114">
                                  <a:moveTo>
                                    <a:pt x="103" y="0"/>
                                  </a:moveTo>
                                  <a:lnTo>
                                    <a:pt x="103" y="0"/>
                                  </a:lnTo>
                                  <a:lnTo>
                                    <a:pt x="103" y="18"/>
                                  </a:lnTo>
                                  <a:lnTo>
                                    <a:pt x="86" y="96"/>
                                  </a:lnTo>
                                  <a:lnTo>
                                    <a:pt x="103" y="114"/>
                                  </a:lnTo>
                                  <a:lnTo>
                                    <a:pt x="86" y="114"/>
                                  </a:lnTo>
                                  <a:lnTo>
                                    <a:pt x="34" y="96"/>
                                  </a:lnTo>
                                  <a:lnTo>
                                    <a:pt x="0" y="66"/>
                                  </a:lnTo>
                                  <a:lnTo>
                                    <a:pt x="0" y="48"/>
                                  </a:lnTo>
                                  <a:lnTo>
                                    <a:pt x="69" y="18"/>
                                  </a:lnTo>
                                  <a:lnTo>
                                    <a:pt x="103"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3" name="Freeform 89"/>
                          <wps:cNvSpPr>
                            <a:spLocks/>
                          </wps:cNvSpPr>
                          <wps:spPr bwMode="auto">
                            <a:xfrm>
                              <a:off x="60839" y="45800"/>
                              <a:ext cx="511" cy="592"/>
                            </a:xfrm>
                            <a:custGeom>
                              <a:avLst/>
                              <a:gdLst>
                                <a:gd name="T0" fmla="*/ 2147483647 w 87"/>
                                <a:gd name="T1" fmla="*/ 2147483647 h 81"/>
                                <a:gd name="T2" fmla="*/ 2147483647 w 87"/>
                                <a:gd name="T3" fmla="*/ 2147483647 h 81"/>
                                <a:gd name="T4" fmla="*/ 2147483647 w 87"/>
                                <a:gd name="T5" fmla="*/ 2147483647 h 81"/>
                                <a:gd name="T6" fmla="*/ 2147483647 w 87"/>
                                <a:gd name="T7" fmla="*/ 2147483647 h 81"/>
                                <a:gd name="T8" fmla="*/ 2147483647 w 87"/>
                                <a:gd name="T9" fmla="*/ 2147483647 h 81"/>
                                <a:gd name="T10" fmla="*/ 2147483647 w 87"/>
                                <a:gd name="T11" fmla="*/ 2147483647 h 81"/>
                                <a:gd name="T12" fmla="*/ 0 w 87"/>
                                <a:gd name="T13" fmla="*/ 0 h 81"/>
                                <a:gd name="T14" fmla="*/ 0 w 87"/>
                                <a:gd name="T15" fmla="*/ 2147483647 h 81"/>
                                <a:gd name="T16" fmla="*/ 2147483647 w 87"/>
                                <a:gd name="T17" fmla="*/ 2147483647 h 81"/>
                                <a:gd name="T18" fmla="*/ 2147483647 w 87"/>
                                <a:gd name="T19" fmla="*/ 2147483647 h 81"/>
                                <a:gd name="T20" fmla="*/ 2147483647 w 87"/>
                                <a:gd name="T21" fmla="*/ 2147483647 h 81"/>
                                <a:gd name="T22" fmla="*/ 2147483647 w 87"/>
                                <a:gd name="T23" fmla="*/ 2147483647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7"/>
                                <a:gd name="T37" fmla="*/ 0 h 81"/>
                                <a:gd name="T38" fmla="*/ 87 w 87"/>
                                <a:gd name="T39" fmla="*/ 81 h 8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7" h="81">
                                  <a:moveTo>
                                    <a:pt x="87" y="81"/>
                                  </a:moveTo>
                                  <a:lnTo>
                                    <a:pt x="87" y="81"/>
                                  </a:lnTo>
                                  <a:lnTo>
                                    <a:pt x="87" y="48"/>
                                  </a:lnTo>
                                  <a:lnTo>
                                    <a:pt x="69" y="33"/>
                                  </a:lnTo>
                                  <a:lnTo>
                                    <a:pt x="69" y="18"/>
                                  </a:lnTo>
                                  <a:lnTo>
                                    <a:pt x="52" y="18"/>
                                  </a:lnTo>
                                  <a:lnTo>
                                    <a:pt x="0" y="0"/>
                                  </a:lnTo>
                                  <a:lnTo>
                                    <a:pt x="0" y="33"/>
                                  </a:lnTo>
                                  <a:lnTo>
                                    <a:pt x="18" y="48"/>
                                  </a:lnTo>
                                  <a:lnTo>
                                    <a:pt x="35" y="33"/>
                                  </a:lnTo>
                                  <a:lnTo>
                                    <a:pt x="52" y="66"/>
                                  </a:lnTo>
                                  <a:lnTo>
                                    <a:pt x="87" y="81"/>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4" name="Freeform 90"/>
                          <wps:cNvSpPr>
                            <a:spLocks/>
                          </wps:cNvSpPr>
                          <wps:spPr bwMode="auto">
                            <a:xfrm>
                              <a:off x="61350" y="46155"/>
                              <a:ext cx="500" cy="474"/>
                            </a:xfrm>
                            <a:custGeom>
                              <a:avLst/>
                              <a:gdLst>
                                <a:gd name="T0" fmla="*/ 0 w 84"/>
                                <a:gd name="T1" fmla="*/ 2147483647 h 66"/>
                                <a:gd name="T2" fmla="*/ 0 w 84"/>
                                <a:gd name="T3" fmla="*/ 2147483647 h 66"/>
                                <a:gd name="T4" fmla="*/ 2147483647 w 84"/>
                                <a:gd name="T5" fmla="*/ 2147483647 h 66"/>
                                <a:gd name="T6" fmla="*/ 2147483647 w 84"/>
                                <a:gd name="T7" fmla="*/ 2147483647 h 66"/>
                                <a:gd name="T8" fmla="*/ 2147483647 w 84"/>
                                <a:gd name="T9" fmla="*/ 2147483647 h 66"/>
                                <a:gd name="T10" fmla="*/ 2147483647 w 84"/>
                                <a:gd name="T11" fmla="*/ 2147483647 h 66"/>
                                <a:gd name="T12" fmla="*/ 2147483647 w 84"/>
                                <a:gd name="T13" fmla="*/ 2147483647 h 66"/>
                                <a:gd name="T14" fmla="*/ 2147483647 w 84"/>
                                <a:gd name="T15" fmla="*/ 0 h 66"/>
                                <a:gd name="T16" fmla="*/ 2147483647 w 84"/>
                                <a:gd name="T17" fmla="*/ 2147483647 h 66"/>
                                <a:gd name="T18" fmla="*/ 2147483647 w 84"/>
                                <a:gd name="T19" fmla="*/ 2147483647 h 66"/>
                                <a:gd name="T20" fmla="*/ 0 w 84"/>
                                <a:gd name="T21" fmla="*/ 0 h 66"/>
                                <a:gd name="T22" fmla="*/ 0 w 84"/>
                                <a:gd name="T23" fmla="*/ 2147483647 h 6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66"/>
                                <a:gd name="T38" fmla="*/ 84 w 84"/>
                                <a:gd name="T39" fmla="*/ 66 h 6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66">
                                  <a:moveTo>
                                    <a:pt x="0" y="33"/>
                                  </a:moveTo>
                                  <a:lnTo>
                                    <a:pt x="0" y="33"/>
                                  </a:lnTo>
                                  <a:lnTo>
                                    <a:pt x="51" y="48"/>
                                  </a:lnTo>
                                  <a:lnTo>
                                    <a:pt x="51" y="66"/>
                                  </a:lnTo>
                                  <a:lnTo>
                                    <a:pt x="69" y="48"/>
                                  </a:lnTo>
                                  <a:lnTo>
                                    <a:pt x="51" y="33"/>
                                  </a:lnTo>
                                  <a:lnTo>
                                    <a:pt x="84" y="18"/>
                                  </a:lnTo>
                                  <a:lnTo>
                                    <a:pt x="69" y="0"/>
                                  </a:lnTo>
                                  <a:lnTo>
                                    <a:pt x="34" y="18"/>
                                  </a:lnTo>
                                  <a:lnTo>
                                    <a:pt x="17" y="18"/>
                                  </a:lnTo>
                                  <a:lnTo>
                                    <a:pt x="0" y="0"/>
                                  </a:lnTo>
                                  <a:lnTo>
                                    <a:pt x="0" y="33"/>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5" name="Freeform 91"/>
                          <wps:cNvSpPr>
                            <a:spLocks/>
                          </wps:cNvSpPr>
                          <wps:spPr bwMode="auto">
                            <a:xfrm>
                              <a:off x="61862" y="46155"/>
                              <a:ext cx="416" cy="474"/>
                            </a:xfrm>
                            <a:custGeom>
                              <a:avLst/>
                              <a:gdLst>
                                <a:gd name="T0" fmla="*/ 2147483647 w 69"/>
                                <a:gd name="T1" fmla="*/ 2147483647 h 66"/>
                                <a:gd name="T2" fmla="*/ 2147483647 w 69"/>
                                <a:gd name="T3" fmla="*/ 2147483647 h 66"/>
                                <a:gd name="T4" fmla="*/ 2147483647 w 69"/>
                                <a:gd name="T5" fmla="*/ 2147483647 h 66"/>
                                <a:gd name="T6" fmla="*/ 2147483647 w 69"/>
                                <a:gd name="T7" fmla="*/ 2147483647 h 66"/>
                                <a:gd name="T8" fmla="*/ 2147483647 w 69"/>
                                <a:gd name="T9" fmla="*/ 2147483647 h 66"/>
                                <a:gd name="T10" fmla="*/ 2147483647 w 69"/>
                                <a:gd name="T11" fmla="*/ 2147483647 h 66"/>
                                <a:gd name="T12" fmla="*/ 0 w 69"/>
                                <a:gd name="T13" fmla="*/ 2147483647 h 66"/>
                                <a:gd name="T14" fmla="*/ 0 w 69"/>
                                <a:gd name="T15" fmla="*/ 0 h 66"/>
                                <a:gd name="T16" fmla="*/ 2147483647 w 69"/>
                                <a:gd name="T17" fmla="*/ 0 h 66"/>
                                <a:gd name="T18" fmla="*/ 2147483647 w 69"/>
                                <a:gd name="T19" fmla="*/ 0 h 66"/>
                                <a:gd name="T20" fmla="*/ 2147483647 w 69"/>
                                <a:gd name="T21" fmla="*/ 2147483647 h 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
                                <a:gd name="T34" fmla="*/ 0 h 66"/>
                                <a:gd name="T35" fmla="*/ 69 w 69"/>
                                <a:gd name="T36" fmla="*/ 66 h 6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 h="66">
                                  <a:moveTo>
                                    <a:pt x="52" y="18"/>
                                  </a:moveTo>
                                  <a:lnTo>
                                    <a:pt x="52" y="18"/>
                                  </a:lnTo>
                                  <a:lnTo>
                                    <a:pt x="69" y="33"/>
                                  </a:lnTo>
                                  <a:lnTo>
                                    <a:pt x="52" y="48"/>
                                  </a:lnTo>
                                  <a:lnTo>
                                    <a:pt x="52" y="66"/>
                                  </a:lnTo>
                                  <a:lnTo>
                                    <a:pt x="35" y="33"/>
                                  </a:lnTo>
                                  <a:lnTo>
                                    <a:pt x="0" y="18"/>
                                  </a:lnTo>
                                  <a:lnTo>
                                    <a:pt x="0" y="0"/>
                                  </a:lnTo>
                                  <a:lnTo>
                                    <a:pt x="17" y="0"/>
                                  </a:lnTo>
                                  <a:lnTo>
                                    <a:pt x="35" y="0"/>
                                  </a:lnTo>
                                  <a:lnTo>
                                    <a:pt x="52" y="1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6" name="Freeform 92"/>
                          <wps:cNvSpPr>
                            <a:spLocks/>
                          </wps:cNvSpPr>
                          <wps:spPr bwMode="auto">
                            <a:xfrm>
                              <a:off x="61755" y="46155"/>
                              <a:ext cx="107" cy="119"/>
                            </a:xfrm>
                            <a:custGeom>
                              <a:avLst/>
                              <a:gdLst>
                                <a:gd name="T0" fmla="*/ 2147483647 w 17"/>
                                <a:gd name="T1" fmla="*/ 2147483647 h 18"/>
                                <a:gd name="T2" fmla="*/ 2147483647 w 17"/>
                                <a:gd name="T3" fmla="*/ 2147483647 h 18"/>
                                <a:gd name="T4" fmla="*/ 2147483647 w 17"/>
                                <a:gd name="T5" fmla="*/ 0 h 18"/>
                                <a:gd name="T6" fmla="*/ 0 w 17"/>
                                <a:gd name="T7" fmla="*/ 0 h 18"/>
                                <a:gd name="T8" fmla="*/ 2147483647 w 17"/>
                                <a:gd name="T9" fmla="*/ 2147483647 h 18"/>
                                <a:gd name="T10" fmla="*/ 0 60000 65536"/>
                                <a:gd name="T11" fmla="*/ 0 60000 65536"/>
                                <a:gd name="T12" fmla="*/ 0 60000 65536"/>
                                <a:gd name="T13" fmla="*/ 0 60000 65536"/>
                                <a:gd name="T14" fmla="*/ 0 60000 65536"/>
                                <a:gd name="T15" fmla="*/ 0 w 17"/>
                                <a:gd name="T16" fmla="*/ 0 h 18"/>
                                <a:gd name="T17" fmla="*/ 17 w 17"/>
                                <a:gd name="T18" fmla="*/ 18 h 18"/>
                              </a:gdLst>
                              <a:ahLst/>
                              <a:cxnLst>
                                <a:cxn ang="T10">
                                  <a:pos x="T0" y="T1"/>
                                </a:cxn>
                                <a:cxn ang="T11">
                                  <a:pos x="T2" y="T3"/>
                                </a:cxn>
                                <a:cxn ang="T12">
                                  <a:pos x="T4" y="T5"/>
                                </a:cxn>
                                <a:cxn ang="T13">
                                  <a:pos x="T6" y="T7"/>
                                </a:cxn>
                                <a:cxn ang="T14">
                                  <a:pos x="T8" y="T9"/>
                                </a:cxn>
                              </a:cxnLst>
                              <a:rect l="T15" t="T16" r="T17" b="T18"/>
                              <a:pathLst>
                                <a:path w="17" h="18">
                                  <a:moveTo>
                                    <a:pt x="17" y="18"/>
                                  </a:moveTo>
                                  <a:lnTo>
                                    <a:pt x="17" y="18"/>
                                  </a:lnTo>
                                  <a:lnTo>
                                    <a:pt x="17" y="0"/>
                                  </a:lnTo>
                                  <a:lnTo>
                                    <a:pt x="0" y="0"/>
                                  </a:lnTo>
                                  <a:lnTo>
                                    <a:pt x="17" y="1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7" name="Freeform 93"/>
                          <wps:cNvSpPr>
                            <a:spLocks/>
                          </wps:cNvSpPr>
                          <wps:spPr bwMode="auto">
                            <a:xfrm>
                              <a:off x="96095" y="47960"/>
                              <a:ext cx="1630" cy="1657"/>
                            </a:xfrm>
                            <a:custGeom>
                              <a:avLst/>
                              <a:gdLst>
                                <a:gd name="T0" fmla="*/ 2147483647 w 275"/>
                                <a:gd name="T1" fmla="*/ 2147483647 h 225"/>
                                <a:gd name="T2" fmla="*/ 2147483647 w 275"/>
                                <a:gd name="T3" fmla="*/ 2147483647 h 225"/>
                                <a:gd name="T4" fmla="*/ 2147483647 w 275"/>
                                <a:gd name="T5" fmla="*/ 2147483647 h 225"/>
                                <a:gd name="T6" fmla="*/ 2147483647 w 275"/>
                                <a:gd name="T7" fmla="*/ 2147483647 h 225"/>
                                <a:gd name="T8" fmla="*/ 2147483647 w 275"/>
                                <a:gd name="T9" fmla="*/ 2147483647 h 225"/>
                                <a:gd name="T10" fmla="*/ 2147483647 w 275"/>
                                <a:gd name="T11" fmla="*/ 2147483647 h 225"/>
                                <a:gd name="T12" fmla="*/ 2147483647 w 275"/>
                                <a:gd name="T13" fmla="*/ 2147483647 h 225"/>
                                <a:gd name="T14" fmla="*/ 2147483647 w 275"/>
                                <a:gd name="T15" fmla="*/ 2147483647 h 225"/>
                                <a:gd name="T16" fmla="*/ 2147483647 w 275"/>
                                <a:gd name="T17" fmla="*/ 2147483647 h 225"/>
                                <a:gd name="T18" fmla="*/ 2147483647 w 275"/>
                                <a:gd name="T19" fmla="*/ 2147483647 h 225"/>
                                <a:gd name="T20" fmla="*/ 2147483647 w 275"/>
                                <a:gd name="T21" fmla="*/ 2147483647 h 225"/>
                                <a:gd name="T22" fmla="*/ 2147483647 w 275"/>
                                <a:gd name="T23" fmla="*/ 2147483647 h 225"/>
                                <a:gd name="T24" fmla="*/ 2147483647 w 275"/>
                                <a:gd name="T25" fmla="*/ 2147483647 h 225"/>
                                <a:gd name="T26" fmla="*/ 2147483647 w 275"/>
                                <a:gd name="T27" fmla="*/ 2147483647 h 225"/>
                                <a:gd name="T28" fmla="*/ 2147483647 w 275"/>
                                <a:gd name="T29" fmla="*/ 2147483647 h 225"/>
                                <a:gd name="T30" fmla="*/ 2147483647 w 275"/>
                                <a:gd name="T31" fmla="*/ 2147483647 h 225"/>
                                <a:gd name="T32" fmla="*/ 0 w 275"/>
                                <a:gd name="T33" fmla="*/ 2147483647 h 225"/>
                                <a:gd name="T34" fmla="*/ 2147483647 w 275"/>
                                <a:gd name="T35" fmla="*/ 0 h 225"/>
                                <a:gd name="T36" fmla="*/ 2147483647 w 275"/>
                                <a:gd name="T37" fmla="*/ 0 h 225"/>
                                <a:gd name="T38" fmla="*/ 2147483647 w 275"/>
                                <a:gd name="T39" fmla="*/ 2147483647 h 225"/>
                                <a:gd name="T40" fmla="*/ 2147483647 w 275"/>
                                <a:gd name="T41" fmla="*/ 2147483647 h 225"/>
                                <a:gd name="T42" fmla="*/ 2147483647 w 275"/>
                                <a:gd name="T43" fmla="*/ 2147483647 h 225"/>
                                <a:gd name="T44" fmla="*/ 2147483647 w 275"/>
                                <a:gd name="T45" fmla="*/ 2147483647 h 225"/>
                                <a:gd name="T46" fmla="*/ 2147483647 w 275"/>
                                <a:gd name="T47" fmla="*/ 2147483647 h 225"/>
                                <a:gd name="T48" fmla="*/ 2147483647 w 275"/>
                                <a:gd name="T49" fmla="*/ 2147483647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75"/>
                                <a:gd name="T76" fmla="*/ 0 h 225"/>
                                <a:gd name="T77" fmla="*/ 275 w 275"/>
                                <a:gd name="T78" fmla="*/ 225 h 225"/>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75" h="225">
                                  <a:moveTo>
                                    <a:pt x="275" y="65"/>
                                  </a:moveTo>
                                  <a:lnTo>
                                    <a:pt x="275" y="65"/>
                                  </a:lnTo>
                                  <a:lnTo>
                                    <a:pt x="275" y="129"/>
                                  </a:lnTo>
                                  <a:lnTo>
                                    <a:pt x="275" y="225"/>
                                  </a:lnTo>
                                  <a:lnTo>
                                    <a:pt x="240" y="192"/>
                                  </a:lnTo>
                                  <a:lnTo>
                                    <a:pt x="189" y="209"/>
                                  </a:lnTo>
                                  <a:lnTo>
                                    <a:pt x="206" y="177"/>
                                  </a:lnTo>
                                  <a:lnTo>
                                    <a:pt x="189" y="144"/>
                                  </a:lnTo>
                                  <a:lnTo>
                                    <a:pt x="68" y="81"/>
                                  </a:lnTo>
                                  <a:lnTo>
                                    <a:pt x="52" y="96"/>
                                  </a:lnTo>
                                  <a:lnTo>
                                    <a:pt x="52" y="81"/>
                                  </a:lnTo>
                                  <a:lnTo>
                                    <a:pt x="35" y="65"/>
                                  </a:lnTo>
                                  <a:lnTo>
                                    <a:pt x="68" y="65"/>
                                  </a:lnTo>
                                  <a:lnTo>
                                    <a:pt x="85" y="48"/>
                                  </a:lnTo>
                                  <a:lnTo>
                                    <a:pt x="35" y="48"/>
                                  </a:lnTo>
                                  <a:lnTo>
                                    <a:pt x="18" y="33"/>
                                  </a:lnTo>
                                  <a:lnTo>
                                    <a:pt x="0" y="33"/>
                                  </a:lnTo>
                                  <a:lnTo>
                                    <a:pt x="35" y="0"/>
                                  </a:lnTo>
                                  <a:lnTo>
                                    <a:pt x="52" y="0"/>
                                  </a:lnTo>
                                  <a:lnTo>
                                    <a:pt x="85" y="18"/>
                                  </a:lnTo>
                                  <a:lnTo>
                                    <a:pt x="85" y="48"/>
                                  </a:lnTo>
                                  <a:lnTo>
                                    <a:pt x="119" y="81"/>
                                  </a:lnTo>
                                  <a:lnTo>
                                    <a:pt x="154" y="48"/>
                                  </a:lnTo>
                                  <a:lnTo>
                                    <a:pt x="189" y="33"/>
                                  </a:lnTo>
                                  <a:lnTo>
                                    <a:pt x="275" y="65"/>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8" name="Freeform 94"/>
                          <wps:cNvSpPr>
                            <a:spLocks/>
                          </wps:cNvSpPr>
                          <wps:spPr bwMode="auto">
                            <a:xfrm>
                              <a:off x="97725" y="48433"/>
                              <a:ext cx="1559" cy="1539"/>
                            </a:xfrm>
                            <a:custGeom>
                              <a:avLst/>
                              <a:gdLst>
                                <a:gd name="T0" fmla="*/ 0 w 261"/>
                                <a:gd name="T1" fmla="*/ 2147483647 h 208"/>
                                <a:gd name="T2" fmla="*/ 0 w 261"/>
                                <a:gd name="T3" fmla="*/ 2147483647 h 208"/>
                                <a:gd name="T4" fmla="*/ 0 w 261"/>
                                <a:gd name="T5" fmla="*/ 2147483647 h 208"/>
                                <a:gd name="T6" fmla="*/ 0 w 261"/>
                                <a:gd name="T7" fmla="*/ 0 h 208"/>
                                <a:gd name="T8" fmla="*/ 2147483647 w 261"/>
                                <a:gd name="T9" fmla="*/ 2147483647 h 208"/>
                                <a:gd name="T10" fmla="*/ 2147483647 w 261"/>
                                <a:gd name="T11" fmla="*/ 2147483647 h 208"/>
                                <a:gd name="T12" fmla="*/ 2147483647 w 261"/>
                                <a:gd name="T13" fmla="*/ 2147483647 h 208"/>
                                <a:gd name="T14" fmla="*/ 2147483647 w 261"/>
                                <a:gd name="T15" fmla="*/ 2147483647 h 208"/>
                                <a:gd name="T16" fmla="*/ 2147483647 w 261"/>
                                <a:gd name="T17" fmla="*/ 2147483647 h 208"/>
                                <a:gd name="T18" fmla="*/ 2147483647 w 261"/>
                                <a:gd name="T19" fmla="*/ 2147483647 h 208"/>
                                <a:gd name="T20" fmla="*/ 2147483647 w 261"/>
                                <a:gd name="T21" fmla="*/ 2147483647 h 208"/>
                                <a:gd name="T22" fmla="*/ 2147483647 w 261"/>
                                <a:gd name="T23" fmla="*/ 2147483647 h 208"/>
                                <a:gd name="T24" fmla="*/ 2147483647 w 261"/>
                                <a:gd name="T25" fmla="*/ 2147483647 h 208"/>
                                <a:gd name="T26" fmla="*/ 2147483647 w 261"/>
                                <a:gd name="T27" fmla="*/ 2147483647 h 208"/>
                                <a:gd name="T28" fmla="*/ 2147483647 w 261"/>
                                <a:gd name="T29" fmla="*/ 2147483647 h 208"/>
                                <a:gd name="T30" fmla="*/ 2147483647 w 261"/>
                                <a:gd name="T31" fmla="*/ 2147483647 h 208"/>
                                <a:gd name="T32" fmla="*/ 2147483647 w 261"/>
                                <a:gd name="T33" fmla="*/ 2147483647 h 208"/>
                                <a:gd name="T34" fmla="*/ 2147483647 w 261"/>
                                <a:gd name="T35" fmla="*/ 2147483647 h 208"/>
                                <a:gd name="T36" fmla="*/ 2147483647 w 261"/>
                                <a:gd name="T37" fmla="*/ 2147483647 h 208"/>
                                <a:gd name="T38" fmla="*/ 2147483647 w 261"/>
                                <a:gd name="T39" fmla="*/ 2147483647 h 208"/>
                                <a:gd name="T40" fmla="*/ 2147483647 w 261"/>
                                <a:gd name="T41" fmla="*/ 2147483647 h 208"/>
                                <a:gd name="T42" fmla="*/ 2147483647 w 261"/>
                                <a:gd name="T43" fmla="*/ 2147483647 h 208"/>
                                <a:gd name="T44" fmla="*/ 2147483647 w 261"/>
                                <a:gd name="T45" fmla="*/ 2147483647 h 208"/>
                                <a:gd name="T46" fmla="*/ 0 w 261"/>
                                <a:gd name="T47" fmla="*/ 2147483647 h 2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1"/>
                                <a:gd name="T73" fmla="*/ 0 h 208"/>
                                <a:gd name="T74" fmla="*/ 261 w 261"/>
                                <a:gd name="T75" fmla="*/ 208 h 20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61" h="208">
                                  <a:moveTo>
                                    <a:pt x="0" y="160"/>
                                  </a:moveTo>
                                  <a:lnTo>
                                    <a:pt x="0" y="160"/>
                                  </a:lnTo>
                                  <a:lnTo>
                                    <a:pt x="0" y="64"/>
                                  </a:lnTo>
                                  <a:lnTo>
                                    <a:pt x="0" y="0"/>
                                  </a:lnTo>
                                  <a:lnTo>
                                    <a:pt x="69" y="16"/>
                                  </a:lnTo>
                                  <a:lnTo>
                                    <a:pt x="121" y="48"/>
                                  </a:lnTo>
                                  <a:lnTo>
                                    <a:pt x="121" y="64"/>
                                  </a:lnTo>
                                  <a:lnTo>
                                    <a:pt x="192" y="96"/>
                                  </a:lnTo>
                                  <a:lnTo>
                                    <a:pt x="157" y="112"/>
                                  </a:lnTo>
                                  <a:lnTo>
                                    <a:pt x="175" y="112"/>
                                  </a:lnTo>
                                  <a:lnTo>
                                    <a:pt x="192" y="127"/>
                                  </a:lnTo>
                                  <a:lnTo>
                                    <a:pt x="209" y="160"/>
                                  </a:lnTo>
                                  <a:lnTo>
                                    <a:pt x="226" y="160"/>
                                  </a:lnTo>
                                  <a:lnTo>
                                    <a:pt x="226" y="175"/>
                                  </a:lnTo>
                                  <a:lnTo>
                                    <a:pt x="261" y="192"/>
                                  </a:lnTo>
                                  <a:lnTo>
                                    <a:pt x="261" y="208"/>
                                  </a:lnTo>
                                  <a:lnTo>
                                    <a:pt x="175" y="192"/>
                                  </a:lnTo>
                                  <a:lnTo>
                                    <a:pt x="140" y="127"/>
                                  </a:lnTo>
                                  <a:lnTo>
                                    <a:pt x="104" y="127"/>
                                  </a:lnTo>
                                  <a:lnTo>
                                    <a:pt x="86" y="127"/>
                                  </a:lnTo>
                                  <a:lnTo>
                                    <a:pt x="52" y="144"/>
                                  </a:lnTo>
                                  <a:lnTo>
                                    <a:pt x="69" y="160"/>
                                  </a:lnTo>
                                  <a:lnTo>
                                    <a:pt x="34" y="160"/>
                                  </a:lnTo>
                                  <a:lnTo>
                                    <a:pt x="0" y="16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99" name="Freeform 95"/>
                          <wps:cNvSpPr>
                            <a:spLocks/>
                          </wps:cNvSpPr>
                          <wps:spPr bwMode="auto">
                            <a:xfrm>
                              <a:off x="93192" y="49972"/>
                              <a:ext cx="6603" cy="5916"/>
                            </a:xfrm>
                            <a:custGeom>
                              <a:avLst/>
                              <a:gdLst>
                                <a:gd name="T0" fmla="*/ 2147483647 w 1109"/>
                                <a:gd name="T1" fmla="*/ 2147483647 h 800"/>
                                <a:gd name="T2" fmla="*/ 2147483647 w 1109"/>
                                <a:gd name="T3" fmla="*/ 2147483647 h 800"/>
                                <a:gd name="T4" fmla="*/ 2147483647 w 1109"/>
                                <a:gd name="T5" fmla="*/ 2147483647 h 800"/>
                                <a:gd name="T6" fmla="*/ 2147483647 w 1109"/>
                                <a:gd name="T7" fmla="*/ 2147483647 h 800"/>
                                <a:gd name="T8" fmla="*/ 2147483647 w 1109"/>
                                <a:gd name="T9" fmla="*/ 2147483647 h 800"/>
                                <a:gd name="T10" fmla="*/ 2147483647 w 1109"/>
                                <a:gd name="T11" fmla="*/ 2147483647 h 800"/>
                                <a:gd name="T12" fmla="*/ 2147483647 w 1109"/>
                                <a:gd name="T13" fmla="*/ 2147483647 h 800"/>
                                <a:gd name="T14" fmla="*/ 2147483647 w 1109"/>
                                <a:gd name="T15" fmla="*/ 2147483647 h 800"/>
                                <a:gd name="T16" fmla="*/ 2147483647 w 1109"/>
                                <a:gd name="T17" fmla="*/ 2147483647 h 800"/>
                                <a:gd name="T18" fmla="*/ 2147483647 w 1109"/>
                                <a:gd name="T19" fmla="*/ 2147483647 h 800"/>
                                <a:gd name="T20" fmla="*/ 2147483647 w 1109"/>
                                <a:gd name="T21" fmla="*/ 2147483647 h 800"/>
                                <a:gd name="T22" fmla="*/ 2147483647 w 1109"/>
                                <a:gd name="T23" fmla="*/ 2147483647 h 800"/>
                                <a:gd name="T24" fmla="*/ 2147483647 w 1109"/>
                                <a:gd name="T25" fmla="*/ 2147483647 h 800"/>
                                <a:gd name="T26" fmla="*/ 2147483647 w 1109"/>
                                <a:gd name="T27" fmla="*/ 2147483647 h 800"/>
                                <a:gd name="T28" fmla="*/ 2147483647 w 1109"/>
                                <a:gd name="T29" fmla="*/ 2147483647 h 800"/>
                                <a:gd name="T30" fmla="*/ 2147483647 w 1109"/>
                                <a:gd name="T31" fmla="*/ 2147483647 h 800"/>
                                <a:gd name="T32" fmla="*/ 2147483647 w 1109"/>
                                <a:gd name="T33" fmla="*/ 2147483647 h 800"/>
                                <a:gd name="T34" fmla="*/ 2147483647 w 1109"/>
                                <a:gd name="T35" fmla="*/ 2147483647 h 800"/>
                                <a:gd name="T36" fmla="*/ 2147483647 w 1109"/>
                                <a:gd name="T37" fmla="*/ 2147483647 h 800"/>
                                <a:gd name="T38" fmla="*/ 2147483647 w 1109"/>
                                <a:gd name="T39" fmla="*/ 2147483647 h 800"/>
                                <a:gd name="T40" fmla="*/ 2147483647 w 1109"/>
                                <a:gd name="T41" fmla="*/ 2147483647 h 800"/>
                                <a:gd name="T42" fmla="*/ 2147483647 w 1109"/>
                                <a:gd name="T43" fmla="*/ 2147483647 h 800"/>
                                <a:gd name="T44" fmla="*/ 2147483647 w 1109"/>
                                <a:gd name="T45" fmla="*/ 2147483647 h 800"/>
                                <a:gd name="T46" fmla="*/ 2147483647 w 1109"/>
                                <a:gd name="T47" fmla="*/ 2147483647 h 800"/>
                                <a:gd name="T48" fmla="*/ 2147483647 w 1109"/>
                                <a:gd name="T49" fmla="*/ 2147483647 h 800"/>
                                <a:gd name="T50" fmla="*/ 2147483647 w 1109"/>
                                <a:gd name="T51" fmla="*/ 0 h 800"/>
                                <a:gd name="T52" fmla="*/ 2147483647 w 1109"/>
                                <a:gd name="T53" fmla="*/ 2147483647 h 800"/>
                                <a:gd name="T54" fmla="*/ 2147483647 w 1109"/>
                                <a:gd name="T55" fmla="*/ 2147483647 h 800"/>
                                <a:gd name="T56" fmla="*/ 2147483647 w 1109"/>
                                <a:gd name="T57" fmla="*/ 2147483647 h 800"/>
                                <a:gd name="T58" fmla="*/ 2147483647 w 1109"/>
                                <a:gd name="T59" fmla="*/ 2147483647 h 800"/>
                                <a:gd name="T60" fmla="*/ 2147483647 w 1109"/>
                                <a:gd name="T61" fmla="*/ 2147483647 h 800"/>
                                <a:gd name="T62" fmla="*/ 2147483647 w 1109"/>
                                <a:gd name="T63" fmla="*/ 2147483647 h 800"/>
                                <a:gd name="T64" fmla="*/ 2147483647 w 1109"/>
                                <a:gd name="T65" fmla="*/ 2147483647 h 800"/>
                                <a:gd name="T66" fmla="*/ 2147483647 w 1109"/>
                                <a:gd name="T67" fmla="*/ 2147483647 h 800"/>
                                <a:gd name="T68" fmla="*/ 2147483647 w 1109"/>
                                <a:gd name="T69" fmla="*/ 2147483647 h 800"/>
                                <a:gd name="T70" fmla="*/ 2147483647 w 1109"/>
                                <a:gd name="T71" fmla="*/ 2147483647 h 800"/>
                                <a:gd name="T72" fmla="*/ 2147483647 w 1109"/>
                                <a:gd name="T73" fmla="*/ 2147483647 h 800"/>
                                <a:gd name="T74" fmla="*/ 2147483647 w 1109"/>
                                <a:gd name="T75" fmla="*/ 2147483647 h 800"/>
                                <a:gd name="T76" fmla="*/ 2147483647 w 1109"/>
                                <a:gd name="T77" fmla="*/ 2147483647 h 800"/>
                                <a:gd name="T78" fmla="*/ 2147483647 w 1109"/>
                                <a:gd name="T79" fmla="*/ 2147483647 h 800"/>
                                <a:gd name="T80" fmla="*/ 2147483647 w 1109"/>
                                <a:gd name="T81" fmla="*/ 2147483647 h 800"/>
                                <a:gd name="T82" fmla="*/ 2147483647 w 1109"/>
                                <a:gd name="T83" fmla="*/ 2147483647 h 800"/>
                                <a:gd name="T84" fmla="*/ 2147483647 w 1109"/>
                                <a:gd name="T85" fmla="*/ 2147483647 h 800"/>
                                <a:gd name="T86" fmla="*/ 2147483647 w 1109"/>
                                <a:gd name="T87" fmla="*/ 2147483647 h 800"/>
                                <a:gd name="T88" fmla="*/ 2147483647 w 1109"/>
                                <a:gd name="T89" fmla="*/ 2147483647 h 800"/>
                                <a:gd name="T90" fmla="*/ 2147483647 w 1109"/>
                                <a:gd name="T91" fmla="*/ 2147483647 h 800"/>
                                <a:gd name="T92" fmla="*/ 2147483647 w 1109"/>
                                <a:gd name="T93" fmla="*/ 2147483647 h 800"/>
                                <a:gd name="T94" fmla="*/ 2147483647 w 1109"/>
                                <a:gd name="T95" fmla="*/ 2147483647 h 800"/>
                                <a:gd name="T96" fmla="*/ 0 w 1109"/>
                                <a:gd name="T97" fmla="*/ 2147483647 h 800"/>
                                <a:gd name="T98" fmla="*/ 2147483647 w 1109"/>
                                <a:gd name="T99" fmla="*/ 2147483647 h 800"/>
                                <a:gd name="T100" fmla="*/ 0 w 1109"/>
                                <a:gd name="T101" fmla="*/ 2147483647 h 800"/>
                                <a:gd name="T102" fmla="*/ 2147483647 w 1109"/>
                                <a:gd name="T103" fmla="*/ 2147483647 h 800"/>
                                <a:gd name="T104" fmla="*/ 2147483647 w 1109"/>
                                <a:gd name="T105" fmla="*/ 2147483647 h 80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109"/>
                                <a:gd name="T160" fmla="*/ 0 h 800"/>
                                <a:gd name="T161" fmla="*/ 1109 w 1109"/>
                                <a:gd name="T162" fmla="*/ 800 h 80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109" h="800">
                                  <a:moveTo>
                                    <a:pt x="54" y="639"/>
                                  </a:moveTo>
                                  <a:lnTo>
                                    <a:pt x="54" y="639"/>
                                  </a:lnTo>
                                  <a:lnTo>
                                    <a:pt x="105" y="671"/>
                                  </a:lnTo>
                                  <a:lnTo>
                                    <a:pt x="140" y="671"/>
                                  </a:lnTo>
                                  <a:lnTo>
                                    <a:pt x="192" y="623"/>
                                  </a:lnTo>
                                  <a:lnTo>
                                    <a:pt x="278" y="623"/>
                                  </a:lnTo>
                                  <a:lnTo>
                                    <a:pt x="295" y="608"/>
                                  </a:lnTo>
                                  <a:lnTo>
                                    <a:pt x="365" y="575"/>
                                  </a:lnTo>
                                  <a:lnTo>
                                    <a:pt x="503" y="560"/>
                                  </a:lnTo>
                                  <a:lnTo>
                                    <a:pt x="574" y="591"/>
                                  </a:lnTo>
                                  <a:lnTo>
                                    <a:pt x="574" y="608"/>
                                  </a:lnTo>
                                  <a:lnTo>
                                    <a:pt x="591" y="608"/>
                                  </a:lnTo>
                                  <a:lnTo>
                                    <a:pt x="626" y="671"/>
                                  </a:lnTo>
                                  <a:lnTo>
                                    <a:pt x="677" y="591"/>
                                  </a:lnTo>
                                  <a:lnTo>
                                    <a:pt x="677" y="623"/>
                                  </a:lnTo>
                                  <a:lnTo>
                                    <a:pt x="660" y="671"/>
                                  </a:lnTo>
                                  <a:lnTo>
                                    <a:pt x="677" y="671"/>
                                  </a:lnTo>
                                  <a:lnTo>
                                    <a:pt x="677" y="639"/>
                                  </a:lnTo>
                                  <a:lnTo>
                                    <a:pt x="695" y="671"/>
                                  </a:lnTo>
                                  <a:lnTo>
                                    <a:pt x="677" y="687"/>
                                  </a:lnTo>
                                  <a:lnTo>
                                    <a:pt x="712" y="687"/>
                                  </a:lnTo>
                                  <a:lnTo>
                                    <a:pt x="729" y="719"/>
                                  </a:lnTo>
                                  <a:lnTo>
                                    <a:pt x="729" y="735"/>
                                  </a:lnTo>
                                  <a:lnTo>
                                    <a:pt x="747" y="752"/>
                                  </a:lnTo>
                                  <a:lnTo>
                                    <a:pt x="781" y="767"/>
                                  </a:lnTo>
                                  <a:lnTo>
                                    <a:pt x="816" y="767"/>
                                  </a:lnTo>
                                  <a:lnTo>
                                    <a:pt x="833" y="783"/>
                                  </a:lnTo>
                                  <a:lnTo>
                                    <a:pt x="868" y="752"/>
                                  </a:lnTo>
                                  <a:lnTo>
                                    <a:pt x="868" y="767"/>
                                  </a:lnTo>
                                  <a:lnTo>
                                    <a:pt x="885" y="767"/>
                                  </a:lnTo>
                                  <a:lnTo>
                                    <a:pt x="885" y="783"/>
                                  </a:lnTo>
                                  <a:lnTo>
                                    <a:pt x="919" y="800"/>
                                  </a:lnTo>
                                  <a:lnTo>
                                    <a:pt x="954" y="752"/>
                                  </a:lnTo>
                                  <a:lnTo>
                                    <a:pt x="1006" y="752"/>
                                  </a:lnTo>
                                  <a:lnTo>
                                    <a:pt x="1023" y="687"/>
                                  </a:lnTo>
                                  <a:lnTo>
                                    <a:pt x="1092" y="543"/>
                                  </a:lnTo>
                                  <a:lnTo>
                                    <a:pt x="1109" y="479"/>
                                  </a:lnTo>
                                  <a:lnTo>
                                    <a:pt x="1092" y="399"/>
                                  </a:lnTo>
                                  <a:lnTo>
                                    <a:pt x="1058" y="351"/>
                                  </a:lnTo>
                                  <a:lnTo>
                                    <a:pt x="1040" y="336"/>
                                  </a:lnTo>
                                  <a:lnTo>
                                    <a:pt x="1023" y="303"/>
                                  </a:lnTo>
                                  <a:lnTo>
                                    <a:pt x="1006" y="288"/>
                                  </a:lnTo>
                                  <a:lnTo>
                                    <a:pt x="1006" y="303"/>
                                  </a:lnTo>
                                  <a:lnTo>
                                    <a:pt x="971" y="255"/>
                                  </a:lnTo>
                                  <a:lnTo>
                                    <a:pt x="919" y="207"/>
                                  </a:lnTo>
                                  <a:lnTo>
                                    <a:pt x="902" y="159"/>
                                  </a:lnTo>
                                  <a:lnTo>
                                    <a:pt x="885" y="144"/>
                                  </a:lnTo>
                                  <a:lnTo>
                                    <a:pt x="885" y="111"/>
                                  </a:lnTo>
                                  <a:lnTo>
                                    <a:pt x="868" y="96"/>
                                  </a:lnTo>
                                  <a:lnTo>
                                    <a:pt x="833" y="96"/>
                                  </a:lnTo>
                                  <a:lnTo>
                                    <a:pt x="816" y="0"/>
                                  </a:lnTo>
                                  <a:lnTo>
                                    <a:pt x="798" y="0"/>
                                  </a:lnTo>
                                  <a:lnTo>
                                    <a:pt x="781" y="32"/>
                                  </a:lnTo>
                                  <a:lnTo>
                                    <a:pt x="781" y="111"/>
                                  </a:lnTo>
                                  <a:lnTo>
                                    <a:pt x="764" y="176"/>
                                  </a:lnTo>
                                  <a:lnTo>
                                    <a:pt x="729" y="176"/>
                                  </a:lnTo>
                                  <a:lnTo>
                                    <a:pt x="660" y="128"/>
                                  </a:lnTo>
                                  <a:lnTo>
                                    <a:pt x="643" y="128"/>
                                  </a:lnTo>
                                  <a:lnTo>
                                    <a:pt x="643" y="111"/>
                                  </a:lnTo>
                                  <a:lnTo>
                                    <a:pt x="608" y="111"/>
                                  </a:lnTo>
                                  <a:lnTo>
                                    <a:pt x="626" y="63"/>
                                  </a:lnTo>
                                  <a:lnTo>
                                    <a:pt x="643" y="63"/>
                                  </a:lnTo>
                                  <a:lnTo>
                                    <a:pt x="660" y="32"/>
                                  </a:lnTo>
                                  <a:lnTo>
                                    <a:pt x="643" y="32"/>
                                  </a:lnTo>
                                  <a:lnTo>
                                    <a:pt x="626" y="48"/>
                                  </a:lnTo>
                                  <a:lnTo>
                                    <a:pt x="626" y="32"/>
                                  </a:lnTo>
                                  <a:lnTo>
                                    <a:pt x="608" y="32"/>
                                  </a:lnTo>
                                  <a:lnTo>
                                    <a:pt x="520" y="15"/>
                                  </a:lnTo>
                                  <a:lnTo>
                                    <a:pt x="537" y="32"/>
                                  </a:lnTo>
                                  <a:lnTo>
                                    <a:pt x="520" y="32"/>
                                  </a:lnTo>
                                  <a:lnTo>
                                    <a:pt x="485" y="32"/>
                                  </a:lnTo>
                                  <a:lnTo>
                                    <a:pt x="468" y="48"/>
                                  </a:lnTo>
                                  <a:lnTo>
                                    <a:pt x="468" y="63"/>
                                  </a:lnTo>
                                  <a:lnTo>
                                    <a:pt x="451" y="63"/>
                                  </a:lnTo>
                                  <a:lnTo>
                                    <a:pt x="451" y="96"/>
                                  </a:lnTo>
                                  <a:lnTo>
                                    <a:pt x="451" y="111"/>
                                  </a:lnTo>
                                  <a:lnTo>
                                    <a:pt x="416" y="96"/>
                                  </a:lnTo>
                                  <a:lnTo>
                                    <a:pt x="416" y="111"/>
                                  </a:lnTo>
                                  <a:lnTo>
                                    <a:pt x="416" y="96"/>
                                  </a:lnTo>
                                  <a:lnTo>
                                    <a:pt x="399" y="80"/>
                                  </a:lnTo>
                                  <a:lnTo>
                                    <a:pt x="382" y="80"/>
                                  </a:lnTo>
                                  <a:lnTo>
                                    <a:pt x="347" y="96"/>
                                  </a:lnTo>
                                  <a:lnTo>
                                    <a:pt x="330" y="96"/>
                                  </a:lnTo>
                                  <a:lnTo>
                                    <a:pt x="313" y="144"/>
                                  </a:lnTo>
                                  <a:lnTo>
                                    <a:pt x="295" y="144"/>
                                  </a:lnTo>
                                  <a:lnTo>
                                    <a:pt x="278" y="144"/>
                                  </a:lnTo>
                                  <a:lnTo>
                                    <a:pt x="295" y="159"/>
                                  </a:lnTo>
                                  <a:lnTo>
                                    <a:pt x="278" y="176"/>
                                  </a:lnTo>
                                  <a:lnTo>
                                    <a:pt x="278" y="144"/>
                                  </a:lnTo>
                                  <a:lnTo>
                                    <a:pt x="244" y="176"/>
                                  </a:lnTo>
                                  <a:lnTo>
                                    <a:pt x="261" y="192"/>
                                  </a:lnTo>
                                  <a:lnTo>
                                    <a:pt x="209" y="224"/>
                                  </a:lnTo>
                                  <a:lnTo>
                                    <a:pt x="88" y="255"/>
                                  </a:lnTo>
                                  <a:lnTo>
                                    <a:pt x="36" y="303"/>
                                  </a:lnTo>
                                  <a:lnTo>
                                    <a:pt x="17" y="288"/>
                                  </a:lnTo>
                                  <a:lnTo>
                                    <a:pt x="17" y="303"/>
                                  </a:lnTo>
                                  <a:lnTo>
                                    <a:pt x="17" y="336"/>
                                  </a:lnTo>
                                  <a:lnTo>
                                    <a:pt x="0" y="336"/>
                                  </a:lnTo>
                                  <a:lnTo>
                                    <a:pt x="36" y="416"/>
                                  </a:lnTo>
                                  <a:lnTo>
                                    <a:pt x="17" y="384"/>
                                  </a:lnTo>
                                  <a:lnTo>
                                    <a:pt x="17" y="416"/>
                                  </a:lnTo>
                                  <a:lnTo>
                                    <a:pt x="0" y="399"/>
                                  </a:lnTo>
                                  <a:lnTo>
                                    <a:pt x="54" y="495"/>
                                  </a:lnTo>
                                  <a:lnTo>
                                    <a:pt x="71" y="560"/>
                                  </a:lnTo>
                                  <a:lnTo>
                                    <a:pt x="71" y="608"/>
                                  </a:lnTo>
                                  <a:lnTo>
                                    <a:pt x="54" y="623"/>
                                  </a:lnTo>
                                  <a:lnTo>
                                    <a:pt x="54" y="639"/>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0" name="Freeform 96"/>
                          <wps:cNvSpPr>
                            <a:spLocks/>
                          </wps:cNvSpPr>
                          <wps:spPr bwMode="auto">
                            <a:xfrm>
                              <a:off x="95976" y="50090"/>
                              <a:ext cx="202" cy="118"/>
                            </a:xfrm>
                            <a:custGeom>
                              <a:avLst/>
                              <a:gdLst>
                                <a:gd name="T0" fmla="*/ 0 w 35"/>
                                <a:gd name="T1" fmla="*/ 2147483647 h 17"/>
                                <a:gd name="T2" fmla="*/ 0 w 35"/>
                                <a:gd name="T3" fmla="*/ 2147483647 h 17"/>
                                <a:gd name="T4" fmla="*/ 2147483647 w 35"/>
                                <a:gd name="T5" fmla="*/ 2147483647 h 17"/>
                                <a:gd name="T6" fmla="*/ 2147483647 w 35"/>
                                <a:gd name="T7" fmla="*/ 0 h 17"/>
                                <a:gd name="T8" fmla="*/ 0 w 35"/>
                                <a:gd name="T9" fmla="*/ 0 h 17"/>
                                <a:gd name="T10" fmla="*/ 0 w 35"/>
                                <a:gd name="T11" fmla="*/ 2147483647 h 17"/>
                                <a:gd name="T12" fmla="*/ 0 60000 65536"/>
                                <a:gd name="T13" fmla="*/ 0 60000 65536"/>
                                <a:gd name="T14" fmla="*/ 0 60000 65536"/>
                                <a:gd name="T15" fmla="*/ 0 60000 65536"/>
                                <a:gd name="T16" fmla="*/ 0 60000 65536"/>
                                <a:gd name="T17" fmla="*/ 0 60000 65536"/>
                                <a:gd name="T18" fmla="*/ 0 w 35"/>
                                <a:gd name="T19" fmla="*/ 0 h 17"/>
                                <a:gd name="T20" fmla="*/ 35 w 35"/>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35" h="17">
                                  <a:moveTo>
                                    <a:pt x="0" y="17"/>
                                  </a:moveTo>
                                  <a:lnTo>
                                    <a:pt x="0" y="17"/>
                                  </a:lnTo>
                                  <a:lnTo>
                                    <a:pt x="17" y="17"/>
                                  </a:lnTo>
                                  <a:lnTo>
                                    <a:pt x="35" y="0"/>
                                  </a:lnTo>
                                  <a:lnTo>
                                    <a:pt x="0" y="0"/>
                                  </a:lnTo>
                                  <a:lnTo>
                                    <a:pt x="0" y="17"/>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1" name="Freeform 97"/>
                          <wps:cNvSpPr>
                            <a:spLocks/>
                          </wps:cNvSpPr>
                          <wps:spPr bwMode="auto">
                            <a:xfrm>
                              <a:off x="97011" y="55045"/>
                              <a:ext cx="202" cy="133"/>
                            </a:xfrm>
                            <a:custGeom>
                              <a:avLst/>
                              <a:gdLst>
                                <a:gd name="T0" fmla="*/ 0 w 33"/>
                                <a:gd name="T1" fmla="*/ 0 h 17"/>
                                <a:gd name="T2" fmla="*/ 0 w 33"/>
                                <a:gd name="T3" fmla="*/ 0 h 17"/>
                                <a:gd name="T4" fmla="*/ 2147483647 w 33"/>
                                <a:gd name="T5" fmla="*/ 2147483647 h 17"/>
                                <a:gd name="T6" fmla="*/ 2147483647 w 33"/>
                                <a:gd name="T7" fmla="*/ 0 h 17"/>
                                <a:gd name="T8" fmla="*/ 2147483647 w 33"/>
                                <a:gd name="T9" fmla="*/ 0 h 17"/>
                                <a:gd name="T10" fmla="*/ 0 w 33"/>
                                <a:gd name="T11" fmla="*/ 0 h 17"/>
                                <a:gd name="T12" fmla="*/ 0 60000 65536"/>
                                <a:gd name="T13" fmla="*/ 0 60000 65536"/>
                                <a:gd name="T14" fmla="*/ 0 60000 65536"/>
                                <a:gd name="T15" fmla="*/ 0 60000 65536"/>
                                <a:gd name="T16" fmla="*/ 0 60000 65536"/>
                                <a:gd name="T17" fmla="*/ 0 60000 65536"/>
                                <a:gd name="T18" fmla="*/ 0 w 33"/>
                                <a:gd name="T19" fmla="*/ 0 h 17"/>
                                <a:gd name="T20" fmla="*/ 33 w 33"/>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33" h="17">
                                  <a:moveTo>
                                    <a:pt x="0" y="0"/>
                                  </a:moveTo>
                                  <a:lnTo>
                                    <a:pt x="0" y="0"/>
                                  </a:lnTo>
                                  <a:lnTo>
                                    <a:pt x="33" y="17"/>
                                  </a:lnTo>
                                  <a:lnTo>
                                    <a:pt x="33" y="0"/>
                                  </a:lnTo>
                                  <a:lnTo>
                                    <a:pt x="17"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2" name="Freeform 98"/>
                          <wps:cNvSpPr>
                            <a:spLocks/>
                          </wps:cNvSpPr>
                          <wps:spPr bwMode="auto">
                            <a:xfrm>
                              <a:off x="98332" y="56243"/>
                              <a:ext cx="631" cy="710"/>
                            </a:xfrm>
                            <a:custGeom>
                              <a:avLst/>
                              <a:gdLst>
                                <a:gd name="T0" fmla="*/ 0 w 105"/>
                                <a:gd name="T1" fmla="*/ 0 h 96"/>
                                <a:gd name="T2" fmla="*/ 0 w 105"/>
                                <a:gd name="T3" fmla="*/ 0 h 96"/>
                                <a:gd name="T4" fmla="*/ 2147483647 w 105"/>
                                <a:gd name="T5" fmla="*/ 2147483647 h 96"/>
                                <a:gd name="T6" fmla="*/ 2147483647 w 105"/>
                                <a:gd name="T7" fmla="*/ 2147483647 h 96"/>
                                <a:gd name="T8" fmla="*/ 2147483647 w 105"/>
                                <a:gd name="T9" fmla="*/ 2147483647 h 96"/>
                                <a:gd name="T10" fmla="*/ 2147483647 w 105"/>
                                <a:gd name="T11" fmla="*/ 2147483647 h 96"/>
                                <a:gd name="T12" fmla="*/ 2147483647 w 105"/>
                                <a:gd name="T13" fmla="*/ 0 h 96"/>
                                <a:gd name="T14" fmla="*/ 2147483647 w 105"/>
                                <a:gd name="T15" fmla="*/ 0 h 96"/>
                                <a:gd name="T16" fmla="*/ 2147483647 w 105"/>
                                <a:gd name="T17" fmla="*/ 2147483647 h 96"/>
                                <a:gd name="T18" fmla="*/ 0 w 105"/>
                                <a:gd name="T19" fmla="*/ 0 h 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5"/>
                                <a:gd name="T31" fmla="*/ 0 h 96"/>
                                <a:gd name="T32" fmla="*/ 105 w 105"/>
                                <a:gd name="T33" fmla="*/ 96 h 9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5" h="96">
                                  <a:moveTo>
                                    <a:pt x="0" y="0"/>
                                  </a:moveTo>
                                  <a:lnTo>
                                    <a:pt x="0" y="0"/>
                                  </a:lnTo>
                                  <a:lnTo>
                                    <a:pt x="19" y="79"/>
                                  </a:lnTo>
                                  <a:lnTo>
                                    <a:pt x="53" y="96"/>
                                  </a:lnTo>
                                  <a:lnTo>
                                    <a:pt x="71" y="63"/>
                                  </a:lnTo>
                                  <a:lnTo>
                                    <a:pt x="88" y="79"/>
                                  </a:lnTo>
                                  <a:lnTo>
                                    <a:pt x="105" y="0"/>
                                  </a:lnTo>
                                  <a:lnTo>
                                    <a:pt x="88" y="0"/>
                                  </a:lnTo>
                                  <a:lnTo>
                                    <a:pt x="36" y="15"/>
                                  </a:lnTo>
                                  <a:lnTo>
                                    <a:pt x="0"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3" name="Freeform 99"/>
                          <wps:cNvSpPr>
                            <a:spLocks/>
                          </wps:cNvSpPr>
                          <wps:spPr bwMode="auto">
                            <a:xfrm>
                              <a:off x="102865" y="54823"/>
                              <a:ext cx="940" cy="1642"/>
                            </a:xfrm>
                            <a:custGeom>
                              <a:avLst/>
                              <a:gdLst>
                                <a:gd name="T0" fmla="*/ 2147483647 w 157"/>
                                <a:gd name="T1" fmla="*/ 2147483647 h 223"/>
                                <a:gd name="T2" fmla="*/ 2147483647 w 157"/>
                                <a:gd name="T3" fmla="*/ 2147483647 h 223"/>
                                <a:gd name="T4" fmla="*/ 2147483647 w 157"/>
                                <a:gd name="T5" fmla="*/ 2147483647 h 223"/>
                                <a:gd name="T6" fmla="*/ 2147483647 w 157"/>
                                <a:gd name="T7" fmla="*/ 2147483647 h 223"/>
                                <a:gd name="T8" fmla="*/ 2147483647 w 157"/>
                                <a:gd name="T9" fmla="*/ 2147483647 h 223"/>
                                <a:gd name="T10" fmla="*/ 2147483647 w 157"/>
                                <a:gd name="T11" fmla="*/ 2147483647 h 223"/>
                                <a:gd name="T12" fmla="*/ 2147483647 w 157"/>
                                <a:gd name="T13" fmla="*/ 2147483647 h 223"/>
                                <a:gd name="T14" fmla="*/ 2147483647 w 157"/>
                                <a:gd name="T15" fmla="*/ 2147483647 h 223"/>
                                <a:gd name="T16" fmla="*/ 2147483647 w 157"/>
                                <a:gd name="T17" fmla="*/ 2147483647 h 223"/>
                                <a:gd name="T18" fmla="*/ 2147483647 w 157"/>
                                <a:gd name="T19" fmla="*/ 2147483647 h 223"/>
                                <a:gd name="T20" fmla="*/ 2147483647 w 157"/>
                                <a:gd name="T21" fmla="*/ 2147483647 h 223"/>
                                <a:gd name="T22" fmla="*/ 2147483647 w 157"/>
                                <a:gd name="T23" fmla="*/ 2147483647 h 223"/>
                                <a:gd name="T24" fmla="*/ 2147483647 w 157"/>
                                <a:gd name="T25" fmla="*/ 2147483647 h 223"/>
                                <a:gd name="T26" fmla="*/ 2147483647 w 157"/>
                                <a:gd name="T27" fmla="*/ 2147483647 h 223"/>
                                <a:gd name="T28" fmla="*/ 2147483647 w 157"/>
                                <a:gd name="T29" fmla="*/ 2147483647 h 223"/>
                                <a:gd name="T30" fmla="*/ 2147483647 w 157"/>
                                <a:gd name="T31" fmla="*/ 2147483647 h 223"/>
                                <a:gd name="T32" fmla="*/ 2147483647 w 157"/>
                                <a:gd name="T33" fmla="*/ 2147483647 h 223"/>
                                <a:gd name="T34" fmla="*/ 2147483647 w 157"/>
                                <a:gd name="T35" fmla="*/ 2147483647 h 223"/>
                                <a:gd name="T36" fmla="*/ 0 w 157"/>
                                <a:gd name="T37" fmla="*/ 0 h 223"/>
                                <a:gd name="T38" fmla="*/ 2147483647 w 157"/>
                                <a:gd name="T39" fmla="*/ 2147483647 h 223"/>
                                <a:gd name="T40" fmla="*/ 2147483647 w 157"/>
                                <a:gd name="T41" fmla="*/ 2147483647 h 223"/>
                                <a:gd name="T42" fmla="*/ 2147483647 w 157"/>
                                <a:gd name="T43" fmla="*/ 2147483647 h 22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57"/>
                                <a:gd name="T67" fmla="*/ 0 h 223"/>
                                <a:gd name="T68" fmla="*/ 157 w 157"/>
                                <a:gd name="T69" fmla="*/ 223 h 223"/>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57" h="223">
                                  <a:moveTo>
                                    <a:pt x="34" y="144"/>
                                  </a:moveTo>
                                  <a:lnTo>
                                    <a:pt x="34" y="144"/>
                                  </a:lnTo>
                                  <a:lnTo>
                                    <a:pt x="69" y="159"/>
                                  </a:lnTo>
                                  <a:lnTo>
                                    <a:pt x="52" y="207"/>
                                  </a:lnTo>
                                  <a:lnTo>
                                    <a:pt x="69" y="223"/>
                                  </a:lnTo>
                                  <a:lnTo>
                                    <a:pt x="86" y="207"/>
                                  </a:lnTo>
                                  <a:lnTo>
                                    <a:pt x="121" y="144"/>
                                  </a:lnTo>
                                  <a:lnTo>
                                    <a:pt x="140" y="144"/>
                                  </a:lnTo>
                                  <a:lnTo>
                                    <a:pt x="157" y="127"/>
                                  </a:lnTo>
                                  <a:lnTo>
                                    <a:pt x="157" y="96"/>
                                  </a:lnTo>
                                  <a:lnTo>
                                    <a:pt x="140" y="79"/>
                                  </a:lnTo>
                                  <a:lnTo>
                                    <a:pt x="121" y="96"/>
                                  </a:lnTo>
                                  <a:lnTo>
                                    <a:pt x="86" y="96"/>
                                  </a:lnTo>
                                  <a:lnTo>
                                    <a:pt x="86" y="63"/>
                                  </a:lnTo>
                                  <a:lnTo>
                                    <a:pt x="69" y="63"/>
                                  </a:lnTo>
                                  <a:lnTo>
                                    <a:pt x="69" y="79"/>
                                  </a:lnTo>
                                  <a:lnTo>
                                    <a:pt x="52" y="63"/>
                                  </a:lnTo>
                                  <a:lnTo>
                                    <a:pt x="52" y="15"/>
                                  </a:lnTo>
                                  <a:lnTo>
                                    <a:pt x="0" y="0"/>
                                  </a:lnTo>
                                  <a:lnTo>
                                    <a:pt x="52" y="63"/>
                                  </a:lnTo>
                                  <a:lnTo>
                                    <a:pt x="52" y="127"/>
                                  </a:lnTo>
                                  <a:lnTo>
                                    <a:pt x="34" y="14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4" name="Freeform 100"/>
                          <wps:cNvSpPr>
                            <a:spLocks/>
                          </wps:cNvSpPr>
                          <wps:spPr bwMode="auto">
                            <a:xfrm>
                              <a:off x="101842" y="56243"/>
                              <a:ext cx="1333" cy="1539"/>
                            </a:xfrm>
                            <a:custGeom>
                              <a:avLst/>
                              <a:gdLst>
                                <a:gd name="T0" fmla="*/ 0 w 223"/>
                                <a:gd name="T1" fmla="*/ 2147483647 h 207"/>
                                <a:gd name="T2" fmla="*/ 0 w 223"/>
                                <a:gd name="T3" fmla="*/ 2147483647 h 207"/>
                                <a:gd name="T4" fmla="*/ 2147483647 w 223"/>
                                <a:gd name="T5" fmla="*/ 2147483647 h 207"/>
                                <a:gd name="T6" fmla="*/ 2147483647 w 223"/>
                                <a:gd name="T7" fmla="*/ 2147483647 h 207"/>
                                <a:gd name="T8" fmla="*/ 2147483647 w 223"/>
                                <a:gd name="T9" fmla="*/ 2147483647 h 207"/>
                                <a:gd name="T10" fmla="*/ 2147483647 w 223"/>
                                <a:gd name="T11" fmla="*/ 2147483647 h 207"/>
                                <a:gd name="T12" fmla="*/ 2147483647 w 223"/>
                                <a:gd name="T13" fmla="*/ 2147483647 h 207"/>
                                <a:gd name="T14" fmla="*/ 2147483647 w 223"/>
                                <a:gd name="T15" fmla="*/ 2147483647 h 207"/>
                                <a:gd name="T16" fmla="*/ 2147483647 w 223"/>
                                <a:gd name="T17" fmla="*/ 2147483647 h 207"/>
                                <a:gd name="T18" fmla="*/ 2147483647 w 223"/>
                                <a:gd name="T19" fmla="*/ 2147483647 h 207"/>
                                <a:gd name="T20" fmla="*/ 2147483647 w 223"/>
                                <a:gd name="T21" fmla="*/ 2147483647 h 207"/>
                                <a:gd name="T22" fmla="*/ 2147483647 w 223"/>
                                <a:gd name="T23" fmla="*/ 2147483647 h 207"/>
                                <a:gd name="T24" fmla="*/ 2147483647 w 223"/>
                                <a:gd name="T25" fmla="*/ 2147483647 h 207"/>
                                <a:gd name="T26" fmla="*/ 2147483647 w 223"/>
                                <a:gd name="T27" fmla="*/ 2147483647 h 207"/>
                                <a:gd name="T28" fmla="*/ 2147483647 w 223"/>
                                <a:gd name="T29" fmla="*/ 0 h 207"/>
                                <a:gd name="T30" fmla="*/ 2147483647 w 223"/>
                                <a:gd name="T31" fmla="*/ 2147483647 h 207"/>
                                <a:gd name="T32" fmla="*/ 2147483647 w 223"/>
                                <a:gd name="T33" fmla="*/ 0 h 207"/>
                                <a:gd name="T34" fmla="*/ 2147483647 w 223"/>
                                <a:gd name="T35" fmla="*/ 0 h 207"/>
                                <a:gd name="T36" fmla="*/ 2147483647 w 223"/>
                                <a:gd name="T37" fmla="*/ 0 h 207"/>
                                <a:gd name="T38" fmla="*/ 2147483647 w 223"/>
                                <a:gd name="T39" fmla="*/ 2147483647 h 207"/>
                                <a:gd name="T40" fmla="*/ 2147483647 w 223"/>
                                <a:gd name="T41" fmla="*/ 2147483647 h 207"/>
                                <a:gd name="T42" fmla="*/ 2147483647 w 223"/>
                                <a:gd name="T43" fmla="*/ 2147483647 h 207"/>
                                <a:gd name="T44" fmla="*/ 2147483647 w 223"/>
                                <a:gd name="T45" fmla="*/ 2147483647 h 207"/>
                                <a:gd name="T46" fmla="*/ 0 w 223"/>
                                <a:gd name="T47" fmla="*/ 2147483647 h 20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3"/>
                                <a:gd name="T73" fmla="*/ 0 h 207"/>
                                <a:gd name="T74" fmla="*/ 223 w 223"/>
                                <a:gd name="T75" fmla="*/ 207 h 20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3" h="207">
                                  <a:moveTo>
                                    <a:pt x="0" y="174"/>
                                  </a:moveTo>
                                  <a:lnTo>
                                    <a:pt x="0" y="174"/>
                                  </a:lnTo>
                                  <a:lnTo>
                                    <a:pt x="17" y="192"/>
                                  </a:lnTo>
                                  <a:lnTo>
                                    <a:pt x="34" y="192"/>
                                  </a:lnTo>
                                  <a:lnTo>
                                    <a:pt x="69" y="207"/>
                                  </a:lnTo>
                                  <a:lnTo>
                                    <a:pt x="104" y="192"/>
                                  </a:lnTo>
                                  <a:lnTo>
                                    <a:pt x="121" y="159"/>
                                  </a:lnTo>
                                  <a:lnTo>
                                    <a:pt x="138" y="127"/>
                                  </a:lnTo>
                                  <a:lnTo>
                                    <a:pt x="171" y="96"/>
                                  </a:lnTo>
                                  <a:lnTo>
                                    <a:pt x="188" y="96"/>
                                  </a:lnTo>
                                  <a:lnTo>
                                    <a:pt x="171" y="79"/>
                                  </a:lnTo>
                                  <a:lnTo>
                                    <a:pt x="223" y="31"/>
                                  </a:lnTo>
                                  <a:lnTo>
                                    <a:pt x="223" y="15"/>
                                  </a:lnTo>
                                  <a:lnTo>
                                    <a:pt x="205" y="15"/>
                                  </a:lnTo>
                                  <a:lnTo>
                                    <a:pt x="205" y="0"/>
                                  </a:lnTo>
                                  <a:lnTo>
                                    <a:pt x="188" y="15"/>
                                  </a:lnTo>
                                  <a:lnTo>
                                    <a:pt x="188" y="0"/>
                                  </a:lnTo>
                                  <a:lnTo>
                                    <a:pt x="171" y="0"/>
                                  </a:lnTo>
                                  <a:lnTo>
                                    <a:pt x="153" y="0"/>
                                  </a:lnTo>
                                  <a:lnTo>
                                    <a:pt x="153" y="31"/>
                                  </a:lnTo>
                                  <a:lnTo>
                                    <a:pt x="138" y="31"/>
                                  </a:lnTo>
                                  <a:lnTo>
                                    <a:pt x="121" y="63"/>
                                  </a:lnTo>
                                  <a:lnTo>
                                    <a:pt x="52" y="111"/>
                                  </a:lnTo>
                                  <a:lnTo>
                                    <a:pt x="0" y="17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5" name="Freeform 101"/>
                          <wps:cNvSpPr>
                            <a:spLocks/>
                          </wps:cNvSpPr>
                          <wps:spPr bwMode="auto">
                            <a:xfrm>
                              <a:off x="102044" y="57782"/>
                              <a:ext cx="107" cy="103"/>
                            </a:xfrm>
                            <a:custGeom>
                              <a:avLst/>
                              <a:gdLst>
                                <a:gd name="T0" fmla="*/ 0 w 19"/>
                                <a:gd name="T1" fmla="*/ 2147483647 h 15"/>
                                <a:gd name="T2" fmla="*/ 0 w 19"/>
                                <a:gd name="T3" fmla="*/ 2147483647 h 15"/>
                                <a:gd name="T4" fmla="*/ 2147483647 w 19"/>
                                <a:gd name="T5" fmla="*/ 2147483647 h 15"/>
                                <a:gd name="T6" fmla="*/ 2147483647 w 19"/>
                                <a:gd name="T7" fmla="*/ 0 h 15"/>
                                <a:gd name="T8" fmla="*/ 0 w 19"/>
                                <a:gd name="T9" fmla="*/ 2147483647 h 15"/>
                                <a:gd name="T10" fmla="*/ 0 60000 65536"/>
                                <a:gd name="T11" fmla="*/ 0 60000 65536"/>
                                <a:gd name="T12" fmla="*/ 0 60000 65536"/>
                                <a:gd name="T13" fmla="*/ 0 60000 65536"/>
                                <a:gd name="T14" fmla="*/ 0 60000 65536"/>
                                <a:gd name="T15" fmla="*/ 0 w 19"/>
                                <a:gd name="T16" fmla="*/ 0 h 15"/>
                                <a:gd name="T17" fmla="*/ 19 w 19"/>
                                <a:gd name="T18" fmla="*/ 15 h 15"/>
                              </a:gdLst>
                              <a:ahLst/>
                              <a:cxnLst>
                                <a:cxn ang="T10">
                                  <a:pos x="T0" y="T1"/>
                                </a:cxn>
                                <a:cxn ang="T11">
                                  <a:pos x="T2" y="T3"/>
                                </a:cxn>
                                <a:cxn ang="T12">
                                  <a:pos x="T4" y="T5"/>
                                </a:cxn>
                                <a:cxn ang="T13">
                                  <a:pos x="T6" y="T7"/>
                                </a:cxn>
                                <a:cxn ang="T14">
                                  <a:pos x="T8" y="T9"/>
                                </a:cxn>
                              </a:cxnLst>
                              <a:rect l="T15" t="T16" r="T17" b="T18"/>
                              <a:pathLst>
                                <a:path w="19" h="15">
                                  <a:moveTo>
                                    <a:pt x="0" y="15"/>
                                  </a:moveTo>
                                  <a:lnTo>
                                    <a:pt x="0" y="15"/>
                                  </a:lnTo>
                                  <a:lnTo>
                                    <a:pt x="19" y="15"/>
                                  </a:lnTo>
                                  <a:lnTo>
                                    <a:pt x="19" y="0"/>
                                  </a:lnTo>
                                  <a:lnTo>
                                    <a:pt x="0" y="15"/>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6" name="Freeform 102"/>
                          <wps:cNvSpPr>
                            <a:spLocks/>
                          </wps:cNvSpPr>
                          <wps:spPr bwMode="auto">
                            <a:xfrm>
                              <a:off x="93703" y="49498"/>
                              <a:ext cx="1238" cy="119"/>
                            </a:xfrm>
                            <a:custGeom>
                              <a:avLst/>
                              <a:gdLst>
                                <a:gd name="T0" fmla="*/ 0 w 208"/>
                                <a:gd name="T1" fmla="*/ 2147483647 h 16"/>
                                <a:gd name="T2" fmla="*/ 0 w 208"/>
                                <a:gd name="T3" fmla="*/ 2147483647 h 16"/>
                                <a:gd name="T4" fmla="*/ 2147483647 w 208"/>
                                <a:gd name="T5" fmla="*/ 2147483647 h 16"/>
                                <a:gd name="T6" fmla="*/ 2147483647 w 208"/>
                                <a:gd name="T7" fmla="*/ 0 h 16"/>
                                <a:gd name="T8" fmla="*/ 2147483647 w 208"/>
                                <a:gd name="T9" fmla="*/ 2147483647 h 16"/>
                                <a:gd name="T10" fmla="*/ 2147483647 w 208"/>
                                <a:gd name="T11" fmla="*/ 0 h 16"/>
                                <a:gd name="T12" fmla="*/ 2147483647 w 208"/>
                                <a:gd name="T13" fmla="*/ 0 h 16"/>
                                <a:gd name="T14" fmla="*/ 2147483647 w 208"/>
                                <a:gd name="T15" fmla="*/ 0 h 16"/>
                                <a:gd name="T16" fmla="*/ 2147483647 w 208"/>
                                <a:gd name="T17" fmla="*/ 0 h 16"/>
                                <a:gd name="T18" fmla="*/ 2147483647 w 208"/>
                                <a:gd name="T19" fmla="*/ 0 h 16"/>
                                <a:gd name="T20" fmla="*/ 2147483647 w 208"/>
                                <a:gd name="T21" fmla="*/ 0 h 16"/>
                                <a:gd name="T22" fmla="*/ 0 w 208"/>
                                <a:gd name="T23" fmla="*/ 0 h 16"/>
                                <a:gd name="T24" fmla="*/ 0 w 208"/>
                                <a:gd name="T25" fmla="*/ 2147483647 h 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8"/>
                                <a:gd name="T40" fmla="*/ 0 h 16"/>
                                <a:gd name="T41" fmla="*/ 208 w 208"/>
                                <a:gd name="T42" fmla="*/ 16 h 1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8" h="16">
                                  <a:moveTo>
                                    <a:pt x="0" y="16"/>
                                  </a:moveTo>
                                  <a:lnTo>
                                    <a:pt x="0" y="16"/>
                                  </a:lnTo>
                                  <a:lnTo>
                                    <a:pt x="17" y="16"/>
                                  </a:lnTo>
                                  <a:lnTo>
                                    <a:pt x="87" y="0"/>
                                  </a:lnTo>
                                  <a:lnTo>
                                    <a:pt x="156" y="16"/>
                                  </a:lnTo>
                                  <a:lnTo>
                                    <a:pt x="208" y="0"/>
                                  </a:lnTo>
                                  <a:lnTo>
                                    <a:pt x="173" y="0"/>
                                  </a:lnTo>
                                  <a:lnTo>
                                    <a:pt x="121" y="0"/>
                                  </a:lnTo>
                                  <a:lnTo>
                                    <a:pt x="87" y="0"/>
                                  </a:lnTo>
                                  <a:lnTo>
                                    <a:pt x="35" y="0"/>
                                  </a:lnTo>
                                  <a:lnTo>
                                    <a:pt x="52" y="0"/>
                                  </a:lnTo>
                                  <a:lnTo>
                                    <a:pt x="0" y="0"/>
                                  </a:lnTo>
                                  <a:lnTo>
                                    <a:pt x="0"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7" name="Freeform 103"/>
                          <wps:cNvSpPr>
                            <a:spLocks/>
                          </wps:cNvSpPr>
                          <wps:spPr bwMode="auto">
                            <a:xfrm>
                              <a:off x="94132" y="49735"/>
                              <a:ext cx="309" cy="118"/>
                            </a:xfrm>
                            <a:custGeom>
                              <a:avLst/>
                              <a:gdLst>
                                <a:gd name="T0" fmla="*/ 0 w 52"/>
                                <a:gd name="T1" fmla="*/ 0 h 17"/>
                                <a:gd name="T2" fmla="*/ 0 w 52"/>
                                <a:gd name="T3" fmla="*/ 0 h 17"/>
                                <a:gd name="T4" fmla="*/ 2147483647 w 52"/>
                                <a:gd name="T5" fmla="*/ 2147483647 h 17"/>
                                <a:gd name="T6" fmla="*/ 2147483647 w 52"/>
                                <a:gd name="T7" fmla="*/ 2147483647 h 17"/>
                                <a:gd name="T8" fmla="*/ 2147483647 w 52"/>
                                <a:gd name="T9" fmla="*/ 0 h 17"/>
                                <a:gd name="T10" fmla="*/ 0 w 52"/>
                                <a:gd name="T11" fmla="*/ 0 h 17"/>
                                <a:gd name="T12" fmla="*/ 0 60000 65536"/>
                                <a:gd name="T13" fmla="*/ 0 60000 65536"/>
                                <a:gd name="T14" fmla="*/ 0 60000 65536"/>
                                <a:gd name="T15" fmla="*/ 0 60000 65536"/>
                                <a:gd name="T16" fmla="*/ 0 60000 65536"/>
                                <a:gd name="T17" fmla="*/ 0 60000 65536"/>
                                <a:gd name="T18" fmla="*/ 0 w 52"/>
                                <a:gd name="T19" fmla="*/ 0 h 17"/>
                                <a:gd name="T20" fmla="*/ 52 w 52"/>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52" h="17">
                                  <a:moveTo>
                                    <a:pt x="0" y="0"/>
                                  </a:moveTo>
                                  <a:lnTo>
                                    <a:pt x="0" y="0"/>
                                  </a:lnTo>
                                  <a:lnTo>
                                    <a:pt x="35" y="17"/>
                                  </a:lnTo>
                                  <a:lnTo>
                                    <a:pt x="52" y="17"/>
                                  </a:lnTo>
                                  <a:lnTo>
                                    <a:pt x="35"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8" name="Freeform 104"/>
                          <wps:cNvSpPr>
                            <a:spLocks/>
                          </wps:cNvSpPr>
                          <wps:spPr bwMode="auto">
                            <a:xfrm>
                              <a:off x="94846" y="49498"/>
                              <a:ext cx="618" cy="355"/>
                            </a:xfrm>
                            <a:custGeom>
                              <a:avLst/>
                              <a:gdLst>
                                <a:gd name="T0" fmla="*/ 0 w 104"/>
                                <a:gd name="T1" fmla="*/ 2147483647 h 48"/>
                                <a:gd name="T2" fmla="*/ 0 w 104"/>
                                <a:gd name="T3" fmla="*/ 2147483647 h 48"/>
                                <a:gd name="T4" fmla="*/ 2147483647 w 104"/>
                                <a:gd name="T5" fmla="*/ 2147483647 h 48"/>
                                <a:gd name="T6" fmla="*/ 2147483647 w 104"/>
                                <a:gd name="T7" fmla="*/ 0 h 48"/>
                                <a:gd name="T8" fmla="*/ 2147483647 w 104"/>
                                <a:gd name="T9" fmla="*/ 0 h 48"/>
                                <a:gd name="T10" fmla="*/ 2147483647 w 104"/>
                                <a:gd name="T11" fmla="*/ 2147483647 h 48"/>
                                <a:gd name="T12" fmla="*/ 0 w 104"/>
                                <a:gd name="T13" fmla="*/ 2147483647 h 48"/>
                                <a:gd name="T14" fmla="*/ 0 60000 65536"/>
                                <a:gd name="T15" fmla="*/ 0 60000 65536"/>
                                <a:gd name="T16" fmla="*/ 0 60000 65536"/>
                                <a:gd name="T17" fmla="*/ 0 60000 65536"/>
                                <a:gd name="T18" fmla="*/ 0 60000 65536"/>
                                <a:gd name="T19" fmla="*/ 0 60000 65536"/>
                                <a:gd name="T20" fmla="*/ 0 60000 65536"/>
                                <a:gd name="T21" fmla="*/ 0 w 104"/>
                                <a:gd name="T22" fmla="*/ 0 h 48"/>
                                <a:gd name="T23" fmla="*/ 104 w 104"/>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48">
                                  <a:moveTo>
                                    <a:pt x="0" y="48"/>
                                  </a:moveTo>
                                  <a:lnTo>
                                    <a:pt x="0" y="48"/>
                                  </a:lnTo>
                                  <a:lnTo>
                                    <a:pt x="35" y="48"/>
                                  </a:lnTo>
                                  <a:lnTo>
                                    <a:pt x="104" y="0"/>
                                  </a:lnTo>
                                  <a:lnTo>
                                    <a:pt x="52" y="0"/>
                                  </a:lnTo>
                                  <a:lnTo>
                                    <a:pt x="17" y="31"/>
                                  </a:lnTo>
                                  <a:lnTo>
                                    <a:pt x="0"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9" name="Freeform 105"/>
                          <wps:cNvSpPr>
                            <a:spLocks/>
                          </wps:cNvSpPr>
                          <wps:spPr bwMode="auto">
                            <a:xfrm>
                              <a:off x="96595" y="48907"/>
                              <a:ext cx="119" cy="355"/>
                            </a:xfrm>
                            <a:custGeom>
                              <a:avLst/>
                              <a:gdLst>
                                <a:gd name="T0" fmla="*/ 0 w 19"/>
                                <a:gd name="T1" fmla="*/ 2147483647 h 48"/>
                                <a:gd name="T2" fmla="*/ 0 w 19"/>
                                <a:gd name="T3" fmla="*/ 2147483647 h 48"/>
                                <a:gd name="T4" fmla="*/ 2147483647 w 19"/>
                                <a:gd name="T5" fmla="*/ 2147483647 h 48"/>
                                <a:gd name="T6" fmla="*/ 2147483647 w 19"/>
                                <a:gd name="T7" fmla="*/ 0 h 48"/>
                                <a:gd name="T8" fmla="*/ 0 w 19"/>
                                <a:gd name="T9" fmla="*/ 2147483647 h 48"/>
                                <a:gd name="T10" fmla="*/ 0 60000 65536"/>
                                <a:gd name="T11" fmla="*/ 0 60000 65536"/>
                                <a:gd name="T12" fmla="*/ 0 60000 65536"/>
                                <a:gd name="T13" fmla="*/ 0 60000 65536"/>
                                <a:gd name="T14" fmla="*/ 0 60000 65536"/>
                                <a:gd name="T15" fmla="*/ 0 w 19"/>
                                <a:gd name="T16" fmla="*/ 0 h 48"/>
                                <a:gd name="T17" fmla="*/ 19 w 19"/>
                                <a:gd name="T18" fmla="*/ 48 h 48"/>
                              </a:gdLst>
                              <a:ahLst/>
                              <a:cxnLst>
                                <a:cxn ang="T10">
                                  <a:pos x="T0" y="T1"/>
                                </a:cxn>
                                <a:cxn ang="T11">
                                  <a:pos x="T2" y="T3"/>
                                </a:cxn>
                                <a:cxn ang="T12">
                                  <a:pos x="T4" y="T5"/>
                                </a:cxn>
                                <a:cxn ang="T13">
                                  <a:pos x="T6" y="T7"/>
                                </a:cxn>
                                <a:cxn ang="T14">
                                  <a:pos x="T8" y="T9"/>
                                </a:cxn>
                              </a:cxnLst>
                              <a:rect l="T15" t="T16" r="T17" b="T18"/>
                              <a:pathLst>
                                <a:path w="19" h="48">
                                  <a:moveTo>
                                    <a:pt x="0" y="48"/>
                                  </a:moveTo>
                                  <a:lnTo>
                                    <a:pt x="0" y="48"/>
                                  </a:lnTo>
                                  <a:lnTo>
                                    <a:pt x="19" y="15"/>
                                  </a:lnTo>
                                  <a:lnTo>
                                    <a:pt x="19" y="0"/>
                                  </a:lnTo>
                                  <a:lnTo>
                                    <a:pt x="0"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0" name="Freeform 106"/>
                          <wps:cNvSpPr>
                            <a:spLocks/>
                          </wps:cNvSpPr>
                          <wps:spPr bwMode="auto">
                            <a:xfrm>
                              <a:off x="94132" y="47605"/>
                              <a:ext cx="1023" cy="1420"/>
                            </a:xfrm>
                            <a:custGeom>
                              <a:avLst/>
                              <a:gdLst>
                                <a:gd name="T0" fmla="*/ 0 w 173"/>
                                <a:gd name="T1" fmla="*/ 2147483647 h 192"/>
                                <a:gd name="T2" fmla="*/ 0 w 173"/>
                                <a:gd name="T3" fmla="*/ 2147483647 h 192"/>
                                <a:gd name="T4" fmla="*/ 0 w 173"/>
                                <a:gd name="T5" fmla="*/ 2147483647 h 192"/>
                                <a:gd name="T6" fmla="*/ 2147483647 w 173"/>
                                <a:gd name="T7" fmla="*/ 2147483647 h 192"/>
                                <a:gd name="T8" fmla="*/ 2147483647 w 173"/>
                                <a:gd name="T9" fmla="*/ 2147483647 h 192"/>
                                <a:gd name="T10" fmla="*/ 2147483647 w 173"/>
                                <a:gd name="T11" fmla="*/ 2147483647 h 192"/>
                                <a:gd name="T12" fmla="*/ 2147483647 w 173"/>
                                <a:gd name="T13" fmla="*/ 2147483647 h 192"/>
                                <a:gd name="T14" fmla="*/ 2147483647 w 173"/>
                                <a:gd name="T15" fmla="*/ 2147483647 h 192"/>
                                <a:gd name="T16" fmla="*/ 2147483647 w 173"/>
                                <a:gd name="T17" fmla="*/ 2147483647 h 192"/>
                                <a:gd name="T18" fmla="*/ 2147483647 w 173"/>
                                <a:gd name="T19" fmla="*/ 2147483647 h 192"/>
                                <a:gd name="T20" fmla="*/ 2147483647 w 173"/>
                                <a:gd name="T21" fmla="*/ 2147483647 h 192"/>
                                <a:gd name="T22" fmla="*/ 2147483647 w 173"/>
                                <a:gd name="T23" fmla="*/ 2147483647 h 192"/>
                                <a:gd name="T24" fmla="*/ 2147483647 w 173"/>
                                <a:gd name="T25" fmla="*/ 2147483647 h 192"/>
                                <a:gd name="T26" fmla="*/ 2147483647 w 173"/>
                                <a:gd name="T27" fmla="*/ 2147483647 h 192"/>
                                <a:gd name="T28" fmla="*/ 2147483647 w 173"/>
                                <a:gd name="T29" fmla="*/ 2147483647 h 192"/>
                                <a:gd name="T30" fmla="*/ 2147483647 w 173"/>
                                <a:gd name="T31" fmla="*/ 2147483647 h 192"/>
                                <a:gd name="T32" fmla="*/ 2147483647 w 173"/>
                                <a:gd name="T33" fmla="*/ 2147483647 h 192"/>
                                <a:gd name="T34" fmla="*/ 2147483647 w 173"/>
                                <a:gd name="T35" fmla="*/ 2147483647 h 192"/>
                                <a:gd name="T36" fmla="*/ 2147483647 w 173"/>
                                <a:gd name="T37" fmla="*/ 2147483647 h 192"/>
                                <a:gd name="T38" fmla="*/ 2147483647 w 173"/>
                                <a:gd name="T39" fmla="*/ 2147483647 h 192"/>
                                <a:gd name="T40" fmla="*/ 2147483647 w 173"/>
                                <a:gd name="T41" fmla="*/ 2147483647 h 192"/>
                                <a:gd name="T42" fmla="*/ 2147483647 w 173"/>
                                <a:gd name="T43" fmla="*/ 2147483647 h 192"/>
                                <a:gd name="T44" fmla="*/ 2147483647 w 173"/>
                                <a:gd name="T45" fmla="*/ 2147483647 h 192"/>
                                <a:gd name="T46" fmla="*/ 2147483647 w 173"/>
                                <a:gd name="T47" fmla="*/ 2147483647 h 192"/>
                                <a:gd name="T48" fmla="*/ 2147483647 w 173"/>
                                <a:gd name="T49" fmla="*/ 2147483647 h 192"/>
                                <a:gd name="T50" fmla="*/ 2147483647 w 173"/>
                                <a:gd name="T51" fmla="*/ 2147483647 h 192"/>
                                <a:gd name="T52" fmla="*/ 2147483647 w 173"/>
                                <a:gd name="T53" fmla="*/ 2147483647 h 192"/>
                                <a:gd name="T54" fmla="*/ 2147483647 w 173"/>
                                <a:gd name="T55" fmla="*/ 0 h 192"/>
                                <a:gd name="T56" fmla="*/ 2147483647 w 173"/>
                                <a:gd name="T57" fmla="*/ 2147483647 h 192"/>
                                <a:gd name="T58" fmla="*/ 2147483647 w 173"/>
                                <a:gd name="T59" fmla="*/ 2147483647 h 192"/>
                                <a:gd name="T60" fmla="*/ 2147483647 w 173"/>
                                <a:gd name="T61" fmla="*/ 2147483647 h 192"/>
                                <a:gd name="T62" fmla="*/ 2147483647 w 173"/>
                                <a:gd name="T63" fmla="*/ 2147483647 h 192"/>
                                <a:gd name="T64" fmla="*/ 2147483647 w 173"/>
                                <a:gd name="T65" fmla="*/ 2147483647 h 192"/>
                                <a:gd name="T66" fmla="*/ 2147483647 w 173"/>
                                <a:gd name="T67" fmla="*/ 2147483647 h 192"/>
                                <a:gd name="T68" fmla="*/ 0 w 173"/>
                                <a:gd name="T69" fmla="*/ 2147483647 h 1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73"/>
                                <a:gd name="T106" fmla="*/ 0 h 192"/>
                                <a:gd name="T107" fmla="*/ 173 w 173"/>
                                <a:gd name="T108" fmla="*/ 192 h 1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73" h="192">
                                  <a:moveTo>
                                    <a:pt x="0" y="113"/>
                                  </a:moveTo>
                                  <a:lnTo>
                                    <a:pt x="0" y="113"/>
                                  </a:lnTo>
                                  <a:lnTo>
                                    <a:pt x="0" y="129"/>
                                  </a:lnTo>
                                  <a:lnTo>
                                    <a:pt x="17" y="129"/>
                                  </a:lnTo>
                                  <a:lnTo>
                                    <a:pt x="17" y="144"/>
                                  </a:lnTo>
                                  <a:lnTo>
                                    <a:pt x="17" y="192"/>
                                  </a:lnTo>
                                  <a:lnTo>
                                    <a:pt x="35" y="177"/>
                                  </a:lnTo>
                                  <a:lnTo>
                                    <a:pt x="35" y="129"/>
                                  </a:lnTo>
                                  <a:lnTo>
                                    <a:pt x="52" y="113"/>
                                  </a:lnTo>
                                  <a:lnTo>
                                    <a:pt x="69" y="113"/>
                                  </a:lnTo>
                                  <a:lnTo>
                                    <a:pt x="52" y="129"/>
                                  </a:lnTo>
                                  <a:lnTo>
                                    <a:pt x="69" y="144"/>
                                  </a:lnTo>
                                  <a:lnTo>
                                    <a:pt x="69" y="161"/>
                                  </a:lnTo>
                                  <a:lnTo>
                                    <a:pt x="104" y="161"/>
                                  </a:lnTo>
                                  <a:lnTo>
                                    <a:pt x="104" y="192"/>
                                  </a:lnTo>
                                  <a:lnTo>
                                    <a:pt x="121" y="177"/>
                                  </a:lnTo>
                                  <a:lnTo>
                                    <a:pt x="121" y="161"/>
                                  </a:lnTo>
                                  <a:lnTo>
                                    <a:pt x="87" y="129"/>
                                  </a:lnTo>
                                  <a:lnTo>
                                    <a:pt x="104" y="129"/>
                                  </a:lnTo>
                                  <a:lnTo>
                                    <a:pt x="69" y="96"/>
                                  </a:lnTo>
                                  <a:lnTo>
                                    <a:pt x="104" y="66"/>
                                  </a:lnTo>
                                  <a:lnTo>
                                    <a:pt x="121" y="66"/>
                                  </a:lnTo>
                                  <a:lnTo>
                                    <a:pt x="52" y="81"/>
                                  </a:lnTo>
                                  <a:lnTo>
                                    <a:pt x="35" y="66"/>
                                  </a:lnTo>
                                  <a:lnTo>
                                    <a:pt x="35" y="48"/>
                                  </a:lnTo>
                                  <a:lnTo>
                                    <a:pt x="52" y="33"/>
                                  </a:lnTo>
                                  <a:lnTo>
                                    <a:pt x="156" y="33"/>
                                  </a:lnTo>
                                  <a:lnTo>
                                    <a:pt x="173" y="0"/>
                                  </a:lnTo>
                                  <a:lnTo>
                                    <a:pt x="138" y="18"/>
                                  </a:lnTo>
                                  <a:lnTo>
                                    <a:pt x="104" y="33"/>
                                  </a:lnTo>
                                  <a:lnTo>
                                    <a:pt x="52" y="18"/>
                                  </a:lnTo>
                                  <a:lnTo>
                                    <a:pt x="52" y="33"/>
                                  </a:lnTo>
                                  <a:lnTo>
                                    <a:pt x="35" y="33"/>
                                  </a:lnTo>
                                  <a:lnTo>
                                    <a:pt x="35" y="66"/>
                                  </a:lnTo>
                                  <a:lnTo>
                                    <a:pt x="0" y="11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1" name="Freeform 107"/>
                          <wps:cNvSpPr>
                            <a:spLocks/>
                          </wps:cNvSpPr>
                          <wps:spPr bwMode="auto">
                            <a:xfrm>
                              <a:off x="95464" y="47487"/>
                              <a:ext cx="203" cy="591"/>
                            </a:xfrm>
                            <a:custGeom>
                              <a:avLst/>
                              <a:gdLst>
                                <a:gd name="T0" fmla="*/ 0 w 34"/>
                                <a:gd name="T1" fmla="*/ 2147483647 h 81"/>
                                <a:gd name="T2" fmla="*/ 0 w 34"/>
                                <a:gd name="T3" fmla="*/ 2147483647 h 81"/>
                                <a:gd name="T4" fmla="*/ 2147483647 w 34"/>
                                <a:gd name="T5" fmla="*/ 2147483647 h 81"/>
                                <a:gd name="T6" fmla="*/ 2147483647 w 34"/>
                                <a:gd name="T7" fmla="*/ 2147483647 h 81"/>
                                <a:gd name="T8" fmla="*/ 2147483647 w 34"/>
                                <a:gd name="T9" fmla="*/ 2147483647 h 81"/>
                                <a:gd name="T10" fmla="*/ 2147483647 w 34"/>
                                <a:gd name="T11" fmla="*/ 2147483647 h 81"/>
                                <a:gd name="T12" fmla="*/ 2147483647 w 34"/>
                                <a:gd name="T13" fmla="*/ 2147483647 h 81"/>
                                <a:gd name="T14" fmla="*/ 2147483647 w 34"/>
                                <a:gd name="T15" fmla="*/ 2147483647 h 81"/>
                                <a:gd name="T16" fmla="*/ 2147483647 w 34"/>
                                <a:gd name="T17" fmla="*/ 2147483647 h 81"/>
                                <a:gd name="T18" fmla="*/ 2147483647 w 34"/>
                                <a:gd name="T19" fmla="*/ 2147483647 h 81"/>
                                <a:gd name="T20" fmla="*/ 2147483647 w 34"/>
                                <a:gd name="T21" fmla="*/ 0 h 81"/>
                                <a:gd name="T22" fmla="*/ 0 w 34"/>
                                <a:gd name="T23" fmla="*/ 2147483647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
                                <a:gd name="T37" fmla="*/ 0 h 81"/>
                                <a:gd name="T38" fmla="*/ 34 w 34"/>
                                <a:gd name="T39" fmla="*/ 81 h 8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4" h="81">
                                  <a:moveTo>
                                    <a:pt x="0" y="33"/>
                                  </a:moveTo>
                                  <a:lnTo>
                                    <a:pt x="0" y="33"/>
                                  </a:lnTo>
                                  <a:lnTo>
                                    <a:pt x="17" y="63"/>
                                  </a:lnTo>
                                  <a:lnTo>
                                    <a:pt x="34" y="81"/>
                                  </a:lnTo>
                                  <a:lnTo>
                                    <a:pt x="17" y="63"/>
                                  </a:lnTo>
                                  <a:lnTo>
                                    <a:pt x="17" y="48"/>
                                  </a:lnTo>
                                  <a:lnTo>
                                    <a:pt x="34" y="48"/>
                                  </a:lnTo>
                                  <a:lnTo>
                                    <a:pt x="34" y="33"/>
                                  </a:lnTo>
                                  <a:lnTo>
                                    <a:pt x="34" y="15"/>
                                  </a:lnTo>
                                  <a:lnTo>
                                    <a:pt x="34" y="33"/>
                                  </a:lnTo>
                                  <a:lnTo>
                                    <a:pt x="17" y="0"/>
                                  </a:lnTo>
                                  <a:lnTo>
                                    <a:pt x="0" y="3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2" name="Freeform 108"/>
                          <wps:cNvSpPr>
                            <a:spLocks/>
                          </wps:cNvSpPr>
                          <wps:spPr bwMode="auto">
                            <a:xfrm>
                              <a:off x="95262" y="48552"/>
                              <a:ext cx="202" cy="118"/>
                            </a:xfrm>
                            <a:custGeom>
                              <a:avLst/>
                              <a:gdLst>
                                <a:gd name="T0" fmla="*/ 0 w 35"/>
                                <a:gd name="T1" fmla="*/ 0 h 15"/>
                                <a:gd name="T2" fmla="*/ 0 w 35"/>
                                <a:gd name="T3" fmla="*/ 0 h 15"/>
                                <a:gd name="T4" fmla="*/ 2147483647 w 35"/>
                                <a:gd name="T5" fmla="*/ 2147483647 h 15"/>
                                <a:gd name="T6" fmla="*/ 2147483647 w 35"/>
                                <a:gd name="T7" fmla="*/ 0 h 15"/>
                                <a:gd name="T8" fmla="*/ 0 w 35"/>
                                <a:gd name="T9" fmla="*/ 0 h 15"/>
                                <a:gd name="T10" fmla="*/ 0 60000 65536"/>
                                <a:gd name="T11" fmla="*/ 0 60000 65536"/>
                                <a:gd name="T12" fmla="*/ 0 60000 65536"/>
                                <a:gd name="T13" fmla="*/ 0 60000 65536"/>
                                <a:gd name="T14" fmla="*/ 0 60000 65536"/>
                                <a:gd name="T15" fmla="*/ 0 w 35"/>
                                <a:gd name="T16" fmla="*/ 0 h 15"/>
                                <a:gd name="T17" fmla="*/ 35 w 35"/>
                                <a:gd name="T18" fmla="*/ 15 h 15"/>
                              </a:gdLst>
                              <a:ahLst/>
                              <a:cxnLst>
                                <a:cxn ang="T10">
                                  <a:pos x="T0" y="T1"/>
                                </a:cxn>
                                <a:cxn ang="T11">
                                  <a:pos x="T2" y="T3"/>
                                </a:cxn>
                                <a:cxn ang="T12">
                                  <a:pos x="T4" y="T5"/>
                                </a:cxn>
                                <a:cxn ang="T13">
                                  <a:pos x="T6" y="T7"/>
                                </a:cxn>
                                <a:cxn ang="T14">
                                  <a:pos x="T8" y="T9"/>
                                </a:cxn>
                              </a:cxnLst>
                              <a:rect l="T15" t="T16" r="T17" b="T18"/>
                              <a:pathLst>
                                <a:path w="35" h="15">
                                  <a:moveTo>
                                    <a:pt x="0" y="0"/>
                                  </a:moveTo>
                                  <a:lnTo>
                                    <a:pt x="0" y="0"/>
                                  </a:lnTo>
                                  <a:lnTo>
                                    <a:pt x="35" y="15"/>
                                  </a:lnTo>
                                  <a:lnTo>
                                    <a:pt x="35"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3" name="Freeform 109"/>
                          <wps:cNvSpPr>
                            <a:spLocks/>
                          </wps:cNvSpPr>
                          <wps:spPr bwMode="auto">
                            <a:xfrm>
                              <a:off x="95571" y="48433"/>
                              <a:ext cx="512" cy="237"/>
                            </a:xfrm>
                            <a:custGeom>
                              <a:avLst/>
                              <a:gdLst>
                                <a:gd name="T0" fmla="*/ 0 w 86"/>
                                <a:gd name="T1" fmla="*/ 2147483647 h 31"/>
                                <a:gd name="T2" fmla="*/ 0 w 86"/>
                                <a:gd name="T3" fmla="*/ 2147483647 h 31"/>
                                <a:gd name="T4" fmla="*/ 2147483647 w 86"/>
                                <a:gd name="T5" fmla="*/ 2147483647 h 31"/>
                                <a:gd name="T6" fmla="*/ 2147483647 w 86"/>
                                <a:gd name="T7" fmla="*/ 2147483647 h 31"/>
                                <a:gd name="T8" fmla="*/ 2147483647 w 86"/>
                                <a:gd name="T9" fmla="*/ 0 h 31"/>
                                <a:gd name="T10" fmla="*/ 2147483647 w 86"/>
                                <a:gd name="T11" fmla="*/ 0 h 31"/>
                                <a:gd name="T12" fmla="*/ 0 w 86"/>
                                <a:gd name="T13" fmla="*/ 2147483647 h 31"/>
                                <a:gd name="T14" fmla="*/ 0 60000 65536"/>
                                <a:gd name="T15" fmla="*/ 0 60000 65536"/>
                                <a:gd name="T16" fmla="*/ 0 60000 65536"/>
                                <a:gd name="T17" fmla="*/ 0 60000 65536"/>
                                <a:gd name="T18" fmla="*/ 0 60000 65536"/>
                                <a:gd name="T19" fmla="*/ 0 60000 65536"/>
                                <a:gd name="T20" fmla="*/ 0 60000 65536"/>
                                <a:gd name="T21" fmla="*/ 0 w 86"/>
                                <a:gd name="T22" fmla="*/ 0 h 31"/>
                                <a:gd name="T23" fmla="*/ 86 w 86"/>
                                <a:gd name="T24" fmla="*/ 31 h 3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6" h="31">
                                  <a:moveTo>
                                    <a:pt x="0" y="16"/>
                                  </a:moveTo>
                                  <a:lnTo>
                                    <a:pt x="0" y="16"/>
                                  </a:lnTo>
                                  <a:lnTo>
                                    <a:pt x="86" y="31"/>
                                  </a:lnTo>
                                  <a:lnTo>
                                    <a:pt x="69" y="16"/>
                                  </a:lnTo>
                                  <a:lnTo>
                                    <a:pt x="52" y="0"/>
                                  </a:lnTo>
                                  <a:lnTo>
                                    <a:pt x="17" y="0"/>
                                  </a:lnTo>
                                  <a:lnTo>
                                    <a:pt x="0"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4" name="Freeform 110"/>
                          <wps:cNvSpPr>
                            <a:spLocks/>
                          </wps:cNvSpPr>
                          <wps:spPr bwMode="auto">
                            <a:xfrm>
                              <a:off x="95464" y="48197"/>
                              <a:ext cx="203" cy="0"/>
                            </a:xfrm>
                            <a:custGeom>
                              <a:avLst/>
                              <a:gdLst>
                                <a:gd name="T0" fmla="*/ 0 w 34"/>
                                <a:gd name="T1" fmla="*/ 0 w 34"/>
                                <a:gd name="T2" fmla="*/ 2147483647 w 34"/>
                                <a:gd name="T3" fmla="*/ 2147483647 w 34"/>
                                <a:gd name="T4" fmla="*/ 0 w 34"/>
                                <a:gd name="T5" fmla="*/ 0 60000 65536"/>
                                <a:gd name="T6" fmla="*/ 0 60000 65536"/>
                                <a:gd name="T7" fmla="*/ 0 60000 65536"/>
                                <a:gd name="T8" fmla="*/ 0 60000 65536"/>
                                <a:gd name="T9" fmla="*/ 0 60000 65536"/>
                                <a:gd name="T10" fmla="*/ 0 w 34"/>
                                <a:gd name="T11" fmla="*/ 34 w 34"/>
                              </a:gdLst>
                              <a:ahLst/>
                              <a:cxnLst>
                                <a:cxn ang="T5">
                                  <a:pos x="T0" y="0"/>
                                </a:cxn>
                                <a:cxn ang="T6">
                                  <a:pos x="T1" y="0"/>
                                </a:cxn>
                                <a:cxn ang="T7">
                                  <a:pos x="T2" y="0"/>
                                </a:cxn>
                                <a:cxn ang="T8">
                                  <a:pos x="T3" y="0"/>
                                </a:cxn>
                                <a:cxn ang="T9">
                                  <a:pos x="T4" y="0"/>
                                </a:cxn>
                              </a:cxnLst>
                              <a:rect l="T10" t="0" r="T11" b="0"/>
                              <a:pathLst>
                                <a:path w="34">
                                  <a:moveTo>
                                    <a:pt x="0" y="0"/>
                                  </a:moveTo>
                                  <a:lnTo>
                                    <a:pt x="0" y="0"/>
                                  </a:lnTo>
                                  <a:lnTo>
                                    <a:pt x="34" y="0"/>
                                  </a:lnTo>
                                  <a:lnTo>
                                    <a:pt x="17"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5" name="Freeform 111"/>
                          <wps:cNvSpPr>
                            <a:spLocks/>
                          </wps:cNvSpPr>
                          <wps:spPr bwMode="auto">
                            <a:xfrm>
                              <a:off x="96797" y="48078"/>
                              <a:ext cx="107" cy="119"/>
                            </a:xfrm>
                            <a:custGeom>
                              <a:avLst/>
                              <a:gdLst>
                                <a:gd name="T0" fmla="*/ 0 w 18"/>
                                <a:gd name="T1" fmla="*/ 0 h 15"/>
                                <a:gd name="T2" fmla="*/ 0 w 18"/>
                                <a:gd name="T3" fmla="*/ 0 h 15"/>
                                <a:gd name="T4" fmla="*/ 2147483647 w 18"/>
                                <a:gd name="T5" fmla="*/ 2147483647 h 15"/>
                                <a:gd name="T6" fmla="*/ 2147483647 w 18"/>
                                <a:gd name="T7" fmla="*/ 0 h 15"/>
                                <a:gd name="T8" fmla="*/ 0 w 18"/>
                                <a:gd name="T9" fmla="*/ 0 h 15"/>
                                <a:gd name="T10" fmla="*/ 0 60000 65536"/>
                                <a:gd name="T11" fmla="*/ 0 60000 65536"/>
                                <a:gd name="T12" fmla="*/ 0 60000 65536"/>
                                <a:gd name="T13" fmla="*/ 0 60000 65536"/>
                                <a:gd name="T14" fmla="*/ 0 60000 65536"/>
                                <a:gd name="T15" fmla="*/ 0 w 18"/>
                                <a:gd name="T16" fmla="*/ 0 h 15"/>
                                <a:gd name="T17" fmla="*/ 18 w 18"/>
                                <a:gd name="T18" fmla="*/ 15 h 15"/>
                              </a:gdLst>
                              <a:ahLst/>
                              <a:cxnLst>
                                <a:cxn ang="T10">
                                  <a:pos x="T0" y="T1"/>
                                </a:cxn>
                                <a:cxn ang="T11">
                                  <a:pos x="T2" y="T3"/>
                                </a:cxn>
                                <a:cxn ang="T12">
                                  <a:pos x="T4" y="T5"/>
                                </a:cxn>
                                <a:cxn ang="T13">
                                  <a:pos x="T6" y="T7"/>
                                </a:cxn>
                                <a:cxn ang="T14">
                                  <a:pos x="T8" y="T9"/>
                                </a:cxn>
                              </a:cxnLst>
                              <a:rect l="T15" t="T16" r="T17" b="T18"/>
                              <a:pathLst>
                                <a:path w="18" h="15">
                                  <a:moveTo>
                                    <a:pt x="0" y="0"/>
                                  </a:moveTo>
                                  <a:lnTo>
                                    <a:pt x="0" y="0"/>
                                  </a:lnTo>
                                  <a:lnTo>
                                    <a:pt x="18" y="15"/>
                                  </a:lnTo>
                                  <a:lnTo>
                                    <a:pt x="18"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6" name="Freeform 112"/>
                          <wps:cNvSpPr>
                            <a:spLocks/>
                          </wps:cNvSpPr>
                          <wps:spPr bwMode="auto">
                            <a:xfrm>
                              <a:off x="98855" y="48670"/>
                              <a:ext cx="726" cy="473"/>
                            </a:xfrm>
                            <a:custGeom>
                              <a:avLst/>
                              <a:gdLst>
                                <a:gd name="T0" fmla="*/ 0 w 123"/>
                                <a:gd name="T1" fmla="*/ 2147483647 h 65"/>
                                <a:gd name="T2" fmla="*/ 0 w 123"/>
                                <a:gd name="T3" fmla="*/ 2147483647 h 65"/>
                                <a:gd name="T4" fmla="*/ 2147483647 w 123"/>
                                <a:gd name="T5" fmla="*/ 2147483647 h 65"/>
                                <a:gd name="T6" fmla="*/ 2147483647 w 123"/>
                                <a:gd name="T7" fmla="*/ 2147483647 h 65"/>
                                <a:gd name="T8" fmla="*/ 2147483647 w 123"/>
                                <a:gd name="T9" fmla="*/ 2147483647 h 65"/>
                                <a:gd name="T10" fmla="*/ 2147483647 w 123"/>
                                <a:gd name="T11" fmla="*/ 2147483647 h 65"/>
                                <a:gd name="T12" fmla="*/ 2147483647 w 123"/>
                                <a:gd name="T13" fmla="*/ 0 h 65"/>
                                <a:gd name="T14" fmla="*/ 2147483647 w 123"/>
                                <a:gd name="T15" fmla="*/ 0 h 65"/>
                                <a:gd name="T16" fmla="*/ 2147483647 w 123"/>
                                <a:gd name="T17" fmla="*/ 2147483647 h 65"/>
                                <a:gd name="T18" fmla="*/ 2147483647 w 123"/>
                                <a:gd name="T19" fmla="*/ 2147483647 h 65"/>
                                <a:gd name="T20" fmla="*/ 2147483647 w 123"/>
                                <a:gd name="T21" fmla="*/ 2147483647 h 65"/>
                                <a:gd name="T22" fmla="*/ 0 w 123"/>
                                <a:gd name="T23" fmla="*/ 2147483647 h 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23"/>
                                <a:gd name="T37" fmla="*/ 0 h 65"/>
                                <a:gd name="T38" fmla="*/ 123 w 123"/>
                                <a:gd name="T39" fmla="*/ 65 h 6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23" h="65">
                                  <a:moveTo>
                                    <a:pt x="0" y="33"/>
                                  </a:moveTo>
                                  <a:lnTo>
                                    <a:pt x="0" y="33"/>
                                  </a:lnTo>
                                  <a:lnTo>
                                    <a:pt x="35" y="65"/>
                                  </a:lnTo>
                                  <a:lnTo>
                                    <a:pt x="71" y="65"/>
                                  </a:lnTo>
                                  <a:lnTo>
                                    <a:pt x="106" y="48"/>
                                  </a:lnTo>
                                  <a:lnTo>
                                    <a:pt x="123" y="17"/>
                                  </a:lnTo>
                                  <a:lnTo>
                                    <a:pt x="123" y="0"/>
                                  </a:lnTo>
                                  <a:lnTo>
                                    <a:pt x="106" y="0"/>
                                  </a:lnTo>
                                  <a:lnTo>
                                    <a:pt x="106" y="33"/>
                                  </a:lnTo>
                                  <a:lnTo>
                                    <a:pt x="88" y="33"/>
                                  </a:lnTo>
                                  <a:lnTo>
                                    <a:pt x="71" y="33"/>
                                  </a:lnTo>
                                  <a:lnTo>
                                    <a:pt x="0" y="3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7" name="Freeform 113"/>
                          <wps:cNvSpPr>
                            <a:spLocks/>
                          </wps:cNvSpPr>
                          <wps:spPr bwMode="auto">
                            <a:xfrm>
                              <a:off x="99379" y="48552"/>
                              <a:ext cx="309" cy="236"/>
                            </a:xfrm>
                            <a:custGeom>
                              <a:avLst/>
                              <a:gdLst>
                                <a:gd name="T0" fmla="*/ 0 w 52"/>
                                <a:gd name="T1" fmla="*/ 0 h 32"/>
                                <a:gd name="T2" fmla="*/ 0 w 52"/>
                                <a:gd name="T3" fmla="*/ 0 h 32"/>
                                <a:gd name="T4" fmla="*/ 2147483647 w 52"/>
                                <a:gd name="T5" fmla="*/ 2147483647 h 32"/>
                                <a:gd name="T6" fmla="*/ 2147483647 w 52"/>
                                <a:gd name="T7" fmla="*/ 2147483647 h 32"/>
                                <a:gd name="T8" fmla="*/ 2147483647 w 52"/>
                                <a:gd name="T9" fmla="*/ 2147483647 h 32"/>
                                <a:gd name="T10" fmla="*/ 0 w 52"/>
                                <a:gd name="T11" fmla="*/ 0 h 32"/>
                                <a:gd name="T12" fmla="*/ 0 60000 65536"/>
                                <a:gd name="T13" fmla="*/ 0 60000 65536"/>
                                <a:gd name="T14" fmla="*/ 0 60000 65536"/>
                                <a:gd name="T15" fmla="*/ 0 60000 65536"/>
                                <a:gd name="T16" fmla="*/ 0 60000 65536"/>
                                <a:gd name="T17" fmla="*/ 0 60000 65536"/>
                                <a:gd name="T18" fmla="*/ 0 w 52"/>
                                <a:gd name="T19" fmla="*/ 0 h 32"/>
                                <a:gd name="T20" fmla="*/ 52 w 52"/>
                                <a:gd name="T21" fmla="*/ 32 h 32"/>
                              </a:gdLst>
                              <a:ahLst/>
                              <a:cxnLst>
                                <a:cxn ang="T12">
                                  <a:pos x="T0" y="T1"/>
                                </a:cxn>
                                <a:cxn ang="T13">
                                  <a:pos x="T2" y="T3"/>
                                </a:cxn>
                                <a:cxn ang="T14">
                                  <a:pos x="T4" y="T5"/>
                                </a:cxn>
                                <a:cxn ang="T15">
                                  <a:pos x="T6" y="T7"/>
                                </a:cxn>
                                <a:cxn ang="T16">
                                  <a:pos x="T8" y="T9"/>
                                </a:cxn>
                                <a:cxn ang="T17">
                                  <a:pos x="T10" y="T11"/>
                                </a:cxn>
                              </a:cxnLst>
                              <a:rect l="T18" t="T19" r="T20" b="T21"/>
                              <a:pathLst>
                                <a:path w="52" h="32">
                                  <a:moveTo>
                                    <a:pt x="0" y="0"/>
                                  </a:moveTo>
                                  <a:lnTo>
                                    <a:pt x="0" y="0"/>
                                  </a:lnTo>
                                  <a:lnTo>
                                    <a:pt x="35" y="15"/>
                                  </a:lnTo>
                                  <a:lnTo>
                                    <a:pt x="52" y="32"/>
                                  </a:lnTo>
                                  <a:lnTo>
                                    <a:pt x="52" y="15"/>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8" name="Freeform 114"/>
                          <wps:cNvSpPr>
                            <a:spLocks/>
                          </wps:cNvSpPr>
                          <wps:spPr bwMode="auto">
                            <a:xfrm>
                              <a:off x="99998" y="48907"/>
                              <a:ext cx="202" cy="355"/>
                            </a:xfrm>
                            <a:custGeom>
                              <a:avLst/>
                              <a:gdLst>
                                <a:gd name="T0" fmla="*/ 0 w 35"/>
                                <a:gd name="T1" fmla="*/ 0 h 48"/>
                                <a:gd name="T2" fmla="*/ 0 w 35"/>
                                <a:gd name="T3" fmla="*/ 0 h 48"/>
                                <a:gd name="T4" fmla="*/ 2147483647 w 35"/>
                                <a:gd name="T5" fmla="*/ 2147483647 h 48"/>
                                <a:gd name="T6" fmla="*/ 2147483647 w 35"/>
                                <a:gd name="T7" fmla="*/ 2147483647 h 48"/>
                                <a:gd name="T8" fmla="*/ 0 w 35"/>
                                <a:gd name="T9" fmla="*/ 0 h 48"/>
                                <a:gd name="T10" fmla="*/ 0 60000 65536"/>
                                <a:gd name="T11" fmla="*/ 0 60000 65536"/>
                                <a:gd name="T12" fmla="*/ 0 60000 65536"/>
                                <a:gd name="T13" fmla="*/ 0 60000 65536"/>
                                <a:gd name="T14" fmla="*/ 0 60000 65536"/>
                                <a:gd name="T15" fmla="*/ 0 w 35"/>
                                <a:gd name="T16" fmla="*/ 0 h 48"/>
                                <a:gd name="T17" fmla="*/ 35 w 35"/>
                                <a:gd name="T18" fmla="*/ 48 h 48"/>
                              </a:gdLst>
                              <a:ahLst/>
                              <a:cxnLst>
                                <a:cxn ang="T10">
                                  <a:pos x="T0" y="T1"/>
                                </a:cxn>
                                <a:cxn ang="T11">
                                  <a:pos x="T2" y="T3"/>
                                </a:cxn>
                                <a:cxn ang="T12">
                                  <a:pos x="T4" y="T5"/>
                                </a:cxn>
                                <a:cxn ang="T13">
                                  <a:pos x="T6" y="T7"/>
                                </a:cxn>
                                <a:cxn ang="T14">
                                  <a:pos x="T8" y="T9"/>
                                </a:cxn>
                              </a:cxnLst>
                              <a:rect l="T15" t="T16" r="T17" b="T18"/>
                              <a:pathLst>
                                <a:path w="35" h="48">
                                  <a:moveTo>
                                    <a:pt x="0" y="0"/>
                                  </a:moveTo>
                                  <a:lnTo>
                                    <a:pt x="0" y="0"/>
                                  </a:lnTo>
                                  <a:lnTo>
                                    <a:pt x="17" y="48"/>
                                  </a:lnTo>
                                  <a:lnTo>
                                    <a:pt x="35" y="32"/>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9" name="Freeform 115"/>
                          <wps:cNvSpPr>
                            <a:spLocks/>
                          </wps:cNvSpPr>
                          <wps:spPr bwMode="auto">
                            <a:xfrm>
                              <a:off x="100712" y="49617"/>
                              <a:ext cx="214" cy="118"/>
                            </a:xfrm>
                            <a:custGeom>
                              <a:avLst/>
                              <a:gdLst>
                                <a:gd name="T0" fmla="*/ 0 w 34"/>
                                <a:gd name="T1" fmla="*/ 0 h 15"/>
                                <a:gd name="T2" fmla="*/ 0 w 34"/>
                                <a:gd name="T3" fmla="*/ 0 h 15"/>
                                <a:gd name="T4" fmla="*/ 0 w 34"/>
                                <a:gd name="T5" fmla="*/ 2147483647 h 15"/>
                                <a:gd name="T6" fmla="*/ 2147483647 w 34"/>
                                <a:gd name="T7" fmla="*/ 2147483647 h 15"/>
                                <a:gd name="T8" fmla="*/ 0 w 34"/>
                                <a:gd name="T9" fmla="*/ 0 h 15"/>
                                <a:gd name="T10" fmla="*/ 0 60000 65536"/>
                                <a:gd name="T11" fmla="*/ 0 60000 65536"/>
                                <a:gd name="T12" fmla="*/ 0 60000 65536"/>
                                <a:gd name="T13" fmla="*/ 0 60000 65536"/>
                                <a:gd name="T14" fmla="*/ 0 60000 65536"/>
                                <a:gd name="T15" fmla="*/ 0 w 34"/>
                                <a:gd name="T16" fmla="*/ 0 h 15"/>
                                <a:gd name="T17" fmla="*/ 34 w 34"/>
                                <a:gd name="T18" fmla="*/ 15 h 15"/>
                              </a:gdLst>
                              <a:ahLst/>
                              <a:cxnLst>
                                <a:cxn ang="T10">
                                  <a:pos x="T0" y="T1"/>
                                </a:cxn>
                                <a:cxn ang="T11">
                                  <a:pos x="T2" y="T3"/>
                                </a:cxn>
                                <a:cxn ang="T12">
                                  <a:pos x="T4" y="T5"/>
                                </a:cxn>
                                <a:cxn ang="T13">
                                  <a:pos x="T6" y="T7"/>
                                </a:cxn>
                                <a:cxn ang="T14">
                                  <a:pos x="T8" y="T9"/>
                                </a:cxn>
                              </a:cxnLst>
                              <a:rect l="T15" t="T16" r="T17" b="T18"/>
                              <a:pathLst>
                                <a:path w="34" h="15">
                                  <a:moveTo>
                                    <a:pt x="0" y="0"/>
                                  </a:moveTo>
                                  <a:lnTo>
                                    <a:pt x="0" y="0"/>
                                  </a:lnTo>
                                  <a:lnTo>
                                    <a:pt x="0" y="15"/>
                                  </a:lnTo>
                                  <a:lnTo>
                                    <a:pt x="34" y="15"/>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20" name="Freeform 116"/>
                          <wps:cNvSpPr>
                            <a:spLocks/>
                          </wps:cNvSpPr>
                          <wps:spPr bwMode="auto">
                            <a:xfrm>
                              <a:off x="101949" y="50682"/>
                              <a:ext cx="107" cy="236"/>
                            </a:xfrm>
                            <a:custGeom>
                              <a:avLst/>
                              <a:gdLst>
                                <a:gd name="T0" fmla="*/ 0 w 18"/>
                                <a:gd name="T1" fmla="*/ 0 h 32"/>
                                <a:gd name="T2" fmla="*/ 0 w 18"/>
                                <a:gd name="T3" fmla="*/ 0 h 32"/>
                                <a:gd name="T4" fmla="*/ 0 w 18"/>
                                <a:gd name="T5" fmla="*/ 2147483647 h 32"/>
                                <a:gd name="T6" fmla="*/ 2147483647 w 18"/>
                                <a:gd name="T7" fmla="*/ 2147483647 h 32"/>
                                <a:gd name="T8" fmla="*/ 0 w 18"/>
                                <a:gd name="T9" fmla="*/ 0 h 32"/>
                                <a:gd name="T10" fmla="*/ 0 60000 65536"/>
                                <a:gd name="T11" fmla="*/ 0 60000 65536"/>
                                <a:gd name="T12" fmla="*/ 0 60000 65536"/>
                                <a:gd name="T13" fmla="*/ 0 60000 65536"/>
                                <a:gd name="T14" fmla="*/ 0 60000 65536"/>
                                <a:gd name="T15" fmla="*/ 0 w 18"/>
                                <a:gd name="T16" fmla="*/ 0 h 32"/>
                                <a:gd name="T17" fmla="*/ 18 w 18"/>
                                <a:gd name="T18" fmla="*/ 32 h 32"/>
                              </a:gdLst>
                              <a:ahLst/>
                              <a:cxnLst>
                                <a:cxn ang="T10">
                                  <a:pos x="T0" y="T1"/>
                                </a:cxn>
                                <a:cxn ang="T11">
                                  <a:pos x="T2" y="T3"/>
                                </a:cxn>
                                <a:cxn ang="T12">
                                  <a:pos x="T4" y="T5"/>
                                </a:cxn>
                                <a:cxn ang="T13">
                                  <a:pos x="T6" y="T7"/>
                                </a:cxn>
                                <a:cxn ang="T14">
                                  <a:pos x="T8" y="T9"/>
                                </a:cxn>
                              </a:cxnLst>
                              <a:rect l="T15" t="T16" r="T17" b="T18"/>
                              <a:pathLst>
                                <a:path w="18" h="32">
                                  <a:moveTo>
                                    <a:pt x="0" y="0"/>
                                  </a:moveTo>
                                  <a:lnTo>
                                    <a:pt x="0" y="0"/>
                                  </a:lnTo>
                                  <a:lnTo>
                                    <a:pt x="0" y="32"/>
                                  </a:lnTo>
                                  <a:lnTo>
                                    <a:pt x="18" y="15"/>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21" name="Freeform 117"/>
                          <wps:cNvSpPr>
                            <a:spLocks/>
                          </wps:cNvSpPr>
                          <wps:spPr bwMode="auto">
                            <a:xfrm>
                              <a:off x="101556" y="51747"/>
                              <a:ext cx="393" cy="458"/>
                            </a:xfrm>
                            <a:custGeom>
                              <a:avLst/>
                              <a:gdLst>
                                <a:gd name="T0" fmla="*/ 0 w 67"/>
                                <a:gd name="T1" fmla="*/ 0 h 63"/>
                                <a:gd name="T2" fmla="*/ 0 w 67"/>
                                <a:gd name="T3" fmla="*/ 0 h 63"/>
                                <a:gd name="T4" fmla="*/ 2147483647 w 67"/>
                                <a:gd name="T5" fmla="*/ 2147483647 h 63"/>
                                <a:gd name="T6" fmla="*/ 2147483647 w 67"/>
                                <a:gd name="T7" fmla="*/ 2147483647 h 63"/>
                                <a:gd name="T8" fmla="*/ 2147483647 w 67"/>
                                <a:gd name="T9" fmla="*/ 2147483647 h 63"/>
                                <a:gd name="T10" fmla="*/ 2147483647 w 67"/>
                                <a:gd name="T11" fmla="*/ 2147483647 h 63"/>
                                <a:gd name="T12" fmla="*/ 0 w 67"/>
                                <a:gd name="T13" fmla="*/ 0 h 63"/>
                                <a:gd name="T14" fmla="*/ 0 60000 65536"/>
                                <a:gd name="T15" fmla="*/ 0 60000 65536"/>
                                <a:gd name="T16" fmla="*/ 0 60000 65536"/>
                                <a:gd name="T17" fmla="*/ 0 60000 65536"/>
                                <a:gd name="T18" fmla="*/ 0 60000 65536"/>
                                <a:gd name="T19" fmla="*/ 0 60000 65536"/>
                                <a:gd name="T20" fmla="*/ 0 60000 65536"/>
                                <a:gd name="T21" fmla="*/ 0 w 67"/>
                                <a:gd name="T22" fmla="*/ 0 h 63"/>
                                <a:gd name="T23" fmla="*/ 67 w 67"/>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7" h="63">
                                  <a:moveTo>
                                    <a:pt x="0" y="0"/>
                                  </a:moveTo>
                                  <a:lnTo>
                                    <a:pt x="0" y="0"/>
                                  </a:lnTo>
                                  <a:lnTo>
                                    <a:pt x="17" y="32"/>
                                  </a:lnTo>
                                  <a:lnTo>
                                    <a:pt x="50" y="63"/>
                                  </a:lnTo>
                                  <a:lnTo>
                                    <a:pt x="67" y="63"/>
                                  </a:lnTo>
                                  <a:lnTo>
                                    <a:pt x="17" y="15"/>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22" name="Freeform 118"/>
                          <wps:cNvSpPr>
                            <a:spLocks/>
                          </wps:cNvSpPr>
                          <wps:spPr bwMode="auto">
                            <a:xfrm>
                              <a:off x="103603" y="51155"/>
                              <a:ext cx="214" cy="237"/>
                            </a:xfrm>
                            <a:custGeom>
                              <a:avLst/>
                              <a:gdLst>
                                <a:gd name="T0" fmla="*/ 0 w 34"/>
                                <a:gd name="T1" fmla="*/ 2147483647 h 33"/>
                                <a:gd name="T2" fmla="*/ 0 w 34"/>
                                <a:gd name="T3" fmla="*/ 2147483647 h 33"/>
                                <a:gd name="T4" fmla="*/ 2147483647 w 34"/>
                                <a:gd name="T5" fmla="*/ 2147483647 h 33"/>
                                <a:gd name="T6" fmla="*/ 2147483647 w 34"/>
                                <a:gd name="T7" fmla="*/ 2147483647 h 33"/>
                                <a:gd name="T8" fmla="*/ 2147483647 w 34"/>
                                <a:gd name="T9" fmla="*/ 0 h 33"/>
                                <a:gd name="T10" fmla="*/ 0 w 34"/>
                                <a:gd name="T11" fmla="*/ 2147483647 h 33"/>
                                <a:gd name="T12" fmla="*/ 0 60000 65536"/>
                                <a:gd name="T13" fmla="*/ 0 60000 65536"/>
                                <a:gd name="T14" fmla="*/ 0 60000 65536"/>
                                <a:gd name="T15" fmla="*/ 0 60000 65536"/>
                                <a:gd name="T16" fmla="*/ 0 60000 65536"/>
                                <a:gd name="T17" fmla="*/ 0 60000 65536"/>
                                <a:gd name="T18" fmla="*/ 0 w 34"/>
                                <a:gd name="T19" fmla="*/ 0 h 33"/>
                                <a:gd name="T20" fmla="*/ 34 w 34"/>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34" h="33">
                                  <a:moveTo>
                                    <a:pt x="0" y="33"/>
                                  </a:moveTo>
                                  <a:lnTo>
                                    <a:pt x="0" y="33"/>
                                  </a:lnTo>
                                  <a:lnTo>
                                    <a:pt x="34" y="33"/>
                                  </a:lnTo>
                                  <a:lnTo>
                                    <a:pt x="34" y="17"/>
                                  </a:lnTo>
                                  <a:lnTo>
                                    <a:pt x="17" y="0"/>
                                  </a:lnTo>
                                  <a:lnTo>
                                    <a:pt x="0" y="3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23" name="Freeform 119"/>
                          <wps:cNvSpPr>
                            <a:spLocks/>
                          </wps:cNvSpPr>
                          <wps:spPr bwMode="auto">
                            <a:xfrm>
                              <a:off x="103817" y="51037"/>
                              <a:ext cx="203" cy="118"/>
                            </a:xfrm>
                            <a:custGeom>
                              <a:avLst/>
                              <a:gdLst>
                                <a:gd name="T0" fmla="*/ 0 w 35"/>
                                <a:gd name="T1" fmla="*/ 0 h 15"/>
                                <a:gd name="T2" fmla="*/ 0 w 35"/>
                                <a:gd name="T3" fmla="*/ 0 h 15"/>
                                <a:gd name="T4" fmla="*/ 2147483647 w 35"/>
                                <a:gd name="T5" fmla="*/ 2147483647 h 15"/>
                                <a:gd name="T6" fmla="*/ 2147483647 w 35"/>
                                <a:gd name="T7" fmla="*/ 0 h 15"/>
                                <a:gd name="T8" fmla="*/ 0 w 35"/>
                                <a:gd name="T9" fmla="*/ 0 h 15"/>
                                <a:gd name="T10" fmla="*/ 0 60000 65536"/>
                                <a:gd name="T11" fmla="*/ 0 60000 65536"/>
                                <a:gd name="T12" fmla="*/ 0 60000 65536"/>
                                <a:gd name="T13" fmla="*/ 0 60000 65536"/>
                                <a:gd name="T14" fmla="*/ 0 60000 65536"/>
                                <a:gd name="T15" fmla="*/ 0 w 35"/>
                                <a:gd name="T16" fmla="*/ 0 h 15"/>
                                <a:gd name="T17" fmla="*/ 35 w 35"/>
                                <a:gd name="T18" fmla="*/ 15 h 15"/>
                              </a:gdLst>
                              <a:ahLst/>
                              <a:cxnLst>
                                <a:cxn ang="T10">
                                  <a:pos x="T0" y="T1"/>
                                </a:cxn>
                                <a:cxn ang="T11">
                                  <a:pos x="T2" y="T3"/>
                                </a:cxn>
                                <a:cxn ang="T12">
                                  <a:pos x="T4" y="T5"/>
                                </a:cxn>
                                <a:cxn ang="T13">
                                  <a:pos x="T6" y="T7"/>
                                </a:cxn>
                                <a:cxn ang="T14">
                                  <a:pos x="T8" y="T9"/>
                                </a:cxn>
                              </a:cxnLst>
                              <a:rect l="T15" t="T16" r="T17" b="T18"/>
                              <a:pathLst>
                                <a:path w="35" h="15">
                                  <a:moveTo>
                                    <a:pt x="0" y="0"/>
                                  </a:moveTo>
                                  <a:lnTo>
                                    <a:pt x="0" y="0"/>
                                  </a:lnTo>
                                  <a:lnTo>
                                    <a:pt x="17" y="15"/>
                                  </a:lnTo>
                                  <a:lnTo>
                                    <a:pt x="35"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24" name="Line 120"/>
                          <wps:cNvCnPr/>
                          <wps:spPr bwMode="auto">
                            <a:xfrm flipV="1">
                              <a:off x="96143" y="49321"/>
                              <a:ext cx="95"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 name="Line 121"/>
                          <wps:cNvCnPr/>
                          <wps:spPr bwMode="auto">
                            <a:xfrm>
                              <a:off x="100248" y="49321"/>
                              <a:ext cx="214"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 name="Line 122"/>
                          <wps:cNvCnPr/>
                          <wps:spPr bwMode="auto">
                            <a:xfrm>
                              <a:off x="100462" y="49557"/>
                              <a:ext cx="95" cy="119"/>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7" name="Line 123"/>
                          <wps:cNvCnPr/>
                          <wps:spPr bwMode="auto">
                            <a:xfrm>
                              <a:off x="100985" y="49676"/>
                              <a:ext cx="96" cy="236"/>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8" name="Line 124"/>
                          <wps:cNvCnPr/>
                          <wps:spPr bwMode="auto">
                            <a:xfrm>
                              <a:off x="101081" y="50031"/>
                              <a:ext cx="202"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 name="Freeform 125"/>
                          <wps:cNvSpPr>
                            <a:spLocks/>
                          </wps:cNvSpPr>
                          <wps:spPr bwMode="auto">
                            <a:xfrm>
                              <a:off x="92573" y="46658"/>
                              <a:ext cx="1654" cy="1065"/>
                            </a:xfrm>
                            <a:custGeom>
                              <a:avLst/>
                              <a:gdLst>
                                <a:gd name="T0" fmla="*/ 2147483647 w 278"/>
                                <a:gd name="T1" fmla="*/ 2147483647 h 144"/>
                                <a:gd name="T2" fmla="*/ 2147483647 w 278"/>
                                <a:gd name="T3" fmla="*/ 2147483647 h 144"/>
                                <a:gd name="T4" fmla="*/ 2147483647 w 278"/>
                                <a:gd name="T5" fmla="*/ 2147483647 h 144"/>
                                <a:gd name="T6" fmla="*/ 2147483647 w 278"/>
                                <a:gd name="T7" fmla="*/ 2147483647 h 144"/>
                                <a:gd name="T8" fmla="*/ 2147483647 w 278"/>
                                <a:gd name="T9" fmla="*/ 2147483647 h 144"/>
                                <a:gd name="T10" fmla="*/ 2147483647 w 278"/>
                                <a:gd name="T11" fmla="*/ 2147483647 h 144"/>
                                <a:gd name="T12" fmla="*/ 2147483647 w 278"/>
                                <a:gd name="T13" fmla="*/ 2147483647 h 144"/>
                                <a:gd name="T14" fmla="*/ 2147483647 w 278"/>
                                <a:gd name="T15" fmla="*/ 2147483647 h 144"/>
                                <a:gd name="T16" fmla="*/ 2147483647 w 278"/>
                                <a:gd name="T17" fmla="*/ 2147483647 h 144"/>
                                <a:gd name="T18" fmla="*/ 0 w 278"/>
                                <a:gd name="T19" fmla="*/ 2147483647 h 144"/>
                                <a:gd name="T20" fmla="*/ 2147483647 w 278"/>
                                <a:gd name="T21" fmla="*/ 2147483647 h 144"/>
                                <a:gd name="T22" fmla="*/ 2147483647 w 278"/>
                                <a:gd name="T23" fmla="*/ 2147483647 h 144"/>
                                <a:gd name="T24" fmla="*/ 2147483647 w 278"/>
                                <a:gd name="T25" fmla="*/ 2147483647 h 144"/>
                                <a:gd name="T26" fmla="*/ 2147483647 w 278"/>
                                <a:gd name="T27" fmla="*/ 2147483647 h 144"/>
                                <a:gd name="T28" fmla="*/ 2147483647 w 278"/>
                                <a:gd name="T29" fmla="*/ 2147483647 h 144"/>
                                <a:gd name="T30" fmla="*/ 2147483647 w 278"/>
                                <a:gd name="T31" fmla="*/ 2147483647 h 144"/>
                                <a:gd name="T32" fmla="*/ 2147483647 w 278"/>
                                <a:gd name="T33" fmla="*/ 2147483647 h 144"/>
                                <a:gd name="T34" fmla="*/ 2147483647 w 278"/>
                                <a:gd name="T35" fmla="*/ 2147483647 h 144"/>
                                <a:gd name="T36" fmla="*/ 2147483647 w 278"/>
                                <a:gd name="T37" fmla="*/ 2147483647 h 144"/>
                                <a:gd name="T38" fmla="*/ 2147483647 w 278"/>
                                <a:gd name="T39" fmla="*/ 2147483647 h 144"/>
                                <a:gd name="T40" fmla="*/ 2147483647 w 278"/>
                                <a:gd name="T41" fmla="*/ 2147483647 h 144"/>
                                <a:gd name="T42" fmla="*/ 2147483647 w 278"/>
                                <a:gd name="T43" fmla="*/ 2147483647 h 144"/>
                                <a:gd name="T44" fmla="*/ 2147483647 w 278"/>
                                <a:gd name="T45" fmla="*/ 0 h 144"/>
                                <a:gd name="T46" fmla="*/ 2147483647 w 278"/>
                                <a:gd name="T47" fmla="*/ 2147483647 h 144"/>
                                <a:gd name="T48" fmla="*/ 2147483647 w 278"/>
                                <a:gd name="T49" fmla="*/ 2147483647 h 14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78"/>
                                <a:gd name="T76" fmla="*/ 0 h 144"/>
                                <a:gd name="T77" fmla="*/ 278 w 278"/>
                                <a:gd name="T78" fmla="*/ 144 h 144"/>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78" h="144">
                                  <a:moveTo>
                                    <a:pt x="158" y="48"/>
                                  </a:moveTo>
                                  <a:lnTo>
                                    <a:pt x="158" y="48"/>
                                  </a:lnTo>
                                  <a:lnTo>
                                    <a:pt x="175" y="48"/>
                                  </a:lnTo>
                                  <a:lnTo>
                                    <a:pt x="158" y="63"/>
                                  </a:lnTo>
                                  <a:lnTo>
                                    <a:pt x="140" y="63"/>
                                  </a:lnTo>
                                  <a:lnTo>
                                    <a:pt x="123" y="63"/>
                                  </a:lnTo>
                                  <a:lnTo>
                                    <a:pt x="88" y="96"/>
                                  </a:lnTo>
                                  <a:lnTo>
                                    <a:pt x="52" y="96"/>
                                  </a:lnTo>
                                  <a:lnTo>
                                    <a:pt x="52" y="126"/>
                                  </a:lnTo>
                                  <a:lnTo>
                                    <a:pt x="0" y="126"/>
                                  </a:lnTo>
                                  <a:lnTo>
                                    <a:pt x="35" y="144"/>
                                  </a:lnTo>
                                  <a:lnTo>
                                    <a:pt x="69" y="144"/>
                                  </a:lnTo>
                                  <a:lnTo>
                                    <a:pt x="88" y="126"/>
                                  </a:lnTo>
                                  <a:lnTo>
                                    <a:pt x="123" y="144"/>
                                  </a:lnTo>
                                  <a:lnTo>
                                    <a:pt x="140" y="126"/>
                                  </a:lnTo>
                                  <a:lnTo>
                                    <a:pt x="192" y="63"/>
                                  </a:lnTo>
                                  <a:lnTo>
                                    <a:pt x="244" y="63"/>
                                  </a:lnTo>
                                  <a:lnTo>
                                    <a:pt x="261" y="63"/>
                                  </a:lnTo>
                                  <a:lnTo>
                                    <a:pt x="244" y="48"/>
                                  </a:lnTo>
                                  <a:lnTo>
                                    <a:pt x="278" y="48"/>
                                  </a:lnTo>
                                  <a:lnTo>
                                    <a:pt x="227" y="30"/>
                                  </a:lnTo>
                                  <a:lnTo>
                                    <a:pt x="227" y="15"/>
                                  </a:lnTo>
                                  <a:lnTo>
                                    <a:pt x="209" y="0"/>
                                  </a:lnTo>
                                  <a:lnTo>
                                    <a:pt x="175" y="30"/>
                                  </a:lnTo>
                                  <a:lnTo>
                                    <a:pt x="158"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0" name="Freeform 126"/>
                          <wps:cNvSpPr>
                            <a:spLocks/>
                          </wps:cNvSpPr>
                          <wps:spPr bwMode="auto">
                            <a:xfrm>
                              <a:off x="93299" y="47013"/>
                              <a:ext cx="309" cy="119"/>
                            </a:xfrm>
                            <a:custGeom>
                              <a:avLst/>
                              <a:gdLst>
                                <a:gd name="T0" fmla="*/ 0 w 52"/>
                                <a:gd name="T1" fmla="*/ 2147483647 h 15"/>
                                <a:gd name="T2" fmla="*/ 0 w 52"/>
                                <a:gd name="T3" fmla="*/ 2147483647 h 15"/>
                                <a:gd name="T4" fmla="*/ 2147483647 w 52"/>
                                <a:gd name="T5" fmla="*/ 2147483647 h 15"/>
                                <a:gd name="T6" fmla="*/ 2147483647 w 52"/>
                                <a:gd name="T7" fmla="*/ 2147483647 h 15"/>
                                <a:gd name="T8" fmla="*/ 2147483647 w 52"/>
                                <a:gd name="T9" fmla="*/ 0 h 15"/>
                                <a:gd name="T10" fmla="*/ 2147483647 w 52"/>
                                <a:gd name="T11" fmla="*/ 0 h 15"/>
                                <a:gd name="T12" fmla="*/ 0 w 52"/>
                                <a:gd name="T13" fmla="*/ 2147483647 h 15"/>
                                <a:gd name="T14" fmla="*/ 0 60000 65536"/>
                                <a:gd name="T15" fmla="*/ 0 60000 65536"/>
                                <a:gd name="T16" fmla="*/ 0 60000 65536"/>
                                <a:gd name="T17" fmla="*/ 0 60000 65536"/>
                                <a:gd name="T18" fmla="*/ 0 60000 65536"/>
                                <a:gd name="T19" fmla="*/ 0 60000 65536"/>
                                <a:gd name="T20" fmla="*/ 0 60000 65536"/>
                                <a:gd name="T21" fmla="*/ 0 w 52"/>
                                <a:gd name="T22" fmla="*/ 0 h 15"/>
                                <a:gd name="T23" fmla="*/ 52 w 52"/>
                                <a:gd name="T24" fmla="*/ 15 h 1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15">
                                  <a:moveTo>
                                    <a:pt x="0" y="15"/>
                                  </a:moveTo>
                                  <a:lnTo>
                                    <a:pt x="0" y="15"/>
                                  </a:lnTo>
                                  <a:lnTo>
                                    <a:pt x="17" y="15"/>
                                  </a:lnTo>
                                  <a:lnTo>
                                    <a:pt x="35" y="15"/>
                                  </a:lnTo>
                                  <a:lnTo>
                                    <a:pt x="52" y="0"/>
                                  </a:lnTo>
                                  <a:lnTo>
                                    <a:pt x="35" y="0"/>
                                  </a:lnTo>
                                  <a:lnTo>
                                    <a:pt x="0" y="15"/>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1" name="Freeform 127"/>
                          <wps:cNvSpPr>
                            <a:spLocks/>
                          </wps:cNvSpPr>
                          <wps:spPr bwMode="auto">
                            <a:xfrm>
                              <a:off x="92466" y="47132"/>
                              <a:ext cx="1666" cy="1538"/>
                            </a:xfrm>
                            <a:custGeom>
                              <a:avLst/>
                              <a:gdLst>
                                <a:gd name="T0" fmla="*/ 2147483647 w 278"/>
                                <a:gd name="T1" fmla="*/ 2147483647 h 207"/>
                                <a:gd name="T2" fmla="*/ 2147483647 w 278"/>
                                <a:gd name="T3" fmla="*/ 2147483647 h 207"/>
                                <a:gd name="T4" fmla="*/ 2147483647 w 278"/>
                                <a:gd name="T5" fmla="*/ 2147483647 h 207"/>
                                <a:gd name="T6" fmla="*/ 2147483647 w 278"/>
                                <a:gd name="T7" fmla="*/ 2147483647 h 207"/>
                                <a:gd name="T8" fmla="*/ 2147483647 w 278"/>
                                <a:gd name="T9" fmla="*/ 2147483647 h 207"/>
                                <a:gd name="T10" fmla="*/ 2147483647 w 278"/>
                                <a:gd name="T11" fmla="*/ 2147483647 h 207"/>
                                <a:gd name="T12" fmla="*/ 2147483647 w 278"/>
                                <a:gd name="T13" fmla="*/ 2147483647 h 207"/>
                                <a:gd name="T14" fmla="*/ 2147483647 w 278"/>
                                <a:gd name="T15" fmla="*/ 0 h 207"/>
                                <a:gd name="T16" fmla="*/ 2147483647 w 278"/>
                                <a:gd name="T17" fmla="*/ 0 h 207"/>
                                <a:gd name="T18" fmla="*/ 2147483647 w 278"/>
                                <a:gd name="T19" fmla="*/ 2147483647 h 207"/>
                                <a:gd name="T20" fmla="*/ 2147483647 w 278"/>
                                <a:gd name="T21" fmla="*/ 2147483647 h 207"/>
                                <a:gd name="T22" fmla="*/ 2147483647 w 278"/>
                                <a:gd name="T23" fmla="*/ 2147483647 h 207"/>
                                <a:gd name="T24" fmla="*/ 2147483647 w 278"/>
                                <a:gd name="T25" fmla="*/ 2147483647 h 207"/>
                                <a:gd name="T26" fmla="*/ 2147483647 w 278"/>
                                <a:gd name="T27" fmla="*/ 2147483647 h 207"/>
                                <a:gd name="T28" fmla="*/ 2147483647 w 278"/>
                                <a:gd name="T29" fmla="*/ 2147483647 h 207"/>
                                <a:gd name="T30" fmla="*/ 2147483647 w 278"/>
                                <a:gd name="T31" fmla="*/ 2147483647 h 207"/>
                                <a:gd name="T32" fmla="*/ 2147483647 w 278"/>
                                <a:gd name="T33" fmla="*/ 2147483647 h 207"/>
                                <a:gd name="T34" fmla="*/ 2147483647 w 278"/>
                                <a:gd name="T35" fmla="*/ 2147483647 h 207"/>
                                <a:gd name="T36" fmla="*/ 2147483647 w 278"/>
                                <a:gd name="T37" fmla="*/ 2147483647 h 207"/>
                                <a:gd name="T38" fmla="*/ 2147483647 w 278"/>
                                <a:gd name="T39" fmla="*/ 2147483647 h 207"/>
                                <a:gd name="T40" fmla="*/ 2147483647 w 278"/>
                                <a:gd name="T41" fmla="*/ 2147483647 h 207"/>
                                <a:gd name="T42" fmla="*/ 2147483647 w 278"/>
                                <a:gd name="T43" fmla="*/ 2147483647 h 207"/>
                                <a:gd name="T44" fmla="*/ 2147483647 w 278"/>
                                <a:gd name="T45" fmla="*/ 2147483647 h 207"/>
                                <a:gd name="T46" fmla="*/ 2147483647 w 278"/>
                                <a:gd name="T47" fmla="*/ 2147483647 h 207"/>
                                <a:gd name="T48" fmla="*/ 2147483647 w 278"/>
                                <a:gd name="T49" fmla="*/ 2147483647 h 207"/>
                                <a:gd name="T50" fmla="*/ 2147483647 w 278"/>
                                <a:gd name="T51" fmla="*/ 2147483647 h 207"/>
                                <a:gd name="T52" fmla="*/ 0 w 278"/>
                                <a:gd name="T53" fmla="*/ 2147483647 h 207"/>
                                <a:gd name="T54" fmla="*/ 2147483647 w 278"/>
                                <a:gd name="T55" fmla="*/ 2147483647 h 20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78"/>
                                <a:gd name="T85" fmla="*/ 0 h 207"/>
                                <a:gd name="T86" fmla="*/ 278 w 278"/>
                                <a:gd name="T87" fmla="*/ 207 h 207"/>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78" h="207">
                                  <a:moveTo>
                                    <a:pt x="17" y="63"/>
                                  </a:moveTo>
                                  <a:lnTo>
                                    <a:pt x="17" y="63"/>
                                  </a:lnTo>
                                  <a:lnTo>
                                    <a:pt x="52" y="81"/>
                                  </a:lnTo>
                                  <a:lnTo>
                                    <a:pt x="86" y="81"/>
                                  </a:lnTo>
                                  <a:lnTo>
                                    <a:pt x="104" y="63"/>
                                  </a:lnTo>
                                  <a:lnTo>
                                    <a:pt x="138" y="81"/>
                                  </a:lnTo>
                                  <a:lnTo>
                                    <a:pt x="155" y="63"/>
                                  </a:lnTo>
                                  <a:lnTo>
                                    <a:pt x="207" y="0"/>
                                  </a:lnTo>
                                  <a:lnTo>
                                    <a:pt x="261" y="0"/>
                                  </a:lnTo>
                                  <a:lnTo>
                                    <a:pt x="244" y="33"/>
                                  </a:lnTo>
                                  <a:lnTo>
                                    <a:pt x="261" y="48"/>
                                  </a:lnTo>
                                  <a:lnTo>
                                    <a:pt x="244" y="63"/>
                                  </a:lnTo>
                                  <a:lnTo>
                                    <a:pt x="278" y="81"/>
                                  </a:lnTo>
                                  <a:lnTo>
                                    <a:pt x="261" y="96"/>
                                  </a:lnTo>
                                  <a:lnTo>
                                    <a:pt x="224" y="129"/>
                                  </a:lnTo>
                                  <a:lnTo>
                                    <a:pt x="207" y="159"/>
                                  </a:lnTo>
                                  <a:lnTo>
                                    <a:pt x="224" y="159"/>
                                  </a:lnTo>
                                  <a:lnTo>
                                    <a:pt x="207" y="192"/>
                                  </a:lnTo>
                                  <a:lnTo>
                                    <a:pt x="173" y="207"/>
                                  </a:lnTo>
                                  <a:lnTo>
                                    <a:pt x="155" y="192"/>
                                  </a:lnTo>
                                  <a:lnTo>
                                    <a:pt x="121" y="192"/>
                                  </a:lnTo>
                                  <a:lnTo>
                                    <a:pt x="86" y="192"/>
                                  </a:lnTo>
                                  <a:lnTo>
                                    <a:pt x="86" y="176"/>
                                  </a:lnTo>
                                  <a:lnTo>
                                    <a:pt x="52" y="176"/>
                                  </a:lnTo>
                                  <a:lnTo>
                                    <a:pt x="34" y="144"/>
                                  </a:lnTo>
                                  <a:lnTo>
                                    <a:pt x="17" y="111"/>
                                  </a:lnTo>
                                  <a:lnTo>
                                    <a:pt x="0" y="81"/>
                                  </a:lnTo>
                                  <a:lnTo>
                                    <a:pt x="17" y="6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2" name="Freeform 128"/>
                          <wps:cNvSpPr>
                            <a:spLocks/>
                          </wps:cNvSpPr>
                          <wps:spPr bwMode="auto">
                            <a:xfrm>
                              <a:off x="90610" y="47605"/>
                              <a:ext cx="119" cy="237"/>
                            </a:xfrm>
                            <a:custGeom>
                              <a:avLst/>
                              <a:gdLst>
                                <a:gd name="T0" fmla="*/ 0 w 19"/>
                                <a:gd name="T1" fmla="*/ 2147483647 h 33"/>
                                <a:gd name="T2" fmla="*/ 0 w 19"/>
                                <a:gd name="T3" fmla="*/ 2147483647 h 33"/>
                                <a:gd name="T4" fmla="*/ 2147483647 w 19"/>
                                <a:gd name="T5" fmla="*/ 2147483647 h 33"/>
                                <a:gd name="T6" fmla="*/ 0 w 19"/>
                                <a:gd name="T7" fmla="*/ 0 h 33"/>
                                <a:gd name="T8" fmla="*/ 0 w 19"/>
                                <a:gd name="T9" fmla="*/ 2147483647 h 33"/>
                                <a:gd name="T10" fmla="*/ 0 60000 65536"/>
                                <a:gd name="T11" fmla="*/ 0 60000 65536"/>
                                <a:gd name="T12" fmla="*/ 0 60000 65536"/>
                                <a:gd name="T13" fmla="*/ 0 60000 65536"/>
                                <a:gd name="T14" fmla="*/ 0 60000 65536"/>
                                <a:gd name="T15" fmla="*/ 0 w 19"/>
                                <a:gd name="T16" fmla="*/ 0 h 33"/>
                                <a:gd name="T17" fmla="*/ 19 w 19"/>
                                <a:gd name="T18" fmla="*/ 33 h 33"/>
                              </a:gdLst>
                              <a:ahLst/>
                              <a:cxnLst>
                                <a:cxn ang="T10">
                                  <a:pos x="T0" y="T1"/>
                                </a:cxn>
                                <a:cxn ang="T11">
                                  <a:pos x="T2" y="T3"/>
                                </a:cxn>
                                <a:cxn ang="T12">
                                  <a:pos x="T4" y="T5"/>
                                </a:cxn>
                                <a:cxn ang="T13">
                                  <a:pos x="T6" y="T7"/>
                                </a:cxn>
                                <a:cxn ang="T14">
                                  <a:pos x="T8" y="T9"/>
                                </a:cxn>
                              </a:cxnLst>
                              <a:rect l="T15" t="T16" r="T17" b="T18"/>
                              <a:pathLst>
                                <a:path w="19" h="33">
                                  <a:moveTo>
                                    <a:pt x="0" y="18"/>
                                  </a:moveTo>
                                  <a:lnTo>
                                    <a:pt x="0" y="18"/>
                                  </a:lnTo>
                                  <a:lnTo>
                                    <a:pt x="19" y="33"/>
                                  </a:lnTo>
                                  <a:lnTo>
                                    <a:pt x="0" y="0"/>
                                  </a:lnTo>
                                  <a:lnTo>
                                    <a:pt x="0" y="1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3" name="Freeform 129"/>
                          <wps:cNvSpPr>
                            <a:spLocks/>
                          </wps:cNvSpPr>
                          <wps:spPr bwMode="auto">
                            <a:xfrm>
                              <a:off x="90824" y="48078"/>
                              <a:ext cx="95" cy="237"/>
                            </a:xfrm>
                            <a:custGeom>
                              <a:avLst/>
                              <a:gdLst>
                                <a:gd name="T0" fmla="*/ 0 w 16"/>
                                <a:gd name="T1" fmla="*/ 0 h 30"/>
                                <a:gd name="T2" fmla="*/ 0 w 16"/>
                                <a:gd name="T3" fmla="*/ 0 h 30"/>
                                <a:gd name="T4" fmla="*/ 2147483647 w 16"/>
                                <a:gd name="T5" fmla="*/ 2147483647 h 30"/>
                                <a:gd name="T6" fmla="*/ 2147483647 w 16"/>
                                <a:gd name="T7" fmla="*/ 2147483647 h 30"/>
                                <a:gd name="T8" fmla="*/ 2147483647 w 16"/>
                                <a:gd name="T9" fmla="*/ 0 h 30"/>
                                <a:gd name="T10" fmla="*/ 0 w 16"/>
                                <a:gd name="T11" fmla="*/ 0 h 30"/>
                                <a:gd name="T12" fmla="*/ 0 60000 65536"/>
                                <a:gd name="T13" fmla="*/ 0 60000 65536"/>
                                <a:gd name="T14" fmla="*/ 0 60000 65536"/>
                                <a:gd name="T15" fmla="*/ 0 60000 65536"/>
                                <a:gd name="T16" fmla="*/ 0 60000 65536"/>
                                <a:gd name="T17" fmla="*/ 0 60000 65536"/>
                                <a:gd name="T18" fmla="*/ 0 w 16"/>
                                <a:gd name="T19" fmla="*/ 0 h 30"/>
                                <a:gd name="T20" fmla="*/ 16 w 16"/>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6" h="30">
                                  <a:moveTo>
                                    <a:pt x="0" y="0"/>
                                  </a:moveTo>
                                  <a:lnTo>
                                    <a:pt x="0" y="0"/>
                                  </a:lnTo>
                                  <a:lnTo>
                                    <a:pt x="16" y="30"/>
                                  </a:lnTo>
                                  <a:lnTo>
                                    <a:pt x="16" y="15"/>
                                  </a:lnTo>
                                  <a:lnTo>
                                    <a:pt x="16"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4" name="Freeform 130"/>
                          <wps:cNvSpPr>
                            <a:spLocks/>
                          </wps:cNvSpPr>
                          <wps:spPr bwMode="auto">
                            <a:xfrm>
                              <a:off x="87730" y="46067"/>
                              <a:ext cx="428" cy="710"/>
                            </a:xfrm>
                            <a:custGeom>
                              <a:avLst/>
                              <a:gdLst>
                                <a:gd name="T0" fmla="*/ 0 w 71"/>
                                <a:gd name="T1" fmla="*/ 2147483647 h 96"/>
                                <a:gd name="T2" fmla="*/ 0 w 71"/>
                                <a:gd name="T3" fmla="*/ 2147483647 h 96"/>
                                <a:gd name="T4" fmla="*/ 2147483647 w 71"/>
                                <a:gd name="T5" fmla="*/ 2147483647 h 96"/>
                                <a:gd name="T6" fmla="*/ 2147483647 w 71"/>
                                <a:gd name="T7" fmla="*/ 2147483647 h 96"/>
                                <a:gd name="T8" fmla="*/ 2147483647 w 71"/>
                                <a:gd name="T9" fmla="*/ 2147483647 h 96"/>
                                <a:gd name="T10" fmla="*/ 2147483647 w 71"/>
                                <a:gd name="T11" fmla="*/ 2147483647 h 96"/>
                                <a:gd name="T12" fmla="*/ 2147483647 w 71"/>
                                <a:gd name="T13" fmla="*/ 0 h 96"/>
                                <a:gd name="T14" fmla="*/ 0 w 71"/>
                                <a:gd name="T15" fmla="*/ 2147483647 h 96"/>
                                <a:gd name="T16" fmla="*/ 0 60000 65536"/>
                                <a:gd name="T17" fmla="*/ 0 60000 65536"/>
                                <a:gd name="T18" fmla="*/ 0 60000 65536"/>
                                <a:gd name="T19" fmla="*/ 0 60000 65536"/>
                                <a:gd name="T20" fmla="*/ 0 60000 65536"/>
                                <a:gd name="T21" fmla="*/ 0 60000 65536"/>
                                <a:gd name="T22" fmla="*/ 0 60000 65536"/>
                                <a:gd name="T23" fmla="*/ 0 60000 65536"/>
                                <a:gd name="T24" fmla="*/ 0 w 71"/>
                                <a:gd name="T25" fmla="*/ 0 h 96"/>
                                <a:gd name="T26" fmla="*/ 71 w 71"/>
                                <a:gd name="T27" fmla="*/ 96 h 9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1" h="96">
                                  <a:moveTo>
                                    <a:pt x="0" y="48"/>
                                  </a:moveTo>
                                  <a:lnTo>
                                    <a:pt x="0" y="48"/>
                                  </a:lnTo>
                                  <a:lnTo>
                                    <a:pt x="17" y="96"/>
                                  </a:lnTo>
                                  <a:lnTo>
                                    <a:pt x="54" y="96"/>
                                  </a:lnTo>
                                  <a:lnTo>
                                    <a:pt x="71" y="63"/>
                                  </a:lnTo>
                                  <a:lnTo>
                                    <a:pt x="37" y="15"/>
                                  </a:lnTo>
                                  <a:lnTo>
                                    <a:pt x="17" y="0"/>
                                  </a:lnTo>
                                  <a:lnTo>
                                    <a:pt x="0"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5" name="Freeform 131"/>
                          <wps:cNvSpPr>
                            <a:spLocks/>
                          </wps:cNvSpPr>
                          <wps:spPr bwMode="auto">
                            <a:xfrm>
                              <a:off x="92466" y="44173"/>
                              <a:ext cx="416" cy="355"/>
                            </a:xfrm>
                            <a:custGeom>
                              <a:avLst/>
                              <a:gdLst>
                                <a:gd name="T0" fmla="*/ 0 w 69"/>
                                <a:gd name="T1" fmla="*/ 2147483647 h 48"/>
                                <a:gd name="T2" fmla="*/ 0 w 69"/>
                                <a:gd name="T3" fmla="*/ 2147483647 h 48"/>
                                <a:gd name="T4" fmla="*/ 0 w 69"/>
                                <a:gd name="T5" fmla="*/ 2147483647 h 48"/>
                                <a:gd name="T6" fmla="*/ 2147483647 w 69"/>
                                <a:gd name="T7" fmla="*/ 2147483647 h 48"/>
                                <a:gd name="T8" fmla="*/ 2147483647 w 69"/>
                                <a:gd name="T9" fmla="*/ 2147483647 h 48"/>
                                <a:gd name="T10" fmla="*/ 2147483647 w 69"/>
                                <a:gd name="T11" fmla="*/ 0 h 48"/>
                                <a:gd name="T12" fmla="*/ 2147483647 w 69"/>
                                <a:gd name="T13" fmla="*/ 0 h 48"/>
                                <a:gd name="T14" fmla="*/ 0 w 69"/>
                                <a:gd name="T15" fmla="*/ 2147483647 h 48"/>
                                <a:gd name="T16" fmla="*/ 0 60000 65536"/>
                                <a:gd name="T17" fmla="*/ 0 60000 65536"/>
                                <a:gd name="T18" fmla="*/ 0 60000 65536"/>
                                <a:gd name="T19" fmla="*/ 0 60000 65536"/>
                                <a:gd name="T20" fmla="*/ 0 60000 65536"/>
                                <a:gd name="T21" fmla="*/ 0 60000 65536"/>
                                <a:gd name="T22" fmla="*/ 0 60000 65536"/>
                                <a:gd name="T23" fmla="*/ 0 60000 65536"/>
                                <a:gd name="T24" fmla="*/ 0 w 69"/>
                                <a:gd name="T25" fmla="*/ 0 h 48"/>
                                <a:gd name="T26" fmla="*/ 69 w 69"/>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9" h="48">
                                  <a:moveTo>
                                    <a:pt x="0" y="15"/>
                                  </a:moveTo>
                                  <a:lnTo>
                                    <a:pt x="0" y="15"/>
                                  </a:lnTo>
                                  <a:lnTo>
                                    <a:pt x="0" y="31"/>
                                  </a:lnTo>
                                  <a:lnTo>
                                    <a:pt x="34" y="48"/>
                                  </a:lnTo>
                                  <a:lnTo>
                                    <a:pt x="52" y="31"/>
                                  </a:lnTo>
                                  <a:lnTo>
                                    <a:pt x="69" y="0"/>
                                  </a:lnTo>
                                  <a:lnTo>
                                    <a:pt x="17" y="0"/>
                                  </a:lnTo>
                                  <a:lnTo>
                                    <a:pt x="0" y="15"/>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6" name="Freeform 132"/>
                          <wps:cNvSpPr>
                            <a:spLocks/>
                          </wps:cNvSpPr>
                          <wps:spPr bwMode="auto">
                            <a:xfrm>
                              <a:off x="94322" y="43108"/>
                              <a:ext cx="309" cy="592"/>
                            </a:xfrm>
                            <a:custGeom>
                              <a:avLst/>
                              <a:gdLst>
                                <a:gd name="T0" fmla="*/ 0 w 52"/>
                                <a:gd name="T1" fmla="*/ 2147483647 h 79"/>
                                <a:gd name="T2" fmla="*/ 0 w 52"/>
                                <a:gd name="T3" fmla="*/ 2147483647 h 79"/>
                                <a:gd name="T4" fmla="*/ 0 w 52"/>
                                <a:gd name="T5" fmla="*/ 2147483647 h 79"/>
                                <a:gd name="T6" fmla="*/ 2147483647 w 52"/>
                                <a:gd name="T7" fmla="*/ 2147483647 h 79"/>
                                <a:gd name="T8" fmla="*/ 2147483647 w 52"/>
                                <a:gd name="T9" fmla="*/ 0 h 79"/>
                                <a:gd name="T10" fmla="*/ 2147483647 w 52"/>
                                <a:gd name="T11" fmla="*/ 0 h 79"/>
                                <a:gd name="T12" fmla="*/ 0 w 52"/>
                                <a:gd name="T13" fmla="*/ 2147483647 h 79"/>
                                <a:gd name="T14" fmla="*/ 0 60000 65536"/>
                                <a:gd name="T15" fmla="*/ 0 60000 65536"/>
                                <a:gd name="T16" fmla="*/ 0 60000 65536"/>
                                <a:gd name="T17" fmla="*/ 0 60000 65536"/>
                                <a:gd name="T18" fmla="*/ 0 60000 65536"/>
                                <a:gd name="T19" fmla="*/ 0 60000 65536"/>
                                <a:gd name="T20" fmla="*/ 0 60000 65536"/>
                                <a:gd name="T21" fmla="*/ 0 w 52"/>
                                <a:gd name="T22" fmla="*/ 0 h 79"/>
                                <a:gd name="T23" fmla="*/ 52 w 52"/>
                                <a:gd name="T24" fmla="*/ 79 h 7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79">
                                  <a:moveTo>
                                    <a:pt x="0" y="48"/>
                                  </a:moveTo>
                                  <a:lnTo>
                                    <a:pt x="0" y="48"/>
                                  </a:lnTo>
                                  <a:lnTo>
                                    <a:pt x="0" y="63"/>
                                  </a:lnTo>
                                  <a:lnTo>
                                    <a:pt x="17" y="79"/>
                                  </a:lnTo>
                                  <a:lnTo>
                                    <a:pt x="52" y="0"/>
                                  </a:lnTo>
                                  <a:lnTo>
                                    <a:pt x="34" y="0"/>
                                  </a:lnTo>
                                  <a:lnTo>
                                    <a:pt x="0"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7" name="Freeform 133"/>
                          <wps:cNvSpPr>
                            <a:spLocks/>
                          </wps:cNvSpPr>
                          <wps:spPr bwMode="auto">
                            <a:xfrm>
                              <a:off x="90300" y="46895"/>
                              <a:ext cx="1761" cy="2130"/>
                            </a:xfrm>
                            <a:custGeom>
                              <a:avLst/>
                              <a:gdLst>
                                <a:gd name="T0" fmla="*/ 0 w 296"/>
                                <a:gd name="T1" fmla="*/ 0 h 288"/>
                                <a:gd name="T2" fmla="*/ 0 w 296"/>
                                <a:gd name="T3" fmla="*/ 0 h 288"/>
                                <a:gd name="T4" fmla="*/ 0 w 296"/>
                                <a:gd name="T5" fmla="*/ 2147483647 h 288"/>
                                <a:gd name="T6" fmla="*/ 2147483647 w 296"/>
                                <a:gd name="T7" fmla="*/ 2147483647 h 288"/>
                                <a:gd name="T8" fmla="*/ 2147483647 w 296"/>
                                <a:gd name="T9" fmla="*/ 2147483647 h 288"/>
                                <a:gd name="T10" fmla="*/ 2147483647 w 296"/>
                                <a:gd name="T11" fmla="*/ 2147483647 h 288"/>
                                <a:gd name="T12" fmla="*/ 2147483647 w 296"/>
                                <a:gd name="T13" fmla="*/ 2147483647 h 288"/>
                                <a:gd name="T14" fmla="*/ 2147483647 w 296"/>
                                <a:gd name="T15" fmla="*/ 2147483647 h 288"/>
                                <a:gd name="T16" fmla="*/ 2147483647 w 296"/>
                                <a:gd name="T17" fmla="*/ 2147483647 h 288"/>
                                <a:gd name="T18" fmla="*/ 2147483647 w 296"/>
                                <a:gd name="T19" fmla="*/ 2147483647 h 288"/>
                                <a:gd name="T20" fmla="*/ 2147483647 w 296"/>
                                <a:gd name="T21" fmla="*/ 2147483647 h 288"/>
                                <a:gd name="T22" fmla="*/ 2147483647 w 296"/>
                                <a:gd name="T23" fmla="*/ 2147483647 h 288"/>
                                <a:gd name="T24" fmla="*/ 2147483647 w 296"/>
                                <a:gd name="T25" fmla="*/ 2147483647 h 288"/>
                                <a:gd name="T26" fmla="*/ 2147483647 w 296"/>
                                <a:gd name="T27" fmla="*/ 2147483647 h 288"/>
                                <a:gd name="T28" fmla="*/ 2147483647 w 296"/>
                                <a:gd name="T29" fmla="*/ 2147483647 h 288"/>
                                <a:gd name="T30" fmla="*/ 2147483647 w 296"/>
                                <a:gd name="T31" fmla="*/ 2147483647 h 288"/>
                                <a:gd name="T32" fmla="*/ 2147483647 w 296"/>
                                <a:gd name="T33" fmla="*/ 2147483647 h 288"/>
                                <a:gd name="T34" fmla="*/ 2147483647 w 296"/>
                                <a:gd name="T35" fmla="*/ 2147483647 h 288"/>
                                <a:gd name="T36" fmla="*/ 2147483647 w 296"/>
                                <a:gd name="T37" fmla="*/ 2147483647 h 288"/>
                                <a:gd name="T38" fmla="*/ 2147483647 w 296"/>
                                <a:gd name="T39" fmla="*/ 2147483647 h 288"/>
                                <a:gd name="T40" fmla="*/ 2147483647 w 296"/>
                                <a:gd name="T41" fmla="*/ 2147483647 h 288"/>
                                <a:gd name="T42" fmla="*/ 2147483647 w 296"/>
                                <a:gd name="T43" fmla="*/ 2147483647 h 288"/>
                                <a:gd name="T44" fmla="*/ 0 w 296"/>
                                <a:gd name="T45" fmla="*/ 0 h 28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96"/>
                                <a:gd name="T70" fmla="*/ 0 h 288"/>
                                <a:gd name="T71" fmla="*/ 296 w 296"/>
                                <a:gd name="T72" fmla="*/ 288 h 28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96" h="288">
                                  <a:moveTo>
                                    <a:pt x="0" y="0"/>
                                  </a:moveTo>
                                  <a:lnTo>
                                    <a:pt x="0" y="0"/>
                                  </a:lnTo>
                                  <a:lnTo>
                                    <a:pt x="0" y="18"/>
                                  </a:lnTo>
                                  <a:lnTo>
                                    <a:pt x="35" y="48"/>
                                  </a:lnTo>
                                  <a:lnTo>
                                    <a:pt x="71" y="81"/>
                                  </a:lnTo>
                                  <a:lnTo>
                                    <a:pt x="88" y="96"/>
                                  </a:lnTo>
                                  <a:lnTo>
                                    <a:pt x="106" y="129"/>
                                  </a:lnTo>
                                  <a:lnTo>
                                    <a:pt x="140" y="162"/>
                                  </a:lnTo>
                                  <a:lnTo>
                                    <a:pt x="175" y="225"/>
                                  </a:lnTo>
                                  <a:lnTo>
                                    <a:pt x="244" y="288"/>
                                  </a:lnTo>
                                  <a:lnTo>
                                    <a:pt x="278" y="288"/>
                                  </a:lnTo>
                                  <a:lnTo>
                                    <a:pt x="296" y="225"/>
                                  </a:lnTo>
                                  <a:lnTo>
                                    <a:pt x="278" y="192"/>
                                  </a:lnTo>
                                  <a:lnTo>
                                    <a:pt x="261" y="192"/>
                                  </a:lnTo>
                                  <a:lnTo>
                                    <a:pt x="244" y="162"/>
                                  </a:lnTo>
                                  <a:lnTo>
                                    <a:pt x="227" y="162"/>
                                  </a:lnTo>
                                  <a:lnTo>
                                    <a:pt x="227" y="144"/>
                                  </a:lnTo>
                                  <a:lnTo>
                                    <a:pt x="209" y="129"/>
                                  </a:lnTo>
                                  <a:lnTo>
                                    <a:pt x="209" y="114"/>
                                  </a:lnTo>
                                  <a:lnTo>
                                    <a:pt x="158" y="81"/>
                                  </a:lnTo>
                                  <a:lnTo>
                                    <a:pt x="140" y="81"/>
                                  </a:lnTo>
                                  <a:lnTo>
                                    <a:pt x="54" y="18"/>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8" name="Freeform 134"/>
                          <wps:cNvSpPr>
                            <a:spLocks/>
                          </wps:cNvSpPr>
                          <wps:spPr bwMode="auto">
                            <a:xfrm>
                              <a:off x="91954" y="49025"/>
                              <a:ext cx="1440" cy="473"/>
                            </a:xfrm>
                            <a:custGeom>
                              <a:avLst/>
                              <a:gdLst>
                                <a:gd name="T0" fmla="*/ 0 w 242"/>
                                <a:gd name="T1" fmla="*/ 2147483647 h 65"/>
                                <a:gd name="T2" fmla="*/ 0 w 242"/>
                                <a:gd name="T3" fmla="*/ 2147483647 h 65"/>
                                <a:gd name="T4" fmla="*/ 2147483647 w 242"/>
                                <a:gd name="T5" fmla="*/ 2147483647 h 65"/>
                                <a:gd name="T6" fmla="*/ 2147483647 w 242"/>
                                <a:gd name="T7" fmla="*/ 2147483647 h 65"/>
                                <a:gd name="T8" fmla="*/ 2147483647 w 242"/>
                                <a:gd name="T9" fmla="*/ 2147483647 h 65"/>
                                <a:gd name="T10" fmla="*/ 2147483647 w 242"/>
                                <a:gd name="T11" fmla="*/ 2147483647 h 65"/>
                                <a:gd name="T12" fmla="*/ 2147483647 w 242"/>
                                <a:gd name="T13" fmla="*/ 2147483647 h 65"/>
                                <a:gd name="T14" fmla="*/ 2147483647 w 242"/>
                                <a:gd name="T15" fmla="*/ 2147483647 h 65"/>
                                <a:gd name="T16" fmla="*/ 2147483647 w 242"/>
                                <a:gd name="T17" fmla="*/ 2147483647 h 65"/>
                                <a:gd name="T18" fmla="*/ 2147483647 w 242"/>
                                <a:gd name="T19" fmla="*/ 2147483647 h 65"/>
                                <a:gd name="T20" fmla="*/ 2147483647 w 242"/>
                                <a:gd name="T21" fmla="*/ 0 h 65"/>
                                <a:gd name="T22" fmla="*/ 2147483647 w 242"/>
                                <a:gd name="T23" fmla="*/ 0 h 65"/>
                                <a:gd name="T24" fmla="*/ 0 w 242"/>
                                <a:gd name="T25" fmla="*/ 2147483647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42"/>
                                <a:gd name="T40" fmla="*/ 0 h 65"/>
                                <a:gd name="T41" fmla="*/ 242 w 242"/>
                                <a:gd name="T42" fmla="*/ 65 h 6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42" h="65">
                                  <a:moveTo>
                                    <a:pt x="0" y="17"/>
                                  </a:moveTo>
                                  <a:lnTo>
                                    <a:pt x="0" y="17"/>
                                  </a:lnTo>
                                  <a:lnTo>
                                    <a:pt x="70" y="48"/>
                                  </a:lnTo>
                                  <a:lnTo>
                                    <a:pt x="242" y="65"/>
                                  </a:lnTo>
                                  <a:lnTo>
                                    <a:pt x="242" y="48"/>
                                  </a:lnTo>
                                  <a:lnTo>
                                    <a:pt x="208" y="48"/>
                                  </a:lnTo>
                                  <a:lnTo>
                                    <a:pt x="191" y="33"/>
                                  </a:lnTo>
                                  <a:lnTo>
                                    <a:pt x="139" y="17"/>
                                  </a:lnTo>
                                  <a:lnTo>
                                    <a:pt x="139" y="33"/>
                                  </a:lnTo>
                                  <a:lnTo>
                                    <a:pt x="104" y="17"/>
                                  </a:lnTo>
                                  <a:lnTo>
                                    <a:pt x="52" y="0"/>
                                  </a:lnTo>
                                  <a:lnTo>
                                    <a:pt x="18" y="0"/>
                                  </a:lnTo>
                                  <a:lnTo>
                                    <a:pt x="0" y="1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9" name="Freeform 135"/>
                          <wps:cNvSpPr>
                            <a:spLocks/>
                          </wps:cNvSpPr>
                          <wps:spPr bwMode="auto">
                            <a:xfrm>
                              <a:off x="93394" y="49498"/>
                              <a:ext cx="214" cy="0"/>
                            </a:xfrm>
                            <a:custGeom>
                              <a:avLst/>
                              <a:gdLst>
                                <a:gd name="T0" fmla="*/ 0 w 37"/>
                                <a:gd name="T1" fmla="*/ 0 w 37"/>
                                <a:gd name="T2" fmla="*/ 2147483647 w 37"/>
                                <a:gd name="T3" fmla="*/ 2147483647 w 37"/>
                                <a:gd name="T4" fmla="*/ 0 w 37"/>
                                <a:gd name="T5" fmla="*/ 0 60000 65536"/>
                                <a:gd name="T6" fmla="*/ 0 60000 65536"/>
                                <a:gd name="T7" fmla="*/ 0 60000 65536"/>
                                <a:gd name="T8" fmla="*/ 0 60000 65536"/>
                                <a:gd name="T9" fmla="*/ 0 60000 65536"/>
                                <a:gd name="T10" fmla="*/ 0 w 37"/>
                                <a:gd name="T11" fmla="*/ 37 w 37"/>
                              </a:gdLst>
                              <a:ahLst/>
                              <a:cxnLst>
                                <a:cxn ang="T5">
                                  <a:pos x="T0" y="0"/>
                                </a:cxn>
                                <a:cxn ang="T6">
                                  <a:pos x="T1" y="0"/>
                                </a:cxn>
                                <a:cxn ang="T7">
                                  <a:pos x="T2" y="0"/>
                                </a:cxn>
                                <a:cxn ang="T8">
                                  <a:pos x="T3" y="0"/>
                                </a:cxn>
                                <a:cxn ang="T9">
                                  <a:pos x="T4" y="0"/>
                                </a:cxn>
                              </a:cxnLst>
                              <a:rect l="T10" t="0" r="T11" b="0"/>
                              <a:pathLst>
                                <a:path w="37">
                                  <a:moveTo>
                                    <a:pt x="0" y="0"/>
                                  </a:moveTo>
                                  <a:lnTo>
                                    <a:pt x="0" y="0"/>
                                  </a:lnTo>
                                  <a:lnTo>
                                    <a:pt x="18" y="0"/>
                                  </a:lnTo>
                                  <a:lnTo>
                                    <a:pt x="37"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0" name="Freeform 136"/>
                          <wps:cNvSpPr>
                            <a:spLocks/>
                          </wps:cNvSpPr>
                          <wps:spPr bwMode="auto">
                            <a:xfrm>
                              <a:off x="91954" y="48197"/>
                              <a:ext cx="214" cy="355"/>
                            </a:xfrm>
                            <a:custGeom>
                              <a:avLst/>
                              <a:gdLst>
                                <a:gd name="T0" fmla="*/ 0 w 35"/>
                                <a:gd name="T1" fmla="*/ 2147483647 h 48"/>
                                <a:gd name="T2" fmla="*/ 0 w 35"/>
                                <a:gd name="T3" fmla="*/ 2147483647 h 48"/>
                                <a:gd name="T4" fmla="*/ 2147483647 w 35"/>
                                <a:gd name="T5" fmla="*/ 2147483647 h 48"/>
                                <a:gd name="T6" fmla="*/ 2147483647 w 35"/>
                                <a:gd name="T7" fmla="*/ 2147483647 h 48"/>
                                <a:gd name="T8" fmla="*/ 2147483647 w 35"/>
                                <a:gd name="T9" fmla="*/ 2147483647 h 48"/>
                                <a:gd name="T10" fmla="*/ 2147483647 w 35"/>
                                <a:gd name="T11" fmla="*/ 0 h 48"/>
                                <a:gd name="T12" fmla="*/ 0 w 35"/>
                                <a:gd name="T13" fmla="*/ 2147483647 h 48"/>
                                <a:gd name="T14" fmla="*/ 0 60000 65536"/>
                                <a:gd name="T15" fmla="*/ 0 60000 65536"/>
                                <a:gd name="T16" fmla="*/ 0 60000 65536"/>
                                <a:gd name="T17" fmla="*/ 0 60000 65536"/>
                                <a:gd name="T18" fmla="*/ 0 60000 65536"/>
                                <a:gd name="T19" fmla="*/ 0 60000 65536"/>
                                <a:gd name="T20" fmla="*/ 0 60000 65536"/>
                                <a:gd name="T21" fmla="*/ 0 w 35"/>
                                <a:gd name="T22" fmla="*/ 0 h 48"/>
                                <a:gd name="T23" fmla="*/ 35 w 35"/>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48">
                                  <a:moveTo>
                                    <a:pt x="0" y="15"/>
                                  </a:moveTo>
                                  <a:lnTo>
                                    <a:pt x="0" y="15"/>
                                  </a:lnTo>
                                  <a:lnTo>
                                    <a:pt x="18" y="32"/>
                                  </a:lnTo>
                                  <a:lnTo>
                                    <a:pt x="35" y="48"/>
                                  </a:lnTo>
                                  <a:lnTo>
                                    <a:pt x="35" y="32"/>
                                  </a:lnTo>
                                  <a:lnTo>
                                    <a:pt x="18" y="0"/>
                                  </a:lnTo>
                                  <a:lnTo>
                                    <a:pt x="0" y="15"/>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1" name="Freeform 137"/>
                          <wps:cNvSpPr>
                            <a:spLocks/>
                          </wps:cNvSpPr>
                          <wps:spPr bwMode="auto">
                            <a:xfrm>
                              <a:off x="92264" y="48433"/>
                              <a:ext cx="107" cy="119"/>
                            </a:xfrm>
                            <a:custGeom>
                              <a:avLst/>
                              <a:gdLst>
                                <a:gd name="T0" fmla="*/ 0 w 18"/>
                                <a:gd name="T1" fmla="*/ 2147483647 h 16"/>
                                <a:gd name="T2" fmla="*/ 0 w 18"/>
                                <a:gd name="T3" fmla="*/ 2147483647 h 16"/>
                                <a:gd name="T4" fmla="*/ 2147483647 w 18"/>
                                <a:gd name="T5" fmla="*/ 2147483647 h 16"/>
                                <a:gd name="T6" fmla="*/ 2147483647 w 18"/>
                                <a:gd name="T7" fmla="*/ 0 h 16"/>
                                <a:gd name="T8" fmla="*/ 0 w 18"/>
                                <a:gd name="T9" fmla="*/ 0 h 16"/>
                                <a:gd name="T10" fmla="*/ 0 w 18"/>
                                <a:gd name="T11" fmla="*/ 2147483647 h 16"/>
                                <a:gd name="T12" fmla="*/ 0 60000 65536"/>
                                <a:gd name="T13" fmla="*/ 0 60000 65536"/>
                                <a:gd name="T14" fmla="*/ 0 60000 65536"/>
                                <a:gd name="T15" fmla="*/ 0 60000 65536"/>
                                <a:gd name="T16" fmla="*/ 0 60000 65536"/>
                                <a:gd name="T17" fmla="*/ 0 60000 65536"/>
                                <a:gd name="T18" fmla="*/ 0 w 18"/>
                                <a:gd name="T19" fmla="*/ 0 h 16"/>
                                <a:gd name="T20" fmla="*/ 18 w 18"/>
                                <a:gd name="T21" fmla="*/ 16 h 16"/>
                              </a:gdLst>
                              <a:ahLst/>
                              <a:cxnLst>
                                <a:cxn ang="T12">
                                  <a:pos x="T0" y="T1"/>
                                </a:cxn>
                                <a:cxn ang="T13">
                                  <a:pos x="T2" y="T3"/>
                                </a:cxn>
                                <a:cxn ang="T14">
                                  <a:pos x="T4" y="T5"/>
                                </a:cxn>
                                <a:cxn ang="T15">
                                  <a:pos x="T6" y="T7"/>
                                </a:cxn>
                                <a:cxn ang="T16">
                                  <a:pos x="T8" y="T9"/>
                                </a:cxn>
                                <a:cxn ang="T17">
                                  <a:pos x="T10" y="T11"/>
                                </a:cxn>
                              </a:cxnLst>
                              <a:rect l="T18" t="T19" r="T20" b="T21"/>
                              <a:pathLst>
                                <a:path w="18" h="16">
                                  <a:moveTo>
                                    <a:pt x="0" y="16"/>
                                  </a:moveTo>
                                  <a:lnTo>
                                    <a:pt x="0" y="16"/>
                                  </a:lnTo>
                                  <a:lnTo>
                                    <a:pt x="18" y="16"/>
                                  </a:lnTo>
                                  <a:lnTo>
                                    <a:pt x="18" y="0"/>
                                  </a:lnTo>
                                  <a:lnTo>
                                    <a:pt x="0" y="0"/>
                                  </a:lnTo>
                                  <a:lnTo>
                                    <a:pt x="0"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2" name="Freeform 138"/>
                          <wps:cNvSpPr>
                            <a:spLocks/>
                          </wps:cNvSpPr>
                          <wps:spPr bwMode="auto">
                            <a:xfrm>
                              <a:off x="94322" y="44410"/>
                              <a:ext cx="619" cy="1065"/>
                            </a:xfrm>
                            <a:custGeom>
                              <a:avLst/>
                              <a:gdLst>
                                <a:gd name="T0" fmla="*/ 0 w 104"/>
                                <a:gd name="T1" fmla="*/ 2147483647 h 143"/>
                                <a:gd name="T2" fmla="*/ 0 w 104"/>
                                <a:gd name="T3" fmla="*/ 2147483647 h 143"/>
                                <a:gd name="T4" fmla="*/ 0 w 104"/>
                                <a:gd name="T5" fmla="*/ 2147483647 h 143"/>
                                <a:gd name="T6" fmla="*/ 2147483647 w 104"/>
                                <a:gd name="T7" fmla="*/ 2147483647 h 143"/>
                                <a:gd name="T8" fmla="*/ 2147483647 w 104"/>
                                <a:gd name="T9" fmla="*/ 2147483647 h 143"/>
                                <a:gd name="T10" fmla="*/ 2147483647 w 104"/>
                                <a:gd name="T11" fmla="*/ 2147483647 h 143"/>
                                <a:gd name="T12" fmla="*/ 2147483647 w 104"/>
                                <a:gd name="T13" fmla="*/ 2147483647 h 143"/>
                                <a:gd name="T14" fmla="*/ 2147483647 w 104"/>
                                <a:gd name="T15" fmla="*/ 2147483647 h 143"/>
                                <a:gd name="T16" fmla="*/ 2147483647 w 104"/>
                                <a:gd name="T17" fmla="*/ 2147483647 h 143"/>
                                <a:gd name="T18" fmla="*/ 2147483647 w 104"/>
                                <a:gd name="T19" fmla="*/ 2147483647 h 143"/>
                                <a:gd name="T20" fmla="*/ 2147483647 w 104"/>
                                <a:gd name="T21" fmla="*/ 2147483647 h 143"/>
                                <a:gd name="T22" fmla="*/ 2147483647 w 104"/>
                                <a:gd name="T23" fmla="*/ 2147483647 h 143"/>
                                <a:gd name="T24" fmla="*/ 2147483647 w 104"/>
                                <a:gd name="T25" fmla="*/ 2147483647 h 143"/>
                                <a:gd name="T26" fmla="*/ 2147483647 w 104"/>
                                <a:gd name="T27" fmla="*/ 2147483647 h 143"/>
                                <a:gd name="T28" fmla="*/ 2147483647 w 104"/>
                                <a:gd name="T29" fmla="*/ 2147483647 h 143"/>
                                <a:gd name="T30" fmla="*/ 2147483647 w 104"/>
                                <a:gd name="T31" fmla="*/ 2147483647 h 143"/>
                                <a:gd name="T32" fmla="*/ 2147483647 w 104"/>
                                <a:gd name="T33" fmla="*/ 2147483647 h 143"/>
                                <a:gd name="T34" fmla="*/ 2147483647 w 104"/>
                                <a:gd name="T35" fmla="*/ 2147483647 h 143"/>
                                <a:gd name="T36" fmla="*/ 2147483647 w 104"/>
                                <a:gd name="T37" fmla="*/ 0 h 143"/>
                                <a:gd name="T38" fmla="*/ 2147483647 w 104"/>
                                <a:gd name="T39" fmla="*/ 2147483647 h 143"/>
                                <a:gd name="T40" fmla="*/ 2147483647 w 104"/>
                                <a:gd name="T41" fmla="*/ 0 h 143"/>
                                <a:gd name="T42" fmla="*/ 0 w 104"/>
                                <a:gd name="T43" fmla="*/ 2147483647 h 1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04"/>
                                <a:gd name="T67" fmla="*/ 0 h 143"/>
                                <a:gd name="T68" fmla="*/ 104 w 104"/>
                                <a:gd name="T69" fmla="*/ 143 h 143"/>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04" h="143">
                                  <a:moveTo>
                                    <a:pt x="0" y="65"/>
                                  </a:moveTo>
                                  <a:lnTo>
                                    <a:pt x="0" y="65"/>
                                  </a:lnTo>
                                  <a:lnTo>
                                    <a:pt x="0" y="95"/>
                                  </a:lnTo>
                                  <a:lnTo>
                                    <a:pt x="17" y="113"/>
                                  </a:lnTo>
                                  <a:lnTo>
                                    <a:pt x="17" y="128"/>
                                  </a:lnTo>
                                  <a:lnTo>
                                    <a:pt x="34" y="128"/>
                                  </a:lnTo>
                                  <a:lnTo>
                                    <a:pt x="52" y="128"/>
                                  </a:lnTo>
                                  <a:lnTo>
                                    <a:pt x="69" y="143"/>
                                  </a:lnTo>
                                  <a:lnTo>
                                    <a:pt x="69" y="128"/>
                                  </a:lnTo>
                                  <a:lnTo>
                                    <a:pt x="86" y="143"/>
                                  </a:lnTo>
                                  <a:lnTo>
                                    <a:pt x="104" y="143"/>
                                  </a:lnTo>
                                  <a:lnTo>
                                    <a:pt x="86" y="128"/>
                                  </a:lnTo>
                                  <a:lnTo>
                                    <a:pt x="104" y="128"/>
                                  </a:lnTo>
                                  <a:lnTo>
                                    <a:pt x="69" y="113"/>
                                  </a:lnTo>
                                  <a:lnTo>
                                    <a:pt x="52" y="128"/>
                                  </a:lnTo>
                                  <a:lnTo>
                                    <a:pt x="34" y="95"/>
                                  </a:lnTo>
                                  <a:lnTo>
                                    <a:pt x="69" y="48"/>
                                  </a:lnTo>
                                  <a:lnTo>
                                    <a:pt x="52" y="32"/>
                                  </a:lnTo>
                                  <a:lnTo>
                                    <a:pt x="69" y="0"/>
                                  </a:lnTo>
                                  <a:lnTo>
                                    <a:pt x="52" y="17"/>
                                  </a:lnTo>
                                  <a:lnTo>
                                    <a:pt x="17" y="0"/>
                                  </a:lnTo>
                                  <a:lnTo>
                                    <a:pt x="0" y="65"/>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3" name="Freeform 139"/>
                          <wps:cNvSpPr>
                            <a:spLocks/>
                          </wps:cNvSpPr>
                          <wps:spPr bwMode="auto">
                            <a:xfrm>
                              <a:off x="93822" y="45830"/>
                              <a:ext cx="405" cy="592"/>
                            </a:xfrm>
                            <a:custGeom>
                              <a:avLst/>
                              <a:gdLst>
                                <a:gd name="T0" fmla="*/ 0 w 69"/>
                                <a:gd name="T1" fmla="*/ 2147483647 h 81"/>
                                <a:gd name="T2" fmla="*/ 0 w 69"/>
                                <a:gd name="T3" fmla="*/ 2147483647 h 81"/>
                                <a:gd name="T4" fmla="*/ 2147483647 w 69"/>
                                <a:gd name="T5" fmla="*/ 2147483647 h 81"/>
                                <a:gd name="T6" fmla="*/ 2147483647 w 69"/>
                                <a:gd name="T7" fmla="*/ 0 h 81"/>
                                <a:gd name="T8" fmla="*/ 0 w 69"/>
                                <a:gd name="T9" fmla="*/ 2147483647 h 81"/>
                                <a:gd name="T10" fmla="*/ 0 60000 65536"/>
                                <a:gd name="T11" fmla="*/ 0 60000 65536"/>
                                <a:gd name="T12" fmla="*/ 0 60000 65536"/>
                                <a:gd name="T13" fmla="*/ 0 60000 65536"/>
                                <a:gd name="T14" fmla="*/ 0 60000 65536"/>
                                <a:gd name="T15" fmla="*/ 0 w 69"/>
                                <a:gd name="T16" fmla="*/ 0 h 81"/>
                                <a:gd name="T17" fmla="*/ 69 w 69"/>
                                <a:gd name="T18" fmla="*/ 81 h 81"/>
                              </a:gdLst>
                              <a:ahLst/>
                              <a:cxnLst>
                                <a:cxn ang="T10">
                                  <a:pos x="T0" y="T1"/>
                                </a:cxn>
                                <a:cxn ang="T11">
                                  <a:pos x="T2" y="T3"/>
                                </a:cxn>
                                <a:cxn ang="T12">
                                  <a:pos x="T4" y="T5"/>
                                </a:cxn>
                                <a:cxn ang="T13">
                                  <a:pos x="T6" y="T7"/>
                                </a:cxn>
                                <a:cxn ang="T14">
                                  <a:pos x="T8" y="T9"/>
                                </a:cxn>
                              </a:cxnLst>
                              <a:rect l="T15" t="T16" r="T17" b="T18"/>
                              <a:pathLst>
                                <a:path w="69" h="81">
                                  <a:moveTo>
                                    <a:pt x="0" y="81"/>
                                  </a:moveTo>
                                  <a:lnTo>
                                    <a:pt x="0" y="81"/>
                                  </a:lnTo>
                                  <a:lnTo>
                                    <a:pt x="69" y="18"/>
                                  </a:lnTo>
                                  <a:lnTo>
                                    <a:pt x="69" y="0"/>
                                  </a:lnTo>
                                  <a:lnTo>
                                    <a:pt x="0" y="81"/>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4" name="Freeform 140"/>
                          <wps:cNvSpPr>
                            <a:spLocks/>
                          </wps:cNvSpPr>
                          <wps:spPr bwMode="auto">
                            <a:xfrm>
                              <a:off x="94322" y="45475"/>
                              <a:ext cx="214" cy="237"/>
                            </a:xfrm>
                            <a:custGeom>
                              <a:avLst/>
                              <a:gdLst>
                                <a:gd name="T0" fmla="*/ 0 w 36"/>
                                <a:gd name="T1" fmla="*/ 0 h 33"/>
                                <a:gd name="T2" fmla="*/ 0 w 36"/>
                                <a:gd name="T3" fmla="*/ 0 h 33"/>
                                <a:gd name="T4" fmla="*/ 2147483647 w 36"/>
                                <a:gd name="T5" fmla="*/ 2147483647 h 33"/>
                                <a:gd name="T6" fmla="*/ 2147483647 w 36"/>
                                <a:gd name="T7" fmla="*/ 2147483647 h 33"/>
                                <a:gd name="T8" fmla="*/ 2147483647 w 36"/>
                                <a:gd name="T9" fmla="*/ 0 h 33"/>
                                <a:gd name="T10" fmla="*/ 0 w 36"/>
                                <a:gd name="T11" fmla="*/ 0 h 33"/>
                                <a:gd name="T12" fmla="*/ 0 60000 65536"/>
                                <a:gd name="T13" fmla="*/ 0 60000 65536"/>
                                <a:gd name="T14" fmla="*/ 0 60000 65536"/>
                                <a:gd name="T15" fmla="*/ 0 60000 65536"/>
                                <a:gd name="T16" fmla="*/ 0 60000 65536"/>
                                <a:gd name="T17" fmla="*/ 0 60000 65536"/>
                                <a:gd name="T18" fmla="*/ 0 w 36"/>
                                <a:gd name="T19" fmla="*/ 0 h 33"/>
                                <a:gd name="T20" fmla="*/ 36 w 36"/>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36" h="33">
                                  <a:moveTo>
                                    <a:pt x="0" y="0"/>
                                  </a:moveTo>
                                  <a:lnTo>
                                    <a:pt x="0" y="0"/>
                                  </a:lnTo>
                                  <a:lnTo>
                                    <a:pt x="36" y="33"/>
                                  </a:lnTo>
                                  <a:lnTo>
                                    <a:pt x="36" y="18"/>
                                  </a:lnTo>
                                  <a:lnTo>
                                    <a:pt x="36"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5" name="Freeform 141"/>
                          <wps:cNvSpPr>
                            <a:spLocks/>
                          </wps:cNvSpPr>
                          <wps:spPr bwMode="auto">
                            <a:xfrm>
                              <a:off x="94631" y="45712"/>
                              <a:ext cx="417" cy="591"/>
                            </a:xfrm>
                            <a:custGeom>
                              <a:avLst/>
                              <a:gdLst>
                                <a:gd name="T0" fmla="*/ 0 w 71"/>
                                <a:gd name="T1" fmla="*/ 2147483647 h 81"/>
                                <a:gd name="T2" fmla="*/ 0 w 71"/>
                                <a:gd name="T3" fmla="*/ 2147483647 h 81"/>
                                <a:gd name="T4" fmla="*/ 2147483647 w 71"/>
                                <a:gd name="T5" fmla="*/ 2147483647 h 81"/>
                                <a:gd name="T6" fmla="*/ 2147483647 w 71"/>
                                <a:gd name="T7" fmla="*/ 2147483647 h 81"/>
                                <a:gd name="T8" fmla="*/ 2147483647 w 71"/>
                                <a:gd name="T9" fmla="*/ 2147483647 h 81"/>
                                <a:gd name="T10" fmla="*/ 2147483647 w 71"/>
                                <a:gd name="T11" fmla="*/ 2147483647 h 81"/>
                                <a:gd name="T12" fmla="*/ 2147483647 w 71"/>
                                <a:gd name="T13" fmla="*/ 2147483647 h 81"/>
                                <a:gd name="T14" fmla="*/ 2147483647 w 71"/>
                                <a:gd name="T15" fmla="*/ 2147483647 h 81"/>
                                <a:gd name="T16" fmla="*/ 2147483647 w 71"/>
                                <a:gd name="T17" fmla="*/ 2147483647 h 81"/>
                                <a:gd name="T18" fmla="*/ 2147483647 w 71"/>
                                <a:gd name="T19" fmla="*/ 2147483647 h 81"/>
                                <a:gd name="T20" fmla="*/ 2147483647 w 71"/>
                                <a:gd name="T21" fmla="*/ 2147483647 h 81"/>
                                <a:gd name="T22" fmla="*/ 2147483647 w 71"/>
                                <a:gd name="T23" fmla="*/ 2147483647 h 81"/>
                                <a:gd name="T24" fmla="*/ 2147483647 w 71"/>
                                <a:gd name="T25" fmla="*/ 2147483647 h 81"/>
                                <a:gd name="T26" fmla="*/ 2147483647 w 71"/>
                                <a:gd name="T27" fmla="*/ 0 h 81"/>
                                <a:gd name="T28" fmla="*/ 0 w 71"/>
                                <a:gd name="T29" fmla="*/ 0 h 81"/>
                                <a:gd name="T30" fmla="*/ 0 w 71"/>
                                <a:gd name="T31" fmla="*/ 2147483647 h 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71"/>
                                <a:gd name="T49" fmla="*/ 0 h 81"/>
                                <a:gd name="T50" fmla="*/ 71 w 71"/>
                                <a:gd name="T51" fmla="*/ 81 h 81"/>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71" h="81">
                                  <a:moveTo>
                                    <a:pt x="0" y="33"/>
                                  </a:moveTo>
                                  <a:lnTo>
                                    <a:pt x="0" y="33"/>
                                  </a:lnTo>
                                  <a:lnTo>
                                    <a:pt x="19" y="33"/>
                                  </a:lnTo>
                                  <a:lnTo>
                                    <a:pt x="19" y="48"/>
                                  </a:lnTo>
                                  <a:lnTo>
                                    <a:pt x="36" y="81"/>
                                  </a:lnTo>
                                  <a:lnTo>
                                    <a:pt x="36" y="63"/>
                                  </a:lnTo>
                                  <a:lnTo>
                                    <a:pt x="36" y="48"/>
                                  </a:lnTo>
                                  <a:lnTo>
                                    <a:pt x="71" y="63"/>
                                  </a:lnTo>
                                  <a:lnTo>
                                    <a:pt x="71" y="48"/>
                                  </a:lnTo>
                                  <a:lnTo>
                                    <a:pt x="53" y="48"/>
                                  </a:lnTo>
                                  <a:lnTo>
                                    <a:pt x="53" y="15"/>
                                  </a:lnTo>
                                  <a:lnTo>
                                    <a:pt x="36" y="33"/>
                                  </a:lnTo>
                                  <a:lnTo>
                                    <a:pt x="36" y="15"/>
                                  </a:lnTo>
                                  <a:lnTo>
                                    <a:pt x="19" y="0"/>
                                  </a:lnTo>
                                  <a:lnTo>
                                    <a:pt x="0" y="0"/>
                                  </a:lnTo>
                                  <a:lnTo>
                                    <a:pt x="0" y="3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6" name="Freeform 142"/>
                          <wps:cNvSpPr>
                            <a:spLocks/>
                          </wps:cNvSpPr>
                          <wps:spPr bwMode="auto">
                            <a:xfrm>
                              <a:off x="94631" y="46067"/>
                              <a:ext cx="726" cy="828"/>
                            </a:xfrm>
                            <a:custGeom>
                              <a:avLst/>
                              <a:gdLst>
                                <a:gd name="T0" fmla="*/ 0 w 123"/>
                                <a:gd name="T1" fmla="*/ 2147483647 h 111"/>
                                <a:gd name="T2" fmla="*/ 0 w 123"/>
                                <a:gd name="T3" fmla="*/ 2147483647 h 111"/>
                                <a:gd name="T4" fmla="*/ 2147483647 w 123"/>
                                <a:gd name="T5" fmla="*/ 2147483647 h 111"/>
                                <a:gd name="T6" fmla="*/ 2147483647 w 123"/>
                                <a:gd name="T7" fmla="*/ 2147483647 h 111"/>
                                <a:gd name="T8" fmla="*/ 2147483647 w 123"/>
                                <a:gd name="T9" fmla="*/ 2147483647 h 111"/>
                                <a:gd name="T10" fmla="*/ 2147483647 w 123"/>
                                <a:gd name="T11" fmla="*/ 2147483647 h 111"/>
                                <a:gd name="T12" fmla="*/ 2147483647 w 123"/>
                                <a:gd name="T13" fmla="*/ 2147483647 h 111"/>
                                <a:gd name="T14" fmla="*/ 2147483647 w 123"/>
                                <a:gd name="T15" fmla="*/ 2147483647 h 111"/>
                                <a:gd name="T16" fmla="*/ 2147483647 w 123"/>
                                <a:gd name="T17" fmla="*/ 2147483647 h 111"/>
                                <a:gd name="T18" fmla="*/ 2147483647 w 123"/>
                                <a:gd name="T19" fmla="*/ 2147483647 h 111"/>
                                <a:gd name="T20" fmla="*/ 2147483647 w 123"/>
                                <a:gd name="T21" fmla="*/ 2147483647 h 111"/>
                                <a:gd name="T22" fmla="*/ 2147483647 w 123"/>
                                <a:gd name="T23" fmla="*/ 2147483647 h 111"/>
                                <a:gd name="T24" fmla="*/ 2147483647 w 123"/>
                                <a:gd name="T25" fmla="*/ 2147483647 h 111"/>
                                <a:gd name="T26" fmla="*/ 2147483647 w 123"/>
                                <a:gd name="T27" fmla="*/ 2147483647 h 111"/>
                                <a:gd name="T28" fmla="*/ 2147483647 w 123"/>
                                <a:gd name="T29" fmla="*/ 0 h 111"/>
                                <a:gd name="T30" fmla="*/ 2147483647 w 123"/>
                                <a:gd name="T31" fmla="*/ 2147483647 h 111"/>
                                <a:gd name="T32" fmla="*/ 2147483647 w 123"/>
                                <a:gd name="T33" fmla="*/ 2147483647 h 111"/>
                                <a:gd name="T34" fmla="*/ 2147483647 w 123"/>
                                <a:gd name="T35" fmla="*/ 2147483647 h 111"/>
                                <a:gd name="T36" fmla="*/ 2147483647 w 123"/>
                                <a:gd name="T37" fmla="*/ 2147483647 h 111"/>
                                <a:gd name="T38" fmla="*/ 0 w 123"/>
                                <a:gd name="T39" fmla="*/ 2147483647 h 111"/>
                                <a:gd name="T40" fmla="*/ 0 w 123"/>
                                <a:gd name="T41" fmla="*/ 2147483647 h 11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23"/>
                                <a:gd name="T64" fmla="*/ 0 h 111"/>
                                <a:gd name="T65" fmla="*/ 123 w 123"/>
                                <a:gd name="T66" fmla="*/ 111 h 111"/>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23" h="111">
                                  <a:moveTo>
                                    <a:pt x="0" y="81"/>
                                  </a:moveTo>
                                  <a:lnTo>
                                    <a:pt x="0" y="81"/>
                                  </a:lnTo>
                                  <a:lnTo>
                                    <a:pt x="19" y="63"/>
                                  </a:lnTo>
                                  <a:lnTo>
                                    <a:pt x="36" y="63"/>
                                  </a:lnTo>
                                  <a:lnTo>
                                    <a:pt x="53" y="63"/>
                                  </a:lnTo>
                                  <a:lnTo>
                                    <a:pt x="71" y="63"/>
                                  </a:lnTo>
                                  <a:lnTo>
                                    <a:pt x="53" y="96"/>
                                  </a:lnTo>
                                  <a:lnTo>
                                    <a:pt x="88" y="111"/>
                                  </a:lnTo>
                                  <a:lnTo>
                                    <a:pt x="105" y="96"/>
                                  </a:lnTo>
                                  <a:lnTo>
                                    <a:pt x="88" y="81"/>
                                  </a:lnTo>
                                  <a:lnTo>
                                    <a:pt x="105" y="63"/>
                                  </a:lnTo>
                                  <a:lnTo>
                                    <a:pt x="123" y="96"/>
                                  </a:lnTo>
                                  <a:lnTo>
                                    <a:pt x="123" y="63"/>
                                  </a:lnTo>
                                  <a:lnTo>
                                    <a:pt x="123" y="33"/>
                                  </a:lnTo>
                                  <a:lnTo>
                                    <a:pt x="88" y="0"/>
                                  </a:lnTo>
                                  <a:lnTo>
                                    <a:pt x="88" y="33"/>
                                  </a:lnTo>
                                  <a:lnTo>
                                    <a:pt x="71" y="33"/>
                                  </a:lnTo>
                                  <a:lnTo>
                                    <a:pt x="53" y="48"/>
                                  </a:lnTo>
                                  <a:lnTo>
                                    <a:pt x="36" y="33"/>
                                  </a:lnTo>
                                  <a:lnTo>
                                    <a:pt x="0" y="63"/>
                                  </a:lnTo>
                                  <a:lnTo>
                                    <a:pt x="0" y="81"/>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47" name="Line 143"/>
                          <wps:cNvCnPr/>
                          <wps:spPr bwMode="auto">
                            <a:xfrm>
                              <a:off x="89943" y="45652"/>
                              <a:ext cx="0" cy="119"/>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 name="Line 144"/>
                          <wps:cNvCnPr/>
                          <wps:spPr bwMode="auto">
                            <a:xfrm flipV="1">
                              <a:off x="95619" y="42812"/>
                              <a:ext cx="95"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9" name="Line 145"/>
                          <wps:cNvCnPr/>
                          <wps:spPr bwMode="auto">
                            <a:xfrm flipV="1">
                              <a:off x="95869" y="42517"/>
                              <a:ext cx="0" cy="236"/>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0" name="Freeform 146"/>
                          <wps:cNvSpPr>
                            <a:spLocks/>
                          </wps:cNvSpPr>
                          <wps:spPr bwMode="auto">
                            <a:xfrm>
                              <a:off x="95048" y="45593"/>
                              <a:ext cx="214" cy="474"/>
                            </a:xfrm>
                            <a:custGeom>
                              <a:avLst/>
                              <a:gdLst>
                                <a:gd name="T0" fmla="*/ 0 w 34"/>
                                <a:gd name="T1" fmla="*/ 0 h 63"/>
                                <a:gd name="T2" fmla="*/ 0 w 34"/>
                                <a:gd name="T3" fmla="*/ 0 h 63"/>
                                <a:gd name="T4" fmla="*/ 2147483647 w 34"/>
                                <a:gd name="T5" fmla="*/ 2147483647 h 63"/>
                                <a:gd name="T6" fmla="*/ 0 w 34"/>
                                <a:gd name="T7" fmla="*/ 2147483647 h 63"/>
                                <a:gd name="T8" fmla="*/ 0 w 34"/>
                                <a:gd name="T9" fmla="*/ 2147483647 h 63"/>
                                <a:gd name="T10" fmla="*/ 0 w 34"/>
                                <a:gd name="T11" fmla="*/ 2147483647 h 63"/>
                                <a:gd name="T12" fmla="*/ 2147483647 w 34"/>
                                <a:gd name="T13" fmla="*/ 2147483647 h 63"/>
                                <a:gd name="T14" fmla="*/ 2147483647 w 34"/>
                                <a:gd name="T15" fmla="*/ 2147483647 h 63"/>
                                <a:gd name="T16" fmla="*/ 2147483647 w 34"/>
                                <a:gd name="T17" fmla="*/ 2147483647 h 63"/>
                                <a:gd name="T18" fmla="*/ 2147483647 w 34"/>
                                <a:gd name="T19" fmla="*/ 2147483647 h 63"/>
                                <a:gd name="T20" fmla="*/ 2147483647 w 34"/>
                                <a:gd name="T21" fmla="*/ 0 h 63"/>
                                <a:gd name="T22" fmla="*/ 0 w 34"/>
                                <a:gd name="T23" fmla="*/ 0 h 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4"/>
                                <a:gd name="T37" fmla="*/ 0 h 63"/>
                                <a:gd name="T38" fmla="*/ 34 w 34"/>
                                <a:gd name="T39" fmla="*/ 63 h 6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4" h="63">
                                  <a:moveTo>
                                    <a:pt x="0" y="0"/>
                                  </a:moveTo>
                                  <a:lnTo>
                                    <a:pt x="0" y="0"/>
                                  </a:lnTo>
                                  <a:lnTo>
                                    <a:pt x="17" y="15"/>
                                  </a:lnTo>
                                  <a:lnTo>
                                    <a:pt x="0" y="30"/>
                                  </a:lnTo>
                                  <a:lnTo>
                                    <a:pt x="0" y="48"/>
                                  </a:lnTo>
                                  <a:lnTo>
                                    <a:pt x="0" y="63"/>
                                  </a:lnTo>
                                  <a:lnTo>
                                    <a:pt x="17" y="63"/>
                                  </a:lnTo>
                                  <a:lnTo>
                                    <a:pt x="17" y="30"/>
                                  </a:lnTo>
                                  <a:lnTo>
                                    <a:pt x="34" y="30"/>
                                  </a:lnTo>
                                  <a:lnTo>
                                    <a:pt x="17" y="15"/>
                                  </a:lnTo>
                                  <a:lnTo>
                                    <a:pt x="17"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1" name="Freeform 147"/>
                          <wps:cNvSpPr>
                            <a:spLocks/>
                          </wps:cNvSpPr>
                          <wps:spPr bwMode="auto">
                            <a:xfrm>
                              <a:off x="91466" y="45238"/>
                              <a:ext cx="786" cy="695"/>
                            </a:xfrm>
                            <a:custGeom>
                              <a:avLst/>
                              <a:gdLst>
                                <a:gd name="T0" fmla="*/ 895725328 w 251"/>
                                <a:gd name="T1" fmla="*/ 2147483647 h 175"/>
                                <a:gd name="T2" fmla="*/ 895725328 w 251"/>
                                <a:gd name="T3" fmla="*/ 2147483647 h 175"/>
                                <a:gd name="T4" fmla="*/ 1407656268 w 251"/>
                                <a:gd name="T5" fmla="*/ 2147483647 h 175"/>
                                <a:gd name="T6" fmla="*/ 1663621740 w 251"/>
                                <a:gd name="T7" fmla="*/ 2137946641 h 175"/>
                                <a:gd name="T8" fmla="*/ 2147483647 w 251"/>
                                <a:gd name="T9" fmla="*/ 1603303391 h 175"/>
                                <a:gd name="T10" fmla="*/ 2147483647 w 251"/>
                                <a:gd name="T11" fmla="*/ 0 h 175"/>
                                <a:gd name="T12" fmla="*/ 1663621740 w 251"/>
                                <a:gd name="T13" fmla="*/ 0 h 175"/>
                                <a:gd name="T14" fmla="*/ 1663621740 w 251"/>
                                <a:gd name="T15" fmla="*/ 534643250 h 175"/>
                                <a:gd name="T16" fmla="*/ 1407656268 w 251"/>
                                <a:gd name="T17" fmla="*/ 0 h 175"/>
                                <a:gd name="T18" fmla="*/ 255965472 w 251"/>
                                <a:gd name="T19" fmla="*/ 0 h 175"/>
                                <a:gd name="T20" fmla="*/ 0 w 251"/>
                                <a:gd name="T21" fmla="*/ 1068660142 h 175"/>
                                <a:gd name="T22" fmla="*/ 255965472 w 251"/>
                                <a:gd name="T23" fmla="*/ 2137946641 h 175"/>
                                <a:gd name="T24" fmla="*/ 255965472 w 251"/>
                                <a:gd name="T25" fmla="*/ 2147483647 h 175"/>
                                <a:gd name="T26" fmla="*/ 255965472 w 251"/>
                                <a:gd name="T27" fmla="*/ 2147483647 h 175"/>
                                <a:gd name="T28" fmla="*/ 895725328 w 251"/>
                                <a:gd name="T29" fmla="*/ 2147483647 h 1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51"/>
                                <a:gd name="T46" fmla="*/ 0 h 175"/>
                                <a:gd name="T47" fmla="*/ 251 w 251"/>
                                <a:gd name="T48" fmla="*/ 175 h 17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51" h="175">
                                  <a:moveTo>
                                    <a:pt x="94" y="175"/>
                                  </a:moveTo>
                                  <a:lnTo>
                                    <a:pt x="94" y="175"/>
                                  </a:lnTo>
                                  <a:lnTo>
                                    <a:pt x="157" y="146"/>
                                  </a:lnTo>
                                  <a:lnTo>
                                    <a:pt x="188" y="117"/>
                                  </a:lnTo>
                                  <a:lnTo>
                                    <a:pt x="251" y="89"/>
                                  </a:lnTo>
                                  <a:lnTo>
                                    <a:pt x="251" y="0"/>
                                  </a:lnTo>
                                  <a:lnTo>
                                    <a:pt x="188" y="0"/>
                                  </a:lnTo>
                                  <a:lnTo>
                                    <a:pt x="188" y="31"/>
                                  </a:lnTo>
                                  <a:lnTo>
                                    <a:pt x="157" y="0"/>
                                  </a:lnTo>
                                  <a:lnTo>
                                    <a:pt x="30" y="0"/>
                                  </a:lnTo>
                                  <a:lnTo>
                                    <a:pt x="0" y="60"/>
                                  </a:lnTo>
                                  <a:lnTo>
                                    <a:pt x="30" y="117"/>
                                  </a:lnTo>
                                  <a:lnTo>
                                    <a:pt x="30" y="146"/>
                                  </a:lnTo>
                                  <a:lnTo>
                                    <a:pt x="30" y="175"/>
                                  </a:lnTo>
                                  <a:lnTo>
                                    <a:pt x="94" y="175"/>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2" name="Freeform 148"/>
                          <wps:cNvSpPr>
                            <a:spLocks/>
                          </wps:cNvSpPr>
                          <wps:spPr bwMode="auto">
                            <a:xfrm>
                              <a:off x="89063" y="42872"/>
                              <a:ext cx="833" cy="1065"/>
                            </a:xfrm>
                            <a:custGeom>
                              <a:avLst/>
                              <a:gdLst>
                                <a:gd name="T0" fmla="*/ 2147483647 w 140"/>
                                <a:gd name="T1" fmla="*/ 2147483647 h 144"/>
                                <a:gd name="T2" fmla="*/ 2147483647 w 140"/>
                                <a:gd name="T3" fmla="*/ 2147483647 h 144"/>
                                <a:gd name="T4" fmla="*/ 2147483647 w 140"/>
                                <a:gd name="T5" fmla="*/ 2147483647 h 144"/>
                                <a:gd name="T6" fmla="*/ 2147483647 w 140"/>
                                <a:gd name="T7" fmla="*/ 2147483647 h 144"/>
                                <a:gd name="T8" fmla="*/ 2147483647 w 140"/>
                                <a:gd name="T9" fmla="*/ 2147483647 h 144"/>
                                <a:gd name="T10" fmla="*/ 2147483647 w 140"/>
                                <a:gd name="T11" fmla="*/ 2147483647 h 144"/>
                                <a:gd name="T12" fmla="*/ 2147483647 w 140"/>
                                <a:gd name="T13" fmla="*/ 2147483647 h 144"/>
                                <a:gd name="T14" fmla="*/ 2147483647 w 140"/>
                                <a:gd name="T15" fmla="*/ 2147483647 h 144"/>
                                <a:gd name="T16" fmla="*/ 2147483647 w 140"/>
                                <a:gd name="T17" fmla="*/ 2147483647 h 144"/>
                                <a:gd name="T18" fmla="*/ 2147483647 w 140"/>
                                <a:gd name="T19" fmla="*/ 0 h 144"/>
                                <a:gd name="T20" fmla="*/ 2147483647 w 140"/>
                                <a:gd name="T21" fmla="*/ 0 h 144"/>
                                <a:gd name="T22" fmla="*/ 2147483647 w 140"/>
                                <a:gd name="T23" fmla="*/ 0 h 144"/>
                                <a:gd name="T24" fmla="*/ 2147483647 w 140"/>
                                <a:gd name="T25" fmla="*/ 2147483647 h 144"/>
                                <a:gd name="T26" fmla="*/ 0 w 140"/>
                                <a:gd name="T27" fmla="*/ 2147483647 h 144"/>
                                <a:gd name="T28" fmla="*/ 2147483647 w 140"/>
                                <a:gd name="T29" fmla="*/ 2147483647 h 144"/>
                                <a:gd name="T30" fmla="*/ 2147483647 w 140"/>
                                <a:gd name="T31" fmla="*/ 2147483647 h 144"/>
                                <a:gd name="T32" fmla="*/ 2147483647 w 140"/>
                                <a:gd name="T33" fmla="*/ 2147483647 h 144"/>
                                <a:gd name="T34" fmla="*/ 2147483647 w 140"/>
                                <a:gd name="T35" fmla="*/ 2147483647 h 144"/>
                                <a:gd name="T36" fmla="*/ 2147483647 w 140"/>
                                <a:gd name="T37" fmla="*/ 2147483647 h 144"/>
                                <a:gd name="T38" fmla="*/ 2147483647 w 140"/>
                                <a:gd name="T39" fmla="*/ 2147483647 h 1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40"/>
                                <a:gd name="T61" fmla="*/ 0 h 144"/>
                                <a:gd name="T62" fmla="*/ 140 w 140"/>
                                <a:gd name="T63" fmla="*/ 144 h 14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40" h="144">
                                  <a:moveTo>
                                    <a:pt x="140" y="129"/>
                                  </a:moveTo>
                                  <a:lnTo>
                                    <a:pt x="140" y="129"/>
                                  </a:lnTo>
                                  <a:lnTo>
                                    <a:pt x="123" y="81"/>
                                  </a:lnTo>
                                  <a:lnTo>
                                    <a:pt x="123" y="64"/>
                                  </a:lnTo>
                                  <a:lnTo>
                                    <a:pt x="105" y="81"/>
                                  </a:lnTo>
                                  <a:lnTo>
                                    <a:pt x="88" y="81"/>
                                  </a:lnTo>
                                  <a:lnTo>
                                    <a:pt x="88" y="64"/>
                                  </a:lnTo>
                                  <a:lnTo>
                                    <a:pt x="123" y="33"/>
                                  </a:lnTo>
                                  <a:lnTo>
                                    <a:pt x="52" y="33"/>
                                  </a:lnTo>
                                  <a:lnTo>
                                    <a:pt x="52" y="0"/>
                                  </a:lnTo>
                                  <a:lnTo>
                                    <a:pt x="34" y="0"/>
                                  </a:lnTo>
                                  <a:lnTo>
                                    <a:pt x="17" y="0"/>
                                  </a:lnTo>
                                  <a:lnTo>
                                    <a:pt x="17" y="16"/>
                                  </a:lnTo>
                                  <a:lnTo>
                                    <a:pt x="0" y="48"/>
                                  </a:lnTo>
                                  <a:lnTo>
                                    <a:pt x="17" y="48"/>
                                  </a:lnTo>
                                  <a:lnTo>
                                    <a:pt x="34" y="129"/>
                                  </a:lnTo>
                                  <a:lnTo>
                                    <a:pt x="69" y="129"/>
                                  </a:lnTo>
                                  <a:lnTo>
                                    <a:pt x="105" y="96"/>
                                  </a:lnTo>
                                  <a:lnTo>
                                    <a:pt x="123" y="144"/>
                                  </a:lnTo>
                                  <a:lnTo>
                                    <a:pt x="140" y="129"/>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3" name="Freeform 149"/>
                          <wps:cNvSpPr>
                            <a:spLocks/>
                          </wps:cNvSpPr>
                          <wps:spPr bwMode="auto">
                            <a:xfrm>
                              <a:off x="89800" y="42517"/>
                              <a:ext cx="1428" cy="3668"/>
                            </a:xfrm>
                            <a:custGeom>
                              <a:avLst/>
                              <a:gdLst>
                                <a:gd name="T0" fmla="*/ 2147483647 w 240"/>
                                <a:gd name="T1" fmla="*/ 2147483647 h 495"/>
                                <a:gd name="T2" fmla="*/ 2147483647 w 240"/>
                                <a:gd name="T3" fmla="*/ 2147483647 h 495"/>
                                <a:gd name="T4" fmla="*/ 2147483647 w 240"/>
                                <a:gd name="T5" fmla="*/ 2147483647 h 495"/>
                                <a:gd name="T6" fmla="*/ 2147483647 w 240"/>
                                <a:gd name="T7" fmla="*/ 2147483647 h 495"/>
                                <a:gd name="T8" fmla="*/ 2147483647 w 240"/>
                                <a:gd name="T9" fmla="*/ 2147483647 h 495"/>
                                <a:gd name="T10" fmla="*/ 2147483647 w 240"/>
                                <a:gd name="T11" fmla="*/ 2147483647 h 495"/>
                                <a:gd name="T12" fmla="*/ 2147483647 w 240"/>
                                <a:gd name="T13" fmla="*/ 2147483647 h 495"/>
                                <a:gd name="T14" fmla="*/ 2147483647 w 240"/>
                                <a:gd name="T15" fmla="*/ 2147483647 h 495"/>
                                <a:gd name="T16" fmla="*/ 2147483647 w 240"/>
                                <a:gd name="T17" fmla="*/ 2147483647 h 495"/>
                                <a:gd name="T18" fmla="*/ 2147483647 w 240"/>
                                <a:gd name="T19" fmla="*/ 2147483647 h 495"/>
                                <a:gd name="T20" fmla="*/ 2147483647 w 240"/>
                                <a:gd name="T21" fmla="*/ 2147483647 h 495"/>
                                <a:gd name="T22" fmla="*/ 2147483647 w 240"/>
                                <a:gd name="T23" fmla="*/ 2147483647 h 495"/>
                                <a:gd name="T24" fmla="*/ 2147483647 w 240"/>
                                <a:gd name="T25" fmla="*/ 2147483647 h 495"/>
                                <a:gd name="T26" fmla="*/ 2147483647 w 240"/>
                                <a:gd name="T27" fmla="*/ 2147483647 h 495"/>
                                <a:gd name="T28" fmla="*/ 2147483647 w 240"/>
                                <a:gd name="T29" fmla="*/ 2147483647 h 495"/>
                                <a:gd name="T30" fmla="*/ 2147483647 w 240"/>
                                <a:gd name="T31" fmla="*/ 2147483647 h 495"/>
                                <a:gd name="T32" fmla="*/ 2147483647 w 240"/>
                                <a:gd name="T33" fmla="*/ 2147483647 h 495"/>
                                <a:gd name="T34" fmla="*/ 2147483647 w 240"/>
                                <a:gd name="T35" fmla="*/ 0 h 495"/>
                                <a:gd name="T36" fmla="*/ 2147483647 w 240"/>
                                <a:gd name="T37" fmla="*/ 0 h 495"/>
                                <a:gd name="T38" fmla="*/ 2147483647 w 240"/>
                                <a:gd name="T39" fmla="*/ 2147483647 h 495"/>
                                <a:gd name="T40" fmla="*/ 2147483647 w 240"/>
                                <a:gd name="T41" fmla="*/ 2147483647 h 495"/>
                                <a:gd name="T42" fmla="*/ 2147483647 w 240"/>
                                <a:gd name="T43" fmla="*/ 2147483647 h 495"/>
                                <a:gd name="T44" fmla="*/ 2147483647 w 240"/>
                                <a:gd name="T45" fmla="*/ 2147483647 h 495"/>
                                <a:gd name="T46" fmla="*/ 2147483647 w 240"/>
                                <a:gd name="T47" fmla="*/ 2147483647 h 495"/>
                                <a:gd name="T48" fmla="*/ 2147483647 w 240"/>
                                <a:gd name="T49" fmla="*/ 2147483647 h 495"/>
                                <a:gd name="T50" fmla="*/ 2147483647 w 240"/>
                                <a:gd name="T51" fmla="*/ 2147483647 h 495"/>
                                <a:gd name="T52" fmla="*/ 0 w 240"/>
                                <a:gd name="T53" fmla="*/ 2147483647 h 495"/>
                                <a:gd name="T54" fmla="*/ 2147483647 w 240"/>
                                <a:gd name="T55" fmla="*/ 2147483647 h 495"/>
                                <a:gd name="T56" fmla="*/ 2147483647 w 240"/>
                                <a:gd name="T57" fmla="*/ 2147483647 h 495"/>
                                <a:gd name="T58" fmla="*/ 2147483647 w 240"/>
                                <a:gd name="T59" fmla="*/ 2147483647 h 495"/>
                                <a:gd name="T60" fmla="*/ 2147483647 w 240"/>
                                <a:gd name="T61" fmla="*/ 2147483647 h 495"/>
                                <a:gd name="T62" fmla="*/ 2147483647 w 240"/>
                                <a:gd name="T63" fmla="*/ 2147483647 h 495"/>
                                <a:gd name="T64" fmla="*/ 2147483647 w 240"/>
                                <a:gd name="T65" fmla="*/ 2147483647 h 495"/>
                                <a:gd name="T66" fmla="*/ 2147483647 w 240"/>
                                <a:gd name="T67" fmla="*/ 2147483647 h 495"/>
                                <a:gd name="T68" fmla="*/ 2147483647 w 240"/>
                                <a:gd name="T69" fmla="*/ 2147483647 h 495"/>
                                <a:gd name="T70" fmla="*/ 2147483647 w 240"/>
                                <a:gd name="T71" fmla="*/ 2147483647 h 49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40"/>
                                <a:gd name="T109" fmla="*/ 0 h 495"/>
                                <a:gd name="T110" fmla="*/ 240 w 240"/>
                                <a:gd name="T111" fmla="*/ 495 h 49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40" h="495">
                                  <a:moveTo>
                                    <a:pt x="172" y="495"/>
                                  </a:moveTo>
                                  <a:lnTo>
                                    <a:pt x="172" y="495"/>
                                  </a:lnTo>
                                  <a:lnTo>
                                    <a:pt x="205" y="432"/>
                                  </a:lnTo>
                                  <a:lnTo>
                                    <a:pt x="190" y="384"/>
                                  </a:lnTo>
                                  <a:lnTo>
                                    <a:pt x="172" y="351"/>
                                  </a:lnTo>
                                  <a:lnTo>
                                    <a:pt x="172" y="321"/>
                                  </a:lnTo>
                                  <a:lnTo>
                                    <a:pt x="155" y="273"/>
                                  </a:lnTo>
                                  <a:lnTo>
                                    <a:pt x="155" y="240"/>
                                  </a:lnTo>
                                  <a:lnTo>
                                    <a:pt x="222" y="208"/>
                                  </a:lnTo>
                                  <a:lnTo>
                                    <a:pt x="240" y="177"/>
                                  </a:lnTo>
                                  <a:lnTo>
                                    <a:pt x="222" y="177"/>
                                  </a:lnTo>
                                  <a:lnTo>
                                    <a:pt x="190" y="160"/>
                                  </a:lnTo>
                                  <a:lnTo>
                                    <a:pt x="190" y="144"/>
                                  </a:lnTo>
                                  <a:lnTo>
                                    <a:pt x="190" y="129"/>
                                  </a:lnTo>
                                  <a:lnTo>
                                    <a:pt x="172" y="112"/>
                                  </a:lnTo>
                                  <a:lnTo>
                                    <a:pt x="155" y="112"/>
                                  </a:lnTo>
                                  <a:lnTo>
                                    <a:pt x="172" y="33"/>
                                  </a:lnTo>
                                  <a:lnTo>
                                    <a:pt x="155" y="0"/>
                                  </a:lnTo>
                                  <a:lnTo>
                                    <a:pt x="138" y="0"/>
                                  </a:lnTo>
                                  <a:lnTo>
                                    <a:pt x="138" y="33"/>
                                  </a:lnTo>
                                  <a:lnTo>
                                    <a:pt x="103" y="33"/>
                                  </a:lnTo>
                                  <a:lnTo>
                                    <a:pt x="86" y="48"/>
                                  </a:lnTo>
                                  <a:lnTo>
                                    <a:pt x="51" y="112"/>
                                  </a:lnTo>
                                  <a:lnTo>
                                    <a:pt x="34" y="129"/>
                                  </a:lnTo>
                                  <a:lnTo>
                                    <a:pt x="17" y="160"/>
                                  </a:lnTo>
                                  <a:lnTo>
                                    <a:pt x="17" y="177"/>
                                  </a:lnTo>
                                  <a:lnTo>
                                    <a:pt x="0" y="192"/>
                                  </a:lnTo>
                                  <a:lnTo>
                                    <a:pt x="34" y="225"/>
                                  </a:lnTo>
                                  <a:lnTo>
                                    <a:pt x="51" y="256"/>
                                  </a:lnTo>
                                  <a:lnTo>
                                    <a:pt x="69" y="304"/>
                                  </a:lnTo>
                                  <a:lnTo>
                                    <a:pt x="51" y="321"/>
                                  </a:lnTo>
                                  <a:lnTo>
                                    <a:pt x="86" y="336"/>
                                  </a:lnTo>
                                  <a:lnTo>
                                    <a:pt x="121" y="304"/>
                                  </a:lnTo>
                                  <a:lnTo>
                                    <a:pt x="138" y="321"/>
                                  </a:lnTo>
                                  <a:lnTo>
                                    <a:pt x="172" y="417"/>
                                  </a:lnTo>
                                  <a:lnTo>
                                    <a:pt x="172" y="495"/>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4" name="Freeform 150"/>
                          <wps:cNvSpPr>
                            <a:spLocks/>
                          </wps:cNvSpPr>
                          <wps:spPr bwMode="auto">
                            <a:xfrm>
                              <a:off x="91133" y="43700"/>
                              <a:ext cx="1131" cy="1657"/>
                            </a:xfrm>
                            <a:custGeom>
                              <a:avLst/>
                              <a:gdLst>
                                <a:gd name="T0" fmla="*/ 2147483647 w 190"/>
                                <a:gd name="T1" fmla="*/ 2147483647 h 224"/>
                                <a:gd name="T2" fmla="*/ 2147483647 w 190"/>
                                <a:gd name="T3" fmla="*/ 2147483647 h 224"/>
                                <a:gd name="T4" fmla="*/ 2147483647 w 190"/>
                                <a:gd name="T5" fmla="*/ 2147483647 h 224"/>
                                <a:gd name="T6" fmla="*/ 2147483647 w 190"/>
                                <a:gd name="T7" fmla="*/ 2147483647 h 224"/>
                                <a:gd name="T8" fmla="*/ 2147483647 w 190"/>
                                <a:gd name="T9" fmla="*/ 2147483647 h 224"/>
                                <a:gd name="T10" fmla="*/ 2147483647 w 190"/>
                                <a:gd name="T11" fmla="*/ 2147483647 h 224"/>
                                <a:gd name="T12" fmla="*/ 2147483647 w 190"/>
                                <a:gd name="T13" fmla="*/ 2147483647 h 224"/>
                                <a:gd name="T14" fmla="*/ 2147483647 w 190"/>
                                <a:gd name="T15" fmla="*/ 2147483647 h 224"/>
                                <a:gd name="T16" fmla="*/ 2147483647 w 190"/>
                                <a:gd name="T17" fmla="*/ 2147483647 h 224"/>
                                <a:gd name="T18" fmla="*/ 2147483647 w 190"/>
                                <a:gd name="T19" fmla="*/ 0 h 224"/>
                                <a:gd name="T20" fmla="*/ 2147483647 w 190"/>
                                <a:gd name="T21" fmla="*/ 0 h 224"/>
                                <a:gd name="T22" fmla="*/ 2147483647 w 190"/>
                                <a:gd name="T23" fmla="*/ 2147483647 h 224"/>
                                <a:gd name="T24" fmla="*/ 2147483647 w 190"/>
                                <a:gd name="T25" fmla="*/ 2147483647 h 224"/>
                                <a:gd name="T26" fmla="*/ 2147483647 w 190"/>
                                <a:gd name="T27" fmla="*/ 2147483647 h 224"/>
                                <a:gd name="T28" fmla="*/ 0 w 190"/>
                                <a:gd name="T29" fmla="*/ 2147483647 h 224"/>
                                <a:gd name="T30" fmla="*/ 0 w 190"/>
                                <a:gd name="T31" fmla="*/ 2147483647 h 224"/>
                                <a:gd name="T32" fmla="*/ 2147483647 w 190"/>
                                <a:gd name="T33" fmla="*/ 2147483647 h 224"/>
                                <a:gd name="T34" fmla="*/ 2147483647 w 190"/>
                                <a:gd name="T35" fmla="*/ 2147483647 h 224"/>
                                <a:gd name="T36" fmla="*/ 2147483647 w 190"/>
                                <a:gd name="T37" fmla="*/ 2147483647 h 224"/>
                                <a:gd name="T38" fmla="*/ 2147483647 w 190"/>
                                <a:gd name="T39" fmla="*/ 2147483647 h 224"/>
                                <a:gd name="T40" fmla="*/ 2147483647 w 190"/>
                                <a:gd name="T41" fmla="*/ 2147483647 h 224"/>
                                <a:gd name="T42" fmla="*/ 2147483647 w 190"/>
                                <a:gd name="T43" fmla="*/ 2147483647 h 224"/>
                                <a:gd name="T44" fmla="*/ 2147483647 w 190"/>
                                <a:gd name="T45" fmla="*/ 2147483647 h 224"/>
                                <a:gd name="T46" fmla="*/ 2147483647 w 190"/>
                                <a:gd name="T47" fmla="*/ 2147483647 h 224"/>
                                <a:gd name="T48" fmla="*/ 2147483647 w 190"/>
                                <a:gd name="T49" fmla="*/ 2147483647 h 224"/>
                                <a:gd name="T50" fmla="*/ 2147483647 w 190"/>
                                <a:gd name="T51" fmla="*/ 2147483647 h 224"/>
                                <a:gd name="T52" fmla="*/ 2147483647 w 190"/>
                                <a:gd name="T53" fmla="*/ 2147483647 h 22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90"/>
                                <a:gd name="T82" fmla="*/ 0 h 224"/>
                                <a:gd name="T83" fmla="*/ 190 w 190"/>
                                <a:gd name="T84" fmla="*/ 224 h 22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90" h="224">
                                  <a:moveTo>
                                    <a:pt x="190" y="209"/>
                                  </a:moveTo>
                                  <a:lnTo>
                                    <a:pt x="190" y="209"/>
                                  </a:lnTo>
                                  <a:lnTo>
                                    <a:pt x="190" y="176"/>
                                  </a:lnTo>
                                  <a:lnTo>
                                    <a:pt x="156" y="144"/>
                                  </a:lnTo>
                                  <a:lnTo>
                                    <a:pt x="156" y="128"/>
                                  </a:lnTo>
                                  <a:lnTo>
                                    <a:pt x="87" y="80"/>
                                  </a:lnTo>
                                  <a:lnTo>
                                    <a:pt x="121" y="65"/>
                                  </a:lnTo>
                                  <a:lnTo>
                                    <a:pt x="104" y="48"/>
                                  </a:lnTo>
                                  <a:lnTo>
                                    <a:pt x="69" y="32"/>
                                  </a:lnTo>
                                  <a:lnTo>
                                    <a:pt x="52" y="0"/>
                                  </a:lnTo>
                                  <a:lnTo>
                                    <a:pt x="35" y="0"/>
                                  </a:lnTo>
                                  <a:lnTo>
                                    <a:pt x="35" y="32"/>
                                  </a:lnTo>
                                  <a:lnTo>
                                    <a:pt x="18" y="32"/>
                                  </a:lnTo>
                                  <a:lnTo>
                                    <a:pt x="18" y="17"/>
                                  </a:lnTo>
                                  <a:lnTo>
                                    <a:pt x="0" y="48"/>
                                  </a:lnTo>
                                  <a:lnTo>
                                    <a:pt x="0" y="65"/>
                                  </a:lnTo>
                                  <a:lnTo>
                                    <a:pt x="18" y="80"/>
                                  </a:lnTo>
                                  <a:lnTo>
                                    <a:pt x="18" y="128"/>
                                  </a:lnTo>
                                  <a:lnTo>
                                    <a:pt x="52" y="113"/>
                                  </a:lnTo>
                                  <a:lnTo>
                                    <a:pt x="87" y="96"/>
                                  </a:lnTo>
                                  <a:lnTo>
                                    <a:pt x="104" y="128"/>
                                  </a:lnTo>
                                  <a:lnTo>
                                    <a:pt x="121" y="161"/>
                                  </a:lnTo>
                                  <a:lnTo>
                                    <a:pt x="138" y="176"/>
                                  </a:lnTo>
                                  <a:lnTo>
                                    <a:pt x="138" y="209"/>
                                  </a:lnTo>
                                  <a:lnTo>
                                    <a:pt x="156" y="224"/>
                                  </a:lnTo>
                                  <a:lnTo>
                                    <a:pt x="156" y="209"/>
                                  </a:lnTo>
                                  <a:lnTo>
                                    <a:pt x="190" y="209"/>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5" name="Freeform 151"/>
                          <wps:cNvSpPr>
                            <a:spLocks/>
                          </wps:cNvSpPr>
                          <wps:spPr bwMode="auto">
                            <a:xfrm>
                              <a:off x="91442" y="43582"/>
                              <a:ext cx="1131" cy="2721"/>
                            </a:xfrm>
                            <a:custGeom>
                              <a:avLst/>
                              <a:gdLst>
                                <a:gd name="T0" fmla="*/ 0 w 190"/>
                                <a:gd name="T1" fmla="*/ 2147483647 h 369"/>
                                <a:gd name="T2" fmla="*/ 0 w 190"/>
                                <a:gd name="T3" fmla="*/ 2147483647 h 369"/>
                                <a:gd name="T4" fmla="*/ 0 w 190"/>
                                <a:gd name="T5" fmla="*/ 0 h 369"/>
                                <a:gd name="T6" fmla="*/ 2147483647 w 190"/>
                                <a:gd name="T7" fmla="*/ 2147483647 h 369"/>
                                <a:gd name="T8" fmla="*/ 2147483647 w 190"/>
                                <a:gd name="T9" fmla="*/ 0 h 369"/>
                                <a:gd name="T10" fmla="*/ 2147483647 w 190"/>
                                <a:gd name="T11" fmla="*/ 0 h 369"/>
                                <a:gd name="T12" fmla="*/ 2147483647 w 190"/>
                                <a:gd name="T13" fmla="*/ 2147483647 h 369"/>
                                <a:gd name="T14" fmla="*/ 2147483647 w 190"/>
                                <a:gd name="T15" fmla="*/ 2147483647 h 369"/>
                                <a:gd name="T16" fmla="*/ 2147483647 w 190"/>
                                <a:gd name="T17" fmla="*/ 2147483647 h 369"/>
                                <a:gd name="T18" fmla="*/ 2147483647 w 190"/>
                                <a:gd name="T19" fmla="*/ 2147483647 h 369"/>
                                <a:gd name="T20" fmla="*/ 2147483647 w 190"/>
                                <a:gd name="T21" fmla="*/ 2147483647 h 369"/>
                                <a:gd name="T22" fmla="*/ 2147483647 w 190"/>
                                <a:gd name="T23" fmla="*/ 2147483647 h 369"/>
                                <a:gd name="T24" fmla="*/ 2147483647 w 190"/>
                                <a:gd name="T25" fmla="*/ 2147483647 h 369"/>
                                <a:gd name="T26" fmla="*/ 2147483647 w 190"/>
                                <a:gd name="T27" fmla="*/ 2147483647 h 369"/>
                                <a:gd name="T28" fmla="*/ 2147483647 w 190"/>
                                <a:gd name="T29" fmla="*/ 2147483647 h 369"/>
                                <a:gd name="T30" fmla="*/ 2147483647 w 190"/>
                                <a:gd name="T31" fmla="*/ 2147483647 h 369"/>
                                <a:gd name="T32" fmla="*/ 2147483647 w 190"/>
                                <a:gd name="T33" fmla="*/ 2147483647 h 369"/>
                                <a:gd name="T34" fmla="*/ 2147483647 w 190"/>
                                <a:gd name="T35" fmla="*/ 2147483647 h 369"/>
                                <a:gd name="T36" fmla="*/ 2147483647 w 190"/>
                                <a:gd name="T37" fmla="*/ 2147483647 h 369"/>
                                <a:gd name="T38" fmla="*/ 2147483647 w 190"/>
                                <a:gd name="T39" fmla="*/ 2147483647 h 369"/>
                                <a:gd name="T40" fmla="*/ 2147483647 w 190"/>
                                <a:gd name="T41" fmla="*/ 2147483647 h 369"/>
                                <a:gd name="T42" fmla="*/ 2147483647 w 190"/>
                                <a:gd name="T43" fmla="*/ 2147483647 h 369"/>
                                <a:gd name="T44" fmla="*/ 2147483647 w 190"/>
                                <a:gd name="T45" fmla="*/ 2147483647 h 369"/>
                                <a:gd name="T46" fmla="*/ 2147483647 w 190"/>
                                <a:gd name="T47" fmla="*/ 2147483647 h 369"/>
                                <a:gd name="T48" fmla="*/ 2147483647 w 190"/>
                                <a:gd name="T49" fmla="*/ 2147483647 h 369"/>
                                <a:gd name="T50" fmla="*/ 2147483647 w 190"/>
                                <a:gd name="T51" fmla="*/ 2147483647 h 369"/>
                                <a:gd name="T52" fmla="*/ 2147483647 w 190"/>
                                <a:gd name="T53" fmla="*/ 2147483647 h 369"/>
                                <a:gd name="T54" fmla="*/ 2147483647 w 190"/>
                                <a:gd name="T55" fmla="*/ 2147483647 h 369"/>
                                <a:gd name="T56" fmla="*/ 2147483647 w 190"/>
                                <a:gd name="T57" fmla="*/ 2147483647 h 369"/>
                                <a:gd name="T58" fmla="*/ 2147483647 w 190"/>
                                <a:gd name="T59" fmla="*/ 2147483647 h 369"/>
                                <a:gd name="T60" fmla="*/ 2147483647 w 190"/>
                                <a:gd name="T61" fmla="*/ 2147483647 h 369"/>
                                <a:gd name="T62" fmla="*/ 0 w 190"/>
                                <a:gd name="T63" fmla="*/ 2147483647 h 36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369"/>
                                <a:gd name="T98" fmla="*/ 190 w 190"/>
                                <a:gd name="T99" fmla="*/ 369 h 36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0" h="369">
                                  <a:moveTo>
                                    <a:pt x="0" y="16"/>
                                  </a:moveTo>
                                  <a:lnTo>
                                    <a:pt x="0" y="16"/>
                                  </a:lnTo>
                                  <a:lnTo>
                                    <a:pt x="0" y="0"/>
                                  </a:lnTo>
                                  <a:lnTo>
                                    <a:pt x="17" y="16"/>
                                  </a:lnTo>
                                  <a:lnTo>
                                    <a:pt x="86" y="0"/>
                                  </a:lnTo>
                                  <a:lnTo>
                                    <a:pt x="121" y="0"/>
                                  </a:lnTo>
                                  <a:lnTo>
                                    <a:pt x="121" y="33"/>
                                  </a:lnTo>
                                  <a:lnTo>
                                    <a:pt x="156" y="33"/>
                                  </a:lnTo>
                                  <a:lnTo>
                                    <a:pt x="121" y="48"/>
                                  </a:lnTo>
                                  <a:lnTo>
                                    <a:pt x="104" y="81"/>
                                  </a:lnTo>
                                  <a:lnTo>
                                    <a:pt x="86" y="96"/>
                                  </a:lnTo>
                                  <a:lnTo>
                                    <a:pt x="173" y="207"/>
                                  </a:lnTo>
                                  <a:lnTo>
                                    <a:pt x="190" y="240"/>
                                  </a:lnTo>
                                  <a:lnTo>
                                    <a:pt x="173" y="303"/>
                                  </a:lnTo>
                                  <a:lnTo>
                                    <a:pt x="138" y="321"/>
                                  </a:lnTo>
                                  <a:lnTo>
                                    <a:pt x="121" y="321"/>
                                  </a:lnTo>
                                  <a:lnTo>
                                    <a:pt x="104" y="351"/>
                                  </a:lnTo>
                                  <a:lnTo>
                                    <a:pt x="69" y="369"/>
                                  </a:lnTo>
                                  <a:lnTo>
                                    <a:pt x="69" y="336"/>
                                  </a:lnTo>
                                  <a:lnTo>
                                    <a:pt x="52" y="321"/>
                                  </a:lnTo>
                                  <a:lnTo>
                                    <a:pt x="86" y="303"/>
                                  </a:lnTo>
                                  <a:lnTo>
                                    <a:pt x="104" y="288"/>
                                  </a:lnTo>
                                  <a:lnTo>
                                    <a:pt x="138" y="273"/>
                                  </a:lnTo>
                                  <a:lnTo>
                                    <a:pt x="138" y="225"/>
                                  </a:lnTo>
                                  <a:lnTo>
                                    <a:pt x="138" y="192"/>
                                  </a:lnTo>
                                  <a:lnTo>
                                    <a:pt x="104" y="160"/>
                                  </a:lnTo>
                                  <a:lnTo>
                                    <a:pt x="104" y="144"/>
                                  </a:lnTo>
                                  <a:lnTo>
                                    <a:pt x="35" y="96"/>
                                  </a:lnTo>
                                  <a:lnTo>
                                    <a:pt x="69" y="81"/>
                                  </a:lnTo>
                                  <a:lnTo>
                                    <a:pt x="52" y="64"/>
                                  </a:lnTo>
                                  <a:lnTo>
                                    <a:pt x="17" y="48"/>
                                  </a:lnTo>
                                  <a:lnTo>
                                    <a:pt x="0" y="16"/>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6" name="Freeform 152"/>
                          <wps:cNvSpPr>
                            <a:spLocks/>
                          </wps:cNvSpPr>
                          <wps:spPr bwMode="auto">
                            <a:xfrm>
                              <a:off x="91133" y="46658"/>
                              <a:ext cx="619" cy="1065"/>
                            </a:xfrm>
                            <a:custGeom>
                              <a:avLst/>
                              <a:gdLst>
                                <a:gd name="T0" fmla="*/ 2147483647 w 104"/>
                                <a:gd name="T1" fmla="*/ 2147483647 h 144"/>
                                <a:gd name="T2" fmla="*/ 2147483647 w 104"/>
                                <a:gd name="T3" fmla="*/ 2147483647 h 144"/>
                                <a:gd name="T4" fmla="*/ 2147483647 w 104"/>
                                <a:gd name="T5" fmla="*/ 2147483647 h 144"/>
                                <a:gd name="T6" fmla="*/ 2147483647 w 104"/>
                                <a:gd name="T7" fmla="*/ 2147483647 h 144"/>
                                <a:gd name="T8" fmla="*/ 0 w 104"/>
                                <a:gd name="T9" fmla="*/ 0 h 144"/>
                                <a:gd name="T10" fmla="*/ 0 w 104"/>
                                <a:gd name="T11" fmla="*/ 2147483647 h 144"/>
                                <a:gd name="T12" fmla="*/ 0 w 104"/>
                                <a:gd name="T13" fmla="*/ 2147483647 h 144"/>
                                <a:gd name="T14" fmla="*/ 2147483647 w 104"/>
                                <a:gd name="T15" fmla="*/ 2147483647 h 144"/>
                                <a:gd name="T16" fmla="*/ 2147483647 w 104"/>
                                <a:gd name="T17" fmla="*/ 2147483647 h 144"/>
                                <a:gd name="T18" fmla="*/ 2147483647 w 104"/>
                                <a:gd name="T19" fmla="*/ 2147483647 h 144"/>
                                <a:gd name="T20" fmla="*/ 2147483647 w 104"/>
                                <a:gd name="T21" fmla="*/ 2147483647 h 144"/>
                                <a:gd name="T22" fmla="*/ 2147483647 w 104"/>
                                <a:gd name="T23" fmla="*/ 2147483647 h 144"/>
                                <a:gd name="T24" fmla="*/ 2147483647 w 104"/>
                                <a:gd name="T25" fmla="*/ 2147483647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
                                <a:gd name="T40" fmla="*/ 0 h 144"/>
                                <a:gd name="T41" fmla="*/ 104 w 104"/>
                                <a:gd name="T42" fmla="*/ 144 h 14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 h="144">
                                  <a:moveTo>
                                    <a:pt x="52" y="15"/>
                                  </a:moveTo>
                                  <a:lnTo>
                                    <a:pt x="52" y="15"/>
                                  </a:lnTo>
                                  <a:lnTo>
                                    <a:pt x="35" y="30"/>
                                  </a:lnTo>
                                  <a:lnTo>
                                    <a:pt x="18" y="15"/>
                                  </a:lnTo>
                                  <a:lnTo>
                                    <a:pt x="0" y="0"/>
                                  </a:lnTo>
                                  <a:lnTo>
                                    <a:pt x="0" y="15"/>
                                  </a:lnTo>
                                  <a:lnTo>
                                    <a:pt x="0" y="63"/>
                                  </a:lnTo>
                                  <a:lnTo>
                                    <a:pt x="35" y="96"/>
                                  </a:lnTo>
                                  <a:lnTo>
                                    <a:pt x="87" y="144"/>
                                  </a:lnTo>
                                  <a:lnTo>
                                    <a:pt x="104" y="144"/>
                                  </a:lnTo>
                                  <a:lnTo>
                                    <a:pt x="87" y="96"/>
                                  </a:lnTo>
                                  <a:lnTo>
                                    <a:pt x="87" y="48"/>
                                  </a:lnTo>
                                  <a:lnTo>
                                    <a:pt x="52" y="15"/>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7" name="Freeform 153"/>
                          <wps:cNvSpPr>
                            <a:spLocks/>
                          </wps:cNvSpPr>
                          <wps:spPr bwMode="auto">
                            <a:xfrm>
                              <a:off x="90729" y="44055"/>
                              <a:ext cx="1225" cy="2840"/>
                            </a:xfrm>
                            <a:custGeom>
                              <a:avLst/>
                              <a:gdLst>
                                <a:gd name="T0" fmla="*/ 2147483647 w 207"/>
                                <a:gd name="T1" fmla="*/ 0 h 383"/>
                                <a:gd name="T2" fmla="*/ 2147483647 w 207"/>
                                <a:gd name="T3" fmla="*/ 0 h 383"/>
                                <a:gd name="T4" fmla="*/ 0 w 207"/>
                                <a:gd name="T5" fmla="*/ 2147483647 h 383"/>
                                <a:gd name="T6" fmla="*/ 0 w 207"/>
                                <a:gd name="T7" fmla="*/ 2147483647 h 383"/>
                                <a:gd name="T8" fmla="*/ 2147483647 w 207"/>
                                <a:gd name="T9" fmla="*/ 2147483647 h 383"/>
                                <a:gd name="T10" fmla="*/ 2147483647 w 207"/>
                                <a:gd name="T11" fmla="*/ 2147483647 h 383"/>
                                <a:gd name="T12" fmla="*/ 2147483647 w 207"/>
                                <a:gd name="T13" fmla="*/ 2147483647 h 383"/>
                                <a:gd name="T14" fmla="*/ 2147483647 w 207"/>
                                <a:gd name="T15" fmla="*/ 2147483647 h 383"/>
                                <a:gd name="T16" fmla="*/ 2147483647 w 207"/>
                                <a:gd name="T17" fmla="*/ 2147483647 h 383"/>
                                <a:gd name="T18" fmla="*/ 2147483647 w 207"/>
                                <a:gd name="T19" fmla="*/ 2147483647 h 383"/>
                                <a:gd name="T20" fmla="*/ 2147483647 w 207"/>
                                <a:gd name="T21" fmla="*/ 2147483647 h 383"/>
                                <a:gd name="T22" fmla="*/ 2147483647 w 207"/>
                                <a:gd name="T23" fmla="*/ 2147483647 h 383"/>
                                <a:gd name="T24" fmla="*/ 2147483647 w 207"/>
                                <a:gd name="T25" fmla="*/ 2147483647 h 383"/>
                                <a:gd name="T26" fmla="*/ 2147483647 w 207"/>
                                <a:gd name="T27" fmla="*/ 2147483647 h 383"/>
                                <a:gd name="T28" fmla="*/ 2147483647 w 207"/>
                                <a:gd name="T29" fmla="*/ 2147483647 h 383"/>
                                <a:gd name="T30" fmla="*/ 2147483647 w 207"/>
                                <a:gd name="T31" fmla="*/ 2147483647 h 383"/>
                                <a:gd name="T32" fmla="*/ 2147483647 w 207"/>
                                <a:gd name="T33" fmla="*/ 2147483647 h 383"/>
                                <a:gd name="T34" fmla="*/ 2147483647 w 207"/>
                                <a:gd name="T35" fmla="*/ 2147483647 h 383"/>
                                <a:gd name="T36" fmla="*/ 2147483647 w 207"/>
                                <a:gd name="T37" fmla="*/ 2147483647 h 383"/>
                                <a:gd name="T38" fmla="*/ 2147483647 w 207"/>
                                <a:gd name="T39" fmla="*/ 2147483647 h 383"/>
                                <a:gd name="T40" fmla="*/ 2147483647 w 207"/>
                                <a:gd name="T41" fmla="*/ 2147483647 h 383"/>
                                <a:gd name="T42" fmla="*/ 2147483647 w 207"/>
                                <a:gd name="T43" fmla="*/ 2147483647 h 383"/>
                                <a:gd name="T44" fmla="*/ 2147483647 w 207"/>
                                <a:gd name="T45" fmla="*/ 2147483647 h 383"/>
                                <a:gd name="T46" fmla="*/ 2147483647 w 207"/>
                                <a:gd name="T47" fmla="*/ 2147483647 h 383"/>
                                <a:gd name="T48" fmla="*/ 2147483647 w 207"/>
                                <a:gd name="T49" fmla="*/ 2147483647 h 383"/>
                                <a:gd name="T50" fmla="*/ 2147483647 w 207"/>
                                <a:gd name="T51" fmla="*/ 2147483647 h 383"/>
                                <a:gd name="T52" fmla="*/ 2147483647 w 207"/>
                                <a:gd name="T53" fmla="*/ 2147483647 h 383"/>
                                <a:gd name="T54" fmla="*/ 2147483647 w 207"/>
                                <a:gd name="T55" fmla="*/ 2147483647 h 383"/>
                                <a:gd name="T56" fmla="*/ 2147483647 w 207"/>
                                <a:gd name="T57" fmla="*/ 2147483647 h 383"/>
                                <a:gd name="T58" fmla="*/ 2147483647 w 207"/>
                                <a:gd name="T59" fmla="*/ 2147483647 h 383"/>
                                <a:gd name="T60" fmla="*/ 2147483647 w 207"/>
                                <a:gd name="T61" fmla="*/ 2147483647 h 383"/>
                                <a:gd name="T62" fmla="*/ 2147483647 w 207"/>
                                <a:gd name="T63" fmla="*/ 2147483647 h 383"/>
                                <a:gd name="T64" fmla="*/ 2147483647 w 207"/>
                                <a:gd name="T65" fmla="*/ 2147483647 h 383"/>
                                <a:gd name="T66" fmla="*/ 2147483647 w 207"/>
                                <a:gd name="T67" fmla="*/ 2147483647 h 383"/>
                                <a:gd name="T68" fmla="*/ 2147483647 w 207"/>
                                <a:gd name="T69" fmla="*/ 2147483647 h 383"/>
                                <a:gd name="T70" fmla="*/ 2147483647 w 207"/>
                                <a:gd name="T71" fmla="*/ 2147483647 h 383"/>
                                <a:gd name="T72" fmla="*/ 2147483647 w 207"/>
                                <a:gd name="T73" fmla="*/ 2147483647 h 383"/>
                                <a:gd name="T74" fmla="*/ 2147483647 w 207"/>
                                <a:gd name="T75" fmla="*/ 2147483647 h 383"/>
                                <a:gd name="T76" fmla="*/ 2147483647 w 207"/>
                                <a:gd name="T77" fmla="*/ 2147483647 h 383"/>
                                <a:gd name="T78" fmla="*/ 2147483647 w 207"/>
                                <a:gd name="T79" fmla="*/ 0 h 38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07"/>
                                <a:gd name="T121" fmla="*/ 0 h 383"/>
                                <a:gd name="T122" fmla="*/ 207 w 207"/>
                                <a:gd name="T123" fmla="*/ 383 h 38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07" h="383">
                                  <a:moveTo>
                                    <a:pt x="69" y="0"/>
                                  </a:moveTo>
                                  <a:lnTo>
                                    <a:pt x="69" y="0"/>
                                  </a:lnTo>
                                  <a:lnTo>
                                    <a:pt x="0" y="32"/>
                                  </a:lnTo>
                                  <a:lnTo>
                                    <a:pt x="0" y="65"/>
                                  </a:lnTo>
                                  <a:lnTo>
                                    <a:pt x="17" y="113"/>
                                  </a:lnTo>
                                  <a:lnTo>
                                    <a:pt x="17" y="143"/>
                                  </a:lnTo>
                                  <a:lnTo>
                                    <a:pt x="35" y="176"/>
                                  </a:lnTo>
                                  <a:lnTo>
                                    <a:pt x="52" y="224"/>
                                  </a:lnTo>
                                  <a:lnTo>
                                    <a:pt x="17" y="287"/>
                                  </a:lnTo>
                                  <a:lnTo>
                                    <a:pt x="17" y="305"/>
                                  </a:lnTo>
                                  <a:lnTo>
                                    <a:pt x="17" y="320"/>
                                  </a:lnTo>
                                  <a:lnTo>
                                    <a:pt x="69" y="368"/>
                                  </a:lnTo>
                                  <a:lnTo>
                                    <a:pt x="69" y="353"/>
                                  </a:lnTo>
                                  <a:lnTo>
                                    <a:pt x="87" y="368"/>
                                  </a:lnTo>
                                  <a:lnTo>
                                    <a:pt x="104" y="383"/>
                                  </a:lnTo>
                                  <a:lnTo>
                                    <a:pt x="121" y="368"/>
                                  </a:lnTo>
                                  <a:lnTo>
                                    <a:pt x="104" y="353"/>
                                  </a:lnTo>
                                  <a:lnTo>
                                    <a:pt x="69" y="353"/>
                                  </a:lnTo>
                                  <a:lnTo>
                                    <a:pt x="52" y="287"/>
                                  </a:lnTo>
                                  <a:lnTo>
                                    <a:pt x="35" y="287"/>
                                  </a:lnTo>
                                  <a:lnTo>
                                    <a:pt x="35" y="272"/>
                                  </a:lnTo>
                                  <a:lnTo>
                                    <a:pt x="52" y="224"/>
                                  </a:lnTo>
                                  <a:lnTo>
                                    <a:pt x="52" y="191"/>
                                  </a:lnTo>
                                  <a:lnTo>
                                    <a:pt x="87" y="191"/>
                                  </a:lnTo>
                                  <a:lnTo>
                                    <a:pt x="87" y="209"/>
                                  </a:lnTo>
                                  <a:lnTo>
                                    <a:pt x="104" y="209"/>
                                  </a:lnTo>
                                  <a:lnTo>
                                    <a:pt x="138" y="239"/>
                                  </a:lnTo>
                                  <a:lnTo>
                                    <a:pt x="138" y="224"/>
                                  </a:lnTo>
                                  <a:lnTo>
                                    <a:pt x="121" y="191"/>
                                  </a:lnTo>
                                  <a:lnTo>
                                    <a:pt x="138" y="161"/>
                                  </a:lnTo>
                                  <a:lnTo>
                                    <a:pt x="207" y="161"/>
                                  </a:lnTo>
                                  <a:lnTo>
                                    <a:pt x="207" y="128"/>
                                  </a:lnTo>
                                  <a:lnTo>
                                    <a:pt x="190" y="113"/>
                                  </a:lnTo>
                                  <a:lnTo>
                                    <a:pt x="173" y="80"/>
                                  </a:lnTo>
                                  <a:lnTo>
                                    <a:pt x="156" y="48"/>
                                  </a:lnTo>
                                  <a:lnTo>
                                    <a:pt x="121" y="65"/>
                                  </a:lnTo>
                                  <a:lnTo>
                                    <a:pt x="87" y="80"/>
                                  </a:lnTo>
                                  <a:lnTo>
                                    <a:pt x="87" y="32"/>
                                  </a:lnTo>
                                  <a:lnTo>
                                    <a:pt x="69" y="17"/>
                                  </a:lnTo>
                                  <a:lnTo>
                                    <a:pt x="69"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8" name="Freeform 154"/>
                          <wps:cNvSpPr>
                            <a:spLocks/>
                          </wps:cNvSpPr>
                          <wps:spPr bwMode="auto">
                            <a:xfrm>
                              <a:off x="89289" y="42517"/>
                              <a:ext cx="500" cy="236"/>
                            </a:xfrm>
                            <a:custGeom>
                              <a:avLst/>
                              <a:gdLst>
                                <a:gd name="T0" fmla="*/ 2147483647 w 85"/>
                                <a:gd name="T1" fmla="*/ 0 h 33"/>
                                <a:gd name="T2" fmla="*/ 2147483647 w 85"/>
                                <a:gd name="T3" fmla="*/ 0 h 33"/>
                                <a:gd name="T4" fmla="*/ 2147483647 w 85"/>
                                <a:gd name="T5" fmla="*/ 0 h 33"/>
                                <a:gd name="T6" fmla="*/ 0 w 85"/>
                                <a:gd name="T7" fmla="*/ 2147483647 h 33"/>
                                <a:gd name="T8" fmla="*/ 0 w 85"/>
                                <a:gd name="T9" fmla="*/ 2147483647 h 33"/>
                                <a:gd name="T10" fmla="*/ 2147483647 w 85"/>
                                <a:gd name="T11" fmla="*/ 2147483647 h 33"/>
                                <a:gd name="T12" fmla="*/ 2147483647 w 85"/>
                                <a:gd name="T13" fmla="*/ 2147483647 h 33"/>
                                <a:gd name="T14" fmla="*/ 2147483647 w 85"/>
                                <a:gd name="T15" fmla="*/ 0 h 33"/>
                                <a:gd name="T16" fmla="*/ 0 60000 65536"/>
                                <a:gd name="T17" fmla="*/ 0 60000 65536"/>
                                <a:gd name="T18" fmla="*/ 0 60000 65536"/>
                                <a:gd name="T19" fmla="*/ 0 60000 65536"/>
                                <a:gd name="T20" fmla="*/ 0 60000 65536"/>
                                <a:gd name="T21" fmla="*/ 0 60000 65536"/>
                                <a:gd name="T22" fmla="*/ 0 60000 65536"/>
                                <a:gd name="T23" fmla="*/ 0 60000 65536"/>
                                <a:gd name="T24" fmla="*/ 0 w 85"/>
                                <a:gd name="T25" fmla="*/ 0 h 33"/>
                                <a:gd name="T26" fmla="*/ 85 w 85"/>
                                <a:gd name="T27" fmla="*/ 33 h 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5" h="33">
                                  <a:moveTo>
                                    <a:pt x="69" y="0"/>
                                  </a:moveTo>
                                  <a:lnTo>
                                    <a:pt x="69" y="0"/>
                                  </a:lnTo>
                                  <a:lnTo>
                                    <a:pt x="18" y="0"/>
                                  </a:lnTo>
                                  <a:lnTo>
                                    <a:pt x="0" y="16"/>
                                  </a:lnTo>
                                  <a:lnTo>
                                    <a:pt x="0" y="33"/>
                                  </a:lnTo>
                                  <a:lnTo>
                                    <a:pt x="69" y="33"/>
                                  </a:lnTo>
                                  <a:lnTo>
                                    <a:pt x="85" y="33"/>
                                  </a:lnTo>
                                  <a:lnTo>
                                    <a:pt x="69"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59" name="Freeform 155"/>
                          <wps:cNvSpPr>
                            <a:spLocks/>
                          </wps:cNvSpPr>
                          <wps:spPr bwMode="auto">
                            <a:xfrm>
                              <a:off x="87837" y="42058"/>
                              <a:ext cx="1238" cy="814"/>
                            </a:xfrm>
                            <a:custGeom>
                              <a:avLst/>
                              <a:gdLst>
                                <a:gd name="T0" fmla="*/ 2147483647 w 210"/>
                                <a:gd name="T1" fmla="*/ 0 h 111"/>
                                <a:gd name="T2" fmla="*/ 2147483647 w 210"/>
                                <a:gd name="T3" fmla="*/ 0 h 111"/>
                                <a:gd name="T4" fmla="*/ 0 w 210"/>
                                <a:gd name="T5" fmla="*/ 2147483647 h 111"/>
                                <a:gd name="T6" fmla="*/ 2147483647 w 210"/>
                                <a:gd name="T7" fmla="*/ 2147483647 h 111"/>
                                <a:gd name="T8" fmla="*/ 2147483647 w 210"/>
                                <a:gd name="T9" fmla="*/ 2147483647 h 111"/>
                                <a:gd name="T10" fmla="*/ 2147483647 w 210"/>
                                <a:gd name="T11" fmla="*/ 2147483647 h 111"/>
                                <a:gd name="T12" fmla="*/ 2147483647 w 210"/>
                                <a:gd name="T13" fmla="*/ 2147483647 h 111"/>
                                <a:gd name="T14" fmla="*/ 2147483647 w 210"/>
                                <a:gd name="T15" fmla="*/ 2147483647 h 111"/>
                                <a:gd name="T16" fmla="*/ 2147483647 w 210"/>
                                <a:gd name="T17" fmla="*/ 2147483647 h 111"/>
                                <a:gd name="T18" fmla="*/ 2147483647 w 210"/>
                                <a:gd name="T19" fmla="*/ 2147483647 h 111"/>
                                <a:gd name="T20" fmla="*/ 2147483647 w 210"/>
                                <a:gd name="T21" fmla="*/ 2147483647 h 111"/>
                                <a:gd name="T22" fmla="*/ 2147483647 w 210"/>
                                <a:gd name="T23" fmla="*/ 2147483647 h 111"/>
                                <a:gd name="T24" fmla="*/ 2147483647 w 210"/>
                                <a:gd name="T25" fmla="*/ 0 h 111"/>
                                <a:gd name="T26" fmla="*/ 2147483647 w 210"/>
                                <a:gd name="T27" fmla="*/ 0 h 1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10"/>
                                <a:gd name="T43" fmla="*/ 0 h 111"/>
                                <a:gd name="T44" fmla="*/ 210 w 210"/>
                                <a:gd name="T45" fmla="*/ 111 h 11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10" h="111">
                                  <a:moveTo>
                                    <a:pt x="18" y="0"/>
                                  </a:moveTo>
                                  <a:lnTo>
                                    <a:pt x="18" y="0"/>
                                  </a:lnTo>
                                  <a:lnTo>
                                    <a:pt x="0" y="48"/>
                                  </a:lnTo>
                                  <a:lnTo>
                                    <a:pt x="35" y="63"/>
                                  </a:lnTo>
                                  <a:lnTo>
                                    <a:pt x="192" y="111"/>
                                  </a:lnTo>
                                  <a:lnTo>
                                    <a:pt x="210" y="111"/>
                                  </a:lnTo>
                                  <a:lnTo>
                                    <a:pt x="210" y="96"/>
                                  </a:lnTo>
                                  <a:lnTo>
                                    <a:pt x="210" y="63"/>
                                  </a:lnTo>
                                  <a:lnTo>
                                    <a:pt x="158" y="63"/>
                                  </a:lnTo>
                                  <a:lnTo>
                                    <a:pt x="121" y="48"/>
                                  </a:lnTo>
                                  <a:lnTo>
                                    <a:pt x="104" y="31"/>
                                  </a:lnTo>
                                  <a:lnTo>
                                    <a:pt x="87" y="31"/>
                                  </a:lnTo>
                                  <a:lnTo>
                                    <a:pt x="52" y="0"/>
                                  </a:lnTo>
                                  <a:lnTo>
                                    <a:pt x="18" y="0"/>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0" name="Freeform 156"/>
                          <wps:cNvSpPr>
                            <a:spLocks/>
                          </wps:cNvSpPr>
                          <wps:spPr bwMode="auto">
                            <a:xfrm>
                              <a:off x="95357" y="40150"/>
                              <a:ext cx="512" cy="947"/>
                            </a:xfrm>
                            <a:custGeom>
                              <a:avLst/>
                              <a:gdLst>
                                <a:gd name="T0" fmla="*/ 0 w 86"/>
                                <a:gd name="T1" fmla="*/ 2147483647 h 128"/>
                                <a:gd name="T2" fmla="*/ 0 w 86"/>
                                <a:gd name="T3" fmla="*/ 2147483647 h 128"/>
                                <a:gd name="T4" fmla="*/ 2147483647 w 86"/>
                                <a:gd name="T5" fmla="*/ 0 h 128"/>
                                <a:gd name="T6" fmla="*/ 2147483647 w 86"/>
                                <a:gd name="T7" fmla="*/ 2147483647 h 128"/>
                                <a:gd name="T8" fmla="*/ 2147483647 w 86"/>
                                <a:gd name="T9" fmla="*/ 2147483647 h 128"/>
                                <a:gd name="T10" fmla="*/ 2147483647 w 86"/>
                                <a:gd name="T11" fmla="*/ 2147483647 h 128"/>
                                <a:gd name="T12" fmla="*/ 0 w 86"/>
                                <a:gd name="T13" fmla="*/ 2147483647 h 128"/>
                                <a:gd name="T14" fmla="*/ 0 w 86"/>
                                <a:gd name="T15" fmla="*/ 2147483647 h 128"/>
                                <a:gd name="T16" fmla="*/ 0 w 86"/>
                                <a:gd name="T17" fmla="*/ 2147483647 h 128"/>
                                <a:gd name="T18" fmla="*/ 0 w 86"/>
                                <a:gd name="T19" fmla="*/ 2147483647 h 128"/>
                                <a:gd name="T20" fmla="*/ 0 w 86"/>
                                <a:gd name="T21" fmla="*/ 2147483647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6"/>
                                <a:gd name="T34" fmla="*/ 0 h 128"/>
                                <a:gd name="T35" fmla="*/ 86 w 86"/>
                                <a:gd name="T36" fmla="*/ 128 h 1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6" h="128">
                                  <a:moveTo>
                                    <a:pt x="0" y="32"/>
                                  </a:moveTo>
                                  <a:lnTo>
                                    <a:pt x="0" y="32"/>
                                  </a:lnTo>
                                  <a:lnTo>
                                    <a:pt x="51" y="0"/>
                                  </a:lnTo>
                                  <a:lnTo>
                                    <a:pt x="69" y="32"/>
                                  </a:lnTo>
                                  <a:lnTo>
                                    <a:pt x="86" y="80"/>
                                  </a:lnTo>
                                  <a:lnTo>
                                    <a:pt x="69" y="113"/>
                                  </a:lnTo>
                                  <a:lnTo>
                                    <a:pt x="0" y="128"/>
                                  </a:lnTo>
                                  <a:lnTo>
                                    <a:pt x="0" y="113"/>
                                  </a:lnTo>
                                  <a:lnTo>
                                    <a:pt x="0" y="96"/>
                                  </a:lnTo>
                                  <a:lnTo>
                                    <a:pt x="0" y="48"/>
                                  </a:lnTo>
                                  <a:lnTo>
                                    <a:pt x="0" y="32"/>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1" name="Freeform 157"/>
                          <wps:cNvSpPr>
                            <a:spLocks/>
                          </wps:cNvSpPr>
                          <wps:spPr bwMode="auto">
                            <a:xfrm>
                              <a:off x="95048" y="39218"/>
                              <a:ext cx="1035" cy="1169"/>
                            </a:xfrm>
                            <a:custGeom>
                              <a:avLst/>
                              <a:gdLst>
                                <a:gd name="T0" fmla="*/ 2147483647 w 172"/>
                                <a:gd name="T1" fmla="*/ 0 h 159"/>
                                <a:gd name="T2" fmla="*/ 2147483647 w 172"/>
                                <a:gd name="T3" fmla="*/ 0 h 159"/>
                                <a:gd name="T4" fmla="*/ 2147483647 w 172"/>
                                <a:gd name="T5" fmla="*/ 0 h 159"/>
                                <a:gd name="T6" fmla="*/ 2147483647 w 172"/>
                                <a:gd name="T7" fmla="*/ 2147483647 h 159"/>
                                <a:gd name="T8" fmla="*/ 2147483647 w 172"/>
                                <a:gd name="T9" fmla="*/ 2147483647 h 159"/>
                                <a:gd name="T10" fmla="*/ 2147483647 w 172"/>
                                <a:gd name="T11" fmla="*/ 2147483647 h 159"/>
                                <a:gd name="T12" fmla="*/ 2147483647 w 172"/>
                                <a:gd name="T13" fmla="*/ 2147483647 h 159"/>
                                <a:gd name="T14" fmla="*/ 0 w 172"/>
                                <a:gd name="T15" fmla="*/ 2147483647 h 159"/>
                                <a:gd name="T16" fmla="*/ 0 w 172"/>
                                <a:gd name="T17" fmla="*/ 2147483647 h 159"/>
                                <a:gd name="T18" fmla="*/ 2147483647 w 172"/>
                                <a:gd name="T19" fmla="*/ 2147483647 h 159"/>
                                <a:gd name="T20" fmla="*/ 0 w 172"/>
                                <a:gd name="T21" fmla="*/ 2147483647 h 159"/>
                                <a:gd name="T22" fmla="*/ 2147483647 w 172"/>
                                <a:gd name="T23" fmla="*/ 2147483647 h 159"/>
                                <a:gd name="T24" fmla="*/ 2147483647 w 172"/>
                                <a:gd name="T25" fmla="*/ 2147483647 h 159"/>
                                <a:gd name="T26" fmla="*/ 2147483647 w 172"/>
                                <a:gd name="T27" fmla="*/ 2147483647 h 159"/>
                                <a:gd name="T28" fmla="*/ 2147483647 w 172"/>
                                <a:gd name="T29" fmla="*/ 2147483647 h 159"/>
                                <a:gd name="T30" fmla="*/ 2147483647 w 172"/>
                                <a:gd name="T31" fmla="*/ 2147483647 h 159"/>
                                <a:gd name="T32" fmla="*/ 2147483647 w 172"/>
                                <a:gd name="T33" fmla="*/ 2147483647 h 159"/>
                                <a:gd name="T34" fmla="*/ 2147483647 w 172"/>
                                <a:gd name="T35" fmla="*/ 2147483647 h 159"/>
                                <a:gd name="T36" fmla="*/ 2147483647 w 172"/>
                                <a:gd name="T37" fmla="*/ 2147483647 h 159"/>
                                <a:gd name="T38" fmla="*/ 2147483647 w 172"/>
                                <a:gd name="T39" fmla="*/ 0 h 15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72"/>
                                <a:gd name="T61" fmla="*/ 0 h 159"/>
                                <a:gd name="T62" fmla="*/ 172 w 172"/>
                                <a:gd name="T63" fmla="*/ 159 h 15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72" h="159">
                                  <a:moveTo>
                                    <a:pt x="172" y="0"/>
                                  </a:moveTo>
                                  <a:lnTo>
                                    <a:pt x="172" y="0"/>
                                  </a:lnTo>
                                  <a:lnTo>
                                    <a:pt x="155" y="0"/>
                                  </a:lnTo>
                                  <a:lnTo>
                                    <a:pt x="121" y="16"/>
                                  </a:lnTo>
                                  <a:lnTo>
                                    <a:pt x="103" y="16"/>
                                  </a:lnTo>
                                  <a:lnTo>
                                    <a:pt x="86" y="31"/>
                                  </a:lnTo>
                                  <a:lnTo>
                                    <a:pt x="69" y="31"/>
                                  </a:lnTo>
                                  <a:lnTo>
                                    <a:pt x="0" y="79"/>
                                  </a:lnTo>
                                  <a:lnTo>
                                    <a:pt x="0" y="96"/>
                                  </a:lnTo>
                                  <a:lnTo>
                                    <a:pt x="17" y="96"/>
                                  </a:lnTo>
                                  <a:lnTo>
                                    <a:pt x="0" y="144"/>
                                  </a:lnTo>
                                  <a:lnTo>
                                    <a:pt x="17" y="159"/>
                                  </a:lnTo>
                                  <a:lnTo>
                                    <a:pt x="34" y="159"/>
                                  </a:lnTo>
                                  <a:lnTo>
                                    <a:pt x="52" y="159"/>
                                  </a:lnTo>
                                  <a:lnTo>
                                    <a:pt x="103" y="127"/>
                                  </a:lnTo>
                                  <a:lnTo>
                                    <a:pt x="69" y="112"/>
                                  </a:lnTo>
                                  <a:lnTo>
                                    <a:pt x="69" y="96"/>
                                  </a:lnTo>
                                  <a:lnTo>
                                    <a:pt x="138" y="64"/>
                                  </a:lnTo>
                                  <a:lnTo>
                                    <a:pt x="138" y="31"/>
                                  </a:lnTo>
                                  <a:lnTo>
                                    <a:pt x="172"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2" name="Freeform 158"/>
                          <wps:cNvSpPr>
                            <a:spLocks/>
                          </wps:cNvSpPr>
                          <wps:spPr bwMode="auto">
                            <a:xfrm>
                              <a:off x="95869" y="41215"/>
                              <a:ext cx="416" cy="710"/>
                            </a:xfrm>
                            <a:custGeom>
                              <a:avLst/>
                              <a:gdLst>
                                <a:gd name="T0" fmla="*/ 0 w 69"/>
                                <a:gd name="T1" fmla="*/ 2147483647 h 96"/>
                                <a:gd name="T2" fmla="*/ 0 w 69"/>
                                <a:gd name="T3" fmla="*/ 2147483647 h 96"/>
                                <a:gd name="T4" fmla="*/ 0 w 69"/>
                                <a:gd name="T5" fmla="*/ 2147483647 h 96"/>
                                <a:gd name="T6" fmla="*/ 2147483647 w 69"/>
                                <a:gd name="T7" fmla="*/ 2147483647 h 96"/>
                                <a:gd name="T8" fmla="*/ 2147483647 w 69"/>
                                <a:gd name="T9" fmla="*/ 2147483647 h 96"/>
                                <a:gd name="T10" fmla="*/ 2147483647 w 69"/>
                                <a:gd name="T11" fmla="*/ 2147483647 h 96"/>
                                <a:gd name="T12" fmla="*/ 2147483647 w 69"/>
                                <a:gd name="T13" fmla="*/ 2147483647 h 96"/>
                                <a:gd name="T14" fmla="*/ 2147483647 w 69"/>
                                <a:gd name="T15" fmla="*/ 2147483647 h 96"/>
                                <a:gd name="T16" fmla="*/ 2147483647 w 69"/>
                                <a:gd name="T17" fmla="*/ 2147483647 h 96"/>
                                <a:gd name="T18" fmla="*/ 2147483647 w 69"/>
                                <a:gd name="T19" fmla="*/ 0 h 96"/>
                                <a:gd name="T20" fmla="*/ 0 w 69"/>
                                <a:gd name="T21" fmla="*/ 2147483647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9"/>
                                <a:gd name="T34" fmla="*/ 0 h 96"/>
                                <a:gd name="T35" fmla="*/ 69 w 69"/>
                                <a:gd name="T36" fmla="*/ 96 h 9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9" h="96">
                                  <a:moveTo>
                                    <a:pt x="0" y="17"/>
                                  </a:moveTo>
                                  <a:lnTo>
                                    <a:pt x="0" y="17"/>
                                  </a:lnTo>
                                  <a:lnTo>
                                    <a:pt x="0" y="32"/>
                                  </a:lnTo>
                                  <a:lnTo>
                                    <a:pt x="17" y="32"/>
                                  </a:lnTo>
                                  <a:lnTo>
                                    <a:pt x="17" y="80"/>
                                  </a:lnTo>
                                  <a:lnTo>
                                    <a:pt x="34" y="96"/>
                                  </a:lnTo>
                                  <a:lnTo>
                                    <a:pt x="52" y="80"/>
                                  </a:lnTo>
                                  <a:lnTo>
                                    <a:pt x="69" y="32"/>
                                  </a:lnTo>
                                  <a:lnTo>
                                    <a:pt x="52" y="17"/>
                                  </a:lnTo>
                                  <a:lnTo>
                                    <a:pt x="17" y="0"/>
                                  </a:lnTo>
                                  <a:lnTo>
                                    <a:pt x="0" y="17"/>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3" name="Freeform 159"/>
                          <wps:cNvSpPr>
                            <a:spLocks/>
                          </wps:cNvSpPr>
                          <wps:spPr bwMode="auto">
                            <a:xfrm>
                              <a:off x="96285" y="41215"/>
                              <a:ext cx="429" cy="237"/>
                            </a:xfrm>
                            <a:custGeom>
                              <a:avLst/>
                              <a:gdLst>
                                <a:gd name="T0" fmla="*/ 0 w 71"/>
                                <a:gd name="T1" fmla="*/ 2147483647 h 32"/>
                                <a:gd name="T2" fmla="*/ 0 w 71"/>
                                <a:gd name="T3" fmla="*/ 2147483647 h 32"/>
                                <a:gd name="T4" fmla="*/ 0 w 71"/>
                                <a:gd name="T5" fmla="*/ 2147483647 h 32"/>
                                <a:gd name="T6" fmla="*/ 2147483647 w 71"/>
                                <a:gd name="T7" fmla="*/ 2147483647 h 32"/>
                                <a:gd name="T8" fmla="*/ 2147483647 w 71"/>
                                <a:gd name="T9" fmla="*/ 2147483647 h 32"/>
                                <a:gd name="T10" fmla="*/ 2147483647 w 71"/>
                                <a:gd name="T11" fmla="*/ 2147483647 h 32"/>
                                <a:gd name="T12" fmla="*/ 2147483647 w 71"/>
                                <a:gd name="T13" fmla="*/ 0 h 32"/>
                                <a:gd name="T14" fmla="*/ 2147483647 w 71"/>
                                <a:gd name="T15" fmla="*/ 0 h 32"/>
                                <a:gd name="T16" fmla="*/ 0 w 71"/>
                                <a:gd name="T17" fmla="*/ 2147483647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1"/>
                                <a:gd name="T28" fmla="*/ 0 h 32"/>
                                <a:gd name="T29" fmla="*/ 71 w 71"/>
                                <a:gd name="T30" fmla="*/ 32 h 3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1" h="32">
                                  <a:moveTo>
                                    <a:pt x="0" y="17"/>
                                  </a:moveTo>
                                  <a:lnTo>
                                    <a:pt x="0" y="17"/>
                                  </a:lnTo>
                                  <a:lnTo>
                                    <a:pt x="0" y="32"/>
                                  </a:lnTo>
                                  <a:lnTo>
                                    <a:pt x="17" y="32"/>
                                  </a:lnTo>
                                  <a:lnTo>
                                    <a:pt x="35" y="17"/>
                                  </a:lnTo>
                                  <a:lnTo>
                                    <a:pt x="54" y="17"/>
                                  </a:lnTo>
                                  <a:lnTo>
                                    <a:pt x="71" y="0"/>
                                  </a:lnTo>
                                  <a:lnTo>
                                    <a:pt x="35" y="0"/>
                                  </a:lnTo>
                                  <a:lnTo>
                                    <a:pt x="0" y="17"/>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4" name="Freeform 160"/>
                          <wps:cNvSpPr>
                            <a:spLocks/>
                          </wps:cNvSpPr>
                          <wps:spPr bwMode="auto">
                            <a:xfrm>
                              <a:off x="96095" y="39440"/>
                              <a:ext cx="1749" cy="1908"/>
                            </a:xfrm>
                            <a:custGeom>
                              <a:avLst/>
                              <a:gdLst>
                                <a:gd name="T0" fmla="*/ 0 w 294"/>
                                <a:gd name="T1" fmla="*/ 2147483647 h 257"/>
                                <a:gd name="T2" fmla="*/ 0 w 294"/>
                                <a:gd name="T3" fmla="*/ 2147483647 h 257"/>
                                <a:gd name="T4" fmla="*/ 0 w 294"/>
                                <a:gd name="T5" fmla="*/ 2147483647 h 257"/>
                                <a:gd name="T6" fmla="*/ 2147483647 w 294"/>
                                <a:gd name="T7" fmla="*/ 2147483647 h 257"/>
                                <a:gd name="T8" fmla="*/ 2147483647 w 294"/>
                                <a:gd name="T9" fmla="*/ 2147483647 h 257"/>
                                <a:gd name="T10" fmla="*/ 2147483647 w 294"/>
                                <a:gd name="T11" fmla="*/ 2147483647 h 257"/>
                                <a:gd name="T12" fmla="*/ 2147483647 w 294"/>
                                <a:gd name="T13" fmla="*/ 2147483647 h 257"/>
                                <a:gd name="T14" fmla="*/ 2147483647 w 294"/>
                                <a:gd name="T15" fmla="*/ 2147483647 h 257"/>
                                <a:gd name="T16" fmla="*/ 2147483647 w 294"/>
                                <a:gd name="T17" fmla="*/ 2147483647 h 257"/>
                                <a:gd name="T18" fmla="*/ 2147483647 w 294"/>
                                <a:gd name="T19" fmla="*/ 2147483647 h 257"/>
                                <a:gd name="T20" fmla="*/ 2147483647 w 294"/>
                                <a:gd name="T21" fmla="*/ 2147483647 h 257"/>
                                <a:gd name="T22" fmla="*/ 2147483647 w 294"/>
                                <a:gd name="T23" fmla="*/ 2147483647 h 257"/>
                                <a:gd name="T24" fmla="*/ 2147483647 w 294"/>
                                <a:gd name="T25" fmla="*/ 2147483647 h 257"/>
                                <a:gd name="T26" fmla="*/ 2147483647 w 294"/>
                                <a:gd name="T27" fmla="*/ 2147483647 h 257"/>
                                <a:gd name="T28" fmla="*/ 2147483647 w 294"/>
                                <a:gd name="T29" fmla="*/ 2147483647 h 257"/>
                                <a:gd name="T30" fmla="*/ 2147483647 w 294"/>
                                <a:gd name="T31" fmla="*/ 2147483647 h 257"/>
                                <a:gd name="T32" fmla="*/ 2147483647 w 294"/>
                                <a:gd name="T33" fmla="*/ 2147483647 h 257"/>
                                <a:gd name="T34" fmla="*/ 2147483647 w 294"/>
                                <a:gd name="T35" fmla="*/ 2147483647 h 257"/>
                                <a:gd name="T36" fmla="*/ 2147483647 w 294"/>
                                <a:gd name="T37" fmla="*/ 2147483647 h 257"/>
                                <a:gd name="T38" fmla="*/ 2147483647 w 294"/>
                                <a:gd name="T39" fmla="*/ 2147483647 h 257"/>
                                <a:gd name="T40" fmla="*/ 2147483647 w 294"/>
                                <a:gd name="T41" fmla="*/ 2147483647 h 257"/>
                                <a:gd name="T42" fmla="*/ 2147483647 w 294"/>
                                <a:gd name="T43" fmla="*/ 2147483647 h 257"/>
                                <a:gd name="T44" fmla="*/ 2147483647 w 294"/>
                                <a:gd name="T45" fmla="*/ 2147483647 h 257"/>
                                <a:gd name="T46" fmla="*/ 2147483647 w 294"/>
                                <a:gd name="T47" fmla="*/ 0 h 257"/>
                                <a:gd name="T48" fmla="*/ 2147483647 w 294"/>
                                <a:gd name="T49" fmla="*/ 2147483647 h 257"/>
                                <a:gd name="T50" fmla="*/ 2147483647 w 294"/>
                                <a:gd name="T51" fmla="*/ 2147483647 h 257"/>
                                <a:gd name="T52" fmla="*/ 2147483647 w 294"/>
                                <a:gd name="T53" fmla="*/ 2147483647 h 257"/>
                                <a:gd name="T54" fmla="*/ 2147483647 w 294"/>
                                <a:gd name="T55" fmla="*/ 2147483647 h 257"/>
                                <a:gd name="T56" fmla="*/ 2147483647 w 294"/>
                                <a:gd name="T57" fmla="*/ 2147483647 h 257"/>
                                <a:gd name="T58" fmla="*/ 2147483647 w 294"/>
                                <a:gd name="T59" fmla="*/ 2147483647 h 257"/>
                                <a:gd name="T60" fmla="*/ 2147483647 w 294"/>
                                <a:gd name="T61" fmla="*/ 2147483647 h 257"/>
                                <a:gd name="T62" fmla="*/ 2147483647 w 294"/>
                                <a:gd name="T63" fmla="*/ 2147483647 h 257"/>
                                <a:gd name="T64" fmla="*/ 2147483647 w 294"/>
                                <a:gd name="T65" fmla="*/ 2147483647 h 257"/>
                                <a:gd name="T66" fmla="*/ 2147483647 w 294"/>
                                <a:gd name="T67" fmla="*/ 2147483647 h 257"/>
                                <a:gd name="T68" fmla="*/ 0 w 294"/>
                                <a:gd name="T69" fmla="*/ 2147483647 h 2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94"/>
                                <a:gd name="T106" fmla="*/ 0 h 257"/>
                                <a:gd name="T107" fmla="*/ 294 w 294"/>
                                <a:gd name="T108" fmla="*/ 257 h 25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94" h="257">
                                  <a:moveTo>
                                    <a:pt x="0" y="224"/>
                                  </a:moveTo>
                                  <a:lnTo>
                                    <a:pt x="0" y="224"/>
                                  </a:lnTo>
                                  <a:lnTo>
                                    <a:pt x="0" y="240"/>
                                  </a:lnTo>
                                  <a:lnTo>
                                    <a:pt x="35" y="240"/>
                                  </a:lnTo>
                                  <a:lnTo>
                                    <a:pt x="104" y="209"/>
                                  </a:lnTo>
                                  <a:lnTo>
                                    <a:pt x="121" y="224"/>
                                  </a:lnTo>
                                  <a:lnTo>
                                    <a:pt x="121" y="240"/>
                                  </a:lnTo>
                                  <a:lnTo>
                                    <a:pt x="139" y="257"/>
                                  </a:lnTo>
                                  <a:lnTo>
                                    <a:pt x="156" y="224"/>
                                  </a:lnTo>
                                  <a:lnTo>
                                    <a:pt x="156" y="209"/>
                                  </a:lnTo>
                                  <a:lnTo>
                                    <a:pt x="173" y="224"/>
                                  </a:lnTo>
                                  <a:lnTo>
                                    <a:pt x="190" y="224"/>
                                  </a:lnTo>
                                  <a:lnTo>
                                    <a:pt x="208" y="209"/>
                                  </a:lnTo>
                                  <a:lnTo>
                                    <a:pt x="225" y="224"/>
                                  </a:lnTo>
                                  <a:lnTo>
                                    <a:pt x="225" y="209"/>
                                  </a:lnTo>
                                  <a:lnTo>
                                    <a:pt x="242" y="192"/>
                                  </a:lnTo>
                                  <a:lnTo>
                                    <a:pt x="242" y="209"/>
                                  </a:lnTo>
                                  <a:lnTo>
                                    <a:pt x="260" y="209"/>
                                  </a:lnTo>
                                  <a:lnTo>
                                    <a:pt x="277" y="192"/>
                                  </a:lnTo>
                                  <a:lnTo>
                                    <a:pt x="277" y="113"/>
                                  </a:lnTo>
                                  <a:lnTo>
                                    <a:pt x="294" y="113"/>
                                  </a:lnTo>
                                  <a:lnTo>
                                    <a:pt x="294" y="81"/>
                                  </a:lnTo>
                                  <a:lnTo>
                                    <a:pt x="294" y="17"/>
                                  </a:lnTo>
                                  <a:lnTo>
                                    <a:pt x="277" y="0"/>
                                  </a:lnTo>
                                  <a:lnTo>
                                    <a:pt x="277" y="17"/>
                                  </a:lnTo>
                                  <a:lnTo>
                                    <a:pt x="260" y="17"/>
                                  </a:lnTo>
                                  <a:lnTo>
                                    <a:pt x="242" y="81"/>
                                  </a:lnTo>
                                  <a:lnTo>
                                    <a:pt x="208" y="128"/>
                                  </a:lnTo>
                                  <a:lnTo>
                                    <a:pt x="173" y="161"/>
                                  </a:lnTo>
                                  <a:lnTo>
                                    <a:pt x="173" y="128"/>
                                  </a:lnTo>
                                  <a:lnTo>
                                    <a:pt x="156" y="144"/>
                                  </a:lnTo>
                                  <a:lnTo>
                                    <a:pt x="139" y="192"/>
                                  </a:lnTo>
                                  <a:lnTo>
                                    <a:pt x="121" y="192"/>
                                  </a:lnTo>
                                  <a:lnTo>
                                    <a:pt x="52" y="192"/>
                                  </a:lnTo>
                                  <a:lnTo>
                                    <a:pt x="0" y="224"/>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5" name="Freeform 161"/>
                          <wps:cNvSpPr>
                            <a:spLocks/>
                          </wps:cNvSpPr>
                          <wps:spPr bwMode="auto">
                            <a:xfrm>
                              <a:off x="97535" y="38375"/>
                              <a:ext cx="1023" cy="1065"/>
                            </a:xfrm>
                            <a:custGeom>
                              <a:avLst/>
                              <a:gdLst>
                                <a:gd name="T0" fmla="*/ 0 w 173"/>
                                <a:gd name="T1" fmla="*/ 2147483647 h 144"/>
                                <a:gd name="T2" fmla="*/ 0 w 173"/>
                                <a:gd name="T3" fmla="*/ 2147483647 h 144"/>
                                <a:gd name="T4" fmla="*/ 0 w 173"/>
                                <a:gd name="T5" fmla="*/ 2147483647 h 144"/>
                                <a:gd name="T6" fmla="*/ 2147483647 w 173"/>
                                <a:gd name="T7" fmla="*/ 2147483647 h 144"/>
                                <a:gd name="T8" fmla="*/ 2147483647 w 173"/>
                                <a:gd name="T9" fmla="*/ 2147483647 h 144"/>
                                <a:gd name="T10" fmla="*/ 2147483647 w 173"/>
                                <a:gd name="T11" fmla="*/ 2147483647 h 144"/>
                                <a:gd name="T12" fmla="*/ 2147483647 w 173"/>
                                <a:gd name="T13" fmla="*/ 2147483647 h 144"/>
                                <a:gd name="T14" fmla="*/ 2147483647 w 173"/>
                                <a:gd name="T15" fmla="*/ 2147483647 h 144"/>
                                <a:gd name="T16" fmla="*/ 2147483647 w 173"/>
                                <a:gd name="T17" fmla="*/ 2147483647 h 144"/>
                                <a:gd name="T18" fmla="*/ 2147483647 w 173"/>
                                <a:gd name="T19" fmla="*/ 2147483647 h 144"/>
                                <a:gd name="T20" fmla="*/ 2147483647 w 173"/>
                                <a:gd name="T21" fmla="*/ 2147483647 h 144"/>
                                <a:gd name="T22" fmla="*/ 2147483647 w 173"/>
                                <a:gd name="T23" fmla="*/ 2147483647 h 144"/>
                                <a:gd name="T24" fmla="*/ 2147483647 w 173"/>
                                <a:gd name="T25" fmla="*/ 2147483647 h 144"/>
                                <a:gd name="T26" fmla="*/ 2147483647 w 173"/>
                                <a:gd name="T27" fmla="*/ 2147483647 h 144"/>
                                <a:gd name="T28" fmla="*/ 2147483647 w 173"/>
                                <a:gd name="T29" fmla="*/ 2147483647 h 144"/>
                                <a:gd name="T30" fmla="*/ 2147483647 w 173"/>
                                <a:gd name="T31" fmla="*/ 2147483647 h 144"/>
                                <a:gd name="T32" fmla="*/ 2147483647 w 173"/>
                                <a:gd name="T33" fmla="*/ 2147483647 h 144"/>
                                <a:gd name="T34" fmla="*/ 2147483647 w 173"/>
                                <a:gd name="T35" fmla="*/ 0 h 144"/>
                                <a:gd name="T36" fmla="*/ 2147483647 w 173"/>
                                <a:gd name="T37" fmla="*/ 2147483647 h 144"/>
                                <a:gd name="T38" fmla="*/ 2147483647 w 173"/>
                                <a:gd name="T39" fmla="*/ 2147483647 h 144"/>
                                <a:gd name="T40" fmla="*/ 2147483647 w 173"/>
                                <a:gd name="T41" fmla="*/ 2147483647 h 144"/>
                                <a:gd name="T42" fmla="*/ 2147483647 w 173"/>
                                <a:gd name="T43" fmla="*/ 2147483647 h 144"/>
                                <a:gd name="T44" fmla="*/ 2147483647 w 173"/>
                                <a:gd name="T45" fmla="*/ 2147483647 h 144"/>
                                <a:gd name="T46" fmla="*/ 0 w 173"/>
                                <a:gd name="T47" fmla="*/ 2147483647 h 1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73"/>
                                <a:gd name="T73" fmla="*/ 0 h 144"/>
                                <a:gd name="T74" fmla="*/ 173 w 173"/>
                                <a:gd name="T75" fmla="*/ 144 h 14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73" h="144">
                                  <a:moveTo>
                                    <a:pt x="0" y="113"/>
                                  </a:moveTo>
                                  <a:lnTo>
                                    <a:pt x="0" y="113"/>
                                  </a:lnTo>
                                  <a:lnTo>
                                    <a:pt x="0" y="144"/>
                                  </a:lnTo>
                                  <a:lnTo>
                                    <a:pt x="35" y="129"/>
                                  </a:lnTo>
                                  <a:lnTo>
                                    <a:pt x="18" y="129"/>
                                  </a:lnTo>
                                  <a:lnTo>
                                    <a:pt x="18" y="113"/>
                                  </a:lnTo>
                                  <a:lnTo>
                                    <a:pt x="35" y="113"/>
                                  </a:lnTo>
                                  <a:lnTo>
                                    <a:pt x="52" y="113"/>
                                  </a:lnTo>
                                  <a:lnTo>
                                    <a:pt x="104" y="129"/>
                                  </a:lnTo>
                                  <a:lnTo>
                                    <a:pt x="121" y="96"/>
                                  </a:lnTo>
                                  <a:lnTo>
                                    <a:pt x="139" y="96"/>
                                  </a:lnTo>
                                  <a:lnTo>
                                    <a:pt x="173" y="81"/>
                                  </a:lnTo>
                                  <a:lnTo>
                                    <a:pt x="156" y="81"/>
                                  </a:lnTo>
                                  <a:lnTo>
                                    <a:pt x="139" y="65"/>
                                  </a:lnTo>
                                  <a:lnTo>
                                    <a:pt x="156" y="48"/>
                                  </a:lnTo>
                                  <a:lnTo>
                                    <a:pt x="139" y="65"/>
                                  </a:lnTo>
                                  <a:lnTo>
                                    <a:pt x="104" y="48"/>
                                  </a:lnTo>
                                  <a:lnTo>
                                    <a:pt x="52" y="0"/>
                                  </a:lnTo>
                                  <a:lnTo>
                                    <a:pt x="52" y="17"/>
                                  </a:lnTo>
                                  <a:lnTo>
                                    <a:pt x="52" y="33"/>
                                  </a:lnTo>
                                  <a:lnTo>
                                    <a:pt x="35" y="96"/>
                                  </a:lnTo>
                                  <a:lnTo>
                                    <a:pt x="18" y="81"/>
                                  </a:lnTo>
                                  <a:lnTo>
                                    <a:pt x="18" y="96"/>
                                  </a:lnTo>
                                  <a:lnTo>
                                    <a:pt x="0" y="11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6" name="Freeform 162"/>
                          <wps:cNvSpPr>
                            <a:spLocks/>
                          </wps:cNvSpPr>
                          <wps:spPr bwMode="auto">
                            <a:xfrm>
                              <a:off x="99998" y="36955"/>
                              <a:ext cx="202" cy="236"/>
                            </a:xfrm>
                            <a:custGeom>
                              <a:avLst/>
                              <a:gdLst>
                                <a:gd name="T0" fmla="*/ 0 w 35"/>
                                <a:gd name="T1" fmla="*/ 2147483647 h 33"/>
                                <a:gd name="T2" fmla="*/ 0 w 35"/>
                                <a:gd name="T3" fmla="*/ 2147483647 h 33"/>
                                <a:gd name="T4" fmla="*/ 0 w 35"/>
                                <a:gd name="T5" fmla="*/ 2147483647 h 33"/>
                                <a:gd name="T6" fmla="*/ 2147483647 w 35"/>
                                <a:gd name="T7" fmla="*/ 2147483647 h 33"/>
                                <a:gd name="T8" fmla="*/ 2147483647 w 35"/>
                                <a:gd name="T9" fmla="*/ 0 h 33"/>
                                <a:gd name="T10" fmla="*/ 0 w 35"/>
                                <a:gd name="T11" fmla="*/ 2147483647 h 33"/>
                                <a:gd name="T12" fmla="*/ 0 60000 65536"/>
                                <a:gd name="T13" fmla="*/ 0 60000 65536"/>
                                <a:gd name="T14" fmla="*/ 0 60000 65536"/>
                                <a:gd name="T15" fmla="*/ 0 60000 65536"/>
                                <a:gd name="T16" fmla="*/ 0 60000 65536"/>
                                <a:gd name="T17" fmla="*/ 0 60000 65536"/>
                                <a:gd name="T18" fmla="*/ 0 w 35"/>
                                <a:gd name="T19" fmla="*/ 0 h 33"/>
                                <a:gd name="T20" fmla="*/ 35 w 35"/>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35" h="33">
                                  <a:moveTo>
                                    <a:pt x="0" y="17"/>
                                  </a:moveTo>
                                  <a:lnTo>
                                    <a:pt x="0" y="17"/>
                                  </a:lnTo>
                                  <a:lnTo>
                                    <a:pt x="0" y="33"/>
                                  </a:lnTo>
                                  <a:lnTo>
                                    <a:pt x="17" y="17"/>
                                  </a:lnTo>
                                  <a:lnTo>
                                    <a:pt x="35" y="0"/>
                                  </a:lnTo>
                                  <a:lnTo>
                                    <a:pt x="0" y="17"/>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7" name="Freeform 163"/>
                          <wps:cNvSpPr>
                            <a:spLocks/>
                          </wps:cNvSpPr>
                          <wps:spPr bwMode="auto">
                            <a:xfrm>
                              <a:off x="97844" y="35890"/>
                              <a:ext cx="405" cy="2485"/>
                            </a:xfrm>
                            <a:custGeom>
                              <a:avLst/>
                              <a:gdLst>
                                <a:gd name="T0" fmla="*/ 0 w 69"/>
                                <a:gd name="T1" fmla="*/ 2147483647 h 336"/>
                                <a:gd name="T2" fmla="*/ 0 w 69"/>
                                <a:gd name="T3" fmla="*/ 2147483647 h 336"/>
                                <a:gd name="T4" fmla="*/ 0 w 69"/>
                                <a:gd name="T5" fmla="*/ 2147483647 h 336"/>
                                <a:gd name="T6" fmla="*/ 2147483647 w 69"/>
                                <a:gd name="T7" fmla="*/ 2147483647 h 336"/>
                                <a:gd name="T8" fmla="*/ 0 w 69"/>
                                <a:gd name="T9" fmla="*/ 2147483647 h 336"/>
                                <a:gd name="T10" fmla="*/ 2147483647 w 69"/>
                                <a:gd name="T11" fmla="*/ 2147483647 h 336"/>
                                <a:gd name="T12" fmla="*/ 0 w 69"/>
                                <a:gd name="T13" fmla="*/ 2147483647 h 336"/>
                                <a:gd name="T14" fmla="*/ 2147483647 w 69"/>
                                <a:gd name="T15" fmla="*/ 2147483647 h 336"/>
                                <a:gd name="T16" fmla="*/ 2147483647 w 69"/>
                                <a:gd name="T17" fmla="*/ 2147483647 h 336"/>
                                <a:gd name="T18" fmla="*/ 2147483647 w 69"/>
                                <a:gd name="T19" fmla="*/ 2147483647 h 336"/>
                                <a:gd name="T20" fmla="*/ 2147483647 w 69"/>
                                <a:gd name="T21" fmla="*/ 2147483647 h 336"/>
                                <a:gd name="T22" fmla="*/ 2147483647 w 69"/>
                                <a:gd name="T23" fmla="*/ 2147483647 h 336"/>
                                <a:gd name="T24" fmla="*/ 2147483647 w 69"/>
                                <a:gd name="T25" fmla="*/ 2147483647 h 336"/>
                                <a:gd name="T26" fmla="*/ 2147483647 w 69"/>
                                <a:gd name="T27" fmla="*/ 2147483647 h 336"/>
                                <a:gd name="T28" fmla="*/ 2147483647 w 69"/>
                                <a:gd name="T29" fmla="*/ 2147483647 h 336"/>
                                <a:gd name="T30" fmla="*/ 2147483647 w 69"/>
                                <a:gd name="T31" fmla="*/ 2147483647 h 336"/>
                                <a:gd name="T32" fmla="*/ 2147483647 w 69"/>
                                <a:gd name="T33" fmla="*/ 2147483647 h 336"/>
                                <a:gd name="T34" fmla="*/ 2147483647 w 69"/>
                                <a:gd name="T35" fmla="*/ 0 h 336"/>
                                <a:gd name="T36" fmla="*/ 2147483647 w 69"/>
                                <a:gd name="T37" fmla="*/ 0 h 336"/>
                                <a:gd name="T38" fmla="*/ 2147483647 w 69"/>
                                <a:gd name="T39" fmla="*/ 2147483647 h 336"/>
                                <a:gd name="T40" fmla="*/ 0 w 69"/>
                                <a:gd name="T41" fmla="*/ 2147483647 h 3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9"/>
                                <a:gd name="T64" fmla="*/ 0 h 336"/>
                                <a:gd name="T65" fmla="*/ 69 w 69"/>
                                <a:gd name="T66" fmla="*/ 336 h 3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9" h="336">
                                  <a:moveTo>
                                    <a:pt x="0" y="33"/>
                                  </a:moveTo>
                                  <a:lnTo>
                                    <a:pt x="0" y="33"/>
                                  </a:lnTo>
                                  <a:lnTo>
                                    <a:pt x="0" y="113"/>
                                  </a:lnTo>
                                  <a:lnTo>
                                    <a:pt x="17" y="129"/>
                                  </a:lnTo>
                                  <a:lnTo>
                                    <a:pt x="0" y="225"/>
                                  </a:lnTo>
                                  <a:lnTo>
                                    <a:pt x="17" y="257"/>
                                  </a:lnTo>
                                  <a:lnTo>
                                    <a:pt x="0" y="305"/>
                                  </a:lnTo>
                                  <a:lnTo>
                                    <a:pt x="17" y="336"/>
                                  </a:lnTo>
                                  <a:lnTo>
                                    <a:pt x="17" y="305"/>
                                  </a:lnTo>
                                  <a:lnTo>
                                    <a:pt x="52" y="321"/>
                                  </a:lnTo>
                                  <a:lnTo>
                                    <a:pt x="52" y="305"/>
                                  </a:lnTo>
                                  <a:lnTo>
                                    <a:pt x="17" y="257"/>
                                  </a:lnTo>
                                  <a:lnTo>
                                    <a:pt x="35" y="209"/>
                                  </a:lnTo>
                                  <a:lnTo>
                                    <a:pt x="52" y="209"/>
                                  </a:lnTo>
                                  <a:lnTo>
                                    <a:pt x="69" y="209"/>
                                  </a:lnTo>
                                  <a:lnTo>
                                    <a:pt x="35" y="96"/>
                                  </a:lnTo>
                                  <a:lnTo>
                                    <a:pt x="35" y="17"/>
                                  </a:lnTo>
                                  <a:lnTo>
                                    <a:pt x="35" y="0"/>
                                  </a:lnTo>
                                  <a:lnTo>
                                    <a:pt x="17" y="0"/>
                                  </a:lnTo>
                                  <a:lnTo>
                                    <a:pt x="17" y="17"/>
                                  </a:lnTo>
                                  <a:lnTo>
                                    <a:pt x="0" y="3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68" name="Line 164"/>
                          <wps:cNvCnPr/>
                          <wps:spPr bwMode="auto">
                            <a:xfrm flipV="1">
                              <a:off x="99117" y="38316"/>
                              <a:ext cx="203"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9" name="Freeform 165"/>
                          <wps:cNvSpPr>
                            <a:spLocks/>
                          </wps:cNvSpPr>
                          <wps:spPr bwMode="auto">
                            <a:xfrm>
                              <a:off x="86802" y="36126"/>
                              <a:ext cx="9912" cy="7929"/>
                            </a:xfrm>
                            <a:custGeom>
                              <a:avLst/>
                              <a:gdLst>
                                <a:gd name="T0" fmla="*/ 2276 w 10000"/>
                                <a:gd name="T1" fmla="*/ 1303 h 10000"/>
                                <a:gd name="T2" fmla="*/ 2788 w 10000"/>
                                <a:gd name="T3" fmla="*/ 1888 h 10000"/>
                                <a:gd name="T4" fmla="*/ 3717 w 10000"/>
                                <a:gd name="T5" fmla="*/ 2954 h 10000"/>
                                <a:gd name="T6" fmla="*/ 5051 w 10000"/>
                                <a:gd name="T7" fmla="*/ 3310 h 10000"/>
                                <a:gd name="T8" fmla="*/ 6195 w 10000"/>
                                <a:gd name="T9" fmla="*/ 2724 h 10000"/>
                                <a:gd name="T10" fmla="*/ 6505 w 10000"/>
                                <a:gd name="T11" fmla="*/ 2487 h 10000"/>
                                <a:gd name="T12" fmla="*/ 7428 w 10000"/>
                                <a:gd name="T13" fmla="*/ 2014 h 10000"/>
                                <a:gd name="T14" fmla="*/ 7017 w 10000"/>
                                <a:gd name="T15" fmla="*/ 1777 h 10000"/>
                                <a:gd name="T16" fmla="*/ 6916 w 10000"/>
                                <a:gd name="T17" fmla="*/ 1066 h 10000"/>
                                <a:gd name="T18" fmla="*/ 7535 w 10000"/>
                                <a:gd name="T19" fmla="*/ 592 h 10000"/>
                                <a:gd name="T20" fmla="*/ 7535 w 10000"/>
                                <a:gd name="T21" fmla="*/ 355 h 10000"/>
                                <a:gd name="T22" fmla="*/ 8357 w 10000"/>
                                <a:gd name="T23" fmla="*/ 111 h 10000"/>
                                <a:gd name="T24" fmla="*/ 8976 w 10000"/>
                                <a:gd name="T25" fmla="*/ 1177 h 10000"/>
                                <a:gd name="T26" fmla="*/ 9501 w 10000"/>
                                <a:gd name="T27" fmla="*/ 1659 h 10000"/>
                                <a:gd name="T28" fmla="*/ 9603 w 10000"/>
                                <a:gd name="T29" fmla="*/ 2487 h 10000"/>
                                <a:gd name="T30" fmla="*/ 9400 w 10000"/>
                                <a:gd name="T31" fmla="*/ 2843 h 10000"/>
                                <a:gd name="T32" fmla="*/ 8976 w 10000"/>
                                <a:gd name="T33" fmla="*/ 3199 h 10000"/>
                                <a:gd name="T34" fmla="*/ 8667 w 10000"/>
                                <a:gd name="T35" fmla="*/ 3310 h 10000"/>
                                <a:gd name="T36" fmla="*/ 8048 w 10000"/>
                                <a:gd name="T37" fmla="*/ 3791 h 10000"/>
                                <a:gd name="T38" fmla="*/ 7737 w 10000"/>
                                <a:gd name="T39" fmla="*/ 3791 h 10000"/>
                                <a:gd name="T40" fmla="*/ 7428 w 10000"/>
                                <a:gd name="T41" fmla="*/ 3791 h 10000"/>
                                <a:gd name="T42" fmla="*/ 7125 w 10000"/>
                                <a:gd name="T43" fmla="*/ 4020 h 10000"/>
                                <a:gd name="T44" fmla="*/ 7946 w 10000"/>
                                <a:gd name="T45" fmla="*/ 4375 h 10000"/>
                                <a:gd name="T46" fmla="*/ 7636 w 10000"/>
                                <a:gd name="T47" fmla="*/ 4501 h 10000"/>
                                <a:gd name="T48" fmla="*/ 7636 w 10000"/>
                                <a:gd name="T49" fmla="*/ 5442 h 10000"/>
                                <a:gd name="T50" fmla="*/ 7845 w 10000"/>
                                <a:gd name="T51" fmla="*/ 5797 h 10000"/>
                                <a:gd name="T52" fmla="*/ 7737 w 10000"/>
                                <a:gd name="T53" fmla="*/ 6389 h 10000"/>
                                <a:gd name="T54" fmla="*/ 7428 w 10000"/>
                                <a:gd name="T55" fmla="*/ 6863 h 10000"/>
                                <a:gd name="T56" fmla="*/ 7226 w 10000"/>
                                <a:gd name="T57" fmla="*/ 7219 h 10000"/>
                                <a:gd name="T58" fmla="*/ 6606 w 10000"/>
                                <a:gd name="T59" fmla="*/ 7574 h 10000"/>
                                <a:gd name="T60" fmla="*/ 6403 w 10000"/>
                                <a:gd name="T61" fmla="*/ 7574 h 10000"/>
                                <a:gd name="T62" fmla="*/ 5886 w 10000"/>
                                <a:gd name="T63" fmla="*/ 7700 h 10000"/>
                                <a:gd name="T64" fmla="*/ 5361 w 10000"/>
                                <a:gd name="T65" fmla="*/ 7700 h 10000"/>
                                <a:gd name="T66" fmla="*/ 4742 w 10000"/>
                                <a:gd name="T67" fmla="*/ 7574 h 10000"/>
                                <a:gd name="T68" fmla="*/ 4539 w 10000"/>
                                <a:gd name="T69" fmla="*/ 7574 h 10000"/>
                                <a:gd name="T70" fmla="*/ 4438 w 10000"/>
                                <a:gd name="T71" fmla="*/ 7700 h 10000"/>
                                <a:gd name="T72" fmla="*/ 4128 w 10000"/>
                                <a:gd name="T73" fmla="*/ 7455 h 10000"/>
                                <a:gd name="T74" fmla="*/ 3919 w 10000"/>
                                <a:gd name="T75" fmla="*/ 7219 h 10000"/>
                                <a:gd name="T76" fmla="*/ 3818 w 10000"/>
                                <a:gd name="T77" fmla="*/ 6389 h 10000"/>
                                <a:gd name="T78" fmla="*/ 2889 w 10000"/>
                                <a:gd name="T79" fmla="*/ 6389 h 10000"/>
                                <a:gd name="T80" fmla="*/ 2377 w 10000"/>
                                <a:gd name="T81" fmla="*/ 6389 h 10000"/>
                                <a:gd name="T82" fmla="*/ 1757 w 10000"/>
                                <a:gd name="T83" fmla="*/ 6278 h 10000"/>
                                <a:gd name="T84" fmla="*/ 1334 w 10000"/>
                                <a:gd name="T85" fmla="*/ 5923 h 10000"/>
                                <a:gd name="T86" fmla="*/ 721 w 10000"/>
                                <a:gd name="T87" fmla="*/ 5442 h 10000"/>
                                <a:gd name="T88" fmla="*/ 1025 w 10000"/>
                                <a:gd name="T89" fmla="*/ 4968 h 10000"/>
                                <a:gd name="T90" fmla="*/ 667 w 10000"/>
                                <a:gd name="T91" fmla="*/ 4615 h 10000"/>
                                <a:gd name="T92" fmla="*/ 214 w 10000"/>
                                <a:gd name="T93" fmla="*/ 4157 h 10000"/>
                                <a:gd name="T94" fmla="*/ 0 w 10000"/>
                                <a:gd name="T95" fmla="*/ 3665 h 10000"/>
                                <a:gd name="T96" fmla="*/ 512 w 10000"/>
                                <a:gd name="T97" fmla="*/ 3435 h 10000"/>
                                <a:gd name="T98" fmla="*/ 1132 w 10000"/>
                                <a:gd name="T99" fmla="*/ 2954 h 10000"/>
                                <a:gd name="T100" fmla="*/ 1334 w 10000"/>
                                <a:gd name="T101" fmla="*/ 2369 h 10000"/>
                                <a:gd name="T102" fmla="*/ 1864 w 10000"/>
                                <a:gd name="T103" fmla="*/ 1888 h 10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000" h="10000">
                                  <a:moveTo>
                                    <a:pt x="2085" y="1793"/>
                                  </a:moveTo>
                                  <a:lnTo>
                                    <a:pt x="2085" y="1793"/>
                                  </a:lnTo>
                                  <a:lnTo>
                                    <a:pt x="2296" y="1643"/>
                                  </a:lnTo>
                                  <a:lnTo>
                                    <a:pt x="2500" y="2092"/>
                                  </a:lnTo>
                                  <a:lnTo>
                                    <a:pt x="2710" y="2092"/>
                                  </a:lnTo>
                                  <a:cubicBezTo>
                                    <a:pt x="2744" y="2188"/>
                                    <a:pt x="2779" y="2285"/>
                                    <a:pt x="2813" y="2381"/>
                                  </a:cubicBezTo>
                                  <a:lnTo>
                                    <a:pt x="2813" y="2988"/>
                                  </a:lnTo>
                                  <a:lnTo>
                                    <a:pt x="3438" y="3277"/>
                                  </a:lnTo>
                                  <a:lnTo>
                                    <a:pt x="3750" y="3725"/>
                                  </a:lnTo>
                                  <a:lnTo>
                                    <a:pt x="4369" y="3725"/>
                                  </a:lnTo>
                                  <a:lnTo>
                                    <a:pt x="4681" y="4034"/>
                                  </a:lnTo>
                                  <a:lnTo>
                                    <a:pt x="5096" y="4174"/>
                                  </a:lnTo>
                                  <a:lnTo>
                                    <a:pt x="5523" y="3884"/>
                                  </a:lnTo>
                                  <a:lnTo>
                                    <a:pt x="5938" y="3884"/>
                                  </a:lnTo>
                                  <a:lnTo>
                                    <a:pt x="6250" y="3436"/>
                                  </a:lnTo>
                                  <a:lnTo>
                                    <a:pt x="6148" y="3277"/>
                                  </a:lnTo>
                                  <a:lnTo>
                                    <a:pt x="6352" y="2988"/>
                                  </a:lnTo>
                                  <a:lnTo>
                                    <a:pt x="6563" y="3137"/>
                                  </a:lnTo>
                                  <a:lnTo>
                                    <a:pt x="6875" y="2829"/>
                                  </a:lnTo>
                                  <a:lnTo>
                                    <a:pt x="7079" y="2540"/>
                                  </a:lnTo>
                                  <a:lnTo>
                                    <a:pt x="7494" y="2540"/>
                                  </a:lnTo>
                                  <a:lnTo>
                                    <a:pt x="7392" y="2241"/>
                                  </a:lnTo>
                                  <a:lnTo>
                                    <a:pt x="7290" y="2092"/>
                                  </a:lnTo>
                                  <a:lnTo>
                                    <a:pt x="7079" y="2241"/>
                                  </a:lnTo>
                                  <a:lnTo>
                                    <a:pt x="6875" y="2241"/>
                                  </a:lnTo>
                                  <a:lnTo>
                                    <a:pt x="6875" y="1643"/>
                                  </a:lnTo>
                                  <a:lnTo>
                                    <a:pt x="6977" y="1345"/>
                                  </a:lnTo>
                                  <a:lnTo>
                                    <a:pt x="7188" y="1485"/>
                                  </a:lnTo>
                                  <a:lnTo>
                                    <a:pt x="7494" y="1345"/>
                                  </a:lnTo>
                                  <a:lnTo>
                                    <a:pt x="7602" y="747"/>
                                  </a:lnTo>
                                  <a:lnTo>
                                    <a:pt x="7704" y="588"/>
                                  </a:lnTo>
                                  <a:lnTo>
                                    <a:pt x="7704" y="448"/>
                                  </a:lnTo>
                                  <a:lnTo>
                                    <a:pt x="7602" y="448"/>
                                  </a:lnTo>
                                  <a:lnTo>
                                    <a:pt x="7704" y="140"/>
                                  </a:lnTo>
                                  <a:lnTo>
                                    <a:pt x="8119" y="0"/>
                                  </a:lnTo>
                                  <a:lnTo>
                                    <a:pt x="8431" y="140"/>
                                  </a:lnTo>
                                  <a:cubicBezTo>
                                    <a:pt x="8501" y="243"/>
                                    <a:pt x="8572" y="345"/>
                                    <a:pt x="8642" y="448"/>
                                  </a:cubicBezTo>
                                  <a:lnTo>
                                    <a:pt x="8846" y="1485"/>
                                  </a:lnTo>
                                  <a:lnTo>
                                    <a:pt x="9056" y="1485"/>
                                  </a:lnTo>
                                  <a:lnTo>
                                    <a:pt x="9363" y="1793"/>
                                  </a:lnTo>
                                  <a:lnTo>
                                    <a:pt x="9363" y="2092"/>
                                  </a:lnTo>
                                  <a:lnTo>
                                    <a:pt x="9585" y="2092"/>
                                  </a:lnTo>
                                  <a:lnTo>
                                    <a:pt x="10000" y="1933"/>
                                  </a:lnTo>
                                  <a:lnTo>
                                    <a:pt x="10000" y="2241"/>
                                  </a:lnTo>
                                  <a:lnTo>
                                    <a:pt x="9688" y="3137"/>
                                  </a:lnTo>
                                  <a:cubicBezTo>
                                    <a:pt x="9654" y="3087"/>
                                    <a:pt x="9619" y="3038"/>
                                    <a:pt x="9585" y="2988"/>
                                  </a:cubicBezTo>
                                  <a:lnTo>
                                    <a:pt x="9363" y="3137"/>
                                  </a:lnTo>
                                  <a:lnTo>
                                    <a:pt x="9483" y="3585"/>
                                  </a:lnTo>
                                  <a:lnTo>
                                    <a:pt x="9363" y="3884"/>
                                  </a:lnTo>
                                  <a:lnTo>
                                    <a:pt x="9261" y="3884"/>
                                  </a:lnTo>
                                  <a:lnTo>
                                    <a:pt x="9056" y="4034"/>
                                  </a:lnTo>
                                  <a:lnTo>
                                    <a:pt x="8948" y="4034"/>
                                  </a:lnTo>
                                  <a:lnTo>
                                    <a:pt x="8846" y="4174"/>
                                  </a:lnTo>
                                  <a:lnTo>
                                    <a:pt x="8744" y="4174"/>
                                  </a:lnTo>
                                  <a:lnTo>
                                    <a:pt x="8329" y="4622"/>
                                  </a:lnTo>
                                  <a:lnTo>
                                    <a:pt x="8329" y="4781"/>
                                  </a:lnTo>
                                  <a:lnTo>
                                    <a:pt x="8119" y="4781"/>
                                  </a:lnTo>
                                  <a:lnTo>
                                    <a:pt x="7806" y="5070"/>
                                  </a:lnTo>
                                  <a:lnTo>
                                    <a:pt x="7806" y="4930"/>
                                  </a:lnTo>
                                  <a:lnTo>
                                    <a:pt x="7806" y="4781"/>
                                  </a:lnTo>
                                  <a:cubicBezTo>
                                    <a:pt x="7842" y="4681"/>
                                    <a:pt x="7879" y="4582"/>
                                    <a:pt x="7915" y="4482"/>
                                  </a:cubicBezTo>
                                  <a:cubicBezTo>
                                    <a:pt x="7879" y="4432"/>
                                    <a:pt x="7842" y="4382"/>
                                    <a:pt x="7806" y="4332"/>
                                  </a:cubicBezTo>
                                  <a:lnTo>
                                    <a:pt x="7494" y="4781"/>
                                  </a:lnTo>
                                  <a:lnTo>
                                    <a:pt x="7392" y="4930"/>
                                  </a:lnTo>
                                  <a:lnTo>
                                    <a:pt x="7290" y="4930"/>
                                  </a:lnTo>
                                  <a:lnTo>
                                    <a:pt x="7188" y="5070"/>
                                  </a:lnTo>
                                  <a:lnTo>
                                    <a:pt x="7494" y="5518"/>
                                  </a:lnTo>
                                  <a:lnTo>
                                    <a:pt x="7704" y="5369"/>
                                  </a:lnTo>
                                  <a:lnTo>
                                    <a:pt x="8017" y="5518"/>
                                  </a:lnTo>
                                  <a:lnTo>
                                    <a:pt x="8017" y="5677"/>
                                  </a:lnTo>
                                  <a:lnTo>
                                    <a:pt x="7915" y="5518"/>
                                  </a:lnTo>
                                  <a:lnTo>
                                    <a:pt x="7704" y="5677"/>
                                  </a:lnTo>
                                  <a:lnTo>
                                    <a:pt x="7494" y="6125"/>
                                  </a:lnTo>
                                  <a:lnTo>
                                    <a:pt x="7602" y="6265"/>
                                  </a:lnTo>
                                  <a:lnTo>
                                    <a:pt x="7704" y="6863"/>
                                  </a:lnTo>
                                  <a:lnTo>
                                    <a:pt x="7915" y="7021"/>
                                  </a:lnTo>
                                  <a:lnTo>
                                    <a:pt x="7806" y="7021"/>
                                  </a:lnTo>
                                  <a:cubicBezTo>
                                    <a:pt x="7842" y="7118"/>
                                    <a:pt x="7879" y="7214"/>
                                    <a:pt x="7915" y="7311"/>
                                  </a:cubicBezTo>
                                  <a:lnTo>
                                    <a:pt x="7602" y="7470"/>
                                  </a:lnTo>
                                  <a:lnTo>
                                    <a:pt x="7915" y="7470"/>
                                  </a:lnTo>
                                  <a:cubicBezTo>
                                    <a:pt x="7879" y="7666"/>
                                    <a:pt x="7842" y="7862"/>
                                    <a:pt x="7806" y="8058"/>
                                  </a:cubicBezTo>
                                  <a:lnTo>
                                    <a:pt x="7602" y="8366"/>
                                  </a:lnTo>
                                  <a:lnTo>
                                    <a:pt x="7494" y="8366"/>
                                  </a:lnTo>
                                  <a:lnTo>
                                    <a:pt x="7494" y="8655"/>
                                  </a:lnTo>
                                  <a:lnTo>
                                    <a:pt x="7392" y="8954"/>
                                  </a:lnTo>
                                  <a:lnTo>
                                    <a:pt x="7290" y="8954"/>
                                  </a:lnTo>
                                  <a:lnTo>
                                    <a:pt x="7290" y="9104"/>
                                  </a:lnTo>
                                  <a:lnTo>
                                    <a:pt x="6977" y="9402"/>
                                  </a:lnTo>
                                  <a:lnTo>
                                    <a:pt x="6665" y="9402"/>
                                  </a:lnTo>
                                  <a:lnTo>
                                    <a:pt x="6665" y="9552"/>
                                  </a:lnTo>
                                  <a:lnTo>
                                    <a:pt x="6563" y="9402"/>
                                  </a:lnTo>
                                  <a:lnTo>
                                    <a:pt x="6563" y="9552"/>
                                  </a:lnTo>
                                  <a:lnTo>
                                    <a:pt x="6460" y="9552"/>
                                  </a:lnTo>
                                  <a:lnTo>
                                    <a:pt x="6046" y="9851"/>
                                  </a:lnTo>
                                  <a:lnTo>
                                    <a:pt x="5938" y="10000"/>
                                  </a:lnTo>
                                  <a:lnTo>
                                    <a:pt x="5938" y="9711"/>
                                  </a:lnTo>
                                  <a:lnTo>
                                    <a:pt x="5733" y="9711"/>
                                  </a:lnTo>
                                  <a:lnTo>
                                    <a:pt x="5625" y="9711"/>
                                  </a:lnTo>
                                  <a:lnTo>
                                    <a:pt x="5409" y="9711"/>
                                  </a:lnTo>
                                  <a:lnTo>
                                    <a:pt x="5409" y="9402"/>
                                  </a:lnTo>
                                  <a:lnTo>
                                    <a:pt x="5198" y="9402"/>
                                  </a:lnTo>
                                  <a:lnTo>
                                    <a:pt x="4784" y="9552"/>
                                  </a:lnTo>
                                  <a:cubicBezTo>
                                    <a:pt x="4750" y="9502"/>
                                    <a:pt x="4715" y="9452"/>
                                    <a:pt x="4681" y="9402"/>
                                  </a:cubicBezTo>
                                  <a:lnTo>
                                    <a:pt x="4681" y="9552"/>
                                  </a:lnTo>
                                  <a:lnTo>
                                    <a:pt x="4579" y="9552"/>
                                  </a:lnTo>
                                  <a:lnTo>
                                    <a:pt x="4579" y="9851"/>
                                  </a:lnTo>
                                  <a:lnTo>
                                    <a:pt x="4477" y="9851"/>
                                  </a:lnTo>
                                  <a:lnTo>
                                    <a:pt x="4477" y="9711"/>
                                  </a:lnTo>
                                  <a:lnTo>
                                    <a:pt x="4369" y="9711"/>
                                  </a:lnTo>
                                  <a:lnTo>
                                    <a:pt x="4165" y="9552"/>
                                  </a:lnTo>
                                  <a:lnTo>
                                    <a:pt x="4165" y="9402"/>
                                  </a:lnTo>
                                  <a:lnTo>
                                    <a:pt x="4165" y="9262"/>
                                  </a:lnTo>
                                  <a:cubicBezTo>
                                    <a:pt x="4129" y="9209"/>
                                    <a:pt x="4092" y="9157"/>
                                    <a:pt x="4056" y="9104"/>
                                  </a:cubicBezTo>
                                  <a:lnTo>
                                    <a:pt x="3954" y="9104"/>
                                  </a:lnTo>
                                  <a:lnTo>
                                    <a:pt x="4056" y="8366"/>
                                  </a:lnTo>
                                  <a:lnTo>
                                    <a:pt x="3954" y="8058"/>
                                  </a:lnTo>
                                  <a:lnTo>
                                    <a:pt x="3852" y="8058"/>
                                  </a:lnTo>
                                  <a:lnTo>
                                    <a:pt x="3642" y="7759"/>
                                  </a:lnTo>
                                  <a:lnTo>
                                    <a:pt x="3438" y="7759"/>
                                  </a:lnTo>
                                  <a:lnTo>
                                    <a:pt x="2915" y="8058"/>
                                  </a:lnTo>
                                  <a:lnTo>
                                    <a:pt x="2608" y="8058"/>
                                  </a:lnTo>
                                  <a:lnTo>
                                    <a:pt x="2500" y="8207"/>
                                  </a:lnTo>
                                  <a:lnTo>
                                    <a:pt x="2398" y="8058"/>
                                  </a:lnTo>
                                  <a:lnTo>
                                    <a:pt x="2296" y="8058"/>
                                  </a:lnTo>
                                  <a:lnTo>
                                    <a:pt x="1983" y="8058"/>
                                  </a:lnTo>
                                  <a:lnTo>
                                    <a:pt x="1773" y="7918"/>
                                  </a:lnTo>
                                  <a:lnTo>
                                    <a:pt x="1671" y="7759"/>
                                  </a:lnTo>
                                  <a:lnTo>
                                    <a:pt x="1556" y="7759"/>
                                  </a:lnTo>
                                  <a:lnTo>
                                    <a:pt x="1346" y="7470"/>
                                  </a:lnTo>
                                  <a:lnTo>
                                    <a:pt x="1142" y="7470"/>
                                  </a:lnTo>
                                  <a:lnTo>
                                    <a:pt x="829" y="7311"/>
                                  </a:lnTo>
                                  <a:lnTo>
                                    <a:pt x="727" y="6863"/>
                                  </a:lnTo>
                                  <a:lnTo>
                                    <a:pt x="931" y="6863"/>
                                  </a:lnTo>
                                  <a:lnTo>
                                    <a:pt x="829" y="6573"/>
                                  </a:lnTo>
                                  <a:cubicBezTo>
                                    <a:pt x="897" y="6470"/>
                                    <a:pt x="966" y="6368"/>
                                    <a:pt x="1034" y="6265"/>
                                  </a:cubicBezTo>
                                  <a:lnTo>
                                    <a:pt x="1034" y="5966"/>
                                  </a:lnTo>
                                  <a:cubicBezTo>
                                    <a:pt x="1000" y="5916"/>
                                    <a:pt x="965" y="5867"/>
                                    <a:pt x="931" y="5817"/>
                                  </a:cubicBezTo>
                                  <a:lnTo>
                                    <a:pt x="673" y="5821"/>
                                  </a:lnTo>
                                  <a:cubicBezTo>
                                    <a:pt x="615" y="5623"/>
                                    <a:pt x="360" y="5739"/>
                                    <a:pt x="302" y="5541"/>
                                  </a:cubicBezTo>
                                  <a:lnTo>
                                    <a:pt x="102" y="5518"/>
                                  </a:lnTo>
                                  <a:lnTo>
                                    <a:pt x="216" y="5243"/>
                                  </a:lnTo>
                                  <a:cubicBezTo>
                                    <a:pt x="212" y="5185"/>
                                    <a:pt x="208" y="5128"/>
                                    <a:pt x="204" y="5070"/>
                                  </a:cubicBezTo>
                                  <a:lnTo>
                                    <a:pt x="0" y="5070"/>
                                  </a:lnTo>
                                  <a:lnTo>
                                    <a:pt x="0" y="4622"/>
                                  </a:lnTo>
                                  <a:lnTo>
                                    <a:pt x="204" y="4482"/>
                                  </a:lnTo>
                                  <a:lnTo>
                                    <a:pt x="415" y="4482"/>
                                  </a:lnTo>
                                  <a:lnTo>
                                    <a:pt x="517" y="4332"/>
                                  </a:lnTo>
                                  <a:lnTo>
                                    <a:pt x="727" y="4332"/>
                                  </a:lnTo>
                                  <a:lnTo>
                                    <a:pt x="1034" y="4034"/>
                                  </a:lnTo>
                                  <a:lnTo>
                                    <a:pt x="1142" y="3725"/>
                                  </a:lnTo>
                                  <a:lnTo>
                                    <a:pt x="1034" y="3137"/>
                                  </a:lnTo>
                                  <a:lnTo>
                                    <a:pt x="1034" y="2988"/>
                                  </a:lnTo>
                                  <a:lnTo>
                                    <a:pt x="1346" y="2988"/>
                                  </a:lnTo>
                                  <a:lnTo>
                                    <a:pt x="1454" y="2381"/>
                                  </a:lnTo>
                                  <a:lnTo>
                                    <a:pt x="1773" y="2381"/>
                                  </a:lnTo>
                                  <a:lnTo>
                                    <a:pt x="1881" y="2381"/>
                                  </a:lnTo>
                                  <a:lnTo>
                                    <a:pt x="1983" y="1933"/>
                                  </a:lnTo>
                                  <a:lnTo>
                                    <a:pt x="2085" y="179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0" name="Freeform 166"/>
                          <wps:cNvSpPr>
                            <a:spLocks/>
                          </wps:cNvSpPr>
                          <wps:spPr bwMode="auto">
                            <a:xfrm>
                              <a:off x="98665" y="38375"/>
                              <a:ext cx="309" cy="355"/>
                            </a:xfrm>
                            <a:custGeom>
                              <a:avLst/>
                              <a:gdLst>
                                <a:gd name="T0" fmla="*/ 0 w 52"/>
                                <a:gd name="T1" fmla="*/ 2147483647 h 48"/>
                                <a:gd name="T2" fmla="*/ 0 w 52"/>
                                <a:gd name="T3" fmla="*/ 2147483647 h 48"/>
                                <a:gd name="T4" fmla="*/ 2147483647 w 52"/>
                                <a:gd name="T5" fmla="*/ 0 h 48"/>
                                <a:gd name="T6" fmla="*/ 2147483647 w 52"/>
                                <a:gd name="T7" fmla="*/ 2147483647 h 48"/>
                                <a:gd name="T8" fmla="*/ 0 w 52"/>
                                <a:gd name="T9" fmla="*/ 2147483647 h 48"/>
                                <a:gd name="T10" fmla="*/ 0 60000 65536"/>
                                <a:gd name="T11" fmla="*/ 0 60000 65536"/>
                                <a:gd name="T12" fmla="*/ 0 60000 65536"/>
                                <a:gd name="T13" fmla="*/ 0 60000 65536"/>
                                <a:gd name="T14" fmla="*/ 0 60000 65536"/>
                                <a:gd name="T15" fmla="*/ 0 w 52"/>
                                <a:gd name="T16" fmla="*/ 0 h 48"/>
                                <a:gd name="T17" fmla="*/ 52 w 52"/>
                                <a:gd name="T18" fmla="*/ 48 h 48"/>
                              </a:gdLst>
                              <a:ahLst/>
                              <a:cxnLst>
                                <a:cxn ang="T10">
                                  <a:pos x="T0" y="T1"/>
                                </a:cxn>
                                <a:cxn ang="T11">
                                  <a:pos x="T2" y="T3"/>
                                </a:cxn>
                                <a:cxn ang="T12">
                                  <a:pos x="T4" y="T5"/>
                                </a:cxn>
                                <a:cxn ang="T13">
                                  <a:pos x="T6" y="T7"/>
                                </a:cxn>
                                <a:cxn ang="T14">
                                  <a:pos x="T8" y="T9"/>
                                </a:cxn>
                              </a:cxnLst>
                              <a:rect l="T15" t="T16" r="T17" b="T18"/>
                              <a:pathLst>
                                <a:path w="52" h="48">
                                  <a:moveTo>
                                    <a:pt x="0" y="48"/>
                                  </a:moveTo>
                                  <a:lnTo>
                                    <a:pt x="0" y="48"/>
                                  </a:lnTo>
                                  <a:lnTo>
                                    <a:pt x="52" y="0"/>
                                  </a:lnTo>
                                  <a:lnTo>
                                    <a:pt x="35" y="17"/>
                                  </a:lnTo>
                                  <a:lnTo>
                                    <a:pt x="0"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1" name="Line 167"/>
                          <wps:cNvCnPr/>
                          <wps:spPr bwMode="auto">
                            <a:xfrm flipV="1">
                              <a:off x="98498" y="38804"/>
                              <a:ext cx="108"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2" name="Freeform 168"/>
                          <wps:cNvSpPr>
                            <a:spLocks/>
                          </wps:cNvSpPr>
                          <wps:spPr bwMode="auto">
                            <a:xfrm>
                              <a:off x="97106" y="35668"/>
                              <a:ext cx="107" cy="103"/>
                            </a:xfrm>
                            <a:custGeom>
                              <a:avLst/>
                              <a:gdLst>
                                <a:gd name="T0" fmla="*/ 0 w 18"/>
                                <a:gd name="T1" fmla="*/ 0 h 15"/>
                                <a:gd name="T2" fmla="*/ 0 w 18"/>
                                <a:gd name="T3" fmla="*/ 0 h 15"/>
                                <a:gd name="T4" fmla="*/ 2147483647 w 18"/>
                                <a:gd name="T5" fmla="*/ 2147483647 h 15"/>
                                <a:gd name="T6" fmla="*/ 2147483647 w 18"/>
                                <a:gd name="T7" fmla="*/ 0 h 15"/>
                                <a:gd name="T8" fmla="*/ 0 w 18"/>
                                <a:gd name="T9" fmla="*/ 0 h 15"/>
                                <a:gd name="T10" fmla="*/ 0 60000 65536"/>
                                <a:gd name="T11" fmla="*/ 0 60000 65536"/>
                                <a:gd name="T12" fmla="*/ 0 60000 65536"/>
                                <a:gd name="T13" fmla="*/ 0 60000 65536"/>
                                <a:gd name="T14" fmla="*/ 0 60000 65536"/>
                                <a:gd name="T15" fmla="*/ 0 w 18"/>
                                <a:gd name="T16" fmla="*/ 0 h 15"/>
                                <a:gd name="T17" fmla="*/ 18 w 18"/>
                                <a:gd name="T18" fmla="*/ 15 h 15"/>
                              </a:gdLst>
                              <a:ahLst/>
                              <a:cxnLst>
                                <a:cxn ang="T10">
                                  <a:pos x="T0" y="T1"/>
                                </a:cxn>
                                <a:cxn ang="T11">
                                  <a:pos x="T2" y="T3"/>
                                </a:cxn>
                                <a:cxn ang="T12">
                                  <a:pos x="T4" y="T5"/>
                                </a:cxn>
                                <a:cxn ang="T13">
                                  <a:pos x="T6" y="T7"/>
                                </a:cxn>
                                <a:cxn ang="T14">
                                  <a:pos x="T8" y="T9"/>
                                </a:cxn>
                              </a:cxnLst>
                              <a:rect l="T15" t="T16" r="T17" b="T18"/>
                              <a:pathLst>
                                <a:path w="18" h="15">
                                  <a:moveTo>
                                    <a:pt x="0" y="0"/>
                                  </a:moveTo>
                                  <a:lnTo>
                                    <a:pt x="0" y="0"/>
                                  </a:lnTo>
                                  <a:lnTo>
                                    <a:pt x="18" y="15"/>
                                  </a:lnTo>
                                  <a:lnTo>
                                    <a:pt x="18" y="0"/>
                                  </a:lnTo>
                                  <a:lnTo>
                                    <a:pt x="0" y="0"/>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3" name="Freeform 169"/>
                          <wps:cNvSpPr>
                            <a:spLocks/>
                          </wps:cNvSpPr>
                          <wps:spPr bwMode="auto">
                            <a:xfrm>
                              <a:off x="89063" y="36600"/>
                              <a:ext cx="5164" cy="2840"/>
                            </a:xfrm>
                            <a:custGeom>
                              <a:avLst/>
                              <a:gdLst>
                                <a:gd name="T0" fmla="*/ 2147483647 w 867"/>
                                <a:gd name="T1" fmla="*/ 2147483647 h 384"/>
                                <a:gd name="T2" fmla="*/ 2147483647 w 867"/>
                                <a:gd name="T3" fmla="*/ 2147483647 h 384"/>
                                <a:gd name="T4" fmla="*/ 2147483647 w 867"/>
                                <a:gd name="T5" fmla="*/ 2147483647 h 384"/>
                                <a:gd name="T6" fmla="*/ 2147483647 w 867"/>
                                <a:gd name="T7" fmla="*/ 2147483647 h 384"/>
                                <a:gd name="T8" fmla="*/ 2147483647 w 867"/>
                                <a:gd name="T9" fmla="*/ 2147483647 h 384"/>
                                <a:gd name="T10" fmla="*/ 2147483647 w 867"/>
                                <a:gd name="T11" fmla="*/ 2147483647 h 384"/>
                                <a:gd name="T12" fmla="*/ 2147483647 w 867"/>
                                <a:gd name="T13" fmla="*/ 0 h 384"/>
                                <a:gd name="T14" fmla="*/ 2147483647 w 867"/>
                                <a:gd name="T15" fmla="*/ 2147483647 h 384"/>
                                <a:gd name="T16" fmla="*/ 2147483647 w 867"/>
                                <a:gd name="T17" fmla="*/ 2147483647 h 384"/>
                                <a:gd name="T18" fmla="*/ 2147483647 w 867"/>
                                <a:gd name="T19" fmla="*/ 2147483647 h 384"/>
                                <a:gd name="T20" fmla="*/ 2147483647 w 867"/>
                                <a:gd name="T21" fmla="*/ 2147483647 h 384"/>
                                <a:gd name="T22" fmla="*/ 2147483647 w 867"/>
                                <a:gd name="T23" fmla="*/ 2147483647 h 384"/>
                                <a:gd name="T24" fmla="*/ 2147483647 w 867"/>
                                <a:gd name="T25" fmla="*/ 2147483647 h 384"/>
                                <a:gd name="T26" fmla="*/ 2147483647 w 867"/>
                                <a:gd name="T27" fmla="*/ 2147483647 h 384"/>
                                <a:gd name="T28" fmla="*/ 0 w 867"/>
                                <a:gd name="T29" fmla="*/ 2147483647 h 384"/>
                                <a:gd name="T30" fmla="*/ 2147483647 w 867"/>
                                <a:gd name="T31" fmla="*/ 2147483647 h 384"/>
                                <a:gd name="T32" fmla="*/ 2147483647 w 867"/>
                                <a:gd name="T33" fmla="*/ 2147483647 h 384"/>
                                <a:gd name="T34" fmla="*/ 2147483647 w 867"/>
                                <a:gd name="T35" fmla="*/ 2147483647 h 384"/>
                                <a:gd name="T36" fmla="*/ 2147483647 w 867"/>
                                <a:gd name="T37" fmla="*/ 2147483647 h 384"/>
                                <a:gd name="T38" fmla="*/ 2147483647 w 867"/>
                                <a:gd name="T39" fmla="*/ 2147483647 h 384"/>
                                <a:gd name="T40" fmla="*/ 2147483647 w 867"/>
                                <a:gd name="T41" fmla="*/ 2147483647 h 384"/>
                                <a:gd name="T42" fmla="*/ 2147483647 w 867"/>
                                <a:gd name="T43" fmla="*/ 2147483647 h 384"/>
                                <a:gd name="T44" fmla="*/ 2147483647 w 867"/>
                                <a:gd name="T45" fmla="*/ 2147483647 h 384"/>
                                <a:gd name="T46" fmla="*/ 2147483647 w 867"/>
                                <a:gd name="T47" fmla="*/ 2147483647 h 384"/>
                                <a:gd name="T48" fmla="*/ 2147483647 w 867"/>
                                <a:gd name="T49" fmla="*/ 2147483647 h 384"/>
                                <a:gd name="T50" fmla="*/ 2147483647 w 867"/>
                                <a:gd name="T51" fmla="*/ 2147483647 h 384"/>
                                <a:gd name="T52" fmla="*/ 2147483647 w 867"/>
                                <a:gd name="T53" fmla="*/ 2147483647 h 384"/>
                                <a:gd name="T54" fmla="*/ 2147483647 w 867"/>
                                <a:gd name="T55" fmla="*/ 2147483647 h 384"/>
                                <a:gd name="T56" fmla="*/ 2147483647 w 867"/>
                                <a:gd name="T57" fmla="*/ 2147483647 h 384"/>
                                <a:gd name="T58" fmla="*/ 2147483647 w 867"/>
                                <a:gd name="T59" fmla="*/ 2147483647 h 384"/>
                                <a:gd name="T60" fmla="*/ 2147483647 w 867"/>
                                <a:gd name="T61" fmla="*/ 2147483647 h 384"/>
                                <a:gd name="T62" fmla="*/ 2147483647 w 867"/>
                                <a:gd name="T63" fmla="*/ 2147483647 h 384"/>
                                <a:gd name="T64" fmla="*/ 2147483647 w 867"/>
                                <a:gd name="T65" fmla="*/ 2147483647 h 384"/>
                                <a:gd name="T66" fmla="*/ 2147483647 w 867"/>
                                <a:gd name="T67" fmla="*/ 2147483647 h 384"/>
                                <a:gd name="T68" fmla="*/ 2147483647 w 867"/>
                                <a:gd name="T69" fmla="*/ 2147483647 h 384"/>
                                <a:gd name="T70" fmla="*/ 2147483647 w 867"/>
                                <a:gd name="T71" fmla="*/ 2147483647 h 384"/>
                                <a:gd name="T72" fmla="*/ 2147483647 w 867"/>
                                <a:gd name="T73" fmla="*/ 2147483647 h 384"/>
                                <a:gd name="T74" fmla="*/ 2147483647 w 867"/>
                                <a:gd name="T75" fmla="*/ 2147483647 h 384"/>
                                <a:gd name="T76" fmla="*/ 2147483647 w 867"/>
                                <a:gd name="T77" fmla="*/ 2147483647 h 384"/>
                                <a:gd name="T78" fmla="*/ 2147483647 w 867"/>
                                <a:gd name="T79" fmla="*/ 2147483647 h 384"/>
                                <a:gd name="T80" fmla="*/ 2147483647 w 867"/>
                                <a:gd name="T81" fmla="*/ 2147483647 h 384"/>
                                <a:gd name="T82" fmla="*/ 2147483647 w 867"/>
                                <a:gd name="T83" fmla="*/ 2147483647 h 384"/>
                                <a:gd name="T84" fmla="*/ 2147483647 w 867"/>
                                <a:gd name="T85" fmla="*/ 2147483647 h 3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67"/>
                                <a:gd name="T130" fmla="*/ 0 h 384"/>
                                <a:gd name="T131" fmla="*/ 867 w 867"/>
                                <a:gd name="T132" fmla="*/ 384 h 38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867" h="384">
                                  <a:moveTo>
                                    <a:pt x="572" y="96"/>
                                  </a:moveTo>
                                  <a:lnTo>
                                    <a:pt x="572" y="96"/>
                                  </a:lnTo>
                                  <a:lnTo>
                                    <a:pt x="468" y="48"/>
                                  </a:lnTo>
                                  <a:lnTo>
                                    <a:pt x="434" y="65"/>
                                  </a:lnTo>
                                  <a:lnTo>
                                    <a:pt x="416" y="65"/>
                                  </a:lnTo>
                                  <a:lnTo>
                                    <a:pt x="382" y="17"/>
                                  </a:lnTo>
                                  <a:lnTo>
                                    <a:pt x="313" y="0"/>
                                  </a:lnTo>
                                  <a:lnTo>
                                    <a:pt x="278" y="17"/>
                                  </a:lnTo>
                                  <a:lnTo>
                                    <a:pt x="278" y="48"/>
                                  </a:lnTo>
                                  <a:lnTo>
                                    <a:pt x="278" y="81"/>
                                  </a:lnTo>
                                  <a:lnTo>
                                    <a:pt x="207" y="81"/>
                                  </a:lnTo>
                                  <a:lnTo>
                                    <a:pt x="173" y="65"/>
                                  </a:lnTo>
                                  <a:lnTo>
                                    <a:pt x="103" y="48"/>
                                  </a:lnTo>
                                  <a:lnTo>
                                    <a:pt x="17" y="96"/>
                                  </a:lnTo>
                                  <a:lnTo>
                                    <a:pt x="0" y="113"/>
                                  </a:lnTo>
                                  <a:lnTo>
                                    <a:pt x="34" y="161"/>
                                  </a:lnTo>
                                  <a:lnTo>
                                    <a:pt x="69" y="161"/>
                                  </a:lnTo>
                                  <a:lnTo>
                                    <a:pt x="86" y="192"/>
                                  </a:lnTo>
                                  <a:lnTo>
                                    <a:pt x="86" y="257"/>
                                  </a:lnTo>
                                  <a:lnTo>
                                    <a:pt x="190" y="288"/>
                                  </a:lnTo>
                                  <a:lnTo>
                                    <a:pt x="244" y="336"/>
                                  </a:lnTo>
                                  <a:lnTo>
                                    <a:pt x="347" y="336"/>
                                  </a:lnTo>
                                  <a:lnTo>
                                    <a:pt x="399" y="369"/>
                                  </a:lnTo>
                                  <a:lnTo>
                                    <a:pt x="468" y="384"/>
                                  </a:lnTo>
                                  <a:lnTo>
                                    <a:pt x="537" y="353"/>
                                  </a:lnTo>
                                  <a:lnTo>
                                    <a:pt x="606" y="353"/>
                                  </a:lnTo>
                                  <a:lnTo>
                                    <a:pt x="660" y="305"/>
                                  </a:lnTo>
                                  <a:lnTo>
                                    <a:pt x="641" y="288"/>
                                  </a:lnTo>
                                  <a:lnTo>
                                    <a:pt x="677" y="257"/>
                                  </a:lnTo>
                                  <a:lnTo>
                                    <a:pt x="712" y="273"/>
                                  </a:lnTo>
                                  <a:lnTo>
                                    <a:pt x="764" y="240"/>
                                  </a:lnTo>
                                  <a:lnTo>
                                    <a:pt x="798" y="209"/>
                                  </a:lnTo>
                                  <a:lnTo>
                                    <a:pt x="867" y="209"/>
                                  </a:lnTo>
                                  <a:lnTo>
                                    <a:pt x="850" y="177"/>
                                  </a:lnTo>
                                  <a:lnTo>
                                    <a:pt x="833" y="161"/>
                                  </a:lnTo>
                                  <a:lnTo>
                                    <a:pt x="798" y="177"/>
                                  </a:lnTo>
                                  <a:lnTo>
                                    <a:pt x="764" y="177"/>
                                  </a:lnTo>
                                  <a:lnTo>
                                    <a:pt x="764" y="113"/>
                                  </a:lnTo>
                                  <a:lnTo>
                                    <a:pt x="781" y="81"/>
                                  </a:lnTo>
                                  <a:lnTo>
                                    <a:pt x="729" y="65"/>
                                  </a:lnTo>
                                  <a:lnTo>
                                    <a:pt x="695" y="96"/>
                                  </a:lnTo>
                                  <a:lnTo>
                                    <a:pt x="624" y="113"/>
                                  </a:lnTo>
                                  <a:lnTo>
                                    <a:pt x="572" y="96"/>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4" name="Freeform 170"/>
                          <wps:cNvSpPr>
                            <a:spLocks/>
                          </wps:cNvSpPr>
                          <wps:spPr bwMode="auto">
                            <a:xfrm>
                              <a:off x="93001" y="26660"/>
                              <a:ext cx="191" cy="355"/>
                            </a:xfrm>
                            <a:custGeom>
                              <a:avLst/>
                              <a:gdLst>
                                <a:gd name="T0" fmla="*/ 2147483647 w 33"/>
                                <a:gd name="T1" fmla="*/ 2147483647 h 48"/>
                                <a:gd name="T2" fmla="*/ 2147483647 w 33"/>
                                <a:gd name="T3" fmla="*/ 2147483647 h 48"/>
                                <a:gd name="T4" fmla="*/ 2147483647 w 33"/>
                                <a:gd name="T5" fmla="*/ 2147483647 h 48"/>
                                <a:gd name="T6" fmla="*/ 0 w 33"/>
                                <a:gd name="T7" fmla="*/ 0 h 48"/>
                                <a:gd name="T8" fmla="*/ 0 w 33"/>
                                <a:gd name="T9" fmla="*/ 2147483647 h 48"/>
                                <a:gd name="T10" fmla="*/ 2147483647 w 33"/>
                                <a:gd name="T11" fmla="*/ 2147483647 h 48"/>
                                <a:gd name="T12" fmla="*/ 0 60000 65536"/>
                                <a:gd name="T13" fmla="*/ 0 60000 65536"/>
                                <a:gd name="T14" fmla="*/ 0 60000 65536"/>
                                <a:gd name="T15" fmla="*/ 0 60000 65536"/>
                                <a:gd name="T16" fmla="*/ 0 60000 65536"/>
                                <a:gd name="T17" fmla="*/ 0 60000 65536"/>
                                <a:gd name="T18" fmla="*/ 0 w 33"/>
                                <a:gd name="T19" fmla="*/ 0 h 48"/>
                                <a:gd name="T20" fmla="*/ 33 w 33"/>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33" h="48">
                                  <a:moveTo>
                                    <a:pt x="33" y="48"/>
                                  </a:moveTo>
                                  <a:lnTo>
                                    <a:pt x="33" y="48"/>
                                  </a:lnTo>
                                  <a:lnTo>
                                    <a:pt x="33" y="17"/>
                                  </a:lnTo>
                                  <a:lnTo>
                                    <a:pt x="0" y="0"/>
                                  </a:lnTo>
                                  <a:lnTo>
                                    <a:pt x="0" y="17"/>
                                  </a:lnTo>
                                  <a:lnTo>
                                    <a:pt x="33"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5" name="Freeform 171"/>
                          <wps:cNvSpPr>
                            <a:spLocks/>
                          </wps:cNvSpPr>
                          <wps:spPr bwMode="auto">
                            <a:xfrm>
                              <a:off x="79175" y="24189"/>
                              <a:ext cx="26594" cy="15251"/>
                            </a:xfrm>
                            <a:custGeom>
                              <a:avLst/>
                              <a:gdLst>
                                <a:gd name="T0" fmla="*/ 2147483647 w 4469"/>
                                <a:gd name="T1" fmla="*/ 2147483647 h 2063"/>
                                <a:gd name="T2" fmla="*/ 2147483647 w 4469"/>
                                <a:gd name="T3" fmla="*/ 2147483647 h 2063"/>
                                <a:gd name="T4" fmla="*/ 2147483647 w 4469"/>
                                <a:gd name="T5" fmla="*/ 2147483647 h 2063"/>
                                <a:gd name="T6" fmla="*/ 2147483647 w 4469"/>
                                <a:gd name="T7" fmla="*/ 2147483647 h 2063"/>
                                <a:gd name="T8" fmla="*/ 2147483647 w 4469"/>
                                <a:gd name="T9" fmla="*/ 2147483647 h 2063"/>
                                <a:gd name="T10" fmla="*/ 2147483647 w 4469"/>
                                <a:gd name="T11" fmla="*/ 2147483647 h 2063"/>
                                <a:gd name="T12" fmla="*/ 2147483647 w 4469"/>
                                <a:gd name="T13" fmla="*/ 2147483647 h 2063"/>
                                <a:gd name="T14" fmla="*/ 2147483647 w 4469"/>
                                <a:gd name="T15" fmla="*/ 2147483647 h 2063"/>
                                <a:gd name="T16" fmla="*/ 2147483647 w 4469"/>
                                <a:gd name="T17" fmla="*/ 2147483647 h 2063"/>
                                <a:gd name="T18" fmla="*/ 2147483647 w 4469"/>
                                <a:gd name="T19" fmla="*/ 2147483647 h 2063"/>
                                <a:gd name="T20" fmla="*/ 2147483647 w 4469"/>
                                <a:gd name="T21" fmla="*/ 2147483647 h 2063"/>
                                <a:gd name="T22" fmla="*/ 2147483647 w 4469"/>
                                <a:gd name="T23" fmla="*/ 2147483647 h 2063"/>
                                <a:gd name="T24" fmla="*/ 2147483647 w 4469"/>
                                <a:gd name="T25" fmla="*/ 2147483647 h 2063"/>
                                <a:gd name="T26" fmla="*/ 2147483647 w 4469"/>
                                <a:gd name="T27" fmla="*/ 2147483647 h 2063"/>
                                <a:gd name="T28" fmla="*/ 2147483647 w 4469"/>
                                <a:gd name="T29" fmla="*/ 2147483647 h 2063"/>
                                <a:gd name="T30" fmla="*/ 2147483647 w 4469"/>
                                <a:gd name="T31" fmla="*/ 2147483647 h 2063"/>
                                <a:gd name="T32" fmla="*/ 2147483647 w 4469"/>
                                <a:gd name="T33" fmla="*/ 2147483647 h 2063"/>
                                <a:gd name="T34" fmla="*/ 2147483647 w 4469"/>
                                <a:gd name="T35" fmla="*/ 2147483647 h 2063"/>
                                <a:gd name="T36" fmla="*/ 2147483647 w 4469"/>
                                <a:gd name="T37" fmla="*/ 2147483647 h 2063"/>
                                <a:gd name="T38" fmla="*/ 2147483647 w 4469"/>
                                <a:gd name="T39" fmla="*/ 2147483647 h 2063"/>
                                <a:gd name="T40" fmla="*/ 2147483647 w 4469"/>
                                <a:gd name="T41" fmla="*/ 2147483647 h 2063"/>
                                <a:gd name="T42" fmla="*/ 2147483647 w 4469"/>
                                <a:gd name="T43" fmla="*/ 2147483647 h 2063"/>
                                <a:gd name="T44" fmla="*/ 2147483647 w 4469"/>
                                <a:gd name="T45" fmla="*/ 2147483647 h 2063"/>
                                <a:gd name="T46" fmla="*/ 2147483647 w 4469"/>
                                <a:gd name="T47" fmla="*/ 2147483647 h 2063"/>
                                <a:gd name="T48" fmla="*/ 2147483647 w 4469"/>
                                <a:gd name="T49" fmla="*/ 2147483647 h 2063"/>
                                <a:gd name="T50" fmla="*/ 2147483647 w 4469"/>
                                <a:gd name="T51" fmla="*/ 2147483647 h 2063"/>
                                <a:gd name="T52" fmla="*/ 2147483647 w 4469"/>
                                <a:gd name="T53" fmla="*/ 2147483647 h 2063"/>
                                <a:gd name="T54" fmla="*/ 2147483647 w 4469"/>
                                <a:gd name="T55" fmla="*/ 2147483647 h 2063"/>
                                <a:gd name="T56" fmla="*/ 2147483647 w 4469"/>
                                <a:gd name="T57" fmla="*/ 2147483647 h 2063"/>
                                <a:gd name="T58" fmla="*/ 2147483647 w 4469"/>
                                <a:gd name="T59" fmla="*/ 2147483647 h 2063"/>
                                <a:gd name="T60" fmla="*/ 2147483647 w 4469"/>
                                <a:gd name="T61" fmla="*/ 2147483647 h 2063"/>
                                <a:gd name="T62" fmla="*/ 2147483647 w 4469"/>
                                <a:gd name="T63" fmla="*/ 2147483647 h 2063"/>
                                <a:gd name="T64" fmla="*/ 2147483647 w 4469"/>
                                <a:gd name="T65" fmla="*/ 2147483647 h 2063"/>
                                <a:gd name="T66" fmla="*/ 2147483647 w 4469"/>
                                <a:gd name="T67" fmla="*/ 2147483647 h 2063"/>
                                <a:gd name="T68" fmla="*/ 2147483647 w 4469"/>
                                <a:gd name="T69" fmla="*/ 2147483647 h 2063"/>
                                <a:gd name="T70" fmla="*/ 2147483647 w 4469"/>
                                <a:gd name="T71" fmla="*/ 2147483647 h 2063"/>
                                <a:gd name="T72" fmla="*/ 2147483647 w 4469"/>
                                <a:gd name="T73" fmla="*/ 2147483647 h 2063"/>
                                <a:gd name="T74" fmla="*/ 2147483647 w 4469"/>
                                <a:gd name="T75" fmla="*/ 2147483647 h 2063"/>
                                <a:gd name="T76" fmla="*/ 2147483647 w 4469"/>
                                <a:gd name="T77" fmla="*/ 2147483647 h 2063"/>
                                <a:gd name="T78" fmla="*/ 2147483647 w 4469"/>
                                <a:gd name="T79" fmla="*/ 2147483647 h 2063"/>
                                <a:gd name="T80" fmla="*/ 2147483647 w 4469"/>
                                <a:gd name="T81" fmla="*/ 2147483647 h 2063"/>
                                <a:gd name="T82" fmla="*/ 2147483647 w 4469"/>
                                <a:gd name="T83" fmla="*/ 2147483647 h 2063"/>
                                <a:gd name="T84" fmla="*/ 2147483647 w 4469"/>
                                <a:gd name="T85" fmla="*/ 2147483647 h 2063"/>
                                <a:gd name="T86" fmla="*/ 2147483647 w 4469"/>
                                <a:gd name="T87" fmla="*/ 2147483647 h 2063"/>
                                <a:gd name="T88" fmla="*/ 2147483647 w 4469"/>
                                <a:gd name="T89" fmla="*/ 2147483647 h 2063"/>
                                <a:gd name="T90" fmla="*/ 2147483647 w 4469"/>
                                <a:gd name="T91" fmla="*/ 2147483647 h 2063"/>
                                <a:gd name="T92" fmla="*/ 2147483647 w 4469"/>
                                <a:gd name="T93" fmla="*/ 2147483647 h 2063"/>
                                <a:gd name="T94" fmla="*/ 2147483647 w 4469"/>
                                <a:gd name="T95" fmla="*/ 2147483647 h 2063"/>
                                <a:gd name="T96" fmla="*/ 2147483647 w 4469"/>
                                <a:gd name="T97" fmla="*/ 2147483647 h 2063"/>
                                <a:gd name="T98" fmla="*/ 2147483647 w 4469"/>
                                <a:gd name="T99" fmla="*/ 2147483647 h 2063"/>
                                <a:gd name="T100" fmla="*/ 2147483647 w 4469"/>
                                <a:gd name="T101" fmla="*/ 2147483647 h 2063"/>
                                <a:gd name="T102" fmla="*/ 2147483647 w 4469"/>
                                <a:gd name="T103" fmla="*/ 2147483647 h 2063"/>
                                <a:gd name="T104" fmla="*/ 2147483647 w 4469"/>
                                <a:gd name="T105" fmla="*/ 2147483647 h 2063"/>
                                <a:gd name="T106" fmla="*/ 2147483647 w 4469"/>
                                <a:gd name="T107" fmla="*/ 2147483647 h 2063"/>
                                <a:gd name="T108" fmla="*/ 2147483647 w 4469"/>
                                <a:gd name="T109" fmla="*/ 2147483647 h 206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4469"/>
                                <a:gd name="T166" fmla="*/ 0 h 2063"/>
                                <a:gd name="T167" fmla="*/ 4469 w 4469"/>
                                <a:gd name="T168" fmla="*/ 2063 h 206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4469" h="2063">
                                  <a:moveTo>
                                    <a:pt x="2269" y="384"/>
                                  </a:moveTo>
                                  <a:lnTo>
                                    <a:pt x="2269" y="384"/>
                                  </a:lnTo>
                                  <a:lnTo>
                                    <a:pt x="2252" y="401"/>
                                  </a:lnTo>
                                  <a:lnTo>
                                    <a:pt x="2269" y="432"/>
                                  </a:lnTo>
                                  <a:lnTo>
                                    <a:pt x="2200" y="465"/>
                                  </a:lnTo>
                                  <a:lnTo>
                                    <a:pt x="2183" y="465"/>
                                  </a:lnTo>
                                  <a:lnTo>
                                    <a:pt x="2200" y="417"/>
                                  </a:lnTo>
                                  <a:lnTo>
                                    <a:pt x="2375" y="273"/>
                                  </a:lnTo>
                                  <a:lnTo>
                                    <a:pt x="2375" y="177"/>
                                  </a:lnTo>
                                  <a:lnTo>
                                    <a:pt x="2304" y="113"/>
                                  </a:lnTo>
                                  <a:lnTo>
                                    <a:pt x="2218" y="113"/>
                                  </a:lnTo>
                                  <a:lnTo>
                                    <a:pt x="2218" y="144"/>
                                  </a:lnTo>
                                  <a:lnTo>
                                    <a:pt x="2166" y="144"/>
                                  </a:lnTo>
                                  <a:lnTo>
                                    <a:pt x="2200" y="81"/>
                                  </a:lnTo>
                                  <a:lnTo>
                                    <a:pt x="2114" y="65"/>
                                  </a:lnTo>
                                  <a:lnTo>
                                    <a:pt x="2166" y="33"/>
                                  </a:lnTo>
                                  <a:lnTo>
                                    <a:pt x="2114" y="0"/>
                                  </a:lnTo>
                                  <a:lnTo>
                                    <a:pt x="2028" y="81"/>
                                  </a:lnTo>
                                  <a:lnTo>
                                    <a:pt x="2028" y="144"/>
                                  </a:lnTo>
                                  <a:lnTo>
                                    <a:pt x="1976" y="144"/>
                                  </a:lnTo>
                                  <a:lnTo>
                                    <a:pt x="1820" y="177"/>
                                  </a:lnTo>
                                  <a:lnTo>
                                    <a:pt x="1682" y="257"/>
                                  </a:lnTo>
                                  <a:lnTo>
                                    <a:pt x="1630" y="321"/>
                                  </a:lnTo>
                                  <a:lnTo>
                                    <a:pt x="1647" y="401"/>
                                  </a:lnTo>
                                  <a:lnTo>
                                    <a:pt x="1455" y="432"/>
                                  </a:lnTo>
                                  <a:lnTo>
                                    <a:pt x="1473" y="528"/>
                                  </a:lnTo>
                                  <a:lnTo>
                                    <a:pt x="1525" y="576"/>
                                  </a:lnTo>
                                  <a:lnTo>
                                    <a:pt x="1490" y="593"/>
                                  </a:lnTo>
                                  <a:lnTo>
                                    <a:pt x="1438" y="528"/>
                                  </a:lnTo>
                                  <a:lnTo>
                                    <a:pt x="1386" y="512"/>
                                  </a:lnTo>
                                  <a:lnTo>
                                    <a:pt x="1369" y="528"/>
                                  </a:lnTo>
                                  <a:lnTo>
                                    <a:pt x="1334" y="497"/>
                                  </a:lnTo>
                                  <a:lnTo>
                                    <a:pt x="1300" y="465"/>
                                  </a:lnTo>
                                  <a:lnTo>
                                    <a:pt x="1300" y="480"/>
                                  </a:lnTo>
                                  <a:lnTo>
                                    <a:pt x="1317" y="528"/>
                                  </a:lnTo>
                                  <a:lnTo>
                                    <a:pt x="1265" y="608"/>
                                  </a:lnTo>
                                  <a:lnTo>
                                    <a:pt x="1300" y="672"/>
                                  </a:lnTo>
                                  <a:lnTo>
                                    <a:pt x="1283" y="737"/>
                                  </a:lnTo>
                                  <a:lnTo>
                                    <a:pt x="1283" y="785"/>
                                  </a:lnTo>
                                  <a:lnTo>
                                    <a:pt x="1334" y="785"/>
                                  </a:lnTo>
                                  <a:lnTo>
                                    <a:pt x="1300" y="800"/>
                                  </a:lnTo>
                                  <a:lnTo>
                                    <a:pt x="1317" y="881"/>
                                  </a:lnTo>
                                  <a:lnTo>
                                    <a:pt x="1214" y="960"/>
                                  </a:lnTo>
                                  <a:lnTo>
                                    <a:pt x="1196" y="944"/>
                                  </a:lnTo>
                                  <a:lnTo>
                                    <a:pt x="1265" y="864"/>
                                  </a:lnTo>
                                  <a:lnTo>
                                    <a:pt x="1283" y="816"/>
                                  </a:lnTo>
                                  <a:lnTo>
                                    <a:pt x="1248" y="785"/>
                                  </a:lnTo>
                                  <a:lnTo>
                                    <a:pt x="1248" y="624"/>
                                  </a:lnTo>
                                  <a:lnTo>
                                    <a:pt x="1231" y="593"/>
                                  </a:lnTo>
                                  <a:lnTo>
                                    <a:pt x="1248" y="497"/>
                                  </a:lnTo>
                                  <a:lnTo>
                                    <a:pt x="1214" y="480"/>
                                  </a:lnTo>
                                  <a:lnTo>
                                    <a:pt x="1231" y="465"/>
                                  </a:lnTo>
                                  <a:lnTo>
                                    <a:pt x="1214" y="432"/>
                                  </a:lnTo>
                                  <a:lnTo>
                                    <a:pt x="1179" y="449"/>
                                  </a:lnTo>
                                  <a:lnTo>
                                    <a:pt x="1093" y="656"/>
                                  </a:lnTo>
                                  <a:lnTo>
                                    <a:pt x="1093" y="737"/>
                                  </a:lnTo>
                                  <a:lnTo>
                                    <a:pt x="1144" y="800"/>
                                  </a:lnTo>
                                  <a:lnTo>
                                    <a:pt x="1144" y="833"/>
                                  </a:lnTo>
                                  <a:lnTo>
                                    <a:pt x="1093" y="800"/>
                                  </a:lnTo>
                                  <a:lnTo>
                                    <a:pt x="885" y="672"/>
                                  </a:lnTo>
                                  <a:lnTo>
                                    <a:pt x="868" y="704"/>
                                  </a:lnTo>
                                  <a:lnTo>
                                    <a:pt x="937" y="785"/>
                                  </a:lnTo>
                                  <a:lnTo>
                                    <a:pt x="903" y="800"/>
                                  </a:lnTo>
                                  <a:lnTo>
                                    <a:pt x="885" y="785"/>
                                  </a:lnTo>
                                  <a:lnTo>
                                    <a:pt x="780" y="816"/>
                                  </a:lnTo>
                                  <a:lnTo>
                                    <a:pt x="762" y="848"/>
                                  </a:lnTo>
                                  <a:lnTo>
                                    <a:pt x="745" y="816"/>
                                  </a:lnTo>
                                  <a:lnTo>
                                    <a:pt x="745" y="785"/>
                                  </a:lnTo>
                                  <a:lnTo>
                                    <a:pt x="572" y="881"/>
                                  </a:lnTo>
                                  <a:lnTo>
                                    <a:pt x="572" y="912"/>
                                  </a:lnTo>
                                  <a:lnTo>
                                    <a:pt x="538" y="929"/>
                                  </a:lnTo>
                                  <a:lnTo>
                                    <a:pt x="486" y="896"/>
                                  </a:lnTo>
                                  <a:lnTo>
                                    <a:pt x="538" y="864"/>
                                  </a:lnTo>
                                  <a:lnTo>
                                    <a:pt x="521" y="816"/>
                                  </a:lnTo>
                                  <a:lnTo>
                                    <a:pt x="451" y="800"/>
                                  </a:lnTo>
                                  <a:lnTo>
                                    <a:pt x="469" y="833"/>
                                  </a:lnTo>
                                  <a:lnTo>
                                    <a:pt x="469" y="912"/>
                                  </a:lnTo>
                                  <a:lnTo>
                                    <a:pt x="486" y="944"/>
                                  </a:lnTo>
                                  <a:lnTo>
                                    <a:pt x="469" y="977"/>
                                  </a:lnTo>
                                  <a:lnTo>
                                    <a:pt x="417" y="960"/>
                                  </a:lnTo>
                                  <a:lnTo>
                                    <a:pt x="348" y="1008"/>
                                  </a:lnTo>
                                  <a:lnTo>
                                    <a:pt x="382" y="1073"/>
                                  </a:lnTo>
                                  <a:lnTo>
                                    <a:pt x="279" y="1040"/>
                                  </a:lnTo>
                                  <a:lnTo>
                                    <a:pt x="261" y="1056"/>
                                  </a:lnTo>
                                  <a:lnTo>
                                    <a:pt x="296" y="1103"/>
                                  </a:lnTo>
                                  <a:lnTo>
                                    <a:pt x="261" y="1103"/>
                                  </a:lnTo>
                                  <a:lnTo>
                                    <a:pt x="210" y="1073"/>
                                  </a:lnTo>
                                  <a:lnTo>
                                    <a:pt x="210" y="977"/>
                                  </a:lnTo>
                                  <a:lnTo>
                                    <a:pt x="158" y="944"/>
                                  </a:lnTo>
                                  <a:lnTo>
                                    <a:pt x="140" y="912"/>
                                  </a:lnTo>
                                  <a:lnTo>
                                    <a:pt x="175" y="929"/>
                                  </a:lnTo>
                                  <a:lnTo>
                                    <a:pt x="313" y="977"/>
                                  </a:lnTo>
                                  <a:lnTo>
                                    <a:pt x="400" y="929"/>
                                  </a:lnTo>
                                  <a:lnTo>
                                    <a:pt x="382" y="881"/>
                                  </a:lnTo>
                                  <a:lnTo>
                                    <a:pt x="279" y="785"/>
                                  </a:lnTo>
                                  <a:lnTo>
                                    <a:pt x="175" y="752"/>
                                  </a:lnTo>
                                  <a:lnTo>
                                    <a:pt x="175" y="737"/>
                                  </a:lnTo>
                                  <a:lnTo>
                                    <a:pt x="140" y="720"/>
                                  </a:lnTo>
                                  <a:lnTo>
                                    <a:pt x="106" y="737"/>
                                  </a:lnTo>
                                  <a:lnTo>
                                    <a:pt x="106" y="752"/>
                                  </a:lnTo>
                                  <a:lnTo>
                                    <a:pt x="87" y="752"/>
                                  </a:lnTo>
                                  <a:lnTo>
                                    <a:pt x="52" y="785"/>
                                  </a:lnTo>
                                  <a:lnTo>
                                    <a:pt x="52" y="833"/>
                                  </a:lnTo>
                                  <a:lnTo>
                                    <a:pt x="87" y="864"/>
                                  </a:lnTo>
                                  <a:lnTo>
                                    <a:pt x="69" y="912"/>
                                  </a:lnTo>
                                  <a:lnTo>
                                    <a:pt x="87" y="992"/>
                                  </a:lnTo>
                                  <a:lnTo>
                                    <a:pt x="69" y="1040"/>
                                  </a:lnTo>
                                  <a:lnTo>
                                    <a:pt x="106" y="1088"/>
                                  </a:lnTo>
                                  <a:lnTo>
                                    <a:pt x="87" y="1121"/>
                                  </a:lnTo>
                                  <a:lnTo>
                                    <a:pt x="123" y="1151"/>
                                  </a:lnTo>
                                  <a:lnTo>
                                    <a:pt x="123" y="1169"/>
                                  </a:lnTo>
                                  <a:lnTo>
                                    <a:pt x="69" y="1247"/>
                                  </a:lnTo>
                                  <a:lnTo>
                                    <a:pt x="18" y="1280"/>
                                  </a:lnTo>
                                  <a:lnTo>
                                    <a:pt x="35" y="1280"/>
                                  </a:lnTo>
                                  <a:lnTo>
                                    <a:pt x="69" y="1313"/>
                                  </a:lnTo>
                                  <a:lnTo>
                                    <a:pt x="35" y="1343"/>
                                  </a:lnTo>
                                  <a:lnTo>
                                    <a:pt x="18" y="1361"/>
                                  </a:lnTo>
                                  <a:lnTo>
                                    <a:pt x="0" y="1361"/>
                                  </a:lnTo>
                                  <a:lnTo>
                                    <a:pt x="18" y="1409"/>
                                  </a:lnTo>
                                  <a:lnTo>
                                    <a:pt x="18" y="1424"/>
                                  </a:lnTo>
                                  <a:lnTo>
                                    <a:pt x="18" y="1439"/>
                                  </a:lnTo>
                                  <a:lnTo>
                                    <a:pt x="18" y="1457"/>
                                  </a:lnTo>
                                  <a:lnTo>
                                    <a:pt x="35" y="1487"/>
                                  </a:lnTo>
                                  <a:lnTo>
                                    <a:pt x="87" y="1505"/>
                                  </a:lnTo>
                                  <a:lnTo>
                                    <a:pt x="106" y="1520"/>
                                  </a:lnTo>
                                  <a:lnTo>
                                    <a:pt x="106" y="1553"/>
                                  </a:lnTo>
                                  <a:lnTo>
                                    <a:pt x="140" y="1600"/>
                                  </a:lnTo>
                                  <a:lnTo>
                                    <a:pt x="158" y="1600"/>
                                  </a:lnTo>
                                  <a:lnTo>
                                    <a:pt x="140" y="1631"/>
                                  </a:lnTo>
                                  <a:lnTo>
                                    <a:pt x="123" y="1616"/>
                                  </a:lnTo>
                                  <a:lnTo>
                                    <a:pt x="123" y="1631"/>
                                  </a:lnTo>
                                  <a:lnTo>
                                    <a:pt x="140" y="1664"/>
                                  </a:lnTo>
                                  <a:lnTo>
                                    <a:pt x="192" y="1664"/>
                                  </a:lnTo>
                                  <a:lnTo>
                                    <a:pt x="210" y="1679"/>
                                  </a:lnTo>
                                  <a:lnTo>
                                    <a:pt x="192" y="1679"/>
                                  </a:lnTo>
                                  <a:lnTo>
                                    <a:pt x="210" y="1696"/>
                                  </a:lnTo>
                                  <a:lnTo>
                                    <a:pt x="227" y="1696"/>
                                  </a:lnTo>
                                  <a:lnTo>
                                    <a:pt x="244" y="1727"/>
                                  </a:lnTo>
                                  <a:lnTo>
                                    <a:pt x="261" y="1744"/>
                                  </a:lnTo>
                                  <a:lnTo>
                                    <a:pt x="279" y="1727"/>
                                  </a:lnTo>
                                  <a:lnTo>
                                    <a:pt x="365" y="1775"/>
                                  </a:lnTo>
                                  <a:lnTo>
                                    <a:pt x="348" y="1840"/>
                                  </a:lnTo>
                                  <a:lnTo>
                                    <a:pt x="330" y="1823"/>
                                  </a:lnTo>
                                  <a:lnTo>
                                    <a:pt x="313" y="1840"/>
                                  </a:lnTo>
                                  <a:lnTo>
                                    <a:pt x="313" y="1871"/>
                                  </a:lnTo>
                                  <a:lnTo>
                                    <a:pt x="330" y="1856"/>
                                  </a:lnTo>
                                  <a:lnTo>
                                    <a:pt x="348" y="1871"/>
                                  </a:lnTo>
                                  <a:lnTo>
                                    <a:pt x="296" y="1888"/>
                                  </a:lnTo>
                                  <a:lnTo>
                                    <a:pt x="313" y="1904"/>
                                  </a:lnTo>
                                  <a:lnTo>
                                    <a:pt x="279" y="1936"/>
                                  </a:lnTo>
                                  <a:lnTo>
                                    <a:pt x="261" y="1936"/>
                                  </a:lnTo>
                                  <a:lnTo>
                                    <a:pt x="279" y="1936"/>
                                  </a:lnTo>
                                  <a:lnTo>
                                    <a:pt x="348" y="2000"/>
                                  </a:lnTo>
                                  <a:lnTo>
                                    <a:pt x="434" y="2000"/>
                                  </a:lnTo>
                                  <a:lnTo>
                                    <a:pt x="469" y="2015"/>
                                  </a:lnTo>
                                  <a:lnTo>
                                    <a:pt x="503" y="2015"/>
                                  </a:lnTo>
                                  <a:lnTo>
                                    <a:pt x="538" y="2048"/>
                                  </a:lnTo>
                                  <a:lnTo>
                                    <a:pt x="555" y="2063"/>
                                  </a:lnTo>
                                  <a:lnTo>
                                    <a:pt x="572" y="2063"/>
                                  </a:lnTo>
                                  <a:lnTo>
                                    <a:pt x="590" y="2048"/>
                                  </a:lnTo>
                                  <a:lnTo>
                                    <a:pt x="555" y="2015"/>
                                  </a:lnTo>
                                  <a:lnTo>
                                    <a:pt x="555" y="1984"/>
                                  </a:lnTo>
                                  <a:lnTo>
                                    <a:pt x="538" y="1952"/>
                                  </a:lnTo>
                                  <a:lnTo>
                                    <a:pt x="572" y="1904"/>
                                  </a:lnTo>
                                  <a:lnTo>
                                    <a:pt x="590" y="1919"/>
                                  </a:lnTo>
                                  <a:lnTo>
                                    <a:pt x="607" y="1904"/>
                                  </a:lnTo>
                                  <a:lnTo>
                                    <a:pt x="607" y="1888"/>
                                  </a:lnTo>
                                  <a:lnTo>
                                    <a:pt x="590" y="1888"/>
                                  </a:lnTo>
                                  <a:lnTo>
                                    <a:pt x="607" y="1871"/>
                                  </a:lnTo>
                                  <a:lnTo>
                                    <a:pt x="590" y="1840"/>
                                  </a:lnTo>
                                  <a:lnTo>
                                    <a:pt x="555" y="1840"/>
                                  </a:lnTo>
                                  <a:lnTo>
                                    <a:pt x="538" y="1808"/>
                                  </a:lnTo>
                                  <a:lnTo>
                                    <a:pt x="555" y="1727"/>
                                  </a:lnTo>
                                  <a:lnTo>
                                    <a:pt x="590" y="1760"/>
                                  </a:lnTo>
                                  <a:lnTo>
                                    <a:pt x="607" y="1760"/>
                                  </a:lnTo>
                                  <a:lnTo>
                                    <a:pt x="590" y="1727"/>
                                  </a:lnTo>
                                  <a:lnTo>
                                    <a:pt x="641" y="1679"/>
                                  </a:lnTo>
                                  <a:lnTo>
                                    <a:pt x="676" y="1696"/>
                                  </a:lnTo>
                                  <a:lnTo>
                                    <a:pt x="693" y="1679"/>
                                  </a:lnTo>
                                  <a:lnTo>
                                    <a:pt x="728" y="1696"/>
                                  </a:lnTo>
                                  <a:lnTo>
                                    <a:pt x="780" y="1727"/>
                                  </a:lnTo>
                                  <a:lnTo>
                                    <a:pt x="814" y="1712"/>
                                  </a:lnTo>
                                  <a:lnTo>
                                    <a:pt x="851" y="1712"/>
                                  </a:lnTo>
                                  <a:lnTo>
                                    <a:pt x="868" y="1727"/>
                                  </a:lnTo>
                                  <a:lnTo>
                                    <a:pt x="937" y="1727"/>
                                  </a:lnTo>
                                  <a:lnTo>
                                    <a:pt x="954" y="1696"/>
                                  </a:lnTo>
                                  <a:lnTo>
                                    <a:pt x="903" y="1679"/>
                                  </a:lnTo>
                                  <a:lnTo>
                                    <a:pt x="937" y="1664"/>
                                  </a:lnTo>
                                  <a:lnTo>
                                    <a:pt x="920" y="1648"/>
                                  </a:lnTo>
                                  <a:lnTo>
                                    <a:pt x="937" y="1631"/>
                                  </a:lnTo>
                                  <a:lnTo>
                                    <a:pt x="937" y="1583"/>
                                  </a:lnTo>
                                  <a:lnTo>
                                    <a:pt x="972" y="1600"/>
                                  </a:lnTo>
                                  <a:lnTo>
                                    <a:pt x="1127" y="1553"/>
                                  </a:lnTo>
                                  <a:lnTo>
                                    <a:pt x="1127" y="1535"/>
                                  </a:lnTo>
                                  <a:lnTo>
                                    <a:pt x="1144" y="1535"/>
                                  </a:lnTo>
                                  <a:lnTo>
                                    <a:pt x="1196" y="1535"/>
                                  </a:lnTo>
                                  <a:lnTo>
                                    <a:pt x="1214" y="1568"/>
                                  </a:lnTo>
                                  <a:lnTo>
                                    <a:pt x="1214" y="1583"/>
                                  </a:lnTo>
                                  <a:lnTo>
                                    <a:pt x="1231" y="1583"/>
                                  </a:lnTo>
                                  <a:lnTo>
                                    <a:pt x="1265" y="1600"/>
                                  </a:lnTo>
                                  <a:lnTo>
                                    <a:pt x="1265" y="1616"/>
                                  </a:lnTo>
                                  <a:lnTo>
                                    <a:pt x="1300" y="1616"/>
                                  </a:lnTo>
                                  <a:lnTo>
                                    <a:pt x="1334" y="1583"/>
                                  </a:lnTo>
                                  <a:lnTo>
                                    <a:pt x="1369" y="1568"/>
                                  </a:lnTo>
                                  <a:lnTo>
                                    <a:pt x="1386" y="1616"/>
                                  </a:lnTo>
                                  <a:lnTo>
                                    <a:pt x="1455" y="1727"/>
                                  </a:lnTo>
                                  <a:lnTo>
                                    <a:pt x="1473" y="1696"/>
                                  </a:lnTo>
                                  <a:lnTo>
                                    <a:pt x="1490" y="1727"/>
                                  </a:lnTo>
                                  <a:lnTo>
                                    <a:pt x="1542" y="1712"/>
                                  </a:lnTo>
                                  <a:lnTo>
                                    <a:pt x="1596" y="1760"/>
                                  </a:lnTo>
                                  <a:lnTo>
                                    <a:pt x="1630" y="1775"/>
                                  </a:lnTo>
                                  <a:lnTo>
                                    <a:pt x="1630" y="1760"/>
                                  </a:lnTo>
                                  <a:lnTo>
                                    <a:pt x="1647" y="1792"/>
                                  </a:lnTo>
                                  <a:lnTo>
                                    <a:pt x="1630" y="1808"/>
                                  </a:lnTo>
                                  <a:lnTo>
                                    <a:pt x="1665" y="1792"/>
                                  </a:lnTo>
                                  <a:lnTo>
                                    <a:pt x="1682" y="1775"/>
                                  </a:lnTo>
                                  <a:lnTo>
                                    <a:pt x="1768" y="1727"/>
                                  </a:lnTo>
                                  <a:lnTo>
                                    <a:pt x="1837" y="1744"/>
                                  </a:lnTo>
                                  <a:lnTo>
                                    <a:pt x="1872" y="1760"/>
                                  </a:lnTo>
                                  <a:lnTo>
                                    <a:pt x="1941" y="1760"/>
                                  </a:lnTo>
                                  <a:lnTo>
                                    <a:pt x="1941" y="1727"/>
                                  </a:lnTo>
                                  <a:lnTo>
                                    <a:pt x="1941" y="1696"/>
                                  </a:lnTo>
                                  <a:lnTo>
                                    <a:pt x="1976" y="1679"/>
                                  </a:lnTo>
                                  <a:lnTo>
                                    <a:pt x="2045" y="1696"/>
                                  </a:lnTo>
                                  <a:lnTo>
                                    <a:pt x="2079" y="1744"/>
                                  </a:lnTo>
                                  <a:lnTo>
                                    <a:pt x="2097" y="1744"/>
                                  </a:lnTo>
                                  <a:lnTo>
                                    <a:pt x="2131" y="1727"/>
                                  </a:lnTo>
                                  <a:lnTo>
                                    <a:pt x="2235" y="1775"/>
                                  </a:lnTo>
                                  <a:lnTo>
                                    <a:pt x="2287" y="1792"/>
                                  </a:lnTo>
                                  <a:lnTo>
                                    <a:pt x="2358" y="1775"/>
                                  </a:lnTo>
                                  <a:lnTo>
                                    <a:pt x="2392" y="1744"/>
                                  </a:lnTo>
                                  <a:lnTo>
                                    <a:pt x="2444" y="1760"/>
                                  </a:lnTo>
                                  <a:lnTo>
                                    <a:pt x="2479" y="1775"/>
                                  </a:lnTo>
                                  <a:lnTo>
                                    <a:pt x="2530" y="1760"/>
                                  </a:lnTo>
                                  <a:lnTo>
                                    <a:pt x="2548" y="1696"/>
                                  </a:lnTo>
                                  <a:lnTo>
                                    <a:pt x="2565" y="1679"/>
                                  </a:lnTo>
                                  <a:lnTo>
                                    <a:pt x="2565" y="1664"/>
                                  </a:lnTo>
                                  <a:lnTo>
                                    <a:pt x="2548" y="1664"/>
                                  </a:lnTo>
                                  <a:lnTo>
                                    <a:pt x="2565" y="1631"/>
                                  </a:lnTo>
                                  <a:lnTo>
                                    <a:pt x="2634" y="1616"/>
                                  </a:lnTo>
                                  <a:lnTo>
                                    <a:pt x="2686" y="1631"/>
                                  </a:lnTo>
                                  <a:lnTo>
                                    <a:pt x="2721" y="1664"/>
                                  </a:lnTo>
                                  <a:lnTo>
                                    <a:pt x="2755" y="1775"/>
                                  </a:lnTo>
                                  <a:lnTo>
                                    <a:pt x="2790" y="1775"/>
                                  </a:lnTo>
                                  <a:lnTo>
                                    <a:pt x="2841" y="1808"/>
                                  </a:lnTo>
                                  <a:lnTo>
                                    <a:pt x="2841" y="1840"/>
                                  </a:lnTo>
                                  <a:lnTo>
                                    <a:pt x="2876" y="1840"/>
                                  </a:lnTo>
                                  <a:lnTo>
                                    <a:pt x="2945" y="1823"/>
                                  </a:lnTo>
                                  <a:lnTo>
                                    <a:pt x="2945" y="1856"/>
                                  </a:lnTo>
                                  <a:lnTo>
                                    <a:pt x="2893" y="1952"/>
                                  </a:lnTo>
                                  <a:lnTo>
                                    <a:pt x="2876" y="1936"/>
                                  </a:lnTo>
                                  <a:lnTo>
                                    <a:pt x="2841" y="1952"/>
                                  </a:lnTo>
                                  <a:lnTo>
                                    <a:pt x="2859" y="2000"/>
                                  </a:lnTo>
                                  <a:lnTo>
                                    <a:pt x="2841" y="2032"/>
                                  </a:lnTo>
                                  <a:lnTo>
                                    <a:pt x="2859" y="2000"/>
                                  </a:lnTo>
                                  <a:lnTo>
                                    <a:pt x="2876" y="2000"/>
                                  </a:lnTo>
                                  <a:lnTo>
                                    <a:pt x="2876" y="2015"/>
                                  </a:lnTo>
                                  <a:lnTo>
                                    <a:pt x="2893" y="2032"/>
                                  </a:lnTo>
                                  <a:lnTo>
                                    <a:pt x="2945" y="2000"/>
                                  </a:lnTo>
                                  <a:lnTo>
                                    <a:pt x="3103" y="1823"/>
                                  </a:lnTo>
                                  <a:lnTo>
                                    <a:pt x="3103" y="1712"/>
                                  </a:lnTo>
                                  <a:lnTo>
                                    <a:pt x="3120" y="1679"/>
                                  </a:lnTo>
                                  <a:lnTo>
                                    <a:pt x="3120" y="1631"/>
                                  </a:lnTo>
                                  <a:lnTo>
                                    <a:pt x="3085" y="1583"/>
                                  </a:lnTo>
                                  <a:lnTo>
                                    <a:pt x="3068" y="1583"/>
                                  </a:lnTo>
                                  <a:lnTo>
                                    <a:pt x="3049" y="1616"/>
                                  </a:lnTo>
                                  <a:lnTo>
                                    <a:pt x="3014" y="1616"/>
                                  </a:lnTo>
                                  <a:lnTo>
                                    <a:pt x="3032" y="1583"/>
                                  </a:lnTo>
                                  <a:lnTo>
                                    <a:pt x="3014" y="1583"/>
                                  </a:lnTo>
                                  <a:lnTo>
                                    <a:pt x="2997" y="1568"/>
                                  </a:lnTo>
                                  <a:lnTo>
                                    <a:pt x="2962" y="1568"/>
                                  </a:lnTo>
                                  <a:lnTo>
                                    <a:pt x="2962" y="1553"/>
                                  </a:lnTo>
                                  <a:lnTo>
                                    <a:pt x="3014" y="1505"/>
                                  </a:lnTo>
                                  <a:lnTo>
                                    <a:pt x="3172" y="1361"/>
                                  </a:lnTo>
                                  <a:lnTo>
                                    <a:pt x="3241" y="1343"/>
                                  </a:lnTo>
                                  <a:lnTo>
                                    <a:pt x="3258" y="1361"/>
                                  </a:lnTo>
                                  <a:lnTo>
                                    <a:pt x="3275" y="1343"/>
                                  </a:lnTo>
                                  <a:lnTo>
                                    <a:pt x="3327" y="1361"/>
                                  </a:lnTo>
                                  <a:lnTo>
                                    <a:pt x="3344" y="1328"/>
                                  </a:lnTo>
                                  <a:lnTo>
                                    <a:pt x="3396" y="1343"/>
                                  </a:lnTo>
                                  <a:lnTo>
                                    <a:pt x="3414" y="1343"/>
                                  </a:lnTo>
                                  <a:lnTo>
                                    <a:pt x="3396" y="1361"/>
                                  </a:lnTo>
                                  <a:lnTo>
                                    <a:pt x="3396" y="1376"/>
                                  </a:lnTo>
                                  <a:lnTo>
                                    <a:pt x="3500" y="1361"/>
                                  </a:lnTo>
                                  <a:lnTo>
                                    <a:pt x="3483" y="1343"/>
                                  </a:lnTo>
                                  <a:lnTo>
                                    <a:pt x="3552" y="1232"/>
                                  </a:lnTo>
                                  <a:lnTo>
                                    <a:pt x="3638" y="1217"/>
                                  </a:lnTo>
                                  <a:lnTo>
                                    <a:pt x="3638" y="1247"/>
                                  </a:lnTo>
                                  <a:lnTo>
                                    <a:pt x="3638" y="1280"/>
                                  </a:lnTo>
                                  <a:lnTo>
                                    <a:pt x="3725" y="1232"/>
                                  </a:lnTo>
                                  <a:lnTo>
                                    <a:pt x="3725" y="1184"/>
                                  </a:lnTo>
                                  <a:lnTo>
                                    <a:pt x="3759" y="1184"/>
                                  </a:lnTo>
                                  <a:lnTo>
                                    <a:pt x="3742" y="1199"/>
                                  </a:lnTo>
                                  <a:lnTo>
                                    <a:pt x="3725" y="1280"/>
                                  </a:lnTo>
                                  <a:lnTo>
                                    <a:pt x="3690" y="1295"/>
                                  </a:lnTo>
                                  <a:lnTo>
                                    <a:pt x="3586" y="1409"/>
                                  </a:lnTo>
                                  <a:lnTo>
                                    <a:pt x="3552" y="1424"/>
                                  </a:lnTo>
                                  <a:lnTo>
                                    <a:pt x="3517" y="1535"/>
                                  </a:lnTo>
                                  <a:lnTo>
                                    <a:pt x="3552" y="1727"/>
                                  </a:lnTo>
                                  <a:lnTo>
                                    <a:pt x="3586" y="1696"/>
                                  </a:lnTo>
                                  <a:lnTo>
                                    <a:pt x="3621" y="1631"/>
                                  </a:lnTo>
                                  <a:lnTo>
                                    <a:pt x="3638" y="1631"/>
                                  </a:lnTo>
                                  <a:lnTo>
                                    <a:pt x="3638" y="1583"/>
                                  </a:lnTo>
                                  <a:lnTo>
                                    <a:pt x="3655" y="1583"/>
                                  </a:lnTo>
                                  <a:lnTo>
                                    <a:pt x="3690" y="1568"/>
                                  </a:lnTo>
                                  <a:lnTo>
                                    <a:pt x="3673" y="1520"/>
                                  </a:lnTo>
                                  <a:lnTo>
                                    <a:pt x="3707" y="1505"/>
                                  </a:lnTo>
                                  <a:lnTo>
                                    <a:pt x="3725" y="1505"/>
                                  </a:lnTo>
                                  <a:lnTo>
                                    <a:pt x="3725" y="1472"/>
                                  </a:lnTo>
                                  <a:lnTo>
                                    <a:pt x="3707" y="1472"/>
                                  </a:lnTo>
                                  <a:lnTo>
                                    <a:pt x="3725" y="1424"/>
                                  </a:lnTo>
                                  <a:lnTo>
                                    <a:pt x="3707" y="1424"/>
                                  </a:lnTo>
                                  <a:lnTo>
                                    <a:pt x="3690" y="1424"/>
                                  </a:lnTo>
                                  <a:lnTo>
                                    <a:pt x="3690" y="1409"/>
                                  </a:lnTo>
                                  <a:lnTo>
                                    <a:pt x="3725" y="1361"/>
                                  </a:lnTo>
                                  <a:lnTo>
                                    <a:pt x="3725" y="1328"/>
                                  </a:lnTo>
                                  <a:lnTo>
                                    <a:pt x="3759" y="1328"/>
                                  </a:lnTo>
                                  <a:lnTo>
                                    <a:pt x="3813" y="1295"/>
                                  </a:lnTo>
                                  <a:lnTo>
                                    <a:pt x="3813" y="1328"/>
                                  </a:lnTo>
                                  <a:lnTo>
                                    <a:pt x="3830" y="1313"/>
                                  </a:lnTo>
                                  <a:lnTo>
                                    <a:pt x="3882" y="1295"/>
                                  </a:lnTo>
                                  <a:lnTo>
                                    <a:pt x="3917" y="1328"/>
                                  </a:lnTo>
                                  <a:lnTo>
                                    <a:pt x="3934" y="1295"/>
                                  </a:lnTo>
                                  <a:lnTo>
                                    <a:pt x="4107" y="1184"/>
                                  </a:lnTo>
                                  <a:lnTo>
                                    <a:pt x="4158" y="1199"/>
                                  </a:lnTo>
                                  <a:lnTo>
                                    <a:pt x="4176" y="1184"/>
                                  </a:lnTo>
                                  <a:lnTo>
                                    <a:pt x="4141" y="1088"/>
                                  </a:lnTo>
                                  <a:lnTo>
                                    <a:pt x="4124" y="1088"/>
                                  </a:lnTo>
                                  <a:lnTo>
                                    <a:pt x="4124" y="1056"/>
                                  </a:lnTo>
                                  <a:lnTo>
                                    <a:pt x="4141" y="1056"/>
                                  </a:lnTo>
                                  <a:lnTo>
                                    <a:pt x="4176" y="1040"/>
                                  </a:lnTo>
                                  <a:lnTo>
                                    <a:pt x="4210" y="1008"/>
                                  </a:lnTo>
                                  <a:lnTo>
                                    <a:pt x="4193" y="977"/>
                                  </a:lnTo>
                                  <a:lnTo>
                                    <a:pt x="4210" y="960"/>
                                  </a:lnTo>
                                  <a:lnTo>
                                    <a:pt x="4228" y="1008"/>
                                  </a:lnTo>
                                  <a:lnTo>
                                    <a:pt x="4262" y="1008"/>
                                  </a:lnTo>
                                  <a:lnTo>
                                    <a:pt x="4297" y="1040"/>
                                  </a:lnTo>
                                  <a:lnTo>
                                    <a:pt x="4383" y="1088"/>
                                  </a:lnTo>
                                  <a:lnTo>
                                    <a:pt x="4400" y="1040"/>
                                  </a:lnTo>
                                  <a:lnTo>
                                    <a:pt x="4400" y="1008"/>
                                  </a:lnTo>
                                  <a:lnTo>
                                    <a:pt x="4435" y="1008"/>
                                  </a:lnTo>
                                  <a:lnTo>
                                    <a:pt x="4469" y="977"/>
                                  </a:lnTo>
                                  <a:lnTo>
                                    <a:pt x="4418" y="929"/>
                                  </a:lnTo>
                                  <a:lnTo>
                                    <a:pt x="4331" y="912"/>
                                  </a:lnTo>
                                  <a:lnTo>
                                    <a:pt x="4176" y="785"/>
                                  </a:lnTo>
                                  <a:lnTo>
                                    <a:pt x="4072" y="720"/>
                                  </a:lnTo>
                                  <a:lnTo>
                                    <a:pt x="3934" y="704"/>
                                  </a:lnTo>
                                  <a:lnTo>
                                    <a:pt x="3934" y="785"/>
                                  </a:lnTo>
                                  <a:lnTo>
                                    <a:pt x="3899" y="800"/>
                                  </a:lnTo>
                                  <a:lnTo>
                                    <a:pt x="3865" y="768"/>
                                  </a:lnTo>
                                  <a:lnTo>
                                    <a:pt x="3865" y="737"/>
                                  </a:lnTo>
                                  <a:lnTo>
                                    <a:pt x="3882" y="737"/>
                                  </a:lnTo>
                                  <a:lnTo>
                                    <a:pt x="3899" y="720"/>
                                  </a:lnTo>
                                  <a:lnTo>
                                    <a:pt x="3865" y="720"/>
                                  </a:lnTo>
                                  <a:lnTo>
                                    <a:pt x="3830" y="752"/>
                                  </a:lnTo>
                                  <a:lnTo>
                                    <a:pt x="3742" y="737"/>
                                  </a:lnTo>
                                  <a:lnTo>
                                    <a:pt x="3655" y="737"/>
                                  </a:lnTo>
                                  <a:lnTo>
                                    <a:pt x="3621" y="720"/>
                                  </a:lnTo>
                                  <a:lnTo>
                                    <a:pt x="3638" y="689"/>
                                  </a:lnTo>
                                  <a:lnTo>
                                    <a:pt x="3604" y="641"/>
                                  </a:lnTo>
                                  <a:lnTo>
                                    <a:pt x="3535" y="624"/>
                                  </a:lnTo>
                                  <a:lnTo>
                                    <a:pt x="3431" y="656"/>
                                  </a:lnTo>
                                  <a:lnTo>
                                    <a:pt x="3414" y="608"/>
                                  </a:lnTo>
                                  <a:lnTo>
                                    <a:pt x="3379" y="608"/>
                                  </a:lnTo>
                                  <a:lnTo>
                                    <a:pt x="3362" y="593"/>
                                  </a:lnTo>
                                  <a:lnTo>
                                    <a:pt x="3362" y="545"/>
                                  </a:lnTo>
                                  <a:lnTo>
                                    <a:pt x="3241" y="512"/>
                                  </a:lnTo>
                                  <a:lnTo>
                                    <a:pt x="3103" y="480"/>
                                  </a:lnTo>
                                  <a:lnTo>
                                    <a:pt x="3068" y="545"/>
                                  </a:lnTo>
                                  <a:lnTo>
                                    <a:pt x="3103" y="593"/>
                                  </a:lnTo>
                                  <a:lnTo>
                                    <a:pt x="2997" y="593"/>
                                  </a:lnTo>
                                  <a:lnTo>
                                    <a:pt x="2980" y="593"/>
                                  </a:lnTo>
                                  <a:lnTo>
                                    <a:pt x="2945" y="608"/>
                                  </a:lnTo>
                                  <a:lnTo>
                                    <a:pt x="2893" y="560"/>
                                  </a:lnTo>
                                  <a:lnTo>
                                    <a:pt x="2859" y="656"/>
                                  </a:lnTo>
                                  <a:lnTo>
                                    <a:pt x="2824" y="641"/>
                                  </a:lnTo>
                                  <a:lnTo>
                                    <a:pt x="2790" y="576"/>
                                  </a:lnTo>
                                  <a:lnTo>
                                    <a:pt x="2807" y="497"/>
                                  </a:lnTo>
                                  <a:lnTo>
                                    <a:pt x="2772" y="449"/>
                                  </a:lnTo>
                                  <a:lnTo>
                                    <a:pt x="2669" y="417"/>
                                  </a:lnTo>
                                  <a:lnTo>
                                    <a:pt x="2634" y="417"/>
                                  </a:lnTo>
                                  <a:lnTo>
                                    <a:pt x="2617" y="449"/>
                                  </a:lnTo>
                                  <a:lnTo>
                                    <a:pt x="2634" y="480"/>
                                  </a:lnTo>
                                  <a:lnTo>
                                    <a:pt x="2496" y="465"/>
                                  </a:lnTo>
                                  <a:lnTo>
                                    <a:pt x="2513" y="417"/>
                                  </a:lnTo>
                                  <a:lnTo>
                                    <a:pt x="2427" y="401"/>
                                  </a:lnTo>
                                  <a:lnTo>
                                    <a:pt x="2375" y="432"/>
                                  </a:lnTo>
                                  <a:lnTo>
                                    <a:pt x="2269" y="38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6" name="Freeform 172"/>
                          <wps:cNvSpPr>
                            <a:spLocks/>
                          </wps:cNvSpPr>
                          <wps:spPr bwMode="auto">
                            <a:xfrm>
                              <a:off x="83197" y="24781"/>
                              <a:ext cx="2784" cy="4364"/>
                            </a:xfrm>
                            <a:custGeom>
                              <a:avLst/>
                              <a:gdLst>
                                <a:gd name="T0" fmla="*/ 0 w 468"/>
                                <a:gd name="T1" fmla="*/ 2147483647 h 591"/>
                                <a:gd name="T2" fmla="*/ 0 w 468"/>
                                <a:gd name="T3" fmla="*/ 2147483647 h 591"/>
                                <a:gd name="T4" fmla="*/ 2147483647 w 468"/>
                                <a:gd name="T5" fmla="*/ 2147483647 h 591"/>
                                <a:gd name="T6" fmla="*/ 2147483647 w 468"/>
                                <a:gd name="T7" fmla="*/ 2147483647 h 591"/>
                                <a:gd name="T8" fmla="*/ 2147483647 w 468"/>
                                <a:gd name="T9" fmla="*/ 2147483647 h 591"/>
                                <a:gd name="T10" fmla="*/ 2147483647 w 468"/>
                                <a:gd name="T11" fmla="*/ 2147483647 h 591"/>
                                <a:gd name="T12" fmla="*/ 2147483647 w 468"/>
                                <a:gd name="T13" fmla="*/ 2147483647 h 591"/>
                                <a:gd name="T14" fmla="*/ 2147483647 w 468"/>
                                <a:gd name="T15" fmla="*/ 2147483647 h 591"/>
                                <a:gd name="T16" fmla="*/ 2147483647 w 468"/>
                                <a:gd name="T17" fmla="*/ 2147483647 h 591"/>
                                <a:gd name="T18" fmla="*/ 2147483647 w 468"/>
                                <a:gd name="T19" fmla="*/ 2147483647 h 591"/>
                                <a:gd name="T20" fmla="*/ 2147483647 w 468"/>
                                <a:gd name="T21" fmla="*/ 2147483647 h 591"/>
                                <a:gd name="T22" fmla="*/ 2147483647 w 468"/>
                                <a:gd name="T23" fmla="*/ 2147483647 h 591"/>
                                <a:gd name="T24" fmla="*/ 2147483647 w 468"/>
                                <a:gd name="T25" fmla="*/ 2147483647 h 591"/>
                                <a:gd name="T26" fmla="*/ 2147483647 w 468"/>
                                <a:gd name="T27" fmla="*/ 0 h 591"/>
                                <a:gd name="T28" fmla="*/ 2147483647 w 468"/>
                                <a:gd name="T29" fmla="*/ 2147483647 h 591"/>
                                <a:gd name="T30" fmla="*/ 2147483647 w 468"/>
                                <a:gd name="T31" fmla="*/ 2147483647 h 591"/>
                                <a:gd name="T32" fmla="*/ 2147483647 w 468"/>
                                <a:gd name="T33" fmla="*/ 2147483647 h 591"/>
                                <a:gd name="T34" fmla="*/ 2147483647 w 468"/>
                                <a:gd name="T35" fmla="*/ 2147483647 h 591"/>
                                <a:gd name="T36" fmla="*/ 2147483647 w 468"/>
                                <a:gd name="T37" fmla="*/ 2147483647 h 591"/>
                                <a:gd name="T38" fmla="*/ 2147483647 w 468"/>
                                <a:gd name="T39" fmla="*/ 2147483647 h 591"/>
                                <a:gd name="T40" fmla="*/ 2147483647 w 468"/>
                                <a:gd name="T41" fmla="*/ 2147483647 h 591"/>
                                <a:gd name="T42" fmla="*/ 2147483647 w 468"/>
                                <a:gd name="T43" fmla="*/ 2147483647 h 591"/>
                                <a:gd name="T44" fmla="*/ 2147483647 w 468"/>
                                <a:gd name="T45" fmla="*/ 2147483647 h 591"/>
                                <a:gd name="T46" fmla="*/ 2147483647 w 468"/>
                                <a:gd name="T47" fmla="*/ 2147483647 h 591"/>
                                <a:gd name="T48" fmla="*/ 2147483647 w 468"/>
                                <a:gd name="T49" fmla="*/ 2147483647 h 591"/>
                                <a:gd name="T50" fmla="*/ 2147483647 w 468"/>
                                <a:gd name="T51" fmla="*/ 2147483647 h 591"/>
                                <a:gd name="T52" fmla="*/ 2147483647 w 468"/>
                                <a:gd name="T53" fmla="*/ 2147483647 h 591"/>
                                <a:gd name="T54" fmla="*/ 2147483647 w 468"/>
                                <a:gd name="T55" fmla="*/ 2147483647 h 591"/>
                                <a:gd name="T56" fmla="*/ 0 w 468"/>
                                <a:gd name="T57" fmla="*/ 2147483647 h 591"/>
                                <a:gd name="T58" fmla="*/ 0 w 468"/>
                                <a:gd name="T59" fmla="*/ 2147483647 h 59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468"/>
                                <a:gd name="T91" fmla="*/ 0 h 591"/>
                                <a:gd name="T92" fmla="*/ 468 w 468"/>
                                <a:gd name="T93" fmla="*/ 591 h 591"/>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468" h="591">
                                  <a:moveTo>
                                    <a:pt x="0" y="512"/>
                                  </a:moveTo>
                                  <a:lnTo>
                                    <a:pt x="0" y="512"/>
                                  </a:lnTo>
                                  <a:lnTo>
                                    <a:pt x="52" y="575"/>
                                  </a:lnTo>
                                  <a:lnTo>
                                    <a:pt x="140" y="591"/>
                                  </a:lnTo>
                                  <a:lnTo>
                                    <a:pt x="157" y="575"/>
                                  </a:lnTo>
                                  <a:lnTo>
                                    <a:pt x="123" y="543"/>
                                  </a:lnTo>
                                  <a:lnTo>
                                    <a:pt x="104" y="512"/>
                                  </a:lnTo>
                                  <a:lnTo>
                                    <a:pt x="104" y="431"/>
                                  </a:lnTo>
                                  <a:lnTo>
                                    <a:pt x="123" y="399"/>
                                  </a:lnTo>
                                  <a:lnTo>
                                    <a:pt x="244" y="207"/>
                                  </a:lnTo>
                                  <a:lnTo>
                                    <a:pt x="330" y="144"/>
                                  </a:lnTo>
                                  <a:lnTo>
                                    <a:pt x="468" y="80"/>
                                  </a:lnTo>
                                  <a:lnTo>
                                    <a:pt x="468" y="15"/>
                                  </a:lnTo>
                                  <a:lnTo>
                                    <a:pt x="434" y="0"/>
                                  </a:lnTo>
                                  <a:lnTo>
                                    <a:pt x="399" y="32"/>
                                  </a:lnTo>
                                  <a:lnTo>
                                    <a:pt x="365" y="63"/>
                                  </a:lnTo>
                                  <a:lnTo>
                                    <a:pt x="313" y="80"/>
                                  </a:lnTo>
                                  <a:lnTo>
                                    <a:pt x="261" y="80"/>
                                  </a:lnTo>
                                  <a:lnTo>
                                    <a:pt x="209" y="111"/>
                                  </a:lnTo>
                                  <a:lnTo>
                                    <a:pt x="157" y="176"/>
                                  </a:lnTo>
                                  <a:lnTo>
                                    <a:pt x="104" y="207"/>
                                  </a:lnTo>
                                  <a:lnTo>
                                    <a:pt x="104" y="240"/>
                                  </a:lnTo>
                                  <a:lnTo>
                                    <a:pt x="86" y="288"/>
                                  </a:lnTo>
                                  <a:lnTo>
                                    <a:pt x="52" y="320"/>
                                  </a:lnTo>
                                  <a:lnTo>
                                    <a:pt x="69" y="351"/>
                                  </a:lnTo>
                                  <a:lnTo>
                                    <a:pt x="52" y="384"/>
                                  </a:lnTo>
                                  <a:lnTo>
                                    <a:pt x="17" y="416"/>
                                  </a:lnTo>
                                  <a:lnTo>
                                    <a:pt x="35" y="447"/>
                                  </a:lnTo>
                                  <a:lnTo>
                                    <a:pt x="0" y="464"/>
                                  </a:lnTo>
                                  <a:lnTo>
                                    <a:pt x="0" y="512"/>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7" name="Freeform 173"/>
                          <wps:cNvSpPr>
                            <a:spLocks/>
                          </wps:cNvSpPr>
                          <wps:spPr bwMode="auto">
                            <a:xfrm>
                              <a:off x="82673" y="29633"/>
                              <a:ext cx="309" cy="473"/>
                            </a:xfrm>
                            <a:custGeom>
                              <a:avLst/>
                              <a:gdLst>
                                <a:gd name="T0" fmla="*/ 0 w 52"/>
                                <a:gd name="T1" fmla="*/ 2147483647 h 63"/>
                                <a:gd name="T2" fmla="*/ 0 w 52"/>
                                <a:gd name="T3" fmla="*/ 2147483647 h 63"/>
                                <a:gd name="T4" fmla="*/ 2147483647 w 52"/>
                                <a:gd name="T5" fmla="*/ 2147483647 h 63"/>
                                <a:gd name="T6" fmla="*/ 2147483647 w 52"/>
                                <a:gd name="T7" fmla="*/ 2147483647 h 63"/>
                                <a:gd name="T8" fmla="*/ 2147483647 w 52"/>
                                <a:gd name="T9" fmla="*/ 0 h 63"/>
                                <a:gd name="T10" fmla="*/ 0 w 52"/>
                                <a:gd name="T11" fmla="*/ 2147483647 h 63"/>
                                <a:gd name="T12" fmla="*/ 0 w 52"/>
                                <a:gd name="T13" fmla="*/ 2147483647 h 63"/>
                                <a:gd name="T14" fmla="*/ 0 60000 65536"/>
                                <a:gd name="T15" fmla="*/ 0 60000 65536"/>
                                <a:gd name="T16" fmla="*/ 0 60000 65536"/>
                                <a:gd name="T17" fmla="*/ 0 60000 65536"/>
                                <a:gd name="T18" fmla="*/ 0 60000 65536"/>
                                <a:gd name="T19" fmla="*/ 0 60000 65536"/>
                                <a:gd name="T20" fmla="*/ 0 60000 65536"/>
                                <a:gd name="T21" fmla="*/ 0 w 52"/>
                                <a:gd name="T22" fmla="*/ 0 h 63"/>
                                <a:gd name="T23" fmla="*/ 52 w 52"/>
                                <a:gd name="T24" fmla="*/ 63 h 6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63">
                                  <a:moveTo>
                                    <a:pt x="0" y="63"/>
                                  </a:moveTo>
                                  <a:lnTo>
                                    <a:pt x="0" y="63"/>
                                  </a:lnTo>
                                  <a:lnTo>
                                    <a:pt x="34" y="48"/>
                                  </a:lnTo>
                                  <a:lnTo>
                                    <a:pt x="52" y="31"/>
                                  </a:lnTo>
                                  <a:lnTo>
                                    <a:pt x="17" y="0"/>
                                  </a:lnTo>
                                  <a:lnTo>
                                    <a:pt x="0" y="31"/>
                                  </a:lnTo>
                                  <a:lnTo>
                                    <a:pt x="0" y="6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8" name="Freeform 174"/>
                          <wps:cNvSpPr>
                            <a:spLocks/>
                          </wps:cNvSpPr>
                          <wps:spPr bwMode="auto">
                            <a:xfrm>
                              <a:off x="81793" y="24692"/>
                              <a:ext cx="1166" cy="414"/>
                            </a:xfrm>
                            <a:custGeom>
                              <a:avLst/>
                              <a:gdLst>
                                <a:gd name="T0" fmla="*/ 2147483647 w 196"/>
                                <a:gd name="T1" fmla="*/ 2147483647 h 56"/>
                                <a:gd name="T2" fmla="*/ 2147483647 w 196"/>
                                <a:gd name="T3" fmla="*/ 2147483647 h 56"/>
                                <a:gd name="T4" fmla="*/ 2147483647 w 196"/>
                                <a:gd name="T5" fmla="*/ 2147483647 h 56"/>
                                <a:gd name="T6" fmla="*/ 2147483647 w 196"/>
                                <a:gd name="T7" fmla="*/ 2147483647 h 56"/>
                                <a:gd name="T8" fmla="*/ 2147483647 w 196"/>
                                <a:gd name="T9" fmla="*/ 2147483647 h 56"/>
                                <a:gd name="T10" fmla="*/ 2147483647 w 196"/>
                                <a:gd name="T11" fmla="*/ 2147483647 h 56"/>
                                <a:gd name="T12" fmla="*/ 2147483647 w 196"/>
                                <a:gd name="T13" fmla="*/ 2147483647 h 56"/>
                                <a:gd name="T14" fmla="*/ 2147483647 w 196"/>
                                <a:gd name="T15" fmla="*/ 2147483647 h 56"/>
                                <a:gd name="T16" fmla="*/ 2147483647 w 196"/>
                                <a:gd name="T17" fmla="*/ 2147483647 h 56"/>
                                <a:gd name="T18" fmla="*/ 2147483647 w 196"/>
                                <a:gd name="T19" fmla="*/ 2147483647 h 56"/>
                                <a:gd name="T20" fmla="*/ 2147483647 w 196"/>
                                <a:gd name="T21" fmla="*/ 2147483647 h 56"/>
                                <a:gd name="T22" fmla="*/ 2147483647 w 196"/>
                                <a:gd name="T23" fmla="*/ 2147483647 h 56"/>
                                <a:gd name="T24" fmla="*/ 2147483647 w 196"/>
                                <a:gd name="T25" fmla="*/ 2147483647 h 56"/>
                                <a:gd name="T26" fmla="*/ 2147483647 w 196"/>
                                <a:gd name="T27" fmla="*/ 0 h 56"/>
                                <a:gd name="T28" fmla="*/ 2147483647 w 196"/>
                                <a:gd name="T29" fmla="*/ 2147483647 h 56"/>
                                <a:gd name="T30" fmla="*/ 2147483647 w 196"/>
                                <a:gd name="T31" fmla="*/ 2147483647 h 56"/>
                                <a:gd name="T32" fmla="*/ 2147483647 w 196"/>
                                <a:gd name="T33" fmla="*/ 2147483647 h 56"/>
                                <a:gd name="T34" fmla="*/ 0 w 196"/>
                                <a:gd name="T35" fmla="*/ 2147483647 h 56"/>
                                <a:gd name="T36" fmla="*/ 2147483647 w 196"/>
                                <a:gd name="T37" fmla="*/ 0 h 56"/>
                                <a:gd name="T38" fmla="*/ 2147483647 w 196"/>
                                <a:gd name="T39" fmla="*/ 0 h 56"/>
                                <a:gd name="T40" fmla="*/ 2147483647 w 196"/>
                                <a:gd name="T41" fmla="*/ 0 h 56"/>
                                <a:gd name="T42" fmla="*/ 2147483647 w 196"/>
                                <a:gd name="T43" fmla="*/ 0 h 56"/>
                                <a:gd name="T44" fmla="*/ 2147483647 w 196"/>
                                <a:gd name="T45" fmla="*/ 0 h 56"/>
                                <a:gd name="T46" fmla="*/ 2147483647 w 196"/>
                                <a:gd name="T47" fmla="*/ 0 h 56"/>
                                <a:gd name="T48" fmla="*/ 2147483647 w 196"/>
                                <a:gd name="T49" fmla="*/ 0 h 56"/>
                                <a:gd name="T50" fmla="*/ 2147483647 w 196"/>
                                <a:gd name="T51" fmla="*/ 0 h 56"/>
                                <a:gd name="T52" fmla="*/ 2147483647 w 196"/>
                                <a:gd name="T53" fmla="*/ 2147483647 h 56"/>
                                <a:gd name="T54" fmla="*/ 2147483647 w 196"/>
                                <a:gd name="T55" fmla="*/ 2147483647 h 56"/>
                                <a:gd name="T56" fmla="*/ 2147483647 w 196"/>
                                <a:gd name="T57" fmla="*/ 2147483647 h 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96"/>
                                <a:gd name="T88" fmla="*/ 0 h 56"/>
                                <a:gd name="T89" fmla="*/ 196 w 196"/>
                                <a:gd name="T90" fmla="*/ 56 h 5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96" h="56">
                                  <a:moveTo>
                                    <a:pt x="161" y="17"/>
                                  </a:moveTo>
                                  <a:lnTo>
                                    <a:pt x="144" y="17"/>
                                  </a:lnTo>
                                  <a:lnTo>
                                    <a:pt x="125" y="17"/>
                                  </a:lnTo>
                                  <a:lnTo>
                                    <a:pt x="125" y="37"/>
                                  </a:lnTo>
                                  <a:lnTo>
                                    <a:pt x="107" y="56"/>
                                  </a:lnTo>
                                  <a:lnTo>
                                    <a:pt x="107" y="37"/>
                                  </a:lnTo>
                                  <a:lnTo>
                                    <a:pt x="90" y="37"/>
                                  </a:lnTo>
                                  <a:lnTo>
                                    <a:pt x="73" y="17"/>
                                  </a:lnTo>
                                  <a:lnTo>
                                    <a:pt x="90" y="17"/>
                                  </a:lnTo>
                                  <a:lnTo>
                                    <a:pt x="107" y="17"/>
                                  </a:lnTo>
                                  <a:lnTo>
                                    <a:pt x="90" y="17"/>
                                  </a:lnTo>
                                  <a:lnTo>
                                    <a:pt x="73" y="17"/>
                                  </a:lnTo>
                                  <a:lnTo>
                                    <a:pt x="90" y="17"/>
                                  </a:lnTo>
                                  <a:lnTo>
                                    <a:pt x="73" y="0"/>
                                  </a:lnTo>
                                  <a:lnTo>
                                    <a:pt x="54" y="17"/>
                                  </a:lnTo>
                                  <a:lnTo>
                                    <a:pt x="36" y="17"/>
                                  </a:lnTo>
                                  <a:lnTo>
                                    <a:pt x="19" y="17"/>
                                  </a:lnTo>
                                  <a:lnTo>
                                    <a:pt x="0" y="17"/>
                                  </a:lnTo>
                                  <a:lnTo>
                                    <a:pt x="19" y="0"/>
                                  </a:lnTo>
                                  <a:lnTo>
                                    <a:pt x="54" y="0"/>
                                  </a:lnTo>
                                  <a:lnTo>
                                    <a:pt x="90" y="0"/>
                                  </a:lnTo>
                                  <a:lnTo>
                                    <a:pt x="107" y="0"/>
                                  </a:lnTo>
                                  <a:lnTo>
                                    <a:pt x="144" y="0"/>
                                  </a:lnTo>
                                  <a:lnTo>
                                    <a:pt x="161" y="0"/>
                                  </a:lnTo>
                                  <a:lnTo>
                                    <a:pt x="178" y="0"/>
                                  </a:lnTo>
                                  <a:lnTo>
                                    <a:pt x="196" y="0"/>
                                  </a:lnTo>
                                  <a:lnTo>
                                    <a:pt x="196" y="17"/>
                                  </a:lnTo>
                                  <a:lnTo>
                                    <a:pt x="178" y="17"/>
                                  </a:lnTo>
                                  <a:lnTo>
                                    <a:pt x="161" y="1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79" name="Freeform 175"/>
                          <wps:cNvSpPr>
                            <a:spLocks/>
                          </wps:cNvSpPr>
                          <wps:spPr bwMode="auto">
                            <a:xfrm>
                              <a:off x="83494" y="24145"/>
                              <a:ext cx="655" cy="680"/>
                            </a:xfrm>
                            <a:custGeom>
                              <a:avLst/>
                              <a:gdLst>
                                <a:gd name="T0" fmla="*/ 2147483647 w 109"/>
                                <a:gd name="T1" fmla="*/ 2147483647 h 92"/>
                                <a:gd name="T2" fmla="*/ 2147483647 w 109"/>
                                <a:gd name="T3" fmla="*/ 2147483647 h 92"/>
                                <a:gd name="T4" fmla="*/ 2147483647 w 109"/>
                                <a:gd name="T5" fmla="*/ 2147483647 h 92"/>
                                <a:gd name="T6" fmla="*/ 2147483647 w 109"/>
                                <a:gd name="T7" fmla="*/ 2147483647 h 92"/>
                                <a:gd name="T8" fmla="*/ 0 w 109"/>
                                <a:gd name="T9" fmla="*/ 2147483647 h 92"/>
                                <a:gd name="T10" fmla="*/ 0 w 109"/>
                                <a:gd name="T11" fmla="*/ 2147483647 h 92"/>
                                <a:gd name="T12" fmla="*/ 2147483647 w 109"/>
                                <a:gd name="T13" fmla="*/ 2147483647 h 92"/>
                                <a:gd name="T14" fmla="*/ 2147483647 w 109"/>
                                <a:gd name="T15" fmla="*/ 2147483647 h 92"/>
                                <a:gd name="T16" fmla="*/ 2147483647 w 109"/>
                                <a:gd name="T17" fmla="*/ 2147483647 h 92"/>
                                <a:gd name="T18" fmla="*/ 2147483647 w 109"/>
                                <a:gd name="T19" fmla="*/ 2147483647 h 92"/>
                                <a:gd name="T20" fmla="*/ 2147483647 w 109"/>
                                <a:gd name="T21" fmla="*/ 2147483647 h 92"/>
                                <a:gd name="T22" fmla="*/ 2147483647 w 109"/>
                                <a:gd name="T23" fmla="*/ 2147483647 h 92"/>
                                <a:gd name="T24" fmla="*/ 2147483647 w 109"/>
                                <a:gd name="T25" fmla="*/ 2147483647 h 92"/>
                                <a:gd name="T26" fmla="*/ 2147483647 w 109"/>
                                <a:gd name="T27" fmla="*/ 2147483647 h 92"/>
                                <a:gd name="T28" fmla="*/ 2147483647 w 109"/>
                                <a:gd name="T29" fmla="*/ 2147483647 h 92"/>
                                <a:gd name="T30" fmla="*/ 2147483647 w 109"/>
                                <a:gd name="T31" fmla="*/ 0 h 92"/>
                                <a:gd name="T32" fmla="*/ 2147483647 w 109"/>
                                <a:gd name="T33" fmla="*/ 2147483647 h 92"/>
                                <a:gd name="T34" fmla="*/ 2147483647 w 109"/>
                                <a:gd name="T35" fmla="*/ 2147483647 h 92"/>
                                <a:gd name="T36" fmla="*/ 2147483647 w 109"/>
                                <a:gd name="T37" fmla="*/ 2147483647 h 92"/>
                                <a:gd name="T38" fmla="*/ 2147483647 w 109"/>
                                <a:gd name="T39" fmla="*/ 2147483647 h 92"/>
                                <a:gd name="T40" fmla="*/ 2147483647 w 109"/>
                                <a:gd name="T41" fmla="*/ 2147483647 h 92"/>
                                <a:gd name="T42" fmla="*/ 2147483647 w 109"/>
                                <a:gd name="T43" fmla="*/ 2147483647 h 92"/>
                                <a:gd name="T44" fmla="*/ 2147483647 w 109"/>
                                <a:gd name="T45" fmla="*/ 2147483647 h 92"/>
                                <a:gd name="T46" fmla="*/ 2147483647 w 109"/>
                                <a:gd name="T47" fmla="*/ 2147483647 h 92"/>
                                <a:gd name="T48" fmla="*/ 2147483647 w 109"/>
                                <a:gd name="T49" fmla="*/ 2147483647 h 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09"/>
                                <a:gd name="T76" fmla="*/ 0 h 92"/>
                                <a:gd name="T77" fmla="*/ 109 w 109"/>
                                <a:gd name="T78" fmla="*/ 92 h 9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09" h="92">
                                  <a:moveTo>
                                    <a:pt x="90" y="73"/>
                                  </a:moveTo>
                                  <a:lnTo>
                                    <a:pt x="73" y="73"/>
                                  </a:lnTo>
                                  <a:lnTo>
                                    <a:pt x="54" y="92"/>
                                  </a:lnTo>
                                  <a:lnTo>
                                    <a:pt x="36" y="92"/>
                                  </a:lnTo>
                                  <a:lnTo>
                                    <a:pt x="0" y="73"/>
                                  </a:lnTo>
                                  <a:lnTo>
                                    <a:pt x="0" y="56"/>
                                  </a:lnTo>
                                  <a:lnTo>
                                    <a:pt x="19" y="56"/>
                                  </a:lnTo>
                                  <a:lnTo>
                                    <a:pt x="54" y="56"/>
                                  </a:lnTo>
                                  <a:lnTo>
                                    <a:pt x="54" y="37"/>
                                  </a:lnTo>
                                  <a:lnTo>
                                    <a:pt x="36" y="56"/>
                                  </a:lnTo>
                                  <a:lnTo>
                                    <a:pt x="36" y="37"/>
                                  </a:lnTo>
                                  <a:lnTo>
                                    <a:pt x="54" y="37"/>
                                  </a:lnTo>
                                  <a:lnTo>
                                    <a:pt x="73" y="37"/>
                                  </a:lnTo>
                                  <a:lnTo>
                                    <a:pt x="90" y="20"/>
                                  </a:lnTo>
                                  <a:lnTo>
                                    <a:pt x="109" y="20"/>
                                  </a:lnTo>
                                  <a:lnTo>
                                    <a:pt x="109" y="0"/>
                                  </a:lnTo>
                                  <a:lnTo>
                                    <a:pt x="109" y="20"/>
                                  </a:lnTo>
                                  <a:lnTo>
                                    <a:pt x="109" y="37"/>
                                  </a:lnTo>
                                  <a:lnTo>
                                    <a:pt x="90" y="37"/>
                                  </a:lnTo>
                                  <a:lnTo>
                                    <a:pt x="73" y="37"/>
                                  </a:lnTo>
                                  <a:lnTo>
                                    <a:pt x="54" y="56"/>
                                  </a:lnTo>
                                  <a:lnTo>
                                    <a:pt x="73" y="56"/>
                                  </a:lnTo>
                                  <a:lnTo>
                                    <a:pt x="109" y="56"/>
                                  </a:lnTo>
                                  <a:lnTo>
                                    <a:pt x="109" y="73"/>
                                  </a:lnTo>
                                  <a:lnTo>
                                    <a:pt x="90" y="7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0" name="Freeform 176"/>
                          <wps:cNvSpPr>
                            <a:spLocks/>
                          </wps:cNvSpPr>
                          <wps:spPr bwMode="auto">
                            <a:xfrm>
                              <a:off x="76486" y="25106"/>
                              <a:ext cx="2118" cy="1509"/>
                            </a:xfrm>
                            <a:custGeom>
                              <a:avLst/>
                              <a:gdLst>
                                <a:gd name="T0" fmla="*/ 2147483647 w 357"/>
                                <a:gd name="T1" fmla="*/ 2147483647 h 203"/>
                                <a:gd name="T2" fmla="*/ 2147483647 w 357"/>
                                <a:gd name="T3" fmla="*/ 2147483647 h 203"/>
                                <a:gd name="T4" fmla="*/ 2147483647 w 357"/>
                                <a:gd name="T5" fmla="*/ 2147483647 h 203"/>
                                <a:gd name="T6" fmla="*/ 2147483647 w 357"/>
                                <a:gd name="T7" fmla="*/ 2147483647 h 203"/>
                                <a:gd name="T8" fmla="*/ 2147483647 w 357"/>
                                <a:gd name="T9" fmla="*/ 2147483647 h 203"/>
                                <a:gd name="T10" fmla="*/ 2147483647 w 357"/>
                                <a:gd name="T11" fmla="*/ 2147483647 h 203"/>
                                <a:gd name="T12" fmla="*/ 2147483647 w 357"/>
                                <a:gd name="T13" fmla="*/ 2147483647 h 203"/>
                                <a:gd name="T14" fmla="*/ 2147483647 w 357"/>
                                <a:gd name="T15" fmla="*/ 2147483647 h 203"/>
                                <a:gd name="T16" fmla="*/ 2147483647 w 357"/>
                                <a:gd name="T17" fmla="*/ 2147483647 h 203"/>
                                <a:gd name="T18" fmla="*/ 2147483647 w 357"/>
                                <a:gd name="T19" fmla="*/ 2147483647 h 203"/>
                                <a:gd name="T20" fmla="*/ 2147483647 w 357"/>
                                <a:gd name="T21" fmla="*/ 2147483647 h 203"/>
                                <a:gd name="T22" fmla="*/ 2147483647 w 357"/>
                                <a:gd name="T23" fmla="*/ 2147483647 h 203"/>
                                <a:gd name="T24" fmla="*/ 2147483647 w 357"/>
                                <a:gd name="T25" fmla="*/ 2147483647 h 203"/>
                                <a:gd name="T26" fmla="*/ 2147483647 w 357"/>
                                <a:gd name="T27" fmla="*/ 2147483647 h 203"/>
                                <a:gd name="T28" fmla="*/ 2147483647 w 357"/>
                                <a:gd name="T29" fmla="*/ 2147483647 h 203"/>
                                <a:gd name="T30" fmla="*/ 2147483647 w 357"/>
                                <a:gd name="T31" fmla="*/ 2147483647 h 203"/>
                                <a:gd name="T32" fmla="*/ 2147483647 w 357"/>
                                <a:gd name="T33" fmla="*/ 2147483647 h 203"/>
                                <a:gd name="T34" fmla="*/ 2147483647 w 357"/>
                                <a:gd name="T35" fmla="*/ 2147483647 h 203"/>
                                <a:gd name="T36" fmla="*/ 2147483647 w 357"/>
                                <a:gd name="T37" fmla="*/ 2147483647 h 203"/>
                                <a:gd name="T38" fmla="*/ 2147483647 w 357"/>
                                <a:gd name="T39" fmla="*/ 2147483647 h 203"/>
                                <a:gd name="T40" fmla="*/ 2147483647 w 357"/>
                                <a:gd name="T41" fmla="*/ 2147483647 h 203"/>
                                <a:gd name="T42" fmla="*/ 2147483647 w 357"/>
                                <a:gd name="T43" fmla="*/ 2147483647 h 203"/>
                                <a:gd name="T44" fmla="*/ 0 w 357"/>
                                <a:gd name="T45" fmla="*/ 2147483647 h 203"/>
                                <a:gd name="T46" fmla="*/ 0 w 357"/>
                                <a:gd name="T47" fmla="*/ 2147483647 h 203"/>
                                <a:gd name="T48" fmla="*/ 2147483647 w 357"/>
                                <a:gd name="T49" fmla="*/ 2147483647 h 203"/>
                                <a:gd name="T50" fmla="*/ 2147483647 w 357"/>
                                <a:gd name="T51" fmla="*/ 2147483647 h 203"/>
                                <a:gd name="T52" fmla="*/ 2147483647 w 357"/>
                                <a:gd name="T53" fmla="*/ 2147483647 h 203"/>
                                <a:gd name="T54" fmla="*/ 2147483647 w 357"/>
                                <a:gd name="T55" fmla="*/ 2147483647 h 203"/>
                                <a:gd name="T56" fmla="*/ 2147483647 w 357"/>
                                <a:gd name="T57" fmla="*/ 2147483647 h 203"/>
                                <a:gd name="T58" fmla="*/ 2147483647 w 357"/>
                                <a:gd name="T59" fmla="*/ 2147483647 h 203"/>
                                <a:gd name="T60" fmla="*/ 2147483647 w 357"/>
                                <a:gd name="T61" fmla="*/ 2147483647 h 203"/>
                                <a:gd name="T62" fmla="*/ 2147483647 w 357"/>
                                <a:gd name="T63" fmla="*/ 0 h 203"/>
                                <a:gd name="T64" fmla="*/ 2147483647 w 357"/>
                                <a:gd name="T65" fmla="*/ 0 h 203"/>
                                <a:gd name="T66" fmla="*/ 2147483647 w 357"/>
                                <a:gd name="T67" fmla="*/ 2147483647 h 203"/>
                                <a:gd name="T68" fmla="*/ 2147483647 w 357"/>
                                <a:gd name="T69" fmla="*/ 2147483647 h 203"/>
                                <a:gd name="T70" fmla="*/ 2147483647 w 357"/>
                                <a:gd name="T71" fmla="*/ 2147483647 h 203"/>
                                <a:gd name="T72" fmla="*/ 2147483647 w 357"/>
                                <a:gd name="T73" fmla="*/ 2147483647 h 203"/>
                                <a:gd name="T74" fmla="*/ 2147483647 w 357"/>
                                <a:gd name="T75" fmla="*/ 2147483647 h 203"/>
                                <a:gd name="T76" fmla="*/ 2147483647 w 357"/>
                                <a:gd name="T77" fmla="*/ 2147483647 h 203"/>
                                <a:gd name="T78" fmla="*/ 2147483647 w 357"/>
                                <a:gd name="T79" fmla="*/ 2147483647 h 20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57"/>
                                <a:gd name="T121" fmla="*/ 0 h 203"/>
                                <a:gd name="T122" fmla="*/ 357 w 357"/>
                                <a:gd name="T123" fmla="*/ 203 h 20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57" h="203">
                                  <a:moveTo>
                                    <a:pt x="286" y="167"/>
                                  </a:moveTo>
                                  <a:lnTo>
                                    <a:pt x="286" y="148"/>
                                  </a:lnTo>
                                  <a:lnTo>
                                    <a:pt x="269" y="148"/>
                                  </a:lnTo>
                                  <a:lnTo>
                                    <a:pt x="252" y="148"/>
                                  </a:lnTo>
                                  <a:lnTo>
                                    <a:pt x="269" y="148"/>
                                  </a:lnTo>
                                  <a:lnTo>
                                    <a:pt x="269" y="128"/>
                                  </a:lnTo>
                                  <a:lnTo>
                                    <a:pt x="252" y="109"/>
                                  </a:lnTo>
                                  <a:lnTo>
                                    <a:pt x="252" y="92"/>
                                  </a:lnTo>
                                  <a:lnTo>
                                    <a:pt x="269" y="92"/>
                                  </a:lnTo>
                                  <a:lnTo>
                                    <a:pt x="252" y="92"/>
                                  </a:lnTo>
                                  <a:lnTo>
                                    <a:pt x="231" y="92"/>
                                  </a:lnTo>
                                  <a:lnTo>
                                    <a:pt x="213" y="92"/>
                                  </a:lnTo>
                                  <a:lnTo>
                                    <a:pt x="213" y="128"/>
                                  </a:lnTo>
                                  <a:lnTo>
                                    <a:pt x="196" y="148"/>
                                  </a:lnTo>
                                  <a:lnTo>
                                    <a:pt x="179" y="148"/>
                                  </a:lnTo>
                                  <a:lnTo>
                                    <a:pt x="179" y="184"/>
                                  </a:lnTo>
                                  <a:lnTo>
                                    <a:pt x="179" y="203"/>
                                  </a:lnTo>
                                  <a:lnTo>
                                    <a:pt x="160" y="203"/>
                                  </a:lnTo>
                                  <a:lnTo>
                                    <a:pt x="125" y="203"/>
                                  </a:lnTo>
                                  <a:lnTo>
                                    <a:pt x="106" y="184"/>
                                  </a:lnTo>
                                  <a:lnTo>
                                    <a:pt x="71" y="148"/>
                                  </a:lnTo>
                                  <a:lnTo>
                                    <a:pt x="106" y="148"/>
                                  </a:lnTo>
                                  <a:lnTo>
                                    <a:pt x="125" y="148"/>
                                  </a:lnTo>
                                  <a:lnTo>
                                    <a:pt x="142" y="148"/>
                                  </a:lnTo>
                                  <a:lnTo>
                                    <a:pt x="125" y="148"/>
                                  </a:lnTo>
                                  <a:lnTo>
                                    <a:pt x="106" y="148"/>
                                  </a:lnTo>
                                  <a:lnTo>
                                    <a:pt x="89" y="148"/>
                                  </a:lnTo>
                                  <a:lnTo>
                                    <a:pt x="71" y="148"/>
                                  </a:lnTo>
                                  <a:lnTo>
                                    <a:pt x="71" y="128"/>
                                  </a:lnTo>
                                  <a:lnTo>
                                    <a:pt x="89" y="109"/>
                                  </a:lnTo>
                                  <a:lnTo>
                                    <a:pt x="106" y="109"/>
                                  </a:lnTo>
                                  <a:lnTo>
                                    <a:pt x="125" y="109"/>
                                  </a:lnTo>
                                  <a:lnTo>
                                    <a:pt x="125" y="92"/>
                                  </a:lnTo>
                                  <a:lnTo>
                                    <a:pt x="142" y="92"/>
                                  </a:lnTo>
                                  <a:lnTo>
                                    <a:pt x="125" y="92"/>
                                  </a:lnTo>
                                  <a:lnTo>
                                    <a:pt x="106" y="92"/>
                                  </a:lnTo>
                                  <a:lnTo>
                                    <a:pt x="89" y="92"/>
                                  </a:lnTo>
                                  <a:lnTo>
                                    <a:pt x="71" y="109"/>
                                  </a:lnTo>
                                  <a:lnTo>
                                    <a:pt x="54" y="109"/>
                                  </a:lnTo>
                                  <a:lnTo>
                                    <a:pt x="54" y="92"/>
                                  </a:lnTo>
                                  <a:lnTo>
                                    <a:pt x="35" y="92"/>
                                  </a:lnTo>
                                  <a:lnTo>
                                    <a:pt x="54" y="92"/>
                                  </a:lnTo>
                                  <a:lnTo>
                                    <a:pt x="35" y="92"/>
                                  </a:lnTo>
                                  <a:lnTo>
                                    <a:pt x="17" y="73"/>
                                  </a:lnTo>
                                  <a:lnTo>
                                    <a:pt x="17" y="54"/>
                                  </a:lnTo>
                                  <a:lnTo>
                                    <a:pt x="0" y="54"/>
                                  </a:lnTo>
                                  <a:lnTo>
                                    <a:pt x="0" y="36"/>
                                  </a:lnTo>
                                  <a:lnTo>
                                    <a:pt x="0" y="19"/>
                                  </a:lnTo>
                                  <a:lnTo>
                                    <a:pt x="17" y="19"/>
                                  </a:lnTo>
                                  <a:lnTo>
                                    <a:pt x="35" y="19"/>
                                  </a:lnTo>
                                  <a:lnTo>
                                    <a:pt x="54" y="19"/>
                                  </a:lnTo>
                                  <a:lnTo>
                                    <a:pt x="71" y="19"/>
                                  </a:lnTo>
                                  <a:lnTo>
                                    <a:pt x="54" y="19"/>
                                  </a:lnTo>
                                  <a:lnTo>
                                    <a:pt x="71" y="19"/>
                                  </a:lnTo>
                                  <a:lnTo>
                                    <a:pt x="89" y="36"/>
                                  </a:lnTo>
                                  <a:lnTo>
                                    <a:pt x="71" y="36"/>
                                  </a:lnTo>
                                  <a:lnTo>
                                    <a:pt x="71" y="19"/>
                                  </a:lnTo>
                                  <a:lnTo>
                                    <a:pt x="89" y="19"/>
                                  </a:lnTo>
                                  <a:lnTo>
                                    <a:pt x="125" y="19"/>
                                  </a:lnTo>
                                  <a:lnTo>
                                    <a:pt x="125" y="36"/>
                                  </a:lnTo>
                                  <a:lnTo>
                                    <a:pt x="142" y="54"/>
                                  </a:lnTo>
                                  <a:lnTo>
                                    <a:pt x="125" y="36"/>
                                  </a:lnTo>
                                  <a:lnTo>
                                    <a:pt x="125" y="19"/>
                                  </a:lnTo>
                                  <a:lnTo>
                                    <a:pt x="125" y="0"/>
                                  </a:lnTo>
                                  <a:lnTo>
                                    <a:pt x="142" y="0"/>
                                  </a:lnTo>
                                  <a:lnTo>
                                    <a:pt x="160" y="0"/>
                                  </a:lnTo>
                                  <a:lnTo>
                                    <a:pt x="179" y="0"/>
                                  </a:lnTo>
                                  <a:lnTo>
                                    <a:pt x="179" y="19"/>
                                  </a:lnTo>
                                  <a:lnTo>
                                    <a:pt x="196" y="19"/>
                                  </a:lnTo>
                                  <a:lnTo>
                                    <a:pt x="213" y="19"/>
                                  </a:lnTo>
                                  <a:lnTo>
                                    <a:pt x="213" y="36"/>
                                  </a:lnTo>
                                  <a:lnTo>
                                    <a:pt x="213" y="54"/>
                                  </a:lnTo>
                                  <a:lnTo>
                                    <a:pt x="269" y="73"/>
                                  </a:lnTo>
                                  <a:lnTo>
                                    <a:pt x="286" y="92"/>
                                  </a:lnTo>
                                  <a:lnTo>
                                    <a:pt x="304" y="92"/>
                                  </a:lnTo>
                                  <a:lnTo>
                                    <a:pt x="323" y="92"/>
                                  </a:lnTo>
                                  <a:lnTo>
                                    <a:pt x="340" y="128"/>
                                  </a:lnTo>
                                  <a:lnTo>
                                    <a:pt x="357" y="148"/>
                                  </a:lnTo>
                                  <a:lnTo>
                                    <a:pt x="340" y="148"/>
                                  </a:lnTo>
                                  <a:lnTo>
                                    <a:pt x="323" y="167"/>
                                  </a:lnTo>
                                  <a:lnTo>
                                    <a:pt x="286" y="167"/>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1" name="Freeform 177"/>
                          <wps:cNvSpPr>
                            <a:spLocks/>
                          </wps:cNvSpPr>
                          <wps:spPr bwMode="auto">
                            <a:xfrm>
                              <a:off x="77557" y="24825"/>
                              <a:ext cx="1487" cy="681"/>
                            </a:xfrm>
                            <a:custGeom>
                              <a:avLst/>
                              <a:gdLst>
                                <a:gd name="T0" fmla="*/ 2147483647 w 249"/>
                                <a:gd name="T1" fmla="*/ 2147483647 h 93"/>
                                <a:gd name="T2" fmla="*/ 2147483647 w 249"/>
                                <a:gd name="T3" fmla="*/ 2147483647 h 93"/>
                                <a:gd name="T4" fmla="*/ 2147483647 w 249"/>
                                <a:gd name="T5" fmla="*/ 2147483647 h 93"/>
                                <a:gd name="T6" fmla="*/ 2147483647 w 249"/>
                                <a:gd name="T7" fmla="*/ 2147483647 h 93"/>
                                <a:gd name="T8" fmla="*/ 2147483647 w 249"/>
                                <a:gd name="T9" fmla="*/ 2147483647 h 93"/>
                                <a:gd name="T10" fmla="*/ 2147483647 w 249"/>
                                <a:gd name="T11" fmla="*/ 2147483647 h 93"/>
                                <a:gd name="T12" fmla="*/ 2147483647 w 249"/>
                                <a:gd name="T13" fmla="*/ 2147483647 h 93"/>
                                <a:gd name="T14" fmla="*/ 2147483647 w 249"/>
                                <a:gd name="T15" fmla="*/ 2147483647 h 93"/>
                                <a:gd name="T16" fmla="*/ 2147483647 w 249"/>
                                <a:gd name="T17" fmla="*/ 2147483647 h 93"/>
                                <a:gd name="T18" fmla="*/ 2147483647 w 249"/>
                                <a:gd name="T19" fmla="*/ 2147483647 h 93"/>
                                <a:gd name="T20" fmla="*/ 2147483647 w 249"/>
                                <a:gd name="T21" fmla="*/ 2147483647 h 93"/>
                                <a:gd name="T22" fmla="*/ 2147483647 w 249"/>
                                <a:gd name="T23" fmla="*/ 2147483647 h 93"/>
                                <a:gd name="T24" fmla="*/ 2147483647 w 249"/>
                                <a:gd name="T25" fmla="*/ 2147483647 h 93"/>
                                <a:gd name="T26" fmla="*/ 2147483647 w 249"/>
                                <a:gd name="T27" fmla="*/ 2147483647 h 93"/>
                                <a:gd name="T28" fmla="*/ 2147483647 w 249"/>
                                <a:gd name="T29" fmla="*/ 2147483647 h 93"/>
                                <a:gd name="T30" fmla="*/ 2147483647 w 249"/>
                                <a:gd name="T31" fmla="*/ 2147483647 h 93"/>
                                <a:gd name="T32" fmla="*/ 2147483647 w 249"/>
                                <a:gd name="T33" fmla="*/ 2147483647 h 93"/>
                                <a:gd name="T34" fmla="*/ 0 w 249"/>
                                <a:gd name="T35" fmla="*/ 2147483647 h 93"/>
                                <a:gd name="T36" fmla="*/ 0 w 249"/>
                                <a:gd name="T37" fmla="*/ 0 h 93"/>
                                <a:gd name="T38" fmla="*/ 2147483647 w 249"/>
                                <a:gd name="T39" fmla="*/ 0 h 93"/>
                                <a:gd name="T40" fmla="*/ 2147483647 w 249"/>
                                <a:gd name="T41" fmla="*/ 2147483647 h 93"/>
                                <a:gd name="T42" fmla="*/ 2147483647 w 249"/>
                                <a:gd name="T43" fmla="*/ 0 h 93"/>
                                <a:gd name="T44" fmla="*/ 2147483647 w 249"/>
                                <a:gd name="T45" fmla="*/ 0 h 93"/>
                                <a:gd name="T46" fmla="*/ 2147483647 w 249"/>
                                <a:gd name="T47" fmla="*/ 0 h 93"/>
                                <a:gd name="T48" fmla="*/ 2147483647 w 249"/>
                                <a:gd name="T49" fmla="*/ 2147483647 h 93"/>
                                <a:gd name="T50" fmla="*/ 2147483647 w 249"/>
                                <a:gd name="T51" fmla="*/ 0 h 93"/>
                                <a:gd name="T52" fmla="*/ 2147483647 w 249"/>
                                <a:gd name="T53" fmla="*/ 0 h 93"/>
                                <a:gd name="T54" fmla="*/ 2147483647 w 249"/>
                                <a:gd name="T55" fmla="*/ 2147483647 h 93"/>
                                <a:gd name="T56" fmla="*/ 2147483647 w 249"/>
                                <a:gd name="T57" fmla="*/ 2147483647 h 93"/>
                                <a:gd name="T58" fmla="*/ 2147483647 w 249"/>
                                <a:gd name="T59" fmla="*/ 0 h 93"/>
                                <a:gd name="T60" fmla="*/ 2147483647 w 249"/>
                                <a:gd name="T61" fmla="*/ 0 h 93"/>
                                <a:gd name="T62" fmla="*/ 2147483647 w 249"/>
                                <a:gd name="T63" fmla="*/ 0 h 93"/>
                                <a:gd name="T64" fmla="*/ 2147483647 w 249"/>
                                <a:gd name="T65" fmla="*/ 0 h 93"/>
                                <a:gd name="T66" fmla="*/ 2147483647 w 249"/>
                                <a:gd name="T67" fmla="*/ 2147483647 h 93"/>
                                <a:gd name="T68" fmla="*/ 2147483647 w 249"/>
                                <a:gd name="T69" fmla="*/ 2147483647 h 93"/>
                                <a:gd name="T70" fmla="*/ 2147483647 w 249"/>
                                <a:gd name="T71" fmla="*/ 2147483647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49"/>
                                <a:gd name="T109" fmla="*/ 0 h 93"/>
                                <a:gd name="T110" fmla="*/ 249 w 249"/>
                                <a:gd name="T111" fmla="*/ 93 h 9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49" h="93">
                                  <a:moveTo>
                                    <a:pt x="249" y="39"/>
                                  </a:moveTo>
                                  <a:lnTo>
                                    <a:pt x="213" y="56"/>
                                  </a:lnTo>
                                  <a:lnTo>
                                    <a:pt x="178" y="75"/>
                                  </a:lnTo>
                                  <a:lnTo>
                                    <a:pt x="142" y="93"/>
                                  </a:lnTo>
                                  <a:lnTo>
                                    <a:pt x="124" y="93"/>
                                  </a:lnTo>
                                  <a:lnTo>
                                    <a:pt x="124" y="75"/>
                                  </a:lnTo>
                                  <a:lnTo>
                                    <a:pt x="107" y="75"/>
                                  </a:lnTo>
                                  <a:lnTo>
                                    <a:pt x="71" y="75"/>
                                  </a:lnTo>
                                  <a:lnTo>
                                    <a:pt x="51" y="75"/>
                                  </a:lnTo>
                                  <a:lnTo>
                                    <a:pt x="34" y="56"/>
                                  </a:lnTo>
                                  <a:lnTo>
                                    <a:pt x="51" y="56"/>
                                  </a:lnTo>
                                  <a:lnTo>
                                    <a:pt x="71" y="56"/>
                                  </a:lnTo>
                                  <a:lnTo>
                                    <a:pt x="90" y="56"/>
                                  </a:lnTo>
                                  <a:lnTo>
                                    <a:pt x="71" y="56"/>
                                  </a:lnTo>
                                  <a:lnTo>
                                    <a:pt x="51" y="56"/>
                                  </a:lnTo>
                                  <a:lnTo>
                                    <a:pt x="34" y="56"/>
                                  </a:lnTo>
                                  <a:lnTo>
                                    <a:pt x="17" y="39"/>
                                  </a:lnTo>
                                  <a:lnTo>
                                    <a:pt x="0" y="20"/>
                                  </a:lnTo>
                                  <a:lnTo>
                                    <a:pt x="0" y="0"/>
                                  </a:lnTo>
                                  <a:lnTo>
                                    <a:pt x="17" y="0"/>
                                  </a:lnTo>
                                  <a:lnTo>
                                    <a:pt x="34" y="20"/>
                                  </a:lnTo>
                                  <a:lnTo>
                                    <a:pt x="34" y="0"/>
                                  </a:lnTo>
                                  <a:lnTo>
                                    <a:pt x="51" y="0"/>
                                  </a:lnTo>
                                  <a:lnTo>
                                    <a:pt x="71" y="0"/>
                                  </a:lnTo>
                                  <a:lnTo>
                                    <a:pt x="107" y="20"/>
                                  </a:lnTo>
                                  <a:lnTo>
                                    <a:pt x="124" y="0"/>
                                  </a:lnTo>
                                  <a:lnTo>
                                    <a:pt x="142" y="0"/>
                                  </a:lnTo>
                                  <a:lnTo>
                                    <a:pt x="142" y="20"/>
                                  </a:lnTo>
                                  <a:lnTo>
                                    <a:pt x="161" y="20"/>
                                  </a:lnTo>
                                  <a:lnTo>
                                    <a:pt x="161" y="0"/>
                                  </a:lnTo>
                                  <a:lnTo>
                                    <a:pt x="178" y="0"/>
                                  </a:lnTo>
                                  <a:lnTo>
                                    <a:pt x="195" y="0"/>
                                  </a:lnTo>
                                  <a:lnTo>
                                    <a:pt x="213" y="0"/>
                                  </a:lnTo>
                                  <a:lnTo>
                                    <a:pt x="213" y="20"/>
                                  </a:lnTo>
                                  <a:lnTo>
                                    <a:pt x="232" y="20"/>
                                  </a:lnTo>
                                  <a:lnTo>
                                    <a:pt x="249" y="39"/>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2" name="Freeform 178"/>
                          <wps:cNvSpPr>
                            <a:spLocks/>
                          </wps:cNvSpPr>
                          <wps:spPr bwMode="auto">
                            <a:xfrm>
                              <a:off x="76367" y="25639"/>
                              <a:ext cx="214" cy="281"/>
                            </a:xfrm>
                            <a:custGeom>
                              <a:avLst/>
                              <a:gdLst>
                                <a:gd name="T0" fmla="*/ 2147483647 w 36"/>
                                <a:gd name="T1" fmla="*/ 0 h 36"/>
                                <a:gd name="T2" fmla="*/ 2147483647 w 36"/>
                                <a:gd name="T3" fmla="*/ 2147483647 h 36"/>
                                <a:gd name="T4" fmla="*/ 2147483647 w 36"/>
                                <a:gd name="T5" fmla="*/ 2147483647 h 36"/>
                                <a:gd name="T6" fmla="*/ 2147483647 w 36"/>
                                <a:gd name="T7" fmla="*/ 2147483647 h 36"/>
                                <a:gd name="T8" fmla="*/ 0 w 36"/>
                                <a:gd name="T9" fmla="*/ 2147483647 h 36"/>
                                <a:gd name="T10" fmla="*/ 2147483647 w 36"/>
                                <a:gd name="T11" fmla="*/ 0 h 36"/>
                                <a:gd name="T12" fmla="*/ 0 60000 65536"/>
                                <a:gd name="T13" fmla="*/ 0 60000 65536"/>
                                <a:gd name="T14" fmla="*/ 0 60000 65536"/>
                                <a:gd name="T15" fmla="*/ 0 60000 65536"/>
                                <a:gd name="T16" fmla="*/ 0 60000 65536"/>
                                <a:gd name="T17" fmla="*/ 0 60000 65536"/>
                                <a:gd name="T18" fmla="*/ 0 w 36"/>
                                <a:gd name="T19" fmla="*/ 0 h 36"/>
                                <a:gd name="T20" fmla="*/ 36 w 36"/>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36" h="36">
                                  <a:moveTo>
                                    <a:pt x="19" y="0"/>
                                  </a:moveTo>
                                  <a:lnTo>
                                    <a:pt x="19" y="19"/>
                                  </a:lnTo>
                                  <a:lnTo>
                                    <a:pt x="36" y="36"/>
                                  </a:lnTo>
                                  <a:lnTo>
                                    <a:pt x="19" y="19"/>
                                  </a:lnTo>
                                  <a:lnTo>
                                    <a:pt x="0" y="19"/>
                                  </a:lnTo>
                                  <a:lnTo>
                                    <a:pt x="19" y="0"/>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3" name="Freeform 179"/>
                          <wps:cNvSpPr>
                            <a:spLocks/>
                          </wps:cNvSpPr>
                          <wps:spPr bwMode="auto">
                            <a:xfrm>
                              <a:off x="77937" y="35535"/>
                              <a:ext cx="524" cy="355"/>
                            </a:xfrm>
                            <a:custGeom>
                              <a:avLst/>
                              <a:gdLst>
                                <a:gd name="T0" fmla="*/ 2147483647 w 86"/>
                                <a:gd name="T1" fmla="*/ 0 h 48"/>
                                <a:gd name="T2" fmla="*/ 2147483647 w 86"/>
                                <a:gd name="T3" fmla="*/ 0 h 48"/>
                                <a:gd name="T4" fmla="*/ 2147483647 w 86"/>
                                <a:gd name="T5" fmla="*/ 2147483647 h 48"/>
                                <a:gd name="T6" fmla="*/ 2147483647 w 86"/>
                                <a:gd name="T7" fmla="*/ 2147483647 h 48"/>
                                <a:gd name="T8" fmla="*/ 0 w 86"/>
                                <a:gd name="T9" fmla="*/ 2147483647 h 48"/>
                                <a:gd name="T10" fmla="*/ 2147483647 w 86"/>
                                <a:gd name="T11" fmla="*/ 2147483647 h 48"/>
                                <a:gd name="T12" fmla="*/ 2147483647 w 86"/>
                                <a:gd name="T13" fmla="*/ 0 h 48"/>
                                <a:gd name="T14" fmla="*/ 2147483647 w 86"/>
                                <a:gd name="T15" fmla="*/ 0 h 48"/>
                                <a:gd name="T16" fmla="*/ 0 60000 65536"/>
                                <a:gd name="T17" fmla="*/ 0 60000 65536"/>
                                <a:gd name="T18" fmla="*/ 0 60000 65536"/>
                                <a:gd name="T19" fmla="*/ 0 60000 65536"/>
                                <a:gd name="T20" fmla="*/ 0 60000 65536"/>
                                <a:gd name="T21" fmla="*/ 0 60000 65536"/>
                                <a:gd name="T22" fmla="*/ 0 60000 65536"/>
                                <a:gd name="T23" fmla="*/ 0 60000 65536"/>
                                <a:gd name="T24" fmla="*/ 0 w 86"/>
                                <a:gd name="T25" fmla="*/ 0 h 48"/>
                                <a:gd name="T26" fmla="*/ 86 w 86"/>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6" h="48">
                                  <a:moveTo>
                                    <a:pt x="86" y="0"/>
                                  </a:moveTo>
                                  <a:lnTo>
                                    <a:pt x="86" y="0"/>
                                  </a:lnTo>
                                  <a:lnTo>
                                    <a:pt x="86" y="48"/>
                                  </a:lnTo>
                                  <a:lnTo>
                                    <a:pt x="52" y="48"/>
                                  </a:lnTo>
                                  <a:lnTo>
                                    <a:pt x="0" y="33"/>
                                  </a:lnTo>
                                  <a:lnTo>
                                    <a:pt x="34" y="18"/>
                                  </a:lnTo>
                                  <a:lnTo>
                                    <a:pt x="52" y="0"/>
                                  </a:lnTo>
                                  <a:lnTo>
                                    <a:pt x="86"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4" name="Freeform 180"/>
                          <wps:cNvSpPr>
                            <a:spLocks/>
                          </wps:cNvSpPr>
                          <wps:spPr bwMode="auto">
                            <a:xfrm>
                              <a:off x="76379" y="35416"/>
                              <a:ext cx="119" cy="252"/>
                            </a:xfrm>
                            <a:custGeom>
                              <a:avLst/>
                              <a:gdLst>
                                <a:gd name="T0" fmla="*/ 0 w 19"/>
                                <a:gd name="T1" fmla="*/ 2147483647 h 33"/>
                                <a:gd name="T2" fmla="*/ 0 w 19"/>
                                <a:gd name="T3" fmla="*/ 2147483647 h 33"/>
                                <a:gd name="T4" fmla="*/ 0 w 19"/>
                                <a:gd name="T5" fmla="*/ 2147483647 h 33"/>
                                <a:gd name="T6" fmla="*/ 2147483647 w 19"/>
                                <a:gd name="T7" fmla="*/ 2147483647 h 33"/>
                                <a:gd name="T8" fmla="*/ 2147483647 w 19"/>
                                <a:gd name="T9" fmla="*/ 2147483647 h 33"/>
                                <a:gd name="T10" fmla="*/ 2147483647 w 19"/>
                                <a:gd name="T11" fmla="*/ 0 h 33"/>
                                <a:gd name="T12" fmla="*/ 0 w 19"/>
                                <a:gd name="T13" fmla="*/ 2147483647 h 33"/>
                                <a:gd name="T14" fmla="*/ 0 60000 65536"/>
                                <a:gd name="T15" fmla="*/ 0 60000 65536"/>
                                <a:gd name="T16" fmla="*/ 0 60000 65536"/>
                                <a:gd name="T17" fmla="*/ 0 60000 65536"/>
                                <a:gd name="T18" fmla="*/ 0 60000 65536"/>
                                <a:gd name="T19" fmla="*/ 0 60000 65536"/>
                                <a:gd name="T20" fmla="*/ 0 60000 65536"/>
                                <a:gd name="T21" fmla="*/ 0 w 19"/>
                                <a:gd name="T22" fmla="*/ 0 h 33"/>
                                <a:gd name="T23" fmla="*/ 19 w 19"/>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 h="33">
                                  <a:moveTo>
                                    <a:pt x="0" y="15"/>
                                  </a:moveTo>
                                  <a:lnTo>
                                    <a:pt x="0" y="15"/>
                                  </a:lnTo>
                                  <a:lnTo>
                                    <a:pt x="0" y="33"/>
                                  </a:lnTo>
                                  <a:lnTo>
                                    <a:pt x="19" y="33"/>
                                  </a:lnTo>
                                  <a:lnTo>
                                    <a:pt x="19" y="15"/>
                                  </a:lnTo>
                                  <a:lnTo>
                                    <a:pt x="19" y="0"/>
                                  </a:lnTo>
                                  <a:lnTo>
                                    <a:pt x="0" y="15"/>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5" name="Freeform 181"/>
                          <wps:cNvSpPr>
                            <a:spLocks/>
                          </wps:cNvSpPr>
                          <wps:spPr bwMode="auto">
                            <a:xfrm>
                              <a:off x="76593" y="35313"/>
                              <a:ext cx="214" cy="222"/>
                            </a:xfrm>
                            <a:custGeom>
                              <a:avLst/>
                              <a:gdLst>
                                <a:gd name="T0" fmla="*/ 0 w 37"/>
                                <a:gd name="T1" fmla="*/ 2147483647 h 30"/>
                                <a:gd name="T2" fmla="*/ 0 w 37"/>
                                <a:gd name="T3" fmla="*/ 2147483647 h 30"/>
                                <a:gd name="T4" fmla="*/ 0 w 37"/>
                                <a:gd name="T5" fmla="*/ 2147483647 h 30"/>
                                <a:gd name="T6" fmla="*/ 2147483647 w 37"/>
                                <a:gd name="T7" fmla="*/ 2147483647 h 30"/>
                                <a:gd name="T8" fmla="*/ 2147483647 w 37"/>
                                <a:gd name="T9" fmla="*/ 2147483647 h 30"/>
                                <a:gd name="T10" fmla="*/ 2147483647 w 37"/>
                                <a:gd name="T11" fmla="*/ 0 h 30"/>
                                <a:gd name="T12" fmla="*/ 0 w 37"/>
                                <a:gd name="T13" fmla="*/ 2147483647 h 30"/>
                                <a:gd name="T14" fmla="*/ 0 60000 65536"/>
                                <a:gd name="T15" fmla="*/ 0 60000 65536"/>
                                <a:gd name="T16" fmla="*/ 0 60000 65536"/>
                                <a:gd name="T17" fmla="*/ 0 60000 65536"/>
                                <a:gd name="T18" fmla="*/ 0 60000 65536"/>
                                <a:gd name="T19" fmla="*/ 0 60000 65536"/>
                                <a:gd name="T20" fmla="*/ 0 60000 65536"/>
                                <a:gd name="T21" fmla="*/ 0 w 37"/>
                                <a:gd name="T22" fmla="*/ 0 h 30"/>
                                <a:gd name="T23" fmla="*/ 37 w 37"/>
                                <a:gd name="T24" fmla="*/ 30 h 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30">
                                  <a:moveTo>
                                    <a:pt x="0" y="15"/>
                                  </a:moveTo>
                                  <a:lnTo>
                                    <a:pt x="0" y="15"/>
                                  </a:lnTo>
                                  <a:lnTo>
                                    <a:pt x="0" y="30"/>
                                  </a:lnTo>
                                  <a:lnTo>
                                    <a:pt x="37" y="30"/>
                                  </a:lnTo>
                                  <a:lnTo>
                                    <a:pt x="37" y="15"/>
                                  </a:lnTo>
                                  <a:lnTo>
                                    <a:pt x="37" y="0"/>
                                  </a:lnTo>
                                  <a:lnTo>
                                    <a:pt x="0" y="15"/>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6" name="Freeform 182"/>
                          <wps:cNvSpPr>
                            <a:spLocks/>
                          </wps:cNvSpPr>
                          <wps:spPr bwMode="auto">
                            <a:xfrm>
                              <a:off x="76593" y="35668"/>
                              <a:ext cx="214" cy="103"/>
                            </a:xfrm>
                            <a:custGeom>
                              <a:avLst/>
                              <a:gdLst>
                                <a:gd name="T0" fmla="*/ 0 w 37"/>
                                <a:gd name="T1" fmla="*/ 0 h 15"/>
                                <a:gd name="T2" fmla="*/ 0 w 37"/>
                                <a:gd name="T3" fmla="*/ 0 h 15"/>
                                <a:gd name="T4" fmla="*/ 0 w 37"/>
                                <a:gd name="T5" fmla="*/ 2147483647 h 15"/>
                                <a:gd name="T6" fmla="*/ 2147483647 w 37"/>
                                <a:gd name="T7" fmla="*/ 0 h 15"/>
                                <a:gd name="T8" fmla="*/ 0 w 37"/>
                                <a:gd name="T9" fmla="*/ 0 h 15"/>
                                <a:gd name="T10" fmla="*/ 0 60000 65536"/>
                                <a:gd name="T11" fmla="*/ 0 60000 65536"/>
                                <a:gd name="T12" fmla="*/ 0 60000 65536"/>
                                <a:gd name="T13" fmla="*/ 0 60000 65536"/>
                                <a:gd name="T14" fmla="*/ 0 60000 65536"/>
                                <a:gd name="T15" fmla="*/ 0 w 37"/>
                                <a:gd name="T16" fmla="*/ 0 h 15"/>
                                <a:gd name="T17" fmla="*/ 37 w 37"/>
                                <a:gd name="T18" fmla="*/ 15 h 15"/>
                              </a:gdLst>
                              <a:ahLst/>
                              <a:cxnLst>
                                <a:cxn ang="T10">
                                  <a:pos x="T0" y="T1"/>
                                </a:cxn>
                                <a:cxn ang="T11">
                                  <a:pos x="T2" y="T3"/>
                                </a:cxn>
                                <a:cxn ang="T12">
                                  <a:pos x="T4" y="T5"/>
                                </a:cxn>
                                <a:cxn ang="T13">
                                  <a:pos x="T6" y="T7"/>
                                </a:cxn>
                                <a:cxn ang="T14">
                                  <a:pos x="T8" y="T9"/>
                                </a:cxn>
                              </a:cxnLst>
                              <a:rect l="T15" t="T16" r="T17" b="T18"/>
                              <a:pathLst>
                                <a:path w="37" h="15">
                                  <a:moveTo>
                                    <a:pt x="0" y="0"/>
                                  </a:moveTo>
                                  <a:lnTo>
                                    <a:pt x="0" y="0"/>
                                  </a:lnTo>
                                  <a:lnTo>
                                    <a:pt x="0" y="15"/>
                                  </a:lnTo>
                                  <a:lnTo>
                                    <a:pt x="37" y="0"/>
                                  </a:lnTo>
                                  <a:lnTo>
                                    <a:pt x="0"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7" name="Freeform 183"/>
                          <wps:cNvSpPr>
                            <a:spLocks/>
                          </wps:cNvSpPr>
                          <wps:spPr bwMode="auto">
                            <a:xfrm>
                              <a:off x="77723" y="34706"/>
                              <a:ext cx="214" cy="252"/>
                            </a:xfrm>
                            <a:custGeom>
                              <a:avLst/>
                              <a:gdLst>
                                <a:gd name="T0" fmla="*/ 0 w 37"/>
                                <a:gd name="T1" fmla="*/ 2147483647 h 33"/>
                                <a:gd name="T2" fmla="*/ 0 w 37"/>
                                <a:gd name="T3" fmla="*/ 2147483647 h 33"/>
                                <a:gd name="T4" fmla="*/ 0 w 37"/>
                                <a:gd name="T5" fmla="*/ 2147483647 h 33"/>
                                <a:gd name="T6" fmla="*/ 2147483647 w 37"/>
                                <a:gd name="T7" fmla="*/ 2147483647 h 33"/>
                                <a:gd name="T8" fmla="*/ 2147483647 w 37"/>
                                <a:gd name="T9" fmla="*/ 0 h 33"/>
                                <a:gd name="T10" fmla="*/ 2147483647 w 37"/>
                                <a:gd name="T11" fmla="*/ 0 h 33"/>
                                <a:gd name="T12" fmla="*/ 0 w 37"/>
                                <a:gd name="T13" fmla="*/ 2147483647 h 33"/>
                                <a:gd name="T14" fmla="*/ 0 60000 65536"/>
                                <a:gd name="T15" fmla="*/ 0 60000 65536"/>
                                <a:gd name="T16" fmla="*/ 0 60000 65536"/>
                                <a:gd name="T17" fmla="*/ 0 60000 65536"/>
                                <a:gd name="T18" fmla="*/ 0 60000 65536"/>
                                <a:gd name="T19" fmla="*/ 0 60000 65536"/>
                                <a:gd name="T20" fmla="*/ 0 60000 65536"/>
                                <a:gd name="T21" fmla="*/ 0 w 37"/>
                                <a:gd name="T22" fmla="*/ 0 h 33"/>
                                <a:gd name="T23" fmla="*/ 37 w 37"/>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 h="33">
                                  <a:moveTo>
                                    <a:pt x="0" y="15"/>
                                  </a:moveTo>
                                  <a:lnTo>
                                    <a:pt x="0" y="15"/>
                                  </a:lnTo>
                                  <a:lnTo>
                                    <a:pt x="0" y="33"/>
                                  </a:lnTo>
                                  <a:lnTo>
                                    <a:pt x="18" y="33"/>
                                  </a:lnTo>
                                  <a:lnTo>
                                    <a:pt x="18" y="0"/>
                                  </a:lnTo>
                                  <a:lnTo>
                                    <a:pt x="37" y="0"/>
                                  </a:lnTo>
                                  <a:lnTo>
                                    <a:pt x="0" y="15"/>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8" name="Freeform 184"/>
                          <wps:cNvSpPr>
                            <a:spLocks/>
                          </wps:cNvSpPr>
                          <wps:spPr bwMode="auto">
                            <a:xfrm>
                              <a:off x="78342" y="34470"/>
                              <a:ext cx="214" cy="133"/>
                            </a:xfrm>
                            <a:custGeom>
                              <a:avLst/>
                              <a:gdLst>
                                <a:gd name="T0" fmla="*/ 0 w 37"/>
                                <a:gd name="T1" fmla="*/ 0 h 18"/>
                                <a:gd name="T2" fmla="*/ 0 w 37"/>
                                <a:gd name="T3" fmla="*/ 0 h 18"/>
                                <a:gd name="T4" fmla="*/ 0 w 37"/>
                                <a:gd name="T5" fmla="*/ 2147483647 h 18"/>
                                <a:gd name="T6" fmla="*/ 2147483647 w 37"/>
                                <a:gd name="T7" fmla="*/ 0 h 18"/>
                                <a:gd name="T8" fmla="*/ 2147483647 w 37"/>
                                <a:gd name="T9" fmla="*/ 0 h 18"/>
                                <a:gd name="T10" fmla="*/ 0 w 37"/>
                                <a:gd name="T11" fmla="*/ 0 h 18"/>
                                <a:gd name="T12" fmla="*/ 0 60000 65536"/>
                                <a:gd name="T13" fmla="*/ 0 60000 65536"/>
                                <a:gd name="T14" fmla="*/ 0 60000 65536"/>
                                <a:gd name="T15" fmla="*/ 0 60000 65536"/>
                                <a:gd name="T16" fmla="*/ 0 60000 65536"/>
                                <a:gd name="T17" fmla="*/ 0 60000 65536"/>
                                <a:gd name="T18" fmla="*/ 0 w 37"/>
                                <a:gd name="T19" fmla="*/ 0 h 18"/>
                                <a:gd name="T20" fmla="*/ 37 w 37"/>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37" h="18">
                                  <a:moveTo>
                                    <a:pt x="0" y="0"/>
                                  </a:moveTo>
                                  <a:lnTo>
                                    <a:pt x="0" y="0"/>
                                  </a:lnTo>
                                  <a:lnTo>
                                    <a:pt x="0" y="18"/>
                                  </a:lnTo>
                                  <a:lnTo>
                                    <a:pt x="37" y="0"/>
                                  </a:lnTo>
                                  <a:lnTo>
                                    <a:pt x="19" y="0"/>
                                  </a:lnTo>
                                  <a:lnTo>
                                    <a:pt x="0"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89" name="Freeform 185"/>
                          <wps:cNvSpPr>
                            <a:spLocks/>
                          </wps:cNvSpPr>
                          <wps:spPr bwMode="auto">
                            <a:xfrm>
                              <a:off x="78461" y="34248"/>
                              <a:ext cx="95" cy="103"/>
                            </a:xfrm>
                            <a:custGeom>
                              <a:avLst/>
                              <a:gdLst>
                                <a:gd name="T0" fmla="*/ 0 w 18"/>
                                <a:gd name="T1" fmla="*/ 2147483647 h 15"/>
                                <a:gd name="T2" fmla="*/ 0 w 18"/>
                                <a:gd name="T3" fmla="*/ 2147483647 h 15"/>
                                <a:gd name="T4" fmla="*/ 2147483647 w 18"/>
                                <a:gd name="T5" fmla="*/ 2147483647 h 15"/>
                                <a:gd name="T6" fmla="*/ 0 w 18"/>
                                <a:gd name="T7" fmla="*/ 0 h 15"/>
                                <a:gd name="T8" fmla="*/ 0 w 18"/>
                                <a:gd name="T9" fmla="*/ 2147483647 h 15"/>
                                <a:gd name="T10" fmla="*/ 0 60000 65536"/>
                                <a:gd name="T11" fmla="*/ 0 60000 65536"/>
                                <a:gd name="T12" fmla="*/ 0 60000 65536"/>
                                <a:gd name="T13" fmla="*/ 0 60000 65536"/>
                                <a:gd name="T14" fmla="*/ 0 60000 65536"/>
                                <a:gd name="T15" fmla="*/ 0 w 18"/>
                                <a:gd name="T16" fmla="*/ 0 h 15"/>
                                <a:gd name="T17" fmla="*/ 18 w 18"/>
                                <a:gd name="T18" fmla="*/ 15 h 15"/>
                              </a:gdLst>
                              <a:ahLst/>
                              <a:cxnLst>
                                <a:cxn ang="T10">
                                  <a:pos x="T0" y="T1"/>
                                </a:cxn>
                                <a:cxn ang="T11">
                                  <a:pos x="T2" y="T3"/>
                                </a:cxn>
                                <a:cxn ang="T12">
                                  <a:pos x="T4" y="T5"/>
                                </a:cxn>
                                <a:cxn ang="T13">
                                  <a:pos x="T6" y="T7"/>
                                </a:cxn>
                                <a:cxn ang="T14">
                                  <a:pos x="T8" y="T9"/>
                                </a:cxn>
                              </a:cxnLst>
                              <a:rect l="T15" t="T16" r="T17" b="T18"/>
                              <a:pathLst>
                                <a:path w="18" h="15">
                                  <a:moveTo>
                                    <a:pt x="0" y="15"/>
                                  </a:moveTo>
                                  <a:lnTo>
                                    <a:pt x="0" y="15"/>
                                  </a:lnTo>
                                  <a:lnTo>
                                    <a:pt x="18" y="15"/>
                                  </a:lnTo>
                                  <a:lnTo>
                                    <a:pt x="0" y="0"/>
                                  </a:lnTo>
                                  <a:lnTo>
                                    <a:pt x="0" y="15"/>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0" name="Freeform 186"/>
                          <wps:cNvSpPr>
                            <a:spLocks/>
                          </wps:cNvSpPr>
                          <wps:spPr bwMode="auto">
                            <a:xfrm>
                              <a:off x="82376" y="35535"/>
                              <a:ext cx="6603" cy="4038"/>
                            </a:xfrm>
                            <a:custGeom>
                              <a:avLst/>
                              <a:gdLst>
                                <a:gd name="T0" fmla="*/ 2147483647 w 1109"/>
                                <a:gd name="T1" fmla="*/ 2147483647 h 545"/>
                                <a:gd name="T2" fmla="*/ 2147483647 w 1109"/>
                                <a:gd name="T3" fmla="*/ 2147483647 h 545"/>
                                <a:gd name="T4" fmla="*/ 2147483647 w 1109"/>
                                <a:gd name="T5" fmla="*/ 2147483647 h 545"/>
                                <a:gd name="T6" fmla="*/ 2147483647 w 1109"/>
                                <a:gd name="T7" fmla="*/ 2147483647 h 545"/>
                                <a:gd name="T8" fmla="*/ 2147483647 w 1109"/>
                                <a:gd name="T9" fmla="*/ 2147483647 h 545"/>
                                <a:gd name="T10" fmla="*/ 2147483647 w 1109"/>
                                <a:gd name="T11" fmla="*/ 2147483647 h 545"/>
                                <a:gd name="T12" fmla="*/ 2147483647 w 1109"/>
                                <a:gd name="T13" fmla="*/ 2147483647 h 545"/>
                                <a:gd name="T14" fmla="*/ 2147483647 w 1109"/>
                                <a:gd name="T15" fmla="*/ 2147483647 h 545"/>
                                <a:gd name="T16" fmla="*/ 2147483647 w 1109"/>
                                <a:gd name="T17" fmla="*/ 2147483647 h 545"/>
                                <a:gd name="T18" fmla="*/ 2147483647 w 1109"/>
                                <a:gd name="T19" fmla="*/ 2147483647 h 545"/>
                                <a:gd name="T20" fmla="*/ 2147483647 w 1109"/>
                                <a:gd name="T21" fmla="*/ 2147483647 h 545"/>
                                <a:gd name="T22" fmla="*/ 2147483647 w 1109"/>
                                <a:gd name="T23" fmla="*/ 2147483647 h 545"/>
                                <a:gd name="T24" fmla="*/ 2147483647 w 1109"/>
                                <a:gd name="T25" fmla="*/ 2147483647 h 545"/>
                                <a:gd name="T26" fmla="*/ 2147483647 w 1109"/>
                                <a:gd name="T27" fmla="*/ 2147483647 h 545"/>
                                <a:gd name="T28" fmla="*/ 2147483647 w 1109"/>
                                <a:gd name="T29" fmla="*/ 2147483647 h 545"/>
                                <a:gd name="T30" fmla="*/ 2147483647 w 1109"/>
                                <a:gd name="T31" fmla="*/ 2147483647 h 545"/>
                                <a:gd name="T32" fmla="*/ 2147483647 w 1109"/>
                                <a:gd name="T33" fmla="*/ 2147483647 h 545"/>
                                <a:gd name="T34" fmla="*/ 2147483647 w 1109"/>
                                <a:gd name="T35" fmla="*/ 2147483647 h 545"/>
                                <a:gd name="T36" fmla="*/ 2147483647 w 1109"/>
                                <a:gd name="T37" fmla="*/ 2147483647 h 545"/>
                                <a:gd name="T38" fmla="*/ 2147483647 w 1109"/>
                                <a:gd name="T39" fmla="*/ 2147483647 h 545"/>
                                <a:gd name="T40" fmla="*/ 2147483647 w 1109"/>
                                <a:gd name="T41" fmla="*/ 2147483647 h 545"/>
                                <a:gd name="T42" fmla="*/ 2147483647 w 1109"/>
                                <a:gd name="T43" fmla="*/ 2147483647 h 545"/>
                                <a:gd name="T44" fmla="*/ 2147483647 w 1109"/>
                                <a:gd name="T45" fmla="*/ 2147483647 h 545"/>
                                <a:gd name="T46" fmla="*/ 2147483647 w 1109"/>
                                <a:gd name="T47" fmla="*/ 2147483647 h 545"/>
                                <a:gd name="T48" fmla="*/ 0 w 1109"/>
                                <a:gd name="T49" fmla="*/ 2147483647 h 545"/>
                                <a:gd name="T50" fmla="*/ 2147483647 w 1109"/>
                                <a:gd name="T51" fmla="*/ 2147483647 h 545"/>
                                <a:gd name="T52" fmla="*/ 2147483647 w 1109"/>
                                <a:gd name="T53" fmla="*/ 2147483647 h 545"/>
                                <a:gd name="T54" fmla="*/ 2147483647 w 1109"/>
                                <a:gd name="T55" fmla="*/ 2147483647 h 545"/>
                                <a:gd name="T56" fmla="*/ 2147483647 w 1109"/>
                                <a:gd name="T57" fmla="*/ 2147483647 h 545"/>
                                <a:gd name="T58" fmla="*/ 2147483647 w 1109"/>
                                <a:gd name="T59" fmla="*/ 2147483647 h 545"/>
                                <a:gd name="T60" fmla="*/ 2147483647 w 1109"/>
                                <a:gd name="T61" fmla="*/ 2147483647 h 545"/>
                                <a:gd name="T62" fmla="*/ 2147483647 w 1109"/>
                                <a:gd name="T63" fmla="*/ 2147483647 h 545"/>
                                <a:gd name="T64" fmla="*/ 2147483647 w 1109"/>
                                <a:gd name="T65" fmla="*/ 2147483647 h 545"/>
                                <a:gd name="T66" fmla="*/ 2147483647 w 1109"/>
                                <a:gd name="T67" fmla="*/ 2147483647 h 545"/>
                                <a:gd name="T68" fmla="*/ 2147483647 w 1109"/>
                                <a:gd name="T69" fmla="*/ 2147483647 h 545"/>
                                <a:gd name="T70" fmla="*/ 2147483647 w 1109"/>
                                <a:gd name="T71" fmla="*/ 0 h 545"/>
                                <a:gd name="T72" fmla="*/ 2147483647 w 1109"/>
                                <a:gd name="T73" fmla="*/ 0 h 545"/>
                                <a:gd name="T74" fmla="*/ 2147483647 w 1109"/>
                                <a:gd name="T75" fmla="*/ 2147483647 h 545"/>
                                <a:gd name="T76" fmla="*/ 2147483647 w 1109"/>
                                <a:gd name="T77" fmla="*/ 2147483647 h 545"/>
                                <a:gd name="T78" fmla="*/ 2147483647 w 1109"/>
                                <a:gd name="T79" fmla="*/ 2147483647 h 545"/>
                                <a:gd name="T80" fmla="*/ 2147483647 w 1109"/>
                                <a:gd name="T81" fmla="*/ 2147483647 h 545"/>
                                <a:gd name="T82" fmla="*/ 2147483647 w 1109"/>
                                <a:gd name="T83" fmla="*/ 2147483647 h 545"/>
                                <a:gd name="T84" fmla="*/ 2147483647 w 1109"/>
                                <a:gd name="T85" fmla="*/ 2147483647 h 545"/>
                                <a:gd name="T86" fmla="*/ 2147483647 w 1109"/>
                                <a:gd name="T87" fmla="*/ 2147483647 h 545"/>
                                <a:gd name="T88" fmla="*/ 2147483647 w 1109"/>
                                <a:gd name="T89" fmla="*/ 2147483647 h 545"/>
                                <a:gd name="T90" fmla="*/ 2147483647 w 1109"/>
                                <a:gd name="T91" fmla="*/ 2147483647 h 54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09"/>
                                <a:gd name="T139" fmla="*/ 0 h 545"/>
                                <a:gd name="T140" fmla="*/ 1109 w 1109"/>
                                <a:gd name="T141" fmla="*/ 545 h 54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09" h="545">
                                  <a:moveTo>
                                    <a:pt x="1092" y="273"/>
                                  </a:moveTo>
                                  <a:lnTo>
                                    <a:pt x="1092" y="273"/>
                                  </a:lnTo>
                                  <a:lnTo>
                                    <a:pt x="1075" y="288"/>
                                  </a:lnTo>
                                  <a:lnTo>
                                    <a:pt x="1056" y="336"/>
                                  </a:lnTo>
                                  <a:lnTo>
                                    <a:pt x="1038" y="336"/>
                                  </a:lnTo>
                                  <a:lnTo>
                                    <a:pt x="987" y="336"/>
                                  </a:lnTo>
                                  <a:lnTo>
                                    <a:pt x="969" y="401"/>
                                  </a:lnTo>
                                  <a:lnTo>
                                    <a:pt x="917" y="401"/>
                                  </a:lnTo>
                                  <a:lnTo>
                                    <a:pt x="917" y="417"/>
                                  </a:lnTo>
                                  <a:lnTo>
                                    <a:pt x="935" y="480"/>
                                  </a:lnTo>
                                  <a:lnTo>
                                    <a:pt x="917" y="497"/>
                                  </a:lnTo>
                                  <a:lnTo>
                                    <a:pt x="883" y="480"/>
                                  </a:lnTo>
                                  <a:lnTo>
                                    <a:pt x="779" y="480"/>
                                  </a:lnTo>
                                  <a:lnTo>
                                    <a:pt x="745" y="465"/>
                                  </a:lnTo>
                                  <a:lnTo>
                                    <a:pt x="727" y="480"/>
                                  </a:lnTo>
                                  <a:lnTo>
                                    <a:pt x="727" y="497"/>
                                  </a:lnTo>
                                  <a:lnTo>
                                    <a:pt x="676" y="480"/>
                                  </a:lnTo>
                                  <a:lnTo>
                                    <a:pt x="658" y="497"/>
                                  </a:lnTo>
                                  <a:lnTo>
                                    <a:pt x="606" y="545"/>
                                  </a:lnTo>
                                  <a:lnTo>
                                    <a:pt x="589" y="528"/>
                                  </a:lnTo>
                                  <a:lnTo>
                                    <a:pt x="555" y="528"/>
                                  </a:lnTo>
                                  <a:lnTo>
                                    <a:pt x="555" y="513"/>
                                  </a:lnTo>
                                  <a:lnTo>
                                    <a:pt x="537" y="513"/>
                                  </a:lnTo>
                                  <a:lnTo>
                                    <a:pt x="537" y="480"/>
                                  </a:lnTo>
                                  <a:lnTo>
                                    <a:pt x="501" y="449"/>
                                  </a:lnTo>
                                  <a:lnTo>
                                    <a:pt x="414" y="449"/>
                                  </a:lnTo>
                                  <a:lnTo>
                                    <a:pt x="363" y="401"/>
                                  </a:lnTo>
                                  <a:lnTo>
                                    <a:pt x="328" y="384"/>
                                  </a:lnTo>
                                  <a:lnTo>
                                    <a:pt x="259" y="401"/>
                                  </a:lnTo>
                                  <a:lnTo>
                                    <a:pt x="259" y="528"/>
                                  </a:lnTo>
                                  <a:lnTo>
                                    <a:pt x="242" y="528"/>
                                  </a:lnTo>
                                  <a:lnTo>
                                    <a:pt x="207" y="497"/>
                                  </a:lnTo>
                                  <a:lnTo>
                                    <a:pt x="155" y="513"/>
                                  </a:lnTo>
                                  <a:lnTo>
                                    <a:pt x="155" y="480"/>
                                  </a:lnTo>
                                  <a:lnTo>
                                    <a:pt x="138" y="480"/>
                                  </a:lnTo>
                                  <a:lnTo>
                                    <a:pt x="121" y="432"/>
                                  </a:lnTo>
                                  <a:lnTo>
                                    <a:pt x="103" y="432"/>
                                  </a:lnTo>
                                  <a:lnTo>
                                    <a:pt x="138" y="432"/>
                                  </a:lnTo>
                                  <a:lnTo>
                                    <a:pt x="121" y="417"/>
                                  </a:lnTo>
                                  <a:lnTo>
                                    <a:pt x="138" y="401"/>
                                  </a:lnTo>
                                  <a:lnTo>
                                    <a:pt x="207" y="401"/>
                                  </a:lnTo>
                                  <a:lnTo>
                                    <a:pt x="190" y="353"/>
                                  </a:lnTo>
                                  <a:lnTo>
                                    <a:pt x="155" y="336"/>
                                  </a:lnTo>
                                  <a:lnTo>
                                    <a:pt x="121" y="321"/>
                                  </a:lnTo>
                                  <a:lnTo>
                                    <a:pt x="69" y="353"/>
                                  </a:lnTo>
                                  <a:lnTo>
                                    <a:pt x="52" y="353"/>
                                  </a:lnTo>
                                  <a:lnTo>
                                    <a:pt x="69" y="336"/>
                                  </a:lnTo>
                                  <a:lnTo>
                                    <a:pt x="52" y="305"/>
                                  </a:lnTo>
                                  <a:lnTo>
                                    <a:pt x="17" y="305"/>
                                  </a:lnTo>
                                  <a:lnTo>
                                    <a:pt x="0" y="273"/>
                                  </a:lnTo>
                                  <a:lnTo>
                                    <a:pt x="17" y="192"/>
                                  </a:lnTo>
                                  <a:lnTo>
                                    <a:pt x="52" y="225"/>
                                  </a:lnTo>
                                  <a:lnTo>
                                    <a:pt x="69" y="225"/>
                                  </a:lnTo>
                                  <a:lnTo>
                                    <a:pt x="52" y="192"/>
                                  </a:lnTo>
                                  <a:lnTo>
                                    <a:pt x="103" y="144"/>
                                  </a:lnTo>
                                  <a:lnTo>
                                    <a:pt x="138" y="161"/>
                                  </a:lnTo>
                                  <a:lnTo>
                                    <a:pt x="155" y="144"/>
                                  </a:lnTo>
                                  <a:lnTo>
                                    <a:pt x="190" y="161"/>
                                  </a:lnTo>
                                  <a:lnTo>
                                    <a:pt x="242" y="192"/>
                                  </a:lnTo>
                                  <a:lnTo>
                                    <a:pt x="276" y="177"/>
                                  </a:lnTo>
                                  <a:lnTo>
                                    <a:pt x="311" y="177"/>
                                  </a:lnTo>
                                  <a:lnTo>
                                    <a:pt x="328" y="192"/>
                                  </a:lnTo>
                                  <a:lnTo>
                                    <a:pt x="397" y="192"/>
                                  </a:lnTo>
                                  <a:lnTo>
                                    <a:pt x="414" y="161"/>
                                  </a:lnTo>
                                  <a:lnTo>
                                    <a:pt x="363" y="144"/>
                                  </a:lnTo>
                                  <a:lnTo>
                                    <a:pt x="397" y="129"/>
                                  </a:lnTo>
                                  <a:lnTo>
                                    <a:pt x="380" y="113"/>
                                  </a:lnTo>
                                  <a:lnTo>
                                    <a:pt x="397" y="96"/>
                                  </a:lnTo>
                                  <a:lnTo>
                                    <a:pt x="397" y="48"/>
                                  </a:lnTo>
                                  <a:lnTo>
                                    <a:pt x="432" y="65"/>
                                  </a:lnTo>
                                  <a:lnTo>
                                    <a:pt x="589" y="18"/>
                                  </a:lnTo>
                                  <a:lnTo>
                                    <a:pt x="589" y="0"/>
                                  </a:lnTo>
                                  <a:lnTo>
                                    <a:pt x="606" y="0"/>
                                  </a:lnTo>
                                  <a:lnTo>
                                    <a:pt x="658" y="0"/>
                                  </a:lnTo>
                                  <a:lnTo>
                                    <a:pt x="676" y="33"/>
                                  </a:lnTo>
                                  <a:lnTo>
                                    <a:pt x="676" y="48"/>
                                  </a:lnTo>
                                  <a:lnTo>
                                    <a:pt x="693" y="48"/>
                                  </a:lnTo>
                                  <a:lnTo>
                                    <a:pt x="727" y="65"/>
                                  </a:lnTo>
                                  <a:lnTo>
                                    <a:pt x="727" y="81"/>
                                  </a:lnTo>
                                  <a:lnTo>
                                    <a:pt x="762" y="81"/>
                                  </a:lnTo>
                                  <a:lnTo>
                                    <a:pt x="796" y="48"/>
                                  </a:lnTo>
                                  <a:lnTo>
                                    <a:pt x="831" y="33"/>
                                  </a:lnTo>
                                  <a:lnTo>
                                    <a:pt x="848" y="81"/>
                                  </a:lnTo>
                                  <a:lnTo>
                                    <a:pt x="917" y="192"/>
                                  </a:lnTo>
                                  <a:lnTo>
                                    <a:pt x="935" y="161"/>
                                  </a:lnTo>
                                  <a:lnTo>
                                    <a:pt x="952" y="192"/>
                                  </a:lnTo>
                                  <a:lnTo>
                                    <a:pt x="1004" y="177"/>
                                  </a:lnTo>
                                  <a:lnTo>
                                    <a:pt x="1056" y="225"/>
                                  </a:lnTo>
                                  <a:lnTo>
                                    <a:pt x="1092" y="240"/>
                                  </a:lnTo>
                                  <a:lnTo>
                                    <a:pt x="1092" y="225"/>
                                  </a:lnTo>
                                  <a:lnTo>
                                    <a:pt x="1109" y="257"/>
                                  </a:lnTo>
                                  <a:lnTo>
                                    <a:pt x="1092" y="27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1" name="Freeform 187"/>
                          <wps:cNvSpPr>
                            <a:spLocks/>
                          </wps:cNvSpPr>
                          <wps:spPr bwMode="auto">
                            <a:xfrm>
                              <a:off x="83304" y="39085"/>
                              <a:ext cx="2368" cy="1775"/>
                            </a:xfrm>
                            <a:custGeom>
                              <a:avLst/>
                              <a:gdLst>
                                <a:gd name="T0" fmla="*/ 2147483647 w 400"/>
                                <a:gd name="T1" fmla="*/ 2147483647 h 240"/>
                                <a:gd name="T2" fmla="*/ 2147483647 w 400"/>
                                <a:gd name="T3" fmla="*/ 2147483647 h 240"/>
                                <a:gd name="T4" fmla="*/ 2147483647 w 400"/>
                                <a:gd name="T5" fmla="*/ 2147483647 h 240"/>
                                <a:gd name="T6" fmla="*/ 2147483647 w 400"/>
                                <a:gd name="T7" fmla="*/ 2147483647 h 240"/>
                                <a:gd name="T8" fmla="*/ 2147483647 w 400"/>
                                <a:gd name="T9" fmla="*/ 2147483647 h 240"/>
                                <a:gd name="T10" fmla="*/ 2147483647 w 400"/>
                                <a:gd name="T11" fmla="*/ 2147483647 h 240"/>
                                <a:gd name="T12" fmla="*/ 2147483647 w 400"/>
                                <a:gd name="T13" fmla="*/ 2147483647 h 240"/>
                                <a:gd name="T14" fmla="*/ 2147483647 w 400"/>
                                <a:gd name="T15" fmla="*/ 2147483647 h 240"/>
                                <a:gd name="T16" fmla="*/ 2147483647 w 400"/>
                                <a:gd name="T17" fmla="*/ 2147483647 h 240"/>
                                <a:gd name="T18" fmla="*/ 2147483647 w 400"/>
                                <a:gd name="T19" fmla="*/ 2147483647 h 240"/>
                                <a:gd name="T20" fmla="*/ 2147483647 w 400"/>
                                <a:gd name="T21" fmla="*/ 2147483647 h 240"/>
                                <a:gd name="T22" fmla="*/ 2147483647 w 400"/>
                                <a:gd name="T23" fmla="*/ 2147483647 h 240"/>
                                <a:gd name="T24" fmla="*/ 2147483647 w 400"/>
                                <a:gd name="T25" fmla="*/ 2147483647 h 240"/>
                                <a:gd name="T26" fmla="*/ 2147483647 w 400"/>
                                <a:gd name="T27" fmla="*/ 2147483647 h 240"/>
                                <a:gd name="T28" fmla="*/ 2147483647 w 400"/>
                                <a:gd name="T29" fmla="*/ 2147483647 h 240"/>
                                <a:gd name="T30" fmla="*/ 2147483647 w 400"/>
                                <a:gd name="T31" fmla="*/ 2147483647 h 240"/>
                                <a:gd name="T32" fmla="*/ 2147483647 w 400"/>
                                <a:gd name="T33" fmla="*/ 2147483647 h 240"/>
                                <a:gd name="T34" fmla="*/ 2147483647 w 400"/>
                                <a:gd name="T35" fmla="*/ 2147483647 h 240"/>
                                <a:gd name="T36" fmla="*/ 2147483647 w 400"/>
                                <a:gd name="T37" fmla="*/ 2147483647 h 240"/>
                                <a:gd name="T38" fmla="*/ 2147483647 w 400"/>
                                <a:gd name="T39" fmla="*/ 2147483647 h 240"/>
                                <a:gd name="T40" fmla="*/ 2147483647 w 400"/>
                                <a:gd name="T41" fmla="*/ 2147483647 h 240"/>
                                <a:gd name="T42" fmla="*/ 2147483647 w 400"/>
                                <a:gd name="T43" fmla="*/ 2147483647 h 240"/>
                                <a:gd name="T44" fmla="*/ 2147483647 w 400"/>
                                <a:gd name="T45" fmla="*/ 2147483647 h 240"/>
                                <a:gd name="T46" fmla="*/ 2147483647 w 400"/>
                                <a:gd name="T47" fmla="*/ 2147483647 h 240"/>
                                <a:gd name="T48" fmla="*/ 0 w 400"/>
                                <a:gd name="T49" fmla="*/ 2147483647 h 240"/>
                                <a:gd name="T50" fmla="*/ 2147483647 w 400"/>
                                <a:gd name="T51" fmla="*/ 2147483647 h 240"/>
                                <a:gd name="T52" fmla="*/ 2147483647 w 400"/>
                                <a:gd name="T53" fmla="*/ 2147483647 h 240"/>
                                <a:gd name="T54" fmla="*/ 2147483647 w 400"/>
                                <a:gd name="T55" fmla="*/ 2147483647 h 240"/>
                                <a:gd name="T56" fmla="*/ 2147483647 w 400"/>
                                <a:gd name="T57" fmla="*/ 2147483647 h 240"/>
                                <a:gd name="T58" fmla="*/ 2147483647 w 400"/>
                                <a:gd name="T59" fmla="*/ 2147483647 h 240"/>
                                <a:gd name="T60" fmla="*/ 2147483647 w 400"/>
                                <a:gd name="T61" fmla="*/ 2147483647 h 240"/>
                                <a:gd name="T62" fmla="*/ 2147483647 w 400"/>
                                <a:gd name="T63" fmla="*/ 2147483647 h 240"/>
                                <a:gd name="T64" fmla="*/ 2147483647 w 400"/>
                                <a:gd name="T65" fmla="*/ 0 h 240"/>
                                <a:gd name="T66" fmla="*/ 2147483647 w 400"/>
                                <a:gd name="T67" fmla="*/ 0 h 240"/>
                                <a:gd name="T68" fmla="*/ 2147483647 w 400"/>
                                <a:gd name="T69" fmla="*/ 2147483647 h 240"/>
                                <a:gd name="T70" fmla="*/ 2147483647 w 400"/>
                                <a:gd name="T71" fmla="*/ 2147483647 h 240"/>
                                <a:gd name="T72" fmla="*/ 2147483647 w 400"/>
                                <a:gd name="T73" fmla="*/ 2147483647 h 240"/>
                                <a:gd name="T74" fmla="*/ 2147483647 w 400"/>
                                <a:gd name="T75" fmla="*/ 2147483647 h 240"/>
                                <a:gd name="T76" fmla="*/ 2147483647 w 400"/>
                                <a:gd name="T77" fmla="*/ 2147483647 h 240"/>
                                <a:gd name="T78" fmla="*/ 2147483647 w 400"/>
                                <a:gd name="T79" fmla="*/ 2147483647 h 240"/>
                                <a:gd name="T80" fmla="*/ 2147483647 w 400"/>
                                <a:gd name="T81" fmla="*/ 2147483647 h 24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400"/>
                                <a:gd name="T124" fmla="*/ 0 h 240"/>
                                <a:gd name="T125" fmla="*/ 400 w 400"/>
                                <a:gd name="T126" fmla="*/ 240 h 24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400" h="240">
                                  <a:moveTo>
                                    <a:pt x="382" y="192"/>
                                  </a:moveTo>
                                  <a:lnTo>
                                    <a:pt x="382" y="192"/>
                                  </a:lnTo>
                                  <a:lnTo>
                                    <a:pt x="365" y="176"/>
                                  </a:lnTo>
                                  <a:lnTo>
                                    <a:pt x="365" y="192"/>
                                  </a:lnTo>
                                  <a:lnTo>
                                    <a:pt x="348" y="192"/>
                                  </a:lnTo>
                                  <a:lnTo>
                                    <a:pt x="330" y="224"/>
                                  </a:lnTo>
                                  <a:lnTo>
                                    <a:pt x="296" y="224"/>
                                  </a:lnTo>
                                  <a:lnTo>
                                    <a:pt x="296" y="240"/>
                                  </a:lnTo>
                                  <a:lnTo>
                                    <a:pt x="242" y="240"/>
                                  </a:lnTo>
                                  <a:lnTo>
                                    <a:pt x="242" y="224"/>
                                  </a:lnTo>
                                  <a:lnTo>
                                    <a:pt x="242" y="209"/>
                                  </a:lnTo>
                                  <a:lnTo>
                                    <a:pt x="139" y="161"/>
                                  </a:lnTo>
                                  <a:lnTo>
                                    <a:pt x="87" y="161"/>
                                  </a:lnTo>
                                  <a:lnTo>
                                    <a:pt x="52" y="176"/>
                                  </a:lnTo>
                                  <a:lnTo>
                                    <a:pt x="52" y="129"/>
                                  </a:lnTo>
                                  <a:lnTo>
                                    <a:pt x="35" y="129"/>
                                  </a:lnTo>
                                  <a:lnTo>
                                    <a:pt x="35" y="96"/>
                                  </a:lnTo>
                                  <a:lnTo>
                                    <a:pt x="18" y="96"/>
                                  </a:lnTo>
                                  <a:lnTo>
                                    <a:pt x="18" y="81"/>
                                  </a:lnTo>
                                  <a:lnTo>
                                    <a:pt x="52" y="81"/>
                                  </a:lnTo>
                                  <a:lnTo>
                                    <a:pt x="69" y="65"/>
                                  </a:lnTo>
                                  <a:lnTo>
                                    <a:pt x="35" y="33"/>
                                  </a:lnTo>
                                  <a:lnTo>
                                    <a:pt x="18" y="33"/>
                                  </a:lnTo>
                                  <a:lnTo>
                                    <a:pt x="18" y="65"/>
                                  </a:lnTo>
                                  <a:lnTo>
                                    <a:pt x="0" y="33"/>
                                  </a:lnTo>
                                  <a:lnTo>
                                    <a:pt x="52" y="17"/>
                                  </a:lnTo>
                                  <a:lnTo>
                                    <a:pt x="87" y="48"/>
                                  </a:lnTo>
                                  <a:lnTo>
                                    <a:pt x="104" y="48"/>
                                  </a:lnTo>
                                  <a:lnTo>
                                    <a:pt x="121" y="48"/>
                                  </a:lnTo>
                                  <a:lnTo>
                                    <a:pt x="121" y="33"/>
                                  </a:lnTo>
                                  <a:lnTo>
                                    <a:pt x="156" y="17"/>
                                  </a:lnTo>
                                  <a:lnTo>
                                    <a:pt x="173" y="17"/>
                                  </a:lnTo>
                                  <a:lnTo>
                                    <a:pt x="156" y="0"/>
                                  </a:lnTo>
                                  <a:lnTo>
                                    <a:pt x="173" y="0"/>
                                  </a:lnTo>
                                  <a:lnTo>
                                    <a:pt x="208" y="17"/>
                                  </a:lnTo>
                                  <a:lnTo>
                                    <a:pt x="208" y="48"/>
                                  </a:lnTo>
                                  <a:lnTo>
                                    <a:pt x="259" y="48"/>
                                  </a:lnTo>
                                  <a:lnTo>
                                    <a:pt x="279" y="96"/>
                                  </a:lnTo>
                                  <a:lnTo>
                                    <a:pt x="365" y="144"/>
                                  </a:lnTo>
                                  <a:lnTo>
                                    <a:pt x="400" y="161"/>
                                  </a:lnTo>
                                  <a:lnTo>
                                    <a:pt x="382" y="192"/>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2" name="Freeform 188"/>
                          <wps:cNvSpPr>
                            <a:spLocks/>
                          </wps:cNvSpPr>
                          <wps:spPr bwMode="auto">
                            <a:xfrm>
                              <a:off x="83911" y="38375"/>
                              <a:ext cx="2796" cy="2130"/>
                            </a:xfrm>
                            <a:custGeom>
                              <a:avLst/>
                              <a:gdLst>
                                <a:gd name="T0" fmla="*/ 2147483647 w 468"/>
                                <a:gd name="T1" fmla="*/ 2147483647 h 288"/>
                                <a:gd name="T2" fmla="*/ 2147483647 w 468"/>
                                <a:gd name="T3" fmla="*/ 2147483647 h 288"/>
                                <a:gd name="T4" fmla="*/ 2147483647 w 468"/>
                                <a:gd name="T5" fmla="*/ 2147483647 h 288"/>
                                <a:gd name="T6" fmla="*/ 2147483647 w 468"/>
                                <a:gd name="T7" fmla="*/ 2147483647 h 288"/>
                                <a:gd name="T8" fmla="*/ 2147483647 w 468"/>
                                <a:gd name="T9" fmla="*/ 2147483647 h 288"/>
                                <a:gd name="T10" fmla="*/ 2147483647 w 468"/>
                                <a:gd name="T11" fmla="*/ 2147483647 h 288"/>
                                <a:gd name="T12" fmla="*/ 2147483647 w 468"/>
                                <a:gd name="T13" fmla="*/ 2147483647 h 288"/>
                                <a:gd name="T14" fmla="*/ 2147483647 w 468"/>
                                <a:gd name="T15" fmla="*/ 2147483647 h 288"/>
                                <a:gd name="T16" fmla="*/ 2147483647 w 468"/>
                                <a:gd name="T17" fmla="*/ 2147483647 h 288"/>
                                <a:gd name="T18" fmla="*/ 2147483647 w 468"/>
                                <a:gd name="T19" fmla="*/ 2147483647 h 288"/>
                                <a:gd name="T20" fmla="*/ 2147483647 w 468"/>
                                <a:gd name="T21" fmla="*/ 2147483647 h 288"/>
                                <a:gd name="T22" fmla="*/ 2147483647 w 468"/>
                                <a:gd name="T23" fmla="*/ 2147483647 h 288"/>
                                <a:gd name="T24" fmla="*/ 2147483647 w 468"/>
                                <a:gd name="T25" fmla="*/ 2147483647 h 288"/>
                                <a:gd name="T26" fmla="*/ 2147483647 w 468"/>
                                <a:gd name="T27" fmla="*/ 2147483647 h 288"/>
                                <a:gd name="T28" fmla="*/ 2147483647 w 468"/>
                                <a:gd name="T29" fmla="*/ 2147483647 h 288"/>
                                <a:gd name="T30" fmla="*/ 2147483647 w 468"/>
                                <a:gd name="T31" fmla="*/ 2147483647 h 288"/>
                                <a:gd name="T32" fmla="*/ 2147483647 w 468"/>
                                <a:gd name="T33" fmla="*/ 2147483647 h 288"/>
                                <a:gd name="T34" fmla="*/ 2147483647 w 468"/>
                                <a:gd name="T35" fmla="*/ 2147483647 h 288"/>
                                <a:gd name="T36" fmla="*/ 2147483647 w 468"/>
                                <a:gd name="T37" fmla="*/ 2147483647 h 288"/>
                                <a:gd name="T38" fmla="*/ 2147483647 w 468"/>
                                <a:gd name="T39" fmla="*/ 2147483647 h 288"/>
                                <a:gd name="T40" fmla="*/ 2147483647 w 468"/>
                                <a:gd name="T41" fmla="*/ 2147483647 h 288"/>
                                <a:gd name="T42" fmla="*/ 2147483647 w 468"/>
                                <a:gd name="T43" fmla="*/ 2147483647 h 288"/>
                                <a:gd name="T44" fmla="*/ 2147483647 w 468"/>
                                <a:gd name="T45" fmla="*/ 2147483647 h 288"/>
                                <a:gd name="T46" fmla="*/ 2147483647 w 468"/>
                                <a:gd name="T47" fmla="*/ 2147483647 h 288"/>
                                <a:gd name="T48" fmla="*/ 2147483647 w 468"/>
                                <a:gd name="T49" fmla="*/ 2147483647 h 288"/>
                                <a:gd name="T50" fmla="*/ 2147483647 w 468"/>
                                <a:gd name="T51" fmla="*/ 2147483647 h 288"/>
                                <a:gd name="T52" fmla="*/ 2147483647 w 468"/>
                                <a:gd name="T53" fmla="*/ 2147483647 h 288"/>
                                <a:gd name="T54" fmla="*/ 2147483647 w 468"/>
                                <a:gd name="T55" fmla="*/ 0 h 288"/>
                                <a:gd name="T56" fmla="*/ 0 w 468"/>
                                <a:gd name="T57" fmla="*/ 2147483647 h 288"/>
                                <a:gd name="T58" fmla="*/ 0 w 468"/>
                                <a:gd name="T59" fmla="*/ 2147483647 h 288"/>
                                <a:gd name="T60" fmla="*/ 2147483647 w 468"/>
                                <a:gd name="T61" fmla="*/ 2147483647 h 288"/>
                                <a:gd name="T62" fmla="*/ 2147483647 w 468"/>
                                <a:gd name="T63" fmla="*/ 2147483647 h 288"/>
                                <a:gd name="T64" fmla="*/ 2147483647 w 468"/>
                                <a:gd name="T65" fmla="*/ 2147483647 h 288"/>
                                <a:gd name="T66" fmla="*/ 2147483647 w 468"/>
                                <a:gd name="T67" fmla="*/ 2147483647 h 288"/>
                                <a:gd name="T68" fmla="*/ 2147483647 w 468"/>
                                <a:gd name="T69" fmla="*/ 2147483647 h 288"/>
                                <a:gd name="T70" fmla="*/ 2147483647 w 468"/>
                                <a:gd name="T71" fmla="*/ 2147483647 h 288"/>
                                <a:gd name="T72" fmla="*/ 2147483647 w 468"/>
                                <a:gd name="T73" fmla="*/ 2147483647 h 288"/>
                                <a:gd name="T74" fmla="*/ 2147483647 w 468"/>
                                <a:gd name="T75" fmla="*/ 2147483647 h 288"/>
                                <a:gd name="T76" fmla="*/ 2147483647 w 468"/>
                                <a:gd name="T77" fmla="*/ 2147483647 h 288"/>
                                <a:gd name="T78" fmla="*/ 2147483647 w 468"/>
                                <a:gd name="T79" fmla="*/ 2147483647 h 288"/>
                                <a:gd name="T80" fmla="*/ 2147483647 w 468"/>
                                <a:gd name="T81" fmla="*/ 2147483647 h 288"/>
                                <a:gd name="T82" fmla="*/ 2147483647 w 468"/>
                                <a:gd name="T83" fmla="*/ 2147483647 h 288"/>
                                <a:gd name="T84" fmla="*/ 2147483647 w 468"/>
                                <a:gd name="T85" fmla="*/ 2147483647 h 28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68"/>
                                <a:gd name="T130" fmla="*/ 0 h 288"/>
                                <a:gd name="T131" fmla="*/ 468 w 468"/>
                                <a:gd name="T132" fmla="*/ 288 h 28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68" h="288">
                                  <a:moveTo>
                                    <a:pt x="276" y="288"/>
                                  </a:moveTo>
                                  <a:lnTo>
                                    <a:pt x="276" y="288"/>
                                  </a:lnTo>
                                  <a:lnTo>
                                    <a:pt x="311" y="288"/>
                                  </a:lnTo>
                                  <a:lnTo>
                                    <a:pt x="328" y="257"/>
                                  </a:lnTo>
                                  <a:lnTo>
                                    <a:pt x="328" y="225"/>
                                  </a:lnTo>
                                  <a:lnTo>
                                    <a:pt x="311" y="209"/>
                                  </a:lnTo>
                                  <a:lnTo>
                                    <a:pt x="346" y="209"/>
                                  </a:lnTo>
                                  <a:lnTo>
                                    <a:pt x="363" y="177"/>
                                  </a:lnTo>
                                  <a:lnTo>
                                    <a:pt x="363" y="161"/>
                                  </a:lnTo>
                                  <a:lnTo>
                                    <a:pt x="399" y="161"/>
                                  </a:lnTo>
                                  <a:lnTo>
                                    <a:pt x="399" y="177"/>
                                  </a:lnTo>
                                  <a:lnTo>
                                    <a:pt x="434" y="177"/>
                                  </a:lnTo>
                                  <a:lnTo>
                                    <a:pt x="468" y="161"/>
                                  </a:lnTo>
                                  <a:lnTo>
                                    <a:pt x="434" y="144"/>
                                  </a:lnTo>
                                  <a:lnTo>
                                    <a:pt x="417" y="144"/>
                                  </a:lnTo>
                                  <a:lnTo>
                                    <a:pt x="380" y="144"/>
                                  </a:lnTo>
                                  <a:lnTo>
                                    <a:pt x="417" y="113"/>
                                  </a:lnTo>
                                  <a:lnTo>
                                    <a:pt x="399" y="113"/>
                                  </a:lnTo>
                                  <a:lnTo>
                                    <a:pt x="346" y="161"/>
                                  </a:lnTo>
                                  <a:lnTo>
                                    <a:pt x="328" y="144"/>
                                  </a:lnTo>
                                  <a:lnTo>
                                    <a:pt x="294" y="144"/>
                                  </a:lnTo>
                                  <a:lnTo>
                                    <a:pt x="294" y="129"/>
                                  </a:lnTo>
                                  <a:lnTo>
                                    <a:pt x="276" y="129"/>
                                  </a:lnTo>
                                  <a:lnTo>
                                    <a:pt x="276" y="96"/>
                                  </a:lnTo>
                                  <a:lnTo>
                                    <a:pt x="242" y="65"/>
                                  </a:lnTo>
                                  <a:lnTo>
                                    <a:pt x="155" y="65"/>
                                  </a:lnTo>
                                  <a:lnTo>
                                    <a:pt x="104" y="17"/>
                                  </a:lnTo>
                                  <a:lnTo>
                                    <a:pt x="69" y="0"/>
                                  </a:lnTo>
                                  <a:lnTo>
                                    <a:pt x="0" y="17"/>
                                  </a:lnTo>
                                  <a:lnTo>
                                    <a:pt x="0" y="144"/>
                                  </a:lnTo>
                                  <a:lnTo>
                                    <a:pt x="17" y="144"/>
                                  </a:lnTo>
                                  <a:lnTo>
                                    <a:pt x="17" y="129"/>
                                  </a:lnTo>
                                  <a:lnTo>
                                    <a:pt x="52" y="113"/>
                                  </a:lnTo>
                                  <a:lnTo>
                                    <a:pt x="69" y="113"/>
                                  </a:lnTo>
                                  <a:lnTo>
                                    <a:pt x="52" y="96"/>
                                  </a:lnTo>
                                  <a:lnTo>
                                    <a:pt x="69" y="96"/>
                                  </a:lnTo>
                                  <a:lnTo>
                                    <a:pt x="104" y="113"/>
                                  </a:lnTo>
                                  <a:lnTo>
                                    <a:pt x="104" y="144"/>
                                  </a:lnTo>
                                  <a:lnTo>
                                    <a:pt x="155" y="144"/>
                                  </a:lnTo>
                                  <a:lnTo>
                                    <a:pt x="173" y="192"/>
                                  </a:lnTo>
                                  <a:lnTo>
                                    <a:pt x="259" y="240"/>
                                  </a:lnTo>
                                  <a:lnTo>
                                    <a:pt x="294" y="257"/>
                                  </a:lnTo>
                                  <a:lnTo>
                                    <a:pt x="276" y="28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3" name="Freeform 189"/>
                          <wps:cNvSpPr>
                            <a:spLocks/>
                          </wps:cNvSpPr>
                          <wps:spPr bwMode="auto">
                            <a:xfrm>
                              <a:off x="85767" y="39573"/>
                              <a:ext cx="1249" cy="1065"/>
                            </a:xfrm>
                            <a:custGeom>
                              <a:avLst/>
                              <a:gdLst>
                                <a:gd name="T0" fmla="*/ 2147483647 w 209"/>
                                <a:gd name="T1" fmla="*/ 2147483647 h 144"/>
                                <a:gd name="T2" fmla="*/ 2147483647 w 209"/>
                                <a:gd name="T3" fmla="*/ 2147483647 h 144"/>
                                <a:gd name="T4" fmla="*/ 2147483647 w 209"/>
                                <a:gd name="T5" fmla="*/ 2147483647 h 144"/>
                                <a:gd name="T6" fmla="*/ 2147483647 w 209"/>
                                <a:gd name="T7" fmla="*/ 2147483647 h 144"/>
                                <a:gd name="T8" fmla="*/ 2147483647 w 209"/>
                                <a:gd name="T9" fmla="*/ 2147483647 h 144"/>
                                <a:gd name="T10" fmla="*/ 2147483647 w 209"/>
                                <a:gd name="T11" fmla="*/ 2147483647 h 144"/>
                                <a:gd name="T12" fmla="*/ 2147483647 w 209"/>
                                <a:gd name="T13" fmla="*/ 2147483647 h 144"/>
                                <a:gd name="T14" fmla="*/ 2147483647 w 209"/>
                                <a:gd name="T15" fmla="*/ 2147483647 h 144"/>
                                <a:gd name="T16" fmla="*/ 2147483647 w 209"/>
                                <a:gd name="T17" fmla="*/ 2147483647 h 144"/>
                                <a:gd name="T18" fmla="*/ 2147483647 w 209"/>
                                <a:gd name="T19" fmla="*/ 2147483647 h 144"/>
                                <a:gd name="T20" fmla="*/ 2147483647 w 209"/>
                                <a:gd name="T21" fmla="*/ 2147483647 h 144"/>
                                <a:gd name="T22" fmla="*/ 2147483647 w 209"/>
                                <a:gd name="T23" fmla="*/ 2147483647 h 144"/>
                                <a:gd name="T24" fmla="*/ 2147483647 w 209"/>
                                <a:gd name="T25" fmla="*/ 2147483647 h 144"/>
                                <a:gd name="T26" fmla="*/ 0 w 209"/>
                                <a:gd name="T27" fmla="*/ 2147483647 h 144"/>
                                <a:gd name="T28" fmla="*/ 2147483647 w 209"/>
                                <a:gd name="T29" fmla="*/ 2147483647 h 144"/>
                                <a:gd name="T30" fmla="*/ 2147483647 w 209"/>
                                <a:gd name="T31" fmla="*/ 2147483647 h 144"/>
                                <a:gd name="T32" fmla="*/ 0 w 209"/>
                                <a:gd name="T33" fmla="*/ 2147483647 h 144"/>
                                <a:gd name="T34" fmla="*/ 2147483647 w 209"/>
                                <a:gd name="T35" fmla="*/ 2147483647 h 144"/>
                                <a:gd name="T36" fmla="*/ 2147483647 w 209"/>
                                <a:gd name="T37" fmla="*/ 2147483647 h 144"/>
                                <a:gd name="T38" fmla="*/ 2147483647 w 209"/>
                                <a:gd name="T39" fmla="*/ 0 h 144"/>
                                <a:gd name="T40" fmla="*/ 2147483647 w 209"/>
                                <a:gd name="T41" fmla="*/ 0 h 144"/>
                                <a:gd name="T42" fmla="*/ 2147483647 w 209"/>
                                <a:gd name="T43" fmla="*/ 2147483647 h 144"/>
                                <a:gd name="T44" fmla="*/ 2147483647 w 209"/>
                                <a:gd name="T45" fmla="*/ 2147483647 h 144"/>
                                <a:gd name="T46" fmla="*/ 2147483647 w 209"/>
                                <a:gd name="T47" fmla="*/ 2147483647 h 144"/>
                                <a:gd name="T48" fmla="*/ 2147483647 w 209"/>
                                <a:gd name="T49" fmla="*/ 2147483647 h 144"/>
                                <a:gd name="T50" fmla="*/ 2147483647 w 209"/>
                                <a:gd name="T51" fmla="*/ 2147483647 h 144"/>
                                <a:gd name="T52" fmla="*/ 2147483647 w 209"/>
                                <a:gd name="T53" fmla="*/ 2147483647 h 144"/>
                                <a:gd name="T54" fmla="*/ 2147483647 w 209"/>
                                <a:gd name="T55" fmla="*/ 2147483647 h 14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09"/>
                                <a:gd name="T85" fmla="*/ 0 h 144"/>
                                <a:gd name="T86" fmla="*/ 209 w 209"/>
                                <a:gd name="T87" fmla="*/ 144 h 14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09" h="144">
                                  <a:moveTo>
                                    <a:pt x="175" y="48"/>
                                  </a:moveTo>
                                  <a:lnTo>
                                    <a:pt x="175" y="48"/>
                                  </a:lnTo>
                                  <a:lnTo>
                                    <a:pt x="175" y="79"/>
                                  </a:lnTo>
                                  <a:lnTo>
                                    <a:pt x="209" y="79"/>
                                  </a:lnTo>
                                  <a:lnTo>
                                    <a:pt x="209" y="127"/>
                                  </a:lnTo>
                                  <a:lnTo>
                                    <a:pt x="157" y="111"/>
                                  </a:lnTo>
                                  <a:lnTo>
                                    <a:pt x="123" y="144"/>
                                  </a:lnTo>
                                  <a:lnTo>
                                    <a:pt x="106" y="96"/>
                                  </a:lnTo>
                                  <a:lnTo>
                                    <a:pt x="88" y="79"/>
                                  </a:lnTo>
                                  <a:lnTo>
                                    <a:pt x="71" y="111"/>
                                  </a:lnTo>
                                  <a:lnTo>
                                    <a:pt x="54" y="111"/>
                                  </a:lnTo>
                                  <a:lnTo>
                                    <a:pt x="54" y="127"/>
                                  </a:lnTo>
                                  <a:lnTo>
                                    <a:pt x="17" y="127"/>
                                  </a:lnTo>
                                  <a:lnTo>
                                    <a:pt x="0" y="127"/>
                                  </a:lnTo>
                                  <a:lnTo>
                                    <a:pt x="17" y="96"/>
                                  </a:lnTo>
                                  <a:lnTo>
                                    <a:pt x="17" y="64"/>
                                  </a:lnTo>
                                  <a:lnTo>
                                    <a:pt x="0" y="48"/>
                                  </a:lnTo>
                                  <a:lnTo>
                                    <a:pt x="35" y="48"/>
                                  </a:lnTo>
                                  <a:lnTo>
                                    <a:pt x="54" y="16"/>
                                  </a:lnTo>
                                  <a:lnTo>
                                    <a:pt x="54" y="0"/>
                                  </a:lnTo>
                                  <a:lnTo>
                                    <a:pt x="88" y="0"/>
                                  </a:lnTo>
                                  <a:lnTo>
                                    <a:pt x="88" y="16"/>
                                  </a:lnTo>
                                  <a:lnTo>
                                    <a:pt x="88" y="31"/>
                                  </a:lnTo>
                                  <a:lnTo>
                                    <a:pt x="54" y="31"/>
                                  </a:lnTo>
                                  <a:lnTo>
                                    <a:pt x="54" y="48"/>
                                  </a:lnTo>
                                  <a:lnTo>
                                    <a:pt x="106" y="48"/>
                                  </a:lnTo>
                                  <a:lnTo>
                                    <a:pt x="123" y="48"/>
                                  </a:lnTo>
                                  <a:lnTo>
                                    <a:pt x="175" y="4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4" name="Freeform 190"/>
                          <wps:cNvSpPr>
                            <a:spLocks/>
                          </wps:cNvSpPr>
                          <wps:spPr bwMode="auto">
                            <a:xfrm>
                              <a:off x="86088" y="38966"/>
                              <a:ext cx="1761" cy="962"/>
                            </a:xfrm>
                            <a:custGeom>
                              <a:avLst/>
                              <a:gdLst>
                                <a:gd name="T0" fmla="*/ 2147483647 w 295"/>
                                <a:gd name="T1" fmla="*/ 2147483647 h 128"/>
                                <a:gd name="T2" fmla="*/ 2147483647 w 295"/>
                                <a:gd name="T3" fmla="*/ 2147483647 h 128"/>
                                <a:gd name="T4" fmla="*/ 2147483647 w 295"/>
                                <a:gd name="T5" fmla="*/ 2147483647 h 128"/>
                                <a:gd name="T6" fmla="*/ 2147483647 w 295"/>
                                <a:gd name="T7" fmla="*/ 2147483647 h 128"/>
                                <a:gd name="T8" fmla="*/ 2147483647 w 295"/>
                                <a:gd name="T9" fmla="*/ 2147483647 h 128"/>
                                <a:gd name="T10" fmla="*/ 2147483647 w 295"/>
                                <a:gd name="T11" fmla="*/ 2147483647 h 128"/>
                                <a:gd name="T12" fmla="*/ 2147483647 w 295"/>
                                <a:gd name="T13" fmla="*/ 2147483647 h 128"/>
                                <a:gd name="T14" fmla="*/ 2147483647 w 295"/>
                                <a:gd name="T15" fmla="*/ 2147483647 h 128"/>
                                <a:gd name="T16" fmla="*/ 2147483647 w 295"/>
                                <a:gd name="T17" fmla="*/ 2147483647 h 128"/>
                                <a:gd name="T18" fmla="*/ 2147483647 w 295"/>
                                <a:gd name="T19" fmla="*/ 2147483647 h 128"/>
                                <a:gd name="T20" fmla="*/ 2147483647 w 295"/>
                                <a:gd name="T21" fmla="*/ 2147483647 h 128"/>
                                <a:gd name="T22" fmla="*/ 0 w 295"/>
                                <a:gd name="T23" fmla="*/ 2147483647 h 128"/>
                                <a:gd name="T24" fmla="*/ 0 w 295"/>
                                <a:gd name="T25" fmla="*/ 2147483647 h 128"/>
                                <a:gd name="T26" fmla="*/ 2147483647 w 295"/>
                                <a:gd name="T27" fmla="*/ 2147483647 h 128"/>
                                <a:gd name="T28" fmla="*/ 2147483647 w 295"/>
                                <a:gd name="T29" fmla="*/ 2147483647 h 128"/>
                                <a:gd name="T30" fmla="*/ 2147483647 w 295"/>
                                <a:gd name="T31" fmla="*/ 2147483647 h 128"/>
                                <a:gd name="T32" fmla="*/ 2147483647 w 295"/>
                                <a:gd name="T33" fmla="*/ 2147483647 h 128"/>
                                <a:gd name="T34" fmla="*/ 2147483647 w 295"/>
                                <a:gd name="T35" fmla="*/ 2147483647 h 128"/>
                                <a:gd name="T36" fmla="*/ 2147483647 w 295"/>
                                <a:gd name="T37" fmla="*/ 2147483647 h 128"/>
                                <a:gd name="T38" fmla="*/ 2147483647 w 295"/>
                                <a:gd name="T39" fmla="*/ 2147483647 h 128"/>
                                <a:gd name="T40" fmla="*/ 2147483647 w 295"/>
                                <a:gd name="T41" fmla="*/ 2147483647 h 128"/>
                                <a:gd name="T42" fmla="*/ 2147483647 w 295"/>
                                <a:gd name="T43" fmla="*/ 2147483647 h 128"/>
                                <a:gd name="T44" fmla="*/ 2147483647 w 295"/>
                                <a:gd name="T45" fmla="*/ 2147483647 h 128"/>
                                <a:gd name="T46" fmla="*/ 2147483647 w 295"/>
                                <a:gd name="T47" fmla="*/ 2147483647 h 128"/>
                                <a:gd name="T48" fmla="*/ 2147483647 w 295"/>
                                <a:gd name="T49" fmla="*/ 2147483647 h 128"/>
                                <a:gd name="T50" fmla="*/ 2147483647 w 295"/>
                                <a:gd name="T51" fmla="*/ 0 h 128"/>
                                <a:gd name="T52" fmla="*/ 2147483647 w 295"/>
                                <a:gd name="T53" fmla="*/ 2147483647 h 128"/>
                                <a:gd name="T54" fmla="*/ 2147483647 w 295"/>
                                <a:gd name="T55" fmla="*/ 2147483647 h 128"/>
                                <a:gd name="T56" fmla="*/ 2147483647 w 295"/>
                                <a:gd name="T57" fmla="*/ 2147483647 h 12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95"/>
                                <a:gd name="T88" fmla="*/ 0 h 128"/>
                                <a:gd name="T89" fmla="*/ 295 w 295"/>
                                <a:gd name="T90" fmla="*/ 128 h 12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95" h="128">
                                  <a:moveTo>
                                    <a:pt x="295" y="32"/>
                                  </a:moveTo>
                                  <a:lnTo>
                                    <a:pt x="295" y="32"/>
                                  </a:lnTo>
                                  <a:lnTo>
                                    <a:pt x="295" y="48"/>
                                  </a:lnTo>
                                  <a:lnTo>
                                    <a:pt x="242" y="80"/>
                                  </a:lnTo>
                                  <a:lnTo>
                                    <a:pt x="207" y="80"/>
                                  </a:lnTo>
                                  <a:lnTo>
                                    <a:pt x="190" y="96"/>
                                  </a:lnTo>
                                  <a:lnTo>
                                    <a:pt x="155" y="96"/>
                                  </a:lnTo>
                                  <a:lnTo>
                                    <a:pt x="121" y="111"/>
                                  </a:lnTo>
                                  <a:lnTo>
                                    <a:pt x="121" y="128"/>
                                  </a:lnTo>
                                  <a:lnTo>
                                    <a:pt x="69" y="128"/>
                                  </a:lnTo>
                                  <a:lnTo>
                                    <a:pt x="52" y="128"/>
                                  </a:lnTo>
                                  <a:lnTo>
                                    <a:pt x="0" y="128"/>
                                  </a:lnTo>
                                  <a:lnTo>
                                    <a:pt x="0" y="111"/>
                                  </a:lnTo>
                                  <a:lnTo>
                                    <a:pt x="34" y="111"/>
                                  </a:lnTo>
                                  <a:lnTo>
                                    <a:pt x="34" y="96"/>
                                  </a:lnTo>
                                  <a:lnTo>
                                    <a:pt x="69" y="96"/>
                                  </a:lnTo>
                                  <a:lnTo>
                                    <a:pt x="103" y="80"/>
                                  </a:lnTo>
                                  <a:lnTo>
                                    <a:pt x="69" y="63"/>
                                  </a:lnTo>
                                  <a:lnTo>
                                    <a:pt x="52" y="63"/>
                                  </a:lnTo>
                                  <a:lnTo>
                                    <a:pt x="17" y="63"/>
                                  </a:lnTo>
                                  <a:lnTo>
                                    <a:pt x="52" y="32"/>
                                  </a:lnTo>
                                  <a:lnTo>
                                    <a:pt x="34" y="32"/>
                                  </a:lnTo>
                                  <a:lnTo>
                                    <a:pt x="52" y="15"/>
                                  </a:lnTo>
                                  <a:lnTo>
                                    <a:pt x="103" y="32"/>
                                  </a:lnTo>
                                  <a:lnTo>
                                    <a:pt x="103" y="15"/>
                                  </a:lnTo>
                                  <a:lnTo>
                                    <a:pt x="121" y="0"/>
                                  </a:lnTo>
                                  <a:lnTo>
                                    <a:pt x="155" y="15"/>
                                  </a:lnTo>
                                  <a:lnTo>
                                    <a:pt x="259" y="15"/>
                                  </a:lnTo>
                                  <a:lnTo>
                                    <a:pt x="295" y="32"/>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5" name="Freeform 191"/>
                          <wps:cNvSpPr>
                            <a:spLocks/>
                          </wps:cNvSpPr>
                          <wps:spPr bwMode="auto">
                            <a:xfrm>
                              <a:off x="84755" y="40505"/>
                              <a:ext cx="2347" cy="2958"/>
                            </a:xfrm>
                            <a:custGeom>
                              <a:avLst/>
                              <a:gdLst>
                                <a:gd name="T0" fmla="*/ 51421 w 10403"/>
                                <a:gd name="T1" fmla="*/ 2278959 h 10000"/>
                                <a:gd name="T2" fmla="*/ 51421 w 10403"/>
                                <a:gd name="T3" fmla="*/ 2278959 h 10000"/>
                                <a:gd name="T4" fmla="*/ 51421 w 10403"/>
                                <a:gd name="T5" fmla="*/ 2065901 h 10000"/>
                                <a:gd name="T6" fmla="*/ 157126 w 10403"/>
                                <a:gd name="T7" fmla="*/ 1969072 h 10000"/>
                                <a:gd name="T8" fmla="*/ 105823 w 10403"/>
                                <a:gd name="T9" fmla="*/ 1756014 h 10000"/>
                                <a:gd name="T10" fmla="*/ 51421 w 10403"/>
                                <a:gd name="T11" fmla="*/ 1659195 h 10000"/>
                                <a:gd name="T12" fmla="*/ 0 w 10403"/>
                                <a:gd name="T13" fmla="*/ 1446128 h 10000"/>
                                <a:gd name="T14" fmla="*/ 105823 w 10403"/>
                                <a:gd name="T15" fmla="*/ 1549423 h 10000"/>
                                <a:gd name="T16" fmla="*/ 416860 w 10403"/>
                                <a:gd name="T17" fmla="*/ 1446128 h 10000"/>
                                <a:gd name="T18" fmla="*/ 416860 w 10403"/>
                                <a:gd name="T19" fmla="*/ 1239537 h 10000"/>
                                <a:gd name="T20" fmla="*/ 471150 w 10403"/>
                                <a:gd name="T21" fmla="*/ 1136241 h 10000"/>
                                <a:gd name="T22" fmla="*/ 679580 w 10403"/>
                                <a:gd name="T23" fmla="*/ 1039422 h 10000"/>
                                <a:gd name="T24" fmla="*/ 679580 w 10403"/>
                                <a:gd name="T25" fmla="*/ 826355 h 10000"/>
                                <a:gd name="T26" fmla="*/ 731000 w 10403"/>
                                <a:gd name="T27" fmla="*/ 729535 h 10000"/>
                                <a:gd name="T28" fmla="*/ 731000 w 10403"/>
                                <a:gd name="T29" fmla="*/ 619773 h 10000"/>
                                <a:gd name="T30" fmla="*/ 782187 w 10403"/>
                                <a:gd name="T31" fmla="*/ 619773 h 10000"/>
                                <a:gd name="T32" fmla="*/ 836706 w 10403"/>
                                <a:gd name="T33" fmla="*/ 419649 h 10000"/>
                                <a:gd name="T34" fmla="*/ 836706 w 10403"/>
                                <a:gd name="T35" fmla="*/ 206591 h 10000"/>
                                <a:gd name="T36" fmla="*/ 939542 w 10403"/>
                                <a:gd name="T37" fmla="*/ 109771 h 10000"/>
                                <a:gd name="T38" fmla="*/ 1045253 w 10403"/>
                                <a:gd name="T39" fmla="*/ 0 h 10000"/>
                                <a:gd name="T40" fmla="*/ 1096556 w 10403"/>
                                <a:gd name="T41" fmla="*/ 0 h 10000"/>
                                <a:gd name="T42" fmla="*/ 1041462 w 10403"/>
                                <a:gd name="T43" fmla="*/ 207107 h 10000"/>
                                <a:gd name="T44" fmla="*/ 1096556 w 10403"/>
                                <a:gd name="T45" fmla="*/ 419649 h 10000"/>
                                <a:gd name="T46" fmla="*/ 1045253 w 10403"/>
                                <a:gd name="T47" fmla="*/ 516477 h 10000"/>
                                <a:gd name="T48" fmla="*/ 1096556 w 10403"/>
                                <a:gd name="T49" fmla="*/ 619773 h 10000"/>
                                <a:gd name="T50" fmla="*/ 1150384 w 10403"/>
                                <a:gd name="T51" fmla="*/ 737823 h 10000"/>
                                <a:gd name="T52" fmla="*/ 1191474 w 10403"/>
                                <a:gd name="T53" fmla="*/ 828429 h 10000"/>
                                <a:gd name="T54" fmla="*/ 1147743 w 10403"/>
                                <a:gd name="T55" fmla="*/ 1136241 h 10000"/>
                                <a:gd name="T56" fmla="*/ 888127 w 10403"/>
                                <a:gd name="T57" fmla="*/ 1756014 h 10000"/>
                                <a:gd name="T58" fmla="*/ 782187 w 10403"/>
                                <a:gd name="T59" fmla="*/ 1859310 h 10000"/>
                                <a:gd name="T60" fmla="*/ 731000 w 10403"/>
                                <a:gd name="T61" fmla="*/ 1756014 h 10000"/>
                                <a:gd name="T62" fmla="*/ 679580 w 10403"/>
                                <a:gd name="T63" fmla="*/ 1859310 h 10000"/>
                                <a:gd name="T64" fmla="*/ 679580 w 10403"/>
                                <a:gd name="T65" fmla="*/ 2065901 h 10000"/>
                                <a:gd name="T66" fmla="*/ 731000 w 10403"/>
                                <a:gd name="T67" fmla="*/ 2065901 h 10000"/>
                                <a:gd name="T68" fmla="*/ 731000 w 10403"/>
                                <a:gd name="T69" fmla="*/ 2169196 h 10000"/>
                                <a:gd name="T70" fmla="*/ 782187 w 10403"/>
                                <a:gd name="T71" fmla="*/ 2169196 h 10000"/>
                                <a:gd name="T72" fmla="*/ 782187 w 10403"/>
                                <a:gd name="T73" fmla="*/ 2375787 h 10000"/>
                                <a:gd name="T74" fmla="*/ 782187 w 10403"/>
                                <a:gd name="T75" fmla="*/ 2479074 h 10000"/>
                                <a:gd name="T76" fmla="*/ 625289 w 10403"/>
                                <a:gd name="T77" fmla="*/ 2479074 h 10000"/>
                                <a:gd name="T78" fmla="*/ 574103 w 10403"/>
                                <a:gd name="T79" fmla="*/ 2588845 h 10000"/>
                                <a:gd name="T80" fmla="*/ 522565 w 10403"/>
                                <a:gd name="T81" fmla="*/ 2479074 h 10000"/>
                                <a:gd name="T82" fmla="*/ 471150 w 10403"/>
                                <a:gd name="T83" fmla="*/ 2278959 h 10000"/>
                                <a:gd name="T84" fmla="*/ 314024 w 10403"/>
                                <a:gd name="T85" fmla="*/ 2278959 h 10000"/>
                                <a:gd name="T86" fmla="*/ 208547 w 10403"/>
                                <a:gd name="T87" fmla="*/ 2278959 h 10000"/>
                                <a:gd name="T88" fmla="*/ 51421 w 10403"/>
                                <a:gd name="T89" fmla="*/ 2278959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403" h="10000">
                                  <a:moveTo>
                                    <a:pt x="448" y="8803"/>
                                  </a:moveTo>
                                  <a:lnTo>
                                    <a:pt x="448" y="8803"/>
                                  </a:lnTo>
                                  <a:lnTo>
                                    <a:pt x="448" y="7980"/>
                                  </a:lnTo>
                                  <a:lnTo>
                                    <a:pt x="1369" y="7606"/>
                                  </a:lnTo>
                                  <a:lnTo>
                                    <a:pt x="922" y="6783"/>
                                  </a:lnTo>
                                  <a:lnTo>
                                    <a:pt x="448" y="6409"/>
                                  </a:lnTo>
                                  <a:lnTo>
                                    <a:pt x="0" y="5586"/>
                                  </a:lnTo>
                                  <a:lnTo>
                                    <a:pt x="922" y="5985"/>
                                  </a:lnTo>
                                  <a:lnTo>
                                    <a:pt x="3632" y="5586"/>
                                  </a:lnTo>
                                  <a:lnTo>
                                    <a:pt x="3632" y="4788"/>
                                  </a:lnTo>
                                  <a:lnTo>
                                    <a:pt x="4105" y="4389"/>
                                  </a:lnTo>
                                  <a:lnTo>
                                    <a:pt x="5921" y="4015"/>
                                  </a:lnTo>
                                  <a:lnTo>
                                    <a:pt x="5921" y="3192"/>
                                  </a:lnTo>
                                  <a:lnTo>
                                    <a:pt x="6369" y="2818"/>
                                  </a:lnTo>
                                  <a:lnTo>
                                    <a:pt x="6369" y="2394"/>
                                  </a:lnTo>
                                  <a:lnTo>
                                    <a:pt x="6815" y="2394"/>
                                  </a:lnTo>
                                  <a:lnTo>
                                    <a:pt x="7290" y="1621"/>
                                  </a:lnTo>
                                  <a:lnTo>
                                    <a:pt x="7290" y="798"/>
                                  </a:lnTo>
                                  <a:lnTo>
                                    <a:pt x="8186" y="424"/>
                                  </a:lnTo>
                                  <a:lnTo>
                                    <a:pt x="9107" y="0"/>
                                  </a:lnTo>
                                  <a:lnTo>
                                    <a:pt x="9554" y="0"/>
                                  </a:lnTo>
                                  <a:cubicBezTo>
                                    <a:pt x="9570" y="225"/>
                                    <a:pt x="9058" y="575"/>
                                    <a:pt x="9074" y="800"/>
                                  </a:cubicBezTo>
                                  <a:cubicBezTo>
                                    <a:pt x="9058" y="1115"/>
                                    <a:pt x="9570" y="1306"/>
                                    <a:pt x="9554" y="1621"/>
                                  </a:cubicBezTo>
                                  <a:lnTo>
                                    <a:pt x="9107" y="1995"/>
                                  </a:lnTo>
                                  <a:lnTo>
                                    <a:pt x="9554" y="2394"/>
                                  </a:lnTo>
                                  <a:lnTo>
                                    <a:pt x="10023" y="2850"/>
                                  </a:lnTo>
                                  <a:cubicBezTo>
                                    <a:pt x="10123" y="3101"/>
                                    <a:pt x="10385" y="2944"/>
                                    <a:pt x="10381" y="3200"/>
                                  </a:cubicBezTo>
                                  <a:cubicBezTo>
                                    <a:pt x="10377" y="3456"/>
                                    <a:pt x="10403" y="3909"/>
                                    <a:pt x="10000" y="4389"/>
                                  </a:cubicBezTo>
                                  <a:lnTo>
                                    <a:pt x="7738" y="6783"/>
                                  </a:lnTo>
                                  <a:lnTo>
                                    <a:pt x="6815" y="7182"/>
                                  </a:lnTo>
                                  <a:lnTo>
                                    <a:pt x="6369" y="6783"/>
                                  </a:lnTo>
                                  <a:lnTo>
                                    <a:pt x="5921" y="7182"/>
                                  </a:lnTo>
                                  <a:lnTo>
                                    <a:pt x="5921" y="7980"/>
                                  </a:lnTo>
                                  <a:lnTo>
                                    <a:pt x="6369" y="7980"/>
                                  </a:lnTo>
                                  <a:lnTo>
                                    <a:pt x="6369" y="8379"/>
                                  </a:lnTo>
                                  <a:lnTo>
                                    <a:pt x="6815" y="8379"/>
                                  </a:lnTo>
                                  <a:lnTo>
                                    <a:pt x="6815" y="9177"/>
                                  </a:lnTo>
                                  <a:lnTo>
                                    <a:pt x="6815" y="9576"/>
                                  </a:lnTo>
                                  <a:lnTo>
                                    <a:pt x="5448" y="9576"/>
                                  </a:lnTo>
                                  <a:lnTo>
                                    <a:pt x="5002" y="10000"/>
                                  </a:lnTo>
                                  <a:lnTo>
                                    <a:pt x="4553" y="9576"/>
                                  </a:lnTo>
                                  <a:lnTo>
                                    <a:pt x="4105" y="8803"/>
                                  </a:lnTo>
                                  <a:lnTo>
                                    <a:pt x="2736" y="8803"/>
                                  </a:lnTo>
                                  <a:lnTo>
                                    <a:pt x="1817" y="8803"/>
                                  </a:lnTo>
                                  <a:lnTo>
                                    <a:pt x="448" y="880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6" name="Line 192"/>
                          <wps:cNvCnPr/>
                          <wps:spPr bwMode="auto">
                            <a:xfrm>
                              <a:off x="83565" y="45771"/>
                              <a:ext cx="96" cy="0"/>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7" name="Freeform 193"/>
                          <wps:cNvSpPr>
                            <a:spLocks/>
                          </wps:cNvSpPr>
                          <wps:spPr bwMode="auto">
                            <a:xfrm>
                              <a:off x="81959" y="39795"/>
                              <a:ext cx="3094" cy="3313"/>
                            </a:xfrm>
                            <a:custGeom>
                              <a:avLst/>
                              <a:gdLst>
                                <a:gd name="T0" fmla="*/ 2147483647 w 520"/>
                                <a:gd name="T1" fmla="*/ 2147483647 h 449"/>
                                <a:gd name="T2" fmla="*/ 2147483647 w 520"/>
                                <a:gd name="T3" fmla="*/ 2147483647 h 449"/>
                                <a:gd name="T4" fmla="*/ 2147483647 w 520"/>
                                <a:gd name="T5" fmla="*/ 2147483647 h 449"/>
                                <a:gd name="T6" fmla="*/ 2147483647 w 520"/>
                                <a:gd name="T7" fmla="*/ 2147483647 h 449"/>
                                <a:gd name="T8" fmla="*/ 2147483647 w 520"/>
                                <a:gd name="T9" fmla="*/ 2147483647 h 449"/>
                                <a:gd name="T10" fmla="*/ 2147483647 w 520"/>
                                <a:gd name="T11" fmla="*/ 2147483647 h 449"/>
                                <a:gd name="T12" fmla="*/ 2147483647 w 520"/>
                                <a:gd name="T13" fmla="*/ 2147483647 h 449"/>
                                <a:gd name="T14" fmla="*/ 2147483647 w 520"/>
                                <a:gd name="T15" fmla="*/ 2147483647 h 449"/>
                                <a:gd name="T16" fmla="*/ 2147483647 w 520"/>
                                <a:gd name="T17" fmla="*/ 2147483647 h 449"/>
                                <a:gd name="T18" fmla="*/ 2147483647 w 520"/>
                                <a:gd name="T19" fmla="*/ 2147483647 h 449"/>
                                <a:gd name="T20" fmla="*/ 2147483647 w 520"/>
                                <a:gd name="T21" fmla="*/ 2147483647 h 449"/>
                                <a:gd name="T22" fmla="*/ 2147483647 w 520"/>
                                <a:gd name="T23" fmla="*/ 2147483647 h 449"/>
                                <a:gd name="T24" fmla="*/ 2147483647 w 520"/>
                                <a:gd name="T25" fmla="*/ 2147483647 h 449"/>
                                <a:gd name="T26" fmla="*/ 2147483647 w 520"/>
                                <a:gd name="T27" fmla="*/ 2147483647 h 449"/>
                                <a:gd name="T28" fmla="*/ 2147483647 w 520"/>
                                <a:gd name="T29" fmla="*/ 2147483647 h 449"/>
                                <a:gd name="T30" fmla="*/ 2147483647 w 520"/>
                                <a:gd name="T31" fmla="*/ 2147483647 h 449"/>
                                <a:gd name="T32" fmla="*/ 2147483647 w 520"/>
                                <a:gd name="T33" fmla="*/ 2147483647 h 449"/>
                                <a:gd name="T34" fmla="*/ 2147483647 w 520"/>
                                <a:gd name="T35" fmla="*/ 2147483647 h 449"/>
                                <a:gd name="T36" fmla="*/ 0 w 520"/>
                                <a:gd name="T37" fmla="*/ 2147483647 h 449"/>
                                <a:gd name="T38" fmla="*/ 2147483647 w 520"/>
                                <a:gd name="T39" fmla="*/ 0 h 449"/>
                                <a:gd name="T40" fmla="*/ 2147483647 w 520"/>
                                <a:gd name="T41" fmla="*/ 2147483647 h 449"/>
                                <a:gd name="T42" fmla="*/ 2147483647 w 520"/>
                                <a:gd name="T43" fmla="*/ 2147483647 h 449"/>
                                <a:gd name="T44" fmla="*/ 2147483647 w 520"/>
                                <a:gd name="T45" fmla="*/ 2147483647 h 449"/>
                                <a:gd name="T46" fmla="*/ 2147483647 w 520"/>
                                <a:gd name="T47" fmla="*/ 2147483647 h 449"/>
                                <a:gd name="T48" fmla="*/ 2147483647 w 520"/>
                                <a:gd name="T49" fmla="*/ 2147483647 h 449"/>
                                <a:gd name="T50" fmla="*/ 2147483647 w 520"/>
                                <a:gd name="T51" fmla="*/ 2147483647 h 449"/>
                                <a:gd name="T52" fmla="*/ 2147483647 w 520"/>
                                <a:gd name="T53" fmla="*/ 2147483647 h 449"/>
                                <a:gd name="T54" fmla="*/ 2147483647 w 520"/>
                                <a:gd name="T55" fmla="*/ 2147483647 h 449"/>
                                <a:gd name="T56" fmla="*/ 2147483647 w 520"/>
                                <a:gd name="T57" fmla="*/ 2147483647 h 449"/>
                                <a:gd name="T58" fmla="*/ 2147483647 w 520"/>
                                <a:gd name="T59" fmla="*/ 2147483647 h 449"/>
                                <a:gd name="T60" fmla="*/ 2147483647 w 520"/>
                                <a:gd name="T61" fmla="*/ 2147483647 h 449"/>
                                <a:gd name="T62" fmla="*/ 2147483647 w 520"/>
                                <a:gd name="T63" fmla="*/ 2147483647 h 449"/>
                                <a:gd name="T64" fmla="*/ 2147483647 w 520"/>
                                <a:gd name="T65" fmla="*/ 2147483647 h 449"/>
                                <a:gd name="T66" fmla="*/ 2147483647 w 520"/>
                                <a:gd name="T67" fmla="*/ 2147483647 h 449"/>
                                <a:gd name="T68" fmla="*/ 2147483647 w 520"/>
                                <a:gd name="T69" fmla="*/ 2147483647 h 449"/>
                                <a:gd name="T70" fmla="*/ 2147483647 w 520"/>
                                <a:gd name="T71" fmla="*/ 2147483647 h 449"/>
                                <a:gd name="T72" fmla="*/ 2147483647 w 520"/>
                                <a:gd name="T73" fmla="*/ 2147483647 h 449"/>
                                <a:gd name="T74" fmla="*/ 2147483647 w 520"/>
                                <a:gd name="T75" fmla="*/ 2147483647 h 449"/>
                                <a:gd name="T76" fmla="*/ 2147483647 w 520"/>
                                <a:gd name="T77" fmla="*/ 2147483647 h 449"/>
                                <a:gd name="T78" fmla="*/ 2147483647 w 520"/>
                                <a:gd name="T79" fmla="*/ 2147483647 h 449"/>
                                <a:gd name="T80" fmla="*/ 2147483647 w 520"/>
                                <a:gd name="T81" fmla="*/ 2147483647 h 449"/>
                                <a:gd name="T82" fmla="*/ 2147483647 w 520"/>
                                <a:gd name="T83" fmla="*/ 2147483647 h 449"/>
                                <a:gd name="T84" fmla="*/ 2147483647 w 520"/>
                                <a:gd name="T85" fmla="*/ 2147483647 h 449"/>
                                <a:gd name="T86" fmla="*/ 2147483647 w 520"/>
                                <a:gd name="T87" fmla="*/ 2147483647 h 449"/>
                                <a:gd name="T88" fmla="*/ 2147483647 w 520"/>
                                <a:gd name="T89" fmla="*/ 2147483647 h 449"/>
                                <a:gd name="T90" fmla="*/ 2147483647 w 520"/>
                                <a:gd name="T91" fmla="*/ 2147483647 h 449"/>
                                <a:gd name="T92" fmla="*/ 2147483647 w 520"/>
                                <a:gd name="T93" fmla="*/ 2147483647 h 44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520"/>
                                <a:gd name="T142" fmla="*/ 0 h 449"/>
                                <a:gd name="T143" fmla="*/ 520 w 520"/>
                                <a:gd name="T144" fmla="*/ 449 h 449"/>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520" h="449">
                                  <a:moveTo>
                                    <a:pt x="485" y="449"/>
                                  </a:moveTo>
                                  <a:lnTo>
                                    <a:pt x="485" y="449"/>
                                  </a:lnTo>
                                  <a:lnTo>
                                    <a:pt x="364" y="432"/>
                                  </a:lnTo>
                                  <a:lnTo>
                                    <a:pt x="345" y="401"/>
                                  </a:lnTo>
                                  <a:lnTo>
                                    <a:pt x="293" y="416"/>
                                  </a:lnTo>
                                  <a:lnTo>
                                    <a:pt x="259" y="416"/>
                                  </a:lnTo>
                                  <a:lnTo>
                                    <a:pt x="207" y="368"/>
                                  </a:lnTo>
                                  <a:lnTo>
                                    <a:pt x="172" y="320"/>
                                  </a:lnTo>
                                  <a:lnTo>
                                    <a:pt x="138" y="305"/>
                                  </a:lnTo>
                                  <a:lnTo>
                                    <a:pt x="121" y="305"/>
                                  </a:lnTo>
                                  <a:lnTo>
                                    <a:pt x="103" y="288"/>
                                  </a:lnTo>
                                  <a:lnTo>
                                    <a:pt x="86" y="240"/>
                                  </a:lnTo>
                                  <a:lnTo>
                                    <a:pt x="52" y="224"/>
                                  </a:lnTo>
                                  <a:lnTo>
                                    <a:pt x="34" y="192"/>
                                  </a:lnTo>
                                  <a:lnTo>
                                    <a:pt x="52" y="161"/>
                                  </a:lnTo>
                                  <a:lnTo>
                                    <a:pt x="52" y="128"/>
                                  </a:lnTo>
                                  <a:lnTo>
                                    <a:pt x="34" y="128"/>
                                  </a:lnTo>
                                  <a:lnTo>
                                    <a:pt x="17" y="96"/>
                                  </a:lnTo>
                                  <a:lnTo>
                                    <a:pt x="0" y="17"/>
                                  </a:lnTo>
                                  <a:lnTo>
                                    <a:pt x="17" y="0"/>
                                  </a:lnTo>
                                  <a:lnTo>
                                    <a:pt x="34" y="33"/>
                                  </a:lnTo>
                                  <a:lnTo>
                                    <a:pt x="52" y="33"/>
                                  </a:lnTo>
                                  <a:lnTo>
                                    <a:pt x="69" y="33"/>
                                  </a:lnTo>
                                  <a:lnTo>
                                    <a:pt x="103" y="17"/>
                                  </a:lnTo>
                                  <a:lnTo>
                                    <a:pt x="121" y="17"/>
                                  </a:lnTo>
                                  <a:lnTo>
                                    <a:pt x="103" y="33"/>
                                  </a:lnTo>
                                  <a:lnTo>
                                    <a:pt x="138" y="48"/>
                                  </a:lnTo>
                                  <a:lnTo>
                                    <a:pt x="138" y="80"/>
                                  </a:lnTo>
                                  <a:lnTo>
                                    <a:pt x="207" y="113"/>
                                  </a:lnTo>
                                  <a:lnTo>
                                    <a:pt x="276" y="113"/>
                                  </a:lnTo>
                                  <a:lnTo>
                                    <a:pt x="276" y="80"/>
                                  </a:lnTo>
                                  <a:lnTo>
                                    <a:pt x="311" y="65"/>
                                  </a:lnTo>
                                  <a:lnTo>
                                    <a:pt x="364" y="65"/>
                                  </a:lnTo>
                                  <a:lnTo>
                                    <a:pt x="468" y="113"/>
                                  </a:lnTo>
                                  <a:lnTo>
                                    <a:pt x="468" y="128"/>
                                  </a:lnTo>
                                  <a:lnTo>
                                    <a:pt x="468" y="144"/>
                                  </a:lnTo>
                                  <a:lnTo>
                                    <a:pt x="468" y="161"/>
                                  </a:lnTo>
                                  <a:lnTo>
                                    <a:pt x="451" y="192"/>
                                  </a:lnTo>
                                  <a:lnTo>
                                    <a:pt x="451" y="257"/>
                                  </a:lnTo>
                                  <a:lnTo>
                                    <a:pt x="485" y="272"/>
                                  </a:lnTo>
                                  <a:lnTo>
                                    <a:pt x="485" y="288"/>
                                  </a:lnTo>
                                  <a:lnTo>
                                    <a:pt x="468" y="320"/>
                                  </a:lnTo>
                                  <a:lnTo>
                                    <a:pt x="485" y="353"/>
                                  </a:lnTo>
                                  <a:lnTo>
                                    <a:pt x="503" y="368"/>
                                  </a:lnTo>
                                  <a:lnTo>
                                    <a:pt x="520" y="401"/>
                                  </a:lnTo>
                                  <a:lnTo>
                                    <a:pt x="485" y="416"/>
                                  </a:lnTo>
                                  <a:lnTo>
                                    <a:pt x="485" y="449"/>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8" name="Freeform 194"/>
                          <wps:cNvSpPr>
                            <a:spLocks/>
                          </wps:cNvSpPr>
                          <wps:spPr bwMode="auto">
                            <a:xfrm>
                              <a:off x="81233" y="38966"/>
                              <a:ext cx="1143" cy="474"/>
                            </a:xfrm>
                            <a:custGeom>
                              <a:avLst/>
                              <a:gdLst>
                                <a:gd name="T0" fmla="*/ 2147483647 w 192"/>
                                <a:gd name="T1" fmla="*/ 2147483647 h 63"/>
                                <a:gd name="T2" fmla="*/ 2147483647 w 192"/>
                                <a:gd name="T3" fmla="*/ 2147483647 h 63"/>
                                <a:gd name="T4" fmla="*/ 2147483647 w 192"/>
                                <a:gd name="T5" fmla="*/ 2147483647 h 63"/>
                                <a:gd name="T6" fmla="*/ 2147483647 w 192"/>
                                <a:gd name="T7" fmla="*/ 2147483647 h 63"/>
                                <a:gd name="T8" fmla="*/ 0 w 192"/>
                                <a:gd name="T9" fmla="*/ 0 h 63"/>
                                <a:gd name="T10" fmla="*/ 2147483647 w 192"/>
                                <a:gd name="T11" fmla="*/ 0 h 63"/>
                                <a:gd name="T12" fmla="*/ 2147483647 w 192"/>
                                <a:gd name="T13" fmla="*/ 2147483647 h 63"/>
                                <a:gd name="T14" fmla="*/ 2147483647 w 192"/>
                                <a:gd name="T15" fmla="*/ 2147483647 h 63"/>
                                <a:gd name="T16" fmla="*/ 2147483647 w 192"/>
                                <a:gd name="T17" fmla="*/ 2147483647 h 63"/>
                                <a:gd name="T18" fmla="*/ 2147483647 w 192"/>
                                <a:gd name="T19" fmla="*/ 2147483647 h 63"/>
                                <a:gd name="T20" fmla="*/ 2147483647 w 192"/>
                                <a:gd name="T21" fmla="*/ 2147483647 h 63"/>
                                <a:gd name="T22" fmla="*/ 2147483647 w 192"/>
                                <a:gd name="T23" fmla="*/ 2147483647 h 63"/>
                                <a:gd name="T24" fmla="*/ 2147483647 w 192"/>
                                <a:gd name="T25" fmla="*/ 2147483647 h 63"/>
                                <a:gd name="T26" fmla="*/ 2147483647 w 192"/>
                                <a:gd name="T27" fmla="*/ 2147483647 h 63"/>
                                <a:gd name="T28" fmla="*/ 2147483647 w 192"/>
                                <a:gd name="T29" fmla="*/ 2147483647 h 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92"/>
                                <a:gd name="T46" fmla="*/ 0 h 63"/>
                                <a:gd name="T47" fmla="*/ 192 w 192"/>
                                <a:gd name="T48" fmla="*/ 63 h 6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92" h="63">
                                  <a:moveTo>
                                    <a:pt x="54" y="63"/>
                                  </a:moveTo>
                                  <a:lnTo>
                                    <a:pt x="54" y="63"/>
                                  </a:lnTo>
                                  <a:lnTo>
                                    <a:pt x="54" y="48"/>
                                  </a:lnTo>
                                  <a:lnTo>
                                    <a:pt x="54" y="32"/>
                                  </a:lnTo>
                                  <a:lnTo>
                                    <a:pt x="0" y="0"/>
                                  </a:lnTo>
                                  <a:lnTo>
                                    <a:pt x="88" y="0"/>
                                  </a:lnTo>
                                  <a:lnTo>
                                    <a:pt x="123" y="15"/>
                                  </a:lnTo>
                                  <a:lnTo>
                                    <a:pt x="157" y="15"/>
                                  </a:lnTo>
                                  <a:lnTo>
                                    <a:pt x="192" y="48"/>
                                  </a:lnTo>
                                  <a:lnTo>
                                    <a:pt x="175" y="48"/>
                                  </a:lnTo>
                                  <a:lnTo>
                                    <a:pt x="192" y="63"/>
                                  </a:lnTo>
                                  <a:lnTo>
                                    <a:pt x="157" y="63"/>
                                  </a:lnTo>
                                  <a:lnTo>
                                    <a:pt x="140" y="63"/>
                                  </a:lnTo>
                                  <a:lnTo>
                                    <a:pt x="105" y="63"/>
                                  </a:lnTo>
                                  <a:lnTo>
                                    <a:pt x="54" y="6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99" name="Freeform 195"/>
                          <wps:cNvSpPr>
                            <a:spLocks/>
                          </wps:cNvSpPr>
                          <wps:spPr bwMode="auto">
                            <a:xfrm>
                              <a:off x="81864" y="39440"/>
                              <a:ext cx="512" cy="591"/>
                            </a:xfrm>
                            <a:custGeom>
                              <a:avLst/>
                              <a:gdLst>
                                <a:gd name="T0" fmla="*/ 2147483647 w 87"/>
                                <a:gd name="T1" fmla="*/ 2147483647 h 81"/>
                                <a:gd name="T2" fmla="*/ 2147483647 w 87"/>
                                <a:gd name="T3" fmla="*/ 2147483647 h 81"/>
                                <a:gd name="T4" fmla="*/ 2147483647 w 87"/>
                                <a:gd name="T5" fmla="*/ 2147483647 h 81"/>
                                <a:gd name="T6" fmla="*/ 2147483647 w 87"/>
                                <a:gd name="T7" fmla="*/ 2147483647 h 81"/>
                                <a:gd name="T8" fmla="*/ 2147483647 w 87"/>
                                <a:gd name="T9" fmla="*/ 2147483647 h 81"/>
                                <a:gd name="T10" fmla="*/ 2147483647 w 87"/>
                                <a:gd name="T11" fmla="*/ 0 h 81"/>
                                <a:gd name="T12" fmla="*/ 0 w 87"/>
                                <a:gd name="T13" fmla="*/ 0 h 81"/>
                                <a:gd name="T14" fmla="*/ 2147483647 w 87"/>
                                <a:gd name="T15" fmla="*/ 2147483647 h 81"/>
                                <a:gd name="T16" fmla="*/ 2147483647 w 87"/>
                                <a:gd name="T17" fmla="*/ 2147483647 h 81"/>
                                <a:gd name="T18" fmla="*/ 2147483647 w 87"/>
                                <a:gd name="T19" fmla="*/ 2147483647 h 81"/>
                                <a:gd name="T20" fmla="*/ 2147483647 w 87"/>
                                <a:gd name="T21" fmla="*/ 2147483647 h 81"/>
                                <a:gd name="T22" fmla="*/ 2147483647 w 87"/>
                                <a:gd name="T23" fmla="*/ 2147483647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7"/>
                                <a:gd name="T37" fmla="*/ 0 h 81"/>
                                <a:gd name="T38" fmla="*/ 87 w 87"/>
                                <a:gd name="T39" fmla="*/ 81 h 8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7" h="81">
                                  <a:moveTo>
                                    <a:pt x="87" y="81"/>
                                  </a:moveTo>
                                  <a:lnTo>
                                    <a:pt x="87" y="81"/>
                                  </a:lnTo>
                                  <a:lnTo>
                                    <a:pt x="87" y="65"/>
                                  </a:lnTo>
                                  <a:lnTo>
                                    <a:pt x="70" y="48"/>
                                  </a:lnTo>
                                  <a:lnTo>
                                    <a:pt x="70" y="33"/>
                                  </a:lnTo>
                                  <a:lnTo>
                                    <a:pt x="35" y="0"/>
                                  </a:lnTo>
                                  <a:lnTo>
                                    <a:pt x="0" y="0"/>
                                  </a:lnTo>
                                  <a:lnTo>
                                    <a:pt x="18" y="48"/>
                                  </a:lnTo>
                                  <a:lnTo>
                                    <a:pt x="35" y="48"/>
                                  </a:lnTo>
                                  <a:lnTo>
                                    <a:pt x="70" y="65"/>
                                  </a:lnTo>
                                  <a:lnTo>
                                    <a:pt x="70" y="81"/>
                                  </a:lnTo>
                                  <a:lnTo>
                                    <a:pt x="87" y="81"/>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0" name="Freeform 196"/>
                          <wps:cNvSpPr>
                            <a:spLocks/>
                          </wps:cNvSpPr>
                          <wps:spPr bwMode="auto">
                            <a:xfrm>
                              <a:off x="82066" y="39321"/>
                              <a:ext cx="940" cy="829"/>
                            </a:xfrm>
                            <a:custGeom>
                              <a:avLst/>
                              <a:gdLst>
                                <a:gd name="T0" fmla="*/ 2147483647 w 157"/>
                                <a:gd name="T1" fmla="*/ 2147483647 h 111"/>
                                <a:gd name="T2" fmla="*/ 2147483647 w 157"/>
                                <a:gd name="T3" fmla="*/ 2147483647 h 111"/>
                                <a:gd name="T4" fmla="*/ 2147483647 w 157"/>
                                <a:gd name="T5" fmla="*/ 2147483647 h 111"/>
                                <a:gd name="T6" fmla="*/ 2147483647 w 157"/>
                                <a:gd name="T7" fmla="*/ 2147483647 h 111"/>
                                <a:gd name="T8" fmla="*/ 2147483647 w 157"/>
                                <a:gd name="T9" fmla="*/ 2147483647 h 111"/>
                                <a:gd name="T10" fmla="*/ 2147483647 w 157"/>
                                <a:gd name="T11" fmla="*/ 2147483647 h 111"/>
                                <a:gd name="T12" fmla="*/ 2147483647 w 157"/>
                                <a:gd name="T13" fmla="*/ 2147483647 h 111"/>
                                <a:gd name="T14" fmla="*/ 2147483647 w 157"/>
                                <a:gd name="T15" fmla="*/ 2147483647 h 111"/>
                                <a:gd name="T16" fmla="*/ 2147483647 w 157"/>
                                <a:gd name="T17" fmla="*/ 2147483647 h 111"/>
                                <a:gd name="T18" fmla="*/ 2147483647 w 157"/>
                                <a:gd name="T19" fmla="*/ 2147483647 h 111"/>
                                <a:gd name="T20" fmla="*/ 2147483647 w 157"/>
                                <a:gd name="T21" fmla="*/ 2147483647 h 111"/>
                                <a:gd name="T22" fmla="*/ 2147483647 w 157"/>
                                <a:gd name="T23" fmla="*/ 0 h 111"/>
                                <a:gd name="T24" fmla="*/ 2147483647 w 157"/>
                                <a:gd name="T25" fmla="*/ 2147483647 h 111"/>
                                <a:gd name="T26" fmla="*/ 2147483647 w 157"/>
                                <a:gd name="T27" fmla="*/ 2147483647 h 111"/>
                                <a:gd name="T28" fmla="*/ 2147483647 w 157"/>
                                <a:gd name="T29" fmla="*/ 0 h 111"/>
                                <a:gd name="T30" fmla="*/ 2147483647 w 157"/>
                                <a:gd name="T31" fmla="*/ 0 h 111"/>
                                <a:gd name="T32" fmla="*/ 2147483647 w 157"/>
                                <a:gd name="T33" fmla="*/ 2147483647 h 111"/>
                                <a:gd name="T34" fmla="*/ 2147483647 w 157"/>
                                <a:gd name="T35" fmla="*/ 2147483647 h 111"/>
                                <a:gd name="T36" fmla="*/ 0 w 157"/>
                                <a:gd name="T37" fmla="*/ 2147483647 h 111"/>
                                <a:gd name="T38" fmla="*/ 2147483647 w 157"/>
                                <a:gd name="T39" fmla="*/ 2147483647 h 111"/>
                                <a:gd name="T40" fmla="*/ 2147483647 w 157"/>
                                <a:gd name="T41" fmla="*/ 2147483647 h 111"/>
                                <a:gd name="T42" fmla="*/ 2147483647 w 157"/>
                                <a:gd name="T43" fmla="*/ 2147483647 h 111"/>
                                <a:gd name="T44" fmla="*/ 2147483647 w 157"/>
                                <a:gd name="T45" fmla="*/ 2147483647 h 11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57"/>
                                <a:gd name="T70" fmla="*/ 0 h 111"/>
                                <a:gd name="T71" fmla="*/ 157 w 157"/>
                                <a:gd name="T72" fmla="*/ 111 h 11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57" h="111">
                                  <a:moveTo>
                                    <a:pt x="52" y="96"/>
                                  </a:moveTo>
                                  <a:lnTo>
                                    <a:pt x="52" y="96"/>
                                  </a:lnTo>
                                  <a:lnTo>
                                    <a:pt x="86" y="80"/>
                                  </a:lnTo>
                                  <a:lnTo>
                                    <a:pt x="104" y="80"/>
                                  </a:lnTo>
                                  <a:lnTo>
                                    <a:pt x="86" y="96"/>
                                  </a:lnTo>
                                  <a:lnTo>
                                    <a:pt x="121" y="111"/>
                                  </a:lnTo>
                                  <a:lnTo>
                                    <a:pt x="104" y="96"/>
                                  </a:lnTo>
                                  <a:lnTo>
                                    <a:pt x="121" y="96"/>
                                  </a:lnTo>
                                  <a:lnTo>
                                    <a:pt x="121" y="63"/>
                                  </a:lnTo>
                                  <a:lnTo>
                                    <a:pt x="157" y="48"/>
                                  </a:lnTo>
                                  <a:lnTo>
                                    <a:pt x="121" y="32"/>
                                  </a:lnTo>
                                  <a:lnTo>
                                    <a:pt x="104" y="0"/>
                                  </a:lnTo>
                                  <a:lnTo>
                                    <a:pt x="86" y="15"/>
                                  </a:lnTo>
                                  <a:lnTo>
                                    <a:pt x="69" y="15"/>
                                  </a:lnTo>
                                  <a:lnTo>
                                    <a:pt x="52" y="0"/>
                                  </a:lnTo>
                                  <a:lnTo>
                                    <a:pt x="35" y="0"/>
                                  </a:lnTo>
                                  <a:lnTo>
                                    <a:pt x="52" y="15"/>
                                  </a:lnTo>
                                  <a:lnTo>
                                    <a:pt x="17" y="15"/>
                                  </a:lnTo>
                                  <a:lnTo>
                                    <a:pt x="0" y="15"/>
                                  </a:lnTo>
                                  <a:lnTo>
                                    <a:pt x="35" y="48"/>
                                  </a:lnTo>
                                  <a:lnTo>
                                    <a:pt x="35" y="63"/>
                                  </a:lnTo>
                                  <a:lnTo>
                                    <a:pt x="52" y="80"/>
                                  </a:lnTo>
                                  <a:lnTo>
                                    <a:pt x="52" y="96"/>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1" name="Freeform 197"/>
                          <wps:cNvSpPr>
                            <a:spLocks/>
                          </wps:cNvSpPr>
                          <wps:spPr bwMode="auto">
                            <a:xfrm>
                              <a:off x="82054" y="42162"/>
                              <a:ext cx="310" cy="236"/>
                            </a:xfrm>
                            <a:custGeom>
                              <a:avLst/>
                              <a:gdLst>
                                <a:gd name="T0" fmla="*/ 0 w 52"/>
                                <a:gd name="T1" fmla="*/ 2147483647 h 33"/>
                                <a:gd name="T2" fmla="*/ 0 w 52"/>
                                <a:gd name="T3" fmla="*/ 2147483647 h 33"/>
                                <a:gd name="T4" fmla="*/ 2147483647 w 52"/>
                                <a:gd name="T5" fmla="*/ 0 h 33"/>
                                <a:gd name="T6" fmla="*/ 2147483647 w 52"/>
                                <a:gd name="T7" fmla="*/ 2147483647 h 33"/>
                                <a:gd name="T8" fmla="*/ 2147483647 w 52"/>
                                <a:gd name="T9" fmla="*/ 2147483647 h 33"/>
                                <a:gd name="T10" fmla="*/ 0 w 52"/>
                                <a:gd name="T11" fmla="*/ 2147483647 h 33"/>
                                <a:gd name="T12" fmla="*/ 0 60000 65536"/>
                                <a:gd name="T13" fmla="*/ 0 60000 65536"/>
                                <a:gd name="T14" fmla="*/ 0 60000 65536"/>
                                <a:gd name="T15" fmla="*/ 0 60000 65536"/>
                                <a:gd name="T16" fmla="*/ 0 60000 65536"/>
                                <a:gd name="T17" fmla="*/ 0 60000 65536"/>
                                <a:gd name="T18" fmla="*/ 0 w 52"/>
                                <a:gd name="T19" fmla="*/ 0 h 33"/>
                                <a:gd name="T20" fmla="*/ 52 w 52"/>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52" h="33">
                                  <a:moveTo>
                                    <a:pt x="0" y="16"/>
                                  </a:moveTo>
                                  <a:lnTo>
                                    <a:pt x="0" y="16"/>
                                  </a:lnTo>
                                  <a:lnTo>
                                    <a:pt x="17" y="0"/>
                                  </a:lnTo>
                                  <a:lnTo>
                                    <a:pt x="52" y="16"/>
                                  </a:lnTo>
                                  <a:lnTo>
                                    <a:pt x="17" y="33"/>
                                  </a:lnTo>
                                  <a:lnTo>
                                    <a:pt x="0"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2" name="Freeform 198"/>
                          <wps:cNvSpPr>
                            <a:spLocks/>
                          </wps:cNvSpPr>
                          <wps:spPr bwMode="auto">
                            <a:xfrm>
                              <a:off x="80424" y="41570"/>
                              <a:ext cx="3594" cy="3787"/>
                            </a:xfrm>
                            <a:custGeom>
                              <a:avLst/>
                              <a:gdLst>
                                <a:gd name="T0" fmla="*/ 2147483647 w 604"/>
                                <a:gd name="T1" fmla="*/ 2147483647 h 512"/>
                                <a:gd name="T2" fmla="*/ 2147483647 w 604"/>
                                <a:gd name="T3" fmla="*/ 2147483647 h 512"/>
                                <a:gd name="T4" fmla="*/ 2147483647 w 604"/>
                                <a:gd name="T5" fmla="*/ 2147483647 h 512"/>
                                <a:gd name="T6" fmla="*/ 2147483647 w 604"/>
                                <a:gd name="T7" fmla="*/ 2147483647 h 512"/>
                                <a:gd name="T8" fmla="*/ 2147483647 w 604"/>
                                <a:gd name="T9" fmla="*/ 2147483647 h 512"/>
                                <a:gd name="T10" fmla="*/ 2147483647 w 604"/>
                                <a:gd name="T11" fmla="*/ 2147483647 h 512"/>
                                <a:gd name="T12" fmla="*/ 2147483647 w 604"/>
                                <a:gd name="T13" fmla="*/ 2147483647 h 512"/>
                                <a:gd name="T14" fmla="*/ 2147483647 w 604"/>
                                <a:gd name="T15" fmla="*/ 2147483647 h 512"/>
                                <a:gd name="T16" fmla="*/ 2147483647 w 604"/>
                                <a:gd name="T17" fmla="*/ 2147483647 h 512"/>
                                <a:gd name="T18" fmla="*/ 2147483647 w 604"/>
                                <a:gd name="T19" fmla="*/ 2147483647 h 512"/>
                                <a:gd name="T20" fmla="*/ 2147483647 w 604"/>
                                <a:gd name="T21" fmla="*/ 2147483647 h 512"/>
                                <a:gd name="T22" fmla="*/ 2147483647 w 604"/>
                                <a:gd name="T23" fmla="*/ 2147483647 h 512"/>
                                <a:gd name="T24" fmla="*/ 2147483647 w 604"/>
                                <a:gd name="T25" fmla="*/ 2147483647 h 512"/>
                                <a:gd name="T26" fmla="*/ 2147483647 w 604"/>
                                <a:gd name="T27" fmla="*/ 2147483647 h 512"/>
                                <a:gd name="T28" fmla="*/ 2147483647 w 604"/>
                                <a:gd name="T29" fmla="*/ 2147483647 h 512"/>
                                <a:gd name="T30" fmla="*/ 2147483647 w 604"/>
                                <a:gd name="T31" fmla="*/ 2147483647 h 512"/>
                                <a:gd name="T32" fmla="*/ 2147483647 w 604"/>
                                <a:gd name="T33" fmla="*/ 2147483647 h 512"/>
                                <a:gd name="T34" fmla="*/ 2147483647 w 604"/>
                                <a:gd name="T35" fmla="*/ 2147483647 h 512"/>
                                <a:gd name="T36" fmla="*/ 2147483647 w 604"/>
                                <a:gd name="T37" fmla="*/ 2147483647 h 512"/>
                                <a:gd name="T38" fmla="*/ 2147483647 w 604"/>
                                <a:gd name="T39" fmla="*/ 2147483647 h 512"/>
                                <a:gd name="T40" fmla="*/ 2147483647 w 604"/>
                                <a:gd name="T41" fmla="*/ 2147483647 h 512"/>
                                <a:gd name="T42" fmla="*/ 2147483647 w 604"/>
                                <a:gd name="T43" fmla="*/ 2147483647 h 512"/>
                                <a:gd name="T44" fmla="*/ 2147483647 w 604"/>
                                <a:gd name="T45" fmla="*/ 2147483647 h 512"/>
                                <a:gd name="T46" fmla="*/ 2147483647 w 604"/>
                                <a:gd name="T47" fmla="*/ 2147483647 h 512"/>
                                <a:gd name="T48" fmla="*/ 2147483647 w 604"/>
                                <a:gd name="T49" fmla="*/ 2147483647 h 512"/>
                                <a:gd name="T50" fmla="*/ 2147483647 w 604"/>
                                <a:gd name="T51" fmla="*/ 2147483647 h 512"/>
                                <a:gd name="T52" fmla="*/ 2147483647 w 604"/>
                                <a:gd name="T53" fmla="*/ 2147483647 h 512"/>
                                <a:gd name="T54" fmla="*/ 2147483647 w 604"/>
                                <a:gd name="T55" fmla="*/ 2147483647 h 512"/>
                                <a:gd name="T56" fmla="*/ 2147483647 w 604"/>
                                <a:gd name="T57" fmla="*/ 2147483647 h 512"/>
                                <a:gd name="T58" fmla="*/ 2147483647 w 604"/>
                                <a:gd name="T59" fmla="*/ 2147483647 h 512"/>
                                <a:gd name="T60" fmla="*/ 2147483647 w 604"/>
                                <a:gd name="T61" fmla="*/ 2147483647 h 512"/>
                                <a:gd name="T62" fmla="*/ 2147483647 w 604"/>
                                <a:gd name="T63" fmla="*/ 2147483647 h 512"/>
                                <a:gd name="T64" fmla="*/ 2147483647 w 604"/>
                                <a:gd name="T65" fmla="*/ 2147483647 h 512"/>
                                <a:gd name="T66" fmla="*/ 2147483647 w 604"/>
                                <a:gd name="T67" fmla="*/ 0 h 512"/>
                                <a:gd name="T68" fmla="*/ 2147483647 w 604"/>
                                <a:gd name="T69" fmla="*/ 2147483647 h 512"/>
                                <a:gd name="T70" fmla="*/ 2147483647 w 604"/>
                                <a:gd name="T71" fmla="*/ 2147483647 h 512"/>
                                <a:gd name="T72" fmla="*/ 2147483647 w 604"/>
                                <a:gd name="T73" fmla="*/ 2147483647 h 512"/>
                                <a:gd name="T74" fmla="*/ 2147483647 w 604"/>
                                <a:gd name="T75" fmla="*/ 2147483647 h 512"/>
                                <a:gd name="T76" fmla="*/ 2147483647 w 604"/>
                                <a:gd name="T77" fmla="*/ 2147483647 h 512"/>
                                <a:gd name="T78" fmla="*/ 0 w 604"/>
                                <a:gd name="T79" fmla="*/ 2147483647 h 512"/>
                                <a:gd name="T80" fmla="*/ 0 w 604"/>
                                <a:gd name="T81" fmla="*/ 2147483647 h 512"/>
                                <a:gd name="T82" fmla="*/ 2147483647 w 604"/>
                                <a:gd name="T83" fmla="*/ 2147483647 h 512"/>
                                <a:gd name="T84" fmla="*/ 2147483647 w 604"/>
                                <a:gd name="T85" fmla="*/ 2147483647 h 512"/>
                                <a:gd name="T86" fmla="*/ 2147483647 w 604"/>
                                <a:gd name="T87" fmla="*/ 2147483647 h 512"/>
                                <a:gd name="T88" fmla="*/ 2147483647 w 604"/>
                                <a:gd name="T89" fmla="*/ 2147483647 h 512"/>
                                <a:gd name="T90" fmla="*/ 2147483647 w 604"/>
                                <a:gd name="T91" fmla="*/ 2147483647 h 512"/>
                                <a:gd name="T92" fmla="*/ 2147483647 w 604"/>
                                <a:gd name="T93" fmla="*/ 2147483647 h 512"/>
                                <a:gd name="T94" fmla="*/ 2147483647 w 604"/>
                                <a:gd name="T95" fmla="*/ 2147483647 h 512"/>
                                <a:gd name="T96" fmla="*/ 2147483647 w 604"/>
                                <a:gd name="T97" fmla="*/ 2147483647 h 512"/>
                                <a:gd name="T98" fmla="*/ 2147483647 w 604"/>
                                <a:gd name="T99" fmla="*/ 2147483647 h 512"/>
                                <a:gd name="T100" fmla="*/ 2147483647 w 604"/>
                                <a:gd name="T101" fmla="*/ 2147483647 h 512"/>
                                <a:gd name="T102" fmla="*/ 2147483647 w 604"/>
                                <a:gd name="T103" fmla="*/ 2147483647 h 512"/>
                                <a:gd name="T104" fmla="*/ 2147483647 w 604"/>
                                <a:gd name="T105" fmla="*/ 2147483647 h 512"/>
                                <a:gd name="T106" fmla="*/ 2147483647 w 604"/>
                                <a:gd name="T107" fmla="*/ 2147483647 h 51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04"/>
                                <a:gd name="T163" fmla="*/ 0 h 512"/>
                                <a:gd name="T164" fmla="*/ 604 w 604"/>
                                <a:gd name="T165" fmla="*/ 512 h 51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04" h="512">
                                  <a:moveTo>
                                    <a:pt x="501" y="416"/>
                                  </a:moveTo>
                                  <a:lnTo>
                                    <a:pt x="501" y="416"/>
                                  </a:lnTo>
                                  <a:lnTo>
                                    <a:pt x="518" y="401"/>
                                  </a:lnTo>
                                  <a:lnTo>
                                    <a:pt x="535" y="384"/>
                                  </a:lnTo>
                                  <a:lnTo>
                                    <a:pt x="552" y="368"/>
                                  </a:lnTo>
                                  <a:lnTo>
                                    <a:pt x="570" y="353"/>
                                  </a:lnTo>
                                  <a:lnTo>
                                    <a:pt x="587" y="336"/>
                                  </a:lnTo>
                                  <a:lnTo>
                                    <a:pt x="604" y="336"/>
                                  </a:lnTo>
                                  <a:lnTo>
                                    <a:pt x="604" y="320"/>
                                  </a:lnTo>
                                  <a:lnTo>
                                    <a:pt x="604" y="305"/>
                                  </a:lnTo>
                                  <a:lnTo>
                                    <a:pt x="604" y="288"/>
                                  </a:lnTo>
                                  <a:lnTo>
                                    <a:pt x="587" y="272"/>
                                  </a:lnTo>
                                  <a:lnTo>
                                    <a:pt x="570" y="257"/>
                                  </a:lnTo>
                                  <a:lnTo>
                                    <a:pt x="552" y="257"/>
                                  </a:lnTo>
                                  <a:lnTo>
                                    <a:pt x="535" y="257"/>
                                  </a:lnTo>
                                  <a:lnTo>
                                    <a:pt x="535" y="272"/>
                                  </a:lnTo>
                                  <a:lnTo>
                                    <a:pt x="518" y="272"/>
                                  </a:lnTo>
                                  <a:lnTo>
                                    <a:pt x="501" y="272"/>
                                  </a:lnTo>
                                  <a:lnTo>
                                    <a:pt x="483" y="272"/>
                                  </a:lnTo>
                                  <a:lnTo>
                                    <a:pt x="466" y="272"/>
                                  </a:lnTo>
                                  <a:lnTo>
                                    <a:pt x="449" y="272"/>
                                  </a:lnTo>
                                  <a:lnTo>
                                    <a:pt x="431" y="257"/>
                                  </a:lnTo>
                                  <a:lnTo>
                                    <a:pt x="449" y="240"/>
                                  </a:lnTo>
                                  <a:lnTo>
                                    <a:pt x="431" y="209"/>
                                  </a:lnTo>
                                  <a:lnTo>
                                    <a:pt x="431" y="161"/>
                                  </a:lnTo>
                                  <a:lnTo>
                                    <a:pt x="380" y="113"/>
                                  </a:lnTo>
                                  <a:lnTo>
                                    <a:pt x="328" y="96"/>
                                  </a:lnTo>
                                  <a:lnTo>
                                    <a:pt x="293" y="113"/>
                                  </a:lnTo>
                                  <a:lnTo>
                                    <a:pt x="276" y="96"/>
                                  </a:lnTo>
                                  <a:lnTo>
                                    <a:pt x="241" y="80"/>
                                  </a:lnTo>
                                  <a:lnTo>
                                    <a:pt x="241" y="65"/>
                                  </a:lnTo>
                                  <a:lnTo>
                                    <a:pt x="224" y="48"/>
                                  </a:lnTo>
                                  <a:lnTo>
                                    <a:pt x="172" y="17"/>
                                  </a:lnTo>
                                  <a:lnTo>
                                    <a:pt x="120" y="0"/>
                                  </a:lnTo>
                                  <a:lnTo>
                                    <a:pt x="69" y="32"/>
                                  </a:lnTo>
                                  <a:lnTo>
                                    <a:pt x="86" y="48"/>
                                  </a:lnTo>
                                  <a:lnTo>
                                    <a:pt x="69" y="80"/>
                                  </a:lnTo>
                                  <a:lnTo>
                                    <a:pt x="51" y="80"/>
                                  </a:lnTo>
                                  <a:lnTo>
                                    <a:pt x="34" y="96"/>
                                  </a:lnTo>
                                  <a:lnTo>
                                    <a:pt x="0" y="96"/>
                                  </a:lnTo>
                                  <a:lnTo>
                                    <a:pt x="0" y="128"/>
                                  </a:lnTo>
                                  <a:lnTo>
                                    <a:pt x="17" y="128"/>
                                  </a:lnTo>
                                  <a:lnTo>
                                    <a:pt x="86" y="224"/>
                                  </a:lnTo>
                                  <a:lnTo>
                                    <a:pt x="103" y="240"/>
                                  </a:lnTo>
                                  <a:lnTo>
                                    <a:pt x="120" y="272"/>
                                  </a:lnTo>
                                  <a:lnTo>
                                    <a:pt x="120" y="320"/>
                                  </a:lnTo>
                                  <a:lnTo>
                                    <a:pt x="172" y="353"/>
                                  </a:lnTo>
                                  <a:lnTo>
                                    <a:pt x="207" y="432"/>
                                  </a:lnTo>
                                  <a:lnTo>
                                    <a:pt x="224" y="449"/>
                                  </a:lnTo>
                                  <a:lnTo>
                                    <a:pt x="241" y="432"/>
                                  </a:lnTo>
                                  <a:lnTo>
                                    <a:pt x="293" y="479"/>
                                  </a:lnTo>
                                  <a:lnTo>
                                    <a:pt x="311" y="512"/>
                                  </a:lnTo>
                                  <a:lnTo>
                                    <a:pt x="431" y="432"/>
                                  </a:lnTo>
                                  <a:lnTo>
                                    <a:pt x="501" y="4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3" name="Freeform 199"/>
                          <wps:cNvSpPr>
                            <a:spLocks/>
                          </wps:cNvSpPr>
                          <wps:spPr bwMode="auto">
                            <a:xfrm>
                              <a:off x="82994" y="42990"/>
                              <a:ext cx="203" cy="355"/>
                            </a:xfrm>
                            <a:custGeom>
                              <a:avLst/>
                              <a:gdLst>
                                <a:gd name="T0" fmla="*/ 2147483647 w 35"/>
                                <a:gd name="T1" fmla="*/ 2147483647 h 48"/>
                                <a:gd name="T2" fmla="*/ 2147483647 w 35"/>
                                <a:gd name="T3" fmla="*/ 2147483647 h 48"/>
                                <a:gd name="T4" fmla="*/ 0 w 35"/>
                                <a:gd name="T5" fmla="*/ 2147483647 h 48"/>
                                <a:gd name="T6" fmla="*/ 2147483647 w 35"/>
                                <a:gd name="T7" fmla="*/ 0 h 48"/>
                                <a:gd name="T8" fmla="*/ 2147483647 w 35"/>
                                <a:gd name="T9" fmla="*/ 0 h 48"/>
                                <a:gd name="T10" fmla="*/ 2147483647 w 35"/>
                                <a:gd name="T11" fmla="*/ 2147483647 h 48"/>
                                <a:gd name="T12" fmla="*/ 0 60000 65536"/>
                                <a:gd name="T13" fmla="*/ 0 60000 65536"/>
                                <a:gd name="T14" fmla="*/ 0 60000 65536"/>
                                <a:gd name="T15" fmla="*/ 0 60000 65536"/>
                                <a:gd name="T16" fmla="*/ 0 60000 65536"/>
                                <a:gd name="T17" fmla="*/ 0 60000 65536"/>
                                <a:gd name="T18" fmla="*/ 0 w 35"/>
                                <a:gd name="T19" fmla="*/ 0 h 48"/>
                                <a:gd name="T20" fmla="*/ 35 w 35"/>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35" h="48">
                                  <a:moveTo>
                                    <a:pt x="18" y="48"/>
                                  </a:moveTo>
                                  <a:lnTo>
                                    <a:pt x="18" y="48"/>
                                  </a:lnTo>
                                  <a:lnTo>
                                    <a:pt x="0" y="17"/>
                                  </a:lnTo>
                                  <a:lnTo>
                                    <a:pt x="18" y="0"/>
                                  </a:lnTo>
                                  <a:lnTo>
                                    <a:pt x="35" y="0"/>
                                  </a:lnTo>
                                  <a:lnTo>
                                    <a:pt x="18"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4" name="Freeform 200"/>
                          <wps:cNvSpPr>
                            <a:spLocks/>
                          </wps:cNvSpPr>
                          <wps:spPr bwMode="auto">
                            <a:xfrm>
                              <a:off x="83399" y="43227"/>
                              <a:ext cx="1130" cy="1538"/>
                            </a:xfrm>
                            <a:custGeom>
                              <a:avLst/>
                              <a:gdLst>
                                <a:gd name="T0" fmla="*/ 0 w 190"/>
                                <a:gd name="T1" fmla="*/ 2147483647 h 208"/>
                                <a:gd name="T2" fmla="*/ 0 w 190"/>
                                <a:gd name="T3" fmla="*/ 2147483647 h 208"/>
                                <a:gd name="T4" fmla="*/ 2147483647 w 190"/>
                                <a:gd name="T5" fmla="*/ 2147483647 h 208"/>
                                <a:gd name="T6" fmla="*/ 2147483647 w 190"/>
                                <a:gd name="T7" fmla="*/ 2147483647 h 208"/>
                                <a:gd name="T8" fmla="*/ 2147483647 w 190"/>
                                <a:gd name="T9" fmla="*/ 2147483647 h 208"/>
                                <a:gd name="T10" fmla="*/ 2147483647 w 190"/>
                                <a:gd name="T11" fmla="*/ 2147483647 h 208"/>
                                <a:gd name="T12" fmla="*/ 2147483647 w 190"/>
                                <a:gd name="T13" fmla="*/ 2147483647 h 208"/>
                                <a:gd name="T14" fmla="*/ 2147483647 w 190"/>
                                <a:gd name="T15" fmla="*/ 2147483647 h 208"/>
                                <a:gd name="T16" fmla="*/ 2147483647 w 190"/>
                                <a:gd name="T17" fmla="*/ 2147483647 h 208"/>
                                <a:gd name="T18" fmla="*/ 2147483647 w 190"/>
                                <a:gd name="T19" fmla="*/ 2147483647 h 208"/>
                                <a:gd name="T20" fmla="*/ 2147483647 w 190"/>
                                <a:gd name="T21" fmla="*/ 2147483647 h 208"/>
                                <a:gd name="T22" fmla="*/ 2147483647 w 190"/>
                                <a:gd name="T23" fmla="*/ 2147483647 h 208"/>
                                <a:gd name="T24" fmla="*/ 2147483647 w 190"/>
                                <a:gd name="T25" fmla="*/ 0 h 208"/>
                                <a:gd name="T26" fmla="*/ 2147483647 w 190"/>
                                <a:gd name="T27" fmla="*/ 2147483647 h 208"/>
                                <a:gd name="T28" fmla="*/ 2147483647 w 190"/>
                                <a:gd name="T29" fmla="*/ 2147483647 h 208"/>
                                <a:gd name="T30" fmla="*/ 2147483647 w 190"/>
                                <a:gd name="T31" fmla="*/ 2147483647 h 208"/>
                                <a:gd name="T32" fmla="*/ 2147483647 w 190"/>
                                <a:gd name="T33" fmla="*/ 2147483647 h 208"/>
                                <a:gd name="T34" fmla="*/ 2147483647 w 190"/>
                                <a:gd name="T35" fmla="*/ 2147483647 h 208"/>
                                <a:gd name="T36" fmla="*/ 2147483647 w 190"/>
                                <a:gd name="T37" fmla="*/ 2147483647 h 208"/>
                                <a:gd name="T38" fmla="*/ 2147483647 w 190"/>
                                <a:gd name="T39" fmla="*/ 2147483647 h 208"/>
                                <a:gd name="T40" fmla="*/ 2147483647 w 190"/>
                                <a:gd name="T41" fmla="*/ 2147483647 h 208"/>
                                <a:gd name="T42" fmla="*/ 2147483647 w 190"/>
                                <a:gd name="T43" fmla="*/ 2147483647 h 208"/>
                                <a:gd name="T44" fmla="*/ 2147483647 w 190"/>
                                <a:gd name="T45" fmla="*/ 2147483647 h 208"/>
                                <a:gd name="T46" fmla="*/ 2147483647 w 190"/>
                                <a:gd name="T47" fmla="*/ 2147483647 h 208"/>
                                <a:gd name="T48" fmla="*/ 0 w 190"/>
                                <a:gd name="T49" fmla="*/ 2147483647 h 208"/>
                                <a:gd name="T50" fmla="*/ 0 w 190"/>
                                <a:gd name="T51" fmla="*/ 2147483647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90"/>
                                <a:gd name="T79" fmla="*/ 0 h 208"/>
                                <a:gd name="T80" fmla="*/ 190 w 190"/>
                                <a:gd name="T81" fmla="*/ 208 h 20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90" h="208">
                                  <a:moveTo>
                                    <a:pt x="0" y="208"/>
                                  </a:moveTo>
                                  <a:lnTo>
                                    <a:pt x="0" y="208"/>
                                  </a:lnTo>
                                  <a:lnTo>
                                    <a:pt x="51" y="208"/>
                                  </a:lnTo>
                                  <a:lnTo>
                                    <a:pt x="69" y="192"/>
                                  </a:lnTo>
                                  <a:lnTo>
                                    <a:pt x="86" y="177"/>
                                  </a:lnTo>
                                  <a:lnTo>
                                    <a:pt x="121" y="160"/>
                                  </a:lnTo>
                                  <a:lnTo>
                                    <a:pt x="138" y="144"/>
                                  </a:lnTo>
                                  <a:lnTo>
                                    <a:pt x="138" y="129"/>
                                  </a:lnTo>
                                  <a:lnTo>
                                    <a:pt x="172" y="81"/>
                                  </a:lnTo>
                                  <a:lnTo>
                                    <a:pt x="190" y="64"/>
                                  </a:lnTo>
                                  <a:lnTo>
                                    <a:pt x="155" y="33"/>
                                  </a:lnTo>
                                  <a:lnTo>
                                    <a:pt x="121" y="16"/>
                                  </a:lnTo>
                                  <a:lnTo>
                                    <a:pt x="103" y="0"/>
                                  </a:lnTo>
                                  <a:lnTo>
                                    <a:pt x="69" y="33"/>
                                  </a:lnTo>
                                  <a:lnTo>
                                    <a:pt x="86" y="48"/>
                                  </a:lnTo>
                                  <a:lnTo>
                                    <a:pt x="103" y="64"/>
                                  </a:lnTo>
                                  <a:lnTo>
                                    <a:pt x="103" y="81"/>
                                  </a:lnTo>
                                  <a:lnTo>
                                    <a:pt x="103" y="96"/>
                                  </a:lnTo>
                                  <a:lnTo>
                                    <a:pt x="103" y="112"/>
                                  </a:lnTo>
                                  <a:lnTo>
                                    <a:pt x="86" y="112"/>
                                  </a:lnTo>
                                  <a:lnTo>
                                    <a:pt x="69" y="129"/>
                                  </a:lnTo>
                                  <a:lnTo>
                                    <a:pt x="51" y="144"/>
                                  </a:lnTo>
                                  <a:lnTo>
                                    <a:pt x="34" y="160"/>
                                  </a:lnTo>
                                  <a:lnTo>
                                    <a:pt x="17" y="177"/>
                                  </a:lnTo>
                                  <a:lnTo>
                                    <a:pt x="0" y="192"/>
                                  </a:lnTo>
                                  <a:lnTo>
                                    <a:pt x="0" y="20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5" name="Freeform 201"/>
                          <wps:cNvSpPr>
                            <a:spLocks/>
                          </wps:cNvSpPr>
                          <wps:spPr bwMode="auto">
                            <a:xfrm>
                              <a:off x="84636" y="40150"/>
                              <a:ext cx="2380" cy="2130"/>
                            </a:xfrm>
                            <a:custGeom>
                              <a:avLst/>
                              <a:gdLst>
                                <a:gd name="T0" fmla="*/ 2147483647 w 399"/>
                                <a:gd name="T1" fmla="*/ 2147483647 h 288"/>
                                <a:gd name="T2" fmla="*/ 2147483647 w 399"/>
                                <a:gd name="T3" fmla="*/ 2147483647 h 288"/>
                                <a:gd name="T4" fmla="*/ 2147483647 w 399"/>
                                <a:gd name="T5" fmla="*/ 2147483647 h 288"/>
                                <a:gd name="T6" fmla="*/ 2147483647 w 399"/>
                                <a:gd name="T7" fmla="*/ 2147483647 h 288"/>
                                <a:gd name="T8" fmla="*/ 2147483647 w 399"/>
                                <a:gd name="T9" fmla="*/ 2147483647 h 288"/>
                                <a:gd name="T10" fmla="*/ 2147483647 w 399"/>
                                <a:gd name="T11" fmla="*/ 2147483647 h 288"/>
                                <a:gd name="T12" fmla="*/ 2147483647 w 399"/>
                                <a:gd name="T13" fmla="*/ 2147483647 h 288"/>
                                <a:gd name="T14" fmla="*/ 2147483647 w 399"/>
                                <a:gd name="T15" fmla="*/ 2147483647 h 288"/>
                                <a:gd name="T16" fmla="*/ 2147483647 w 399"/>
                                <a:gd name="T17" fmla="*/ 2147483647 h 288"/>
                                <a:gd name="T18" fmla="*/ 2147483647 w 399"/>
                                <a:gd name="T19" fmla="*/ 2147483647 h 288"/>
                                <a:gd name="T20" fmla="*/ 2147483647 w 399"/>
                                <a:gd name="T21" fmla="*/ 2147483647 h 288"/>
                                <a:gd name="T22" fmla="*/ 2147483647 w 399"/>
                                <a:gd name="T23" fmla="*/ 2147483647 h 288"/>
                                <a:gd name="T24" fmla="*/ 2147483647 w 399"/>
                                <a:gd name="T25" fmla="*/ 2147483647 h 288"/>
                                <a:gd name="T26" fmla="*/ 2147483647 w 399"/>
                                <a:gd name="T27" fmla="*/ 2147483647 h 288"/>
                                <a:gd name="T28" fmla="*/ 2147483647 w 399"/>
                                <a:gd name="T29" fmla="*/ 2147483647 h 288"/>
                                <a:gd name="T30" fmla="*/ 2147483647 w 399"/>
                                <a:gd name="T31" fmla="*/ 2147483647 h 288"/>
                                <a:gd name="T32" fmla="*/ 2147483647 w 399"/>
                                <a:gd name="T33" fmla="*/ 2147483647 h 288"/>
                                <a:gd name="T34" fmla="*/ 2147483647 w 399"/>
                                <a:gd name="T35" fmla="*/ 2147483647 h 288"/>
                                <a:gd name="T36" fmla="*/ 0 w 399"/>
                                <a:gd name="T37" fmla="*/ 2147483647 h 288"/>
                                <a:gd name="T38" fmla="*/ 0 w 399"/>
                                <a:gd name="T39" fmla="*/ 2147483647 h 288"/>
                                <a:gd name="T40" fmla="*/ 2147483647 w 399"/>
                                <a:gd name="T41" fmla="*/ 2147483647 h 288"/>
                                <a:gd name="T42" fmla="*/ 2147483647 w 399"/>
                                <a:gd name="T43" fmla="*/ 2147483647 h 288"/>
                                <a:gd name="T44" fmla="*/ 2147483647 w 399"/>
                                <a:gd name="T45" fmla="*/ 2147483647 h 288"/>
                                <a:gd name="T46" fmla="*/ 2147483647 w 399"/>
                                <a:gd name="T47" fmla="*/ 2147483647 h 288"/>
                                <a:gd name="T48" fmla="*/ 2147483647 w 399"/>
                                <a:gd name="T49" fmla="*/ 2147483647 h 288"/>
                                <a:gd name="T50" fmla="*/ 2147483647 w 399"/>
                                <a:gd name="T51" fmla="*/ 2147483647 h 288"/>
                                <a:gd name="T52" fmla="*/ 2147483647 w 399"/>
                                <a:gd name="T53" fmla="*/ 2147483647 h 288"/>
                                <a:gd name="T54" fmla="*/ 2147483647 w 399"/>
                                <a:gd name="T55" fmla="*/ 2147483647 h 288"/>
                                <a:gd name="T56" fmla="*/ 2147483647 w 399"/>
                                <a:gd name="T57" fmla="*/ 2147483647 h 288"/>
                                <a:gd name="T58" fmla="*/ 2147483647 w 399"/>
                                <a:gd name="T59" fmla="*/ 2147483647 h 288"/>
                                <a:gd name="T60" fmla="*/ 2147483647 w 399"/>
                                <a:gd name="T61" fmla="*/ 2147483647 h 288"/>
                                <a:gd name="T62" fmla="*/ 2147483647 w 399"/>
                                <a:gd name="T63" fmla="*/ 2147483647 h 288"/>
                                <a:gd name="T64" fmla="*/ 2147483647 w 399"/>
                                <a:gd name="T65" fmla="*/ 0 h 288"/>
                                <a:gd name="T66" fmla="*/ 2147483647 w 399"/>
                                <a:gd name="T67" fmla="*/ 2147483647 h 288"/>
                                <a:gd name="T68" fmla="*/ 2147483647 w 399"/>
                                <a:gd name="T69" fmla="*/ 2147483647 h 288"/>
                                <a:gd name="T70" fmla="*/ 2147483647 w 399"/>
                                <a:gd name="T71" fmla="*/ 2147483647 h 288"/>
                                <a:gd name="T72" fmla="*/ 2147483647 w 399"/>
                                <a:gd name="T73" fmla="*/ 2147483647 h 288"/>
                                <a:gd name="T74" fmla="*/ 2147483647 w 399"/>
                                <a:gd name="T75" fmla="*/ 2147483647 h 2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399"/>
                                <a:gd name="T115" fmla="*/ 0 h 288"/>
                                <a:gd name="T116" fmla="*/ 399 w 399"/>
                                <a:gd name="T117" fmla="*/ 288 h 288"/>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399" h="288">
                                  <a:moveTo>
                                    <a:pt x="382" y="48"/>
                                  </a:moveTo>
                                  <a:lnTo>
                                    <a:pt x="382" y="48"/>
                                  </a:lnTo>
                                  <a:lnTo>
                                    <a:pt x="365" y="48"/>
                                  </a:lnTo>
                                  <a:lnTo>
                                    <a:pt x="330" y="65"/>
                                  </a:lnTo>
                                  <a:lnTo>
                                    <a:pt x="296" y="80"/>
                                  </a:lnTo>
                                  <a:lnTo>
                                    <a:pt x="296" y="113"/>
                                  </a:lnTo>
                                  <a:lnTo>
                                    <a:pt x="278" y="144"/>
                                  </a:lnTo>
                                  <a:lnTo>
                                    <a:pt x="261" y="144"/>
                                  </a:lnTo>
                                  <a:lnTo>
                                    <a:pt x="261" y="161"/>
                                  </a:lnTo>
                                  <a:lnTo>
                                    <a:pt x="244" y="176"/>
                                  </a:lnTo>
                                  <a:lnTo>
                                    <a:pt x="244" y="209"/>
                                  </a:lnTo>
                                  <a:lnTo>
                                    <a:pt x="175" y="224"/>
                                  </a:lnTo>
                                  <a:lnTo>
                                    <a:pt x="157" y="240"/>
                                  </a:lnTo>
                                  <a:lnTo>
                                    <a:pt x="157" y="272"/>
                                  </a:lnTo>
                                  <a:lnTo>
                                    <a:pt x="54" y="288"/>
                                  </a:lnTo>
                                  <a:lnTo>
                                    <a:pt x="19" y="272"/>
                                  </a:lnTo>
                                  <a:lnTo>
                                    <a:pt x="36" y="240"/>
                                  </a:lnTo>
                                  <a:lnTo>
                                    <a:pt x="36" y="224"/>
                                  </a:lnTo>
                                  <a:lnTo>
                                    <a:pt x="0" y="209"/>
                                  </a:lnTo>
                                  <a:lnTo>
                                    <a:pt x="0" y="144"/>
                                  </a:lnTo>
                                  <a:lnTo>
                                    <a:pt x="19" y="113"/>
                                  </a:lnTo>
                                  <a:lnTo>
                                    <a:pt x="19" y="96"/>
                                  </a:lnTo>
                                  <a:lnTo>
                                    <a:pt x="71" y="96"/>
                                  </a:lnTo>
                                  <a:lnTo>
                                    <a:pt x="71" y="80"/>
                                  </a:lnTo>
                                  <a:lnTo>
                                    <a:pt x="105" y="80"/>
                                  </a:lnTo>
                                  <a:lnTo>
                                    <a:pt x="123" y="48"/>
                                  </a:lnTo>
                                  <a:lnTo>
                                    <a:pt x="140" y="48"/>
                                  </a:lnTo>
                                  <a:lnTo>
                                    <a:pt x="140" y="32"/>
                                  </a:lnTo>
                                  <a:lnTo>
                                    <a:pt x="209" y="48"/>
                                  </a:lnTo>
                                  <a:lnTo>
                                    <a:pt x="244" y="48"/>
                                  </a:lnTo>
                                  <a:lnTo>
                                    <a:pt x="244" y="32"/>
                                  </a:lnTo>
                                  <a:lnTo>
                                    <a:pt x="261" y="32"/>
                                  </a:lnTo>
                                  <a:lnTo>
                                    <a:pt x="278" y="0"/>
                                  </a:lnTo>
                                  <a:lnTo>
                                    <a:pt x="296" y="17"/>
                                  </a:lnTo>
                                  <a:lnTo>
                                    <a:pt x="313" y="65"/>
                                  </a:lnTo>
                                  <a:lnTo>
                                    <a:pt x="347" y="32"/>
                                  </a:lnTo>
                                  <a:lnTo>
                                    <a:pt x="399" y="48"/>
                                  </a:lnTo>
                                  <a:lnTo>
                                    <a:pt x="382" y="48"/>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6" name="Freeform 202"/>
                          <wps:cNvSpPr>
                            <a:spLocks/>
                          </wps:cNvSpPr>
                          <wps:spPr bwMode="auto">
                            <a:xfrm>
                              <a:off x="81233" y="38966"/>
                              <a:ext cx="1143" cy="474"/>
                            </a:xfrm>
                            <a:custGeom>
                              <a:avLst/>
                              <a:gdLst>
                                <a:gd name="T0" fmla="*/ 2147483647 w 192"/>
                                <a:gd name="T1" fmla="*/ 2147483647 h 63"/>
                                <a:gd name="T2" fmla="*/ 2147483647 w 192"/>
                                <a:gd name="T3" fmla="*/ 2147483647 h 63"/>
                                <a:gd name="T4" fmla="*/ 2147483647 w 192"/>
                                <a:gd name="T5" fmla="*/ 2147483647 h 63"/>
                                <a:gd name="T6" fmla="*/ 2147483647 w 192"/>
                                <a:gd name="T7" fmla="*/ 2147483647 h 63"/>
                                <a:gd name="T8" fmla="*/ 0 w 192"/>
                                <a:gd name="T9" fmla="*/ 0 h 63"/>
                                <a:gd name="T10" fmla="*/ 2147483647 w 192"/>
                                <a:gd name="T11" fmla="*/ 0 h 63"/>
                                <a:gd name="T12" fmla="*/ 2147483647 w 192"/>
                                <a:gd name="T13" fmla="*/ 2147483647 h 63"/>
                                <a:gd name="T14" fmla="*/ 2147483647 w 192"/>
                                <a:gd name="T15" fmla="*/ 2147483647 h 63"/>
                                <a:gd name="T16" fmla="*/ 2147483647 w 192"/>
                                <a:gd name="T17" fmla="*/ 2147483647 h 63"/>
                                <a:gd name="T18" fmla="*/ 2147483647 w 192"/>
                                <a:gd name="T19" fmla="*/ 2147483647 h 63"/>
                                <a:gd name="T20" fmla="*/ 2147483647 w 192"/>
                                <a:gd name="T21" fmla="*/ 2147483647 h 63"/>
                                <a:gd name="T22" fmla="*/ 2147483647 w 192"/>
                                <a:gd name="T23" fmla="*/ 2147483647 h 63"/>
                                <a:gd name="T24" fmla="*/ 2147483647 w 192"/>
                                <a:gd name="T25" fmla="*/ 2147483647 h 63"/>
                                <a:gd name="T26" fmla="*/ 2147483647 w 192"/>
                                <a:gd name="T27" fmla="*/ 2147483647 h 63"/>
                                <a:gd name="T28" fmla="*/ 2147483647 w 192"/>
                                <a:gd name="T29" fmla="*/ 2147483647 h 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92"/>
                                <a:gd name="T46" fmla="*/ 0 h 63"/>
                                <a:gd name="T47" fmla="*/ 192 w 192"/>
                                <a:gd name="T48" fmla="*/ 63 h 6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92" h="63">
                                  <a:moveTo>
                                    <a:pt x="54" y="63"/>
                                  </a:moveTo>
                                  <a:lnTo>
                                    <a:pt x="54" y="63"/>
                                  </a:lnTo>
                                  <a:lnTo>
                                    <a:pt x="54" y="48"/>
                                  </a:lnTo>
                                  <a:lnTo>
                                    <a:pt x="54" y="32"/>
                                  </a:lnTo>
                                  <a:lnTo>
                                    <a:pt x="0" y="0"/>
                                  </a:lnTo>
                                  <a:lnTo>
                                    <a:pt x="88" y="0"/>
                                  </a:lnTo>
                                  <a:lnTo>
                                    <a:pt x="123" y="15"/>
                                  </a:lnTo>
                                  <a:lnTo>
                                    <a:pt x="157" y="15"/>
                                  </a:lnTo>
                                  <a:lnTo>
                                    <a:pt x="192" y="48"/>
                                  </a:lnTo>
                                  <a:lnTo>
                                    <a:pt x="175" y="48"/>
                                  </a:lnTo>
                                  <a:lnTo>
                                    <a:pt x="192" y="63"/>
                                  </a:lnTo>
                                  <a:lnTo>
                                    <a:pt x="157" y="63"/>
                                  </a:lnTo>
                                  <a:lnTo>
                                    <a:pt x="140" y="63"/>
                                  </a:lnTo>
                                  <a:lnTo>
                                    <a:pt x="105" y="63"/>
                                  </a:lnTo>
                                  <a:lnTo>
                                    <a:pt x="54" y="6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7" name="Freeform 203"/>
                          <wps:cNvSpPr>
                            <a:spLocks/>
                          </wps:cNvSpPr>
                          <wps:spPr bwMode="auto">
                            <a:xfrm>
                              <a:off x="78961" y="39321"/>
                              <a:ext cx="3093" cy="1420"/>
                            </a:xfrm>
                            <a:custGeom>
                              <a:avLst/>
                              <a:gdLst>
                                <a:gd name="T0" fmla="*/ 2147483647 w 520"/>
                                <a:gd name="T1" fmla="*/ 2147483647 h 191"/>
                                <a:gd name="T2" fmla="*/ 2147483647 w 520"/>
                                <a:gd name="T3" fmla="*/ 2147483647 h 191"/>
                                <a:gd name="T4" fmla="*/ 2147483647 w 520"/>
                                <a:gd name="T5" fmla="*/ 2147483647 h 191"/>
                                <a:gd name="T6" fmla="*/ 2147483647 w 520"/>
                                <a:gd name="T7" fmla="*/ 2147483647 h 191"/>
                                <a:gd name="T8" fmla="*/ 2147483647 w 520"/>
                                <a:gd name="T9" fmla="*/ 2147483647 h 191"/>
                                <a:gd name="T10" fmla="*/ 2147483647 w 520"/>
                                <a:gd name="T11" fmla="*/ 2147483647 h 191"/>
                                <a:gd name="T12" fmla="*/ 2147483647 w 520"/>
                                <a:gd name="T13" fmla="*/ 2147483647 h 191"/>
                                <a:gd name="T14" fmla="*/ 2147483647 w 520"/>
                                <a:gd name="T15" fmla="*/ 0 h 191"/>
                                <a:gd name="T16" fmla="*/ 2147483647 w 520"/>
                                <a:gd name="T17" fmla="*/ 0 h 191"/>
                                <a:gd name="T18" fmla="*/ 2147483647 w 520"/>
                                <a:gd name="T19" fmla="*/ 2147483647 h 191"/>
                                <a:gd name="T20" fmla="*/ 2147483647 w 520"/>
                                <a:gd name="T21" fmla="*/ 2147483647 h 191"/>
                                <a:gd name="T22" fmla="*/ 2147483647 w 520"/>
                                <a:gd name="T23" fmla="*/ 2147483647 h 191"/>
                                <a:gd name="T24" fmla="*/ 2147483647 w 520"/>
                                <a:gd name="T25" fmla="*/ 0 h 191"/>
                                <a:gd name="T26" fmla="*/ 2147483647 w 520"/>
                                <a:gd name="T27" fmla="*/ 0 h 191"/>
                                <a:gd name="T28" fmla="*/ 2147483647 w 520"/>
                                <a:gd name="T29" fmla="*/ 2147483647 h 191"/>
                                <a:gd name="T30" fmla="*/ 0 w 520"/>
                                <a:gd name="T31" fmla="*/ 2147483647 h 191"/>
                                <a:gd name="T32" fmla="*/ 2147483647 w 520"/>
                                <a:gd name="T33" fmla="*/ 2147483647 h 191"/>
                                <a:gd name="T34" fmla="*/ 2147483647 w 520"/>
                                <a:gd name="T35" fmla="*/ 2147483647 h 191"/>
                                <a:gd name="T36" fmla="*/ 2147483647 w 520"/>
                                <a:gd name="T37" fmla="*/ 2147483647 h 191"/>
                                <a:gd name="T38" fmla="*/ 2147483647 w 520"/>
                                <a:gd name="T39" fmla="*/ 2147483647 h 191"/>
                                <a:gd name="T40" fmla="*/ 2147483647 w 520"/>
                                <a:gd name="T41" fmla="*/ 2147483647 h 191"/>
                                <a:gd name="T42" fmla="*/ 2147483647 w 520"/>
                                <a:gd name="T43" fmla="*/ 2147483647 h 191"/>
                                <a:gd name="T44" fmla="*/ 2147483647 w 520"/>
                                <a:gd name="T45" fmla="*/ 2147483647 h 191"/>
                                <a:gd name="T46" fmla="*/ 2147483647 w 520"/>
                                <a:gd name="T47" fmla="*/ 2147483647 h 191"/>
                                <a:gd name="T48" fmla="*/ 2147483647 w 520"/>
                                <a:gd name="T49" fmla="*/ 2147483647 h 191"/>
                                <a:gd name="T50" fmla="*/ 2147483647 w 520"/>
                                <a:gd name="T51" fmla="*/ 2147483647 h 191"/>
                                <a:gd name="T52" fmla="*/ 2147483647 w 520"/>
                                <a:gd name="T53" fmla="*/ 2147483647 h 191"/>
                                <a:gd name="T54" fmla="*/ 2147483647 w 520"/>
                                <a:gd name="T55" fmla="*/ 2147483647 h 191"/>
                                <a:gd name="T56" fmla="*/ 2147483647 w 520"/>
                                <a:gd name="T57" fmla="*/ 2147483647 h 191"/>
                                <a:gd name="T58" fmla="*/ 2147483647 w 520"/>
                                <a:gd name="T59" fmla="*/ 2147483647 h 191"/>
                                <a:gd name="T60" fmla="*/ 2147483647 w 520"/>
                                <a:gd name="T61" fmla="*/ 2147483647 h 191"/>
                                <a:gd name="T62" fmla="*/ 2147483647 w 520"/>
                                <a:gd name="T63" fmla="*/ 2147483647 h 191"/>
                                <a:gd name="T64" fmla="*/ 2147483647 w 520"/>
                                <a:gd name="T65" fmla="*/ 2147483647 h 191"/>
                                <a:gd name="T66" fmla="*/ 2147483647 w 520"/>
                                <a:gd name="T67" fmla="*/ 2147483647 h 191"/>
                                <a:gd name="T68" fmla="*/ 2147483647 w 520"/>
                                <a:gd name="T69" fmla="*/ 2147483647 h 191"/>
                                <a:gd name="T70" fmla="*/ 2147483647 w 520"/>
                                <a:gd name="T71" fmla="*/ 2147483647 h 191"/>
                                <a:gd name="T72" fmla="*/ 2147483647 w 520"/>
                                <a:gd name="T73" fmla="*/ 2147483647 h 191"/>
                                <a:gd name="T74" fmla="*/ 2147483647 w 520"/>
                                <a:gd name="T75" fmla="*/ 2147483647 h 191"/>
                                <a:gd name="T76" fmla="*/ 2147483647 w 520"/>
                                <a:gd name="T77" fmla="*/ 2147483647 h 191"/>
                                <a:gd name="T78" fmla="*/ 2147483647 w 520"/>
                                <a:gd name="T79" fmla="*/ 2147483647 h 191"/>
                                <a:gd name="T80" fmla="*/ 2147483647 w 520"/>
                                <a:gd name="T81" fmla="*/ 2147483647 h 191"/>
                                <a:gd name="T82" fmla="*/ 2147483647 w 520"/>
                                <a:gd name="T83" fmla="*/ 2147483647 h 191"/>
                                <a:gd name="T84" fmla="*/ 2147483647 w 520"/>
                                <a:gd name="T85" fmla="*/ 2147483647 h 191"/>
                                <a:gd name="T86" fmla="*/ 2147483647 w 520"/>
                                <a:gd name="T87" fmla="*/ 2147483647 h 191"/>
                                <a:gd name="T88" fmla="*/ 2147483647 w 520"/>
                                <a:gd name="T89" fmla="*/ 2147483647 h 191"/>
                                <a:gd name="T90" fmla="*/ 2147483647 w 520"/>
                                <a:gd name="T91" fmla="*/ 2147483647 h 191"/>
                                <a:gd name="T92" fmla="*/ 2147483647 w 520"/>
                                <a:gd name="T93" fmla="*/ 2147483647 h 191"/>
                                <a:gd name="T94" fmla="*/ 2147483647 w 520"/>
                                <a:gd name="T95" fmla="*/ 2147483647 h 191"/>
                                <a:gd name="T96" fmla="*/ 2147483647 w 520"/>
                                <a:gd name="T97" fmla="*/ 2147483647 h 191"/>
                                <a:gd name="T98" fmla="*/ 2147483647 w 520"/>
                                <a:gd name="T99" fmla="*/ 2147483647 h 191"/>
                                <a:gd name="T100" fmla="*/ 2147483647 w 520"/>
                                <a:gd name="T101" fmla="*/ 2147483647 h 191"/>
                                <a:gd name="T102" fmla="*/ 2147483647 w 520"/>
                                <a:gd name="T103" fmla="*/ 2147483647 h 191"/>
                                <a:gd name="T104" fmla="*/ 2147483647 w 520"/>
                                <a:gd name="T105" fmla="*/ 2147483647 h 191"/>
                                <a:gd name="T106" fmla="*/ 2147483647 w 520"/>
                                <a:gd name="T107" fmla="*/ 2147483647 h 191"/>
                                <a:gd name="T108" fmla="*/ 2147483647 w 520"/>
                                <a:gd name="T109" fmla="*/ 2147483647 h 19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20"/>
                                <a:gd name="T166" fmla="*/ 0 h 191"/>
                                <a:gd name="T167" fmla="*/ 520 w 520"/>
                                <a:gd name="T168" fmla="*/ 191 h 191"/>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20" h="191">
                                  <a:moveTo>
                                    <a:pt x="520" y="63"/>
                                  </a:moveTo>
                                  <a:lnTo>
                                    <a:pt x="520" y="63"/>
                                  </a:lnTo>
                                  <a:lnTo>
                                    <a:pt x="503" y="63"/>
                                  </a:lnTo>
                                  <a:lnTo>
                                    <a:pt x="485" y="15"/>
                                  </a:lnTo>
                                  <a:lnTo>
                                    <a:pt x="434" y="15"/>
                                  </a:lnTo>
                                  <a:lnTo>
                                    <a:pt x="382" y="32"/>
                                  </a:lnTo>
                                  <a:lnTo>
                                    <a:pt x="313" y="32"/>
                                  </a:lnTo>
                                  <a:lnTo>
                                    <a:pt x="261" y="0"/>
                                  </a:lnTo>
                                  <a:lnTo>
                                    <a:pt x="209" y="0"/>
                                  </a:lnTo>
                                  <a:lnTo>
                                    <a:pt x="157" y="32"/>
                                  </a:lnTo>
                                  <a:lnTo>
                                    <a:pt x="123" y="32"/>
                                  </a:lnTo>
                                  <a:lnTo>
                                    <a:pt x="88" y="32"/>
                                  </a:lnTo>
                                  <a:lnTo>
                                    <a:pt x="71" y="0"/>
                                  </a:lnTo>
                                  <a:lnTo>
                                    <a:pt x="36" y="0"/>
                                  </a:lnTo>
                                  <a:lnTo>
                                    <a:pt x="19" y="15"/>
                                  </a:lnTo>
                                  <a:lnTo>
                                    <a:pt x="0" y="48"/>
                                  </a:lnTo>
                                  <a:lnTo>
                                    <a:pt x="19" y="48"/>
                                  </a:lnTo>
                                  <a:lnTo>
                                    <a:pt x="19" y="63"/>
                                  </a:lnTo>
                                  <a:lnTo>
                                    <a:pt x="54" y="32"/>
                                  </a:lnTo>
                                  <a:lnTo>
                                    <a:pt x="88" y="32"/>
                                  </a:lnTo>
                                  <a:lnTo>
                                    <a:pt x="105" y="48"/>
                                  </a:lnTo>
                                  <a:lnTo>
                                    <a:pt x="88" y="48"/>
                                  </a:lnTo>
                                  <a:lnTo>
                                    <a:pt x="88" y="63"/>
                                  </a:lnTo>
                                  <a:lnTo>
                                    <a:pt x="36" y="63"/>
                                  </a:lnTo>
                                  <a:lnTo>
                                    <a:pt x="19" y="63"/>
                                  </a:lnTo>
                                  <a:lnTo>
                                    <a:pt x="19" y="96"/>
                                  </a:lnTo>
                                  <a:lnTo>
                                    <a:pt x="36" y="80"/>
                                  </a:lnTo>
                                  <a:lnTo>
                                    <a:pt x="36" y="111"/>
                                  </a:lnTo>
                                  <a:lnTo>
                                    <a:pt x="19" y="111"/>
                                  </a:lnTo>
                                  <a:lnTo>
                                    <a:pt x="19" y="128"/>
                                  </a:lnTo>
                                  <a:lnTo>
                                    <a:pt x="36" y="128"/>
                                  </a:lnTo>
                                  <a:lnTo>
                                    <a:pt x="36" y="143"/>
                                  </a:lnTo>
                                  <a:lnTo>
                                    <a:pt x="54" y="159"/>
                                  </a:lnTo>
                                  <a:lnTo>
                                    <a:pt x="36" y="159"/>
                                  </a:lnTo>
                                  <a:lnTo>
                                    <a:pt x="71" y="159"/>
                                  </a:lnTo>
                                  <a:lnTo>
                                    <a:pt x="71" y="176"/>
                                  </a:lnTo>
                                  <a:lnTo>
                                    <a:pt x="105" y="191"/>
                                  </a:lnTo>
                                  <a:lnTo>
                                    <a:pt x="140" y="176"/>
                                  </a:lnTo>
                                  <a:lnTo>
                                    <a:pt x="157" y="176"/>
                                  </a:lnTo>
                                  <a:lnTo>
                                    <a:pt x="192" y="191"/>
                                  </a:lnTo>
                                  <a:lnTo>
                                    <a:pt x="209" y="191"/>
                                  </a:lnTo>
                                  <a:lnTo>
                                    <a:pt x="244" y="176"/>
                                  </a:lnTo>
                                  <a:lnTo>
                                    <a:pt x="278" y="176"/>
                                  </a:lnTo>
                                  <a:lnTo>
                                    <a:pt x="278" y="159"/>
                                  </a:lnTo>
                                  <a:lnTo>
                                    <a:pt x="278" y="191"/>
                                  </a:lnTo>
                                  <a:lnTo>
                                    <a:pt x="295" y="191"/>
                                  </a:lnTo>
                                  <a:lnTo>
                                    <a:pt x="295" y="176"/>
                                  </a:lnTo>
                                  <a:lnTo>
                                    <a:pt x="347" y="159"/>
                                  </a:lnTo>
                                  <a:lnTo>
                                    <a:pt x="365" y="176"/>
                                  </a:lnTo>
                                  <a:lnTo>
                                    <a:pt x="416" y="159"/>
                                  </a:lnTo>
                                  <a:lnTo>
                                    <a:pt x="468" y="159"/>
                                  </a:lnTo>
                                  <a:lnTo>
                                    <a:pt x="468" y="143"/>
                                  </a:lnTo>
                                  <a:lnTo>
                                    <a:pt x="520" y="159"/>
                                  </a:lnTo>
                                  <a:lnTo>
                                    <a:pt x="503" y="80"/>
                                  </a:lnTo>
                                  <a:lnTo>
                                    <a:pt x="520" y="63"/>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8" name="Freeform 204"/>
                          <wps:cNvSpPr>
                            <a:spLocks/>
                          </wps:cNvSpPr>
                          <wps:spPr bwMode="auto">
                            <a:xfrm>
                              <a:off x="80424" y="41348"/>
                              <a:ext cx="702" cy="932"/>
                            </a:xfrm>
                            <a:custGeom>
                              <a:avLst/>
                              <a:gdLst>
                                <a:gd name="T0" fmla="*/ 2147483647 w 119"/>
                                <a:gd name="T1" fmla="*/ 2147483647 h 127"/>
                                <a:gd name="T2" fmla="*/ 2147483647 w 119"/>
                                <a:gd name="T3" fmla="*/ 2147483647 h 127"/>
                                <a:gd name="T4" fmla="*/ 2147483647 w 119"/>
                                <a:gd name="T5" fmla="*/ 0 h 127"/>
                                <a:gd name="T6" fmla="*/ 2147483647 w 119"/>
                                <a:gd name="T7" fmla="*/ 0 h 127"/>
                                <a:gd name="T8" fmla="*/ 2147483647 w 119"/>
                                <a:gd name="T9" fmla="*/ 2147483647 h 127"/>
                                <a:gd name="T10" fmla="*/ 2147483647 w 119"/>
                                <a:gd name="T11" fmla="*/ 2147483647 h 127"/>
                                <a:gd name="T12" fmla="*/ 2147483647 w 119"/>
                                <a:gd name="T13" fmla="*/ 2147483647 h 127"/>
                                <a:gd name="T14" fmla="*/ 2147483647 w 119"/>
                                <a:gd name="T15" fmla="*/ 2147483647 h 127"/>
                                <a:gd name="T16" fmla="*/ 0 w 119"/>
                                <a:gd name="T17" fmla="*/ 2147483647 h 127"/>
                                <a:gd name="T18" fmla="*/ 2147483647 w 119"/>
                                <a:gd name="T19" fmla="*/ 2147483647 h 127"/>
                                <a:gd name="T20" fmla="*/ 2147483647 w 119"/>
                                <a:gd name="T21" fmla="*/ 2147483647 h 127"/>
                                <a:gd name="T22" fmla="*/ 2147483647 w 119"/>
                                <a:gd name="T23" fmla="*/ 2147483647 h 127"/>
                                <a:gd name="T24" fmla="*/ 2147483647 w 119"/>
                                <a:gd name="T25" fmla="*/ 2147483647 h 127"/>
                                <a:gd name="T26" fmla="*/ 2147483647 w 119"/>
                                <a:gd name="T27" fmla="*/ 2147483647 h 127"/>
                                <a:gd name="T28" fmla="*/ 2147483647 w 119"/>
                                <a:gd name="T29" fmla="*/ 2147483647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19"/>
                                <a:gd name="T46" fmla="*/ 0 h 127"/>
                                <a:gd name="T47" fmla="*/ 119 w 119"/>
                                <a:gd name="T48" fmla="*/ 127 h 12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19" h="127">
                                  <a:moveTo>
                                    <a:pt x="119" y="31"/>
                                  </a:moveTo>
                                  <a:lnTo>
                                    <a:pt x="119" y="31"/>
                                  </a:lnTo>
                                  <a:lnTo>
                                    <a:pt x="119" y="0"/>
                                  </a:lnTo>
                                  <a:lnTo>
                                    <a:pt x="101" y="0"/>
                                  </a:lnTo>
                                  <a:lnTo>
                                    <a:pt x="49" y="31"/>
                                  </a:lnTo>
                                  <a:lnTo>
                                    <a:pt x="15" y="31"/>
                                  </a:lnTo>
                                  <a:lnTo>
                                    <a:pt x="15" y="48"/>
                                  </a:lnTo>
                                  <a:lnTo>
                                    <a:pt x="15" y="79"/>
                                  </a:lnTo>
                                  <a:lnTo>
                                    <a:pt x="0" y="127"/>
                                  </a:lnTo>
                                  <a:lnTo>
                                    <a:pt x="32" y="127"/>
                                  </a:lnTo>
                                  <a:lnTo>
                                    <a:pt x="49" y="111"/>
                                  </a:lnTo>
                                  <a:lnTo>
                                    <a:pt x="67" y="111"/>
                                  </a:lnTo>
                                  <a:lnTo>
                                    <a:pt x="84" y="79"/>
                                  </a:lnTo>
                                  <a:lnTo>
                                    <a:pt x="67" y="63"/>
                                  </a:lnTo>
                                  <a:lnTo>
                                    <a:pt x="119" y="31"/>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09" name="Freeform 205"/>
                          <wps:cNvSpPr>
                            <a:spLocks/>
                          </wps:cNvSpPr>
                          <wps:spPr bwMode="auto">
                            <a:xfrm>
                              <a:off x="82994" y="42990"/>
                              <a:ext cx="1024" cy="592"/>
                            </a:xfrm>
                            <a:custGeom>
                              <a:avLst/>
                              <a:gdLst>
                                <a:gd name="T0" fmla="*/ 2147483647 w 173"/>
                                <a:gd name="T1" fmla="*/ 2147483647 h 80"/>
                                <a:gd name="T2" fmla="*/ 2147483647 w 173"/>
                                <a:gd name="T3" fmla="*/ 2147483647 h 80"/>
                                <a:gd name="T4" fmla="*/ 2147483647 w 173"/>
                                <a:gd name="T5" fmla="*/ 2147483647 h 80"/>
                                <a:gd name="T6" fmla="*/ 2147483647 w 173"/>
                                <a:gd name="T7" fmla="*/ 2147483647 h 80"/>
                                <a:gd name="T8" fmla="*/ 2147483647 w 173"/>
                                <a:gd name="T9" fmla="*/ 0 h 80"/>
                                <a:gd name="T10" fmla="*/ 2147483647 w 173"/>
                                <a:gd name="T11" fmla="*/ 2147483647 h 80"/>
                                <a:gd name="T12" fmla="*/ 2147483647 w 173"/>
                                <a:gd name="T13" fmla="*/ 2147483647 h 80"/>
                                <a:gd name="T14" fmla="*/ 2147483647 w 173"/>
                                <a:gd name="T15" fmla="*/ 2147483647 h 80"/>
                                <a:gd name="T16" fmla="*/ 0 w 173"/>
                                <a:gd name="T17" fmla="*/ 2147483647 h 80"/>
                                <a:gd name="T18" fmla="*/ 2147483647 w 173"/>
                                <a:gd name="T19" fmla="*/ 2147483647 h 80"/>
                                <a:gd name="T20" fmla="*/ 2147483647 w 173"/>
                                <a:gd name="T21" fmla="*/ 2147483647 h 80"/>
                                <a:gd name="T22" fmla="*/ 2147483647 w 173"/>
                                <a:gd name="T23" fmla="*/ 2147483647 h 80"/>
                                <a:gd name="T24" fmla="*/ 2147483647 w 173"/>
                                <a:gd name="T25" fmla="*/ 2147483647 h 80"/>
                                <a:gd name="T26" fmla="*/ 2147483647 w 173"/>
                                <a:gd name="T27" fmla="*/ 2147483647 h 80"/>
                                <a:gd name="T28" fmla="*/ 2147483647 w 173"/>
                                <a:gd name="T29" fmla="*/ 2147483647 h 80"/>
                                <a:gd name="T30" fmla="*/ 2147483647 w 173"/>
                                <a:gd name="T31" fmla="*/ 2147483647 h 80"/>
                                <a:gd name="T32" fmla="*/ 2147483647 w 173"/>
                                <a:gd name="T33" fmla="*/ 2147483647 h 80"/>
                                <a:gd name="T34" fmla="*/ 2147483647 w 173"/>
                                <a:gd name="T35" fmla="*/ 2147483647 h 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3"/>
                                <a:gd name="T55" fmla="*/ 0 h 80"/>
                                <a:gd name="T56" fmla="*/ 173 w 173"/>
                                <a:gd name="T57" fmla="*/ 80 h 8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73" h="80">
                                  <a:moveTo>
                                    <a:pt x="139" y="65"/>
                                  </a:moveTo>
                                  <a:lnTo>
                                    <a:pt x="139" y="65"/>
                                  </a:lnTo>
                                  <a:lnTo>
                                    <a:pt x="173" y="32"/>
                                  </a:lnTo>
                                  <a:lnTo>
                                    <a:pt x="173" y="17"/>
                                  </a:lnTo>
                                  <a:lnTo>
                                    <a:pt x="156" y="0"/>
                                  </a:lnTo>
                                  <a:lnTo>
                                    <a:pt x="104" y="48"/>
                                  </a:lnTo>
                                  <a:lnTo>
                                    <a:pt x="52" y="48"/>
                                  </a:lnTo>
                                  <a:lnTo>
                                    <a:pt x="18" y="48"/>
                                  </a:lnTo>
                                  <a:lnTo>
                                    <a:pt x="0" y="65"/>
                                  </a:lnTo>
                                  <a:lnTo>
                                    <a:pt x="18" y="80"/>
                                  </a:lnTo>
                                  <a:lnTo>
                                    <a:pt x="35" y="80"/>
                                  </a:lnTo>
                                  <a:lnTo>
                                    <a:pt x="52" y="80"/>
                                  </a:lnTo>
                                  <a:lnTo>
                                    <a:pt x="70" y="80"/>
                                  </a:lnTo>
                                  <a:lnTo>
                                    <a:pt x="87" y="80"/>
                                  </a:lnTo>
                                  <a:lnTo>
                                    <a:pt x="104" y="80"/>
                                  </a:lnTo>
                                  <a:lnTo>
                                    <a:pt x="104" y="65"/>
                                  </a:lnTo>
                                  <a:lnTo>
                                    <a:pt x="121" y="65"/>
                                  </a:lnTo>
                                  <a:lnTo>
                                    <a:pt x="139" y="65"/>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0" name="Freeform 206"/>
                          <wps:cNvSpPr>
                            <a:spLocks/>
                          </wps:cNvSpPr>
                          <wps:spPr bwMode="auto">
                            <a:xfrm>
                              <a:off x="83911" y="42872"/>
                              <a:ext cx="107" cy="236"/>
                            </a:xfrm>
                            <a:custGeom>
                              <a:avLst/>
                              <a:gdLst>
                                <a:gd name="T0" fmla="*/ 2147483647 w 17"/>
                                <a:gd name="T1" fmla="*/ 2147483647 h 33"/>
                                <a:gd name="T2" fmla="*/ 2147483647 w 17"/>
                                <a:gd name="T3" fmla="*/ 2147483647 h 33"/>
                                <a:gd name="T4" fmla="*/ 0 w 17"/>
                                <a:gd name="T5" fmla="*/ 2147483647 h 33"/>
                                <a:gd name="T6" fmla="*/ 0 w 17"/>
                                <a:gd name="T7" fmla="*/ 0 h 33"/>
                                <a:gd name="T8" fmla="*/ 2147483647 w 17"/>
                                <a:gd name="T9" fmla="*/ 0 h 33"/>
                                <a:gd name="T10" fmla="*/ 2147483647 w 17"/>
                                <a:gd name="T11" fmla="*/ 2147483647 h 33"/>
                                <a:gd name="T12" fmla="*/ 0 60000 65536"/>
                                <a:gd name="T13" fmla="*/ 0 60000 65536"/>
                                <a:gd name="T14" fmla="*/ 0 60000 65536"/>
                                <a:gd name="T15" fmla="*/ 0 60000 65536"/>
                                <a:gd name="T16" fmla="*/ 0 60000 65536"/>
                                <a:gd name="T17" fmla="*/ 0 60000 65536"/>
                                <a:gd name="T18" fmla="*/ 0 w 17"/>
                                <a:gd name="T19" fmla="*/ 0 h 33"/>
                                <a:gd name="T20" fmla="*/ 17 w 17"/>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17" h="33">
                                  <a:moveTo>
                                    <a:pt x="17" y="33"/>
                                  </a:moveTo>
                                  <a:lnTo>
                                    <a:pt x="17" y="33"/>
                                  </a:lnTo>
                                  <a:lnTo>
                                    <a:pt x="0" y="16"/>
                                  </a:lnTo>
                                  <a:lnTo>
                                    <a:pt x="0" y="0"/>
                                  </a:lnTo>
                                  <a:lnTo>
                                    <a:pt x="17" y="0"/>
                                  </a:lnTo>
                                  <a:lnTo>
                                    <a:pt x="17" y="3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1" name="Freeform 207"/>
                          <wps:cNvSpPr>
                            <a:spLocks/>
                          </wps:cNvSpPr>
                          <wps:spPr bwMode="auto">
                            <a:xfrm>
                              <a:off x="81745" y="44647"/>
                              <a:ext cx="1654" cy="946"/>
                            </a:xfrm>
                            <a:custGeom>
                              <a:avLst/>
                              <a:gdLst>
                                <a:gd name="T0" fmla="*/ 0 w 279"/>
                                <a:gd name="T1" fmla="*/ 2147483647 h 129"/>
                                <a:gd name="T2" fmla="*/ 0 w 279"/>
                                <a:gd name="T3" fmla="*/ 2147483647 h 129"/>
                                <a:gd name="T4" fmla="*/ 2147483647 w 279"/>
                                <a:gd name="T5" fmla="*/ 2147483647 h 129"/>
                                <a:gd name="T6" fmla="*/ 2147483647 w 279"/>
                                <a:gd name="T7" fmla="*/ 2147483647 h 129"/>
                                <a:gd name="T8" fmla="*/ 2147483647 w 279"/>
                                <a:gd name="T9" fmla="*/ 2147483647 h 129"/>
                                <a:gd name="T10" fmla="*/ 2147483647 w 279"/>
                                <a:gd name="T11" fmla="*/ 2147483647 h 129"/>
                                <a:gd name="T12" fmla="*/ 2147483647 w 279"/>
                                <a:gd name="T13" fmla="*/ 0 h 129"/>
                                <a:gd name="T14" fmla="*/ 2147483647 w 279"/>
                                <a:gd name="T15" fmla="*/ 2147483647 h 129"/>
                                <a:gd name="T16" fmla="*/ 2147483647 w 279"/>
                                <a:gd name="T17" fmla="*/ 2147483647 h 129"/>
                                <a:gd name="T18" fmla="*/ 2147483647 w 279"/>
                                <a:gd name="T19" fmla="*/ 2147483647 h 129"/>
                                <a:gd name="T20" fmla="*/ 2147483647 w 279"/>
                                <a:gd name="T21" fmla="*/ 2147483647 h 129"/>
                                <a:gd name="T22" fmla="*/ 2147483647 w 279"/>
                                <a:gd name="T23" fmla="*/ 2147483647 h 129"/>
                                <a:gd name="T24" fmla="*/ 2147483647 w 279"/>
                                <a:gd name="T25" fmla="*/ 2147483647 h 129"/>
                                <a:gd name="T26" fmla="*/ 2147483647 w 279"/>
                                <a:gd name="T27" fmla="*/ 2147483647 h 129"/>
                                <a:gd name="T28" fmla="*/ 2147483647 w 279"/>
                                <a:gd name="T29" fmla="*/ 2147483647 h 129"/>
                                <a:gd name="T30" fmla="*/ 0 w 279"/>
                                <a:gd name="T31" fmla="*/ 2147483647 h 12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79"/>
                                <a:gd name="T49" fmla="*/ 0 h 129"/>
                                <a:gd name="T50" fmla="*/ 279 w 279"/>
                                <a:gd name="T51" fmla="*/ 129 h 12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79" h="129">
                                  <a:moveTo>
                                    <a:pt x="0" y="33"/>
                                  </a:moveTo>
                                  <a:lnTo>
                                    <a:pt x="0" y="33"/>
                                  </a:lnTo>
                                  <a:lnTo>
                                    <a:pt x="17" y="16"/>
                                  </a:lnTo>
                                  <a:lnTo>
                                    <a:pt x="69" y="63"/>
                                  </a:lnTo>
                                  <a:lnTo>
                                    <a:pt x="87" y="96"/>
                                  </a:lnTo>
                                  <a:lnTo>
                                    <a:pt x="209" y="16"/>
                                  </a:lnTo>
                                  <a:lnTo>
                                    <a:pt x="279" y="0"/>
                                  </a:lnTo>
                                  <a:lnTo>
                                    <a:pt x="279" y="16"/>
                                  </a:lnTo>
                                  <a:lnTo>
                                    <a:pt x="261" y="33"/>
                                  </a:lnTo>
                                  <a:lnTo>
                                    <a:pt x="261" y="48"/>
                                  </a:lnTo>
                                  <a:lnTo>
                                    <a:pt x="192" y="63"/>
                                  </a:lnTo>
                                  <a:lnTo>
                                    <a:pt x="123" y="111"/>
                                  </a:lnTo>
                                  <a:lnTo>
                                    <a:pt x="87" y="111"/>
                                  </a:lnTo>
                                  <a:lnTo>
                                    <a:pt x="52" y="129"/>
                                  </a:lnTo>
                                  <a:lnTo>
                                    <a:pt x="17" y="129"/>
                                  </a:lnTo>
                                  <a:lnTo>
                                    <a:pt x="0" y="33"/>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2" name="Freeform 208"/>
                          <wps:cNvSpPr>
                            <a:spLocks/>
                          </wps:cNvSpPr>
                          <wps:spPr bwMode="auto">
                            <a:xfrm>
                              <a:off x="76176" y="39085"/>
                              <a:ext cx="96" cy="488"/>
                            </a:xfrm>
                            <a:custGeom>
                              <a:avLst/>
                              <a:gdLst>
                                <a:gd name="T0" fmla="*/ 0 w 18"/>
                                <a:gd name="T1" fmla="*/ 2147483647 h 65"/>
                                <a:gd name="T2" fmla="*/ 0 w 18"/>
                                <a:gd name="T3" fmla="*/ 2147483647 h 65"/>
                                <a:gd name="T4" fmla="*/ 0 w 18"/>
                                <a:gd name="T5" fmla="*/ 2147483647 h 65"/>
                                <a:gd name="T6" fmla="*/ 2147483647 w 18"/>
                                <a:gd name="T7" fmla="*/ 2147483647 h 65"/>
                                <a:gd name="T8" fmla="*/ 2147483647 w 18"/>
                                <a:gd name="T9" fmla="*/ 0 h 65"/>
                                <a:gd name="T10" fmla="*/ 0 w 18"/>
                                <a:gd name="T11" fmla="*/ 2147483647 h 65"/>
                                <a:gd name="T12" fmla="*/ 0 60000 65536"/>
                                <a:gd name="T13" fmla="*/ 0 60000 65536"/>
                                <a:gd name="T14" fmla="*/ 0 60000 65536"/>
                                <a:gd name="T15" fmla="*/ 0 60000 65536"/>
                                <a:gd name="T16" fmla="*/ 0 60000 65536"/>
                                <a:gd name="T17" fmla="*/ 0 60000 65536"/>
                                <a:gd name="T18" fmla="*/ 0 w 18"/>
                                <a:gd name="T19" fmla="*/ 0 h 65"/>
                                <a:gd name="T20" fmla="*/ 18 w 18"/>
                                <a:gd name="T21" fmla="*/ 65 h 65"/>
                              </a:gdLst>
                              <a:ahLst/>
                              <a:cxnLst>
                                <a:cxn ang="T12">
                                  <a:pos x="T0" y="T1"/>
                                </a:cxn>
                                <a:cxn ang="T13">
                                  <a:pos x="T2" y="T3"/>
                                </a:cxn>
                                <a:cxn ang="T14">
                                  <a:pos x="T4" y="T5"/>
                                </a:cxn>
                                <a:cxn ang="T15">
                                  <a:pos x="T6" y="T7"/>
                                </a:cxn>
                                <a:cxn ang="T16">
                                  <a:pos x="T8" y="T9"/>
                                </a:cxn>
                                <a:cxn ang="T17">
                                  <a:pos x="T10" y="T11"/>
                                </a:cxn>
                              </a:cxnLst>
                              <a:rect l="T18" t="T19" r="T20" b="T21"/>
                              <a:pathLst>
                                <a:path w="18" h="65">
                                  <a:moveTo>
                                    <a:pt x="0" y="17"/>
                                  </a:moveTo>
                                  <a:lnTo>
                                    <a:pt x="0" y="17"/>
                                  </a:lnTo>
                                  <a:lnTo>
                                    <a:pt x="0" y="48"/>
                                  </a:lnTo>
                                  <a:lnTo>
                                    <a:pt x="18" y="65"/>
                                  </a:lnTo>
                                  <a:lnTo>
                                    <a:pt x="18" y="0"/>
                                  </a:lnTo>
                                  <a:lnTo>
                                    <a:pt x="0" y="17"/>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3" name="Freeform 209"/>
                          <wps:cNvSpPr>
                            <a:spLocks/>
                          </wps:cNvSpPr>
                          <wps:spPr bwMode="auto">
                            <a:xfrm>
                              <a:off x="76069" y="39573"/>
                              <a:ext cx="310" cy="577"/>
                            </a:xfrm>
                            <a:custGeom>
                              <a:avLst/>
                              <a:gdLst>
                                <a:gd name="T0" fmla="*/ 0 w 52"/>
                                <a:gd name="T1" fmla="*/ 0 h 79"/>
                                <a:gd name="T2" fmla="*/ 0 w 52"/>
                                <a:gd name="T3" fmla="*/ 0 h 79"/>
                                <a:gd name="T4" fmla="*/ 2147483647 w 52"/>
                                <a:gd name="T5" fmla="*/ 2147483647 h 79"/>
                                <a:gd name="T6" fmla="*/ 2147483647 w 52"/>
                                <a:gd name="T7" fmla="*/ 2147483647 h 79"/>
                                <a:gd name="T8" fmla="*/ 2147483647 w 52"/>
                                <a:gd name="T9" fmla="*/ 2147483647 h 79"/>
                                <a:gd name="T10" fmla="*/ 2147483647 w 52"/>
                                <a:gd name="T11" fmla="*/ 2147483647 h 79"/>
                                <a:gd name="T12" fmla="*/ 2147483647 w 52"/>
                                <a:gd name="T13" fmla="*/ 0 h 79"/>
                                <a:gd name="T14" fmla="*/ 0 w 52"/>
                                <a:gd name="T15" fmla="*/ 0 h 79"/>
                                <a:gd name="T16" fmla="*/ 0 60000 65536"/>
                                <a:gd name="T17" fmla="*/ 0 60000 65536"/>
                                <a:gd name="T18" fmla="*/ 0 60000 65536"/>
                                <a:gd name="T19" fmla="*/ 0 60000 65536"/>
                                <a:gd name="T20" fmla="*/ 0 60000 65536"/>
                                <a:gd name="T21" fmla="*/ 0 60000 65536"/>
                                <a:gd name="T22" fmla="*/ 0 60000 65536"/>
                                <a:gd name="T23" fmla="*/ 0 60000 65536"/>
                                <a:gd name="T24" fmla="*/ 0 w 52"/>
                                <a:gd name="T25" fmla="*/ 0 h 79"/>
                                <a:gd name="T26" fmla="*/ 52 w 52"/>
                                <a:gd name="T27" fmla="*/ 79 h 7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2" h="79">
                                  <a:moveTo>
                                    <a:pt x="0" y="0"/>
                                  </a:moveTo>
                                  <a:lnTo>
                                    <a:pt x="0" y="0"/>
                                  </a:lnTo>
                                  <a:lnTo>
                                    <a:pt x="17" y="64"/>
                                  </a:lnTo>
                                  <a:lnTo>
                                    <a:pt x="17" y="79"/>
                                  </a:lnTo>
                                  <a:lnTo>
                                    <a:pt x="35" y="64"/>
                                  </a:lnTo>
                                  <a:lnTo>
                                    <a:pt x="52" y="16"/>
                                  </a:lnTo>
                                  <a:lnTo>
                                    <a:pt x="35" y="0"/>
                                  </a:lnTo>
                                  <a:lnTo>
                                    <a:pt x="0"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4" name="Freeform 210"/>
                          <wps:cNvSpPr>
                            <a:spLocks/>
                          </wps:cNvSpPr>
                          <wps:spPr bwMode="auto">
                            <a:xfrm>
                              <a:off x="76795" y="40283"/>
                              <a:ext cx="535" cy="355"/>
                            </a:xfrm>
                            <a:custGeom>
                              <a:avLst/>
                              <a:gdLst>
                                <a:gd name="T0" fmla="*/ 0 w 88"/>
                                <a:gd name="T1" fmla="*/ 0 h 48"/>
                                <a:gd name="T2" fmla="*/ 0 w 88"/>
                                <a:gd name="T3" fmla="*/ 0 h 48"/>
                                <a:gd name="T4" fmla="*/ 0 w 88"/>
                                <a:gd name="T5" fmla="*/ 2147483647 h 48"/>
                                <a:gd name="T6" fmla="*/ 2147483647 w 88"/>
                                <a:gd name="T7" fmla="*/ 2147483647 h 48"/>
                                <a:gd name="T8" fmla="*/ 2147483647 w 88"/>
                                <a:gd name="T9" fmla="*/ 0 h 48"/>
                                <a:gd name="T10" fmla="*/ 2147483647 w 88"/>
                                <a:gd name="T11" fmla="*/ 0 h 48"/>
                                <a:gd name="T12" fmla="*/ 2147483647 w 88"/>
                                <a:gd name="T13" fmla="*/ 0 h 48"/>
                                <a:gd name="T14" fmla="*/ 0 w 88"/>
                                <a:gd name="T15" fmla="*/ 0 h 48"/>
                                <a:gd name="T16" fmla="*/ 0 60000 65536"/>
                                <a:gd name="T17" fmla="*/ 0 60000 65536"/>
                                <a:gd name="T18" fmla="*/ 0 60000 65536"/>
                                <a:gd name="T19" fmla="*/ 0 60000 65536"/>
                                <a:gd name="T20" fmla="*/ 0 60000 65536"/>
                                <a:gd name="T21" fmla="*/ 0 60000 65536"/>
                                <a:gd name="T22" fmla="*/ 0 60000 65536"/>
                                <a:gd name="T23" fmla="*/ 0 60000 65536"/>
                                <a:gd name="T24" fmla="*/ 0 w 88"/>
                                <a:gd name="T25" fmla="*/ 0 h 48"/>
                                <a:gd name="T26" fmla="*/ 88 w 88"/>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8" h="48">
                                  <a:moveTo>
                                    <a:pt x="0" y="0"/>
                                  </a:moveTo>
                                  <a:lnTo>
                                    <a:pt x="0" y="0"/>
                                  </a:lnTo>
                                  <a:lnTo>
                                    <a:pt x="0" y="15"/>
                                  </a:lnTo>
                                  <a:lnTo>
                                    <a:pt x="69" y="48"/>
                                  </a:lnTo>
                                  <a:lnTo>
                                    <a:pt x="88" y="0"/>
                                  </a:lnTo>
                                  <a:lnTo>
                                    <a:pt x="52" y="0"/>
                                  </a:lnTo>
                                  <a:lnTo>
                                    <a:pt x="17" y="0"/>
                                  </a:lnTo>
                                  <a:lnTo>
                                    <a:pt x="0"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5" name="Freeform 211"/>
                          <wps:cNvSpPr>
                            <a:spLocks/>
                          </wps:cNvSpPr>
                          <wps:spPr bwMode="auto">
                            <a:xfrm>
                              <a:off x="78247" y="40283"/>
                              <a:ext cx="309" cy="355"/>
                            </a:xfrm>
                            <a:custGeom>
                              <a:avLst/>
                              <a:gdLst>
                                <a:gd name="T0" fmla="*/ 0 w 52"/>
                                <a:gd name="T1" fmla="*/ 2147483647 h 48"/>
                                <a:gd name="T2" fmla="*/ 0 w 52"/>
                                <a:gd name="T3" fmla="*/ 2147483647 h 48"/>
                                <a:gd name="T4" fmla="*/ 2147483647 w 52"/>
                                <a:gd name="T5" fmla="*/ 2147483647 h 48"/>
                                <a:gd name="T6" fmla="*/ 2147483647 w 52"/>
                                <a:gd name="T7" fmla="*/ 2147483647 h 48"/>
                                <a:gd name="T8" fmla="*/ 2147483647 w 52"/>
                                <a:gd name="T9" fmla="*/ 2147483647 h 48"/>
                                <a:gd name="T10" fmla="*/ 2147483647 w 52"/>
                                <a:gd name="T11" fmla="*/ 2147483647 h 48"/>
                                <a:gd name="T12" fmla="*/ 2147483647 w 52"/>
                                <a:gd name="T13" fmla="*/ 2147483647 h 48"/>
                                <a:gd name="T14" fmla="*/ 2147483647 w 52"/>
                                <a:gd name="T15" fmla="*/ 2147483647 h 48"/>
                                <a:gd name="T16" fmla="*/ 2147483647 w 52"/>
                                <a:gd name="T17" fmla="*/ 2147483647 h 48"/>
                                <a:gd name="T18" fmla="*/ 2147483647 w 52"/>
                                <a:gd name="T19" fmla="*/ 0 h 48"/>
                                <a:gd name="T20" fmla="*/ 0 w 52"/>
                                <a:gd name="T21" fmla="*/ 2147483647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2"/>
                                <a:gd name="T34" fmla="*/ 0 h 48"/>
                                <a:gd name="T35" fmla="*/ 52 w 52"/>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2" h="48">
                                  <a:moveTo>
                                    <a:pt x="0" y="15"/>
                                  </a:moveTo>
                                  <a:lnTo>
                                    <a:pt x="0" y="15"/>
                                  </a:lnTo>
                                  <a:lnTo>
                                    <a:pt x="17" y="15"/>
                                  </a:lnTo>
                                  <a:lnTo>
                                    <a:pt x="17" y="48"/>
                                  </a:lnTo>
                                  <a:lnTo>
                                    <a:pt x="34" y="48"/>
                                  </a:lnTo>
                                  <a:lnTo>
                                    <a:pt x="52" y="48"/>
                                  </a:lnTo>
                                  <a:lnTo>
                                    <a:pt x="34" y="15"/>
                                  </a:lnTo>
                                  <a:lnTo>
                                    <a:pt x="52" y="31"/>
                                  </a:lnTo>
                                  <a:lnTo>
                                    <a:pt x="52" y="15"/>
                                  </a:lnTo>
                                  <a:lnTo>
                                    <a:pt x="17" y="0"/>
                                  </a:lnTo>
                                  <a:lnTo>
                                    <a:pt x="0" y="15"/>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6" name="Freeform 212"/>
                          <wps:cNvSpPr>
                            <a:spLocks/>
                          </wps:cNvSpPr>
                          <wps:spPr bwMode="auto">
                            <a:xfrm>
                              <a:off x="78651" y="40860"/>
                              <a:ext cx="417" cy="133"/>
                            </a:xfrm>
                            <a:custGeom>
                              <a:avLst/>
                              <a:gdLst>
                                <a:gd name="T0" fmla="*/ 0 w 71"/>
                                <a:gd name="T1" fmla="*/ 2147483647 h 17"/>
                                <a:gd name="T2" fmla="*/ 0 w 71"/>
                                <a:gd name="T3" fmla="*/ 2147483647 h 17"/>
                                <a:gd name="T4" fmla="*/ 2147483647 w 71"/>
                                <a:gd name="T5" fmla="*/ 2147483647 h 17"/>
                                <a:gd name="T6" fmla="*/ 2147483647 w 71"/>
                                <a:gd name="T7" fmla="*/ 2147483647 h 17"/>
                                <a:gd name="T8" fmla="*/ 2147483647 w 71"/>
                                <a:gd name="T9" fmla="*/ 2147483647 h 17"/>
                                <a:gd name="T10" fmla="*/ 0 w 71"/>
                                <a:gd name="T11" fmla="*/ 0 h 17"/>
                                <a:gd name="T12" fmla="*/ 0 w 71"/>
                                <a:gd name="T13" fmla="*/ 2147483647 h 17"/>
                                <a:gd name="T14" fmla="*/ 0 60000 65536"/>
                                <a:gd name="T15" fmla="*/ 0 60000 65536"/>
                                <a:gd name="T16" fmla="*/ 0 60000 65536"/>
                                <a:gd name="T17" fmla="*/ 0 60000 65536"/>
                                <a:gd name="T18" fmla="*/ 0 60000 65536"/>
                                <a:gd name="T19" fmla="*/ 0 60000 65536"/>
                                <a:gd name="T20" fmla="*/ 0 60000 65536"/>
                                <a:gd name="T21" fmla="*/ 0 w 71"/>
                                <a:gd name="T22" fmla="*/ 0 h 17"/>
                                <a:gd name="T23" fmla="*/ 71 w 71"/>
                                <a:gd name="T24" fmla="*/ 17 h 1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1" h="17">
                                  <a:moveTo>
                                    <a:pt x="0" y="17"/>
                                  </a:moveTo>
                                  <a:lnTo>
                                    <a:pt x="0" y="17"/>
                                  </a:lnTo>
                                  <a:lnTo>
                                    <a:pt x="36" y="17"/>
                                  </a:lnTo>
                                  <a:lnTo>
                                    <a:pt x="71" y="17"/>
                                  </a:lnTo>
                                  <a:lnTo>
                                    <a:pt x="54" y="17"/>
                                  </a:lnTo>
                                  <a:lnTo>
                                    <a:pt x="0" y="0"/>
                                  </a:lnTo>
                                  <a:lnTo>
                                    <a:pt x="0" y="17"/>
                                  </a:lnTo>
                                </a:path>
                              </a:pathLst>
                            </a:custGeom>
                            <a:solidFill>
                              <a:srgbClr val="D8CEB8"/>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7" name="Freeform 213"/>
                          <wps:cNvSpPr>
                            <a:spLocks/>
                          </wps:cNvSpPr>
                          <wps:spPr bwMode="auto">
                            <a:xfrm>
                              <a:off x="79996" y="40860"/>
                              <a:ext cx="416" cy="237"/>
                            </a:xfrm>
                            <a:custGeom>
                              <a:avLst/>
                              <a:gdLst>
                                <a:gd name="T0" fmla="*/ 0 w 70"/>
                                <a:gd name="T1" fmla="*/ 2147483647 h 32"/>
                                <a:gd name="T2" fmla="*/ 0 w 70"/>
                                <a:gd name="T3" fmla="*/ 2147483647 h 32"/>
                                <a:gd name="T4" fmla="*/ 2147483647 w 70"/>
                                <a:gd name="T5" fmla="*/ 2147483647 h 32"/>
                                <a:gd name="T6" fmla="*/ 2147483647 w 70"/>
                                <a:gd name="T7" fmla="*/ 2147483647 h 32"/>
                                <a:gd name="T8" fmla="*/ 2147483647 w 70"/>
                                <a:gd name="T9" fmla="*/ 2147483647 h 32"/>
                                <a:gd name="T10" fmla="*/ 2147483647 w 70"/>
                                <a:gd name="T11" fmla="*/ 0 h 32"/>
                                <a:gd name="T12" fmla="*/ 0 w 70"/>
                                <a:gd name="T13" fmla="*/ 2147483647 h 32"/>
                                <a:gd name="T14" fmla="*/ 0 60000 65536"/>
                                <a:gd name="T15" fmla="*/ 0 60000 65536"/>
                                <a:gd name="T16" fmla="*/ 0 60000 65536"/>
                                <a:gd name="T17" fmla="*/ 0 60000 65536"/>
                                <a:gd name="T18" fmla="*/ 0 60000 65536"/>
                                <a:gd name="T19" fmla="*/ 0 60000 65536"/>
                                <a:gd name="T20" fmla="*/ 0 60000 65536"/>
                                <a:gd name="T21" fmla="*/ 0 w 70"/>
                                <a:gd name="T22" fmla="*/ 0 h 32"/>
                                <a:gd name="T23" fmla="*/ 70 w 70"/>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0" h="32">
                                  <a:moveTo>
                                    <a:pt x="0" y="17"/>
                                  </a:moveTo>
                                  <a:lnTo>
                                    <a:pt x="0" y="17"/>
                                  </a:lnTo>
                                  <a:lnTo>
                                    <a:pt x="18" y="32"/>
                                  </a:lnTo>
                                  <a:lnTo>
                                    <a:pt x="35" y="32"/>
                                  </a:lnTo>
                                  <a:lnTo>
                                    <a:pt x="52" y="17"/>
                                  </a:lnTo>
                                  <a:lnTo>
                                    <a:pt x="70" y="0"/>
                                  </a:lnTo>
                                  <a:lnTo>
                                    <a:pt x="0" y="17"/>
                                  </a:lnTo>
                                </a:path>
                              </a:pathLst>
                            </a:custGeom>
                            <a:solidFill>
                              <a:srgbClr val="D8CEB8"/>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18" name="Line 214"/>
                          <wps:cNvCnPr/>
                          <wps:spPr bwMode="auto">
                            <a:xfrm flipV="1">
                              <a:off x="79341" y="40682"/>
                              <a:ext cx="84" cy="355"/>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9" name="Freeform 215"/>
                          <wps:cNvSpPr>
                            <a:spLocks/>
                          </wps:cNvSpPr>
                          <wps:spPr bwMode="auto">
                            <a:xfrm>
                              <a:off x="82066" y="39795"/>
                              <a:ext cx="202" cy="236"/>
                            </a:xfrm>
                            <a:custGeom>
                              <a:avLst/>
                              <a:gdLst>
                                <a:gd name="T0" fmla="*/ 2147483647 w 35"/>
                                <a:gd name="T1" fmla="*/ 2147483647 h 33"/>
                                <a:gd name="T2" fmla="*/ 2147483647 w 35"/>
                                <a:gd name="T3" fmla="*/ 2147483647 h 33"/>
                                <a:gd name="T4" fmla="*/ 2147483647 w 35"/>
                                <a:gd name="T5" fmla="*/ 2147483647 h 33"/>
                                <a:gd name="T6" fmla="*/ 0 w 35"/>
                                <a:gd name="T7" fmla="*/ 0 h 33"/>
                                <a:gd name="T8" fmla="*/ 2147483647 w 35"/>
                                <a:gd name="T9" fmla="*/ 2147483647 h 33"/>
                                <a:gd name="T10" fmla="*/ 2147483647 w 35"/>
                                <a:gd name="T11" fmla="*/ 2147483647 h 33"/>
                                <a:gd name="T12" fmla="*/ 0 60000 65536"/>
                                <a:gd name="T13" fmla="*/ 0 60000 65536"/>
                                <a:gd name="T14" fmla="*/ 0 60000 65536"/>
                                <a:gd name="T15" fmla="*/ 0 60000 65536"/>
                                <a:gd name="T16" fmla="*/ 0 60000 65536"/>
                                <a:gd name="T17" fmla="*/ 0 60000 65536"/>
                                <a:gd name="T18" fmla="*/ 0 w 35"/>
                                <a:gd name="T19" fmla="*/ 0 h 33"/>
                                <a:gd name="T20" fmla="*/ 35 w 35"/>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35" h="33">
                                  <a:moveTo>
                                    <a:pt x="35" y="33"/>
                                  </a:moveTo>
                                  <a:lnTo>
                                    <a:pt x="35" y="33"/>
                                  </a:lnTo>
                                  <a:lnTo>
                                    <a:pt x="17" y="33"/>
                                  </a:lnTo>
                                  <a:lnTo>
                                    <a:pt x="0" y="0"/>
                                  </a:lnTo>
                                  <a:lnTo>
                                    <a:pt x="35" y="17"/>
                                  </a:lnTo>
                                  <a:lnTo>
                                    <a:pt x="35" y="33"/>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0" name="Freeform 216"/>
                          <wps:cNvSpPr>
                            <a:spLocks/>
                          </wps:cNvSpPr>
                          <wps:spPr bwMode="auto">
                            <a:xfrm>
                              <a:off x="80507" y="40505"/>
                              <a:ext cx="1238" cy="1065"/>
                            </a:xfrm>
                            <a:custGeom>
                              <a:avLst/>
                              <a:gdLst>
                                <a:gd name="T0" fmla="*/ 0 w 207"/>
                                <a:gd name="T1" fmla="*/ 2147483647 h 144"/>
                                <a:gd name="T2" fmla="*/ 0 w 207"/>
                                <a:gd name="T3" fmla="*/ 2147483647 h 144"/>
                                <a:gd name="T4" fmla="*/ 2147483647 w 207"/>
                                <a:gd name="T5" fmla="*/ 2147483647 h 144"/>
                                <a:gd name="T6" fmla="*/ 2147483647 w 207"/>
                                <a:gd name="T7" fmla="*/ 2147483647 h 144"/>
                                <a:gd name="T8" fmla="*/ 2147483647 w 207"/>
                                <a:gd name="T9" fmla="*/ 2147483647 h 144"/>
                                <a:gd name="T10" fmla="*/ 2147483647 w 207"/>
                                <a:gd name="T11" fmla="*/ 2147483647 h 144"/>
                                <a:gd name="T12" fmla="*/ 2147483647 w 207"/>
                                <a:gd name="T13" fmla="*/ 2147483647 h 144"/>
                                <a:gd name="T14" fmla="*/ 2147483647 w 207"/>
                                <a:gd name="T15" fmla="*/ 2147483647 h 144"/>
                                <a:gd name="T16" fmla="*/ 2147483647 w 207"/>
                                <a:gd name="T17" fmla="*/ 0 h 144"/>
                                <a:gd name="T18" fmla="*/ 2147483647 w 207"/>
                                <a:gd name="T19" fmla="*/ 2147483647 h 144"/>
                                <a:gd name="T20" fmla="*/ 2147483647 w 207"/>
                                <a:gd name="T21" fmla="*/ 0 h 144"/>
                                <a:gd name="T22" fmla="*/ 2147483647 w 207"/>
                                <a:gd name="T23" fmla="*/ 0 h 144"/>
                                <a:gd name="T24" fmla="*/ 2147483647 w 207"/>
                                <a:gd name="T25" fmla="*/ 2147483647 h 144"/>
                                <a:gd name="T26" fmla="*/ 2147483647 w 207"/>
                                <a:gd name="T27" fmla="*/ 2147483647 h 144"/>
                                <a:gd name="T28" fmla="*/ 2147483647 w 207"/>
                                <a:gd name="T29" fmla="*/ 2147483647 h 144"/>
                                <a:gd name="T30" fmla="*/ 2147483647 w 207"/>
                                <a:gd name="T31" fmla="*/ 2147483647 h 144"/>
                                <a:gd name="T32" fmla="*/ 2147483647 w 207"/>
                                <a:gd name="T33" fmla="*/ 2147483647 h 144"/>
                                <a:gd name="T34" fmla="*/ 0 w 207"/>
                                <a:gd name="T35" fmla="*/ 2147483647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07"/>
                                <a:gd name="T55" fmla="*/ 0 h 144"/>
                                <a:gd name="T56" fmla="*/ 207 w 207"/>
                                <a:gd name="T57" fmla="*/ 144 h 14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07" h="144">
                                  <a:moveTo>
                                    <a:pt x="0" y="144"/>
                                  </a:moveTo>
                                  <a:lnTo>
                                    <a:pt x="0" y="144"/>
                                  </a:lnTo>
                                  <a:lnTo>
                                    <a:pt x="17" y="128"/>
                                  </a:lnTo>
                                  <a:lnTo>
                                    <a:pt x="34" y="96"/>
                                  </a:lnTo>
                                  <a:lnTo>
                                    <a:pt x="17" y="80"/>
                                  </a:lnTo>
                                  <a:lnTo>
                                    <a:pt x="17" y="32"/>
                                  </a:lnTo>
                                  <a:lnTo>
                                    <a:pt x="34" y="32"/>
                                  </a:lnTo>
                                  <a:lnTo>
                                    <a:pt x="34" y="17"/>
                                  </a:lnTo>
                                  <a:lnTo>
                                    <a:pt x="86" y="0"/>
                                  </a:lnTo>
                                  <a:lnTo>
                                    <a:pt x="104" y="17"/>
                                  </a:lnTo>
                                  <a:lnTo>
                                    <a:pt x="155" y="0"/>
                                  </a:lnTo>
                                  <a:lnTo>
                                    <a:pt x="207" y="0"/>
                                  </a:lnTo>
                                  <a:lnTo>
                                    <a:pt x="173" y="17"/>
                                  </a:lnTo>
                                  <a:lnTo>
                                    <a:pt x="155" y="80"/>
                                  </a:lnTo>
                                  <a:lnTo>
                                    <a:pt x="104" y="113"/>
                                  </a:lnTo>
                                  <a:lnTo>
                                    <a:pt x="86" y="113"/>
                                  </a:lnTo>
                                  <a:lnTo>
                                    <a:pt x="34" y="144"/>
                                  </a:lnTo>
                                  <a:lnTo>
                                    <a:pt x="0" y="144"/>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1" name="Freeform 217"/>
                          <wps:cNvSpPr>
                            <a:spLocks/>
                          </wps:cNvSpPr>
                          <wps:spPr bwMode="auto">
                            <a:xfrm>
                              <a:off x="80305" y="41452"/>
                              <a:ext cx="310" cy="828"/>
                            </a:xfrm>
                            <a:custGeom>
                              <a:avLst/>
                              <a:gdLst>
                                <a:gd name="T0" fmla="*/ 2147483647 w 52"/>
                                <a:gd name="T1" fmla="*/ 2147483647 h 112"/>
                                <a:gd name="T2" fmla="*/ 2147483647 w 52"/>
                                <a:gd name="T3" fmla="*/ 2147483647 h 112"/>
                                <a:gd name="T4" fmla="*/ 2147483647 w 52"/>
                                <a:gd name="T5" fmla="*/ 2147483647 h 112"/>
                                <a:gd name="T6" fmla="*/ 2147483647 w 52"/>
                                <a:gd name="T7" fmla="*/ 2147483647 h 112"/>
                                <a:gd name="T8" fmla="*/ 2147483647 w 52"/>
                                <a:gd name="T9" fmla="*/ 2147483647 h 112"/>
                                <a:gd name="T10" fmla="*/ 0 w 52"/>
                                <a:gd name="T11" fmla="*/ 2147483647 h 112"/>
                                <a:gd name="T12" fmla="*/ 2147483647 w 52"/>
                                <a:gd name="T13" fmla="*/ 2147483647 h 112"/>
                                <a:gd name="T14" fmla="*/ 2147483647 w 52"/>
                                <a:gd name="T15" fmla="*/ 0 h 112"/>
                                <a:gd name="T16" fmla="*/ 2147483647 w 52"/>
                                <a:gd name="T17" fmla="*/ 0 h 112"/>
                                <a:gd name="T18" fmla="*/ 2147483647 w 52"/>
                                <a:gd name="T19" fmla="*/ 2147483647 h 1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2"/>
                                <a:gd name="T31" fmla="*/ 0 h 112"/>
                                <a:gd name="T32" fmla="*/ 52 w 52"/>
                                <a:gd name="T33" fmla="*/ 112 h 11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2" h="112">
                                  <a:moveTo>
                                    <a:pt x="35" y="16"/>
                                  </a:moveTo>
                                  <a:lnTo>
                                    <a:pt x="35" y="16"/>
                                  </a:lnTo>
                                  <a:lnTo>
                                    <a:pt x="35" y="33"/>
                                  </a:lnTo>
                                  <a:lnTo>
                                    <a:pt x="35" y="64"/>
                                  </a:lnTo>
                                  <a:lnTo>
                                    <a:pt x="18" y="112"/>
                                  </a:lnTo>
                                  <a:lnTo>
                                    <a:pt x="0" y="48"/>
                                  </a:lnTo>
                                  <a:lnTo>
                                    <a:pt x="18" y="33"/>
                                  </a:lnTo>
                                  <a:lnTo>
                                    <a:pt x="35" y="0"/>
                                  </a:lnTo>
                                  <a:lnTo>
                                    <a:pt x="52" y="0"/>
                                  </a:lnTo>
                                  <a:lnTo>
                                    <a:pt x="35"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2" name="Freeform 218"/>
                          <wps:cNvSpPr>
                            <a:spLocks/>
                          </wps:cNvSpPr>
                          <wps:spPr bwMode="auto">
                            <a:xfrm>
                              <a:off x="81126" y="40386"/>
                              <a:ext cx="1547" cy="1894"/>
                            </a:xfrm>
                            <a:custGeom>
                              <a:avLst/>
                              <a:gdLst>
                                <a:gd name="T0" fmla="*/ 2147483647 w 259"/>
                                <a:gd name="T1" fmla="*/ 2147483647 h 256"/>
                                <a:gd name="T2" fmla="*/ 2147483647 w 259"/>
                                <a:gd name="T3" fmla="*/ 2147483647 h 256"/>
                                <a:gd name="T4" fmla="*/ 2147483647 w 259"/>
                                <a:gd name="T5" fmla="*/ 2147483647 h 256"/>
                                <a:gd name="T6" fmla="*/ 2147483647 w 259"/>
                                <a:gd name="T7" fmla="*/ 2147483647 h 256"/>
                                <a:gd name="T8" fmla="*/ 2147483647 w 259"/>
                                <a:gd name="T9" fmla="*/ 2147483647 h 256"/>
                                <a:gd name="T10" fmla="*/ 2147483647 w 259"/>
                                <a:gd name="T11" fmla="*/ 2147483647 h 256"/>
                                <a:gd name="T12" fmla="*/ 2147483647 w 259"/>
                                <a:gd name="T13" fmla="*/ 2147483647 h 256"/>
                                <a:gd name="T14" fmla="*/ 2147483647 w 259"/>
                                <a:gd name="T15" fmla="*/ 2147483647 h 256"/>
                                <a:gd name="T16" fmla="*/ 2147483647 w 259"/>
                                <a:gd name="T17" fmla="*/ 2147483647 h 256"/>
                                <a:gd name="T18" fmla="*/ 2147483647 w 259"/>
                                <a:gd name="T19" fmla="*/ 2147483647 h 256"/>
                                <a:gd name="T20" fmla="*/ 2147483647 w 259"/>
                                <a:gd name="T21" fmla="*/ 2147483647 h 256"/>
                                <a:gd name="T22" fmla="*/ 2147483647 w 259"/>
                                <a:gd name="T23" fmla="*/ 2147483647 h 256"/>
                                <a:gd name="T24" fmla="*/ 2147483647 w 259"/>
                                <a:gd name="T25" fmla="*/ 2147483647 h 256"/>
                                <a:gd name="T26" fmla="*/ 2147483647 w 259"/>
                                <a:gd name="T27" fmla="*/ 2147483647 h 256"/>
                                <a:gd name="T28" fmla="*/ 2147483647 w 259"/>
                                <a:gd name="T29" fmla="*/ 2147483647 h 256"/>
                                <a:gd name="T30" fmla="*/ 2147483647 w 259"/>
                                <a:gd name="T31" fmla="*/ 2147483647 h 256"/>
                                <a:gd name="T32" fmla="*/ 2147483647 w 259"/>
                                <a:gd name="T33" fmla="*/ 2147483647 h 256"/>
                                <a:gd name="T34" fmla="*/ 2147483647 w 259"/>
                                <a:gd name="T35" fmla="*/ 2147483647 h 256"/>
                                <a:gd name="T36" fmla="*/ 2147483647 w 259"/>
                                <a:gd name="T37" fmla="*/ 2147483647 h 256"/>
                                <a:gd name="T38" fmla="*/ 0 w 259"/>
                                <a:gd name="T39" fmla="*/ 2147483647 h 256"/>
                                <a:gd name="T40" fmla="*/ 0 w 259"/>
                                <a:gd name="T41" fmla="*/ 2147483647 h 256"/>
                                <a:gd name="T42" fmla="*/ 2147483647 w 259"/>
                                <a:gd name="T43" fmla="*/ 2147483647 h 256"/>
                                <a:gd name="T44" fmla="*/ 2147483647 w 259"/>
                                <a:gd name="T45" fmla="*/ 2147483647 h 256"/>
                                <a:gd name="T46" fmla="*/ 2147483647 w 259"/>
                                <a:gd name="T47" fmla="*/ 2147483647 h 256"/>
                                <a:gd name="T48" fmla="*/ 2147483647 w 259"/>
                                <a:gd name="T49" fmla="*/ 0 h 256"/>
                                <a:gd name="T50" fmla="*/ 2147483647 w 259"/>
                                <a:gd name="T51" fmla="*/ 2147483647 h 2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59"/>
                                <a:gd name="T79" fmla="*/ 0 h 256"/>
                                <a:gd name="T80" fmla="*/ 259 w 259"/>
                                <a:gd name="T81" fmla="*/ 256 h 25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59" h="256">
                                  <a:moveTo>
                                    <a:pt x="155" y="16"/>
                                  </a:moveTo>
                                  <a:lnTo>
                                    <a:pt x="155" y="16"/>
                                  </a:lnTo>
                                  <a:lnTo>
                                    <a:pt x="172" y="48"/>
                                  </a:lnTo>
                                  <a:lnTo>
                                    <a:pt x="190" y="48"/>
                                  </a:lnTo>
                                  <a:lnTo>
                                    <a:pt x="190" y="81"/>
                                  </a:lnTo>
                                  <a:lnTo>
                                    <a:pt x="172" y="112"/>
                                  </a:lnTo>
                                  <a:lnTo>
                                    <a:pt x="190" y="144"/>
                                  </a:lnTo>
                                  <a:lnTo>
                                    <a:pt x="224" y="160"/>
                                  </a:lnTo>
                                  <a:lnTo>
                                    <a:pt x="241" y="208"/>
                                  </a:lnTo>
                                  <a:lnTo>
                                    <a:pt x="259" y="225"/>
                                  </a:lnTo>
                                  <a:lnTo>
                                    <a:pt x="259" y="240"/>
                                  </a:lnTo>
                                  <a:lnTo>
                                    <a:pt x="224" y="240"/>
                                  </a:lnTo>
                                  <a:lnTo>
                                    <a:pt x="207" y="256"/>
                                  </a:lnTo>
                                  <a:lnTo>
                                    <a:pt x="172" y="240"/>
                                  </a:lnTo>
                                  <a:lnTo>
                                    <a:pt x="155" y="256"/>
                                  </a:lnTo>
                                  <a:lnTo>
                                    <a:pt x="120" y="240"/>
                                  </a:lnTo>
                                  <a:lnTo>
                                    <a:pt x="120" y="225"/>
                                  </a:lnTo>
                                  <a:lnTo>
                                    <a:pt x="103" y="208"/>
                                  </a:lnTo>
                                  <a:lnTo>
                                    <a:pt x="51" y="177"/>
                                  </a:lnTo>
                                  <a:lnTo>
                                    <a:pt x="0" y="160"/>
                                  </a:lnTo>
                                  <a:lnTo>
                                    <a:pt x="0" y="129"/>
                                  </a:lnTo>
                                  <a:lnTo>
                                    <a:pt x="51" y="96"/>
                                  </a:lnTo>
                                  <a:lnTo>
                                    <a:pt x="69" y="33"/>
                                  </a:lnTo>
                                  <a:lnTo>
                                    <a:pt x="103" y="16"/>
                                  </a:lnTo>
                                  <a:lnTo>
                                    <a:pt x="103" y="0"/>
                                  </a:lnTo>
                                  <a:lnTo>
                                    <a:pt x="155"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3" name="Freeform 219"/>
                          <wps:cNvSpPr>
                            <a:spLocks/>
                          </wps:cNvSpPr>
                          <wps:spPr bwMode="auto">
                            <a:xfrm>
                              <a:off x="80507" y="41097"/>
                              <a:ext cx="227" cy="355"/>
                            </a:xfrm>
                            <a:custGeom>
                              <a:avLst/>
                              <a:gdLst>
                                <a:gd name="T0" fmla="*/ 2147483647 w 36"/>
                                <a:gd name="T1" fmla="*/ 2147483647 h 48"/>
                                <a:gd name="T2" fmla="*/ 2147483647 w 36"/>
                                <a:gd name="T3" fmla="*/ 2147483647 h 48"/>
                                <a:gd name="T4" fmla="*/ 0 w 36"/>
                                <a:gd name="T5" fmla="*/ 2147483647 h 48"/>
                                <a:gd name="T6" fmla="*/ 2147483647 w 36"/>
                                <a:gd name="T7" fmla="*/ 0 h 48"/>
                                <a:gd name="T8" fmla="*/ 2147483647 w 36"/>
                                <a:gd name="T9" fmla="*/ 2147483647 h 48"/>
                                <a:gd name="T10" fmla="*/ 2147483647 w 36"/>
                                <a:gd name="T11" fmla="*/ 2147483647 h 48"/>
                                <a:gd name="T12" fmla="*/ 0 60000 65536"/>
                                <a:gd name="T13" fmla="*/ 0 60000 65536"/>
                                <a:gd name="T14" fmla="*/ 0 60000 65536"/>
                                <a:gd name="T15" fmla="*/ 0 60000 65536"/>
                                <a:gd name="T16" fmla="*/ 0 60000 65536"/>
                                <a:gd name="T17" fmla="*/ 0 60000 65536"/>
                                <a:gd name="T18" fmla="*/ 0 w 36"/>
                                <a:gd name="T19" fmla="*/ 0 h 48"/>
                                <a:gd name="T20" fmla="*/ 36 w 36"/>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36" h="48">
                                  <a:moveTo>
                                    <a:pt x="17" y="48"/>
                                  </a:moveTo>
                                  <a:lnTo>
                                    <a:pt x="17" y="48"/>
                                  </a:lnTo>
                                  <a:lnTo>
                                    <a:pt x="0" y="48"/>
                                  </a:lnTo>
                                  <a:lnTo>
                                    <a:pt x="17" y="0"/>
                                  </a:lnTo>
                                  <a:lnTo>
                                    <a:pt x="36" y="16"/>
                                  </a:lnTo>
                                  <a:lnTo>
                                    <a:pt x="17" y="48"/>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4" name="Freeform 220"/>
                          <wps:cNvSpPr>
                            <a:spLocks/>
                          </wps:cNvSpPr>
                          <wps:spPr bwMode="auto">
                            <a:xfrm>
                              <a:off x="82364" y="42162"/>
                              <a:ext cx="309" cy="236"/>
                            </a:xfrm>
                            <a:custGeom>
                              <a:avLst/>
                              <a:gdLst>
                                <a:gd name="T0" fmla="*/ 0 w 52"/>
                                <a:gd name="T1" fmla="*/ 2147483647 h 33"/>
                                <a:gd name="T2" fmla="*/ 0 w 52"/>
                                <a:gd name="T3" fmla="*/ 2147483647 h 33"/>
                                <a:gd name="T4" fmla="*/ 2147483647 w 52"/>
                                <a:gd name="T5" fmla="*/ 0 h 33"/>
                                <a:gd name="T6" fmla="*/ 2147483647 w 52"/>
                                <a:gd name="T7" fmla="*/ 0 h 33"/>
                                <a:gd name="T8" fmla="*/ 2147483647 w 52"/>
                                <a:gd name="T9" fmla="*/ 2147483647 h 33"/>
                                <a:gd name="T10" fmla="*/ 2147483647 w 52"/>
                                <a:gd name="T11" fmla="*/ 2147483647 h 33"/>
                                <a:gd name="T12" fmla="*/ 0 w 52"/>
                                <a:gd name="T13" fmla="*/ 2147483647 h 33"/>
                                <a:gd name="T14" fmla="*/ 0 60000 65536"/>
                                <a:gd name="T15" fmla="*/ 0 60000 65536"/>
                                <a:gd name="T16" fmla="*/ 0 60000 65536"/>
                                <a:gd name="T17" fmla="*/ 0 60000 65536"/>
                                <a:gd name="T18" fmla="*/ 0 60000 65536"/>
                                <a:gd name="T19" fmla="*/ 0 60000 65536"/>
                                <a:gd name="T20" fmla="*/ 0 60000 65536"/>
                                <a:gd name="T21" fmla="*/ 0 w 52"/>
                                <a:gd name="T22" fmla="*/ 0 h 33"/>
                                <a:gd name="T23" fmla="*/ 52 w 52"/>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 h="33">
                                  <a:moveTo>
                                    <a:pt x="0" y="16"/>
                                  </a:moveTo>
                                  <a:lnTo>
                                    <a:pt x="0" y="16"/>
                                  </a:lnTo>
                                  <a:lnTo>
                                    <a:pt x="17" y="0"/>
                                  </a:lnTo>
                                  <a:lnTo>
                                    <a:pt x="52" y="0"/>
                                  </a:lnTo>
                                  <a:lnTo>
                                    <a:pt x="34" y="16"/>
                                  </a:lnTo>
                                  <a:lnTo>
                                    <a:pt x="52" y="33"/>
                                  </a:lnTo>
                                  <a:lnTo>
                                    <a:pt x="0" y="16"/>
                                  </a:lnTo>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5" name="Freeform 221"/>
                          <wps:cNvSpPr>
                            <a:spLocks/>
                          </wps:cNvSpPr>
                          <wps:spPr bwMode="auto">
                            <a:xfrm>
                              <a:off x="78580" y="35180"/>
                              <a:ext cx="1547" cy="1553"/>
                            </a:xfrm>
                            <a:custGeom>
                              <a:avLst/>
                              <a:gdLst>
                                <a:gd name="T0" fmla="*/ 2147483647 w 259"/>
                                <a:gd name="T1" fmla="*/ 2147483647 h 209"/>
                                <a:gd name="T2" fmla="*/ 2147483647 w 259"/>
                                <a:gd name="T3" fmla="*/ 2147483647 h 209"/>
                                <a:gd name="T4" fmla="*/ 2147483647 w 259"/>
                                <a:gd name="T5" fmla="*/ 2147483647 h 209"/>
                                <a:gd name="T6" fmla="*/ 2147483647 w 259"/>
                                <a:gd name="T7" fmla="*/ 2147483647 h 209"/>
                                <a:gd name="T8" fmla="*/ 2147483647 w 259"/>
                                <a:gd name="T9" fmla="*/ 2147483647 h 209"/>
                                <a:gd name="T10" fmla="*/ 2147483647 w 259"/>
                                <a:gd name="T11" fmla="*/ 2147483647 h 209"/>
                                <a:gd name="T12" fmla="*/ 2147483647 w 259"/>
                                <a:gd name="T13" fmla="*/ 2147483647 h 209"/>
                                <a:gd name="T14" fmla="*/ 2147483647 w 259"/>
                                <a:gd name="T15" fmla="*/ 2147483647 h 209"/>
                                <a:gd name="T16" fmla="*/ 2147483647 w 259"/>
                                <a:gd name="T17" fmla="*/ 2147483647 h 209"/>
                                <a:gd name="T18" fmla="*/ 2147483647 w 259"/>
                                <a:gd name="T19" fmla="*/ 2147483647 h 209"/>
                                <a:gd name="T20" fmla="*/ 2147483647 w 259"/>
                                <a:gd name="T21" fmla="*/ 0 h 209"/>
                                <a:gd name="T22" fmla="*/ 2147483647 w 259"/>
                                <a:gd name="T23" fmla="*/ 2147483647 h 209"/>
                                <a:gd name="T24" fmla="*/ 2147483647 w 259"/>
                                <a:gd name="T25" fmla="*/ 2147483647 h 209"/>
                                <a:gd name="T26" fmla="*/ 2147483647 w 259"/>
                                <a:gd name="T27" fmla="*/ 2147483647 h 209"/>
                                <a:gd name="T28" fmla="*/ 2147483647 w 259"/>
                                <a:gd name="T29" fmla="*/ 2147483647 h 209"/>
                                <a:gd name="T30" fmla="*/ 2147483647 w 259"/>
                                <a:gd name="T31" fmla="*/ 2147483647 h 209"/>
                                <a:gd name="T32" fmla="*/ 2147483647 w 259"/>
                                <a:gd name="T33" fmla="*/ 2147483647 h 209"/>
                                <a:gd name="T34" fmla="*/ 0 w 259"/>
                                <a:gd name="T35" fmla="*/ 2147483647 h 209"/>
                                <a:gd name="T36" fmla="*/ 2147483647 w 259"/>
                                <a:gd name="T37" fmla="*/ 2147483647 h 209"/>
                                <a:gd name="T38" fmla="*/ 0 w 259"/>
                                <a:gd name="T39" fmla="*/ 2147483647 h 209"/>
                                <a:gd name="T40" fmla="*/ 0 w 259"/>
                                <a:gd name="T41" fmla="*/ 2147483647 h 209"/>
                                <a:gd name="T42" fmla="*/ 2147483647 w 259"/>
                                <a:gd name="T43" fmla="*/ 2147483647 h 209"/>
                                <a:gd name="T44" fmla="*/ 2147483647 w 259"/>
                                <a:gd name="T45" fmla="*/ 2147483647 h 209"/>
                                <a:gd name="T46" fmla="*/ 2147483647 w 259"/>
                                <a:gd name="T47" fmla="*/ 2147483647 h 209"/>
                                <a:gd name="T48" fmla="*/ 2147483647 w 259"/>
                                <a:gd name="T49" fmla="*/ 2147483647 h 209"/>
                                <a:gd name="T50" fmla="*/ 2147483647 w 259"/>
                                <a:gd name="T51" fmla="*/ 2147483647 h 209"/>
                                <a:gd name="T52" fmla="*/ 2147483647 w 259"/>
                                <a:gd name="T53" fmla="*/ 2147483647 h 209"/>
                                <a:gd name="T54" fmla="*/ 2147483647 w 259"/>
                                <a:gd name="T55" fmla="*/ 2147483647 h 209"/>
                                <a:gd name="T56" fmla="*/ 2147483647 w 259"/>
                                <a:gd name="T57" fmla="*/ 2147483647 h 209"/>
                                <a:gd name="T58" fmla="*/ 2147483647 w 259"/>
                                <a:gd name="T59" fmla="*/ 2147483647 h 2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59"/>
                                <a:gd name="T91" fmla="*/ 0 h 209"/>
                                <a:gd name="T92" fmla="*/ 259 w 259"/>
                                <a:gd name="T93" fmla="*/ 209 h 20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59" h="209">
                                  <a:moveTo>
                                    <a:pt x="241" y="177"/>
                                  </a:moveTo>
                                  <a:lnTo>
                                    <a:pt x="241" y="177"/>
                                  </a:lnTo>
                                  <a:lnTo>
                                    <a:pt x="224" y="144"/>
                                  </a:lnTo>
                                  <a:lnTo>
                                    <a:pt x="224" y="129"/>
                                  </a:lnTo>
                                  <a:lnTo>
                                    <a:pt x="241" y="144"/>
                                  </a:lnTo>
                                  <a:lnTo>
                                    <a:pt x="259" y="113"/>
                                  </a:lnTo>
                                  <a:lnTo>
                                    <a:pt x="241" y="113"/>
                                  </a:lnTo>
                                  <a:lnTo>
                                    <a:pt x="207" y="66"/>
                                  </a:lnTo>
                                  <a:lnTo>
                                    <a:pt x="207" y="33"/>
                                  </a:lnTo>
                                  <a:lnTo>
                                    <a:pt x="190" y="18"/>
                                  </a:lnTo>
                                  <a:lnTo>
                                    <a:pt x="138" y="0"/>
                                  </a:lnTo>
                                  <a:lnTo>
                                    <a:pt x="103" y="33"/>
                                  </a:lnTo>
                                  <a:lnTo>
                                    <a:pt x="103" y="48"/>
                                  </a:lnTo>
                                  <a:lnTo>
                                    <a:pt x="69" y="66"/>
                                  </a:lnTo>
                                  <a:lnTo>
                                    <a:pt x="69" y="96"/>
                                  </a:lnTo>
                                  <a:lnTo>
                                    <a:pt x="51" y="96"/>
                                  </a:lnTo>
                                  <a:lnTo>
                                    <a:pt x="17" y="113"/>
                                  </a:lnTo>
                                  <a:lnTo>
                                    <a:pt x="0" y="113"/>
                                  </a:lnTo>
                                  <a:lnTo>
                                    <a:pt x="17" y="144"/>
                                  </a:lnTo>
                                  <a:lnTo>
                                    <a:pt x="0" y="177"/>
                                  </a:lnTo>
                                  <a:lnTo>
                                    <a:pt x="0" y="209"/>
                                  </a:lnTo>
                                  <a:lnTo>
                                    <a:pt x="34" y="192"/>
                                  </a:lnTo>
                                  <a:lnTo>
                                    <a:pt x="69" y="192"/>
                                  </a:lnTo>
                                  <a:lnTo>
                                    <a:pt x="121" y="209"/>
                                  </a:lnTo>
                                  <a:lnTo>
                                    <a:pt x="138" y="209"/>
                                  </a:lnTo>
                                  <a:lnTo>
                                    <a:pt x="155" y="209"/>
                                  </a:lnTo>
                                  <a:lnTo>
                                    <a:pt x="172" y="209"/>
                                  </a:lnTo>
                                  <a:lnTo>
                                    <a:pt x="207" y="209"/>
                                  </a:lnTo>
                                  <a:lnTo>
                                    <a:pt x="224" y="177"/>
                                  </a:lnTo>
                                  <a:lnTo>
                                    <a:pt x="241" y="177"/>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6" name="Freeform 222"/>
                          <wps:cNvSpPr>
                            <a:spLocks/>
                          </wps:cNvSpPr>
                          <wps:spPr bwMode="auto">
                            <a:xfrm>
                              <a:off x="78354" y="36481"/>
                              <a:ext cx="2998" cy="2249"/>
                            </a:xfrm>
                            <a:custGeom>
                              <a:avLst/>
                              <a:gdLst>
                                <a:gd name="T0" fmla="*/ 2147483647 w 503"/>
                                <a:gd name="T1" fmla="*/ 2147483647 h 303"/>
                                <a:gd name="T2" fmla="*/ 2147483647 w 503"/>
                                <a:gd name="T3" fmla="*/ 2147483647 h 303"/>
                                <a:gd name="T4" fmla="*/ 2147483647 w 503"/>
                                <a:gd name="T5" fmla="*/ 2147483647 h 303"/>
                                <a:gd name="T6" fmla="*/ 2147483647 w 503"/>
                                <a:gd name="T7" fmla="*/ 2147483647 h 303"/>
                                <a:gd name="T8" fmla="*/ 2147483647 w 503"/>
                                <a:gd name="T9" fmla="*/ 2147483647 h 303"/>
                                <a:gd name="T10" fmla="*/ 2147483647 w 503"/>
                                <a:gd name="T11" fmla="*/ 2147483647 h 303"/>
                                <a:gd name="T12" fmla="*/ 2147483647 w 503"/>
                                <a:gd name="T13" fmla="*/ 2147483647 h 303"/>
                                <a:gd name="T14" fmla="*/ 2147483647 w 503"/>
                                <a:gd name="T15" fmla="*/ 2147483647 h 303"/>
                                <a:gd name="T16" fmla="*/ 2147483647 w 503"/>
                                <a:gd name="T17" fmla="*/ 2147483647 h 303"/>
                                <a:gd name="T18" fmla="*/ 2147483647 w 503"/>
                                <a:gd name="T19" fmla="*/ 2147483647 h 303"/>
                                <a:gd name="T20" fmla="*/ 2147483647 w 503"/>
                                <a:gd name="T21" fmla="*/ 2147483647 h 303"/>
                                <a:gd name="T22" fmla="*/ 2147483647 w 503"/>
                                <a:gd name="T23" fmla="*/ 2147483647 h 303"/>
                                <a:gd name="T24" fmla="*/ 2147483647 w 503"/>
                                <a:gd name="T25" fmla="*/ 2147483647 h 303"/>
                                <a:gd name="T26" fmla="*/ 2147483647 w 503"/>
                                <a:gd name="T27" fmla="*/ 2147483647 h 303"/>
                                <a:gd name="T28" fmla="*/ 0 w 503"/>
                                <a:gd name="T29" fmla="*/ 2147483647 h 303"/>
                                <a:gd name="T30" fmla="*/ 2147483647 w 503"/>
                                <a:gd name="T31" fmla="*/ 2147483647 h 303"/>
                                <a:gd name="T32" fmla="*/ 2147483647 w 503"/>
                                <a:gd name="T33" fmla="*/ 2147483647 h 303"/>
                                <a:gd name="T34" fmla="*/ 2147483647 w 503"/>
                                <a:gd name="T35" fmla="*/ 2147483647 h 303"/>
                                <a:gd name="T36" fmla="*/ 2147483647 w 503"/>
                                <a:gd name="T37" fmla="*/ 2147483647 h 303"/>
                                <a:gd name="T38" fmla="*/ 2147483647 w 503"/>
                                <a:gd name="T39" fmla="*/ 2147483647 h 303"/>
                                <a:gd name="T40" fmla="*/ 2147483647 w 503"/>
                                <a:gd name="T41" fmla="*/ 2147483647 h 303"/>
                                <a:gd name="T42" fmla="*/ 2147483647 w 503"/>
                                <a:gd name="T43" fmla="*/ 2147483647 h 303"/>
                                <a:gd name="T44" fmla="*/ 2147483647 w 503"/>
                                <a:gd name="T45" fmla="*/ 2147483647 h 303"/>
                                <a:gd name="T46" fmla="*/ 2147483647 w 503"/>
                                <a:gd name="T47" fmla="*/ 2147483647 h 303"/>
                                <a:gd name="T48" fmla="*/ 2147483647 w 503"/>
                                <a:gd name="T49" fmla="*/ 2147483647 h 303"/>
                                <a:gd name="T50" fmla="*/ 2147483647 w 503"/>
                                <a:gd name="T51" fmla="*/ 2147483647 h 303"/>
                                <a:gd name="T52" fmla="*/ 2147483647 w 503"/>
                                <a:gd name="T53" fmla="*/ 0 h 303"/>
                                <a:gd name="T54" fmla="*/ 2147483647 w 503"/>
                                <a:gd name="T55" fmla="*/ 0 h 303"/>
                                <a:gd name="T56" fmla="*/ 2147483647 w 503"/>
                                <a:gd name="T57" fmla="*/ 0 h 303"/>
                                <a:gd name="T58" fmla="*/ 2147483647 w 503"/>
                                <a:gd name="T59" fmla="*/ 2147483647 h 303"/>
                                <a:gd name="T60" fmla="*/ 2147483647 w 503"/>
                                <a:gd name="T61" fmla="*/ 2147483647 h 303"/>
                                <a:gd name="T62" fmla="*/ 2147483647 w 503"/>
                                <a:gd name="T63" fmla="*/ 2147483647 h 303"/>
                                <a:gd name="T64" fmla="*/ 2147483647 w 503"/>
                                <a:gd name="T65" fmla="*/ 2147483647 h 303"/>
                                <a:gd name="T66" fmla="*/ 2147483647 w 503"/>
                                <a:gd name="T67" fmla="*/ 2147483647 h 303"/>
                                <a:gd name="T68" fmla="*/ 2147483647 w 503"/>
                                <a:gd name="T69" fmla="*/ 2147483647 h 303"/>
                                <a:gd name="T70" fmla="*/ 2147483647 w 503"/>
                                <a:gd name="T71" fmla="*/ 2147483647 h 303"/>
                                <a:gd name="T72" fmla="*/ 2147483647 w 503"/>
                                <a:gd name="T73" fmla="*/ 2147483647 h 303"/>
                                <a:gd name="T74" fmla="*/ 2147483647 w 503"/>
                                <a:gd name="T75" fmla="*/ 2147483647 h 303"/>
                                <a:gd name="T76" fmla="*/ 2147483647 w 503"/>
                                <a:gd name="T77" fmla="*/ 2147483647 h 303"/>
                                <a:gd name="T78" fmla="*/ 2147483647 w 503"/>
                                <a:gd name="T79" fmla="*/ 2147483647 h 303"/>
                                <a:gd name="T80" fmla="*/ 2147483647 w 503"/>
                                <a:gd name="T81" fmla="*/ 2147483647 h 303"/>
                                <a:gd name="T82" fmla="*/ 2147483647 w 503"/>
                                <a:gd name="T83" fmla="*/ 2147483647 h 303"/>
                                <a:gd name="T84" fmla="*/ 2147483647 w 503"/>
                                <a:gd name="T85" fmla="*/ 2147483647 h 303"/>
                                <a:gd name="T86" fmla="*/ 2147483647 w 503"/>
                                <a:gd name="T87" fmla="*/ 2147483647 h 303"/>
                                <a:gd name="T88" fmla="*/ 2147483647 w 503"/>
                                <a:gd name="T89" fmla="*/ 2147483647 h 303"/>
                                <a:gd name="T90" fmla="*/ 2147483647 w 503"/>
                                <a:gd name="T91" fmla="*/ 2147483647 h 303"/>
                                <a:gd name="T92" fmla="*/ 2147483647 w 503"/>
                                <a:gd name="T93" fmla="*/ 2147483647 h 303"/>
                                <a:gd name="T94" fmla="*/ 2147483647 w 503"/>
                                <a:gd name="T95" fmla="*/ 2147483647 h 303"/>
                                <a:gd name="T96" fmla="*/ 2147483647 w 503"/>
                                <a:gd name="T97" fmla="*/ 2147483647 h 303"/>
                                <a:gd name="T98" fmla="*/ 2147483647 w 503"/>
                                <a:gd name="T99" fmla="*/ 2147483647 h 303"/>
                                <a:gd name="T100" fmla="*/ 2147483647 w 503"/>
                                <a:gd name="T101" fmla="*/ 2147483647 h 303"/>
                                <a:gd name="T102" fmla="*/ 2147483647 w 503"/>
                                <a:gd name="T103" fmla="*/ 2147483647 h 303"/>
                                <a:gd name="T104" fmla="*/ 2147483647 w 503"/>
                                <a:gd name="T105" fmla="*/ 2147483647 h 303"/>
                                <a:gd name="T106" fmla="*/ 2147483647 w 503"/>
                                <a:gd name="T107" fmla="*/ 2147483647 h 303"/>
                                <a:gd name="T108" fmla="*/ 2147483647 w 503"/>
                                <a:gd name="T109" fmla="*/ 2147483647 h 303"/>
                                <a:gd name="T110" fmla="*/ 2147483647 w 503"/>
                                <a:gd name="T111" fmla="*/ 2147483647 h 303"/>
                                <a:gd name="T112" fmla="*/ 2147483647 w 503"/>
                                <a:gd name="T113" fmla="*/ 2147483647 h 30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503"/>
                                <a:gd name="T172" fmla="*/ 0 h 303"/>
                                <a:gd name="T173" fmla="*/ 503 w 503"/>
                                <a:gd name="T174" fmla="*/ 303 h 303"/>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503" h="303">
                                  <a:moveTo>
                                    <a:pt x="209" y="272"/>
                                  </a:moveTo>
                                  <a:lnTo>
                                    <a:pt x="209" y="272"/>
                                  </a:lnTo>
                                  <a:lnTo>
                                    <a:pt x="173" y="272"/>
                                  </a:lnTo>
                                  <a:lnTo>
                                    <a:pt x="173" y="255"/>
                                  </a:lnTo>
                                  <a:lnTo>
                                    <a:pt x="192" y="224"/>
                                  </a:lnTo>
                                  <a:lnTo>
                                    <a:pt x="227" y="224"/>
                                  </a:lnTo>
                                  <a:lnTo>
                                    <a:pt x="227" y="207"/>
                                  </a:lnTo>
                                  <a:lnTo>
                                    <a:pt x="209" y="176"/>
                                  </a:lnTo>
                                  <a:lnTo>
                                    <a:pt x="209" y="159"/>
                                  </a:lnTo>
                                  <a:lnTo>
                                    <a:pt x="156" y="144"/>
                                  </a:lnTo>
                                  <a:lnTo>
                                    <a:pt x="121" y="159"/>
                                  </a:lnTo>
                                  <a:lnTo>
                                    <a:pt x="86" y="176"/>
                                  </a:lnTo>
                                  <a:lnTo>
                                    <a:pt x="69" y="176"/>
                                  </a:lnTo>
                                  <a:lnTo>
                                    <a:pt x="17" y="176"/>
                                  </a:lnTo>
                                  <a:lnTo>
                                    <a:pt x="0" y="159"/>
                                  </a:lnTo>
                                  <a:lnTo>
                                    <a:pt x="17" y="128"/>
                                  </a:lnTo>
                                  <a:lnTo>
                                    <a:pt x="35" y="96"/>
                                  </a:lnTo>
                                  <a:lnTo>
                                    <a:pt x="52" y="80"/>
                                  </a:lnTo>
                                  <a:lnTo>
                                    <a:pt x="35" y="32"/>
                                  </a:lnTo>
                                  <a:lnTo>
                                    <a:pt x="69" y="15"/>
                                  </a:lnTo>
                                  <a:lnTo>
                                    <a:pt x="104" y="15"/>
                                  </a:lnTo>
                                  <a:lnTo>
                                    <a:pt x="156" y="32"/>
                                  </a:lnTo>
                                  <a:lnTo>
                                    <a:pt x="173" y="32"/>
                                  </a:lnTo>
                                  <a:lnTo>
                                    <a:pt x="192" y="32"/>
                                  </a:lnTo>
                                  <a:lnTo>
                                    <a:pt x="209" y="32"/>
                                  </a:lnTo>
                                  <a:lnTo>
                                    <a:pt x="244" y="32"/>
                                  </a:lnTo>
                                  <a:lnTo>
                                    <a:pt x="261" y="0"/>
                                  </a:lnTo>
                                  <a:lnTo>
                                    <a:pt x="278" y="0"/>
                                  </a:lnTo>
                                  <a:lnTo>
                                    <a:pt x="330" y="0"/>
                                  </a:lnTo>
                                  <a:lnTo>
                                    <a:pt x="348" y="15"/>
                                  </a:lnTo>
                                  <a:lnTo>
                                    <a:pt x="330" y="15"/>
                                  </a:lnTo>
                                  <a:lnTo>
                                    <a:pt x="348" y="32"/>
                                  </a:lnTo>
                                  <a:lnTo>
                                    <a:pt x="365" y="32"/>
                                  </a:lnTo>
                                  <a:lnTo>
                                    <a:pt x="382" y="63"/>
                                  </a:lnTo>
                                  <a:lnTo>
                                    <a:pt x="399" y="80"/>
                                  </a:lnTo>
                                  <a:lnTo>
                                    <a:pt x="417" y="63"/>
                                  </a:lnTo>
                                  <a:lnTo>
                                    <a:pt x="503" y="111"/>
                                  </a:lnTo>
                                  <a:lnTo>
                                    <a:pt x="486" y="176"/>
                                  </a:lnTo>
                                  <a:lnTo>
                                    <a:pt x="468" y="159"/>
                                  </a:lnTo>
                                  <a:lnTo>
                                    <a:pt x="451" y="176"/>
                                  </a:lnTo>
                                  <a:lnTo>
                                    <a:pt x="451" y="207"/>
                                  </a:lnTo>
                                  <a:lnTo>
                                    <a:pt x="434" y="207"/>
                                  </a:lnTo>
                                  <a:lnTo>
                                    <a:pt x="348" y="255"/>
                                  </a:lnTo>
                                  <a:lnTo>
                                    <a:pt x="382" y="272"/>
                                  </a:lnTo>
                                  <a:lnTo>
                                    <a:pt x="399" y="272"/>
                                  </a:lnTo>
                                  <a:lnTo>
                                    <a:pt x="382" y="272"/>
                                  </a:lnTo>
                                  <a:lnTo>
                                    <a:pt x="330" y="303"/>
                                  </a:lnTo>
                                  <a:lnTo>
                                    <a:pt x="313" y="303"/>
                                  </a:lnTo>
                                  <a:lnTo>
                                    <a:pt x="313" y="288"/>
                                  </a:lnTo>
                                  <a:lnTo>
                                    <a:pt x="296" y="272"/>
                                  </a:lnTo>
                                  <a:lnTo>
                                    <a:pt x="330" y="255"/>
                                  </a:lnTo>
                                  <a:lnTo>
                                    <a:pt x="278" y="240"/>
                                  </a:lnTo>
                                  <a:lnTo>
                                    <a:pt x="278" y="224"/>
                                  </a:lnTo>
                                  <a:lnTo>
                                    <a:pt x="244" y="224"/>
                                  </a:lnTo>
                                  <a:lnTo>
                                    <a:pt x="227" y="255"/>
                                  </a:lnTo>
                                  <a:lnTo>
                                    <a:pt x="209" y="255"/>
                                  </a:lnTo>
                                  <a:lnTo>
                                    <a:pt x="209" y="272"/>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7" name="Freeform 223"/>
                          <wps:cNvSpPr>
                            <a:spLocks/>
                          </wps:cNvSpPr>
                          <wps:spPr bwMode="auto">
                            <a:xfrm>
                              <a:off x="78282" y="34603"/>
                              <a:ext cx="1131" cy="813"/>
                            </a:xfrm>
                            <a:custGeom>
                              <a:avLst/>
                              <a:gdLst>
                                <a:gd name="T0" fmla="*/ 2147483647 w 190"/>
                                <a:gd name="T1" fmla="*/ 0 h 111"/>
                                <a:gd name="T2" fmla="*/ 2147483647 w 190"/>
                                <a:gd name="T3" fmla="*/ 0 h 111"/>
                                <a:gd name="T4" fmla="*/ 2147483647 w 190"/>
                                <a:gd name="T5" fmla="*/ 2147483647 h 111"/>
                                <a:gd name="T6" fmla="*/ 2147483647 w 190"/>
                                <a:gd name="T7" fmla="*/ 2147483647 h 111"/>
                                <a:gd name="T8" fmla="*/ 2147483647 w 190"/>
                                <a:gd name="T9" fmla="*/ 2147483647 h 111"/>
                                <a:gd name="T10" fmla="*/ 2147483647 w 190"/>
                                <a:gd name="T11" fmla="*/ 2147483647 h 111"/>
                                <a:gd name="T12" fmla="*/ 2147483647 w 190"/>
                                <a:gd name="T13" fmla="*/ 2147483647 h 111"/>
                                <a:gd name="T14" fmla="*/ 0 w 190"/>
                                <a:gd name="T15" fmla="*/ 2147483647 h 111"/>
                                <a:gd name="T16" fmla="*/ 0 w 190"/>
                                <a:gd name="T17" fmla="*/ 2147483647 h 111"/>
                                <a:gd name="T18" fmla="*/ 2147483647 w 190"/>
                                <a:gd name="T19" fmla="*/ 2147483647 h 111"/>
                                <a:gd name="T20" fmla="*/ 2147483647 w 190"/>
                                <a:gd name="T21" fmla="*/ 2147483647 h 111"/>
                                <a:gd name="T22" fmla="*/ 2147483647 w 190"/>
                                <a:gd name="T23" fmla="*/ 2147483647 h 111"/>
                                <a:gd name="T24" fmla="*/ 2147483647 w 190"/>
                                <a:gd name="T25" fmla="*/ 2147483647 h 111"/>
                                <a:gd name="T26" fmla="*/ 2147483647 w 190"/>
                                <a:gd name="T27" fmla="*/ 2147483647 h 111"/>
                                <a:gd name="T28" fmla="*/ 2147483647 w 190"/>
                                <a:gd name="T29" fmla="*/ 2147483647 h 111"/>
                                <a:gd name="T30" fmla="*/ 2147483647 w 190"/>
                                <a:gd name="T31" fmla="*/ 2147483647 h 111"/>
                                <a:gd name="T32" fmla="*/ 2147483647 w 190"/>
                                <a:gd name="T33" fmla="*/ 2147483647 h 111"/>
                                <a:gd name="T34" fmla="*/ 2147483647 w 190"/>
                                <a:gd name="T35" fmla="*/ 2147483647 h 111"/>
                                <a:gd name="T36" fmla="*/ 2147483647 w 190"/>
                                <a:gd name="T37" fmla="*/ 0 h 111"/>
                                <a:gd name="T38" fmla="*/ 2147483647 w 190"/>
                                <a:gd name="T39" fmla="*/ 0 h 1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90"/>
                                <a:gd name="T61" fmla="*/ 0 h 111"/>
                                <a:gd name="T62" fmla="*/ 190 w 190"/>
                                <a:gd name="T63" fmla="*/ 111 h 11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90" h="111">
                                  <a:moveTo>
                                    <a:pt x="86" y="0"/>
                                  </a:moveTo>
                                  <a:lnTo>
                                    <a:pt x="86" y="0"/>
                                  </a:lnTo>
                                  <a:lnTo>
                                    <a:pt x="86" y="48"/>
                                  </a:lnTo>
                                  <a:lnTo>
                                    <a:pt x="69" y="48"/>
                                  </a:lnTo>
                                  <a:lnTo>
                                    <a:pt x="52" y="48"/>
                                  </a:lnTo>
                                  <a:lnTo>
                                    <a:pt x="34" y="15"/>
                                  </a:lnTo>
                                  <a:lnTo>
                                    <a:pt x="17" y="30"/>
                                  </a:lnTo>
                                  <a:lnTo>
                                    <a:pt x="0" y="63"/>
                                  </a:lnTo>
                                  <a:lnTo>
                                    <a:pt x="0" y="96"/>
                                  </a:lnTo>
                                  <a:lnTo>
                                    <a:pt x="17" y="78"/>
                                  </a:lnTo>
                                  <a:lnTo>
                                    <a:pt x="86" y="78"/>
                                  </a:lnTo>
                                  <a:lnTo>
                                    <a:pt x="103" y="78"/>
                                  </a:lnTo>
                                  <a:lnTo>
                                    <a:pt x="155" y="111"/>
                                  </a:lnTo>
                                  <a:lnTo>
                                    <a:pt x="190" y="78"/>
                                  </a:lnTo>
                                  <a:lnTo>
                                    <a:pt x="173" y="48"/>
                                  </a:lnTo>
                                  <a:lnTo>
                                    <a:pt x="173" y="30"/>
                                  </a:lnTo>
                                  <a:lnTo>
                                    <a:pt x="173" y="15"/>
                                  </a:lnTo>
                                  <a:lnTo>
                                    <a:pt x="138" y="15"/>
                                  </a:lnTo>
                                  <a:lnTo>
                                    <a:pt x="103" y="0"/>
                                  </a:lnTo>
                                  <a:lnTo>
                                    <a:pt x="86" y="0"/>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8" name="Freeform 224"/>
                          <wps:cNvSpPr>
                            <a:spLocks/>
                          </wps:cNvSpPr>
                          <wps:spPr bwMode="auto">
                            <a:xfrm>
                              <a:off x="78270" y="35180"/>
                              <a:ext cx="929" cy="843"/>
                            </a:xfrm>
                            <a:custGeom>
                              <a:avLst/>
                              <a:gdLst>
                                <a:gd name="T0" fmla="*/ 0 w 155"/>
                                <a:gd name="T1" fmla="*/ 2147483647 h 113"/>
                                <a:gd name="T2" fmla="*/ 0 w 155"/>
                                <a:gd name="T3" fmla="*/ 2147483647 h 113"/>
                                <a:gd name="T4" fmla="*/ 0 w 155"/>
                                <a:gd name="T5" fmla="*/ 2147483647 h 113"/>
                                <a:gd name="T6" fmla="*/ 0 w 155"/>
                                <a:gd name="T7" fmla="*/ 2147483647 h 113"/>
                                <a:gd name="T8" fmla="*/ 2147483647 w 155"/>
                                <a:gd name="T9" fmla="*/ 0 h 113"/>
                                <a:gd name="T10" fmla="*/ 2147483647 w 155"/>
                                <a:gd name="T11" fmla="*/ 0 h 113"/>
                                <a:gd name="T12" fmla="*/ 2147483647 w 155"/>
                                <a:gd name="T13" fmla="*/ 0 h 113"/>
                                <a:gd name="T14" fmla="*/ 2147483647 w 155"/>
                                <a:gd name="T15" fmla="*/ 2147483647 h 113"/>
                                <a:gd name="T16" fmla="*/ 2147483647 w 155"/>
                                <a:gd name="T17" fmla="*/ 2147483647 h 113"/>
                                <a:gd name="T18" fmla="*/ 2147483647 w 155"/>
                                <a:gd name="T19" fmla="*/ 2147483647 h 113"/>
                                <a:gd name="T20" fmla="*/ 2147483647 w 155"/>
                                <a:gd name="T21" fmla="*/ 2147483647 h 113"/>
                                <a:gd name="T22" fmla="*/ 2147483647 w 155"/>
                                <a:gd name="T23" fmla="*/ 2147483647 h 113"/>
                                <a:gd name="T24" fmla="*/ 2147483647 w 155"/>
                                <a:gd name="T25" fmla="*/ 2147483647 h 113"/>
                                <a:gd name="T26" fmla="*/ 2147483647 w 155"/>
                                <a:gd name="T27" fmla="*/ 2147483647 h 113"/>
                                <a:gd name="T28" fmla="*/ 2147483647 w 155"/>
                                <a:gd name="T29" fmla="*/ 2147483647 h 113"/>
                                <a:gd name="T30" fmla="*/ 2147483647 w 155"/>
                                <a:gd name="T31" fmla="*/ 2147483647 h 113"/>
                                <a:gd name="T32" fmla="*/ 0 w 155"/>
                                <a:gd name="T33" fmla="*/ 2147483647 h 1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5"/>
                                <a:gd name="T52" fmla="*/ 0 h 113"/>
                                <a:gd name="T53" fmla="*/ 155 w 155"/>
                                <a:gd name="T54" fmla="*/ 113 h 11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5" h="113">
                                  <a:moveTo>
                                    <a:pt x="0" y="48"/>
                                  </a:moveTo>
                                  <a:lnTo>
                                    <a:pt x="0" y="48"/>
                                  </a:lnTo>
                                  <a:lnTo>
                                    <a:pt x="0" y="33"/>
                                  </a:lnTo>
                                  <a:lnTo>
                                    <a:pt x="0" y="18"/>
                                  </a:lnTo>
                                  <a:lnTo>
                                    <a:pt x="17" y="0"/>
                                  </a:lnTo>
                                  <a:lnTo>
                                    <a:pt x="86" y="0"/>
                                  </a:lnTo>
                                  <a:lnTo>
                                    <a:pt x="103" y="0"/>
                                  </a:lnTo>
                                  <a:lnTo>
                                    <a:pt x="155" y="33"/>
                                  </a:lnTo>
                                  <a:lnTo>
                                    <a:pt x="155" y="48"/>
                                  </a:lnTo>
                                  <a:lnTo>
                                    <a:pt x="121" y="66"/>
                                  </a:lnTo>
                                  <a:lnTo>
                                    <a:pt x="121" y="96"/>
                                  </a:lnTo>
                                  <a:lnTo>
                                    <a:pt x="103" y="96"/>
                                  </a:lnTo>
                                  <a:lnTo>
                                    <a:pt x="69" y="113"/>
                                  </a:lnTo>
                                  <a:lnTo>
                                    <a:pt x="52" y="113"/>
                                  </a:lnTo>
                                  <a:lnTo>
                                    <a:pt x="34" y="96"/>
                                  </a:lnTo>
                                  <a:lnTo>
                                    <a:pt x="34" y="48"/>
                                  </a:lnTo>
                                  <a:lnTo>
                                    <a:pt x="0" y="48"/>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29" name="Freeform 225"/>
                          <wps:cNvSpPr>
                            <a:spLocks/>
                          </wps:cNvSpPr>
                          <wps:spPr bwMode="auto">
                            <a:xfrm>
                              <a:off x="78699" y="34115"/>
                              <a:ext cx="714" cy="591"/>
                            </a:xfrm>
                            <a:custGeom>
                              <a:avLst/>
                              <a:gdLst>
                                <a:gd name="T0" fmla="*/ 2147483647 w 121"/>
                                <a:gd name="T1" fmla="*/ 2147483647 h 81"/>
                                <a:gd name="T2" fmla="*/ 2147483647 w 121"/>
                                <a:gd name="T3" fmla="*/ 2147483647 h 81"/>
                                <a:gd name="T4" fmla="*/ 0 w 121"/>
                                <a:gd name="T5" fmla="*/ 2147483647 h 81"/>
                                <a:gd name="T6" fmla="*/ 0 w 121"/>
                                <a:gd name="T7" fmla="*/ 2147483647 h 81"/>
                                <a:gd name="T8" fmla="*/ 2147483647 w 121"/>
                                <a:gd name="T9" fmla="*/ 0 h 81"/>
                                <a:gd name="T10" fmla="*/ 2147483647 w 121"/>
                                <a:gd name="T11" fmla="*/ 0 h 81"/>
                                <a:gd name="T12" fmla="*/ 2147483647 w 121"/>
                                <a:gd name="T13" fmla="*/ 0 h 81"/>
                                <a:gd name="T14" fmla="*/ 2147483647 w 121"/>
                                <a:gd name="T15" fmla="*/ 2147483647 h 81"/>
                                <a:gd name="T16" fmla="*/ 2147483647 w 121"/>
                                <a:gd name="T17" fmla="*/ 2147483647 h 81"/>
                                <a:gd name="T18" fmla="*/ 2147483647 w 121"/>
                                <a:gd name="T19" fmla="*/ 2147483647 h 81"/>
                                <a:gd name="T20" fmla="*/ 2147483647 w 121"/>
                                <a:gd name="T21" fmla="*/ 2147483647 h 81"/>
                                <a:gd name="T22" fmla="*/ 2147483647 w 121"/>
                                <a:gd name="T23" fmla="*/ 2147483647 h 81"/>
                                <a:gd name="T24" fmla="*/ 2147483647 w 121"/>
                                <a:gd name="T25" fmla="*/ 2147483647 h 81"/>
                                <a:gd name="T26" fmla="*/ 2147483647 w 121"/>
                                <a:gd name="T27" fmla="*/ 2147483647 h 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1"/>
                                <a:gd name="T43" fmla="*/ 0 h 81"/>
                                <a:gd name="T44" fmla="*/ 121 w 121"/>
                                <a:gd name="T45" fmla="*/ 81 h 8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1" h="81">
                                  <a:moveTo>
                                    <a:pt x="17" y="66"/>
                                  </a:moveTo>
                                  <a:lnTo>
                                    <a:pt x="17" y="66"/>
                                  </a:lnTo>
                                  <a:lnTo>
                                    <a:pt x="0" y="48"/>
                                  </a:lnTo>
                                  <a:lnTo>
                                    <a:pt x="0" y="18"/>
                                  </a:lnTo>
                                  <a:lnTo>
                                    <a:pt x="17" y="0"/>
                                  </a:lnTo>
                                  <a:lnTo>
                                    <a:pt x="52" y="0"/>
                                  </a:lnTo>
                                  <a:lnTo>
                                    <a:pt x="121" y="0"/>
                                  </a:lnTo>
                                  <a:lnTo>
                                    <a:pt x="104" y="18"/>
                                  </a:lnTo>
                                  <a:lnTo>
                                    <a:pt x="86" y="18"/>
                                  </a:lnTo>
                                  <a:lnTo>
                                    <a:pt x="104" y="66"/>
                                  </a:lnTo>
                                  <a:lnTo>
                                    <a:pt x="104" y="81"/>
                                  </a:lnTo>
                                  <a:lnTo>
                                    <a:pt x="69" y="81"/>
                                  </a:lnTo>
                                  <a:lnTo>
                                    <a:pt x="34" y="66"/>
                                  </a:lnTo>
                                  <a:lnTo>
                                    <a:pt x="17" y="66"/>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0" name="Freeform 226"/>
                          <wps:cNvSpPr>
                            <a:spLocks/>
                          </wps:cNvSpPr>
                          <wps:spPr bwMode="auto">
                            <a:xfrm>
                              <a:off x="79068" y="37546"/>
                              <a:ext cx="618" cy="829"/>
                            </a:xfrm>
                            <a:custGeom>
                              <a:avLst/>
                              <a:gdLst>
                                <a:gd name="T0" fmla="*/ 0 w 104"/>
                                <a:gd name="T1" fmla="*/ 2147483647 h 111"/>
                                <a:gd name="T2" fmla="*/ 0 w 104"/>
                                <a:gd name="T3" fmla="*/ 2147483647 h 111"/>
                                <a:gd name="T4" fmla="*/ 2147483647 w 104"/>
                                <a:gd name="T5" fmla="*/ 2147483647 h 111"/>
                                <a:gd name="T6" fmla="*/ 2147483647 w 104"/>
                                <a:gd name="T7" fmla="*/ 2147483647 h 111"/>
                                <a:gd name="T8" fmla="*/ 2147483647 w 104"/>
                                <a:gd name="T9" fmla="*/ 2147483647 h 111"/>
                                <a:gd name="T10" fmla="*/ 2147483647 w 104"/>
                                <a:gd name="T11" fmla="*/ 2147483647 h 111"/>
                                <a:gd name="T12" fmla="*/ 2147483647 w 104"/>
                                <a:gd name="T13" fmla="*/ 2147483647 h 111"/>
                                <a:gd name="T14" fmla="*/ 2147483647 w 104"/>
                                <a:gd name="T15" fmla="*/ 2147483647 h 111"/>
                                <a:gd name="T16" fmla="*/ 2147483647 w 104"/>
                                <a:gd name="T17" fmla="*/ 2147483647 h 111"/>
                                <a:gd name="T18" fmla="*/ 2147483647 w 104"/>
                                <a:gd name="T19" fmla="*/ 2147483647 h 111"/>
                                <a:gd name="T20" fmla="*/ 2147483647 w 104"/>
                                <a:gd name="T21" fmla="*/ 0 h 111"/>
                                <a:gd name="T22" fmla="*/ 0 w 104"/>
                                <a:gd name="T23" fmla="*/ 2147483647 h 1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04"/>
                                <a:gd name="T37" fmla="*/ 0 h 111"/>
                                <a:gd name="T38" fmla="*/ 104 w 104"/>
                                <a:gd name="T39" fmla="*/ 111 h 11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04" h="111">
                                  <a:moveTo>
                                    <a:pt x="0" y="15"/>
                                  </a:moveTo>
                                  <a:lnTo>
                                    <a:pt x="0" y="15"/>
                                  </a:lnTo>
                                  <a:lnTo>
                                    <a:pt x="17" y="15"/>
                                  </a:lnTo>
                                  <a:lnTo>
                                    <a:pt x="52" y="63"/>
                                  </a:lnTo>
                                  <a:lnTo>
                                    <a:pt x="52" y="111"/>
                                  </a:lnTo>
                                  <a:lnTo>
                                    <a:pt x="69" y="80"/>
                                  </a:lnTo>
                                  <a:lnTo>
                                    <a:pt x="104" y="80"/>
                                  </a:lnTo>
                                  <a:lnTo>
                                    <a:pt x="104" y="63"/>
                                  </a:lnTo>
                                  <a:lnTo>
                                    <a:pt x="86" y="32"/>
                                  </a:lnTo>
                                  <a:lnTo>
                                    <a:pt x="86" y="15"/>
                                  </a:lnTo>
                                  <a:lnTo>
                                    <a:pt x="35" y="0"/>
                                  </a:lnTo>
                                  <a:lnTo>
                                    <a:pt x="0" y="15"/>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1" name="Freeform 227"/>
                          <wps:cNvSpPr>
                            <a:spLocks/>
                          </wps:cNvSpPr>
                          <wps:spPr bwMode="auto">
                            <a:xfrm>
                              <a:off x="78033" y="37665"/>
                              <a:ext cx="1558" cy="1301"/>
                            </a:xfrm>
                            <a:custGeom>
                              <a:avLst/>
                              <a:gdLst>
                                <a:gd name="T0" fmla="*/ 2147483647 w 261"/>
                                <a:gd name="T1" fmla="*/ 2147483647 h 177"/>
                                <a:gd name="T2" fmla="*/ 2147483647 w 261"/>
                                <a:gd name="T3" fmla="*/ 2147483647 h 177"/>
                                <a:gd name="T4" fmla="*/ 2147483647 w 261"/>
                                <a:gd name="T5" fmla="*/ 2147483647 h 177"/>
                                <a:gd name="T6" fmla="*/ 2147483647 w 261"/>
                                <a:gd name="T7" fmla="*/ 2147483647 h 177"/>
                                <a:gd name="T8" fmla="*/ 2147483647 w 261"/>
                                <a:gd name="T9" fmla="*/ 2147483647 h 177"/>
                                <a:gd name="T10" fmla="*/ 2147483647 w 261"/>
                                <a:gd name="T11" fmla="*/ 2147483647 h 177"/>
                                <a:gd name="T12" fmla="*/ 2147483647 w 261"/>
                                <a:gd name="T13" fmla="*/ 2147483647 h 177"/>
                                <a:gd name="T14" fmla="*/ 2147483647 w 261"/>
                                <a:gd name="T15" fmla="*/ 2147483647 h 177"/>
                                <a:gd name="T16" fmla="*/ 2147483647 w 261"/>
                                <a:gd name="T17" fmla="*/ 2147483647 h 177"/>
                                <a:gd name="T18" fmla="*/ 2147483647 w 261"/>
                                <a:gd name="T19" fmla="*/ 2147483647 h 177"/>
                                <a:gd name="T20" fmla="*/ 2147483647 w 261"/>
                                <a:gd name="T21" fmla="*/ 2147483647 h 177"/>
                                <a:gd name="T22" fmla="*/ 2147483647 w 261"/>
                                <a:gd name="T23" fmla="*/ 2147483647 h 177"/>
                                <a:gd name="T24" fmla="*/ 2147483647 w 261"/>
                                <a:gd name="T25" fmla="*/ 2147483647 h 177"/>
                                <a:gd name="T26" fmla="*/ 2147483647 w 261"/>
                                <a:gd name="T27" fmla="*/ 2147483647 h 177"/>
                                <a:gd name="T28" fmla="*/ 2147483647 w 261"/>
                                <a:gd name="T29" fmla="*/ 2147483647 h 177"/>
                                <a:gd name="T30" fmla="*/ 2147483647 w 261"/>
                                <a:gd name="T31" fmla="*/ 0 h 177"/>
                                <a:gd name="T32" fmla="*/ 2147483647 w 261"/>
                                <a:gd name="T33" fmla="*/ 0 h 177"/>
                                <a:gd name="T34" fmla="*/ 2147483647 w 261"/>
                                <a:gd name="T35" fmla="*/ 2147483647 h 177"/>
                                <a:gd name="T36" fmla="*/ 2147483647 w 261"/>
                                <a:gd name="T37" fmla="*/ 2147483647 h 177"/>
                                <a:gd name="T38" fmla="*/ 2147483647 w 261"/>
                                <a:gd name="T39" fmla="*/ 2147483647 h 177"/>
                                <a:gd name="T40" fmla="*/ 2147483647 w 261"/>
                                <a:gd name="T41" fmla="*/ 2147483647 h 177"/>
                                <a:gd name="T42" fmla="*/ 2147483647 w 261"/>
                                <a:gd name="T43" fmla="*/ 2147483647 h 177"/>
                                <a:gd name="T44" fmla="*/ 0 w 261"/>
                                <a:gd name="T45" fmla="*/ 2147483647 h 177"/>
                                <a:gd name="T46" fmla="*/ 2147483647 w 261"/>
                                <a:gd name="T47" fmla="*/ 2147483647 h 1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61"/>
                                <a:gd name="T73" fmla="*/ 0 h 177"/>
                                <a:gd name="T74" fmla="*/ 261 w 261"/>
                                <a:gd name="T75" fmla="*/ 177 h 17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61" h="177">
                                  <a:moveTo>
                                    <a:pt x="35" y="129"/>
                                  </a:moveTo>
                                  <a:lnTo>
                                    <a:pt x="35" y="129"/>
                                  </a:lnTo>
                                  <a:lnTo>
                                    <a:pt x="69" y="129"/>
                                  </a:lnTo>
                                  <a:lnTo>
                                    <a:pt x="69" y="144"/>
                                  </a:lnTo>
                                  <a:lnTo>
                                    <a:pt x="87" y="161"/>
                                  </a:lnTo>
                                  <a:lnTo>
                                    <a:pt x="104" y="161"/>
                                  </a:lnTo>
                                  <a:lnTo>
                                    <a:pt x="156" y="177"/>
                                  </a:lnTo>
                                  <a:lnTo>
                                    <a:pt x="190" y="144"/>
                                  </a:lnTo>
                                  <a:lnTo>
                                    <a:pt x="244" y="161"/>
                                  </a:lnTo>
                                  <a:lnTo>
                                    <a:pt x="244" y="144"/>
                                  </a:lnTo>
                                  <a:lnTo>
                                    <a:pt x="261" y="129"/>
                                  </a:lnTo>
                                  <a:lnTo>
                                    <a:pt x="261" y="113"/>
                                  </a:lnTo>
                                  <a:lnTo>
                                    <a:pt x="227" y="113"/>
                                  </a:lnTo>
                                  <a:lnTo>
                                    <a:pt x="227" y="96"/>
                                  </a:lnTo>
                                  <a:lnTo>
                                    <a:pt x="227" y="48"/>
                                  </a:lnTo>
                                  <a:lnTo>
                                    <a:pt x="190" y="0"/>
                                  </a:lnTo>
                                  <a:lnTo>
                                    <a:pt x="173" y="0"/>
                                  </a:lnTo>
                                  <a:lnTo>
                                    <a:pt x="139" y="17"/>
                                  </a:lnTo>
                                  <a:lnTo>
                                    <a:pt x="121" y="17"/>
                                  </a:lnTo>
                                  <a:lnTo>
                                    <a:pt x="69" y="17"/>
                                  </a:lnTo>
                                  <a:lnTo>
                                    <a:pt x="52" y="17"/>
                                  </a:lnTo>
                                  <a:lnTo>
                                    <a:pt x="35" y="81"/>
                                  </a:lnTo>
                                  <a:lnTo>
                                    <a:pt x="0" y="81"/>
                                  </a:lnTo>
                                  <a:lnTo>
                                    <a:pt x="35" y="129"/>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2" name="Freeform 228"/>
                          <wps:cNvSpPr>
                            <a:spLocks/>
                          </wps:cNvSpPr>
                          <wps:spPr bwMode="auto">
                            <a:xfrm>
                              <a:off x="78033" y="39440"/>
                              <a:ext cx="1035" cy="946"/>
                            </a:xfrm>
                            <a:custGeom>
                              <a:avLst/>
                              <a:gdLst>
                                <a:gd name="T0" fmla="*/ 2147483647 w 175"/>
                                <a:gd name="T1" fmla="*/ 2147483647 h 128"/>
                                <a:gd name="T2" fmla="*/ 2147483647 w 175"/>
                                <a:gd name="T3" fmla="*/ 2147483647 h 128"/>
                                <a:gd name="T4" fmla="*/ 2147483647 w 175"/>
                                <a:gd name="T5" fmla="*/ 0 h 128"/>
                                <a:gd name="T6" fmla="*/ 2147483647 w 175"/>
                                <a:gd name="T7" fmla="*/ 0 h 128"/>
                                <a:gd name="T8" fmla="*/ 2147483647 w 175"/>
                                <a:gd name="T9" fmla="*/ 2147483647 h 128"/>
                                <a:gd name="T10" fmla="*/ 2147483647 w 175"/>
                                <a:gd name="T11" fmla="*/ 0 h 128"/>
                                <a:gd name="T12" fmla="*/ 2147483647 w 175"/>
                                <a:gd name="T13" fmla="*/ 2147483647 h 128"/>
                                <a:gd name="T14" fmla="*/ 2147483647 w 175"/>
                                <a:gd name="T15" fmla="*/ 2147483647 h 128"/>
                                <a:gd name="T16" fmla="*/ 2147483647 w 175"/>
                                <a:gd name="T17" fmla="*/ 2147483647 h 128"/>
                                <a:gd name="T18" fmla="*/ 2147483647 w 175"/>
                                <a:gd name="T19" fmla="*/ 2147483647 h 128"/>
                                <a:gd name="T20" fmla="*/ 2147483647 w 175"/>
                                <a:gd name="T21" fmla="*/ 2147483647 h 128"/>
                                <a:gd name="T22" fmla="*/ 2147483647 w 175"/>
                                <a:gd name="T23" fmla="*/ 2147483647 h 128"/>
                                <a:gd name="T24" fmla="*/ 2147483647 w 175"/>
                                <a:gd name="T25" fmla="*/ 2147483647 h 128"/>
                                <a:gd name="T26" fmla="*/ 2147483647 w 175"/>
                                <a:gd name="T27" fmla="*/ 2147483647 h 128"/>
                                <a:gd name="T28" fmla="*/ 2147483647 w 175"/>
                                <a:gd name="T29" fmla="*/ 2147483647 h 128"/>
                                <a:gd name="T30" fmla="*/ 2147483647 w 175"/>
                                <a:gd name="T31" fmla="*/ 2147483647 h 128"/>
                                <a:gd name="T32" fmla="*/ 2147483647 w 175"/>
                                <a:gd name="T33" fmla="*/ 2147483647 h 128"/>
                                <a:gd name="T34" fmla="*/ 2147483647 w 175"/>
                                <a:gd name="T35" fmla="*/ 2147483647 h 128"/>
                                <a:gd name="T36" fmla="*/ 2147483647 w 175"/>
                                <a:gd name="T37" fmla="*/ 2147483647 h 128"/>
                                <a:gd name="T38" fmla="*/ 0 w 175"/>
                                <a:gd name="T39" fmla="*/ 2147483647 h 128"/>
                                <a:gd name="T40" fmla="*/ 2147483647 w 175"/>
                                <a:gd name="T41" fmla="*/ 2147483647 h 128"/>
                                <a:gd name="T42" fmla="*/ 2147483647 w 175"/>
                                <a:gd name="T43" fmla="*/ 2147483647 h 1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75"/>
                                <a:gd name="T67" fmla="*/ 0 h 128"/>
                                <a:gd name="T68" fmla="*/ 175 w 175"/>
                                <a:gd name="T69" fmla="*/ 128 h 12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75" h="128">
                                  <a:moveTo>
                                    <a:pt x="35" y="17"/>
                                  </a:moveTo>
                                  <a:lnTo>
                                    <a:pt x="35" y="17"/>
                                  </a:lnTo>
                                  <a:lnTo>
                                    <a:pt x="89" y="0"/>
                                  </a:lnTo>
                                  <a:lnTo>
                                    <a:pt x="123" y="0"/>
                                  </a:lnTo>
                                  <a:lnTo>
                                    <a:pt x="158" y="17"/>
                                  </a:lnTo>
                                  <a:lnTo>
                                    <a:pt x="175" y="0"/>
                                  </a:lnTo>
                                  <a:lnTo>
                                    <a:pt x="158" y="33"/>
                                  </a:lnTo>
                                  <a:lnTo>
                                    <a:pt x="123" y="17"/>
                                  </a:lnTo>
                                  <a:lnTo>
                                    <a:pt x="106" y="33"/>
                                  </a:lnTo>
                                  <a:lnTo>
                                    <a:pt x="106" y="48"/>
                                  </a:lnTo>
                                  <a:lnTo>
                                    <a:pt x="89" y="48"/>
                                  </a:lnTo>
                                  <a:lnTo>
                                    <a:pt x="69" y="33"/>
                                  </a:lnTo>
                                  <a:lnTo>
                                    <a:pt x="69" y="48"/>
                                  </a:lnTo>
                                  <a:lnTo>
                                    <a:pt x="89" y="81"/>
                                  </a:lnTo>
                                  <a:lnTo>
                                    <a:pt x="123" y="113"/>
                                  </a:lnTo>
                                  <a:lnTo>
                                    <a:pt x="106" y="113"/>
                                  </a:lnTo>
                                  <a:lnTo>
                                    <a:pt x="106" y="128"/>
                                  </a:lnTo>
                                  <a:lnTo>
                                    <a:pt x="69" y="113"/>
                                  </a:lnTo>
                                  <a:lnTo>
                                    <a:pt x="35" y="113"/>
                                  </a:lnTo>
                                  <a:lnTo>
                                    <a:pt x="0" y="65"/>
                                  </a:lnTo>
                                  <a:lnTo>
                                    <a:pt x="35" y="33"/>
                                  </a:lnTo>
                                  <a:lnTo>
                                    <a:pt x="35" y="17"/>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3" name="Freeform 229"/>
                          <wps:cNvSpPr>
                            <a:spLocks/>
                          </wps:cNvSpPr>
                          <wps:spPr bwMode="auto">
                            <a:xfrm>
                              <a:off x="78461" y="38730"/>
                              <a:ext cx="1023" cy="843"/>
                            </a:xfrm>
                            <a:custGeom>
                              <a:avLst/>
                              <a:gdLst>
                                <a:gd name="T0" fmla="*/ 2147483647 w 173"/>
                                <a:gd name="T1" fmla="*/ 2147483647 h 113"/>
                                <a:gd name="T2" fmla="*/ 2147483647 w 173"/>
                                <a:gd name="T3" fmla="*/ 2147483647 h 113"/>
                                <a:gd name="T4" fmla="*/ 2147483647 w 173"/>
                                <a:gd name="T5" fmla="*/ 2147483647 h 113"/>
                                <a:gd name="T6" fmla="*/ 2147483647 w 173"/>
                                <a:gd name="T7" fmla="*/ 2147483647 h 113"/>
                                <a:gd name="T8" fmla="*/ 2147483647 w 173"/>
                                <a:gd name="T9" fmla="*/ 2147483647 h 113"/>
                                <a:gd name="T10" fmla="*/ 2147483647 w 173"/>
                                <a:gd name="T11" fmla="*/ 2147483647 h 113"/>
                                <a:gd name="T12" fmla="*/ 2147483647 w 173"/>
                                <a:gd name="T13" fmla="*/ 2147483647 h 113"/>
                                <a:gd name="T14" fmla="*/ 2147483647 w 173"/>
                                <a:gd name="T15" fmla="*/ 2147483647 h 113"/>
                                <a:gd name="T16" fmla="*/ 2147483647 w 173"/>
                                <a:gd name="T17" fmla="*/ 2147483647 h 113"/>
                                <a:gd name="T18" fmla="*/ 2147483647 w 173"/>
                                <a:gd name="T19" fmla="*/ 2147483647 h 113"/>
                                <a:gd name="T20" fmla="*/ 2147483647 w 173"/>
                                <a:gd name="T21" fmla="*/ 2147483647 h 113"/>
                                <a:gd name="T22" fmla="*/ 2147483647 w 173"/>
                                <a:gd name="T23" fmla="*/ 2147483647 h 113"/>
                                <a:gd name="T24" fmla="*/ 0 w 173"/>
                                <a:gd name="T25" fmla="*/ 2147483647 h 113"/>
                                <a:gd name="T26" fmla="*/ 2147483647 w 173"/>
                                <a:gd name="T27" fmla="*/ 2147483647 h 113"/>
                                <a:gd name="T28" fmla="*/ 0 w 173"/>
                                <a:gd name="T29" fmla="*/ 2147483647 h 113"/>
                                <a:gd name="T30" fmla="*/ 0 w 173"/>
                                <a:gd name="T31" fmla="*/ 0 h 113"/>
                                <a:gd name="T32" fmla="*/ 2147483647 w 173"/>
                                <a:gd name="T33" fmla="*/ 2147483647 h 113"/>
                                <a:gd name="T34" fmla="*/ 2147483647 w 173"/>
                                <a:gd name="T35" fmla="*/ 2147483647 h 113"/>
                                <a:gd name="T36" fmla="*/ 2147483647 w 173"/>
                                <a:gd name="T37" fmla="*/ 2147483647 h 113"/>
                                <a:gd name="T38" fmla="*/ 2147483647 w 173"/>
                                <a:gd name="T39" fmla="*/ 0 h 113"/>
                                <a:gd name="T40" fmla="*/ 2147483647 w 173"/>
                                <a:gd name="T41" fmla="*/ 2147483647 h 11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73"/>
                                <a:gd name="T64" fmla="*/ 0 h 113"/>
                                <a:gd name="T65" fmla="*/ 173 w 173"/>
                                <a:gd name="T66" fmla="*/ 113 h 11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73" h="113">
                                  <a:moveTo>
                                    <a:pt x="173" y="17"/>
                                  </a:moveTo>
                                  <a:lnTo>
                                    <a:pt x="173" y="17"/>
                                  </a:lnTo>
                                  <a:lnTo>
                                    <a:pt x="173" y="33"/>
                                  </a:lnTo>
                                  <a:lnTo>
                                    <a:pt x="156" y="33"/>
                                  </a:lnTo>
                                  <a:lnTo>
                                    <a:pt x="139" y="65"/>
                                  </a:lnTo>
                                  <a:lnTo>
                                    <a:pt x="156" y="81"/>
                                  </a:lnTo>
                                  <a:lnTo>
                                    <a:pt x="121" y="81"/>
                                  </a:lnTo>
                                  <a:lnTo>
                                    <a:pt x="104" y="96"/>
                                  </a:lnTo>
                                  <a:lnTo>
                                    <a:pt x="87" y="113"/>
                                  </a:lnTo>
                                  <a:lnTo>
                                    <a:pt x="52" y="96"/>
                                  </a:lnTo>
                                  <a:lnTo>
                                    <a:pt x="18" y="96"/>
                                  </a:lnTo>
                                  <a:lnTo>
                                    <a:pt x="18" y="81"/>
                                  </a:lnTo>
                                  <a:lnTo>
                                    <a:pt x="0" y="65"/>
                                  </a:lnTo>
                                  <a:lnTo>
                                    <a:pt x="18" y="48"/>
                                  </a:lnTo>
                                  <a:lnTo>
                                    <a:pt x="0" y="17"/>
                                  </a:lnTo>
                                  <a:lnTo>
                                    <a:pt x="0" y="0"/>
                                  </a:lnTo>
                                  <a:lnTo>
                                    <a:pt x="18" y="17"/>
                                  </a:lnTo>
                                  <a:lnTo>
                                    <a:pt x="35" y="17"/>
                                  </a:lnTo>
                                  <a:lnTo>
                                    <a:pt x="87" y="33"/>
                                  </a:lnTo>
                                  <a:lnTo>
                                    <a:pt x="121" y="0"/>
                                  </a:lnTo>
                                  <a:lnTo>
                                    <a:pt x="173" y="17"/>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4" name="Freeform 230"/>
                          <wps:cNvSpPr>
                            <a:spLocks/>
                          </wps:cNvSpPr>
                          <wps:spPr bwMode="auto">
                            <a:xfrm>
                              <a:off x="77104" y="35668"/>
                              <a:ext cx="1547" cy="1775"/>
                            </a:xfrm>
                            <a:custGeom>
                              <a:avLst/>
                              <a:gdLst>
                                <a:gd name="T0" fmla="*/ 2147483647 w 259"/>
                                <a:gd name="T1" fmla="*/ 2147483647 h 239"/>
                                <a:gd name="T2" fmla="*/ 2147483647 w 259"/>
                                <a:gd name="T3" fmla="*/ 2147483647 h 239"/>
                                <a:gd name="T4" fmla="*/ 2147483647 w 259"/>
                                <a:gd name="T5" fmla="*/ 2147483647 h 239"/>
                                <a:gd name="T6" fmla="*/ 2147483647 w 259"/>
                                <a:gd name="T7" fmla="*/ 2147483647 h 239"/>
                                <a:gd name="T8" fmla="*/ 2147483647 w 259"/>
                                <a:gd name="T9" fmla="*/ 2147483647 h 239"/>
                                <a:gd name="T10" fmla="*/ 2147483647 w 259"/>
                                <a:gd name="T11" fmla="*/ 2147483647 h 239"/>
                                <a:gd name="T12" fmla="*/ 2147483647 w 259"/>
                                <a:gd name="T13" fmla="*/ 2147483647 h 239"/>
                                <a:gd name="T14" fmla="*/ 2147483647 w 259"/>
                                <a:gd name="T15" fmla="*/ 2147483647 h 239"/>
                                <a:gd name="T16" fmla="*/ 2147483647 w 259"/>
                                <a:gd name="T17" fmla="*/ 2147483647 h 239"/>
                                <a:gd name="T18" fmla="*/ 2147483647 w 259"/>
                                <a:gd name="T19" fmla="*/ 2147483647 h 239"/>
                                <a:gd name="T20" fmla="*/ 2147483647 w 259"/>
                                <a:gd name="T21" fmla="*/ 2147483647 h 239"/>
                                <a:gd name="T22" fmla="*/ 2147483647 w 259"/>
                                <a:gd name="T23" fmla="*/ 2147483647 h 239"/>
                                <a:gd name="T24" fmla="*/ 2147483647 w 259"/>
                                <a:gd name="T25" fmla="*/ 2147483647 h 239"/>
                                <a:gd name="T26" fmla="*/ 2147483647 w 259"/>
                                <a:gd name="T27" fmla="*/ 0 h 239"/>
                                <a:gd name="T28" fmla="*/ 0 w 259"/>
                                <a:gd name="T29" fmla="*/ 2147483647 h 239"/>
                                <a:gd name="T30" fmla="*/ 2147483647 w 259"/>
                                <a:gd name="T31" fmla="*/ 2147483647 h 239"/>
                                <a:gd name="T32" fmla="*/ 2147483647 w 259"/>
                                <a:gd name="T33" fmla="*/ 2147483647 h 239"/>
                                <a:gd name="T34" fmla="*/ 2147483647 w 259"/>
                                <a:gd name="T35" fmla="*/ 2147483647 h 239"/>
                                <a:gd name="T36" fmla="*/ 2147483647 w 259"/>
                                <a:gd name="T37" fmla="*/ 2147483647 h 239"/>
                                <a:gd name="T38" fmla="*/ 2147483647 w 259"/>
                                <a:gd name="T39" fmla="*/ 2147483647 h 239"/>
                                <a:gd name="T40" fmla="*/ 2147483647 w 259"/>
                                <a:gd name="T41" fmla="*/ 2147483647 h 239"/>
                                <a:gd name="T42" fmla="*/ 2147483647 w 259"/>
                                <a:gd name="T43" fmla="*/ 2147483647 h 239"/>
                                <a:gd name="T44" fmla="*/ 2147483647 w 259"/>
                                <a:gd name="T45" fmla="*/ 2147483647 h 239"/>
                                <a:gd name="T46" fmla="*/ 2147483647 w 259"/>
                                <a:gd name="T47" fmla="*/ 2147483647 h 239"/>
                                <a:gd name="T48" fmla="*/ 2147483647 w 259"/>
                                <a:gd name="T49" fmla="*/ 2147483647 h 2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59"/>
                                <a:gd name="T76" fmla="*/ 0 h 239"/>
                                <a:gd name="T77" fmla="*/ 259 w 259"/>
                                <a:gd name="T78" fmla="*/ 239 h 23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59" h="239">
                                  <a:moveTo>
                                    <a:pt x="224" y="239"/>
                                  </a:moveTo>
                                  <a:lnTo>
                                    <a:pt x="224" y="239"/>
                                  </a:lnTo>
                                  <a:lnTo>
                                    <a:pt x="242" y="207"/>
                                  </a:lnTo>
                                  <a:lnTo>
                                    <a:pt x="259" y="191"/>
                                  </a:lnTo>
                                  <a:lnTo>
                                    <a:pt x="242" y="143"/>
                                  </a:lnTo>
                                  <a:lnTo>
                                    <a:pt x="242" y="111"/>
                                  </a:lnTo>
                                  <a:lnTo>
                                    <a:pt x="259" y="78"/>
                                  </a:lnTo>
                                  <a:lnTo>
                                    <a:pt x="242" y="47"/>
                                  </a:lnTo>
                                  <a:lnTo>
                                    <a:pt x="224" y="30"/>
                                  </a:lnTo>
                                  <a:lnTo>
                                    <a:pt x="190" y="30"/>
                                  </a:lnTo>
                                  <a:lnTo>
                                    <a:pt x="138" y="15"/>
                                  </a:lnTo>
                                  <a:lnTo>
                                    <a:pt x="138" y="30"/>
                                  </a:lnTo>
                                  <a:lnTo>
                                    <a:pt x="121" y="30"/>
                                  </a:lnTo>
                                  <a:lnTo>
                                    <a:pt x="103" y="0"/>
                                  </a:lnTo>
                                  <a:lnTo>
                                    <a:pt x="0" y="47"/>
                                  </a:lnTo>
                                  <a:lnTo>
                                    <a:pt x="17" y="174"/>
                                  </a:lnTo>
                                  <a:lnTo>
                                    <a:pt x="17" y="159"/>
                                  </a:lnTo>
                                  <a:lnTo>
                                    <a:pt x="34" y="174"/>
                                  </a:lnTo>
                                  <a:lnTo>
                                    <a:pt x="69" y="191"/>
                                  </a:lnTo>
                                  <a:lnTo>
                                    <a:pt x="86" y="191"/>
                                  </a:lnTo>
                                  <a:lnTo>
                                    <a:pt x="121" y="222"/>
                                  </a:lnTo>
                                  <a:lnTo>
                                    <a:pt x="138" y="222"/>
                                  </a:lnTo>
                                  <a:lnTo>
                                    <a:pt x="155" y="239"/>
                                  </a:lnTo>
                                  <a:lnTo>
                                    <a:pt x="190" y="222"/>
                                  </a:lnTo>
                                  <a:lnTo>
                                    <a:pt x="224" y="239"/>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5" name="Freeform 231"/>
                          <wps:cNvSpPr>
                            <a:spLocks/>
                          </wps:cNvSpPr>
                          <wps:spPr bwMode="auto">
                            <a:xfrm>
                              <a:off x="77937" y="39218"/>
                              <a:ext cx="310" cy="710"/>
                            </a:xfrm>
                            <a:custGeom>
                              <a:avLst/>
                              <a:gdLst>
                                <a:gd name="T0" fmla="*/ 0 w 52"/>
                                <a:gd name="T1" fmla="*/ 0 h 96"/>
                                <a:gd name="T2" fmla="*/ 0 w 52"/>
                                <a:gd name="T3" fmla="*/ 0 h 96"/>
                                <a:gd name="T4" fmla="*/ 2147483647 w 52"/>
                                <a:gd name="T5" fmla="*/ 0 h 96"/>
                                <a:gd name="T6" fmla="*/ 2147483647 w 52"/>
                                <a:gd name="T7" fmla="*/ 2147483647 h 96"/>
                                <a:gd name="T8" fmla="*/ 2147483647 w 52"/>
                                <a:gd name="T9" fmla="*/ 2147483647 h 96"/>
                                <a:gd name="T10" fmla="*/ 2147483647 w 52"/>
                                <a:gd name="T11" fmla="*/ 2147483647 h 96"/>
                                <a:gd name="T12" fmla="*/ 2147483647 w 52"/>
                                <a:gd name="T13" fmla="*/ 2147483647 h 96"/>
                                <a:gd name="T14" fmla="*/ 2147483647 w 52"/>
                                <a:gd name="T15" fmla="*/ 2147483647 h 96"/>
                                <a:gd name="T16" fmla="*/ 0 w 52"/>
                                <a:gd name="T17" fmla="*/ 2147483647 h 96"/>
                                <a:gd name="T18" fmla="*/ 0 w 52"/>
                                <a:gd name="T19" fmla="*/ 2147483647 h 96"/>
                                <a:gd name="T20" fmla="*/ 0 w 52"/>
                                <a:gd name="T21" fmla="*/ 2147483647 h 96"/>
                                <a:gd name="T22" fmla="*/ 0 w 52"/>
                                <a:gd name="T23" fmla="*/ 0 h 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2"/>
                                <a:gd name="T37" fmla="*/ 0 h 96"/>
                                <a:gd name="T38" fmla="*/ 52 w 52"/>
                                <a:gd name="T39" fmla="*/ 96 h 9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2" h="96">
                                  <a:moveTo>
                                    <a:pt x="0" y="0"/>
                                  </a:moveTo>
                                  <a:lnTo>
                                    <a:pt x="0" y="0"/>
                                  </a:lnTo>
                                  <a:lnTo>
                                    <a:pt x="17" y="0"/>
                                  </a:lnTo>
                                  <a:lnTo>
                                    <a:pt x="34" y="16"/>
                                  </a:lnTo>
                                  <a:lnTo>
                                    <a:pt x="34" y="31"/>
                                  </a:lnTo>
                                  <a:lnTo>
                                    <a:pt x="52" y="48"/>
                                  </a:lnTo>
                                  <a:lnTo>
                                    <a:pt x="52" y="64"/>
                                  </a:lnTo>
                                  <a:lnTo>
                                    <a:pt x="17" y="96"/>
                                  </a:lnTo>
                                  <a:lnTo>
                                    <a:pt x="0" y="79"/>
                                  </a:lnTo>
                                  <a:lnTo>
                                    <a:pt x="0" y="31"/>
                                  </a:lnTo>
                                  <a:lnTo>
                                    <a:pt x="0" y="16"/>
                                  </a:lnTo>
                                  <a:lnTo>
                                    <a:pt x="0" y="0"/>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6" name="Freeform 232"/>
                          <wps:cNvSpPr>
                            <a:spLocks/>
                          </wps:cNvSpPr>
                          <wps:spPr bwMode="auto">
                            <a:xfrm>
                              <a:off x="77414" y="37546"/>
                              <a:ext cx="1047" cy="829"/>
                            </a:xfrm>
                            <a:custGeom>
                              <a:avLst/>
                              <a:gdLst>
                                <a:gd name="T0" fmla="*/ 2147483647 w 174"/>
                                <a:gd name="T1" fmla="*/ 2147483647 h 111"/>
                                <a:gd name="T2" fmla="*/ 2147483647 w 174"/>
                                <a:gd name="T3" fmla="*/ 2147483647 h 111"/>
                                <a:gd name="T4" fmla="*/ 2147483647 w 174"/>
                                <a:gd name="T5" fmla="*/ 2147483647 h 111"/>
                                <a:gd name="T6" fmla="*/ 2147483647 w 174"/>
                                <a:gd name="T7" fmla="*/ 2147483647 h 111"/>
                                <a:gd name="T8" fmla="*/ 2147483647 w 174"/>
                                <a:gd name="T9" fmla="*/ 2147483647 h 111"/>
                                <a:gd name="T10" fmla="*/ 2147483647 w 174"/>
                                <a:gd name="T11" fmla="*/ 2147483647 h 111"/>
                                <a:gd name="T12" fmla="*/ 2147483647 w 174"/>
                                <a:gd name="T13" fmla="*/ 2147483647 h 111"/>
                                <a:gd name="T14" fmla="*/ 2147483647 w 174"/>
                                <a:gd name="T15" fmla="*/ 0 h 111"/>
                                <a:gd name="T16" fmla="*/ 2147483647 w 174"/>
                                <a:gd name="T17" fmla="*/ 2147483647 h 111"/>
                                <a:gd name="T18" fmla="*/ 2147483647 w 174"/>
                                <a:gd name="T19" fmla="*/ 2147483647 h 111"/>
                                <a:gd name="T20" fmla="*/ 0 w 174"/>
                                <a:gd name="T21" fmla="*/ 2147483647 h 111"/>
                                <a:gd name="T22" fmla="*/ 0 w 174"/>
                                <a:gd name="T23" fmla="*/ 2147483647 h 111"/>
                                <a:gd name="T24" fmla="*/ 2147483647 w 174"/>
                                <a:gd name="T25" fmla="*/ 2147483647 h 111"/>
                                <a:gd name="T26" fmla="*/ 2147483647 w 174"/>
                                <a:gd name="T27" fmla="*/ 2147483647 h 1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74"/>
                                <a:gd name="T43" fmla="*/ 0 h 111"/>
                                <a:gd name="T44" fmla="*/ 174 w 174"/>
                                <a:gd name="T45" fmla="*/ 111 h 11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74" h="111">
                                  <a:moveTo>
                                    <a:pt x="69" y="111"/>
                                  </a:moveTo>
                                  <a:lnTo>
                                    <a:pt x="69" y="111"/>
                                  </a:lnTo>
                                  <a:lnTo>
                                    <a:pt x="103" y="96"/>
                                  </a:lnTo>
                                  <a:lnTo>
                                    <a:pt x="140" y="96"/>
                                  </a:lnTo>
                                  <a:lnTo>
                                    <a:pt x="157" y="32"/>
                                  </a:lnTo>
                                  <a:lnTo>
                                    <a:pt x="174" y="32"/>
                                  </a:lnTo>
                                  <a:lnTo>
                                    <a:pt x="157" y="15"/>
                                  </a:lnTo>
                                  <a:lnTo>
                                    <a:pt x="121" y="0"/>
                                  </a:lnTo>
                                  <a:lnTo>
                                    <a:pt x="51" y="32"/>
                                  </a:lnTo>
                                  <a:lnTo>
                                    <a:pt x="17" y="32"/>
                                  </a:lnTo>
                                  <a:lnTo>
                                    <a:pt x="0" y="63"/>
                                  </a:lnTo>
                                  <a:lnTo>
                                    <a:pt x="0" y="80"/>
                                  </a:lnTo>
                                  <a:lnTo>
                                    <a:pt x="51" y="111"/>
                                  </a:lnTo>
                                  <a:lnTo>
                                    <a:pt x="69" y="111"/>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7" name="Freeform 233"/>
                          <wps:cNvSpPr>
                            <a:spLocks/>
                          </wps:cNvSpPr>
                          <wps:spPr bwMode="auto">
                            <a:xfrm>
                              <a:off x="77330" y="38375"/>
                              <a:ext cx="607" cy="710"/>
                            </a:xfrm>
                            <a:custGeom>
                              <a:avLst/>
                              <a:gdLst>
                                <a:gd name="T0" fmla="*/ 2147483647 w 104"/>
                                <a:gd name="T1" fmla="*/ 2147483647 h 96"/>
                                <a:gd name="T2" fmla="*/ 2147483647 w 104"/>
                                <a:gd name="T3" fmla="*/ 2147483647 h 96"/>
                                <a:gd name="T4" fmla="*/ 2147483647 w 104"/>
                                <a:gd name="T5" fmla="*/ 2147483647 h 96"/>
                                <a:gd name="T6" fmla="*/ 2147483647 w 104"/>
                                <a:gd name="T7" fmla="*/ 2147483647 h 96"/>
                                <a:gd name="T8" fmla="*/ 2147483647 w 104"/>
                                <a:gd name="T9" fmla="*/ 2147483647 h 96"/>
                                <a:gd name="T10" fmla="*/ 2147483647 w 104"/>
                                <a:gd name="T11" fmla="*/ 2147483647 h 96"/>
                                <a:gd name="T12" fmla="*/ 2147483647 w 104"/>
                                <a:gd name="T13" fmla="*/ 2147483647 h 96"/>
                                <a:gd name="T14" fmla="*/ 2147483647 w 104"/>
                                <a:gd name="T15" fmla="*/ 2147483647 h 96"/>
                                <a:gd name="T16" fmla="*/ 2147483647 w 104"/>
                                <a:gd name="T17" fmla="*/ 2147483647 h 96"/>
                                <a:gd name="T18" fmla="*/ 2147483647 w 104"/>
                                <a:gd name="T19" fmla="*/ 2147483647 h 96"/>
                                <a:gd name="T20" fmla="*/ 2147483647 w 104"/>
                                <a:gd name="T21" fmla="*/ 0 h 96"/>
                                <a:gd name="T22" fmla="*/ 2147483647 w 104"/>
                                <a:gd name="T23" fmla="*/ 2147483647 h 96"/>
                                <a:gd name="T24" fmla="*/ 2147483647 w 104"/>
                                <a:gd name="T25" fmla="*/ 0 h 96"/>
                                <a:gd name="T26" fmla="*/ 0 w 104"/>
                                <a:gd name="T27" fmla="*/ 2147483647 h 96"/>
                                <a:gd name="T28" fmla="*/ 2147483647 w 104"/>
                                <a:gd name="T29" fmla="*/ 2147483647 h 96"/>
                                <a:gd name="T30" fmla="*/ 2147483647 w 104"/>
                                <a:gd name="T31" fmla="*/ 2147483647 h 96"/>
                                <a:gd name="T32" fmla="*/ 2147483647 w 104"/>
                                <a:gd name="T33" fmla="*/ 2147483647 h 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04"/>
                                <a:gd name="T52" fmla="*/ 0 h 96"/>
                                <a:gd name="T53" fmla="*/ 104 w 104"/>
                                <a:gd name="T54" fmla="*/ 96 h 9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04" h="96">
                                  <a:moveTo>
                                    <a:pt x="87" y="96"/>
                                  </a:moveTo>
                                  <a:lnTo>
                                    <a:pt x="87" y="96"/>
                                  </a:lnTo>
                                  <a:lnTo>
                                    <a:pt x="69" y="96"/>
                                  </a:lnTo>
                                  <a:lnTo>
                                    <a:pt x="87" y="81"/>
                                  </a:lnTo>
                                  <a:lnTo>
                                    <a:pt x="104" y="81"/>
                                  </a:lnTo>
                                  <a:lnTo>
                                    <a:pt x="104" y="65"/>
                                  </a:lnTo>
                                  <a:lnTo>
                                    <a:pt x="104" y="48"/>
                                  </a:lnTo>
                                  <a:lnTo>
                                    <a:pt x="104" y="33"/>
                                  </a:lnTo>
                                  <a:lnTo>
                                    <a:pt x="87" y="33"/>
                                  </a:lnTo>
                                  <a:lnTo>
                                    <a:pt x="87" y="17"/>
                                  </a:lnTo>
                                  <a:lnTo>
                                    <a:pt x="35" y="0"/>
                                  </a:lnTo>
                                  <a:lnTo>
                                    <a:pt x="18" y="17"/>
                                  </a:lnTo>
                                  <a:lnTo>
                                    <a:pt x="18" y="0"/>
                                  </a:lnTo>
                                  <a:lnTo>
                                    <a:pt x="0" y="17"/>
                                  </a:lnTo>
                                  <a:lnTo>
                                    <a:pt x="18" y="33"/>
                                  </a:lnTo>
                                  <a:lnTo>
                                    <a:pt x="52" y="81"/>
                                  </a:lnTo>
                                  <a:lnTo>
                                    <a:pt x="87" y="96"/>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8" name="Freeform 234"/>
                          <wps:cNvSpPr>
                            <a:spLocks/>
                          </wps:cNvSpPr>
                          <wps:spPr bwMode="auto">
                            <a:xfrm>
                              <a:off x="77842" y="38256"/>
                              <a:ext cx="714" cy="1065"/>
                            </a:xfrm>
                            <a:custGeom>
                              <a:avLst/>
                              <a:gdLst>
                                <a:gd name="T0" fmla="*/ 2147483647 w 121"/>
                                <a:gd name="T1" fmla="*/ 2147483647 h 144"/>
                                <a:gd name="T2" fmla="*/ 2147483647 w 121"/>
                                <a:gd name="T3" fmla="*/ 2147483647 h 144"/>
                                <a:gd name="T4" fmla="*/ 2147483647 w 121"/>
                                <a:gd name="T5" fmla="*/ 2147483647 h 144"/>
                                <a:gd name="T6" fmla="*/ 0 w 121"/>
                                <a:gd name="T7" fmla="*/ 2147483647 h 144"/>
                                <a:gd name="T8" fmla="*/ 2147483647 w 121"/>
                                <a:gd name="T9" fmla="*/ 0 h 144"/>
                                <a:gd name="T10" fmla="*/ 2147483647 w 121"/>
                                <a:gd name="T11" fmla="*/ 2147483647 h 144"/>
                                <a:gd name="T12" fmla="*/ 2147483647 w 121"/>
                                <a:gd name="T13" fmla="*/ 2147483647 h 144"/>
                                <a:gd name="T14" fmla="*/ 2147483647 w 121"/>
                                <a:gd name="T15" fmla="*/ 2147483647 h 144"/>
                                <a:gd name="T16" fmla="*/ 2147483647 w 121"/>
                                <a:gd name="T17" fmla="*/ 2147483647 h 144"/>
                                <a:gd name="T18" fmla="*/ 2147483647 w 121"/>
                                <a:gd name="T19" fmla="*/ 2147483647 h 144"/>
                                <a:gd name="T20" fmla="*/ 2147483647 w 121"/>
                                <a:gd name="T21" fmla="*/ 2147483647 h 144"/>
                                <a:gd name="T22" fmla="*/ 2147483647 w 121"/>
                                <a:gd name="T23" fmla="*/ 2147483647 h 144"/>
                                <a:gd name="T24" fmla="*/ 2147483647 w 121"/>
                                <a:gd name="T25" fmla="*/ 2147483647 h 144"/>
                                <a:gd name="T26" fmla="*/ 2147483647 w 121"/>
                                <a:gd name="T27" fmla="*/ 2147483647 h 144"/>
                                <a:gd name="T28" fmla="*/ 2147483647 w 121"/>
                                <a:gd name="T29" fmla="*/ 2147483647 h 144"/>
                                <a:gd name="T30" fmla="*/ 2147483647 w 121"/>
                                <a:gd name="T31" fmla="*/ 2147483647 h 144"/>
                                <a:gd name="T32" fmla="*/ 2147483647 w 121"/>
                                <a:gd name="T33" fmla="*/ 2147483647 h 144"/>
                                <a:gd name="T34" fmla="*/ 2147483647 w 121"/>
                                <a:gd name="T35" fmla="*/ 2147483647 h 144"/>
                                <a:gd name="T36" fmla="*/ 2147483647 w 121"/>
                                <a:gd name="T37" fmla="*/ 2147483647 h 1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1"/>
                                <a:gd name="T58" fmla="*/ 0 h 144"/>
                                <a:gd name="T59" fmla="*/ 121 w 121"/>
                                <a:gd name="T60" fmla="*/ 144 h 1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21" h="144">
                                  <a:moveTo>
                                    <a:pt x="17" y="48"/>
                                  </a:moveTo>
                                  <a:lnTo>
                                    <a:pt x="17" y="48"/>
                                  </a:lnTo>
                                  <a:lnTo>
                                    <a:pt x="17" y="32"/>
                                  </a:lnTo>
                                  <a:lnTo>
                                    <a:pt x="0" y="15"/>
                                  </a:lnTo>
                                  <a:lnTo>
                                    <a:pt x="34" y="0"/>
                                  </a:lnTo>
                                  <a:lnTo>
                                    <a:pt x="69" y="48"/>
                                  </a:lnTo>
                                  <a:lnTo>
                                    <a:pt x="103" y="48"/>
                                  </a:lnTo>
                                  <a:lnTo>
                                    <a:pt x="103" y="63"/>
                                  </a:lnTo>
                                  <a:lnTo>
                                    <a:pt x="103" y="80"/>
                                  </a:lnTo>
                                  <a:lnTo>
                                    <a:pt x="121" y="111"/>
                                  </a:lnTo>
                                  <a:lnTo>
                                    <a:pt x="103" y="128"/>
                                  </a:lnTo>
                                  <a:lnTo>
                                    <a:pt x="69" y="128"/>
                                  </a:lnTo>
                                  <a:lnTo>
                                    <a:pt x="51" y="144"/>
                                  </a:lnTo>
                                  <a:lnTo>
                                    <a:pt x="34" y="128"/>
                                  </a:lnTo>
                                  <a:lnTo>
                                    <a:pt x="34" y="111"/>
                                  </a:lnTo>
                                  <a:lnTo>
                                    <a:pt x="17" y="96"/>
                                  </a:lnTo>
                                  <a:lnTo>
                                    <a:pt x="17" y="80"/>
                                  </a:lnTo>
                                  <a:lnTo>
                                    <a:pt x="17" y="63"/>
                                  </a:lnTo>
                                  <a:lnTo>
                                    <a:pt x="17" y="48"/>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39" name="Freeform 235"/>
                          <wps:cNvSpPr>
                            <a:spLocks/>
                          </wps:cNvSpPr>
                          <wps:spPr bwMode="auto">
                            <a:xfrm>
                              <a:off x="78152" y="39218"/>
                              <a:ext cx="404" cy="355"/>
                            </a:xfrm>
                            <a:custGeom>
                              <a:avLst/>
                              <a:gdLst>
                                <a:gd name="T0" fmla="*/ 2147483647 w 70"/>
                                <a:gd name="T1" fmla="*/ 2147483647 h 48"/>
                                <a:gd name="T2" fmla="*/ 2147483647 w 70"/>
                                <a:gd name="T3" fmla="*/ 2147483647 h 48"/>
                                <a:gd name="T4" fmla="*/ 0 w 70"/>
                                <a:gd name="T5" fmla="*/ 2147483647 h 48"/>
                                <a:gd name="T6" fmla="*/ 0 w 70"/>
                                <a:gd name="T7" fmla="*/ 2147483647 h 48"/>
                                <a:gd name="T8" fmla="*/ 2147483647 w 70"/>
                                <a:gd name="T9" fmla="*/ 0 h 48"/>
                                <a:gd name="T10" fmla="*/ 2147483647 w 70"/>
                                <a:gd name="T11" fmla="*/ 0 h 48"/>
                                <a:gd name="T12" fmla="*/ 2147483647 w 70"/>
                                <a:gd name="T13" fmla="*/ 2147483647 h 48"/>
                                <a:gd name="T14" fmla="*/ 2147483647 w 70"/>
                                <a:gd name="T15" fmla="*/ 2147483647 h 48"/>
                                <a:gd name="T16" fmla="*/ 2147483647 w 70"/>
                                <a:gd name="T17" fmla="*/ 2147483647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0"/>
                                <a:gd name="T28" fmla="*/ 0 h 48"/>
                                <a:gd name="T29" fmla="*/ 70 w 70"/>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0" h="48">
                                  <a:moveTo>
                                    <a:pt x="18" y="48"/>
                                  </a:moveTo>
                                  <a:lnTo>
                                    <a:pt x="18" y="48"/>
                                  </a:lnTo>
                                  <a:lnTo>
                                    <a:pt x="0" y="31"/>
                                  </a:lnTo>
                                  <a:lnTo>
                                    <a:pt x="0" y="16"/>
                                  </a:lnTo>
                                  <a:lnTo>
                                    <a:pt x="18" y="0"/>
                                  </a:lnTo>
                                  <a:lnTo>
                                    <a:pt x="52" y="0"/>
                                  </a:lnTo>
                                  <a:lnTo>
                                    <a:pt x="70" y="16"/>
                                  </a:lnTo>
                                  <a:lnTo>
                                    <a:pt x="70" y="31"/>
                                  </a:lnTo>
                                  <a:lnTo>
                                    <a:pt x="18" y="48"/>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0" name="Freeform 236"/>
                          <wps:cNvSpPr>
                            <a:spLocks/>
                          </wps:cNvSpPr>
                          <wps:spPr bwMode="auto">
                            <a:xfrm>
                              <a:off x="76712" y="36836"/>
                              <a:ext cx="1118" cy="710"/>
                            </a:xfrm>
                            <a:custGeom>
                              <a:avLst/>
                              <a:gdLst>
                                <a:gd name="T0" fmla="*/ 2147483647 w 188"/>
                                <a:gd name="T1" fmla="*/ 2147483647 h 96"/>
                                <a:gd name="T2" fmla="*/ 2147483647 w 188"/>
                                <a:gd name="T3" fmla="*/ 2147483647 h 96"/>
                                <a:gd name="T4" fmla="*/ 2147483647 w 188"/>
                                <a:gd name="T5" fmla="*/ 2147483647 h 96"/>
                                <a:gd name="T6" fmla="*/ 2147483647 w 188"/>
                                <a:gd name="T7" fmla="*/ 2147483647 h 96"/>
                                <a:gd name="T8" fmla="*/ 2147483647 w 188"/>
                                <a:gd name="T9" fmla="*/ 2147483647 h 96"/>
                                <a:gd name="T10" fmla="*/ 2147483647 w 188"/>
                                <a:gd name="T11" fmla="*/ 0 h 96"/>
                                <a:gd name="T12" fmla="*/ 2147483647 w 188"/>
                                <a:gd name="T13" fmla="*/ 2147483647 h 96"/>
                                <a:gd name="T14" fmla="*/ 2147483647 w 188"/>
                                <a:gd name="T15" fmla="*/ 0 h 96"/>
                                <a:gd name="T16" fmla="*/ 2147483647 w 188"/>
                                <a:gd name="T17" fmla="*/ 2147483647 h 96"/>
                                <a:gd name="T18" fmla="*/ 0 w 188"/>
                                <a:gd name="T19" fmla="*/ 2147483647 h 96"/>
                                <a:gd name="T20" fmla="*/ 2147483647 w 188"/>
                                <a:gd name="T21" fmla="*/ 2147483647 h 96"/>
                                <a:gd name="T22" fmla="*/ 2147483647 w 188"/>
                                <a:gd name="T23" fmla="*/ 2147483647 h 96"/>
                                <a:gd name="T24" fmla="*/ 2147483647 w 188"/>
                                <a:gd name="T25" fmla="*/ 2147483647 h 96"/>
                                <a:gd name="T26" fmla="*/ 2147483647 w 188"/>
                                <a:gd name="T27" fmla="*/ 2147483647 h 96"/>
                                <a:gd name="T28" fmla="*/ 2147483647 w 188"/>
                                <a:gd name="T29" fmla="*/ 2147483647 h 96"/>
                                <a:gd name="T30" fmla="*/ 2147483647 w 188"/>
                                <a:gd name="T31" fmla="*/ 2147483647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88"/>
                                <a:gd name="T49" fmla="*/ 0 h 96"/>
                                <a:gd name="T50" fmla="*/ 188 w 188"/>
                                <a:gd name="T51" fmla="*/ 96 h 9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88" h="96">
                                  <a:moveTo>
                                    <a:pt x="188" y="63"/>
                                  </a:moveTo>
                                  <a:lnTo>
                                    <a:pt x="188" y="63"/>
                                  </a:lnTo>
                                  <a:lnTo>
                                    <a:pt x="153" y="32"/>
                                  </a:lnTo>
                                  <a:lnTo>
                                    <a:pt x="136" y="32"/>
                                  </a:lnTo>
                                  <a:lnTo>
                                    <a:pt x="103" y="15"/>
                                  </a:lnTo>
                                  <a:lnTo>
                                    <a:pt x="86" y="0"/>
                                  </a:lnTo>
                                  <a:lnTo>
                                    <a:pt x="86" y="15"/>
                                  </a:lnTo>
                                  <a:lnTo>
                                    <a:pt x="69" y="0"/>
                                  </a:lnTo>
                                  <a:lnTo>
                                    <a:pt x="34" y="15"/>
                                  </a:lnTo>
                                  <a:lnTo>
                                    <a:pt x="0" y="32"/>
                                  </a:lnTo>
                                  <a:lnTo>
                                    <a:pt x="17" y="63"/>
                                  </a:lnTo>
                                  <a:lnTo>
                                    <a:pt x="51" y="96"/>
                                  </a:lnTo>
                                  <a:lnTo>
                                    <a:pt x="86" y="96"/>
                                  </a:lnTo>
                                  <a:lnTo>
                                    <a:pt x="86" y="80"/>
                                  </a:lnTo>
                                  <a:lnTo>
                                    <a:pt x="136" y="96"/>
                                  </a:lnTo>
                                  <a:lnTo>
                                    <a:pt x="188" y="63"/>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1" name="Freeform 237"/>
                          <wps:cNvSpPr>
                            <a:spLocks/>
                          </wps:cNvSpPr>
                          <wps:spPr bwMode="auto">
                            <a:xfrm>
                              <a:off x="77521" y="37310"/>
                              <a:ext cx="940" cy="488"/>
                            </a:xfrm>
                            <a:custGeom>
                              <a:avLst/>
                              <a:gdLst>
                                <a:gd name="T0" fmla="*/ 0 w 157"/>
                                <a:gd name="T1" fmla="*/ 2147483647 h 65"/>
                                <a:gd name="T2" fmla="*/ 0 w 157"/>
                                <a:gd name="T3" fmla="*/ 2147483647 h 65"/>
                                <a:gd name="T4" fmla="*/ 0 w 157"/>
                                <a:gd name="T5" fmla="*/ 2147483647 h 65"/>
                                <a:gd name="T6" fmla="*/ 2147483647 w 157"/>
                                <a:gd name="T7" fmla="*/ 2147483647 h 65"/>
                                <a:gd name="T8" fmla="*/ 2147483647 w 157"/>
                                <a:gd name="T9" fmla="*/ 2147483647 h 65"/>
                                <a:gd name="T10" fmla="*/ 2147483647 w 157"/>
                                <a:gd name="T11" fmla="*/ 2147483647 h 65"/>
                                <a:gd name="T12" fmla="*/ 2147483647 w 157"/>
                                <a:gd name="T13" fmla="*/ 2147483647 h 65"/>
                                <a:gd name="T14" fmla="*/ 2147483647 w 157"/>
                                <a:gd name="T15" fmla="*/ 0 h 65"/>
                                <a:gd name="T16" fmla="*/ 2147483647 w 157"/>
                                <a:gd name="T17" fmla="*/ 2147483647 h 65"/>
                                <a:gd name="T18" fmla="*/ 2147483647 w 157"/>
                                <a:gd name="T19" fmla="*/ 0 h 65"/>
                                <a:gd name="T20" fmla="*/ 2147483647 w 157"/>
                                <a:gd name="T21" fmla="*/ 0 h 65"/>
                                <a:gd name="T22" fmla="*/ 0 w 157"/>
                                <a:gd name="T23" fmla="*/ 2147483647 h 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7"/>
                                <a:gd name="T37" fmla="*/ 0 h 65"/>
                                <a:gd name="T38" fmla="*/ 157 w 157"/>
                                <a:gd name="T39" fmla="*/ 65 h 6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7" h="65">
                                  <a:moveTo>
                                    <a:pt x="0" y="33"/>
                                  </a:moveTo>
                                  <a:lnTo>
                                    <a:pt x="0" y="33"/>
                                  </a:lnTo>
                                  <a:lnTo>
                                    <a:pt x="0" y="65"/>
                                  </a:lnTo>
                                  <a:lnTo>
                                    <a:pt x="34" y="65"/>
                                  </a:lnTo>
                                  <a:lnTo>
                                    <a:pt x="105" y="33"/>
                                  </a:lnTo>
                                  <a:lnTo>
                                    <a:pt x="140" y="48"/>
                                  </a:lnTo>
                                  <a:lnTo>
                                    <a:pt x="157" y="17"/>
                                  </a:lnTo>
                                  <a:lnTo>
                                    <a:pt x="123" y="0"/>
                                  </a:lnTo>
                                  <a:lnTo>
                                    <a:pt x="88" y="17"/>
                                  </a:lnTo>
                                  <a:lnTo>
                                    <a:pt x="71" y="0"/>
                                  </a:lnTo>
                                  <a:lnTo>
                                    <a:pt x="54" y="0"/>
                                  </a:lnTo>
                                  <a:lnTo>
                                    <a:pt x="0" y="33"/>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2" name="Freeform 238"/>
                          <wps:cNvSpPr>
                            <a:spLocks/>
                          </wps:cNvSpPr>
                          <wps:spPr bwMode="auto">
                            <a:xfrm>
                              <a:off x="77021" y="38153"/>
                              <a:ext cx="916" cy="1065"/>
                            </a:xfrm>
                            <a:custGeom>
                              <a:avLst/>
                              <a:gdLst>
                                <a:gd name="T0" fmla="*/ 2147483647 w 156"/>
                                <a:gd name="T1" fmla="*/ 0 h 144"/>
                                <a:gd name="T2" fmla="*/ 2147483647 w 156"/>
                                <a:gd name="T3" fmla="*/ 0 h 144"/>
                                <a:gd name="T4" fmla="*/ 2147483647 w 156"/>
                                <a:gd name="T5" fmla="*/ 2147483647 h 144"/>
                                <a:gd name="T6" fmla="*/ 2147483647 w 156"/>
                                <a:gd name="T7" fmla="*/ 2147483647 h 144"/>
                                <a:gd name="T8" fmla="*/ 2147483647 w 156"/>
                                <a:gd name="T9" fmla="*/ 2147483647 h 144"/>
                                <a:gd name="T10" fmla="*/ 2147483647 w 156"/>
                                <a:gd name="T11" fmla="*/ 2147483647 h 144"/>
                                <a:gd name="T12" fmla="*/ 2147483647 w 156"/>
                                <a:gd name="T13" fmla="*/ 2147483647 h 144"/>
                                <a:gd name="T14" fmla="*/ 2147483647 w 156"/>
                                <a:gd name="T15" fmla="*/ 2147483647 h 144"/>
                                <a:gd name="T16" fmla="*/ 2147483647 w 156"/>
                                <a:gd name="T17" fmla="*/ 2147483647 h 144"/>
                                <a:gd name="T18" fmla="*/ 2147483647 w 156"/>
                                <a:gd name="T19" fmla="*/ 2147483647 h 144"/>
                                <a:gd name="T20" fmla="*/ 2147483647 w 156"/>
                                <a:gd name="T21" fmla="*/ 2147483647 h 144"/>
                                <a:gd name="T22" fmla="*/ 2147483647 w 156"/>
                                <a:gd name="T23" fmla="*/ 2147483647 h 144"/>
                                <a:gd name="T24" fmla="*/ 2147483647 w 156"/>
                                <a:gd name="T25" fmla="*/ 2147483647 h 144"/>
                                <a:gd name="T26" fmla="*/ 2147483647 w 156"/>
                                <a:gd name="T27" fmla="*/ 2147483647 h 144"/>
                                <a:gd name="T28" fmla="*/ 2147483647 w 156"/>
                                <a:gd name="T29" fmla="*/ 2147483647 h 144"/>
                                <a:gd name="T30" fmla="*/ 2147483647 w 156"/>
                                <a:gd name="T31" fmla="*/ 2147483647 h 144"/>
                                <a:gd name="T32" fmla="*/ 2147483647 w 156"/>
                                <a:gd name="T33" fmla="*/ 2147483647 h 144"/>
                                <a:gd name="T34" fmla="*/ 2147483647 w 156"/>
                                <a:gd name="T35" fmla="*/ 2147483647 h 144"/>
                                <a:gd name="T36" fmla="*/ 2147483647 w 156"/>
                                <a:gd name="T37" fmla="*/ 2147483647 h 144"/>
                                <a:gd name="T38" fmla="*/ 2147483647 w 156"/>
                                <a:gd name="T39" fmla="*/ 2147483647 h 144"/>
                                <a:gd name="T40" fmla="*/ 2147483647 w 156"/>
                                <a:gd name="T41" fmla="*/ 2147483647 h 144"/>
                                <a:gd name="T42" fmla="*/ 2147483647 w 156"/>
                                <a:gd name="T43" fmla="*/ 2147483647 h 144"/>
                                <a:gd name="T44" fmla="*/ 2147483647 w 156"/>
                                <a:gd name="T45" fmla="*/ 2147483647 h 144"/>
                                <a:gd name="T46" fmla="*/ 0 w 156"/>
                                <a:gd name="T47" fmla="*/ 2147483647 h 144"/>
                                <a:gd name="T48" fmla="*/ 0 w 156"/>
                                <a:gd name="T49" fmla="*/ 2147483647 h 144"/>
                                <a:gd name="T50" fmla="*/ 0 w 156"/>
                                <a:gd name="T51" fmla="*/ 2147483647 h 144"/>
                                <a:gd name="T52" fmla="*/ 2147483647 w 156"/>
                                <a:gd name="T53" fmla="*/ 2147483647 h 144"/>
                                <a:gd name="T54" fmla="*/ 2147483647 w 156"/>
                                <a:gd name="T55" fmla="*/ 2147483647 h 144"/>
                                <a:gd name="T56" fmla="*/ 2147483647 w 156"/>
                                <a:gd name="T57" fmla="*/ 0 h 144"/>
                                <a:gd name="T58" fmla="*/ 2147483647 w 156"/>
                                <a:gd name="T59" fmla="*/ 0 h 14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6"/>
                                <a:gd name="T91" fmla="*/ 0 h 144"/>
                                <a:gd name="T92" fmla="*/ 156 w 156"/>
                                <a:gd name="T93" fmla="*/ 144 h 14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6" h="144">
                                  <a:moveTo>
                                    <a:pt x="70" y="0"/>
                                  </a:moveTo>
                                  <a:lnTo>
                                    <a:pt x="70" y="0"/>
                                  </a:lnTo>
                                  <a:lnTo>
                                    <a:pt x="121" y="31"/>
                                  </a:lnTo>
                                  <a:lnTo>
                                    <a:pt x="139" y="31"/>
                                  </a:lnTo>
                                  <a:lnTo>
                                    <a:pt x="156" y="48"/>
                                  </a:lnTo>
                                  <a:lnTo>
                                    <a:pt x="156" y="64"/>
                                  </a:lnTo>
                                  <a:lnTo>
                                    <a:pt x="139" y="64"/>
                                  </a:lnTo>
                                  <a:lnTo>
                                    <a:pt x="139" y="48"/>
                                  </a:lnTo>
                                  <a:lnTo>
                                    <a:pt x="87" y="31"/>
                                  </a:lnTo>
                                  <a:lnTo>
                                    <a:pt x="70" y="48"/>
                                  </a:lnTo>
                                  <a:lnTo>
                                    <a:pt x="70" y="31"/>
                                  </a:lnTo>
                                  <a:lnTo>
                                    <a:pt x="52" y="48"/>
                                  </a:lnTo>
                                  <a:lnTo>
                                    <a:pt x="70" y="64"/>
                                  </a:lnTo>
                                  <a:lnTo>
                                    <a:pt x="104" y="112"/>
                                  </a:lnTo>
                                  <a:lnTo>
                                    <a:pt x="139" y="127"/>
                                  </a:lnTo>
                                  <a:lnTo>
                                    <a:pt x="121" y="144"/>
                                  </a:lnTo>
                                  <a:lnTo>
                                    <a:pt x="87" y="112"/>
                                  </a:lnTo>
                                  <a:lnTo>
                                    <a:pt x="70" y="112"/>
                                  </a:lnTo>
                                  <a:lnTo>
                                    <a:pt x="35" y="79"/>
                                  </a:lnTo>
                                  <a:lnTo>
                                    <a:pt x="52" y="79"/>
                                  </a:lnTo>
                                  <a:lnTo>
                                    <a:pt x="35" y="79"/>
                                  </a:lnTo>
                                  <a:lnTo>
                                    <a:pt x="35" y="48"/>
                                  </a:lnTo>
                                  <a:lnTo>
                                    <a:pt x="18" y="48"/>
                                  </a:lnTo>
                                  <a:lnTo>
                                    <a:pt x="0" y="64"/>
                                  </a:lnTo>
                                  <a:lnTo>
                                    <a:pt x="0" y="48"/>
                                  </a:lnTo>
                                  <a:lnTo>
                                    <a:pt x="0" y="31"/>
                                  </a:lnTo>
                                  <a:lnTo>
                                    <a:pt x="18" y="31"/>
                                  </a:lnTo>
                                  <a:lnTo>
                                    <a:pt x="35" y="31"/>
                                  </a:lnTo>
                                  <a:lnTo>
                                    <a:pt x="52" y="0"/>
                                  </a:lnTo>
                                  <a:lnTo>
                                    <a:pt x="70"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3" name="Freeform 239"/>
                          <wps:cNvSpPr>
                            <a:spLocks/>
                          </wps:cNvSpPr>
                          <wps:spPr bwMode="auto">
                            <a:xfrm>
                              <a:off x="77723" y="38966"/>
                              <a:ext cx="310" cy="355"/>
                            </a:xfrm>
                            <a:custGeom>
                              <a:avLst/>
                              <a:gdLst>
                                <a:gd name="T0" fmla="*/ 0 w 52"/>
                                <a:gd name="T1" fmla="*/ 2147483647 h 48"/>
                                <a:gd name="T2" fmla="*/ 0 w 52"/>
                                <a:gd name="T3" fmla="*/ 2147483647 h 48"/>
                                <a:gd name="T4" fmla="*/ 2147483647 w 52"/>
                                <a:gd name="T5" fmla="*/ 2147483647 h 48"/>
                                <a:gd name="T6" fmla="*/ 2147483647 w 52"/>
                                <a:gd name="T7" fmla="*/ 2147483647 h 48"/>
                                <a:gd name="T8" fmla="*/ 2147483647 w 52"/>
                                <a:gd name="T9" fmla="*/ 2147483647 h 48"/>
                                <a:gd name="T10" fmla="*/ 2147483647 w 52"/>
                                <a:gd name="T11" fmla="*/ 2147483647 h 48"/>
                                <a:gd name="T12" fmla="*/ 2147483647 w 52"/>
                                <a:gd name="T13" fmla="*/ 0 h 48"/>
                                <a:gd name="T14" fmla="*/ 2147483647 w 52"/>
                                <a:gd name="T15" fmla="*/ 0 h 48"/>
                                <a:gd name="T16" fmla="*/ 0 w 52"/>
                                <a:gd name="T17" fmla="*/ 2147483647 h 48"/>
                                <a:gd name="T18" fmla="*/ 2147483647 w 52"/>
                                <a:gd name="T19" fmla="*/ 2147483647 h 48"/>
                                <a:gd name="T20" fmla="*/ 0 w 52"/>
                                <a:gd name="T21" fmla="*/ 2147483647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2"/>
                                <a:gd name="T34" fmla="*/ 0 h 48"/>
                                <a:gd name="T35" fmla="*/ 52 w 52"/>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2" h="48">
                                  <a:moveTo>
                                    <a:pt x="0" y="32"/>
                                  </a:moveTo>
                                  <a:lnTo>
                                    <a:pt x="0" y="32"/>
                                  </a:lnTo>
                                  <a:lnTo>
                                    <a:pt x="35" y="48"/>
                                  </a:lnTo>
                                  <a:lnTo>
                                    <a:pt x="35" y="32"/>
                                  </a:lnTo>
                                  <a:lnTo>
                                    <a:pt x="52" y="32"/>
                                  </a:lnTo>
                                  <a:lnTo>
                                    <a:pt x="52" y="15"/>
                                  </a:lnTo>
                                  <a:lnTo>
                                    <a:pt x="35" y="0"/>
                                  </a:lnTo>
                                  <a:lnTo>
                                    <a:pt x="18" y="0"/>
                                  </a:lnTo>
                                  <a:lnTo>
                                    <a:pt x="0" y="15"/>
                                  </a:lnTo>
                                  <a:lnTo>
                                    <a:pt x="18" y="15"/>
                                  </a:lnTo>
                                  <a:lnTo>
                                    <a:pt x="0" y="32"/>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4" name="Freeform 240"/>
                          <wps:cNvSpPr>
                            <a:spLocks/>
                          </wps:cNvSpPr>
                          <wps:spPr bwMode="auto">
                            <a:xfrm>
                              <a:off x="73487" y="35535"/>
                              <a:ext cx="429" cy="488"/>
                            </a:xfrm>
                            <a:custGeom>
                              <a:avLst/>
                              <a:gdLst>
                                <a:gd name="T0" fmla="*/ 2147483647 w 71"/>
                                <a:gd name="T1" fmla="*/ 2147483647 h 65"/>
                                <a:gd name="T2" fmla="*/ 2147483647 w 71"/>
                                <a:gd name="T3" fmla="*/ 2147483647 h 65"/>
                                <a:gd name="T4" fmla="*/ 2147483647 w 71"/>
                                <a:gd name="T5" fmla="*/ 2147483647 h 65"/>
                                <a:gd name="T6" fmla="*/ 0 w 71"/>
                                <a:gd name="T7" fmla="*/ 2147483647 h 65"/>
                                <a:gd name="T8" fmla="*/ 2147483647 w 71"/>
                                <a:gd name="T9" fmla="*/ 0 h 65"/>
                                <a:gd name="T10" fmla="*/ 2147483647 w 71"/>
                                <a:gd name="T11" fmla="*/ 2147483647 h 65"/>
                                <a:gd name="T12" fmla="*/ 2147483647 w 71"/>
                                <a:gd name="T13" fmla="*/ 2147483647 h 65"/>
                                <a:gd name="T14" fmla="*/ 2147483647 w 71"/>
                                <a:gd name="T15" fmla="*/ 2147483647 h 65"/>
                                <a:gd name="T16" fmla="*/ 0 60000 65536"/>
                                <a:gd name="T17" fmla="*/ 0 60000 65536"/>
                                <a:gd name="T18" fmla="*/ 0 60000 65536"/>
                                <a:gd name="T19" fmla="*/ 0 60000 65536"/>
                                <a:gd name="T20" fmla="*/ 0 60000 65536"/>
                                <a:gd name="T21" fmla="*/ 0 60000 65536"/>
                                <a:gd name="T22" fmla="*/ 0 60000 65536"/>
                                <a:gd name="T23" fmla="*/ 0 60000 65536"/>
                                <a:gd name="T24" fmla="*/ 0 w 71"/>
                                <a:gd name="T25" fmla="*/ 0 h 65"/>
                                <a:gd name="T26" fmla="*/ 71 w 71"/>
                                <a:gd name="T27" fmla="*/ 65 h 6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1" h="65">
                                  <a:moveTo>
                                    <a:pt x="54" y="65"/>
                                  </a:moveTo>
                                  <a:lnTo>
                                    <a:pt x="54" y="48"/>
                                  </a:lnTo>
                                  <a:lnTo>
                                    <a:pt x="18" y="48"/>
                                  </a:lnTo>
                                  <a:lnTo>
                                    <a:pt x="0" y="33"/>
                                  </a:lnTo>
                                  <a:lnTo>
                                    <a:pt x="18" y="0"/>
                                  </a:lnTo>
                                  <a:lnTo>
                                    <a:pt x="54" y="18"/>
                                  </a:lnTo>
                                  <a:lnTo>
                                    <a:pt x="71" y="48"/>
                                  </a:lnTo>
                                  <a:lnTo>
                                    <a:pt x="54" y="65"/>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5" name="Freeform 241"/>
                          <wps:cNvSpPr>
                            <a:spLocks/>
                          </wps:cNvSpPr>
                          <wps:spPr bwMode="auto">
                            <a:xfrm>
                              <a:off x="73095" y="35535"/>
                              <a:ext cx="702" cy="1198"/>
                            </a:xfrm>
                            <a:custGeom>
                              <a:avLst/>
                              <a:gdLst>
                                <a:gd name="T0" fmla="*/ 2147483647 w 119"/>
                                <a:gd name="T1" fmla="*/ 0 h 161"/>
                                <a:gd name="T2" fmla="*/ 2147483647 w 119"/>
                                <a:gd name="T3" fmla="*/ 2147483647 h 161"/>
                                <a:gd name="T4" fmla="*/ 2147483647 w 119"/>
                                <a:gd name="T5" fmla="*/ 2147483647 h 161"/>
                                <a:gd name="T6" fmla="*/ 2147483647 w 119"/>
                                <a:gd name="T7" fmla="*/ 2147483647 h 161"/>
                                <a:gd name="T8" fmla="*/ 2147483647 w 119"/>
                                <a:gd name="T9" fmla="*/ 2147483647 h 161"/>
                                <a:gd name="T10" fmla="*/ 2147483647 w 119"/>
                                <a:gd name="T11" fmla="*/ 2147483647 h 161"/>
                                <a:gd name="T12" fmla="*/ 2147483647 w 119"/>
                                <a:gd name="T13" fmla="*/ 2147483647 h 161"/>
                                <a:gd name="T14" fmla="*/ 2147483647 w 119"/>
                                <a:gd name="T15" fmla="*/ 2147483647 h 161"/>
                                <a:gd name="T16" fmla="*/ 0 w 119"/>
                                <a:gd name="T17" fmla="*/ 2147483647 h 161"/>
                                <a:gd name="T18" fmla="*/ 2147483647 w 119"/>
                                <a:gd name="T19" fmla="*/ 2147483647 h 161"/>
                                <a:gd name="T20" fmla="*/ 2147483647 w 119"/>
                                <a:gd name="T21" fmla="*/ 2147483647 h 161"/>
                                <a:gd name="T22" fmla="*/ 2147483647 w 119"/>
                                <a:gd name="T23" fmla="*/ 2147483647 h 161"/>
                                <a:gd name="T24" fmla="*/ 2147483647 w 119"/>
                                <a:gd name="T25" fmla="*/ 2147483647 h 161"/>
                                <a:gd name="T26" fmla="*/ 2147483647 w 119"/>
                                <a:gd name="T27" fmla="*/ 2147483647 h 161"/>
                                <a:gd name="T28" fmla="*/ 2147483647 w 119"/>
                                <a:gd name="T29" fmla="*/ 2147483647 h 161"/>
                                <a:gd name="T30" fmla="*/ 2147483647 w 119"/>
                                <a:gd name="T31" fmla="*/ 2147483647 h 161"/>
                                <a:gd name="T32" fmla="*/ 2147483647 w 119"/>
                                <a:gd name="T33" fmla="*/ 2147483647 h 161"/>
                                <a:gd name="T34" fmla="*/ 2147483647 w 119"/>
                                <a:gd name="T35" fmla="*/ 2147483647 h 161"/>
                                <a:gd name="T36" fmla="*/ 2147483647 w 119"/>
                                <a:gd name="T37" fmla="*/ 2147483647 h 161"/>
                                <a:gd name="T38" fmla="*/ 2147483647 w 119"/>
                                <a:gd name="T39" fmla="*/ 0 h 16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19"/>
                                <a:gd name="T61" fmla="*/ 0 h 161"/>
                                <a:gd name="T62" fmla="*/ 119 w 119"/>
                                <a:gd name="T63" fmla="*/ 161 h 161"/>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19" h="161">
                                  <a:moveTo>
                                    <a:pt x="86" y="0"/>
                                  </a:moveTo>
                                  <a:lnTo>
                                    <a:pt x="69" y="33"/>
                                  </a:lnTo>
                                  <a:lnTo>
                                    <a:pt x="86" y="48"/>
                                  </a:lnTo>
                                  <a:lnTo>
                                    <a:pt x="119" y="48"/>
                                  </a:lnTo>
                                  <a:lnTo>
                                    <a:pt x="119" y="65"/>
                                  </a:lnTo>
                                  <a:lnTo>
                                    <a:pt x="119" y="96"/>
                                  </a:lnTo>
                                  <a:lnTo>
                                    <a:pt x="102" y="144"/>
                                  </a:lnTo>
                                  <a:lnTo>
                                    <a:pt x="17" y="161"/>
                                  </a:lnTo>
                                  <a:lnTo>
                                    <a:pt x="0" y="144"/>
                                  </a:lnTo>
                                  <a:lnTo>
                                    <a:pt x="17" y="144"/>
                                  </a:lnTo>
                                  <a:lnTo>
                                    <a:pt x="35" y="96"/>
                                  </a:lnTo>
                                  <a:lnTo>
                                    <a:pt x="17" y="81"/>
                                  </a:lnTo>
                                  <a:lnTo>
                                    <a:pt x="35" y="65"/>
                                  </a:lnTo>
                                  <a:lnTo>
                                    <a:pt x="17" y="65"/>
                                  </a:lnTo>
                                  <a:lnTo>
                                    <a:pt x="17" y="48"/>
                                  </a:lnTo>
                                  <a:lnTo>
                                    <a:pt x="52" y="48"/>
                                  </a:lnTo>
                                  <a:lnTo>
                                    <a:pt x="69" y="33"/>
                                  </a:lnTo>
                                  <a:lnTo>
                                    <a:pt x="52" y="33"/>
                                  </a:lnTo>
                                  <a:lnTo>
                                    <a:pt x="52" y="18"/>
                                  </a:lnTo>
                                  <a:lnTo>
                                    <a:pt x="86"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6" name="Freeform 242"/>
                          <wps:cNvSpPr>
                            <a:spLocks/>
                          </wps:cNvSpPr>
                          <wps:spPr bwMode="auto">
                            <a:xfrm>
                              <a:off x="73297" y="38863"/>
                              <a:ext cx="1951" cy="1879"/>
                            </a:xfrm>
                            <a:custGeom>
                              <a:avLst/>
                              <a:gdLst>
                                <a:gd name="T0" fmla="*/ 2147483647 w 328"/>
                                <a:gd name="T1" fmla="*/ 2147483647 h 255"/>
                                <a:gd name="T2" fmla="*/ 2147483647 w 328"/>
                                <a:gd name="T3" fmla="*/ 2147483647 h 255"/>
                                <a:gd name="T4" fmla="*/ 2147483647 w 328"/>
                                <a:gd name="T5" fmla="*/ 2147483647 h 255"/>
                                <a:gd name="T6" fmla="*/ 2147483647 w 328"/>
                                <a:gd name="T7" fmla="*/ 2147483647 h 255"/>
                                <a:gd name="T8" fmla="*/ 2147483647 w 328"/>
                                <a:gd name="T9" fmla="*/ 2147483647 h 255"/>
                                <a:gd name="T10" fmla="*/ 2147483647 w 328"/>
                                <a:gd name="T11" fmla="*/ 2147483647 h 255"/>
                                <a:gd name="T12" fmla="*/ 2147483647 w 328"/>
                                <a:gd name="T13" fmla="*/ 2147483647 h 255"/>
                                <a:gd name="T14" fmla="*/ 2147483647 w 328"/>
                                <a:gd name="T15" fmla="*/ 2147483647 h 255"/>
                                <a:gd name="T16" fmla="*/ 2147483647 w 328"/>
                                <a:gd name="T17" fmla="*/ 2147483647 h 255"/>
                                <a:gd name="T18" fmla="*/ 2147483647 w 328"/>
                                <a:gd name="T19" fmla="*/ 2147483647 h 255"/>
                                <a:gd name="T20" fmla="*/ 2147483647 w 328"/>
                                <a:gd name="T21" fmla="*/ 2147483647 h 255"/>
                                <a:gd name="T22" fmla="*/ 2147483647 w 328"/>
                                <a:gd name="T23" fmla="*/ 2147483647 h 255"/>
                                <a:gd name="T24" fmla="*/ 2147483647 w 328"/>
                                <a:gd name="T25" fmla="*/ 2147483647 h 255"/>
                                <a:gd name="T26" fmla="*/ 2147483647 w 328"/>
                                <a:gd name="T27" fmla="*/ 2147483647 h 255"/>
                                <a:gd name="T28" fmla="*/ 2147483647 w 328"/>
                                <a:gd name="T29" fmla="*/ 2147483647 h 255"/>
                                <a:gd name="T30" fmla="*/ 2147483647 w 328"/>
                                <a:gd name="T31" fmla="*/ 2147483647 h 255"/>
                                <a:gd name="T32" fmla="*/ 2147483647 w 328"/>
                                <a:gd name="T33" fmla="*/ 2147483647 h 255"/>
                                <a:gd name="T34" fmla="*/ 2147483647 w 328"/>
                                <a:gd name="T35" fmla="*/ 2147483647 h 255"/>
                                <a:gd name="T36" fmla="*/ 2147483647 w 328"/>
                                <a:gd name="T37" fmla="*/ 2147483647 h 255"/>
                                <a:gd name="T38" fmla="*/ 2147483647 w 328"/>
                                <a:gd name="T39" fmla="*/ 2147483647 h 255"/>
                                <a:gd name="T40" fmla="*/ 2147483647 w 328"/>
                                <a:gd name="T41" fmla="*/ 2147483647 h 255"/>
                                <a:gd name="T42" fmla="*/ 2147483647 w 328"/>
                                <a:gd name="T43" fmla="*/ 2147483647 h 255"/>
                                <a:gd name="T44" fmla="*/ 2147483647 w 328"/>
                                <a:gd name="T45" fmla="*/ 0 h 255"/>
                                <a:gd name="T46" fmla="*/ 2147483647 w 328"/>
                                <a:gd name="T47" fmla="*/ 2147483647 h 255"/>
                                <a:gd name="T48" fmla="*/ 0 w 328"/>
                                <a:gd name="T49" fmla="*/ 2147483647 h 255"/>
                                <a:gd name="T50" fmla="*/ 0 w 328"/>
                                <a:gd name="T51" fmla="*/ 2147483647 h 255"/>
                                <a:gd name="T52" fmla="*/ 2147483647 w 328"/>
                                <a:gd name="T53" fmla="*/ 2147483647 h 25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28"/>
                                <a:gd name="T82" fmla="*/ 0 h 255"/>
                                <a:gd name="T83" fmla="*/ 328 w 328"/>
                                <a:gd name="T84" fmla="*/ 255 h 255"/>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28" h="255">
                                  <a:moveTo>
                                    <a:pt x="17" y="64"/>
                                  </a:moveTo>
                                  <a:lnTo>
                                    <a:pt x="17" y="64"/>
                                  </a:lnTo>
                                  <a:lnTo>
                                    <a:pt x="86" y="64"/>
                                  </a:lnTo>
                                  <a:lnTo>
                                    <a:pt x="86" y="79"/>
                                  </a:lnTo>
                                  <a:lnTo>
                                    <a:pt x="69" y="96"/>
                                  </a:lnTo>
                                  <a:lnTo>
                                    <a:pt x="69" y="127"/>
                                  </a:lnTo>
                                  <a:lnTo>
                                    <a:pt x="51" y="144"/>
                                  </a:lnTo>
                                  <a:lnTo>
                                    <a:pt x="69" y="192"/>
                                  </a:lnTo>
                                  <a:lnTo>
                                    <a:pt x="51" y="223"/>
                                  </a:lnTo>
                                  <a:lnTo>
                                    <a:pt x="103" y="255"/>
                                  </a:lnTo>
                                  <a:lnTo>
                                    <a:pt x="121" y="240"/>
                                  </a:lnTo>
                                  <a:lnTo>
                                    <a:pt x="190" y="240"/>
                                  </a:lnTo>
                                  <a:lnTo>
                                    <a:pt x="259" y="175"/>
                                  </a:lnTo>
                                  <a:lnTo>
                                    <a:pt x="241" y="144"/>
                                  </a:lnTo>
                                  <a:lnTo>
                                    <a:pt x="276" y="96"/>
                                  </a:lnTo>
                                  <a:lnTo>
                                    <a:pt x="328" y="64"/>
                                  </a:lnTo>
                                  <a:lnTo>
                                    <a:pt x="328" y="48"/>
                                  </a:lnTo>
                                  <a:lnTo>
                                    <a:pt x="241" y="31"/>
                                  </a:lnTo>
                                  <a:lnTo>
                                    <a:pt x="207" y="16"/>
                                  </a:lnTo>
                                  <a:lnTo>
                                    <a:pt x="190" y="16"/>
                                  </a:lnTo>
                                  <a:lnTo>
                                    <a:pt x="155" y="16"/>
                                  </a:lnTo>
                                  <a:lnTo>
                                    <a:pt x="138" y="16"/>
                                  </a:lnTo>
                                  <a:lnTo>
                                    <a:pt x="34" y="0"/>
                                  </a:lnTo>
                                  <a:lnTo>
                                    <a:pt x="17" y="16"/>
                                  </a:lnTo>
                                  <a:lnTo>
                                    <a:pt x="0" y="16"/>
                                  </a:lnTo>
                                  <a:lnTo>
                                    <a:pt x="0" y="31"/>
                                  </a:lnTo>
                                  <a:lnTo>
                                    <a:pt x="17" y="64"/>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7" name="Freeform 243"/>
                          <wps:cNvSpPr>
                            <a:spLocks/>
                          </wps:cNvSpPr>
                          <wps:spPr bwMode="auto">
                            <a:xfrm>
                              <a:off x="73297" y="39321"/>
                              <a:ext cx="500" cy="1184"/>
                            </a:xfrm>
                            <a:custGeom>
                              <a:avLst/>
                              <a:gdLst>
                                <a:gd name="T0" fmla="*/ 2147483647 w 84"/>
                                <a:gd name="T1" fmla="*/ 2147483647 h 159"/>
                                <a:gd name="T2" fmla="*/ 2147483647 w 84"/>
                                <a:gd name="T3" fmla="*/ 2147483647 h 159"/>
                                <a:gd name="T4" fmla="*/ 2147483647 w 84"/>
                                <a:gd name="T5" fmla="*/ 2147483647 h 159"/>
                                <a:gd name="T6" fmla="*/ 2147483647 w 84"/>
                                <a:gd name="T7" fmla="*/ 2147483647 h 159"/>
                                <a:gd name="T8" fmla="*/ 2147483647 w 84"/>
                                <a:gd name="T9" fmla="*/ 2147483647 h 159"/>
                                <a:gd name="T10" fmla="*/ 2147483647 w 84"/>
                                <a:gd name="T11" fmla="*/ 2147483647 h 159"/>
                                <a:gd name="T12" fmla="*/ 2147483647 w 84"/>
                                <a:gd name="T13" fmla="*/ 2147483647 h 159"/>
                                <a:gd name="T14" fmla="*/ 2147483647 w 84"/>
                                <a:gd name="T15" fmla="*/ 0 h 159"/>
                                <a:gd name="T16" fmla="*/ 2147483647 w 84"/>
                                <a:gd name="T17" fmla="*/ 0 h 159"/>
                                <a:gd name="T18" fmla="*/ 2147483647 w 84"/>
                                <a:gd name="T19" fmla="*/ 2147483647 h 159"/>
                                <a:gd name="T20" fmla="*/ 0 w 84"/>
                                <a:gd name="T21" fmla="*/ 2147483647 h 159"/>
                                <a:gd name="T22" fmla="*/ 2147483647 w 84"/>
                                <a:gd name="T23" fmla="*/ 2147483647 h 159"/>
                                <a:gd name="T24" fmla="*/ 0 w 84"/>
                                <a:gd name="T25" fmla="*/ 2147483647 h 159"/>
                                <a:gd name="T26" fmla="*/ 2147483647 w 84"/>
                                <a:gd name="T27" fmla="*/ 2147483647 h 1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4"/>
                                <a:gd name="T43" fmla="*/ 0 h 159"/>
                                <a:gd name="T44" fmla="*/ 84 w 84"/>
                                <a:gd name="T45" fmla="*/ 159 h 1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4" h="159">
                                  <a:moveTo>
                                    <a:pt x="50" y="159"/>
                                  </a:moveTo>
                                  <a:lnTo>
                                    <a:pt x="50" y="159"/>
                                  </a:lnTo>
                                  <a:lnTo>
                                    <a:pt x="67" y="128"/>
                                  </a:lnTo>
                                  <a:lnTo>
                                    <a:pt x="50" y="80"/>
                                  </a:lnTo>
                                  <a:lnTo>
                                    <a:pt x="67" y="63"/>
                                  </a:lnTo>
                                  <a:lnTo>
                                    <a:pt x="67" y="32"/>
                                  </a:lnTo>
                                  <a:lnTo>
                                    <a:pt x="84" y="15"/>
                                  </a:lnTo>
                                  <a:lnTo>
                                    <a:pt x="84" y="0"/>
                                  </a:lnTo>
                                  <a:lnTo>
                                    <a:pt x="17" y="0"/>
                                  </a:lnTo>
                                  <a:lnTo>
                                    <a:pt x="17" y="32"/>
                                  </a:lnTo>
                                  <a:lnTo>
                                    <a:pt x="0" y="111"/>
                                  </a:lnTo>
                                  <a:lnTo>
                                    <a:pt x="17" y="111"/>
                                  </a:lnTo>
                                  <a:lnTo>
                                    <a:pt x="0" y="159"/>
                                  </a:lnTo>
                                  <a:lnTo>
                                    <a:pt x="50" y="159"/>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8" name="Freeform 244"/>
                          <wps:cNvSpPr>
                            <a:spLocks/>
                          </wps:cNvSpPr>
                          <wps:spPr bwMode="auto">
                            <a:xfrm>
                              <a:off x="73701" y="34470"/>
                              <a:ext cx="1345" cy="2721"/>
                            </a:xfrm>
                            <a:custGeom>
                              <a:avLst/>
                              <a:gdLst>
                                <a:gd name="T0" fmla="*/ 2147483647 w 224"/>
                                <a:gd name="T1" fmla="*/ 2147483647 h 369"/>
                                <a:gd name="T2" fmla="*/ 2147483647 w 224"/>
                                <a:gd name="T3" fmla="*/ 2147483647 h 369"/>
                                <a:gd name="T4" fmla="*/ 2147483647 w 224"/>
                                <a:gd name="T5" fmla="*/ 2147483647 h 369"/>
                                <a:gd name="T6" fmla="*/ 2147483647 w 224"/>
                                <a:gd name="T7" fmla="*/ 2147483647 h 369"/>
                                <a:gd name="T8" fmla="*/ 2147483647 w 224"/>
                                <a:gd name="T9" fmla="*/ 2147483647 h 369"/>
                                <a:gd name="T10" fmla="*/ 2147483647 w 224"/>
                                <a:gd name="T11" fmla="*/ 2147483647 h 369"/>
                                <a:gd name="T12" fmla="*/ 2147483647 w 224"/>
                                <a:gd name="T13" fmla="*/ 2147483647 h 369"/>
                                <a:gd name="T14" fmla="*/ 2147483647 w 224"/>
                                <a:gd name="T15" fmla="*/ 2147483647 h 369"/>
                                <a:gd name="T16" fmla="*/ 2147483647 w 224"/>
                                <a:gd name="T17" fmla="*/ 2147483647 h 369"/>
                                <a:gd name="T18" fmla="*/ 2147483647 w 224"/>
                                <a:gd name="T19" fmla="*/ 2147483647 h 369"/>
                                <a:gd name="T20" fmla="*/ 2147483647 w 224"/>
                                <a:gd name="T21" fmla="*/ 2147483647 h 369"/>
                                <a:gd name="T22" fmla="*/ 2147483647 w 224"/>
                                <a:gd name="T23" fmla="*/ 2147483647 h 369"/>
                                <a:gd name="T24" fmla="*/ 2147483647 w 224"/>
                                <a:gd name="T25" fmla="*/ 2147483647 h 369"/>
                                <a:gd name="T26" fmla="*/ 2147483647 w 224"/>
                                <a:gd name="T27" fmla="*/ 2147483647 h 369"/>
                                <a:gd name="T28" fmla="*/ 2147483647 w 224"/>
                                <a:gd name="T29" fmla="*/ 2147483647 h 369"/>
                                <a:gd name="T30" fmla="*/ 2147483647 w 224"/>
                                <a:gd name="T31" fmla="*/ 2147483647 h 369"/>
                                <a:gd name="T32" fmla="*/ 2147483647 w 224"/>
                                <a:gd name="T33" fmla="*/ 2147483647 h 369"/>
                                <a:gd name="T34" fmla="*/ 2147483647 w 224"/>
                                <a:gd name="T35" fmla="*/ 2147483647 h 369"/>
                                <a:gd name="T36" fmla="*/ 2147483647 w 224"/>
                                <a:gd name="T37" fmla="*/ 2147483647 h 369"/>
                                <a:gd name="T38" fmla="*/ 2147483647 w 224"/>
                                <a:gd name="T39" fmla="*/ 2147483647 h 369"/>
                                <a:gd name="T40" fmla="*/ 2147483647 w 224"/>
                                <a:gd name="T41" fmla="*/ 2147483647 h 369"/>
                                <a:gd name="T42" fmla="*/ 2147483647 w 224"/>
                                <a:gd name="T43" fmla="*/ 2147483647 h 369"/>
                                <a:gd name="T44" fmla="*/ 2147483647 w 224"/>
                                <a:gd name="T45" fmla="*/ 2147483647 h 369"/>
                                <a:gd name="T46" fmla="*/ 2147483647 w 224"/>
                                <a:gd name="T47" fmla="*/ 2147483647 h 369"/>
                                <a:gd name="T48" fmla="*/ 2147483647 w 224"/>
                                <a:gd name="T49" fmla="*/ 0 h 369"/>
                                <a:gd name="T50" fmla="*/ 2147483647 w 224"/>
                                <a:gd name="T51" fmla="*/ 0 h 369"/>
                                <a:gd name="T52" fmla="*/ 2147483647 w 224"/>
                                <a:gd name="T53" fmla="*/ 0 h 369"/>
                                <a:gd name="T54" fmla="*/ 2147483647 w 224"/>
                                <a:gd name="T55" fmla="*/ 2147483647 h 369"/>
                                <a:gd name="T56" fmla="*/ 0 w 224"/>
                                <a:gd name="T57" fmla="*/ 2147483647 h 369"/>
                                <a:gd name="T58" fmla="*/ 2147483647 w 224"/>
                                <a:gd name="T59" fmla="*/ 2147483647 h 369"/>
                                <a:gd name="T60" fmla="*/ 2147483647 w 224"/>
                                <a:gd name="T61" fmla="*/ 2147483647 h 369"/>
                                <a:gd name="T62" fmla="*/ 2147483647 w 224"/>
                                <a:gd name="T63" fmla="*/ 2147483647 h 369"/>
                                <a:gd name="T64" fmla="*/ 2147483647 w 224"/>
                                <a:gd name="T65" fmla="*/ 2147483647 h 369"/>
                                <a:gd name="T66" fmla="*/ 2147483647 w 224"/>
                                <a:gd name="T67" fmla="*/ 2147483647 h 369"/>
                                <a:gd name="T68" fmla="*/ 2147483647 w 224"/>
                                <a:gd name="T69" fmla="*/ 2147483647 h 369"/>
                                <a:gd name="T70" fmla="*/ 2147483647 w 224"/>
                                <a:gd name="T71" fmla="*/ 2147483647 h 369"/>
                                <a:gd name="T72" fmla="*/ 2147483647 w 224"/>
                                <a:gd name="T73" fmla="*/ 2147483647 h 369"/>
                                <a:gd name="T74" fmla="*/ 2147483647 w 224"/>
                                <a:gd name="T75" fmla="*/ 2147483647 h 369"/>
                                <a:gd name="T76" fmla="*/ 2147483647 w 224"/>
                                <a:gd name="T77" fmla="*/ 2147483647 h 369"/>
                                <a:gd name="T78" fmla="*/ 2147483647 w 224"/>
                                <a:gd name="T79" fmla="*/ 2147483647 h 369"/>
                                <a:gd name="T80" fmla="*/ 2147483647 w 224"/>
                                <a:gd name="T81" fmla="*/ 2147483647 h 369"/>
                                <a:gd name="T82" fmla="*/ 2147483647 w 224"/>
                                <a:gd name="T83" fmla="*/ 2147483647 h 369"/>
                                <a:gd name="T84" fmla="*/ 2147483647 w 224"/>
                                <a:gd name="T85" fmla="*/ 2147483647 h 369"/>
                                <a:gd name="T86" fmla="*/ 2147483647 w 224"/>
                                <a:gd name="T87" fmla="*/ 2147483647 h 369"/>
                                <a:gd name="T88" fmla="*/ 2147483647 w 224"/>
                                <a:gd name="T89" fmla="*/ 2147483647 h 369"/>
                                <a:gd name="T90" fmla="*/ 2147483647 w 224"/>
                                <a:gd name="T91" fmla="*/ 2147483647 h 369"/>
                                <a:gd name="T92" fmla="*/ 2147483647 w 224"/>
                                <a:gd name="T93" fmla="*/ 2147483647 h 369"/>
                                <a:gd name="T94" fmla="*/ 2147483647 w 224"/>
                                <a:gd name="T95" fmla="*/ 2147483647 h 369"/>
                                <a:gd name="T96" fmla="*/ 2147483647 w 224"/>
                                <a:gd name="T97" fmla="*/ 2147483647 h 369"/>
                                <a:gd name="T98" fmla="*/ 2147483647 w 224"/>
                                <a:gd name="T99" fmla="*/ 2147483647 h 369"/>
                                <a:gd name="T100" fmla="*/ 2147483647 w 224"/>
                                <a:gd name="T101" fmla="*/ 2147483647 h 369"/>
                                <a:gd name="T102" fmla="*/ 2147483647 w 224"/>
                                <a:gd name="T103" fmla="*/ 2147483647 h 369"/>
                                <a:gd name="T104" fmla="*/ 2147483647 w 224"/>
                                <a:gd name="T105" fmla="*/ 2147483647 h 369"/>
                                <a:gd name="T106" fmla="*/ 2147483647 w 224"/>
                                <a:gd name="T107" fmla="*/ 2147483647 h 369"/>
                                <a:gd name="T108" fmla="*/ 2147483647 w 224"/>
                                <a:gd name="T109" fmla="*/ 2147483647 h 369"/>
                                <a:gd name="T110" fmla="*/ 2147483647 w 224"/>
                                <a:gd name="T111" fmla="*/ 2147483647 h 369"/>
                                <a:gd name="T112" fmla="*/ 2147483647 w 224"/>
                                <a:gd name="T113" fmla="*/ 2147483647 h 369"/>
                                <a:gd name="T114" fmla="*/ 2147483647 w 224"/>
                                <a:gd name="T115" fmla="*/ 2147483647 h 369"/>
                                <a:gd name="T116" fmla="*/ 2147483647 w 224"/>
                                <a:gd name="T117" fmla="*/ 2147483647 h 36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24"/>
                                <a:gd name="T178" fmla="*/ 0 h 369"/>
                                <a:gd name="T179" fmla="*/ 224 w 224"/>
                                <a:gd name="T180" fmla="*/ 369 h 36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24" h="369">
                                  <a:moveTo>
                                    <a:pt x="34" y="369"/>
                                  </a:moveTo>
                                  <a:lnTo>
                                    <a:pt x="52" y="353"/>
                                  </a:lnTo>
                                  <a:lnTo>
                                    <a:pt x="86" y="369"/>
                                  </a:lnTo>
                                  <a:lnTo>
                                    <a:pt x="86" y="353"/>
                                  </a:lnTo>
                                  <a:lnTo>
                                    <a:pt x="103" y="336"/>
                                  </a:lnTo>
                                  <a:lnTo>
                                    <a:pt x="121" y="353"/>
                                  </a:lnTo>
                                  <a:lnTo>
                                    <a:pt x="138" y="336"/>
                                  </a:lnTo>
                                  <a:lnTo>
                                    <a:pt x="207" y="336"/>
                                  </a:lnTo>
                                  <a:lnTo>
                                    <a:pt x="224" y="321"/>
                                  </a:lnTo>
                                  <a:lnTo>
                                    <a:pt x="190" y="321"/>
                                  </a:lnTo>
                                  <a:lnTo>
                                    <a:pt x="224" y="273"/>
                                  </a:lnTo>
                                  <a:lnTo>
                                    <a:pt x="207" y="257"/>
                                  </a:lnTo>
                                  <a:lnTo>
                                    <a:pt x="190" y="257"/>
                                  </a:lnTo>
                                  <a:lnTo>
                                    <a:pt x="172" y="257"/>
                                  </a:lnTo>
                                  <a:lnTo>
                                    <a:pt x="190" y="240"/>
                                  </a:lnTo>
                                  <a:lnTo>
                                    <a:pt x="190" y="225"/>
                                  </a:lnTo>
                                  <a:lnTo>
                                    <a:pt x="172" y="192"/>
                                  </a:lnTo>
                                  <a:lnTo>
                                    <a:pt x="155" y="177"/>
                                  </a:lnTo>
                                  <a:lnTo>
                                    <a:pt x="121" y="129"/>
                                  </a:lnTo>
                                  <a:lnTo>
                                    <a:pt x="86" y="114"/>
                                  </a:lnTo>
                                  <a:lnTo>
                                    <a:pt x="138" y="48"/>
                                  </a:lnTo>
                                  <a:lnTo>
                                    <a:pt x="121" y="33"/>
                                  </a:lnTo>
                                  <a:lnTo>
                                    <a:pt x="69" y="48"/>
                                  </a:lnTo>
                                  <a:lnTo>
                                    <a:pt x="69" y="18"/>
                                  </a:lnTo>
                                  <a:lnTo>
                                    <a:pt x="103" y="0"/>
                                  </a:lnTo>
                                  <a:lnTo>
                                    <a:pt x="86" y="0"/>
                                  </a:lnTo>
                                  <a:lnTo>
                                    <a:pt x="52" y="0"/>
                                  </a:lnTo>
                                  <a:lnTo>
                                    <a:pt x="17" y="48"/>
                                  </a:lnTo>
                                  <a:lnTo>
                                    <a:pt x="0" y="48"/>
                                  </a:lnTo>
                                  <a:lnTo>
                                    <a:pt x="17" y="66"/>
                                  </a:lnTo>
                                  <a:lnTo>
                                    <a:pt x="34" y="66"/>
                                  </a:lnTo>
                                  <a:lnTo>
                                    <a:pt x="17" y="96"/>
                                  </a:lnTo>
                                  <a:lnTo>
                                    <a:pt x="34" y="96"/>
                                  </a:lnTo>
                                  <a:lnTo>
                                    <a:pt x="34" y="114"/>
                                  </a:lnTo>
                                  <a:lnTo>
                                    <a:pt x="17" y="129"/>
                                  </a:lnTo>
                                  <a:lnTo>
                                    <a:pt x="34" y="129"/>
                                  </a:lnTo>
                                  <a:lnTo>
                                    <a:pt x="34" y="144"/>
                                  </a:lnTo>
                                  <a:lnTo>
                                    <a:pt x="34" y="129"/>
                                  </a:lnTo>
                                  <a:lnTo>
                                    <a:pt x="52" y="144"/>
                                  </a:lnTo>
                                  <a:lnTo>
                                    <a:pt x="34" y="162"/>
                                  </a:lnTo>
                                  <a:lnTo>
                                    <a:pt x="52" y="177"/>
                                  </a:lnTo>
                                  <a:lnTo>
                                    <a:pt x="86" y="162"/>
                                  </a:lnTo>
                                  <a:lnTo>
                                    <a:pt x="86" y="177"/>
                                  </a:lnTo>
                                  <a:lnTo>
                                    <a:pt x="86" y="192"/>
                                  </a:lnTo>
                                  <a:lnTo>
                                    <a:pt x="103" y="192"/>
                                  </a:lnTo>
                                  <a:lnTo>
                                    <a:pt x="103" y="225"/>
                                  </a:lnTo>
                                  <a:lnTo>
                                    <a:pt x="52" y="225"/>
                                  </a:lnTo>
                                  <a:lnTo>
                                    <a:pt x="69" y="240"/>
                                  </a:lnTo>
                                  <a:lnTo>
                                    <a:pt x="52" y="257"/>
                                  </a:lnTo>
                                  <a:lnTo>
                                    <a:pt x="69" y="257"/>
                                  </a:lnTo>
                                  <a:lnTo>
                                    <a:pt x="69" y="273"/>
                                  </a:lnTo>
                                  <a:lnTo>
                                    <a:pt x="34" y="288"/>
                                  </a:lnTo>
                                  <a:lnTo>
                                    <a:pt x="52" y="305"/>
                                  </a:lnTo>
                                  <a:lnTo>
                                    <a:pt x="69" y="305"/>
                                  </a:lnTo>
                                  <a:lnTo>
                                    <a:pt x="86" y="321"/>
                                  </a:lnTo>
                                  <a:lnTo>
                                    <a:pt x="103" y="305"/>
                                  </a:lnTo>
                                  <a:lnTo>
                                    <a:pt x="103" y="321"/>
                                  </a:lnTo>
                                  <a:lnTo>
                                    <a:pt x="69" y="321"/>
                                  </a:lnTo>
                                  <a:lnTo>
                                    <a:pt x="34" y="369"/>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49" name="Freeform 245"/>
                          <wps:cNvSpPr>
                            <a:spLocks/>
                          </wps:cNvSpPr>
                          <wps:spPr bwMode="auto">
                            <a:xfrm>
                              <a:off x="75141" y="39795"/>
                              <a:ext cx="214" cy="236"/>
                            </a:xfrm>
                            <a:custGeom>
                              <a:avLst/>
                              <a:gdLst>
                                <a:gd name="T0" fmla="*/ 0 w 34"/>
                                <a:gd name="T1" fmla="*/ 2147483647 h 33"/>
                                <a:gd name="T2" fmla="*/ 0 w 34"/>
                                <a:gd name="T3" fmla="*/ 2147483647 h 33"/>
                                <a:gd name="T4" fmla="*/ 2147483647 w 34"/>
                                <a:gd name="T5" fmla="*/ 2147483647 h 33"/>
                                <a:gd name="T6" fmla="*/ 2147483647 w 34"/>
                                <a:gd name="T7" fmla="*/ 2147483647 h 33"/>
                                <a:gd name="T8" fmla="*/ 2147483647 w 34"/>
                                <a:gd name="T9" fmla="*/ 0 h 33"/>
                                <a:gd name="T10" fmla="*/ 0 w 34"/>
                                <a:gd name="T11" fmla="*/ 2147483647 h 33"/>
                                <a:gd name="T12" fmla="*/ 0 60000 65536"/>
                                <a:gd name="T13" fmla="*/ 0 60000 65536"/>
                                <a:gd name="T14" fmla="*/ 0 60000 65536"/>
                                <a:gd name="T15" fmla="*/ 0 60000 65536"/>
                                <a:gd name="T16" fmla="*/ 0 60000 65536"/>
                                <a:gd name="T17" fmla="*/ 0 60000 65536"/>
                                <a:gd name="T18" fmla="*/ 0 w 34"/>
                                <a:gd name="T19" fmla="*/ 0 h 33"/>
                                <a:gd name="T20" fmla="*/ 34 w 34"/>
                                <a:gd name="T21" fmla="*/ 33 h 33"/>
                              </a:gdLst>
                              <a:ahLst/>
                              <a:cxnLst>
                                <a:cxn ang="T12">
                                  <a:pos x="T0" y="T1"/>
                                </a:cxn>
                                <a:cxn ang="T13">
                                  <a:pos x="T2" y="T3"/>
                                </a:cxn>
                                <a:cxn ang="T14">
                                  <a:pos x="T4" y="T5"/>
                                </a:cxn>
                                <a:cxn ang="T15">
                                  <a:pos x="T6" y="T7"/>
                                </a:cxn>
                                <a:cxn ang="T16">
                                  <a:pos x="T8" y="T9"/>
                                </a:cxn>
                                <a:cxn ang="T17">
                                  <a:pos x="T10" y="T11"/>
                                </a:cxn>
                              </a:cxnLst>
                              <a:rect l="T18" t="T19" r="T20" b="T21"/>
                              <a:pathLst>
                                <a:path w="34" h="33">
                                  <a:moveTo>
                                    <a:pt x="0" y="17"/>
                                  </a:moveTo>
                                  <a:lnTo>
                                    <a:pt x="0" y="17"/>
                                  </a:lnTo>
                                  <a:lnTo>
                                    <a:pt x="17" y="33"/>
                                  </a:lnTo>
                                  <a:lnTo>
                                    <a:pt x="34" y="17"/>
                                  </a:lnTo>
                                  <a:lnTo>
                                    <a:pt x="17" y="0"/>
                                  </a:lnTo>
                                  <a:lnTo>
                                    <a:pt x="0" y="17"/>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0" name="Freeform 246"/>
                          <wps:cNvSpPr>
                            <a:spLocks/>
                          </wps:cNvSpPr>
                          <wps:spPr bwMode="auto">
                            <a:xfrm>
                              <a:off x="72047" y="42398"/>
                              <a:ext cx="119" cy="119"/>
                            </a:xfrm>
                            <a:custGeom>
                              <a:avLst/>
                              <a:gdLst>
                                <a:gd name="T0" fmla="*/ 0 w 20"/>
                                <a:gd name="T1" fmla="*/ 0 h 15"/>
                                <a:gd name="T2" fmla="*/ 0 w 20"/>
                                <a:gd name="T3" fmla="*/ 0 h 15"/>
                                <a:gd name="T4" fmla="*/ 0 w 20"/>
                                <a:gd name="T5" fmla="*/ 2147483647 h 15"/>
                                <a:gd name="T6" fmla="*/ 2147483647 w 20"/>
                                <a:gd name="T7" fmla="*/ 0 h 15"/>
                                <a:gd name="T8" fmla="*/ 0 w 20"/>
                                <a:gd name="T9" fmla="*/ 0 h 15"/>
                                <a:gd name="T10" fmla="*/ 0 60000 65536"/>
                                <a:gd name="T11" fmla="*/ 0 60000 65536"/>
                                <a:gd name="T12" fmla="*/ 0 60000 65536"/>
                                <a:gd name="T13" fmla="*/ 0 60000 65536"/>
                                <a:gd name="T14" fmla="*/ 0 60000 65536"/>
                                <a:gd name="T15" fmla="*/ 0 w 20"/>
                                <a:gd name="T16" fmla="*/ 0 h 15"/>
                                <a:gd name="T17" fmla="*/ 20 w 20"/>
                                <a:gd name="T18" fmla="*/ 15 h 15"/>
                              </a:gdLst>
                              <a:ahLst/>
                              <a:cxnLst>
                                <a:cxn ang="T10">
                                  <a:pos x="T0" y="T1"/>
                                </a:cxn>
                                <a:cxn ang="T11">
                                  <a:pos x="T2" y="T3"/>
                                </a:cxn>
                                <a:cxn ang="T12">
                                  <a:pos x="T4" y="T5"/>
                                </a:cxn>
                                <a:cxn ang="T13">
                                  <a:pos x="T6" y="T7"/>
                                </a:cxn>
                                <a:cxn ang="T14">
                                  <a:pos x="T8" y="T9"/>
                                </a:cxn>
                              </a:cxnLst>
                              <a:rect l="T15" t="T16" r="T17" b="T18"/>
                              <a:pathLst>
                                <a:path w="20" h="15">
                                  <a:moveTo>
                                    <a:pt x="0" y="0"/>
                                  </a:moveTo>
                                  <a:lnTo>
                                    <a:pt x="0" y="0"/>
                                  </a:lnTo>
                                  <a:lnTo>
                                    <a:pt x="0" y="15"/>
                                  </a:lnTo>
                                  <a:lnTo>
                                    <a:pt x="20" y="0"/>
                                  </a:lnTo>
                                  <a:lnTo>
                                    <a:pt x="0"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1" name="Freeform 247"/>
                          <wps:cNvSpPr>
                            <a:spLocks/>
                          </wps:cNvSpPr>
                          <wps:spPr bwMode="auto">
                            <a:xfrm>
                              <a:off x="74011" y="36836"/>
                              <a:ext cx="2058" cy="2382"/>
                            </a:xfrm>
                            <a:custGeom>
                              <a:avLst/>
                              <a:gdLst>
                                <a:gd name="T0" fmla="*/ 2147483647 w 345"/>
                                <a:gd name="T1" fmla="*/ 0 h 320"/>
                                <a:gd name="T2" fmla="*/ 2147483647 w 345"/>
                                <a:gd name="T3" fmla="*/ 0 h 320"/>
                                <a:gd name="T4" fmla="*/ 2147483647 w 345"/>
                                <a:gd name="T5" fmla="*/ 2147483647 h 320"/>
                                <a:gd name="T6" fmla="*/ 2147483647 w 345"/>
                                <a:gd name="T7" fmla="*/ 2147483647 h 320"/>
                                <a:gd name="T8" fmla="*/ 2147483647 w 345"/>
                                <a:gd name="T9" fmla="*/ 2147483647 h 320"/>
                                <a:gd name="T10" fmla="*/ 2147483647 w 345"/>
                                <a:gd name="T11" fmla="*/ 2147483647 h 320"/>
                                <a:gd name="T12" fmla="*/ 2147483647 w 345"/>
                                <a:gd name="T13" fmla="*/ 2147483647 h 320"/>
                                <a:gd name="T14" fmla="*/ 2147483647 w 345"/>
                                <a:gd name="T15" fmla="*/ 2147483647 h 320"/>
                                <a:gd name="T16" fmla="*/ 2147483647 w 345"/>
                                <a:gd name="T17" fmla="*/ 2147483647 h 320"/>
                                <a:gd name="T18" fmla="*/ 2147483647 w 345"/>
                                <a:gd name="T19" fmla="*/ 2147483647 h 320"/>
                                <a:gd name="T20" fmla="*/ 2147483647 w 345"/>
                                <a:gd name="T21" fmla="*/ 2147483647 h 320"/>
                                <a:gd name="T22" fmla="*/ 2147483647 w 345"/>
                                <a:gd name="T23" fmla="*/ 2147483647 h 320"/>
                                <a:gd name="T24" fmla="*/ 0 w 345"/>
                                <a:gd name="T25" fmla="*/ 2147483647 h 320"/>
                                <a:gd name="T26" fmla="*/ 0 w 345"/>
                                <a:gd name="T27" fmla="*/ 2147483647 h 320"/>
                                <a:gd name="T28" fmla="*/ 2147483647 w 345"/>
                                <a:gd name="T29" fmla="*/ 2147483647 h 320"/>
                                <a:gd name="T30" fmla="*/ 2147483647 w 345"/>
                                <a:gd name="T31" fmla="*/ 2147483647 h 320"/>
                                <a:gd name="T32" fmla="*/ 2147483647 w 345"/>
                                <a:gd name="T33" fmla="*/ 2147483647 h 320"/>
                                <a:gd name="T34" fmla="*/ 2147483647 w 345"/>
                                <a:gd name="T35" fmla="*/ 2147483647 h 320"/>
                                <a:gd name="T36" fmla="*/ 2147483647 w 345"/>
                                <a:gd name="T37" fmla="*/ 2147483647 h 320"/>
                                <a:gd name="T38" fmla="*/ 2147483647 w 345"/>
                                <a:gd name="T39" fmla="*/ 2147483647 h 320"/>
                                <a:gd name="T40" fmla="*/ 2147483647 w 345"/>
                                <a:gd name="T41" fmla="*/ 2147483647 h 320"/>
                                <a:gd name="T42" fmla="*/ 2147483647 w 345"/>
                                <a:gd name="T43" fmla="*/ 2147483647 h 320"/>
                                <a:gd name="T44" fmla="*/ 2147483647 w 345"/>
                                <a:gd name="T45" fmla="*/ 2147483647 h 320"/>
                                <a:gd name="T46" fmla="*/ 2147483647 w 345"/>
                                <a:gd name="T47" fmla="*/ 2147483647 h 320"/>
                                <a:gd name="T48" fmla="*/ 2147483647 w 345"/>
                                <a:gd name="T49" fmla="*/ 2147483647 h 320"/>
                                <a:gd name="T50" fmla="*/ 2147483647 w 345"/>
                                <a:gd name="T51" fmla="*/ 2147483647 h 320"/>
                                <a:gd name="T52" fmla="*/ 2147483647 w 345"/>
                                <a:gd name="T53" fmla="*/ 2147483647 h 320"/>
                                <a:gd name="T54" fmla="*/ 2147483647 w 345"/>
                                <a:gd name="T55" fmla="*/ 2147483647 h 320"/>
                                <a:gd name="T56" fmla="*/ 2147483647 w 345"/>
                                <a:gd name="T57" fmla="*/ 2147483647 h 320"/>
                                <a:gd name="T58" fmla="*/ 2147483647 w 345"/>
                                <a:gd name="T59" fmla="*/ 2147483647 h 320"/>
                                <a:gd name="T60" fmla="*/ 2147483647 w 345"/>
                                <a:gd name="T61" fmla="*/ 2147483647 h 320"/>
                                <a:gd name="T62" fmla="*/ 2147483647 w 345"/>
                                <a:gd name="T63" fmla="*/ 2147483647 h 320"/>
                                <a:gd name="T64" fmla="*/ 2147483647 w 345"/>
                                <a:gd name="T65" fmla="*/ 2147483647 h 320"/>
                                <a:gd name="T66" fmla="*/ 2147483647 w 345"/>
                                <a:gd name="T67" fmla="*/ 2147483647 h 320"/>
                                <a:gd name="T68" fmla="*/ 2147483647 w 345"/>
                                <a:gd name="T69" fmla="*/ 2147483647 h 320"/>
                                <a:gd name="T70" fmla="*/ 2147483647 w 345"/>
                                <a:gd name="T71" fmla="*/ 2147483647 h 320"/>
                                <a:gd name="T72" fmla="*/ 2147483647 w 345"/>
                                <a:gd name="T73" fmla="*/ 2147483647 h 320"/>
                                <a:gd name="T74" fmla="*/ 2147483647 w 345"/>
                                <a:gd name="T75" fmla="*/ 2147483647 h 320"/>
                                <a:gd name="T76" fmla="*/ 2147483647 w 345"/>
                                <a:gd name="T77" fmla="*/ 2147483647 h 320"/>
                                <a:gd name="T78" fmla="*/ 2147483647 w 345"/>
                                <a:gd name="T79" fmla="*/ 2147483647 h 320"/>
                                <a:gd name="T80" fmla="*/ 2147483647 w 345"/>
                                <a:gd name="T81" fmla="*/ 0 h 32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45"/>
                                <a:gd name="T124" fmla="*/ 0 h 320"/>
                                <a:gd name="T125" fmla="*/ 345 w 345"/>
                                <a:gd name="T126" fmla="*/ 320 h 32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45" h="320">
                                  <a:moveTo>
                                    <a:pt x="207" y="0"/>
                                  </a:moveTo>
                                  <a:lnTo>
                                    <a:pt x="207" y="0"/>
                                  </a:lnTo>
                                  <a:lnTo>
                                    <a:pt x="172" y="15"/>
                                  </a:lnTo>
                                  <a:lnTo>
                                    <a:pt x="172" y="48"/>
                                  </a:lnTo>
                                  <a:lnTo>
                                    <a:pt x="138" y="63"/>
                                  </a:lnTo>
                                  <a:lnTo>
                                    <a:pt x="120" y="80"/>
                                  </a:lnTo>
                                  <a:lnTo>
                                    <a:pt x="103" y="80"/>
                                  </a:lnTo>
                                  <a:lnTo>
                                    <a:pt x="86" y="63"/>
                                  </a:lnTo>
                                  <a:lnTo>
                                    <a:pt x="69" y="63"/>
                                  </a:lnTo>
                                  <a:lnTo>
                                    <a:pt x="86" y="96"/>
                                  </a:lnTo>
                                  <a:lnTo>
                                    <a:pt x="51" y="111"/>
                                  </a:lnTo>
                                  <a:lnTo>
                                    <a:pt x="51" y="96"/>
                                  </a:lnTo>
                                  <a:lnTo>
                                    <a:pt x="0" y="111"/>
                                  </a:lnTo>
                                  <a:lnTo>
                                    <a:pt x="0" y="128"/>
                                  </a:lnTo>
                                  <a:lnTo>
                                    <a:pt x="69" y="144"/>
                                  </a:lnTo>
                                  <a:lnTo>
                                    <a:pt x="103" y="192"/>
                                  </a:lnTo>
                                  <a:lnTo>
                                    <a:pt x="103" y="207"/>
                                  </a:lnTo>
                                  <a:lnTo>
                                    <a:pt x="86" y="288"/>
                                  </a:lnTo>
                                  <a:lnTo>
                                    <a:pt x="120" y="303"/>
                                  </a:lnTo>
                                  <a:lnTo>
                                    <a:pt x="207" y="320"/>
                                  </a:lnTo>
                                  <a:lnTo>
                                    <a:pt x="207" y="303"/>
                                  </a:lnTo>
                                  <a:lnTo>
                                    <a:pt x="241" y="288"/>
                                  </a:lnTo>
                                  <a:lnTo>
                                    <a:pt x="293" y="303"/>
                                  </a:lnTo>
                                  <a:lnTo>
                                    <a:pt x="311" y="303"/>
                                  </a:lnTo>
                                  <a:lnTo>
                                    <a:pt x="328" y="272"/>
                                  </a:lnTo>
                                  <a:lnTo>
                                    <a:pt x="311" y="240"/>
                                  </a:lnTo>
                                  <a:lnTo>
                                    <a:pt x="311" y="207"/>
                                  </a:lnTo>
                                  <a:lnTo>
                                    <a:pt x="311" y="176"/>
                                  </a:lnTo>
                                  <a:lnTo>
                                    <a:pt x="293" y="192"/>
                                  </a:lnTo>
                                  <a:lnTo>
                                    <a:pt x="293" y="176"/>
                                  </a:lnTo>
                                  <a:lnTo>
                                    <a:pt x="311" y="144"/>
                                  </a:lnTo>
                                  <a:lnTo>
                                    <a:pt x="328" y="144"/>
                                  </a:lnTo>
                                  <a:lnTo>
                                    <a:pt x="345" y="96"/>
                                  </a:lnTo>
                                  <a:lnTo>
                                    <a:pt x="293" y="63"/>
                                  </a:lnTo>
                                  <a:lnTo>
                                    <a:pt x="276" y="63"/>
                                  </a:lnTo>
                                  <a:lnTo>
                                    <a:pt x="259" y="63"/>
                                  </a:lnTo>
                                  <a:lnTo>
                                    <a:pt x="259" y="48"/>
                                  </a:lnTo>
                                  <a:lnTo>
                                    <a:pt x="241" y="48"/>
                                  </a:lnTo>
                                  <a:lnTo>
                                    <a:pt x="241" y="32"/>
                                  </a:lnTo>
                                  <a:lnTo>
                                    <a:pt x="207" y="15"/>
                                  </a:lnTo>
                                  <a:lnTo>
                                    <a:pt x="207" y="0"/>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2" name="Freeform 248"/>
                          <wps:cNvSpPr>
                            <a:spLocks/>
                          </wps:cNvSpPr>
                          <wps:spPr bwMode="auto">
                            <a:xfrm>
                              <a:off x="72476" y="42398"/>
                              <a:ext cx="83" cy="119"/>
                            </a:xfrm>
                            <a:custGeom>
                              <a:avLst/>
                              <a:gdLst>
                                <a:gd name="T0" fmla="*/ 2147483647 w 16"/>
                                <a:gd name="T1" fmla="*/ 0 h 15"/>
                                <a:gd name="T2" fmla="*/ 2147483647 w 16"/>
                                <a:gd name="T3" fmla="*/ 0 h 15"/>
                                <a:gd name="T4" fmla="*/ 0 w 16"/>
                                <a:gd name="T5" fmla="*/ 2147483647 h 15"/>
                                <a:gd name="T6" fmla="*/ 2147483647 w 16"/>
                                <a:gd name="T7" fmla="*/ 2147483647 h 15"/>
                                <a:gd name="T8" fmla="*/ 2147483647 w 16"/>
                                <a:gd name="T9" fmla="*/ 0 h 15"/>
                                <a:gd name="T10" fmla="*/ 0 60000 65536"/>
                                <a:gd name="T11" fmla="*/ 0 60000 65536"/>
                                <a:gd name="T12" fmla="*/ 0 60000 65536"/>
                                <a:gd name="T13" fmla="*/ 0 60000 65536"/>
                                <a:gd name="T14" fmla="*/ 0 60000 65536"/>
                                <a:gd name="T15" fmla="*/ 0 w 16"/>
                                <a:gd name="T16" fmla="*/ 0 h 15"/>
                                <a:gd name="T17" fmla="*/ 16 w 16"/>
                                <a:gd name="T18" fmla="*/ 15 h 15"/>
                              </a:gdLst>
                              <a:ahLst/>
                              <a:cxnLst>
                                <a:cxn ang="T10">
                                  <a:pos x="T0" y="T1"/>
                                </a:cxn>
                                <a:cxn ang="T11">
                                  <a:pos x="T2" y="T3"/>
                                </a:cxn>
                                <a:cxn ang="T12">
                                  <a:pos x="T4" y="T5"/>
                                </a:cxn>
                                <a:cxn ang="T13">
                                  <a:pos x="T6" y="T7"/>
                                </a:cxn>
                                <a:cxn ang="T14">
                                  <a:pos x="T8" y="T9"/>
                                </a:cxn>
                              </a:cxnLst>
                              <a:rect l="T15" t="T16" r="T17" b="T18"/>
                              <a:pathLst>
                                <a:path w="16" h="15">
                                  <a:moveTo>
                                    <a:pt x="16" y="0"/>
                                  </a:moveTo>
                                  <a:lnTo>
                                    <a:pt x="16" y="0"/>
                                  </a:lnTo>
                                  <a:lnTo>
                                    <a:pt x="0" y="15"/>
                                  </a:lnTo>
                                  <a:lnTo>
                                    <a:pt x="16" y="15"/>
                                  </a:lnTo>
                                  <a:lnTo>
                                    <a:pt x="16"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3" name="Freeform 249"/>
                          <wps:cNvSpPr>
                            <a:spLocks/>
                          </wps:cNvSpPr>
                          <wps:spPr bwMode="auto">
                            <a:xfrm>
                              <a:off x="76069" y="34825"/>
                              <a:ext cx="524" cy="843"/>
                            </a:xfrm>
                            <a:custGeom>
                              <a:avLst/>
                              <a:gdLst>
                                <a:gd name="T0" fmla="*/ 2147483647 w 88"/>
                                <a:gd name="T1" fmla="*/ 2147483647 h 114"/>
                                <a:gd name="T2" fmla="*/ 2147483647 w 88"/>
                                <a:gd name="T3" fmla="*/ 2147483647 h 114"/>
                                <a:gd name="T4" fmla="*/ 2147483647 w 88"/>
                                <a:gd name="T5" fmla="*/ 2147483647 h 114"/>
                                <a:gd name="T6" fmla="*/ 2147483647 w 88"/>
                                <a:gd name="T7" fmla="*/ 2147483647 h 114"/>
                                <a:gd name="T8" fmla="*/ 2147483647 w 88"/>
                                <a:gd name="T9" fmla="*/ 2147483647 h 114"/>
                                <a:gd name="T10" fmla="*/ 2147483647 w 88"/>
                                <a:gd name="T11" fmla="*/ 2147483647 h 114"/>
                                <a:gd name="T12" fmla="*/ 2147483647 w 88"/>
                                <a:gd name="T13" fmla="*/ 2147483647 h 114"/>
                                <a:gd name="T14" fmla="*/ 2147483647 w 88"/>
                                <a:gd name="T15" fmla="*/ 2147483647 h 114"/>
                                <a:gd name="T16" fmla="*/ 2147483647 w 88"/>
                                <a:gd name="T17" fmla="*/ 0 h 114"/>
                                <a:gd name="T18" fmla="*/ 2147483647 w 88"/>
                                <a:gd name="T19" fmla="*/ 2147483647 h 114"/>
                                <a:gd name="T20" fmla="*/ 0 w 88"/>
                                <a:gd name="T21" fmla="*/ 2147483647 h 114"/>
                                <a:gd name="T22" fmla="*/ 0 w 88"/>
                                <a:gd name="T23" fmla="*/ 2147483647 h 114"/>
                                <a:gd name="T24" fmla="*/ 2147483647 w 88"/>
                                <a:gd name="T25" fmla="*/ 2147483647 h 114"/>
                                <a:gd name="T26" fmla="*/ 2147483647 w 88"/>
                                <a:gd name="T27" fmla="*/ 2147483647 h 1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8"/>
                                <a:gd name="T43" fmla="*/ 0 h 114"/>
                                <a:gd name="T44" fmla="*/ 88 w 88"/>
                                <a:gd name="T45" fmla="*/ 114 h 1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8" h="114">
                                  <a:moveTo>
                                    <a:pt x="19" y="114"/>
                                  </a:moveTo>
                                  <a:lnTo>
                                    <a:pt x="19" y="114"/>
                                  </a:lnTo>
                                  <a:lnTo>
                                    <a:pt x="37" y="114"/>
                                  </a:lnTo>
                                  <a:lnTo>
                                    <a:pt x="54" y="114"/>
                                  </a:lnTo>
                                  <a:lnTo>
                                    <a:pt x="71" y="66"/>
                                  </a:lnTo>
                                  <a:lnTo>
                                    <a:pt x="88" y="66"/>
                                  </a:lnTo>
                                  <a:lnTo>
                                    <a:pt x="88" y="48"/>
                                  </a:lnTo>
                                  <a:lnTo>
                                    <a:pt x="71" y="48"/>
                                  </a:lnTo>
                                  <a:lnTo>
                                    <a:pt x="71" y="0"/>
                                  </a:lnTo>
                                  <a:lnTo>
                                    <a:pt x="19" y="18"/>
                                  </a:lnTo>
                                  <a:lnTo>
                                    <a:pt x="0" y="48"/>
                                  </a:lnTo>
                                  <a:lnTo>
                                    <a:pt x="0" y="81"/>
                                  </a:lnTo>
                                  <a:lnTo>
                                    <a:pt x="19" y="96"/>
                                  </a:lnTo>
                                  <a:lnTo>
                                    <a:pt x="19" y="114"/>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4" name="Freeform 250"/>
                          <wps:cNvSpPr>
                            <a:spLocks/>
                          </wps:cNvSpPr>
                          <wps:spPr bwMode="auto">
                            <a:xfrm>
                              <a:off x="75355" y="36126"/>
                              <a:ext cx="607" cy="829"/>
                            </a:xfrm>
                            <a:custGeom>
                              <a:avLst/>
                              <a:gdLst>
                                <a:gd name="T0" fmla="*/ 2147483647 w 104"/>
                                <a:gd name="T1" fmla="*/ 2147483647 h 111"/>
                                <a:gd name="T2" fmla="*/ 2147483647 w 104"/>
                                <a:gd name="T3" fmla="*/ 2147483647 h 111"/>
                                <a:gd name="T4" fmla="*/ 2147483647 w 104"/>
                                <a:gd name="T5" fmla="*/ 2147483647 h 111"/>
                                <a:gd name="T6" fmla="*/ 2147483647 w 104"/>
                                <a:gd name="T7" fmla="*/ 2147483647 h 111"/>
                                <a:gd name="T8" fmla="*/ 2147483647 w 104"/>
                                <a:gd name="T9" fmla="*/ 0 h 111"/>
                                <a:gd name="T10" fmla="*/ 2147483647 w 104"/>
                                <a:gd name="T11" fmla="*/ 2147483647 h 111"/>
                                <a:gd name="T12" fmla="*/ 2147483647 w 104"/>
                                <a:gd name="T13" fmla="*/ 2147483647 h 111"/>
                                <a:gd name="T14" fmla="*/ 2147483647 w 104"/>
                                <a:gd name="T15" fmla="*/ 2147483647 h 111"/>
                                <a:gd name="T16" fmla="*/ 2147483647 w 104"/>
                                <a:gd name="T17" fmla="*/ 2147483647 h 111"/>
                                <a:gd name="T18" fmla="*/ 2147483647 w 104"/>
                                <a:gd name="T19" fmla="*/ 2147483647 h 111"/>
                                <a:gd name="T20" fmla="*/ 0 w 104"/>
                                <a:gd name="T21" fmla="*/ 2147483647 h 111"/>
                                <a:gd name="T22" fmla="*/ 2147483647 w 104"/>
                                <a:gd name="T23" fmla="*/ 2147483647 h 111"/>
                                <a:gd name="T24" fmla="*/ 2147483647 w 104"/>
                                <a:gd name="T25" fmla="*/ 2147483647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
                                <a:gd name="T40" fmla="*/ 0 h 111"/>
                                <a:gd name="T41" fmla="*/ 104 w 104"/>
                                <a:gd name="T42" fmla="*/ 111 h 11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 h="111">
                                  <a:moveTo>
                                    <a:pt x="69" y="111"/>
                                  </a:moveTo>
                                  <a:lnTo>
                                    <a:pt x="69" y="111"/>
                                  </a:lnTo>
                                  <a:lnTo>
                                    <a:pt x="69" y="63"/>
                                  </a:lnTo>
                                  <a:lnTo>
                                    <a:pt x="87" y="48"/>
                                  </a:lnTo>
                                  <a:lnTo>
                                    <a:pt x="104" y="0"/>
                                  </a:lnTo>
                                  <a:lnTo>
                                    <a:pt x="52" y="15"/>
                                  </a:lnTo>
                                  <a:lnTo>
                                    <a:pt x="69" y="48"/>
                                  </a:lnTo>
                                  <a:lnTo>
                                    <a:pt x="52" y="48"/>
                                  </a:lnTo>
                                  <a:lnTo>
                                    <a:pt x="52" y="32"/>
                                  </a:lnTo>
                                  <a:lnTo>
                                    <a:pt x="35" y="32"/>
                                  </a:lnTo>
                                  <a:lnTo>
                                    <a:pt x="0" y="96"/>
                                  </a:lnTo>
                                  <a:lnTo>
                                    <a:pt x="52" y="96"/>
                                  </a:lnTo>
                                  <a:lnTo>
                                    <a:pt x="69" y="111"/>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5" name="Freeform 251"/>
                          <wps:cNvSpPr>
                            <a:spLocks/>
                          </wps:cNvSpPr>
                          <wps:spPr bwMode="auto">
                            <a:xfrm>
                              <a:off x="75236" y="36836"/>
                              <a:ext cx="524" cy="474"/>
                            </a:xfrm>
                            <a:custGeom>
                              <a:avLst/>
                              <a:gdLst>
                                <a:gd name="T0" fmla="*/ 2147483647 w 88"/>
                                <a:gd name="T1" fmla="*/ 2147483647 h 63"/>
                                <a:gd name="T2" fmla="*/ 2147483647 w 88"/>
                                <a:gd name="T3" fmla="*/ 2147483647 h 63"/>
                                <a:gd name="T4" fmla="*/ 2147483647 w 88"/>
                                <a:gd name="T5" fmla="*/ 2147483647 h 63"/>
                                <a:gd name="T6" fmla="*/ 2147483647 w 88"/>
                                <a:gd name="T7" fmla="*/ 2147483647 h 63"/>
                                <a:gd name="T8" fmla="*/ 2147483647 w 88"/>
                                <a:gd name="T9" fmla="*/ 2147483647 h 63"/>
                                <a:gd name="T10" fmla="*/ 2147483647 w 88"/>
                                <a:gd name="T11" fmla="*/ 2147483647 h 63"/>
                                <a:gd name="T12" fmla="*/ 0 w 88"/>
                                <a:gd name="T13" fmla="*/ 2147483647 h 63"/>
                                <a:gd name="T14" fmla="*/ 0 w 88"/>
                                <a:gd name="T15" fmla="*/ 0 h 63"/>
                                <a:gd name="T16" fmla="*/ 2147483647 w 88"/>
                                <a:gd name="T17" fmla="*/ 0 h 63"/>
                                <a:gd name="T18" fmla="*/ 2147483647 w 88"/>
                                <a:gd name="T19" fmla="*/ 0 h 63"/>
                                <a:gd name="T20" fmla="*/ 2147483647 w 88"/>
                                <a:gd name="T21" fmla="*/ 2147483647 h 63"/>
                                <a:gd name="T22" fmla="*/ 2147483647 w 88"/>
                                <a:gd name="T23" fmla="*/ 2147483647 h 63"/>
                                <a:gd name="T24" fmla="*/ 2147483647 w 88"/>
                                <a:gd name="T25" fmla="*/ 2147483647 h 63"/>
                                <a:gd name="T26" fmla="*/ 2147483647 w 88"/>
                                <a:gd name="T27" fmla="*/ 2147483647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8"/>
                                <a:gd name="T43" fmla="*/ 0 h 63"/>
                                <a:gd name="T44" fmla="*/ 88 w 88"/>
                                <a:gd name="T45" fmla="*/ 63 h 6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8" h="63">
                                  <a:moveTo>
                                    <a:pt x="71" y="63"/>
                                  </a:moveTo>
                                  <a:lnTo>
                                    <a:pt x="71" y="63"/>
                                  </a:lnTo>
                                  <a:lnTo>
                                    <a:pt x="54" y="63"/>
                                  </a:lnTo>
                                  <a:lnTo>
                                    <a:pt x="54" y="48"/>
                                  </a:lnTo>
                                  <a:lnTo>
                                    <a:pt x="36" y="48"/>
                                  </a:lnTo>
                                  <a:lnTo>
                                    <a:pt x="36" y="32"/>
                                  </a:lnTo>
                                  <a:lnTo>
                                    <a:pt x="0" y="15"/>
                                  </a:lnTo>
                                  <a:lnTo>
                                    <a:pt x="0" y="0"/>
                                  </a:lnTo>
                                  <a:lnTo>
                                    <a:pt x="19" y="0"/>
                                  </a:lnTo>
                                  <a:lnTo>
                                    <a:pt x="71" y="0"/>
                                  </a:lnTo>
                                  <a:lnTo>
                                    <a:pt x="88" y="15"/>
                                  </a:lnTo>
                                  <a:lnTo>
                                    <a:pt x="88" y="48"/>
                                  </a:lnTo>
                                  <a:lnTo>
                                    <a:pt x="71" y="48"/>
                                  </a:lnTo>
                                  <a:lnTo>
                                    <a:pt x="71" y="63"/>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6" name="Freeform 252"/>
                          <wps:cNvSpPr>
                            <a:spLocks/>
                          </wps:cNvSpPr>
                          <wps:spPr bwMode="auto">
                            <a:xfrm>
                              <a:off x="76272" y="37443"/>
                              <a:ext cx="1249" cy="710"/>
                            </a:xfrm>
                            <a:custGeom>
                              <a:avLst/>
                              <a:gdLst>
                                <a:gd name="T0" fmla="*/ 0 w 209"/>
                                <a:gd name="T1" fmla="*/ 2147483647 h 96"/>
                                <a:gd name="T2" fmla="*/ 0 w 209"/>
                                <a:gd name="T3" fmla="*/ 2147483647 h 96"/>
                                <a:gd name="T4" fmla="*/ 2147483647 w 209"/>
                                <a:gd name="T5" fmla="*/ 2147483647 h 96"/>
                                <a:gd name="T6" fmla="*/ 2147483647 w 209"/>
                                <a:gd name="T7" fmla="*/ 2147483647 h 96"/>
                                <a:gd name="T8" fmla="*/ 2147483647 w 209"/>
                                <a:gd name="T9" fmla="*/ 2147483647 h 96"/>
                                <a:gd name="T10" fmla="*/ 2147483647 w 209"/>
                                <a:gd name="T11" fmla="*/ 2147483647 h 96"/>
                                <a:gd name="T12" fmla="*/ 2147483647 w 209"/>
                                <a:gd name="T13" fmla="*/ 2147483647 h 96"/>
                                <a:gd name="T14" fmla="*/ 2147483647 w 209"/>
                                <a:gd name="T15" fmla="*/ 0 h 96"/>
                                <a:gd name="T16" fmla="*/ 2147483647 w 209"/>
                                <a:gd name="T17" fmla="*/ 2147483647 h 96"/>
                                <a:gd name="T18" fmla="*/ 2147483647 w 209"/>
                                <a:gd name="T19" fmla="*/ 2147483647 h 96"/>
                                <a:gd name="T20" fmla="*/ 2147483647 w 209"/>
                                <a:gd name="T21" fmla="*/ 2147483647 h 96"/>
                                <a:gd name="T22" fmla="*/ 2147483647 w 209"/>
                                <a:gd name="T23" fmla="*/ 2147483647 h 96"/>
                                <a:gd name="T24" fmla="*/ 2147483647 w 209"/>
                                <a:gd name="T25" fmla="*/ 2147483647 h 96"/>
                                <a:gd name="T26" fmla="*/ 2147483647 w 209"/>
                                <a:gd name="T27" fmla="*/ 2147483647 h 96"/>
                                <a:gd name="T28" fmla="*/ 2147483647 w 209"/>
                                <a:gd name="T29" fmla="*/ 2147483647 h 96"/>
                                <a:gd name="T30" fmla="*/ 0 w 209"/>
                                <a:gd name="T31" fmla="*/ 2147483647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09"/>
                                <a:gd name="T49" fmla="*/ 0 h 96"/>
                                <a:gd name="T50" fmla="*/ 209 w 209"/>
                                <a:gd name="T51" fmla="*/ 96 h 9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09" h="96">
                                  <a:moveTo>
                                    <a:pt x="0" y="64"/>
                                  </a:moveTo>
                                  <a:lnTo>
                                    <a:pt x="0" y="64"/>
                                  </a:lnTo>
                                  <a:lnTo>
                                    <a:pt x="34" y="64"/>
                                  </a:lnTo>
                                  <a:lnTo>
                                    <a:pt x="105" y="48"/>
                                  </a:lnTo>
                                  <a:lnTo>
                                    <a:pt x="105" y="31"/>
                                  </a:lnTo>
                                  <a:lnTo>
                                    <a:pt x="123" y="16"/>
                                  </a:lnTo>
                                  <a:lnTo>
                                    <a:pt x="157" y="16"/>
                                  </a:lnTo>
                                  <a:lnTo>
                                    <a:pt x="157" y="0"/>
                                  </a:lnTo>
                                  <a:lnTo>
                                    <a:pt x="209" y="16"/>
                                  </a:lnTo>
                                  <a:lnTo>
                                    <a:pt x="209" y="48"/>
                                  </a:lnTo>
                                  <a:lnTo>
                                    <a:pt x="192" y="79"/>
                                  </a:lnTo>
                                  <a:lnTo>
                                    <a:pt x="123" y="96"/>
                                  </a:lnTo>
                                  <a:lnTo>
                                    <a:pt x="88" y="79"/>
                                  </a:lnTo>
                                  <a:lnTo>
                                    <a:pt x="34" y="79"/>
                                  </a:lnTo>
                                  <a:lnTo>
                                    <a:pt x="17" y="79"/>
                                  </a:lnTo>
                                  <a:lnTo>
                                    <a:pt x="0" y="64"/>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7" name="Freeform 253"/>
                          <wps:cNvSpPr>
                            <a:spLocks/>
                          </wps:cNvSpPr>
                          <wps:spPr bwMode="auto">
                            <a:xfrm>
                              <a:off x="75760" y="37901"/>
                              <a:ext cx="738" cy="474"/>
                            </a:xfrm>
                            <a:custGeom>
                              <a:avLst/>
                              <a:gdLst>
                                <a:gd name="T0" fmla="*/ 2147483647 w 123"/>
                                <a:gd name="T1" fmla="*/ 2147483647 h 63"/>
                                <a:gd name="T2" fmla="*/ 2147483647 w 123"/>
                                <a:gd name="T3" fmla="*/ 2147483647 h 63"/>
                                <a:gd name="T4" fmla="*/ 2147483647 w 123"/>
                                <a:gd name="T5" fmla="*/ 2147483647 h 63"/>
                                <a:gd name="T6" fmla="*/ 2147483647 w 123"/>
                                <a:gd name="T7" fmla="*/ 2147483647 h 63"/>
                                <a:gd name="T8" fmla="*/ 2147483647 w 123"/>
                                <a:gd name="T9" fmla="*/ 2147483647 h 63"/>
                                <a:gd name="T10" fmla="*/ 2147483647 w 123"/>
                                <a:gd name="T11" fmla="*/ 2147483647 h 63"/>
                                <a:gd name="T12" fmla="*/ 2147483647 w 123"/>
                                <a:gd name="T13" fmla="*/ 2147483647 h 63"/>
                                <a:gd name="T14" fmla="*/ 2147483647 w 123"/>
                                <a:gd name="T15" fmla="*/ 2147483647 h 63"/>
                                <a:gd name="T16" fmla="*/ 2147483647 w 123"/>
                                <a:gd name="T17" fmla="*/ 0 h 63"/>
                                <a:gd name="T18" fmla="*/ 2147483647 w 123"/>
                                <a:gd name="T19" fmla="*/ 0 h 63"/>
                                <a:gd name="T20" fmla="*/ 2147483647 w 123"/>
                                <a:gd name="T21" fmla="*/ 0 h 63"/>
                                <a:gd name="T22" fmla="*/ 0 w 123"/>
                                <a:gd name="T23" fmla="*/ 2147483647 h 63"/>
                                <a:gd name="T24" fmla="*/ 0 w 123"/>
                                <a:gd name="T25" fmla="*/ 2147483647 h 63"/>
                                <a:gd name="T26" fmla="*/ 2147483647 w 123"/>
                                <a:gd name="T27" fmla="*/ 2147483647 h 63"/>
                                <a:gd name="T28" fmla="*/ 2147483647 w 123"/>
                                <a:gd name="T29" fmla="*/ 2147483647 h 63"/>
                                <a:gd name="T30" fmla="*/ 2147483647 w 123"/>
                                <a:gd name="T31" fmla="*/ 2147483647 h 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23"/>
                                <a:gd name="T49" fmla="*/ 0 h 63"/>
                                <a:gd name="T50" fmla="*/ 123 w 123"/>
                                <a:gd name="T51" fmla="*/ 63 h 6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23" h="63">
                                  <a:moveTo>
                                    <a:pt x="35" y="63"/>
                                  </a:moveTo>
                                  <a:lnTo>
                                    <a:pt x="35" y="63"/>
                                  </a:lnTo>
                                  <a:lnTo>
                                    <a:pt x="71" y="48"/>
                                  </a:lnTo>
                                  <a:lnTo>
                                    <a:pt x="89" y="48"/>
                                  </a:lnTo>
                                  <a:lnTo>
                                    <a:pt x="89" y="32"/>
                                  </a:lnTo>
                                  <a:lnTo>
                                    <a:pt x="106" y="48"/>
                                  </a:lnTo>
                                  <a:lnTo>
                                    <a:pt x="123" y="15"/>
                                  </a:lnTo>
                                  <a:lnTo>
                                    <a:pt x="106" y="15"/>
                                  </a:lnTo>
                                  <a:lnTo>
                                    <a:pt x="89" y="0"/>
                                  </a:lnTo>
                                  <a:lnTo>
                                    <a:pt x="35" y="0"/>
                                  </a:lnTo>
                                  <a:lnTo>
                                    <a:pt x="18" y="0"/>
                                  </a:lnTo>
                                  <a:lnTo>
                                    <a:pt x="0" y="32"/>
                                  </a:lnTo>
                                  <a:lnTo>
                                    <a:pt x="0" y="48"/>
                                  </a:lnTo>
                                  <a:lnTo>
                                    <a:pt x="18" y="32"/>
                                  </a:lnTo>
                                  <a:lnTo>
                                    <a:pt x="18" y="63"/>
                                  </a:lnTo>
                                  <a:lnTo>
                                    <a:pt x="35" y="63"/>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8" name="Freeform 254"/>
                          <wps:cNvSpPr>
                            <a:spLocks/>
                          </wps:cNvSpPr>
                          <wps:spPr bwMode="auto">
                            <a:xfrm>
                              <a:off x="73606" y="34470"/>
                              <a:ext cx="191" cy="355"/>
                            </a:xfrm>
                            <a:custGeom>
                              <a:avLst/>
                              <a:gdLst>
                                <a:gd name="T0" fmla="*/ 0 w 33"/>
                                <a:gd name="T1" fmla="*/ 2147483647 h 48"/>
                                <a:gd name="T2" fmla="*/ 2147483647 w 33"/>
                                <a:gd name="T3" fmla="*/ 2147483647 h 48"/>
                                <a:gd name="T4" fmla="*/ 2147483647 w 33"/>
                                <a:gd name="T5" fmla="*/ 0 h 48"/>
                                <a:gd name="T6" fmla="*/ 0 w 33"/>
                                <a:gd name="T7" fmla="*/ 2147483647 h 48"/>
                                <a:gd name="T8" fmla="*/ 0 w 33"/>
                                <a:gd name="T9" fmla="*/ 2147483647 h 48"/>
                                <a:gd name="T10" fmla="*/ 0 60000 65536"/>
                                <a:gd name="T11" fmla="*/ 0 60000 65536"/>
                                <a:gd name="T12" fmla="*/ 0 60000 65536"/>
                                <a:gd name="T13" fmla="*/ 0 60000 65536"/>
                                <a:gd name="T14" fmla="*/ 0 60000 65536"/>
                                <a:gd name="T15" fmla="*/ 0 w 33"/>
                                <a:gd name="T16" fmla="*/ 0 h 48"/>
                                <a:gd name="T17" fmla="*/ 33 w 33"/>
                                <a:gd name="T18" fmla="*/ 48 h 48"/>
                              </a:gdLst>
                              <a:ahLst/>
                              <a:cxnLst>
                                <a:cxn ang="T10">
                                  <a:pos x="T0" y="T1"/>
                                </a:cxn>
                                <a:cxn ang="T11">
                                  <a:pos x="T2" y="T3"/>
                                </a:cxn>
                                <a:cxn ang="T12">
                                  <a:pos x="T4" y="T5"/>
                                </a:cxn>
                                <a:cxn ang="T13">
                                  <a:pos x="T6" y="T7"/>
                                </a:cxn>
                                <a:cxn ang="T14">
                                  <a:pos x="T8" y="T9"/>
                                </a:cxn>
                              </a:cxnLst>
                              <a:rect l="T15" t="T16" r="T17" b="T18"/>
                              <a:pathLst>
                                <a:path w="33" h="48">
                                  <a:moveTo>
                                    <a:pt x="0" y="48"/>
                                  </a:moveTo>
                                  <a:lnTo>
                                    <a:pt x="18" y="18"/>
                                  </a:lnTo>
                                  <a:lnTo>
                                    <a:pt x="33" y="0"/>
                                  </a:lnTo>
                                  <a:lnTo>
                                    <a:pt x="0" y="18"/>
                                  </a:lnTo>
                                  <a:lnTo>
                                    <a:pt x="0" y="48"/>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59" name="Freeform 255"/>
                          <wps:cNvSpPr>
                            <a:spLocks/>
                          </wps:cNvSpPr>
                          <wps:spPr bwMode="auto">
                            <a:xfrm>
                              <a:off x="74522" y="33760"/>
                              <a:ext cx="107" cy="133"/>
                            </a:xfrm>
                            <a:custGeom>
                              <a:avLst/>
                              <a:gdLst>
                                <a:gd name="T0" fmla="*/ 0 w 17"/>
                                <a:gd name="T1" fmla="*/ 2147483647 h 18"/>
                                <a:gd name="T2" fmla="*/ 0 w 17"/>
                                <a:gd name="T3" fmla="*/ 2147483647 h 18"/>
                                <a:gd name="T4" fmla="*/ 2147483647 w 17"/>
                                <a:gd name="T5" fmla="*/ 0 h 18"/>
                                <a:gd name="T6" fmla="*/ 2147483647 w 17"/>
                                <a:gd name="T7" fmla="*/ 2147483647 h 18"/>
                                <a:gd name="T8" fmla="*/ 0 w 17"/>
                                <a:gd name="T9" fmla="*/ 2147483647 h 18"/>
                                <a:gd name="T10" fmla="*/ 0 60000 65536"/>
                                <a:gd name="T11" fmla="*/ 0 60000 65536"/>
                                <a:gd name="T12" fmla="*/ 0 60000 65536"/>
                                <a:gd name="T13" fmla="*/ 0 60000 65536"/>
                                <a:gd name="T14" fmla="*/ 0 60000 65536"/>
                                <a:gd name="T15" fmla="*/ 0 w 17"/>
                                <a:gd name="T16" fmla="*/ 0 h 18"/>
                                <a:gd name="T17" fmla="*/ 17 w 17"/>
                                <a:gd name="T18" fmla="*/ 18 h 18"/>
                              </a:gdLst>
                              <a:ahLst/>
                              <a:cxnLst>
                                <a:cxn ang="T10">
                                  <a:pos x="T0" y="T1"/>
                                </a:cxn>
                                <a:cxn ang="T11">
                                  <a:pos x="T2" y="T3"/>
                                </a:cxn>
                                <a:cxn ang="T12">
                                  <a:pos x="T4" y="T5"/>
                                </a:cxn>
                                <a:cxn ang="T13">
                                  <a:pos x="T6" y="T7"/>
                                </a:cxn>
                                <a:cxn ang="T14">
                                  <a:pos x="T8" y="T9"/>
                                </a:cxn>
                              </a:cxnLst>
                              <a:rect l="T15" t="T16" r="T17" b="T18"/>
                              <a:pathLst>
                                <a:path w="17" h="18">
                                  <a:moveTo>
                                    <a:pt x="0" y="18"/>
                                  </a:moveTo>
                                  <a:lnTo>
                                    <a:pt x="0" y="18"/>
                                  </a:lnTo>
                                  <a:lnTo>
                                    <a:pt x="17" y="0"/>
                                  </a:lnTo>
                                  <a:lnTo>
                                    <a:pt x="17" y="18"/>
                                  </a:lnTo>
                                  <a:lnTo>
                                    <a:pt x="0" y="18"/>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0" name="Line 256"/>
                          <wps:cNvCnPr/>
                          <wps:spPr bwMode="auto">
                            <a:xfrm>
                              <a:off x="74261" y="34411"/>
                              <a:ext cx="107" cy="118"/>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1" name="Freeform 257"/>
                          <wps:cNvSpPr>
                            <a:spLocks/>
                          </wps:cNvSpPr>
                          <wps:spPr bwMode="auto">
                            <a:xfrm>
                              <a:off x="75760" y="35668"/>
                              <a:ext cx="1452" cy="2233"/>
                            </a:xfrm>
                            <a:custGeom>
                              <a:avLst/>
                              <a:gdLst>
                                <a:gd name="T0" fmla="*/ 2147483647 w 244"/>
                                <a:gd name="T1" fmla="*/ 2147483647 h 303"/>
                                <a:gd name="T2" fmla="*/ 2147483647 w 244"/>
                                <a:gd name="T3" fmla="*/ 2147483647 h 303"/>
                                <a:gd name="T4" fmla="*/ 2147483647 w 244"/>
                                <a:gd name="T5" fmla="*/ 2147483647 h 303"/>
                                <a:gd name="T6" fmla="*/ 2147483647 w 244"/>
                                <a:gd name="T7" fmla="*/ 2147483647 h 303"/>
                                <a:gd name="T8" fmla="*/ 2147483647 w 244"/>
                                <a:gd name="T9" fmla="*/ 2147483647 h 303"/>
                                <a:gd name="T10" fmla="*/ 2147483647 w 244"/>
                                <a:gd name="T11" fmla="*/ 2147483647 h 303"/>
                                <a:gd name="T12" fmla="*/ 2147483647 w 244"/>
                                <a:gd name="T13" fmla="*/ 2147483647 h 303"/>
                                <a:gd name="T14" fmla="*/ 2147483647 w 244"/>
                                <a:gd name="T15" fmla="*/ 2147483647 h 303"/>
                                <a:gd name="T16" fmla="*/ 2147483647 w 244"/>
                                <a:gd name="T17" fmla="*/ 2147483647 h 303"/>
                                <a:gd name="T18" fmla="*/ 2147483647 w 244"/>
                                <a:gd name="T19" fmla="*/ 2147483647 h 303"/>
                                <a:gd name="T20" fmla="*/ 2147483647 w 244"/>
                                <a:gd name="T21" fmla="*/ 2147483647 h 303"/>
                                <a:gd name="T22" fmla="*/ 2147483647 w 244"/>
                                <a:gd name="T23" fmla="*/ 2147483647 h 303"/>
                                <a:gd name="T24" fmla="*/ 2147483647 w 244"/>
                                <a:gd name="T25" fmla="*/ 2147483647 h 303"/>
                                <a:gd name="T26" fmla="*/ 2147483647 w 244"/>
                                <a:gd name="T27" fmla="*/ 2147483647 h 303"/>
                                <a:gd name="T28" fmla="*/ 2147483647 w 244"/>
                                <a:gd name="T29" fmla="*/ 2147483647 h 303"/>
                                <a:gd name="T30" fmla="*/ 2147483647 w 244"/>
                                <a:gd name="T31" fmla="*/ 2147483647 h 303"/>
                                <a:gd name="T32" fmla="*/ 2147483647 w 244"/>
                                <a:gd name="T33" fmla="*/ 2147483647 h 303"/>
                                <a:gd name="T34" fmla="*/ 2147483647 w 244"/>
                                <a:gd name="T35" fmla="*/ 2147483647 h 303"/>
                                <a:gd name="T36" fmla="*/ 0 w 244"/>
                                <a:gd name="T37" fmla="*/ 2147483647 h 303"/>
                                <a:gd name="T38" fmla="*/ 0 w 244"/>
                                <a:gd name="T39" fmla="*/ 2147483647 h 303"/>
                                <a:gd name="T40" fmla="*/ 0 w 244"/>
                                <a:gd name="T41" fmla="*/ 2147483647 h 303"/>
                                <a:gd name="T42" fmla="*/ 0 w 244"/>
                                <a:gd name="T43" fmla="*/ 2147483647 h 303"/>
                                <a:gd name="T44" fmla="*/ 2147483647 w 244"/>
                                <a:gd name="T45" fmla="*/ 2147483647 h 303"/>
                                <a:gd name="T46" fmla="*/ 2147483647 w 244"/>
                                <a:gd name="T47" fmla="*/ 2147483647 h 303"/>
                                <a:gd name="T48" fmla="*/ 2147483647 w 244"/>
                                <a:gd name="T49" fmla="*/ 2147483647 h 303"/>
                                <a:gd name="T50" fmla="*/ 2147483647 w 244"/>
                                <a:gd name="T51" fmla="*/ 2147483647 h 303"/>
                                <a:gd name="T52" fmla="*/ 2147483647 w 244"/>
                                <a:gd name="T53" fmla="*/ 2147483647 h 303"/>
                                <a:gd name="T54" fmla="*/ 2147483647 w 244"/>
                                <a:gd name="T55" fmla="*/ 2147483647 h 303"/>
                                <a:gd name="T56" fmla="*/ 2147483647 w 244"/>
                                <a:gd name="T57" fmla="*/ 0 h 303"/>
                                <a:gd name="T58" fmla="*/ 2147483647 w 244"/>
                                <a:gd name="T59" fmla="*/ 0 h 303"/>
                                <a:gd name="T60" fmla="*/ 2147483647 w 244"/>
                                <a:gd name="T61" fmla="*/ 0 h 303"/>
                                <a:gd name="T62" fmla="*/ 2147483647 w 244"/>
                                <a:gd name="T63" fmla="*/ 2147483647 h 303"/>
                                <a:gd name="T64" fmla="*/ 2147483647 w 244"/>
                                <a:gd name="T65" fmla="*/ 2147483647 h 303"/>
                                <a:gd name="T66" fmla="*/ 2147483647 w 244"/>
                                <a:gd name="T67" fmla="*/ 2147483647 h 303"/>
                                <a:gd name="T68" fmla="*/ 2147483647 w 244"/>
                                <a:gd name="T69" fmla="*/ 2147483647 h 3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44"/>
                                <a:gd name="T106" fmla="*/ 0 h 303"/>
                                <a:gd name="T107" fmla="*/ 244 w 244"/>
                                <a:gd name="T108" fmla="*/ 303 h 3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44" h="303">
                                  <a:moveTo>
                                    <a:pt x="140" y="47"/>
                                  </a:moveTo>
                                  <a:lnTo>
                                    <a:pt x="140" y="47"/>
                                  </a:lnTo>
                                  <a:lnTo>
                                    <a:pt x="210" y="15"/>
                                  </a:lnTo>
                                  <a:lnTo>
                                    <a:pt x="210" y="30"/>
                                  </a:lnTo>
                                  <a:lnTo>
                                    <a:pt x="192" y="30"/>
                                  </a:lnTo>
                                  <a:lnTo>
                                    <a:pt x="227" y="47"/>
                                  </a:lnTo>
                                  <a:lnTo>
                                    <a:pt x="244" y="174"/>
                                  </a:lnTo>
                                  <a:lnTo>
                                    <a:pt x="227" y="159"/>
                                  </a:lnTo>
                                  <a:lnTo>
                                    <a:pt x="192" y="174"/>
                                  </a:lnTo>
                                  <a:lnTo>
                                    <a:pt x="158" y="191"/>
                                  </a:lnTo>
                                  <a:lnTo>
                                    <a:pt x="175" y="222"/>
                                  </a:lnTo>
                                  <a:lnTo>
                                    <a:pt x="210" y="255"/>
                                  </a:lnTo>
                                  <a:lnTo>
                                    <a:pt x="192" y="270"/>
                                  </a:lnTo>
                                  <a:lnTo>
                                    <a:pt x="192" y="287"/>
                                  </a:lnTo>
                                  <a:lnTo>
                                    <a:pt x="123" y="303"/>
                                  </a:lnTo>
                                  <a:lnTo>
                                    <a:pt x="89" y="303"/>
                                  </a:lnTo>
                                  <a:lnTo>
                                    <a:pt x="35" y="303"/>
                                  </a:lnTo>
                                  <a:lnTo>
                                    <a:pt x="54" y="255"/>
                                  </a:lnTo>
                                  <a:lnTo>
                                    <a:pt x="0" y="222"/>
                                  </a:lnTo>
                                  <a:lnTo>
                                    <a:pt x="0" y="207"/>
                                  </a:lnTo>
                                  <a:lnTo>
                                    <a:pt x="0" y="174"/>
                                  </a:lnTo>
                                  <a:lnTo>
                                    <a:pt x="0" y="126"/>
                                  </a:lnTo>
                                  <a:lnTo>
                                    <a:pt x="18" y="111"/>
                                  </a:lnTo>
                                  <a:lnTo>
                                    <a:pt x="35" y="63"/>
                                  </a:lnTo>
                                  <a:lnTo>
                                    <a:pt x="71" y="63"/>
                                  </a:lnTo>
                                  <a:lnTo>
                                    <a:pt x="89" y="30"/>
                                  </a:lnTo>
                                  <a:lnTo>
                                    <a:pt x="71" y="30"/>
                                  </a:lnTo>
                                  <a:lnTo>
                                    <a:pt x="89" y="15"/>
                                  </a:lnTo>
                                  <a:lnTo>
                                    <a:pt x="71" y="0"/>
                                  </a:lnTo>
                                  <a:lnTo>
                                    <a:pt x="89" y="0"/>
                                  </a:lnTo>
                                  <a:lnTo>
                                    <a:pt x="106" y="0"/>
                                  </a:lnTo>
                                  <a:lnTo>
                                    <a:pt x="106" y="15"/>
                                  </a:lnTo>
                                  <a:lnTo>
                                    <a:pt x="140" y="30"/>
                                  </a:lnTo>
                                  <a:lnTo>
                                    <a:pt x="123" y="47"/>
                                  </a:lnTo>
                                  <a:lnTo>
                                    <a:pt x="140" y="47"/>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2" name="Freeform 258"/>
                          <wps:cNvSpPr>
                            <a:spLocks/>
                          </wps:cNvSpPr>
                          <wps:spPr bwMode="auto">
                            <a:xfrm>
                              <a:off x="75867" y="38020"/>
                              <a:ext cx="1963" cy="2263"/>
                            </a:xfrm>
                            <a:custGeom>
                              <a:avLst/>
                              <a:gdLst>
                                <a:gd name="T0" fmla="*/ 2147483647 w 330"/>
                                <a:gd name="T1" fmla="*/ 2147483647 h 305"/>
                                <a:gd name="T2" fmla="*/ 2147483647 w 330"/>
                                <a:gd name="T3" fmla="*/ 2147483647 h 305"/>
                                <a:gd name="T4" fmla="*/ 2147483647 w 330"/>
                                <a:gd name="T5" fmla="*/ 2147483647 h 305"/>
                                <a:gd name="T6" fmla="*/ 2147483647 w 330"/>
                                <a:gd name="T7" fmla="*/ 2147483647 h 305"/>
                                <a:gd name="T8" fmla="*/ 2147483647 w 330"/>
                                <a:gd name="T9" fmla="*/ 2147483647 h 305"/>
                                <a:gd name="T10" fmla="*/ 2147483647 w 330"/>
                                <a:gd name="T11" fmla="*/ 2147483647 h 305"/>
                                <a:gd name="T12" fmla="*/ 2147483647 w 330"/>
                                <a:gd name="T13" fmla="*/ 2147483647 h 305"/>
                                <a:gd name="T14" fmla="*/ 2147483647 w 330"/>
                                <a:gd name="T15" fmla="*/ 2147483647 h 305"/>
                                <a:gd name="T16" fmla="*/ 2147483647 w 330"/>
                                <a:gd name="T17" fmla="*/ 2147483647 h 305"/>
                                <a:gd name="T18" fmla="*/ 2147483647 w 330"/>
                                <a:gd name="T19" fmla="*/ 2147483647 h 305"/>
                                <a:gd name="T20" fmla="*/ 2147483647 w 330"/>
                                <a:gd name="T21" fmla="*/ 2147483647 h 305"/>
                                <a:gd name="T22" fmla="*/ 2147483647 w 330"/>
                                <a:gd name="T23" fmla="*/ 2147483647 h 305"/>
                                <a:gd name="T24" fmla="*/ 2147483647 w 330"/>
                                <a:gd name="T25" fmla="*/ 2147483647 h 305"/>
                                <a:gd name="T26" fmla="*/ 2147483647 w 330"/>
                                <a:gd name="T27" fmla="*/ 2147483647 h 305"/>
                                <a:gd name="T28" fmla="*/ 2147483647 w 330"/>
                                <a:gd name="T29" fmla="*/ 2147483647 h 305"/>
                                <a:gd name="T30" fmla="*/ 2147483647 w 330"/>
                                <a:gd name="T31" fmla="*/ 2147483647 h 305"/>
                                <a:gd name="T32" fmla="*/ 2147483647 w 330"/>
                                <a:gd name="T33" fmla="*/ 2147483647 h 305"/>
                                <a:gd name="T34" fmla="*/ 2147483647 w 330"/>
                                <a:gd name="T35" fmla="*/ 2147483647 h 305"/>
                                <a:gd name="T36" fmla="*/ 2147483647 w 330"/>
                                <a:gd name="T37" fmla="*/ 2147483647 h 305"/>
                                <a:gd name="T38" fmla="*/ 2147483647 w 330"/>
                                <a:gd name="T39" fmla="*/ 2147483647 h 305"/>
                                <a:gd name="T40" fmla="*/ 2147483647 w 330"/>
                                <a:gd name="T41" fmla="*/ 2147483647 h 305"/>
                                <a:gd name="T42" fmla="*/ 2147483647 w 330"/>
                                <a:gd name="T43" fmla="*/ 2147483647 h 305"/>
                                <a:gd name="T44" fmla="*/ 2147483647 w 330"/>
                                <a:gd name="T45" fmla="*/ 2147483647 h 305"/>
                                <a:gd name="T46" fmla="*/ 2147483647 w 330"/>
                                <a:gd name="T47" fmla="*/ 2147483647 h 305"/>
                                <a:gd name="T48" fmla="*/ 2147483647 w 330"/>
                                <a:gd name="T49" fmla="*/ 2147483647 h 305"/>
                                <a:gd name="T50" fmla="*/ 2147483647 w 330"/>
                                <a:gd name="T51" fmla="*/ 2147483647 h 305"/>
                                <a:gd name="T52" fmla="*/ 2147483647 w 330"/>
                                <a:gd name="T53" fmla="*/ 2147483647 h 305"/>
                                <a:gd name="T54" fmla="*/ 2147483647 w 330"/>
                                <a:gd name="T55" fmla="*/ 2147483647 h 305"/>
                                <a:gd name="T56" fmla="*/ 2147483647 w 330"/>
                                <a:gd name="T57" fmla="*/ 2147483647 h 305"/>
                                <a:gd name="T58" fmla="*/ 2147483647 w 330"/>
                                <a:gd name="T59" fmla="*/ 2147483647 h 305"/>
                                <a:gd name="T60" fmla="*/ 2147483647 w 330"/>
                                <a:gd name="T61" fmla="*/ 0 h 305"/>
                                <a:gd name="T62" fmla="*/ 2147483647 w 330"/>
                                <a:gd name="T63" fmla="*/ 0 h 305"/>
                                <a:gd name="T64" fmla="*/ 2147483647 w 330"/>
                                <a:gd name="T65" fmla="*/ 2147483647 h 305"/>
                                <a:gd name="T66" fmla="*/ 2147483647 w 330"/>
                                <a:gd name="T67" fmla="*/ 2147483647 h 305"/>
                                <a:gd name="T68" fmla="*/ 2147483647 w 330"/>
                                <a:gd name="T69" fmla="*/ 2147483647 h 305"/>
                                <a:gd name="T70" fmla="*/ 2147483647 w 330"/>
                                <a:gd name="T71" fmla="*/ 2147483647 h 305"/>
                                <a:gd name="T72" fmla="*/ 2147483647 w 330"/>
                                <a:gd name="T73" fmla="*/ 2147483647 h 305"/>
                                <a:gd name="T74" fmla="*/ 0 w 330"/>
                                <a:gd name="T75" fmla="*/ 2147483647 h 305"/>
                                <a:gd name="T76" fmla="*/ 0 w 330"/>
                                <a:gd name="T77" fmla="*/ 2147483647 h 305"/>
                                <a:gd name="T78" fmla="*/ 2147483647 w 330"/>
                                <a:gd name="T79" fmla="*/ 2147483647 h 30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30"/>
                                <a:gd name="T121" fmla="*/ 0 h 305"/>
                                <a:gd name="T122" fmla="*/ 330 w 330"/>
                                <a:gd name="T123" fmla="*/ 305 h 30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30" h="305">
                                  <a:moveTo>
                                    <a:pt x="17" y="113"/>
                                  </a:moveTo>
                                  <a:lnTo>
                                    <a:pt x="17" y="113"/>
                                  </a:lnTo>
                                  <a:lnTo>
                                    <a:pt x="51" y="96"/>
                                  </a:lnTo>
                                  <a:lnTo>
                                    <a:pt x="86" y="113"/>
                                  </a:lnTo>
                                  <a:lnTo>
                                    <a:pt x="120" y="161"/>
                                  </a:lnTo>
                                  <a:lnTo>
                                    <a:pt x="138" y="161"/>
                                  </a:lnTo>
                                  <a:lnTo>
                                    <a:pt x="155" y="192"/>
                                  </a:lnTo>
                                  <a:lnTo>
                                    <a:pt x="192" y="209"/>
                                  </a:lnTo>
                                  <a:lnTo>
                                    <a:pt x="226" y="240"/>
                                  </a:lnTo>
                                  <a:lnTo>
                                    <a:pt x="243" y="240"/>
                                  </a:lnTo>
                                  <a:lnTo>
                                    <a:pt x="261" y="288"/>
                                  </a:lnTo>
                                  <a:lnTo>
                                    <a:pt x="243" y="305"/>
                                  </a:lnTo>
                                  <a:lnTo>
                                    <a:pt x="261" y="305"/>
                                  </a:lnTo>
                                  <a:lnTo>
                                    <a:pt x="278" y="288"/>
                                  </a:lnTo>
                                  <a:lnTo>
                                    <a:pt x="278" y="273"/>
                                  </a:lnTo>
                                  <a:lnTo>
                                    <a:pt x="278" y="257"/>
                                  </a:lnTo>
                                  <a:lnTo>
                                    <a:pt x="278" y="225"/>
                                  </a:lnTo>
                                  <a:lnTo>
                                    <a:pt x="312" y="257"/>
                                  </a:lnTo>
                                  <a:lnTo>
                                    <a:pt x="330" y="240"/>
                                  </a:lnTo>
                                  <a:lnTo>
                                    <a:pt x="243" y="192"/>
                                  </a:lnTo>
                                  <a:lnTo>
                                    <a:pt x="261" y="177"/>
                                  </a:lnTo>
                                  <a:lnTo>
                                    <a:pt x="243" y="177"/>
                                  </a:lnTo>
                                  <a:lnTo>
                                    <a:pt x="209" y="161"/>
                                  </a:lnTo>
                                  <a:lnTo>
                                    <a:pt x="192" y="129"/>
                                  </a:lnTo>
                                  <a:lnTo>
                                    <a:pt x="155" y="96"/>
                                  </a:lnTo>
                                  <a:lnTo>
                                    <a:pt x="155" y="48"/>
                                  </a:lnTo>
                                  <a:lnTo>
                                    <a:pt x="174" y="48"/>
                                  </a:lnTo>
                                  <a:lnTo>
                                    <a:pt x="192" y="48"/>
                                  </a:lnTo>
                                  <a:lnTo>
                                    <a:pt x="192" y="33"/>
                                  </a:lnTo>
                                  <a:lnTo>
                                    <a:pt x="192" y="17"/>
                                  </a:lnTo>
                                  <a:lnTo>
                                    <a:pt x="155" y="0"/>
                                  </a:lnTo>
                                  <a:lnTo>
                                    <a:pt x="103" y="0"/>
                                  </a:lnTo>
                                  <a:lnTo>
                                    <a:pt x="86" y="33"/>
                                  </a:lnTo>
                                  <a:lnTo>
                                    <a:pt x="69" y="17"/>
                                  </a:lnTo>
                                  <a:lnTo>
                                    <a:pt x="69" y="33"/>
                                  </a:lnTo>
                                  <a:lnTo>
                                    <a:pt x="51" y="33"/>
                                  </a:lnTo>
                                  <a:lnTo>
                                    <a:pt x="17" y="48"/>
                                  </a:lnTo>
                                  <a:lnTo>
                                    <a:pt x="0" y="48"/>
                                  </a:lnTo>
                                  <a:lnTo>
                                    <a:pt x="0" y="81"/>
                                  </a:lnTo>
                                  <a:lnTo>
                                    <a:pt x="17" y="113"/>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3" name="Freeform 259"/>
                          <wps:cNvSpPr>
                            <a:spLocks/>
                          </wps:cNvSpPr>
                          <wps:spPr bwMode="auto">
                            <a:xfrm>
                              <a:off x="75653" y="37191"/>
                              <a:ext cx="107" cy="119"/>
                            </a:xfrm>
                            <a:custGeom>
                              <a:avLst/>
                              <a:gdLst>
                                <a:gd name="T0" fmla="*/ 0 w 17"/>
                                <a:gd name="T1" fmla="*/ 2147483647 h 15"/>
                                <a:gd name="T2" fmla="*/ 0 w 17"/>
                                <a:gd name="T3" fmla="*/ 2147483647 h 15"/>
                                <a:gd name="T4" fmla="*/ 0 w 17"/>
                                <a:gd name="T5" fmla="*/ 0 h 15"/>
                                <a:gd name="T6" fmla="*/ 2147483647 w 17"/>
                                <a:gd name="T7" fmla="*/ 0 h 15"/>
                                <a:gd name="T8" fmla="*/ 2147483647 w 17"/>
                                <a:gd name="T9" fmla="*/ 2147483647 h 15"/>
                                <a:gd name="T10" fmla="*/ 0 w 17"/>
                                <a:gd name="T11" fmla="*/ 2147483647 h 15"/>
                                <a:gd name="T12" fmla="*/ 0 60000 65536"/>
                                <a:gd name="T13" fmla="*/ 0 60000 65536"/>
                                <a:gd name="T14" fmla="*/ 0 60000 65536"/>
                                <a:gd name="T15" fmla="*/ 0 60000 65536"/>
                                <a:gd name="T16" fmla="*/ 0 60000 65536"/>
                                <a:gd name="T17" fmla="*/ 0 60000 65536"/>
                                <a:gd name="T18" fmla="*/ 0 w 17"/>
                                <a:gd name="T19" fmla="*/ 0 h 15"/>
                                <a:gd name="T20" fmla="*/ 17 w 17"/>
                                <a:gd name="T21" fmla="*/ 15 h 15"/>
                              </a:gdLst>
                              <a:ahLst/>
                              <a:cxnLst>
                                <a:cxn ang="T12">
                                  <a:pos x="T0" y="T1"/>
                                </a:cxn>
                                <a:cxn ang="T13">
                                  <a:pos x="T2" y="T3"/>
                                </a:cxn>
                                <a:cxn ang="T14">
                                  <a:pos x="T4" y="T5"/>
                                </a:cxn>
                                <a:cxn ang="T15">
                                  <a:pos x="T6" y="T7"/>
                                </a:cxn>
                                <a:cxn ang="T16">
                                  <a:pos x="T8" y="T9"/>
                                </a:cxn>
                                <a:cxn ang="T17">
                                  <a:pos x="T10" y="T11"/>
                                </a:cxn>
                              </a:cxnLst>
                              <a:rect l="T18" t="T19" r="T20" b="T21"/>
                              <a:pathLst>
                                <a:path w="17" h="15">
                                  <a:moveTo>
                                    <a:pt x="0" y="15"/>
                                  </a:moveTo>
                                  <a:lnTo>
                                    <a:pt x="0" y="15"/>
                                  </a:lnTo>
                                  <a:lnTo>
                                    <a:pt x="0" y="0"/>
                                  </a:lnTo>
                                  <a:lnTo>
                                    <a:pt x="17" y="0"/>
                                  </a:lnTo>
                                  <a:lnTo>
                                    <a:pt x="17" y="15"/>
                                  </a:lnTo>
                                  <a:lnTo>
                                    <a:pt x="0" y="15"/>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4" name="Freeform 260"/>
                          <wps:cNvSpPr>
                            <a:spLocks/>
                          </wps:cNvSpPr>
                          <wps:spPr bwMode="auto">
                            <a:xfrm>
                              <a:off x="77021" y="38020"/>
                              <a:ext cx="405" cy="355"/>
                            </a:xfrm>
                            <a:custGeom>
                              <a:avLst/>
                              <a:gdLst>
                                <a:gd name="T0" fmla="*/ 2147483647 w 70"/>
                                <a:gd name="T1" fmla="*/ 2147483647 h 48"/>
                                <a:gd name="T2" fmla="*/ 2147483647 w 70"/>
                                <a:gd name="T3" fmla="*/ 2147483647 h 48"/>
                                <a:gd name="T4" fmla="*/ 2147483647 w 70"/>
                                <a:gd name="T5" fmla="*/ 2147483647 h 48"/>
                                <a:gd name="T6" fmla="*/ 2147483647 w 70"/>
                                <a:gd name="T7" fmla="*/ 2147483647 h 48"/>
                                <a:gd name="T8" fmla="*/ 2147483647 w 70"/>
                                <a:gd name="T9" fmla="*/ 2147483647 h 48"/>
                                <a:gd name="T10" fmla="*/ 0 w 70"/>
                                <a:gd name="T11" fmla="*/ 2147483647 h 48"/>
                                <a:gd name="T12" fmla="*/ 0 w 70"/>
                                <a:gd name="T13" fmla="*/ 2147483647 h 48"/>
                                <a:gd name="T14" fmla="*/ 0 w 70"/>
                                <a:gd name="T15" fmla="*/ 2147483647 h 48"/>
                                <a:gd name="T16" fmla="*/ 2147483647 w 70"/>
                                <a:gd name="T17" fmla="*/ 0 h 48"/>
                                <a:gd name="T18" fmla="*/ 2147483647 w 70"/>
                                <a:gd name="T19" fmla="*/ 2147483647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0"/>
                                <a:gd name="T31" fmla="*/ 0 h 48"/>
                                <a:gd name="T32" fmla="*/ 70 w 70"/>
                                <a:gd name="T33" fmla="*/ 48 h 4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0" h="48">
                                  <a:moveTo>
                                    <a:pt x="70" y="17"/>
                                  </a:moveTo>
                                  <a:lnTo>
                                    <a:pt x="70" y="17"/>
                                  </a:lnTo>
                                  <a:lnTo>
                                    <a:pt x="52" y="17"/>
                                  </a:lnTo>
                                  <a:lnTo>
                                    <a:pt x="35" y="48"/>
                                  </a:lnTo>
                                  <a:lnTo>
                                    <a:pt x="18" y="48"/>
                                  </a:lnTo>
                                  <a:lnTo>
                                    <a:pt x="0" y="48"/>
                                  </a:lnTo>
                                  <a:lnTo>
                                    <a:pt x="0" y="33"/>
                                  </a:lnTo>
                                  <a:lnTo>
                                    <a:pt x="0" y="17"/>
                                  </a:lnTo>
                                  <a:lnTo>
                                    <a:pt x="70" y="0"/>
                                  </a:lnTo>
                                  <a:lnTo>
                                    <a:pt x="70" y="17"/>
                                  </a:lnTo>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5" name="Freeform 261"/>
                          <wps:cNvSpPr>
                            <a:spLocks/>
                          </wps:cNvSpPr>
                          <wps:spPr bwMode="auto">
                            <a:xfrm>
                              <a:off x="78152" y="29396"/>
                              <a:ext cx="1749" cy="4497"/>
                            </a:xfrm>
                            <a:custGeom>
                              <a:avLst/>
                              <a:gdLst>
                                <a:gd name="T0" fmla="*/ 2147483647 w 294"/>
                                <a:gd name="T1" fmla="*/ 2147483647 h 609"/>
                                <a:gd name="T2" fmla="*/ 2147483647 w 294"/>
                                <a:gd name="T3" fmla="*/ 2147483647 h 609"/>
                                <a:gd name="T4" fmla="*/ 2147483647 w 294"/>
                                <a:gd name="T5" fmla="*/ 2147483647 h 609"/>
                                <a:gd name="T6" fmla="*/ 2147483647 w 294"/>
                                <a:gd name="T7" fmla="*/ 2147483647 h 609"/>
                                <a:gd name="T8" fmla="*/ 2147483647 w 294"/>
                                <a:gd name="T9" fmla="*/ 2147483647 h 609"/>
                                <a:gd name="T10" fmla="*/ 2147483647 w 294"/>
                                <a:gd name="T11" fmla="*/ 2147483647 h 609"/>
                                <a:gd name="T12" fmla="*/ 2147483647 w 294"/>
                                <a:gd name="T13" fmla="*/ 2147483647 h 609"/>
                                <a:gd name="T14" fmla="*/ 2147483647 w 294"/>
                                <a:gd name="T15" fmla="*/ 2147483647 h 609"/>
                                <a:gd name="T16" fmla="*/ 2147483647 w 294"/>
                                <a:gd name="T17" fmla="*/ 2147483647 h 609"/>
                                <a:gd name="T18" fmla="*/ 2147483647 w 294"/>
                                <a:gd name="T19" fmla="*/ 2147483647 h 609"/>
                                <a:gd name="T20" fmla="*/ 2147483647 w 294"/>
                                <a:gd name="T21" fmla="*/ 2147483647 h 609"/>
                                <a:gd name="T22" fmla="*/ 2147483647 w 294"/>
                                <a:gd name="T23" fmla="*/ 2147483647 h 609"/>
                                <a:gd name="T24" fmla="*/ 2147483647 w 294"/>
                                <a:gd name="T25" fmla="*/ 2147483647 h 609"/>
                                <a:gd name="T26" fmla="*/ 2147483647 w 294"/>
                                <a:gd name="T27" fmla="*/ 2147483647 h 609"/>
                                <a:gd name="T28" fmla="*/ 2147483647 w 294"/>
                                <a:gd name="T29" fmla="*/ 2147483647 h 609"/>
                                <a:gd name="T30" fmla="*/ 2147483647 w 294"/>
                                <a:gd name="T31" fmla="*/ 2147483647 h 609"/>
                                <a:gd name="T32" fmla="*/ 2147483647 w 294"/>
                                <a:gd name="T33" fmla="*/ 2147483647 h 609"/>
                                <a:gd name="T34" fmla="*/ 2147483647 w 294"/>
                                <a:gd name="T35" fmla="*/ 2147483647 h 609"/>
                                <a:gd name="T36" fmla="*/ 2147483647 w 294"/>
                                <a:gd name="T37" fmla="*/ 2147483647 h 609"/>
                                <a:gd name="T38" fmla="*/ 2147483647 w 294"/>
                                <a:gd name="T39" fmla="*/ 2147483647 h 609"/>
                                <a:gd name="T40" fmla="*/ 2147483647 w 294"/>
                                <a:gd name="T41" fmla="*/ 2147483647 h 609"/>
                                <a:gd name="T42" fmla="*/ 2147483647 w 294"/>
                                <a:gd name="T43" fmla="*/ 2147483647 h 609"/>
                                <a:gd name="T44" fmla="*/ 2147483647 w 294"/>
                                <a:gd name="T45" fmla="*/ 2147483647 h 609"/>
                                <a:gd name="T46" fmla="*/ 2147483647 w 294"/>
                                <a:gd name="T47" fmla="*/ 2147483647 h 609"/>
                                <a:gd name="T48" fmla="*/ 2147483647 w 294"/>
                                <a:gd name="T49" fmla="*/ 2147483647 h 609"/>
                                <a:gd name="T50" fmla="*/ 0 w 294"/>
                                <a:gd name="T51" fmla="*/ 2147483647 h 609"/>
                                <a:gd name="T52" fmla="*/ 2147483647 w 294"/>
                                <a:gd name="T53" fmla="*/ 2147483647 h 609"/>
                                <a:gd name="T54" fmla="*/ 2147483647 w 294"/>
                                <a:gd name="T55" fmla="*/ 2147483647 h 609"/>
                                <a:gd name="T56" fmla="*/ 2147483647 w 294"/>
                                <a:gd name="T57" fmla="*/ 2147483647 h 609"/>
                                <a:gd name="T58" fmla="*/ 2147483647 w 294"/>
                                <a:gd name="T59" fmla="*/ 2147483647 h 609"/>
                                <a:gd name="T60" fmla="*/ 2147483647 w 294"/>
                                <a:gd name="T61" fmla="*/ 2147483647 h 609"/>
                                <a:gd name="T62" fmla="*/ 2147483647 w 294"/>
                                <a:gd name="T63" fmla="*/ 2147483647 h 609"/>
                                <a:gd name="T64" fmla="*/ 2147483647 w 294"/>
                                <a:gd name="T65" fmla="*/ 2147483647 h 609"/>
                                <a:gd name="T66" fmla="*/ 2147483647 w 294"/>
                                <a:gd name="T67" fmla="*/ 0 h 609"/>
                                <a:gd name="T68" fmla="*/ 2147483647 w 294"/>
                                <a:gd name="T69" fmla="*/ 2147483647 h 609"/>
                                <a:gd name="T70" fmla="*/ 2147483647 w 294"/>
                                <a:gd name="T71" fmla="*/ 2147483647 h 60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94"/>
                                <a:gd name="T109" fmla="*/ 0 h 609"/>
                                <a:gd name="T110" fmla="*/ 294 w 294"/>
                                <a:gd name="T111" fmla="*/ 609 h 60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94" h="609">
                                  <a:moveTo>
                                    <a:pt x="225" y="81"/>
                                  </a:moveTo>
                                  <a:lnTo>
                                    <a:pt x="225" y="81"/>
                                  </a:lnTo>
                                  <a:lnTo>
                                    <a:pt x="225" y="129"/>
                                  </a:lnTo>
                                  <a:lnTo>
                                    <a:pt x="260" y="160"/>
                                  </a:lnTo>
                                  <a:lnTo>
                                    <a:pt x="242" y="208"/>
                                  </a:lnTo>
                                  <a:lnTo>
                                    <a:pt x="260" y="288"/>
                                  </a:lnTo>
                                  <a:lnTo>
                                    <a:pt x="242" y="336"/>
                                  </a:lnTo>
                                  <a:lnTo>
                                    <a:pt x="277" y="384"/>
                                  </a:lnTo>
                                  <a:lnTo>
                                    <a:pt x="260" y="417"/>
                                  </a:lnTo>
                                  <a:lnTo>
                                    <a:pt x="294" y="447"/>
                                  </a:lnTo>
                                  <a:lnTo>
                                    <a:pt x="294" y="465"/>
                                  </a:lnTo>
                                  <a:lnTo>
                                    <a:pt x="242" y="543"/>
                                  </a:lnTo>
                                  <a:lnTo>
                                    <a:pt x="191" y="576"/>
                                  </a:lnTo>
                                  <a:lnTo>
                                    <a:pt x="173" y="576"/>
                                  </a:lnTo>
                                  <a:lnTo>
                                    <a:pt x="87" y="609"/>
                                  </a:lnTo>
                                  <a:lnTo>
                                    <a:pt x="18" y="576"/>
                                  </a:lnTo>
                                  <a:lnTo>
                                    <a:pt x="35" y="528"/>
                                  </a:lnTo>
                                  <a:lnTo>
                                    <a:pt x="18" y="480"/>
                                  </a:lnTo>
                                  <a:lnTo>
                                    <a:pt x="35" y="447"/>
                                  </a:lnTo>
                                  <a:lnTo>
                                    <a:pt x="104" y="352"/>
                                  </a:lnTo>
                                  <a:lnTo>
                                    <a:pt x="121" y="336"/>
                                  </a:lnTo>
                                  <a:lnTo>
                                    <a:pt x="121" y="304"/>
                                  </a:lnTo>
                                  <a:lnTo>
                                    <a:pt x="104" y="288"/>
                                  </a:lnTo>
                                  <a:lnTo>
                                    <a:pt x="87" y="288"/>
                                  </a:lnTo>
                                  <a:lnTo>
                                    <a:pt x="70" y="144"/>
                                  </a:lnTo>
                                  <a:lnTo>
                                    <a:pt x="0" y="81"/>
                                  </a:lnTo>
                                  <a:lnTo>
                                    <a:pt x="18" y="64"/>
                                  </a:lnTo>
                                  <a:lnTo>
                                    <a:pt x="52" y="96"/>
                                  </a:lnTo>
                                  <a:lnTo>
                                    <a:pt x="70" y="96"/>
                                  </a:lnTo>
                                  <a:lnTo>
                                    <a:pt x="87" y="96"/>
                                  </a:lnTo>
                                  <a:lnTo>
                                    <a:pt x="121" y="96"/>
                                  </a:lnTo>
                                  <a:lnTo>
                                    <a:pt x="139" y="81"/>
                                  </a:lnTo>
                                  <a:lnTo>
                                    <a:pt x="156" y="16"/>
                                  </a:lnTo>
                                  <a:lnTo>
                                    <a:pt x="191" y="0"/>
                                  </a:lnTo>
                                  <a:lnTo>
                                    <a:pt x="242" y="33"/>
                                  </a:lnTo>
                                  <a:lnTo>
                                    <a:pt x="225" y="81"/>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6" name="Freeform 262"/>
                          <wps:cNvSpPr>
                            <a:spLocks/>
                          </wps:cNvSpPr>
                          <wps:spPr bwMode="auto">
                            <a:xfrm>
                              <a:off x="75558" y="28790"/>
                              <a:ext cx="4343" cy="5813"/>
                            </a:xfrm>
                            <a:custGeom>
                              <a:avLst/>
                              <a:gdLst>
                                <a:gd name="T0" fmla="*/ 2147483647 w 729"/>
                                <a:gd name="T1" fmla="*/ 2147483647 h 785"/>
                                <a:gd name="T2" fmla="*/ 2147483647 w 729"/>
                                <a:gd name="T3" fmla="*/ 2147483647 h 785"/>
                                <a:gd name="T4" fmla="*/ 2147483647 w 729"/>
                                <a:gd name="T5" fmla="*/ 2147483647 h 785"/>
                                <a:gd name="T6" fmla="*/ 2147483647 w 729"/>
                                <a:gd name="T7" fmla="*/ 2147483647 h 785"/>
                                <a:gd name="T8" fmla="*/ 2147483647 w 729"/>
                                <a:gd name="T9" fmla="*/ 2147483647 h 785"/>
                                <a:gd name="T10" fmla="*/ 2147483647 w 729"/>
                                <a:gd name="T11" fmla="*/ 2147483647 h 785"/>
                                <a:gd name="T12" fmla="*/ 2147483647 w 729"/>
                                <a:gd name="T13" fmla="*/ 2147483647 h 785"/>
                                <a:gd name="T14" fmla="*/ 2147483647 w 729"/>
                                <a:gd name="T15" fmla="*/ 2147483647 h 785"/>
                                <a:gd name="T16" fmla="*/ 2147483647 w 729"/>
                                <a:gd name="T17" fmla="*/ 2147483647 h 785"/>
                                <a:gd name="T18" fmla="*/ 2147483647 w 729"/>
                                <a:gd name="T19" fmla="*/ 2147483647 h 785"/>
                                <a:gd name="T20" fmla="*/ 2147483647 w 729"/>
                                <a:gd name="T21" fmla="*/ 2147483647 h 785"/>
                                <a:gd name="T22" fmla="*/ 2147483647 w 729"/>
                                <a:gd name="T23" fmla="*/ 2147483647 h 785"/>
                                <a:gd name="T24" fmla="*/ 2147483647 w 729"/>
                                <a:gd name="T25" fmla="*/ 2147483647 h 785"/>
                                <a:gd name="T26" fmla="*/ 2147483647 w 729"/>
                                <a:gd name="T27" fmla="*/ 2147483647 h 785"/>
                                <a:gd name="T28" fmla="*/ 2147483647 w 729"/>
                                <a:gd name="T29" fmla="*/ 2147483647 h 785"/>
                                <a:gd name="T30" fmla="*/ 2147483647 w 729"/>
                                <a:gd name="T31" fmla="*/ 2147483647 h 785"/>
                                <a:gd name="T32" fmla="*/ 2147483647 w 729"/>
                                <a:gd name="T33" fmla="*/ 2147483647 h 785"/>
                                <a:gd name="T34" fmla="*/ 2147483647 w 729"/>
                                <a:gd name="T35" fmla="*/ 2147483647 h 785"/>
                                <a:gd name="T36" fmla="*/ 2147483647 w 729"/>
                                <a:gd name="T37" fmla="*/ 2147483647 h 785"/>
                                <a:gd name="T38" fmla="*/ 2147483647 w 729"/>
                                <a:gd name="T39" fmla="*/ 2147483647 h 785"/>
                                <a:gd name="T40" fmla="*/ 2147483647 w 729"/>
                                <a:gd name="T41" fmla="*/ 2147483647 h 785"/>
                                <a:gd name="T42" fmla="*/ 2147483647 w 729"/>
                                <a:gd name="T43" fmla="*/ 2147483647 h 785"/>
                                <a:gd name="T44" fmla="*/ 2147483647 w 729"/>
                                <a:gd name="T45" fmla="*/ 0 h 785"/>
                                <a:gd name="T46" fmla="*/ 2147483647 w 729"/>
                                <a:gd name="T47" fmla="*/ 2147483647 h 785"/>
                                <a:gd name="T48" fmla="*/ 2147483647 w 729"/>
                                <a:gd name="T49" fmla="*/ 0 h 785"/>
                                <a:gd name="T50" fmla="*/ 2147483647 w 729"/>
                                <a:gd name="T51" fmla="*/ 2147483647 h 785"/>
                                <a:gd name="T52" fmla="*/ 2147483647 w 729"/>
                                <a:gd name="T53" fmla="*/ 2147483647 h 785"/>
                                <a:gd name="T54" fmla="*/ 2147483647 w 729"/>
                                <a:gd name="T55" fmla="*/ 2147483647 h 785"/>
                                <a:gd name="T56" fmla="*/ 2147483647 w 729"/>
                                <a:gd name="T57" fmla="*/ 2147483647 h 785"/>
                                <a:gd name="T58" fmla="*/ 2147483647 w 729"/>
                                <a:gd name="T59" fmla="*/ 2147483647 h 785"/>
                                <a:gd name="T60" fmla="*/ 2147483647 w 729"/>
                                <a:gd name="T61" fmla="*/ 2147483647 h 785"/>
                                <a:gd name="T62" fmla="*/ 2147483647 w 729"/>
                                <a:gd name="T63" fmla="*/ 2147483647 h 785"/>
                                <a:gd name="T64" fmla="*/ 2147483647 w 729"/>
                                <a:gd name="T65" fmla="*/ 2147483647 h 785"/>
                                <a:gd name="T66" fmla="*/ 2147483647 w 729"/>
                                <a:gd name="T67" fmla="*/ 2147483647 h 785"/>
                                <a:gd name="T68" fmla="*/ 2147483647 w 729"/>
                                <a:gd name="T69" fmla="*/ 2147483647 h 785"/>
                                <a:gd name="T70" fmla="*/ 2147483647 w 729"/>
                                <a:gd name="T71" fmla="*/ 2147483647 h 785"/>
                                <a:gd name="T72" fmla="*/ 2147483647 w 729"/>
                                <a:gd name="T73" fmla="*/ 2147483647 h 785"/>
                                <a:gd name="T74" fmla="*/ 2147483647 w 729"/>
                                <a:gd name="T75" fmla="*/ 2147483647 h 785"/>
                                <a:gd name="T76" fmla="*/ 2147483647 w 729"/>
                                <a:gd name="T77" fmla="*/ 2147483647 h 785"/>
                                <a:gd name="T78" fmla="*/ 2147483647 w 729"/>
                                <a:gd name="T79" fmla="*/ 2147483647 h 785"/>
                                <a:gd name="T80" fmla="*/ 2147483647 w 729"/>
                                <a:gd name="T81" fmla="*/ 2147483647 h 785"/>
                                <a:gd name="T82" fmla="*/ 2147483647 w 729"/>
                                <a:gd name="T83" fmla="*/ 2147483647 h 785"/>
                                <a:gd name="T84" fmla="*/ 2147483647 w 729"/>
                                <a:gd name="T85" fmla="*/ 2147483647 h 785"/>
                                <a:gd name="T86" fmla="*/ 2147483647 w 729"/>
                                <a:gd name="T87" fmla="*/ 2147483647 h 785"/>
                                <a:gd name="T88" fmla="*/ 2147483647 w 729"/>
                                <a:gd name="T89" fmla="*/ 2147483647 h 785"/>
                                <a:gd name="T90" fmla="*/ 2147483647 w 729"/>
                                <a:gd name="T91" fmla="*/ 2147483647 h 78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729"/>
                                <a:gd name="T139" fmla="*/ 0 h 785"/>
                                <a:gd name="T140" fmla="*/ 729 w 729"/>
                                <a:gd name="T141" fmla="*/ 785 h 78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729" h="785">
                                  <a:moveTo>
                                    <a:pt x="172" y="752"/>
                                  </a:moveTo>
                                  <a:lnTo>
                                    <a:pt x="172" y="752"/>
                                  </a:lnTo>
                                  <a:lnTo>
                                    <a:pt x="172" y="737"/>
                                  </a:lnTo>
                                  <a:lnTo>
                                    <a:pt x="155" y="719"/>
                                  </a:lnTo>
                                  <a:lnTo>
                                    <a:pt x="155" y="737"/>
                                  </a:lnTo>
                                  <a:lnTo>
                                    <a:pt x="138" y="737"/>
                                  </a:lnTo>
                                  <a:lnTo>
                                    <a:pt x="86" y="785"/>
                                  </a:lnTo>
                                  <a:lnTo>
                                    <a:pt x="52" y="785"/>
                                  </a:lnTo>
                                  <a:lnTo>
                                    <a:pt x="17" y="767"/>
                                  </a:lnTo>
                                  <a:lnTo>
                                    <a:pt x="34" y="719"/>
                                  </a:lnTo>
                                  <a:lnTo>
                                    <a:pt x="17" y="737"/>
                                  </a:lnTo>
                                  <a:lnTo>
                                    <a:pt x="17" y="719"/>
                                  </a:lnTo>
                                  <a:lnTo>
                                    <a:pt x="17" y="704"/>
                                  </a:lnTo>
                                  <a:lnTo>
                                    <a:pt x="17" y="671"/>
                                  </a:lnTo>
                                  <a:lnTo>
                                    <a:pt x="0" y="641"/>
                                  </a:lnTo>
                                  <a:lnTo>
                                    <a:pt x="17" y="608"/>
                                  </a:lnTo>
                                  <a:lnTo>
                                    <a:pt x="0" y="593"/>
                                  </a:lnTo>
                                  <a:lnTo>
                                    <a:pt x="69" y="545"/>
                                  </a:lnTo>
                                  <a:lnTo>
                                    <a:pt x="86" y="527"/>
                                  </a:lnTo>
                                  <a:lnTo>
                                    <a:pt x="121" y="497"/>
                                  </a:lnTo>
                                  <a:lnTo>
                                    <a:pt x="121" y="512"/>
                                  </a:lnTo>
                                  <a:lnTo>
                                    <a:pt x="172" y="432"/>
                                  </a:lnTo>
                                  <a:lnTo>
                                    <a:pt x="207" y="401"/>
                                  </a:lnTo>
                                  <a:lnTo>
                                    <a:pt x="242" y="320"/>
                                  </a:lnTo>
                                  <a:lnTo>
                                    <a:pt x="276" y="240"/>
                                  </a:lnTo>
                                  <a:lnTo>
                                    <a:pt x="311" y="209"/>
                                  </a:lnTo>
                                  <a:lnTo>
                                    <a:pt x="259" y="224"/>
                                  </a:lnTo>
                                  <a:lnTo>
                                    <a:pt x="224" y="240"/>
                                  </a:lnTo>
                                  <a:lnTo>
                                    <a:pt x="242" y="209"/>
                                  </a:lnTo>
                                  <a:lnTo>
                                    <a:pt x="276" y="209"/>
                                  </a:lnTo>
                                  <a:lnTo>
                                    <a:pt x="259" y="176"/>
                                  </a:lnTo>
                                  <a:lnTo>
                                    <a:pt x="311" y="144"/>
                                  </a:lnTo>
                                  <a:lnTo>
                                    <a:pt x="311" y="176"/>
                                  </a:lnTo>
                                  <a:lnTo>
                                    <a:pt x="328" y="161"/>
                                  </a:lnTo>
                                  <a:lnTo>
                                    <a:pt x="328" y="176"/>
                                  </a:lnTo>
                                  <a:lnTo>
                                    <a:pt x="347" y="161"/>
                                  </a:lnTo>
                                  <a:lnTo>
                                    <a:pt x="328" y="161"/>
                                  </a:lnTo>
                                  <a:lnTo>
                                    <a:pt x="328" y="128"/>
                                  </a:lnTo>
                                  <a:lnTo>
                                    <a:pt x="364" y="113"/>
                                  </a:lnTo>
                                  <a:lnTo>
                                    <a:pt x="382" y="80"/>
                                  </a:lnTo>
                                  <a:lnTo>
                                    <a:pt x="416" y="80"/>
                                  </a:lnTo>
                                  <a:lnTo>
                                    <a:pt x="451" y="65"/>
                                  </a:lnTo>
                                  <a:lnTo>
                                    <a:pt x="503" y="17"/>
                                  </a:lnTo>
                                  <a:lnTo>
                                    <a:pt x="537" y="32"/>
                                  </a:lnTo>
                                  <a:lnTo>
                                    <a:pt x="555" y="17"/>
                                  </a:lnTo>
                                  <a:lnTo>
                                    <a:pt x="572" y="0"/>
                                  </a:lnTo>
                                  <a:lnTo>
                                    <a:pt x="572" y="48"/>
                                  </a:lnTo>
                                  <a:lnTo>
                                    <a:pt x="589" y="17"/>
                                  </a:lnTo>
                                  <a:lnTo>
                                    <a:pt x="606" y="48"/>
                                  </a:lnTo>
                                  <a:lnTo>
                                    <a:pt x="624" y="0"/>
                                  </a:lnTo>
                                  <a:lnTo>
                                    <a:pt x="658" y="17"/>
                                  </a:lnTo>
                                  <a:lnTo>
                                    <a:pt x="729" y="65"/>
                                  </a:lnTo>
                                  <a:lnTo>
                                    <a:pt x="695" y="80"/>
                                  </a:lnTo>
                                  <a:lnTo>
                                    <a:pt x="658" y="80"/>
                                  </a:lnTo>
                                  <a:lnTo>
                                    <a:pt x="695" y="96"/>
                                  </a:lnTo>
                                  <a:lnTo>
                                    <a:pt x="712" y="113"/>
                                  </a:lnTo>
                                  <a:lnTo>
                                    <a:pt x="712" y="128"/>
                                  </a:lnTo>
                                  <a:lnTo>
                                    <a:pt x="695" y="128"/>
                                  </a:lnTo>
                                  <a:lnTo>
                                    <a:pt x="658" y="161"/>
                                  </a:lnTo>
                                  <a:lnTo>
                                    <a:pt x="677" y="113"/>
                                  </a:lnTo>
                                  <a:lnTo>
                                    <a:pt x="624" y="80"/>
                                  </a:lnTo>
                                  <a:lnTo>
                                    <a:pt x="589" y="96"/>
                                  </a:lnTo>
                                  <a:lnTo>
                                    <a:pt x="572" y="161"/>
                                  </a:lnTo>
                                  <a:lnTo>
                                    <a:pt x="555" y="176"/>
                                  </a:lnTo>
                                  <a:lnTo>
                                    <a:pt x="520" y="176"/>
                                  </a:lnTo>
                                  <a:lnTo>
                                    <a:pt x="503" y="176"/>
                                  </a:lnTo>
                                  <a:lnTo>
                                    <a:pt x="485" y="176"/>
                                  </a:lnTo>
                                  <a:lnTo>
                                    <a:pt x="451" y="144"/>
                                  </a:lnTo>
                                  <a:lnTo>
                                    <a:pt x="434" y="161"/>
                                  </a:lnTo>
                                  <a:lnTo>
                                    <a:pt x="416" y="161"/>
                                  </a:lnTo>
                                  <a:lnTo>
                                    <a:pt x="416" y="192"/>
                                  </a:lnTo>
                                  <a:lnTo>
                                    <a:pt x="382" y="192"/>
                                  </a:lnTo>
                                  <a:lnTo>
                                    <a:pt x="364" y="192"/>
                                  </a:lnTo>
                                  <a:lnTo>
                                    <a:pt x="364" y="224"/>
                                  </a:lnTo>
                                  <a:lnTo>
                                    <a:pt x="347" y="224"/>
                                  </a:lnTo>
                                  <a:lnTo>
                                    <a:pt x="328" y="240"/>
                                  </a:lnTo>
                                  <a:lnTo>
                                    <a:pt x="311" y="272"/>
                                  </a:lnTo>
                                  <a:lnTo>
                                    <a:pt x="311" y="288"/>
                                  </a:lnTo>
                                  <a:lnTo>
                                    <a:pt x="311" y="305"/>
                                  </a:lnTo>
                                  <a:lnTo>
                                    <a:pt x="276" y="353"/>
                                  </a:lnTo>
                                  <a:lnTo>
                                    <a:pt x="259" y="401"/>
                                  </a:lnTo>
                                  <a:lnTo>
                                    <a:pt x="242" y="432"/>
                                  </a:lnTo>
                                  <a:lnTo>
                                    <a:pt x="259" y="464"/>
                                  </a:lnTo>
                                  <a:lnTo>
                                    <a:pt x="224" y="479"/>
                                  </a:lnTo>
                                  <a:lnTo>
                                    <a:pt x="207" y="497"/>
                                  </a:lnTo>
                                  <a:lnTo>
                                    <a:pt x="190" y="560"/>
                                  </a:lnTo>
                                  <a:lnTo>
                                    <a:pt x="207" y="623"/>
                                  </a:lnTo>
                                  <a:lnTo>
                                    <a:pt x="207" y="641"/>
                                  </a:lnTo>
                                  <a:lnTo>
                                    <a:pt x="207" y="689"/>
                                  </a:lnTo>
                                  <a:lnTo>
                                    <a:pt x="190" y="704"/>
                                  </a:lnTo>
                                  <a:lnTo>
                                    <a:pt x="190" y="752"/>
                                  </a:lnTo>
                                  <a:lnTo>
                                    <a:pt x="172" y="752"/>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7" name="Freeform 263"/>
                          <wps:cNvSpPr>
                            <a:spLocks/>
                          </wps:cNvSpPr>
                          <wps:spPr bwMode="auto">
                            <a:xfrm>
                              <a:off x="76593" y="29988"/>
                              <a:ext cx="2058" cy="5547"/>
                            </a:xfrm>
                            <a:custGeom>
                              <a:avLst/>
                              <a:gdLst>
                                <a:gd name="T0" fmla="*/ 0 w 346"/>
                                <a:gd name="T1" fmla="*/ 2147483647 h 750"/>
                                <a:gd name="T2" fmla="*/ 0 w 346"/>
                                <a:gd name="T3" fmla="*/ 2147483647 h 750"/>
                                <a:gd name="T4" fmla="*/ 2147483647 w 346"/>
                                <a:gd name="T5" fmla="*/ 2147483647 h 750"/>
                                <a:gd name="T6" fmla="*/ 2147483647 w 346"/>
                                <a:gd name="T7" fmla="*/ 2147483647 h 750"/>
                                <a:gd name="T8" fmla="*/ 2147483647 w 346"/>
                                <a:gd name="T9" fmla="*/ 2147483647 h 750"/>
                                <a:gd name="T10" fmla="*/ 2147483647 w 346"/>
                                <a:gd name="T11" fmla="*/ 2147483647 h 750"/>
                                <a:gd name="T12" fmla="*/ 2147483647 w 346"/>
                                <a:gd name="T13" fmla="*/ 2147483647 h 750"/>
                                <a:gd name="T14" fmla="*/ 2147483647 w 346"/>
                                <a:gd name="T15" fmla="*/ 2147483647 h 750"/>
                                <a:gd name="T16" fmla="*/ 2147483647 w 346"/>
                                <a:gd name="T17" fmla="*/ 2147483647 h 750"/>
                                <a:gd name="T18" fmla="*/ 2147483647 w 346"/>
                                <a:gd name="T19" fmla="*/ 2147483647 h 750"/>
                                <a:gd name="T20" fmla="*/ 2147483647 w 346"/>
                                <a:gd name="T21" fmla="*/ 2147483647 h 750"/>
                                <a:gd name="T22" fmla="*/ 2147483647 w 346"/>
                                <a:gd name="T23" fmla="*/ 2147483647 h 750"/>
                                <a:gd name="T24" fmla="*/ 2147483647 w 346"/>
                                <a:gd name="T25" fmla="*/ 2147483647 h 750"/>
                                <a:gd name="T26" fmla="*/ 2147483647 w 346"/>
                                <a:gd name="T27" fmla="*/ 2147483647 h 750"/>
                                <a:gd name="T28" fmla="*/ 2147483647 w 346"/>
                                <a:gd name="T29" fmla="*/ 2147483647 h 750"/>
                                <a:gd name="T30" fmla="*/ 2147483647 w 346"/>
                                <a:gd name="T31" fmla="*/ 2147483647 h 750"/>
                                <a:gd name="T32" fmla="*/ 2147483647 w 346"/>
                                <a:gd name="T33" fmla="*/ 2147483647 h 750"/>
                                <a:gd name="T34" fmla="*/ 2147483647 w 346"/>
                                <a:gd name="T35" fmla="*/ 2147483647 h 750"/>
                                <a:gd name="T36" fmla="*/ 2147483647 w 346"/>
                                <a:gd name="T37" fmla="*/ 2147483647 h 750"/>
                                <a:gd name="T38" fmla="*/ 2147483647 w 346"/>
                                <a:gd name="T39" fmla="*/ 2147483647 h 750"/>
                                <a:gd name="T40" fmla="*/ 2147483647 w 346"/>
                                <a:gd name="T41" fmla="*/ 2147483647 h 750"/>
                                <a:gd name="T42" fmla="*/ 2147483647 w 346"/>
                                <a:gd name="T43" fmla="*/ 2147483647 h 750"/>
                                <a:gd name="T44" fmla="*/ 2147483647 w 346"/>
                                <a:gd name="T45" fmla="*/ 2147483647 h 750"/>
                                <a:gd name="T46" fmla="*/ 2147483647 w 346"/>
                                <a:gd name="T47" fmla="*/ 0 h 750"/>
                                <a:gd name="T48" fmla="*/ 2147483647 w 346"/>
                                <a:gd name="T49" fmla="*/ 0 h 750"/>
                                <a:gd name="T50" fmla="*/ 2147483647 w 346"/>
                                <a:gd name="T51" fmla="*/ 2147483647 h 750"/>
                                <a:gd name="T52" fmla="*/ 2147483647 w 346"/>
                                <a:gd name="T53" fmla="*/ 2147483647 h 750"/>
                                <a:gd name="T54" fmla="*/ 2147483647 w 346"/>
                                <a:gd name="T55" fmla="*/ 2147483647 h 750"/>
                                <a:gd name="T56" fmla="*/ 2147483647 w 346"/>
                                <a:gd name="T57" fmla="*/ 2147483647 h 750"/>
                                <a:gd name="T58" fmla="*/ 2147483647 w 346"/>
                                <a:gd name="T59" fmla="*/ 2147483647 h 750"/>
                                <a:gd name="T60" fmla="*/ 2147483647 w 346"/>
                                <a:gd name="T61" fmla="*/ 2147483647 h 750"/>
                                <a:gd name="T62" fmla="*/ 2147483647 w 346"/>
                                <a:gd name="T63" fmla="*/ 2147483647 h 750"/>
                                <a:gd name="T64" fmla="*/ 2147483647 w 346"/>
                                <a:gd name="T65" fmla="*/ 2147483647 h 750"/>
                                <a:gd name="T66" fmla="*/ 2147483647 w 346"/>
                                <a:gd name="T67" fmla="*/ 2147483647 h 750"/>
                                <a:gd name="T68" fmla="*/ 2147483647 w 346"/>
                                <a:gd name="T69" fmla="*/ 2147483647 h 750"/>
                                <a:gd name="T70" fmla="*/ 2147483647 w 346"/>
                                <a:gd name="T71" fmla="*/ 2147483647 h 750"/>
                                <a:gd name="T72" fmla="*/ 2147483647 w 346"/>
                                <a:gd name="T73" fmla="*/ 2147483647 h 750"/>
                                <a:gd name="T74" fmla="*/ 2147483647 w 346"/>
                                <a:gd name="T75" fmla="*/ 2147483647 h 750"/>
                                <a:gd name="T76" fmla="*/ 2147483647 w 346"/>
                                <a:gd name="T77" fmla="*/ 2147483647 h 750"/>
                                <a:gd name="T78" fmla="*/ 2147483647 w 346"/>
                                <a:gd name="T79" fmla="*/ 2147483647 h 750"/>
                                <a:gd name="T80" fmla="*/ 2147483647 w 346"/>
                                <a:gd name="T81" fmla="*/ 2147483647 h 750"/>
                                <a:gd name="T82" fmla="*/ 2147483647 w 346"/>
                                <a:gd name="T83" fmla="*/ 2147483647 h 750"/>
                                <a:gd name="T84" fmla="*/ 2147483647 w 346"/>
                                <a:gd name="T85" fmla="*/ 2147483647 h 750"/>
                                <a:gd name="T86" fmla="*/ 2147483647 w 346"/>
                                <a:gd name="T87" fmla="*/ 2147483647 h 750"/>
                                <a:gd name="T88" fmla="*/ 2147483647 w 346"/>
                                <a:gd name="T89" fmla="*/ 2147483647 h 750"/>
                                <a:gd name="T90" fmla="*/ 2147483647 w 346"/>
                                <a:gd name="T91" fmla="*/ 2147483647 h 750"/>
                                <a:gd name="T92" fmla="*/ 2147483647 w 346"/>
                                <a:gd name="T93" fmla="*/ 2147483647 h 750"/>
                                <a:gd name="T94" fmla="*/ 2147483647 w 346"/>
                                <a:gd name="T95" fmla="*/ 2147483647 h 750"/>
                                <a:gd name="T96" fmla="*/ 0 w 346"/>
                                <a:gd name="T97" fmla="*/ 2147483647 h 75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46"/>
                                <a:gd name="T148" fmla="*/ 0 h 750"/>
                                <a:gd name="T149" fmla="*/ 346 w 346"/>
                                <a:gd name="T150" fmla="*/ 750 h 75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46" h="750">
                                  <a:moveTo>
                                    <a:pt x="0" y="591"/>
                                  </a:moveTo>
                                  <a:lnTo>
                                    <a:pt x="0" y="591"/>
                                  </a:lnTo>
                                  <a:lnTo>
                                    <a:pt x="18" y="591"/>
                                  </a:lnTo>
                                  <a:lnTo>
                                    <a:pt x="18" y="543"/>
                                  </a:lnTo>
                                  <a:lnTo>
                                    <a:pt x="35" y="528"/>
                                  </a:lnTo>
                                  <a:lnTo>
                                    <a:pt x="35" y="480"/>
                                  </a:lnTo>
                                  <a:lnTo>
                                    <a:pt x="35" y="462"/>
                                  </a:lnTo>
                                  <a:lnTo>
                                    <a:pt x="18" y="399"/>
                                  </a:lnTo>
                                  <a:lnTo>
                                    <a:pt x="35" y="336"/>
                                  </a:lnTo>
                                  <a:lnTo>
                                    <a:pt x="52" y="318"/>
                                  </a:lnTo>
                                  <a:lnTo>
                                    <a:pt x="87" y="303"/>
                                  </a:lnTo>
                                  <a:lnTo>
                                    <a:pt x="70" y="271"/>
                                  </a:lnTo>
                                  <a:lnTo>
                                    <a:pt x="87" y="240"/>
                                  </a:lnTo>
                                  <a:lnTo>
                                    <a:pt x="104" y="192"/>
                                  </a:lnTo>
                                  <a:lnTo>
                                    <a:pt x="139" y="144"/>
                                  </a:lnTo>
                                  <a:lnTo>
                                    <a:pt x="139" y="127"/>
                                  </a:lnTo>
                                  <a:lnTo>
                                    <a:pt x="139" y="111"/>
                                  </a:lnTo>
                                  <a:lnTo>
                                    <a:pt x="156" y="79"/>
                                  </a:lnTo>
                                  <a:lnTo>
                                    <a:pt x="173" y="63"/>
                                  </a:lnTo>
                                  <a:lnTo>
                                    <a:pt x="190" y="63"/>
                                  </a:lnTo>
                                  <a:lnTo>
                                    <a:pt x="190" y="31"/>
                                  </a:lnTo>
                                  <a:lnTo>
                                    <a:pt x="208" y="31"/>
                                  </a:lnTo>
                                  <a:lnTo>
                                    <a:pt x="242" y="31"/>
                                  </a:lnTo>
                                  <a:lnTo>
                                    <a:pt x="242" y="0"/>
                                  </a:lnTo>
                                  <a:lnTo>
                                    <a:pt x="260" y="0"/>
                                  </a:lnTo>
                                  <a:lnTo>
                                    <a:pt x="329" y="63"/>
                                  </a:lnTo>
                                  <a:lnTo>
                                    <a:pt x="346" y="207"/>
                                  </a:lnTo>
                                  <a:lnTo>
                                    <a:pt x="311" y="207"/>
                                  </a:lnTo>
                                  <a:lnTo>
                                    <a:pt x="277" y="240"/>
                                  </a:lnTo>
                                  <a:lnTo>
                                    <a:pt x="277" y="255"/>
                                  </a:lnTo>
                                  <a:lnTo>
                                    <a:pt x="277" y="271"/>
                                  </a:lnTo>
                                  <a:lnTo>
                                    <a:pt x="294" y="288"/>
                                  </a:lnTo>
                                  <a:lnTo>
                                    <a:pt x="260" y="318"/>
                                  </a:lnTo>
                                  <a:lnTo>
                                    <a:pt x="208" y="366"/>
                                  </a:lnTo>
                                  <a:lnTo>
                                    <a:pt x="173" y="414"/>
                                  </a:lnTo>
                                  <a:lnTo>
                                    <a:pt x="173" y="495"/>
                                  </a:lnTo>
                                  <a:lnTo>
                                    <a:pt x="208" y="543"/>
                                  </a:lnTo>
                                  <a:lnTo>
                                    <a:pt x="190" y="558"/>
                                  </a:lnTo>
                                  <a:lnTo>
                                    <a:pt x="190" y="576"/>
                                  </a:lnTo>
                                  <a:lnTo>
                                    <a:pt x="156" y="606"/>
                                  </a:lnTo>
                                  <a:lnTo>
                                    <a:pt x="139" y="720"/>
                                  </a:lnTo>
                                  <a:lnTo>
                                    <a:pt x="104" y="720"/>
                                  </a:lnTo>
                                  <a:lnTo>
                                    <a:pt x="87" y="735"/>
                                  </a:lnTo>
                                  <a:lnTo>
                                    <a:pt x="87" y="750"/>
                                  </a:lnTo>
                                  <a:lnTo>
                                    <a:pt x="52" y="750"/>
                                  </a:lnTo>
                                  <a:lnTo>
                                    <a:pt x="35" y="720"/>
                                  </a:lnTo>
                                  <a:lnTo>
                                    <a:pt x="52" y="702"/>
                                  </a:lnTo>
                                  <a:lnTo>
                                    <a:pt x="35" y="687"/>
                                  </a:lnTo>
                                  <a:lnTo>
                                    <a:pt x="0" y="591"/>
                                  </a:lnTo>
                                  <a:close/>
                                </a:path>
                              </a:pathLst>
                            </a:custGeom>
                            <a:solidFill>
                              <a:srgbClr val="ACC6D0"/>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8" name="Freeform 264"/>
                          <wps:cNvSpPr>
                            <a:spLocks/>
                          </wps:cNvSpPr>
                          <wps:spPr bwMode="auto">
                            <a:xfrm>
                              <a:off x="76712" y="51155"/>
                              <a:ext cx="2153" cy="2367"/>
                            </a:xfrm>
                            <a:custGeom>
                              <a:avLst/>
                              <a:gdLst>
                                <a:gd name="T0" fmla="*/ 2147483647 w 362"/>
                                <a:gd name="T1" fmla="*/ 2147483647 h 320"/>
                                <a:gd name="T2" fmla="*/ 2147483647 w 362"/>
                                <a:gd name="T3" fmla="*/ 2147483647 h 320"/>
                                <a:gd name="T4" fmla="*/ 2147483647 w 362"/>
                                <a:gd name="T5" fmla="*/ 2147483647 h 320"/>
                                <a:gd name="T6" fmla="*/ 2147483647 w 362"/>
                                <a:gd name="T7" fmla="*/ 2147483647 h 320"/>
                                <a:gd name="T8" fmla="*/ 2147483647 w 362"/>
                                <a:gd name="T9" fmla="*/ 2147483647 h 320"/>
                                <a:gd name="T10" fmla="*/ 0 w 362"/>
                                <a:gd name="T11" fmla="*/ 2147483647 h 320"/>
                                <a:gd name="T12" fmla="*/ 0 w 362"/>
                                <a:gd name="T13" fmla="*/ 0 h 320"/>
                                <a:gd name="T14" fmla="*/ 2147483647 w 362"/>
                                <a:gd name="T15" fmla="*/ 0 h 320"/>
                                <a:gd name="T16" fmla="*/ 2147483647 w 362"/>
                                <a:gd name="T17" fmla="*/ 0 h 320"/>
                                <a:gd name="T18" fmla="*/ 2147483647 w 362"/>
                                <a:gd name="T19" fmla="*/ 2147483647 h 320"/>
                                <a:gd name="T20" fmla="*/ 2147483647 w 362"/>
                                <a:gd name="T21" fmla="*/ 2147483647 h 320"/>
                                <a:gd name="T22" fmla="*/ 2147483647 w 362"/>
                                <a:gd name="T23" fmla="*/ 2147483647 h 320"/>
                                <a:gd name="T24" fmla="*/ 2147483647 w 362"/>
                                <a:gd name="T25" fmla="*/ 2147483647 h 320"/>
                                <a:gd name="T26" fmla="*/ 2147483647 w 362"/>
                                <a:gd name="T27" fmla="*/ 0 h 320"/>
                                <a:gd name="T28" fmla="*/ 2147483647 w 362"/>
                                <a:gd name="T29" fmla="*/ 2147483647 h 320"/>
                                <a:gd name="T30" fmla="*/ 2147483647 w 362"/>
                                <a:gd name="T31" fmla="*/ 2147483647 h 320"/>
                                <a:gd name="T32" fmla="*/ 2147483647 w 362"/>
                                <a:gd name="T33" fmla="*/ 2147483647 h 320"/>
                                <a:gd name="T34" fmla="*/ 2147483647 w 362"/>
                                <a:gd name="T35" fmla="*/ 2147483647 h 320"/>
                                <a:gd name="T36" fmla="*/ 2147483647 w 362"/>
                                <a:gd name="T37" fmla="*/ 2147483647 h 320"/>
                                <a:gd name="T38" fmla="*/ 2147483647 w 362"/>
                                <a:gd name="T39" fmla="*/ 2147483647 h 320"/>
                                <a:gd name="T40" fmla="*/ 2147483647 w 362"/>
                                <a:gd name="T41" fmla="*/ 2147483647 h 320"/>
                                <a:gd name="T42" fmla="*/ 2147483647 w 362"/>
                                <a:gd name="T43" fmla="*/ 2147483647 h 320"/>
                                <a:gd name="T44" fmla="*/ 2147483647 w 362"/>
                                <a:gd name="T45" fmla="*/ 2147483647 h 320"/>
                                <a:gd name="T46" fmla="*/ 2147483647 w 362"/>
                                <a:gd name="T47" fmla="*/ 2147483647 h 320"/>
                                <a:gd name="T48" fmla="*/ 2147483647 w 362"/>
                                <a:gd name="T49" fmla="*/ 2147483647 h 320"/>
                                <a:gd name="T50" fmla="*/ 2147483647 w 362"/>
                                <a:gd name="T51" fmla="*/ 2147483647 h 32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362"/>
                                <a:gd name="T79" fmla="*/ 0 h 320"/>
                                <a:gd name="T80" fmla="*/ 362 w 362"/>
                                <a:gd name="T81" fmla="*/ 320 h 32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362" h="320">
                                  <a:moveTo>
                                    <a:pt x="121" y="320"/>
                                  </a:moveTo>
                                  <a:lnTo>
                                    <a:pt x="121" y="320"/>
                                  </a:lnTo>
                                  <a:lnTo>
                                    <a:pt x="103" y="288"/>
                                  </a:lnTo>
                                  <a:lnTo>
                                    <a:pt x="69" y="192"/>
                                  </a:lnTo>
                                  <a:lnTo>
                                    <a:pt x="69" y="144"/>
                                  </a:lnTo>
                                  <a:lnTo>
                                    <a:pt x="0" y="17"/>
                                  </a:lnTo>
                                  <a:lnTo>
                                    <a:pt x="0" y="0"/>
                                  </a:lnTo>
                                  <a:lnTo>
                                    <a:pt x="34" y="0"/>
                                  </a:lnTo>
                                  <a:lnTo>
                                    <a:pt x="69" y="0"/>
                                  </a:lnTo>
                                  <a:lnTo>
                                    <a:pt x="172" y="17"/>
                                  </a:lnTo>
                                  <a:lnTo>
                                    <a:pt x="207" y="17"/>
                                  </a:lnTo>
                                  <a:lnTo>
                                    <a:pt x="276" y="33"/>
                                  </a:lnTo>
                                  <a:lnTo>
                                    <a:pt x="311" y="17"/>
                                  </a:lnTo>
                                  <a:lnTo>
                                    <a:pt x="328" y="0"/>
                                  </a:lnTo>
                                  <a:lnTo>
                                    <a:pt x="362" y="17"/>
                                  </a:lnTo>
                                  <a:lnTo>
                                    <a:pt x="328" y="48"/>
                                  </a:lnTo>
                                  <a:lnTo>
                                    <a:pt x="311" y="33"/>
                                  </a:lnTo>
                                  <a:lnTo>
                                    <a:pt x="259" y="33"/>
                                  </a:lnTo>
                                  <a:lnTo>
                                    <a:pt x="241" y="129"/>
                                  </a:lnTo>
                                  <a:lnTo>
                                    <a:pt x="224" y="144"/>
                                  </a:lnTo>
                                  <a:lnTo>
                                    <a:pt x="224" y="209"/>
                                  </a:lnTo>
                                  <a:lnTo>
                                    <a:pt x="224" y="305"/>
                                  </a:lnTo>
                                  <a:lnTo>
                                    <a:pt x="190" y="320"/>
                                  </a:lnTo>
                                  <a:lnTo>
                                    <a:pt x="155" y="320"/>
                                  </a:lnTo>
                                  <a:lnTo>
                                    <a:pt x="138" y="305"/>
                                  </a:lnTo>
                                  <a:lnTo>
                                    <a:pt x="121" y="32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9" name="Freeform 265"/>
                          <wps:cNvSpPr>
                            <a:spLocks/>
                          </wps:cNvSpPr>
                          <wps:spPr bwMode="auto">
                            <a:xfrm>
                              <a:off x="77414" y="52102"/>
                              <a:ext cx="2689" cy="2721"/>
                            </a:xfrm>
                            <a:custGeom>
                              <a:avLst/>
                              <a:gdLst>
                                <a:gd name="T0" fmla="*/ 2147483647 w 451"/>
                                <a:gd name="T1" fmla="*/ 2147483647 h 368"/>
                                <a:gd name="T2" fmla="*/ 2147483647 w 451"/>
                                <a:gd name="T3" fmla="*/ 2147483647 h 368"/>
                                <a:gd name="T4" fmla="*/ 2147483647 w 451"/>
                                <a:gd name="T5" fmla="*/ 2147483647 h 368"/>
                                <a:gd name="T6" fmla="*/ 2147483647 w 451"/>
                                <a:gd name="T7" fmla="*/ 2147483647 h 368"/>
                                <a:gd name="T8" fmla="*/ 2147483647 w 451"/>
                                <a:gd name="T9" fmla="*/ 2147483647 h 368"/>
                                <a:gd name="T10" fmla="*/ 2147483647 w 451"/>
                                <a:gd name="T11" fmla="*/ 2147483647 h 368"/>
                                <a:gd name="T12" fmla="*/ 2147483647 w 451"/>
                                <a:gd name="T13" fmla="*/ 2147483647 h 368"/>
                                <a:gd name="T14" fmla="*/ 2147483647 w 451"/>
                                <a:gd name="T15" fmla="*/ 2147483647 h 368"/>
                                <a:gd name="T16" fmla="*/ 2147483647 w 451"/>
                                <a:gd name="T17" fmla="*/ 2147483647 h 368"/>
                                <a:gd name="T18" fmla="*/ 2147483647 w 451"/>
                                <a:gd name="T19" fmla="*/ 2147483647 h 368"/>
                                <a:gd name="T20" fmla="*/ 2147483647 w 451"/>
                                <a:gd name="T21" fmla="*/ 2147483647 h 368"/>
                                <a:gd name="T22" fmla="*/ 2147483647 w 451"/>
                                <a:gd name="T23" fmla="*/ 2147483647 h 368"/>
                                <a:gd name="T24" fmla="*/ 2147483647 w 451"/>
                                <a:gd name="T25" fmla="*/ 2147483647 h 368"/>
                                <a:gd name="T26" fmla="*/ 2147483647 w 451"/>
                                <a:gd name="T27" fmla="*/ 2147483647 h 368"/>
                                <a:gd name="T28" fmla="*/ 2147483647 w 451"/>
                                <a:gd name="T29" fmla="*/ 2147483647 h 368"/>
                                <a:gd name="T30" fmla="*/ 2147483647 w 451"/>
                                <a:gd name="T31" fmla="*/ 2147483647 h 368"/>
                                <a:gd name="T32" fmla="*/ 2147483647 w 451"/>
                                <a:gd name="T33" fmla="*/ 2147483647 h 368"/>
                                <a:gd name="T34" fmla="*/ 2147483647 w 451"/>
                                <a:gd name="T35" fmla="*/ 2147483647 h 368"/>
                                <a:gd name="T36" fmla="*/ 2147483647 w 451"/>
                                <a:gd name="T37" fmla="*/ 2147483647 h 368"/>
                                <a:gd name="T38" fmla="*/ 2147483647 w 451"/>
                                <a:gd name="T39" fmla="*/ 2147483647 h 368"/>
                                <a:gd name="T40" fmla="*/ 2147483647 w 451"/>
                                <a:gd name="T41" fmla="*/ 2147483647 h 368"/>
                                <a:gd name="T42" fmla="*/ 2147483647 w 451"/>
                                <a:gd name="T43" fmla="*/ 2147483647 h 368"/>
                                <a:gd name="T44" fmla="*/ 0 w 451"/>
                                <a:gd name="T45" fmla="*/ 2147483647 h 368"/>
                                <a:gd name="T46" fmla="*/ 2147483647 w 451"/>
                                <a:gd name="T47" fmla="*/ 2147483647 h 368"/>
                                <a:gd name="T48" fmla="*/ 2147483647 w 451"/>
                                <a:gd name="T49" fmla="*/ 2147483647 h 368"/>
                                <a:gd name="T50" fmla="*/ 2147483647 w 451"/>
                                <a:gd name="T51" fmla="*/ 2147483647 h 368"/>
                                <a:gd name="T52" fmla="*/ 2147483647 w 451"/>
                                <a:gd name="T53" fmla="*/ 2147483647 h 368"/>
                                <a:gd name="T54" fmla="*/ 2147483647 w 451"/>
                                <a:gd name="T55" fmla="*/ 2147483647 h 368"/>
                                <a:gd name="T56" fmla="*/ 2147483647 w 451"/>
                                <a:gd name="T57" fmla="*/ 2147483647 h 368"/>
                                <a:gd name="T58" fmla="*/ 2147483647 w 451"/>
                                <a:gd name="T59" fmla="*/ 2147483647 h 368"/>
                                <a:gd name="T60" fmla="*/ 2147483647 w 451"/>
                                <a:gd name="T61" fmla="*/ 2147483647 h 368"/>
                                <a:gd name="T62" fmla="*/ 2147483647 w 451"/>
                                <a:gd name="T63" fmla="*/ 2147483647 h 368"/>
                                <a:gd name="T64" fmla="*/ 2147483647 w 451"/>
                                <a:gd name="T65" fmla="*/ 2147483647 h 368"/>
                                <a:gd name="T66" fmla="*/ 2147483647 w 451"/>
                                <a:gd name="T67" fmla="*/ 2147483647 h 368"/>
                                <a:gd name="T68" fmla="*/ 2147483647 w 451"/>
                                <a:gd name="T69" fmla="*/ 2147483647 h 368"/>
                                <a:gd name="T70" fmla="*/ 2147483647 w 451"/>
                                <a:gd name="T71" fmla="*/ 0 h 368"/>
                                <a:gd name="T72" fmla="*/ 2147483647 w 451"/>
                                <a:gd name="T73" fmla="*/ 2147483647 h 368"/>
                                <a:gd name="T74" fmla="*/ 2147483647 w 451"/>
                                <a:gd name="T75" fmla="*/ 2147483647 h 36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51"/>
                                <a:gd name="T115" fmla="*/ 0 h 368"/>
                                <a:gd name="T116" fmla="*/ 451 w 451"/>
                                <a:gd name="T117" fmla="*/ 368 h 368"/>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51" h="368">
                                  <a:moveTo>
                                    <a:pt x="416" y="15"/>
                                  </a:moveTo>
                                  <a:lnTo>
                                    <a:pt x="433" y="111"/>
                                  </a:lnTo>
                                  <a:lnTo>
                                    <a:pt x="416" y="111"/>
                                  </a:lnTo>
                                  <a:lnTo>
                                    <a:pt x="399" y="128"/>
                                  </a:lnTo>
                                  <a:lnTo>
                                    <a:pt x="416" y="143"/>
                                  </a:lnTo>
                                  <a:lnTo>
                                    <a:pt x="433" y="128"/>
                                  </a:lnTo>
                                  <a:lnTo>
                                    <a:pt x="451" y="128"/>
                                  </a:lnTo>
                                  <a:lnTo>
                                    <a:pt x="451" y="143"/>
                                  </a:lnTo>
                                  <a:lnTo>
                                    <a:pt x="451" y="191"/>
                                  </a:lnTo>
                                  <a:lnTo>
                                    <a:pt x="416" y="207"/>
                                  </a:lnTo>
                                  <a:lnTo>
                                    <a:pt x="382" y="255"/>
                                  </a:lnTo>
                                  <a:lnTo>
                                    <a:pt x="330" y="303"/>
                                  </a:lnTo>
                                  <a:lnTo>
                                    <a:pt x="295" y="335"/>
                                  </a:lnTo>
                                  <a:lnTo>
                                    <a:pt x="243" y="351"/>
                                  </a:lnTo>
                                  <a:lnTo>
                                    <a:pt x="209" y="351"/>
                                  </a:lnTo>
                                  <a:lnTo>
                                    <a:pt x="157" y="351"/>
                                  </a:lnTo>
                                  <a:lnTo>
                                    <a:pt x="103" y="368"/>
                                  </a:lnTo>
                                  <a:lnTo>
                                    <a:pt x="86" y="368"/>
                                  </a:lnTo>
                                  <a:lnTo>
                                    <a:pt x="69" y="351"/>
                                  </a:lnTo>
                                  <a:lnTo>
                                    <a:pt x="51" y="303"/>
                                  </a:lnTo>
                                  <a:lnTo>
                                    <a:pt x="51" y="287"/>
                                  </a:lnTo>
                                  <a:lnTo>
                                    <a:pt x="17" y="191"/>
                                  </a:lnTo>
                                  <a:lnTo>
                                    <a:pt x="0" y="191"/>
                                  </a:lnTo>
                                  <a:lnTo>
                                    <a:pt x="17" y="176"/>
                                  </a:lnTo>
                                  <a:lnTo>
                                    <a:pt x="34" y="191"/>
                                  </a:lnTo>
                                  <a:lnTo>
                                    <a:pt x="69" y="191"/>
                                  </a:lnTo>
                                  <a:lnTo>
                                    <a:pt x="103" y="176"/>
                                  </a:lnTo>
                                  <a:lnTo>
                                    <a:pt x="103" y="80"/>
                                  </a:lnTo>
                                  <a:lnTo>
                                    <a:pt x="121" y="96"/>
                                  </a:lnTo>
                                  <a:lnTo>
                                    <a:pt x="121" y="128"/>
                                  </a:lnTo>
                                  <a:lnTo>
                                    <a:pt x="157" y="128"/>
                                  </a:lnTo>
                                  <a:lnTo>
                                    <a:pt x="209" y="96"/>
                                  </a:lnTo>
                                  <a:lnTo>
                                    <a:pt x="226" y="111"/>
                                  </a:lnTo>
                                  <a:lnTo>
                                    <a:pt x="243" y="96"/>
                                  </a:lnTo>
                                  <a:lnTo>
                                    <a:pt x="313" y="32"/>
                                  </a:lnTo>
                                  <a:lnTo>
                                    <a:pt x="364" y="0"/>
                                  </a:lnTo>
                                  <a:lnTo>
                                    <a:pt x="399" y="15"/>
                                  </a:lnTo>
                                  <a:lnTo>
                                    <a:pt x="416" y="1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0" name="Freeform 266"/>
                          <wps:cNvSpPr>
                            <a:spLocks/>
                          </wps:cNvSpPr>
                          <wps:spPr bwMode="auto">
                            <a:xfrm>
                              <a:off x="78033" y="51273"/>
                              <a:ext cx="1558" cy="1775"/>
                            </a:xfrm>
                            <a:custGeom>
                              <a:avLst/>
                              <a:gdLst>
                                <a:gd name="T0" fmla="*/ 0 w 261"/>
                                <a:gd name="T1" fmla="*/ 2147483647 h 240"/>
                                <a:gd name="T2" fmla="*/ 0 w 261"/>
                                <a:gd name="T3" fmla="*/ 2147483647 h 240"/>
                                <a:gd name="T4" fmla="*/ 2147483647 w 261"/>
                                <a:gd name="T5" fmla="*/ 2147483647 h 240"/>
                                <a:gd name="T6" fmla="*/ 2147483647 w 261"/>
                                <a:gd name="T7" fmla="*/ 2147483647 h 240"/>
                                <a:gd name="T8" fmla="*/ 2147483647 w 261"/>
                                <a:gd name="T9" fmla="*/ 2147483647 h 240"/>
                                <a:gd name="T10" fmla="*/ 2147483647 w 261"/>
                                <a:gd name="T11" fmla="*/ 2147483647 h 240"/>
                                <a:gd name="T12" fmla="*/ 2147483647 w 261"/>
                                <a:gd name="T13" fmla="*/ 2147483647 h 240"/>
                                <a:gd name="T14" fmla="*/ 2147483647 w 261"/>
                                <a:gd name="T15" fmla="*/ 2147483647 h 240"/>
                                <a:gd name="T16" fmla="*/ 2147483647 w 261"/>
                                <a:gd name="T17" fmla="*/ 2147483647 h 240"/>
                                <a:gd name="T18" fmla="*/ 2147483647 w 261"/>
                                <a:gd name="T19" fmla="*/ 2147483647 h 240"/>
                                <a:gd name="T20" fmla="*/ 2147483647 w 261"/>
                                <a:gd name="T21" fmla="*/ 2147483647 h 240"/>
                                <a:gd name="T22" fmla="*/ 2147483647 w 261"/>
                                <a:gd name="T23" fmla="*/ 2147483647 h 240"/>
                                <a:gd name="T24" fmla="*/ 2147483647 w 261"/>
                                <a:gd name="T25" fmla="*/ 2147483647 h 240"/>
                                <a:gd name="T26" fmla="*/ 2147483647 w 261"/>
                                <a:gd name="T27" fmla="*/ 0 h 240"/>
                                <a:gd name="T28" fmla="*/ 2147483647 w 261"/>
                                <a:gd name="T29" fmla="*/ 2147483647 h 240"/>
                                <a:gd name="T30" fmla="*/ 2147483647 w 261"/>
                                <a:gd name="T31" fmla="*/ 2147483647 h 240"/>
                                <a:gd name="T32" fmla="*/ 2147483647 w 261"/>
                                <a:gd name="T33" fmla="*/ 2147483647 h 240"/>
                                <a:gd name="T34" fmla="*/ 2147483647 w 261"/>
                                <a:gd name="T35" fmla="*/ 2147483647 h 240"/>
                                <a:gd name="T36" fmla="*/ 0 w 261"/>
                                <a:gd name="T37" fmla="*/ 2147483647 h 240"/>
                                <a:gd name="T38" fmla="*/ 0 w 261"/>
                                <a:gd name="T39" fmla="*/ 2147483647 h 2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61"/>
                                <a:gd name="T61" fmla="*/ 0 h 240"/>
                                <a:gd name="T62" fmla="*/ 261 w 261"/>
                                <a:gd name="T63" fmla="*/ 240 h 24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61" h="240">
                                  <a:moveTo>
                                    <a:pt x="0" y="192"/>
                                  </a:moveTo>
                                  <a:lnTo>
                                    <a:pt x="0" y="192"/>
                                  </a:lnTo>
                                  <a:lnTo>
                                    <a:pt x="18" y="208"/>
                                  </a:lnTo>
                                  <a:lnTo>
                                    <a:pt x="18" y="240"/>
                                  </a:lnTo>
                                  <a:lnTo>
                                    <a:pt x="52" y="240"/>
                                  </a:lnTo>
                                  <a:lnTo>
                                    <a:pt x="104" y="208"/>
                                  </a:lnTo>
                                  <a:lnTo>
                                    <a:pt x="121" y="223"/>
                                  </a:lnTo>
                                  <a:lnTo>
                                    <a:pt x="139" y="208"/>
                                  </a:lnTo>
                                  <a:lnTo>
                                    <a:pt x="210" y="144"/>
                                  </a:lnTo>
                                  <a:lnTo>
                                    <a:pt x="261" y="112"/>
                                  </a:lnTo>
                                  <a:lnTo>
                                    <a:pt x="227" y="112"/>
                                  </a:lnTo>
                                  <a:lnTo>
                                    <a:pt x="210" y="79"/>
                                  </a:lnTo>
                                  <a:lnTo>
                                    <a:pt x="173" y="48"/>
                                  </a:lnTo>
                                  <a:lnTo>
                                    <a:pt x="139" y="0"/>
                                  </a:lnTo>
                                  <a:lnTo>
                                    <a:pt x="104" y="31"/>
                                  </a:lnTo>
                                  <a:lnTo>
                                    <a:pt x="87" y="16"/>
                                  </a:lnTo>
                                  <a:lnTo>
                                    <a:pt x="35" y="16"/>
                                  </a:lnTo>
                                  <a:lnTo>
                                    <a:pt x="18" y="112"/>
                                  </a:lnTo>
                                  <a:lnTo>
                                    <a:pt x="0" y="127"/>
                                  </a:lnTo>
                                  <a:lnTo>
                                    <a:pt x="0" y="192"/>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1" name="Freeform 267"/>
                          <wps:cNvSpPr>
                            <a:spLocks/>
                          </wps:cNvSpPr>
                          <wps:spPr bwMode="auto">
                            <a:xfrm>
                              <a:off x="78865" y="50918"/>
                              <a:ext cx="1345" cy="1287"/>
                            </a:xfrm>
                            <a:custGeom>
                              <a:avLst/>
                              <a:gdLst>
                                <a:gd name="T0" fmla="*/ 2147483647 w 225"/>
                                <a:gd name="T1" fmla="*/ 0 h 175"/>
                                <a:gd name="T2" fmla="*/ 2147483647 w 225"/>
                                <a:gd name="T3" fmla="*/ 0 h 175"/>
                                <a:gd name="T4" fmla="*/ 2147483647 w 225"/>
                                <a:gd name="T5" fmla="*/ 0 h 175"/>
                                <a:gd name="T6" fmla="*/ 2147483647 w 225"/>
                                <a:gd name="T7" fmla="*/ 2147483647 h 175"/>
                                <a:gd name="T8" fmla="*/ 2147483647 w 225"/>
                                <a:gd name="T9" fmla="*/ 2147483647 h 175"/>
                                <a:gd name="T10" fmla="*/ 0 w 225"/>
                                <a:gd name="T11" fmla="*/ 2147483647 h 175"/>
                                <a:gd name="T12" fmla="*/ 2147483647 w 225"/>
                                <a:gd name="T13" fmla="*/ 2147483647 h 175"/>
                                <a:gd name="T14" fmla="*/ 2147483647 w 225"/>
                                <a:gd name="T15" fmla="*/ 2147483647 h 175"/>
                                <a:gd name="T16" fmla="*/ 2147483647 w 225"/>
                                <a:gd name="T17" fmla="*/ 2147483647 h 175"/>
                                <a:gd name="T18" fmla="*/ 2147483647 w 225"/>
                                <a:gd name="T19" fmla="*/ 2147483647 h 175"/>
                                <a:gd name="T20" fmla="*/ 2147483647 w 225"/>
                                <a:gd name="T21" fmla="*/ 2147483647 h 175"/>
                                <a:gd name="T22" fmla="*/ 2147483647 w 225"/>
                                <a:gd name="T23" fmla="*/ 2147483647 h 175"/>
                                <a:gd name="T24" fmla="*/ 2147483647 w 225"/>
                                <a:gd name="T25" fmla="*/ 2147483647 h 175"/>
                                <a:gd name="T26" fmla="*/ 2147483647 w 225"/>
                                <a:gd name="T27" fmla="*/ 2147483647 h 175"/>
                                <a:gd name="T28" fmla="*/ 2147483647 w 225"/>
                                <a:gd name="T29" fmla="*/ 2147483647 h 175"/>
                                <a:gd name="T30" fmla="*/ 2147483647 w 225"/>
                                <a:gd name="T31" fmla="*/ 0 h 175"/>
                                <a:gd name="T32" fmla="*/ 2147483647 w 225"/>
                                <a:gd name="T33" fmla="*/ 0 h 1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5"/>
                                <a:gd name="T52" fmla="*/ 0 h 175"/>
                                <a:gd name="T53" fmla="*/ 225 w 225"/>
                                <a:gd name="T54" fmla="*/ 175 h 17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5" h="175">
                                  <a:moveTo>
                                    <a:pt x="139" y="0"/>
                                  </a:moveTo>
                                  <a:lnTo>
                                    <a:pt x="139" y="0"/>
                                  </a:lnTo>
                                  <a:lnTo>
                                    <a:pt x="104" y="0"/>
                                  </a:lnTo>
                                  <a:lnTo>
                                    <a:pt x="104" y="16"/>
                                  </a:lnTo>
                                  <a:lnTo>
                                    <a:pt x="52" y="48"/>
                                  </a:lnTo>
                                  <a:lnTo>
                                    <a:pt x="0" y="48"/>
                                  </a:lnTo>
                                  <a:lnTo>
                                    <a:pt x="35" y="96"/>
                                  </a:lnTo>
                                  <a:lnTo>
                                    <a:pt x="70" y="127"/>
                                  </a:lnTo>
                                  <a:lnTo>
                                    <a:pt x="87" y="160"/>
                                  </a:lnTo>
                                  <a:lnTo>
                                    <a:pt x="121" y="160"/>
                                  </a:lnTo>
                                  <a:lnTo>
                                    <a:pt x="156" y="175"/>
                                  </a:lnTo>
                                  <a:lnTo>
                                    <a:pt x="173" y="175"/>
                                  </a:lnTo>
                                  <a:lnTo>
                                    <a:pt x="208" y="112"/>
                                  </a:lnTo>
                                  <a:lnTo>
                                    <a:pt x="225" y="48"/>
                                  </a:lnTo>
                                  <a:lnTo>
                                    <a:pt x="208" y="16"/>
                                  </a:lnTo>
                                  <a:lnTo>
                                    <a:pt x="173" y="0"/>
                                  </a:lnTo>
                                  <a:lnTo>
                                    <a:pt x="139"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2" name="Freeform 268"/>
                          <wps:cNvSpPr>
                            <a:spLocks/>
                          </wps:cNvSpPr>
                          <wps:spPr bwMode="auto">
                            <a:xfrm>
                              <a:off x="79686" y="49853"/>
                              <a:ext cx="1750" cy="3195"/>
                            </a:xfrm>
                            <a:custGeom>
                              <a:avLst/>
                              <a:gdLst>
                                <a:gd name="T0" fmla="*/ 2147483647 w 293"/>
                                <a:gd name="T1" fmla="*/ 2147483647 h 432"/>
                                <a:gd name="T2" fmla="*/ 2147483647 w 293"/>
                                <a:gd name="T3" fmla="*/ 2147483647 h 432"/>
                                <a:gd name="T4" fmla="*/ 2147483647 w 293"/>
                                <a:gd name="T5" fmla="*/ 2147483647 h 432"/>
                                <a:gd name="T6" fmla="*/ 2147483647 w 293"/>
                                <a:gd name="T7" fmla="*/ 2147483647 h 432"/>
                                <a:gd name="T8" fmla="*/ 2147483647 w 293"/>
                                <a:gd name="T9" fmla="*/ 2147483647 h 432"/>
                                <a:gd name="T10" fmla="*/ 2147483647 w 293"/>
                                <a:gd name="T11" fmla="*/ 2147483647 h 432"/>
                                <a:gd name="T12" fmla="*/ 2147483647 w 293"/>
                                <a:gd name="T13" fmla="*/ 2147483647 h 432"/>
                                <a:gd name="T14" fmla="*/ 2147483647 w 293"/>
                                <a:gd name="T15" fmla="*/ 2147483647 h 432"/>
                                <a:gd name="T16" fmla="*/ 2147483647 w 293"/>
                                <a:gd name="T17" fmla="*/ 2147483647 h 432"/>
                                <a:gd name="T18" fmla="*/ 2147483647 w 293"/>
                                <a:gd name="T19" fmla="*/ 2147483647 h 432"/>
                                <a:gd name="T20" fmla="*/ 2147483647 w 293"/>
                                <a:gd name="T21" fmla="*/ 2147483647 h 432"/>
                                <a:gd name="T22" fmla="*/ 2147483647 w 293"/>
                                <a:gd name="T23" fmla="*/ 0 h 432"/>
                                <a:gd name="T24" fmla="*/ 2147483647 w 293"/>
                                <a:gd name="T25" fmla="*/ 2147483647 h 432"/>
                                <a:gd name="T26" fmla="*/ 2147483647 w 293"/>
                                <a:gd name="T27" fmla="*/ 2147483647 h 432"/>
                                <a:gd name="T28" fmla="*/ 2147483647 w 293"/>
                                <a:gd name="T29" fmla="*/ 2147483647 h 432"/>
                                <a:gd name="T30" fmla="*/ 2147483647 w 293"/>
                                <a:gd name="T31" fmla="*/ 2147483647 h 432"/>
                                <a:gd name="T32" fmla="*/ 2147483647 w 293"/>
                                <a:gd name="T33" fmla="*/ 2147483647 h 432"/>
                                <a:gd name="T34" fmla="*/ 2147483647 w 293"/>
                                <a:gd name="T35" fmla="*/ 2147483647 h 432"/>
                                <a:gd name="T36" fmla="*/ 2147483647 w 293"/>
                                <a:gd name="T37" fmla="*/ 2147483647 h 432"/>
                                <a:gd name="T38" fmla="*/ 2147483647 w 293"/>
                                <a:gd name="T39" fmla="*/ 2147483647 h 432"/>
                                <a:gd name="T40" fmla="*/ 2147483647 w 293"/>
                                <a:gd name="T41" fmla="*/ 2147483647 h 432"/>
                                <a:gd name="T42" fmla="*/ 2147483647 w 293"/>
                                <a:gd name="T43" fmla="*/ 2147483647 h 432"/>
                                <a:gd name="T44" fmla="*/ 2147483647 w 293"/>
                                <a:gd name="T45" fmla="*/ 2147483647 h 432"/>
                                <a:gd name="T46" fmla="*/ 2147483647 w 293"/>
                                <a:gd name="T47" fmla="*/ 2147483647 h 432"/>
                                <a:gd name="T48" fmla="*/ 0 w 293"/>
                                <a:gd name="T49" fmla="*/ 2147483647 h 432"/>
                                <a:gd name="T50" fmla="*/ 0 w 293"/>
                                <a:gd name="T51" fmla="*/ 2147483647 h 432"/>
                                <a:gd name="T52" fmla="*/ 2147483647 w 293"/>
                                <a:gd name="T53" fmla="*/ 2147483647 h 432"/>
                                <a:gd name="T54" fmla="*/ 2147483647 w 293"/>
                                <a:gd name="T55" fmla="*/ 2147483647 h 432"/>
                                <a:gd name="T56" fmla="*/ 2147483647 w 293"/>
                                <a:gd name="T57" fmla="*/ 2147483647 h 432"/>
                                <a:gd name="T58" fmla="*/ 2147483647 w 293"/>
                                <a:gd name="T59" fmla="*/ 2147483647 h 432"/>
                                <a:gd name="T60" fmla="*/ 2147483647 w 293"/>
                                <a:gd name="T61" fmla="*/ 2147483647 h 432"/>
                                <a:gd name="T62" fmla="*/ 2147483647 w 293"/>
                                <a:gd name="T63" fmla="*/ 2147483647 h 432"/>
                                <a:gd name="T64" fmla="*/ 2147483647 w 293"/>
                                <a:gd name="T65" fmla="*/ 2147483647 h 432"/>
                                <a:gd name="T66" fmla="*/ 2147483647 w 293"/>
                                <a:gd name="T67" fmla="*/ 2147483647 h 4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3"/>
                                <a:gd name="T103" fmla="*/ 0 h 432"/>
                                <a:gd name="T104" fmla="*/ 293 w 293"/>
                                <a:gd name="T105" fmla="*/ 432 h 43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3" h="432">
                                  <a:moveTo>
                                    <a:pt x="69" y="432"/>
                                  </a:moveTo>
                                  <a:lnTo>
                                    <a:pt x="69" y="432"/>
                                  </a:lnTo>
                                  <a:lnTo>
                                    <a:pt x="69" y="415"/>
                                  </a:lnTo>
                                  <a:lnTo>
                                    <a:pt x="69" y="400"/>
                                  </a:lnTo>
                                  <a:lnTo>
                                    <a:pt x="138" y="384"/>
                                  </a:lnTo>
                                  <a:lnTo>
                                    <a:pt x="155" y="367"/>
                                  </a:lnTo>
                                  <a:lnTo>
                                    <a:pt x="155" y="319"/>
                                  </a:lnTo>
                                  <a:lnTo>
                                    <a:pt x="121" y="256"/>
                                  </a:lnTo>
                                  <a:lnTo>
                                    <a:pt x="190" y="192"/>
                                  </a:lnTo>
                                  <a:lnTo>
                                    <a:pt x="242" y="175"/>
                                  </a:lnTo>
                                  <a:lnTo>
                                    <a:pt x="293" y="127"/>
                                  </a:lnTo>
                                  <a:lnTo>
                                    <a:pt x="276" y="0"/>
                                  </a:lnTo>
                                  <a:lnTo>
                                    <a:pt x="242" y="31"/>
                                  </a:lnTo>
                                  <a:lnTo>
                                    <a:pt x="172" y="31"/>
                                  </a:lnTo>
                                  <a:lnTo>
                                    <a:pt x="138" y="31"/>
                                  </a:lnTo>
                                  <a:lnTo>
                                    <a:pt x="121" y="48"/>
                                  </a:lnTo>
                                  <a:lnTo>
                                    <a:pt x="138" y="79"/>
                                  </a:lnTo>
                                  <a:lnTo>
                                    <a:pt x="155" y="112"/>
                                  </a:lnTo>
                                  <a:lnTo>
                                    <a:pt x="155" y="144"/>
                                  </a:lnTo>
                                  <a:lnTo>
                                    <a:pt x="138" y="175"/>
                                  </a:lnTo>
                                  <a:lnTo>
                                    <a:pt x="121" y="144"/>
                                  </a:lnTo>
                                  <a:lnTo>
                                    <a:pt x="121" y="112"/>
                                  </a:lnTo>
                                  <a:lnTo>
                                    <a:pt x="103" y="112"/>
                                  </a:lnTo>
                                  <a:lnTo>
                                    <a:pt x="86" y="96"/>
                                  </a:lnTo>
                                  <a:lnTo>
                                    <a:pt x="0" y="127"/>
                                  </a:lnTo>
                                  <a:lnTo>
                                    <a:pt x="0" y="144"/>
                                  </a:lnTo>
                                  <a:lnTo>
                                    <a:pt x="34" y="144"/>
                                  </a:lnTo>
                                  <a:lnTo>
                                    <a:pt x="69" y="160"/>
                                  </a:lnTo>
                                  <a:lnTo>
                                    <a:pt x="86" y="192"/>
                                  </a:lnTo>
                                  <a:lnTo>
                                    <a:pt x="69" y="256"/>
                                  </a:lnTo>
                                  <a:lnTo>
                                    <a:pt x="34" y="319"/>
                                  </a:lnTo>
                                  <a:lnTo>
                                    <a:pt x="51" y="415"/>
                                  </a:lnTo>
                                  <a:lnTo>
                                    <a:pt x="51" y="432"/>
                                  </a:lnTo>
                                  <a:lnTo>
                                    <a:pt x="69" y="432"/>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3" name="Freeform 269"/>
                          <wps:cNvSpPr>
                            <a:spLocks/>
                          </wps:cNvSpPr>
                          <wps:spPr bwMode="auto">
                            <a:xfrm>
                              <a:off x="80103" y="49735"/>
                              <a:ext cx="512" cy="1420"/>
                            </a:xfrm>
                            <a:custGeom>
                              <a:avLst/>
                              <a:gdLst>
                                <a:gd name="T0" fmla="*/ 2147483647 w 86"/>
                                <a:gd name="T1" fmla="*/ 2147483647 h 192"/>
                                <a:gd name="T2" fmla="*/ 2147483647 w 86"/>
                                <a:gd name="T3" fmla="*/ 2147483647 h 192"/>
                                <a:gd name="T4" fmla="*/ 0 w 86"/>
                                <a:gd name="T5" fmla="*/ 2147483647 h 192"/>
                                <a:gd name="T6" fmla="*/ 2147483647 w 86"/>
                                <a:gd name="T7" fmla="*/ 2147483647 h 192"/>
                                <a:gd name="T8" fmla="*/ 2147483647 w 86"/>
                                <a:gd name="T9" fmla="*/ 2147483647 h 192"/>
                                <a:gd name="T10" fmla="*/ 2147483647 w 86"/>
                                <a:gd name="T11" fmla="*/ 2147483647 h 192"/>
                                <a:gd name="T12" fmla="*/ 2147483647 w 86"/>
                                <a:gd name="T13" fmla="*/ 0 h 192"/>
                                <a:gd name="T14" fmla="*/ 2147483647 w 86"/>
                                <a:gd name="T15" fmla="*/ 0 h 192"/>
                                <a:gd name="T16" fmla="*/ 2147483647 w 86"/>
                                <a:gd name="T17" fmla="*/ 0 h 192"/>
                                <a:gd name="T18" fmla="*/ 2147483647 w 86"/>
                                <a:gd name="T19" fmla="*/ 2147483647 h 192"/>
                                <a:gd name="T20" fmla="*/ 2147483647 w 86"/>
                                <a:gd name="T21" fmla="*/ 2147483647 h 192"/>
                                <a:gd name="T22" fmla="*/ 2147483647 w 86"/>
                                <a:gd name="T23" fmla="*/ 2147483647 h 192"/>
                                <a:gd name="T24" fmla="*/ 2147483647 w 86"/>
                                <a:gd name="T25" fmla="*/ 2147483647 h 192"/>
                                <a:gd name="T26" fmla="*/ 2147483647 w 86"/>
                                <a:gd name="T27" fmla="*/ 2147483647 h 192"/>
                                <a:gd name="T28" fmla="*/ 2147483647 w 86"/>
                                <a:gd name="T29" fmla="*/ 2147483647 h 192"/>
                                <a:gd name="T30" fmla="*/ 2147483647 w 86"/>
                                <a:gd name="T31" fmla="*/ 2147483647 h 192"/>
                                <a:gd name="T32" fmla="*/ 2147483647 w 86"/>
                                <a:gd name="T33" fmla="*/ 2147483647 h 192"/>
                                <a:gd name="T34" fmla="*/ 2147483647 w 86"/>
                                <a:gd name="T35" fmla="*/ 2147483647 h 192"/>
                                <a:gd name="T36" fmla="*/ 2147483647 w 86"/>
                                <a:gd name="T37" fmla="*/ 2147483647 h 1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6"/>
                                <a:gd name="T58" fmla="*/ 0 h 192"/>
                                <a:gd name="T59" fmla="*/ 86 w 86"/>
                                <a:gd name="T60" fmla="*/ 192 h 19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6" h="192">
                                  <a:moveTo>
                                    <a:pt x="17" y="113"/>
                                  </a:moveTo>
                                  <a:lnTo>
                                    <a:pt x="17" y="113"/>
                                  </a:lnTo>
                                  <a:lnTo>
                                    <a:pt x="0" y="96"/>
                                  </a:lnTo>
                                  <a:lnTo>
                                    <a:pt x="17" y="65"/>
                                  </a:lnTo>
                                  <a:lnTo>
                                    <a:pt x="17" y="48"/>
                                  </a:lnTo>
                                  <a:lnTo>
                                    <a:pt x="34" y="33"/>
                                  </a:lnTo>
                                  <a:lnTo>
                                    <a:pt x="17" y="0"/>
                                  </a:lnTo>
                                  <a:lnTo>
                                    <a:pt x="34" y="0"/>
                                  </a:lnTo>
                                  <a:lnTo>
                                    <a:pt x="52" y="0"/>
                                  </a:lnTo>
                                  <a:lnTo>
                                    <a:pt x="69" y="48"/>
                                  </a:lnTo>
                                  <a:lnTo>
                                    <a:pt x="52" y="65"/>
                                  </a:lnTo>
                                  <a:lnTo>
                                    <a:pt x="69" y="96"/>
                                  </a:lnTo>
                                  <a:lnTo>
                                    <a:pt x="86" y="129"/>
                                  </a:lnTo>
                                  <a:lnTo>
                                    <a:pt x="86" y="161"/>
                                  </a:lnTo>
                                  <a:lnTo>
                                    <a:pt x="69" y="192"/>
                                  </a:lnTo>
                                  <a:lnTo>
                                    <a:pt x="52" y="161"/>
                                  </a:lnTo>
                                  <a:lnTo>
                                    <a:pt x="52" y="129"/>
                                  </a:lnTo>
                                  <a:lnTo>
                                    <a:pt x="34" y="129"/>
                                  </a:lnTo>
                                  <a:lnTo>
                                    <a:pt x="17" y="113"/>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4" name="Freeform 270"/>
                          <wps:cNvSpPr>
                            <a:spLocks/>
                          </wps:cNvSpPr>
                          <wps:spPr bwMode="auto">
                            <a:xfrm>
                              <a:off x="79794" y="52915"/>
                              <a:ext cx="202" cy="252"/>
                            </a:xfrm>
                            <a:custGeom>
                              <a:avLst/>
                              <a:gdLst>
                                <a:gd name="T0" fmla="*/ 2147483647 w 34"/>
                                <a:gd name="T1" fmla="*/ 2147483647 h 32"/>
                                <a:gd name="T2" fmla="*/ 2147483647 w 34"/>
                                <a:gd name="T3" fmla="*/ 2147483647 h 32"/>
                                <a:gd name="T4" fmla="*/ 2147483647 w 34"/>
                                <a:gd name="T5" fmla="*/ 0 h 32"/>
                                <a:gd name="T6" fmla="*/ 2147483647 w 34"/>
                                <a:gd name="T7" fmla="*/ 0 h 32"/>
                                <a:gd name="T8" fmla="*/ 0 w 34"/>
                                <a:gd name="T9" fmla="*/ 2147483647 h 32"/>
                                <a:gd name="T10" fmla="*/ 2147483647 w 34"/>
                                <a:gd name="T11" fmla="*/ 2147483647 h 32"/>
                                <a:gd name="T12" fmla="*/ 2147483647 w 34"/>
                                <a:gd name="T13" fmla="*/ 2147483647 h 32"/>
                                <a:gd name="T14" fmla="*/ 0 60000 65536"/>
                                <a:gd name="T15" fmla="*/ 0 60000 65536"/>
                                <a:gd name="T16" fmla="*/ 0 60000 65536"/>
                                <a:gd name="T17" fmla="*/ 0 60000 65536"/>
                                <a:gd name="T18" fmla="*/ 0 60000 65536"/>
                                <a:gd name="T19" fmla="*/ 0 60000 65536"/>
                                <a:gd name="T20" fmla="*/ 0 60000 65536"/>
                                <a:gd name="T21" fmla="*/ 0 w 34"/>
                                <a:gd name="T22" fmla="*/ 0 h 32"/>
                                <a:gd name="T23" fmla="*/ 34 w 3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4" h="32">
                                  <a:moveTo>
                                    <a:pt x="34" y="17"/>
                                  </a:moveTo>
                                  <a:lnTo>
                                    <a:pt x="34" y="17"/>
                                  </a:lnTo>
                                  <a:lnTo>
                                    <a:pt x="34" y="0"/>
                                  </a:lnTo>
                                  <a:lnTo>
                                    <a:pt x="17" y="0"/>
                                  </a:lnTo>
                                  <a:lnTo>
                                    <a:pt x="0" y="17"/>
                                  </a:lnTo>
                                  <a:lnTo>
                                    <a:pt x="17" y="32"/>
                                  </a:lnTo>
                                  <a:lnTo>
                                    <a:pt x="34" y="17"/>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5" name="Freeform 271"/>
                          <wps:cNvSpPr>
                            <a:spLocks/>
                          </wps:cNvSpPr>
                          <wps:spPr bwMode="auto">
                            <a:xfrm>
                              <a:off x="81864" y="50208"/>
                              <a:ext cx="1118" cy="2604"/>
                            </a:xfrm>
                            <a:custGeom>
                              <a:avLst/>
                              <a:gdLst>
                                <a:gd name="T0" fmla="*/ 0 w 189"/>
                                <a:gd name="T1" fmla="*/ 2147483647 h 352"/>
                                <a:gd name="T2" fmla="*/ 0 w 189"/>
                                <a:gd name="T3" fmla="*/ 2147483647 h 352"/>
                                <a:gd name="T4" fmla="*/ 2147483647 w 189"/>
                                <a:gd name="T5" fmla="*/ 2147483647 h 352"/>
                                <a:gd name="T6" fmla="*/ 2147483647 w 189"/>
                                <a:gd name="T7" fmla="*/ 2147483647 h 352"/>
                                <a:gd name="T8" fmla="*/ 2147483647 w 189"/>
                                <a:gd name="T9" fmla="*/ 2147483647 h 352"/>
                                <a:gd name="T10" fmla="*/ 2147483647 w 189"/>
                                <a:gd name="T11" fmla="*/ 2147483647 h 352"/>
                                <a:gd name="T12" fmla="*/ 2147483647 w 189"/>
                                <a:gd name="T13" fmla="*/ 2147483647 h 352"/>
                                <a:gd name="T14" fmla="*/ 2147483647 w 189"/>
                                <a:gd name="T15" fmla="*/ 2147483647 h 352"/>
                                <a:gd name="T16" fmla="*/ 2147483647 w 189"/>
                                <a:gd name="T17" fmla="*/ 2147483647 h 352"/>
                                <a:gd name="T18" fmla="*/ 2147483647 w 189"/>
                                <a:gd name="T19" fmla="*/ 2147483647 h 352"/>
                                <a:gd name="T20" fmla="*/ 2147483647 w 189"/>
                                <a:gd name="T21" fmla="*/ 2147483647 h 352"/>
                                <a:gd name="T22" fmla="*/ 2147483647 w 189"/>
                                <a:gd name="T23" fmla="*/ 0 h 352"/>
                                <a:gd name="T24" fmla="*/ 2147483647 w 189"/>
                                <a:gd name="T25" fmla="*/ 2147483647 h 352"/>
                                <a:gd name="T26" fmla="*/ 2147483647 w 189"/>
                                <a:gd name="T27" fmla="*/ 2147483647 h 352"/>
                                <a:gd name="T28" fmla="*/ 2147483647 w 189"/>
                                <a:gd name="T29" fmla="*/ 2147483647 h 352"/>
                                <a:gd name="T30" fmla="*/ 2147483647 w 189"/>
                                <a:gd name="T31" fmla="*/ 2147483647 h 352"/>
                                <a:gd name="T32" fmla="*/ 2147483647 w 189"/>
                                <a:gd name="T33" fmla="*/ 2147483647 h 352"/>
                                <a:gd name="T34" fmla="*/ 2147483647 w 189"/>
                                <a:gd name="T35" fmla="*/ 2147483647 h 352"/>
                                <a:gd name="T36" fmla="*/ 0 w 189"/>
                                <a:gd name="T37" fmla="*/ 2147483647 h 35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89"/>
                                <a:gd name="T58" fmla="*/ 0 h 352"/>
                                <a:gd name="T59" fmla="*/ 189 w 189"/>
                                <a:gd name="T60" fmla="*/ 352 h 35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89" h="352">
                                  <a:moveTo>
                                    <a:pt x="0" y="256"/>
                                  </a:moveTo>
                                  <a:lnTo>
                                    <a:pt x="0" y="256"/>
                                  </a:lnTo>
                                  <a:lnTo>
                                    <a:pt x="18" y="319"/>
                                  </a:lnTo>
                                  <a:lnTo>
                                    <a:pt x="35" y="352"/>
                                  </a:lnTo>
                                  <a:lnTo>
                                    <a:pt x="87" y="352"/>
                                  </a:lnTo>
                                  <a:lnTo>
                                    <a:pt x="104" y="336"/>
                                  </a:lnTo>
                                  <a:lnTo>
                                    <a:pt x="156" y="160"/>
                                  </a:lnTo>
                                  <a:lnTo>
                                    <a:pt x="173" y="79"/>
                                  </a:lnTo>
                                  <a:lnTo>
                                    <a:pt x="189" y="96"/>
                                  </a:lnTo>
                                  <a:lnTo>
                                    <a:pt x="189" y="79"/>
                                  </a:lnTo>
                                  <a:lnTo>
                                    <a:pt x="173" y="16"/>
                                  </a:lnTo>
                                  <a:lnTo>
                                    <a:pt x="156" y="0"/>
                                  </a:lnTo>
                                  <a:lnTo>
                                    <a:pt x="139" y="31"/>
                                  </a:lnTo>
                                  <a:lnTo>
                                    <a:pt x="121" y="31"/>
                                  </a:lnTo>
                                  <a:lnTo>
                                    <a:pt x="121" y="64"/>
                                  </a:lnTo>
                                  <a:lnTo>
                                    <a:pt x="35" y="112"/>
                                  </a:lnTo>
                                  <a:lnTo>
                                    <a:pt x="18" y="144"/>
                                  </a:lnTo>
                                  <a:lnTo>
                                    <a:pt x="35" y="208"/>
                                  </a:lnTo>
                                  <a:lnTo>
                                    <a:pt x="0" y="256"/>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6" name="Freeform 272"/>
                          <wps:cNvSpPr>
                            <a:spLocks/>
                          </wps:cNvSpPr>
                          <wps:spPr bwMode="auto">
                            <a:xfrm>
                              <a:off x="84137" y="51747"/>
                              <a:ext cx="83" cy="103"/>
                            </a:xfrm>
                            <a:custGeom>
                              <a:avLst/>
                              <a:gdLst>
                                <a:gd name="T0" fmla="*/ 0 w 16"/>
                                <a:gd name="T1" fmla="*/ 2147483647 h 15"/>
                                <a:gd name="T2" fmla="*/ 0 w 16"/>
                                <a:gd name="T3" fmla="*/ 2147483647 h 15"/>
                                <a:gd name="T4" fmla="*/ 2147483647 w 16"/>
                                <a:gd name="T5" fmla="*/ 2147483647 h 15"/>
                                <a:gd name="T6" fmla="*/ 0 w 16"/>
                                <a:gd name="T7" fmla="*/ 0 h 15"/>
                                <a:gd name="T8" fmla="*/ 0 w 16"/>
                                <a:gd name="T9" fmla="*/ 2147483647 h 15"/>
                                <a:gd name="T10" fmla="*/ 0 60000 65536"/>
                                <a:gd name="T11" fmla="*/ 0 60000 65536"/>
                                <a:gd name="T12" fmla="*/ 0 60000 65536"/>
                                <a:gd name="T13" fmla="*/ 0 60000 65536"/>
                                <a:gd name="T14" fmla="*/ 0 60000 65536"/>
                                <a:gd name="T15" fmla="*/ 0 w 16"/>
                                <a:gd name="T16" fmla="*/ 0 h 15"/>
                                <a:gd name="T17" fmla="*/ 16 w 16"/>
                                <a:gd name="T18" fmla="*/ 15 h 15"/>
                              </a:gdLst>
                              <a:ahLst/>
                              <a:cxnLst>
                                <a:cxn ang="T10">
                                  <a:pos x="T0" y="T1"/>
                                </a:cxn>
                                <a:cxn ang="T11">
                                  <a:pos x="T2" y="T3"/>
                                </a:cxn>
                                <a:cxn ang="T12">
                                  <a:pos x="T4" y="T5"/>
                                </a:cxn>
                                <a:cxn ang="T13">
                                  <a:pos x="T6" y="T7"/>
                                </a:cxn>
                                <a:cxn ang="T14">
                                  <a:pos x="T8" y="T9"/>
                                </a:cxn>
                              </a:cxnLst>
                              <a:rect l="T15" t="T16" r="T17" b="T18"/>
                              <a:pathLst>
                                <a:path w="16" h="15">
                                  <a:moveTo>
                                    <a:pt x="0" y="15"/>
                                  </a:moveTo>
                                  <a:lnTo>
                                    <a:pt x="0" y="15"/>
                                  </a:lnTo>
                                  <a:lnTo>
                                    <a:pt x="16" y="15"/>
                                  </a:lnTo>
                                  <a:lnTo>
                                    <a:pt x="0" y="0"/>
                                  </a:lnTo>
                                  <a:lnTo>
                                    <a:pt x="0" y="15"/>
                                  </a:lnTo>
                                </a:path>
                              </a:pathLst>
                            </a:custGeom>
                            <a:solidFill>
                              <a:srgbClr val="D2E0E6"/>
                            </a:solidFill>
                            <a:ln w="9525">
                              <a:solidFill>
                                <a:srgbClr val="D2E0E6"/>
                              </a:solidFill>
                              <a:round/>
                              <a:headEnd/>
                              <a:tailEnd/>
                            </a:ln>
                          </wps:spPr>
                          <wps:bodyPr rot="0" vert="horz" wrap="square" lIns="91440" tIns="45720" rIns="91440" bIns="45720" anchor="t" anchorCtr="0" upright="1">
                            <a:noAutofit/>
                          </wps:bodyPr>
                        </wps:wsp>
                        <wps:wsp>
                          <wps:cNvPr id="277" name="Freeform 273"/>
                          <wps:cNvSpPr>
                            <a:spLocks/>
                          </wps:cNvSpPr>
                          <wps:spPr bwMode="auto">
                            <a:xfrm>
                              <a:off x="76176" y="47250"/>
                              <a:ext cx="96" cy="118"/>
                            </a:xfrm>
                            <a:custGeom>
                              <a:avLst/>
                              <a:gdLst>
                                <a:gd name="T0" fmla="*/ 0 w 18"/>
                                <a:gd name="T1" fmla="*/ 2147483647 h 18"/>
                                <a:gd name="T2" fmla="*/ 0 w 18"/>
                                <a:gd name="T3" fmla="*/ 2147483647 h 18"/>
                                <a:gd name="T4" fmla="*/ 2147483647 w 18"/>
                                <a:gd name="T5" fmla="*/ 0 h 18"/>
                                <a:gd name="T6" fmla="*/ 0 w 18"/>
                                <a:gd name="T7" fmla="*/ 0 h 18"/>
                                <a:gd name="T8" fmla="*/ 0 w 18"/>
                                <a:gd name="T9" fmla="*/ 2147483647 h 18"/>
                                <a:gd name="T10" fmla="*/ 0 60000 65536"/>
                                <a:gd name="T11" fmla="*/ 0 60000 65536"/>
                                <a:gd name="T12" fmla="*/ 0 60000 65536"/>
                                <a:gd name="T13" fmla="*/ 0 60000 65536"/>
                                <a:gd name="T14" fmla="*/ 0 60000 65536"/>
                                <a:gd name="T15" fmla="*/ 0 w 18"/>
                                <a:gd name="T16" fmla="*/ 0 h 18"/>
                                <a:gd name="T17" fmla="*/ 18 w 18"/>
                                <a:gd name="T18" fmla="*/ 18 h 18"/>
                              </a:gdLst>
                              <a:ahLst/>
                              <a:cxnLst>
                                <a:cxn ang="T10">
                                  <a:pos x="T0" y="T1"/>
                                </a:cxn>
                                <a:cxn ang="T11">
                                  <a:pos x="T2" y="T3"/>
                                </a:cxn>
                                <a:cxn ang="T12">
                                  <a:pos x="T4" y="T5"/>
                                </a:cxn>
                                <a:cxn ang="T13">
                                  <a:pos x="T6" y="T7"/>
                                </a:cxn>
                                <a:cxn ang="T14">
                                  <a:pos x="T8" y="T9"/>
                                </a:cxn>
                              </a:cxnLst>
                              <a:rect l="T15" t="T16" r="T17" b="T18"/>
                              <a:pathLst>
                                <a:path w="18" h="18">
                                  <a:moveTo>
                                    <a:pt x="0" y="18"/>
                                  </a:moveTo>
                                  <a:lnTo>
                                    <a:pt x="0" y="18"/>
                                  </a:lnTo>
                                  <a:lnTo>
                                    <a:pt x="18" y="0"/>
                                  </a:lnTo>
                                  <a:lnTo>
                                    <a:pt x="0" y="0"/>
                                  </a:lnTo>
                                  <a:lnTo>
                                    <a:pt x="0" y="1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8" name="Freeform 274"/>
                          <wps:cNvSpPr>
                            <a:spLocks/>
                          </wps:cNvSpPr>
                          <wps:spPr bwMode="auto">
                            <a:xfrm>
                              <a:off x="79175" y="53403"/>
                              <a:ext cx="416" cy="474"/>
                            </a:xfrm>
                            <a:custGeom>
                              <a:avLst/>
                              <a:gdLst>
                                <a:gd name="T0" fmla="*/ 2147483647 w 69"/>
                                <a:gd name="T1" fmla="*/ 2147483647 h 63"/>
                                <a:gd name="T2" fmla="*/ 2147483647 w 69"/>
                                <a:gd name="T3" fmla="*/ 2147483647 h 63"/>
                                <a:gd name="T4" fmla="*/ 2147483647 w 69"/>
                                <a:gd name="T5" fmla="*/ 2147483647 h 63"/>
                                <a:gd name="T6" fmla="*/ 2147483647 w 69"/>
                                <a:gd name="T7" fmla="*/ 2147483647 h 63"/>
                                <a:gd name="T8" fmla="*/ 0 w 69"/>
                                <a:gd name="T9" fmla="*/ 2147483647 h 63"/>
                                <a:gd name="T10" fmla="*/ 2147483647 w 69"/>
                                <a:gd name="T11" fmla="*/ 0 h 63"/>
                                <a:gd name="T12" fmla="*/ 2147483647 w 69"/>
                                <a:gd name="T13" fmla="*/ 2147483647 h 63"/>
                                <a:gd name="T14" fmla="*/ 2147483647 w 69"/>
                                <a:gd name="T15" fmla="*/ 2147483647 h 63"/>
                                <a:gd name="T16" fmla="*/ 0 60000 65536"/>
                                <a:gd name="T17" fmla="*/ 0 60000 65536"/>
                                <a:gd name="T18" fmla="*/ 0 60000 65536"/>
                                <a:gd name="T19" fmla="*/ 0 60000 65536"/>
                                <a:gd name="T20" fmla="*/ 0 60000 65536"/>
                                <a:gd name="T21" fmla="*/ 0 60000 65536"/>
                                <a:gd name="T22" fmla="*/ 0 60000 65536"/>
                                <a:gd name="T23" fmla="*/ 0 60000 65536"/>
                                <a:gd name="T24" fmla="*/ 0 w 69"/>
                                <a:gd name="T25" fmla="*/ 0 h 63"/>
                                <a:gd name="T26" fmla="*/ 69 w 69"/>
                                <a:gd name="T27" fmla="*/ 63 h 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9" h="63">
                                  <a:moveTo>
                                    <a:pt x="69" y="31"/>
                                  </a:moveTo>
                                  <a:lnTo>
                                    <a:pt x="69" y="31"/>
                                  </a:lnTo>
                                  <a:lnTo>
                                    <a:pt x="52" y="48"/>
                                  </a:lnTo>
                                  <a:lnTo>
                                    <a:pt x="18" y="63"/>
                                  </a:lnTo>
                                  <a:lnTo>
                                    <a:pt x="0" y="48"/>
                                  </a:lnTo>
                                  <a:lnTo>
                                    <a:pt x="35" y="0"/>
                                  </a:lnTo>
                                  <a:lnTo>
                                    <a:pt x="52" y="15"/>
                                  </a:lnTo>
                                  <a:lnTo>
                                    <a:pt x="69" y="31"/>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79" name="Freeform 275"/>
                          <wps:cNvSpPr>
                            <a:spLocks/>
                          </wps:cNvSpPr>
                          <wps:spPr bwMode="auto">
                            <a:xfrm>
                              <a:off x="79591" y="48078"/>
                              <a:ext cx="1761" cy="2012"/>
                            </a:xfrm>
                            <a:custGeom>
                              <a:avLst/>
                              <a:gdLst>
                                <a:gd name="T0" fmla="*/ 2147483647 w 296"/>
                                <a:gd name="T1" fmla="*/ 2147483647 h 270"/>
                                <a:gd name="T2" fmla="*/ 2147483647 w 296"/>
                                <a:gd name="T3" fmla="*/ 2147483647 h 270"/>
                                <a:gd name="T4" fmla="*/ 2147483647 w 296"/>
                                <a:gd name="T5" fmla="*/ 2147483647 h 270"/>
                                <a:gd name="T6" fmla="*/ 2147483647 w 296"/>
                                <a:gd name="T7" fmla="*/ 2147483647 h 270"/>
                                <a:gd name="T8" fmla="*/ 0 w 296"/>
                                <a:gd name="T9" fmla="*/ 2147483647 h 270"/>
                                <a:gd name="T10" fmla="*/ 0 w 296"/>
                                <a:gd name="T11" fmla="*/ 2147483647 h 270"/>
                                <a:gd name="T12" fmla="*/ 2147483647 w 296"/>
                                <a:gd name="T13" fmla="*/ 2147483647 h 270"/>
                                <a:gd name="T14" fmla="*/ 2147483647 w 296"/>
                                <a:gd name="T15" fmla="*/ 2147483647 h 270"/>
                                <a:gd name="T16" fmla="*/ 2147483647 w 296"/>
                                <a:gd name="T17" fmla="*/ 2147483647 h 270"/>
                                <a:gd name="T18" fmla="*/ 2147483647 w 296"/>
                                <a:gd name="T19" fmla="*/ 0 h 270"/>
                                <a:gd name="T20" fmla="*/ 2147483647 w 296"/>
                                <a:gd name="T21" fmla="*/ 0 h 270"/>
                                <a:gd name="T22" fmla="*/ 2147483647 w 296"/>
                                <a:gd name="T23" fmla="*/ 0 h 270"/>
                                <a:gd name="T24" fmla="*/ 2147483647 w 296"/>
                                <a:gd name="T25" fmla="*/ 0 h 270"/>
                                <a:gd name="T26" fmla="*/ 2147483647 w 296"/>
                                <a:gd name="T27" fmla="*/ 2147483647 h 270"/>
                                <a:gd name="T28" fmla="*/ 2147483647 w 296"/>
                                <a:gd name="T29" fmla="*/ 2147483647 h 270"/>
                                <a:gd name="T30" fmla="*/ 2147483647 w 296"/>
                                <a:gd name="T31" fmla="*/ 2147483647 h 270"/>
                                <a:gd name="T32" fmla="*/ 2147483647 w 296"/>
                                <a:gd name="T33" fmla="*/ 2147483647 h 270"/>
                                <a:gd name="T34" fmla="*/ 2147483647 w 296"/>
                                <a:gd name="T35" fmla="*/ 2147483647 h 270"/>
                                <a:gd name="T36" fmla="*/ 2147483647 w 296"/>
                                <a:gd name="T37" fmla="*/ 2147483647 h 270"/>
                                <a:gd name="T38" fmla="*/ 2147483647 w 296"/>
                                <a:gd name="T39" fmla="*/ 2147483647 h 270"/>
                                <a:gd name="T40" fmla="*/ 2147483647 w 296"/>
                                <a:gd name="T41" fmla="*/ 2147483647 h 270"/>
                                <a:gd name="T42" fmla="*/ 2147483647 w 296"/>
                                <a:gd name="T43" fmla="*/ 2147483647 h 270"/>
                                <a:gd name="T44" fmla="*/ 2147483647 w 296"/>
                                <a:gd name="T45" fmla="*/ 2147483647 h 270"/>
                                <a:gd name="T46" fmla="*/ 2147483647 w 296"/>
                                <a:gd name="T47" fmla="*/ 2147483647 h 270"/>
                                <a:gd name="T48" fmla="*/ 2147483647 w 296"/>
                                <a:gd name="T49" fmla="*/ 2147483647 h 270"/>
                                <a:gd name="T50" fmla="*/ 2147483647 w 296"/>
                                <a:gd name="T51" fmla="*/ 2147483647 h 270"/>
                                <a:gd name="T52" fmla="*/ 2147483647 w 296"/>
                                <a:gd name="T53" fmla="*/ 2147483647 h 27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296"/>
                                <a:gd name="T82" fmla="*/ 0 h 270"/>
                                <a:gd name="T83" fmla="*/ 296 w 296"/>
                                <a:gd name="T84" fmla="*/ 270 h 27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296" h="270">
                                  <a:moveTo>
                                    <a:pt x="104" y="222"/>
                                  </a:moveTo>
                                  <a:lnTo>
                                    <a:pt x="104" y="222"/>
                                  </a:lnTo>
                                  <a:lnTo>
                                    <a:pt x="52" y="191"/>
                                  </a:lnTo>
                                  <a:lnTo>
                                    <a:pt x="35" y="191"/>
                                  </a:lnTo>
                                  <a:lnTo>
                                    <a:pt x="0" y="143"/>
                                  </a:lnTo>
                                  <a:lnTo>
                                    <a:pt x="0" y="95"/>
                                  </a:lnTo>
                                  <a:lnTo>
                                    <a:pt x="35" y="63"/>
                                  </a:lnTo>
                                  <a:lnTo>
                                    <a:pt x="35" y="47"/>
                                  </a:lnTo>
                                  <a:lnTo>
                                    <a:pt x="35" y="30"/>
                                  </a:lnTo>
                                  <a:lnTo>
                                    <a:pt x="35" y="0"/>
                                  </a:lnTo>
                                  <a:lnTo>
                                    <a:pt x="69" y="0"/>
                                  </a:lnTo>
                                  <a:lnTo>
                                    <a:pt x="121" y="0"/>
                                  </a:lnTo>
                                  <a:lnTo>
                                    <a:pt x="139" y="0"/>
                                  </a:lnTo>
                                  <a:lnTo>
                                    <a:pt x="225" y="47"/>
                                  </a:lnTo>
                                  <a:lnTo>
                                    <a:pt x="225" y="78"/>
                                  </a:lnTo>
                                  <a:lnTo>
                                    <a:pt x="279" y="95"/>
                                  </a:lnTo>
                                  <a:lnTo>
                                    <a:pt x="261" y="126"/>
                                  </a:lnTo>
                                  <a:lnTo>
                                    <a:pt x="279" y="159"/>
                                  </a:lnTo>
                                  <a:lnTo>
                                    <a:pt x="279" y="207"/>
                                  </a:lnTo>
                                  <a:lnTo>
                                    <a:pt x="279" y="222"/>
                                  </a:lnTo>
                                  <a:lnTo>
                                    <a:pt x="296" y="239"/>
                                  </a:lnTo>
                                  <a:lnTo>
                                    <a:pt x="261" y="270"/>
                                  </a:lnTo>
                                  <a:lnTo>
                                    <a:pt x="190" y="270"/>
                                  </a:lnTo>
                                  <a:lnTo>
                                    <a:pt x="156" y="270"/>
                                  </a:lnTo>
                                  <a:lnTo>
                                    <a:pt x="139" y="222"/>
                                  </a:lnTo>
                                  <a:lnTo>
                                    <a:pt x="121" y="222"/>
                                  </a:lnTo>
                                  <a:lnTo>
                                    <a:pt x="104" y="222"/>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0" name="Freeform 276"/>
                          <wps:cNvSpPr>
                            <a:spLocks/>
                          </wps:cNvSpPr>
                          <wps:spPr bwMode="auto">
                            <a:xfrm>
                              <a:off x="76176" y="47487"/>
                              <a:ext cx="940" cy="1183"/>
                            </a:xfrm>
                            <a:custGeom>
                              <a:avLst/>
                              <a:gdLst>
                                <a:gd name="T0" fmla="*/ 2147483647 w 160"/>
                                <a:gd name="T1" fmla="*/ 2147483647 h 159"/>
                                <a:gd name="T2" fmla="*/ 2147483647 w 160"/>
                                <a:gd name="T3" fmla="*/ 2147483647 h 159"/>
                                <a:gd name="T4" fmla="*/ 2147483647 w 160"/>
                                <a:gd name="T5" fmla="*/ 2147483647 h 159"/>
                                <a:gd name="T6" fmla="*/ 2147483647 w 160"/>
                                <a:gd name="T7" fmla="*/ 0 h 159"/>
                                <a:gd name="T8" fmla="*/ 2147483647 w 160"/>
                                <a:gd name="T9" fmla="*/ 0 h 159"/>
                                <a:gd name="T10" fmla="*/ 2147483647 w 160"/>
                                <a:gd name="T11" fmla="*/ 2147483647 h 159"/>
                                <a:gd name="T12" fmla="*/ 2147483647 w 160"/>
                                <a:gd name="T13" fmla="*/ 2147483647 h 159"/>
                                <a:gd name="T14" fmla="*/ 2147483647 w 160"/>
                                <a:gd name="T15" fmla="*/ 2147483647 h 159"/>
                                <a:gd name="T16" fmla="*/ 2147483647 w 160"/>
                                <a:gd name="T17" fmla="*/ 2147483647 h 159"/>
                                <a:gd name="T18" fmla="*/ 2147483647 w 160"/>
                                <a:gd name="T19" fmla="*/ 2147483647 h 159"/>
                                <a:gd name="T20" fmla="*/ 2147483647 w 160"/>
                                <a:gd name="T21" fmla="*/ 2147483647 h 159"/>
                                <a:gd name="T22" fmla="*/ 2147483647 w 160"/>
                                <a:gd name="T23" fmla="*/ 2147483647 h 159"/>
                                <a:gd name="T24" fmla="*/ 2147483647 w 160"/>
                                <a:gd name="T25" fmla="*/ 2147483647 h 159"/>
                                <a:gd name="T26" fmla="*/ 2147483647 w 160"/>
                                <a:gd name="T27" fmla="*/ 2147483647 h 159"/>
                                <a:gd name="T28" fmla="*/ 2147483647 w 160"/>
                                <a:gd name="T29" fmla="*/ 2147483647 h 159"/>
                                <a:gd name="T30" fmla="*/ 2147483647 w 160"/>
                                <a:gd name="T31" fmla="*/ 2147483647 h 159"/>
                                <a:gd name="T32" fmla="*/ 0 w 160"/>
                                <a:gd name="T33" fmla="*/ 2147483647 h 159"/>
                                <a:gd name="T34" fmla="*/ 2147483647 w 160"/>
                                <a:gd name="T35" fmla="*/ 2147483647 h 159"/>
                                <a:gd name="T36" fmla="*/ 2147483647 w 160"/>
                                <a:gd name="T37" fmla="*/ 2147483647 h 159"/>
                                <a:gd name="T38" fmla="*/ 2147483647 w 160"/>
                                <a:gd name="T39" fmla="*/ 2147483647 h 15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60"/>
                                <a:gd name="T61" fmla="*/ 0 h 159"/>
                                <a:gd name="T62" fmla="*/ 160 w 160"/>
                                <a:gd name="T63" fmla="*/ 159 h 159"/>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60" h="159">
                                  <a:moveTo>
                                    <a:pt x="35" y="33"/>
                                  </a:moveTo>
                                  <a:lnTo>
                                    <a:pt x="35" y="33"/>
                                  </a:lnTo>
                                  <a:lnTo>
                                    <a:pt x="71" y="33"/>
                                  </a:lnTo>
                                  <a:lnTo>
                                    <a:pt x="71" y="0"/>
                                  </a:lnTo>
                                  <a:lnTo>
                                    <a:pt x="123" y="0"/>
                                  </a:lnTo>
                                  <a:lnTo>
                                    <a:pt x="123" y="33"/>
                                  </a:lnTo>
                                  <a:lnTo>
                                    <a:pt x="142" y="15"/>
                                  </a:lnTo>
                                  <a:lnTo>
                                    <a:pt x="160" y="33"/>
                                  </a:lnTo>
                                  <a:lnTo>
                                    <a:pt x="160" y="48"/>
                                  </a:lnTo>
                                  <a:lnTo>
                                    <a:pt x="160" y="111"/>
                                  </a:lnTo>
                                  <a:lnTo>
                                    <a:pt x="106" y="111"/>
                                  </a:lnTo>
                                  <a:lnTo>
                                    <a:pt x="89" y="128"/>
                                  </a:lnTo>
                                  <a:lnTo>
                                    <a:pt x="89" y="144"/>
                                  </a:lnTo>
                                  <a:lnTo>
                                    <a:pt x="71" y="144"/>
                                  </a:lnTo>
                                  <a:lnTo>
                                    <a:pt x="71" y="159"/>
                                  </a:lnTo>
                                  <a:lnTo>
                                    <a:pt x="35" y="128"/>
                                  </a:lnTo>
                                  <a:lnTo>
                                    <a:pt x="0" y="81"/>
                                  </a:lnTo>
                                  <a:lnTo>
                                    <a:pt x="18" y="63"/>
                                  </a:lnTo>
                                  <a:lnTo>
                                    <a:pt x="18" y="48"/>
                                  </a:lnTo>
                                  <a:lnTo>
                                    <a:pt x="35" y="33"/>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1" name="Freeform 277"/>
                          <wps:cNvSpPr>
                            <a:spLocks/>
                          </wps:cNvSpPr>
                          <wps:spPr bwMode="auto">
                            <a:xfrm>
                              <a:off x="76593" y="47250"/>
                              <a:ext cx="1237" cy="1657"/>
                            </a:xfrm>
                            <a:custGeom>
                              <a:avLst/>
                              <a:gdLst>
                                <a:gd name="T0" fmla="*/ 2147483647 w 208"/>
                                <a:gd name="T1" fmla="*/ 2147483647 h 225"/>
                                <a:gd name="T2" fmla="*/ 2147483647 w 208"/>
                                <a:gd name="T3" fmla="*/ 2147483647 h 225"/>
                                <a:gd name="T4" fmla="*/ 2147483647 w 208"/>
                                <a:gd name="T5" fmla="*/ 2147483647 h 225"/>
                                <a:gd name="T6" fmla="*/ 2147483647 w 208"/>
                                <a:gd name="T7" fmla="*/ 2147483647 h 225"/>
                                <a:gd name="T8" fmla="*/ 2147483647 w 208"/>
                                <a:gd name="T9" fmla="*/ 2147483647 h 225"/>
                                <a:gd name="T10" fmla="*/ 2147483647 w 208"/>
                                <a:gd name="T11" fmla="*/ 2147483647 h 225"/>
                                <a:gd name="T12" fmla="*/ 2147483647 w 208"/>
                                <a:gd name="T13" fmla="*/ 2147483647 h 225"/>
                                <a:gd name="T14" fmla="*/ 2147483647 w 208"/>
                                <a:gd name="T15" fmla="*/ 2147483647 h 225"/>
                                <a:gd name="T16" fmla="*/ 2147483647 w 208"/>
                                <a:gd name="T17" fmla="*/ 2147483647 h 225"/>
                                <a:gd name="T18" fmla="*/ 2147483647 w 208"/>
                                <a:gd name="T19" fmla="*/ 2147483647 h 225"/>
                                <a:gd name="T20" fmla="*/ 2147483647 w 208"/>
                                <a:gd name="T21" fmla="*/ 2147483647 h 225"/>
                                <a:gd name="T22" fmla="*/ 2147483647 w 208"/>
                                <a:gd name="T23" fmla="*/ 2147483647 h 225"/>
                                <a:gd name="T24" fmla="*/ 0 w 208"/>
                                <a:gd name="T25" fmla="*/ 2147483647 h 225"/>
                                <a:gd name="T26" fmla="*/ 0 w 208"/>
                                <a:gd name="T27" fmla="*/ 2147483647 h 225"/>
                                <a:gd name="T28" fmla="*/ 2147483647 w 208"/>
                                <a:gd name="T29" fmla="*/ 2147483647 h 225"/>
                                <a:gd name="T30" fmla="*/ 2147483647 w 208"/>
                                <a:gd name="T31" fmla="*/ 2147483647 h 225"/>
                                <a:gd name="T32" fmla="*/ 2147483647 w 208"/>
                                <a:gd name="T33" fmla="*/ 2147483647 h 225"/>
                                <a:gd name="T34" fmla="*/ 2147483647 w 208"/>
                                <a:gd name="T35" fmla="*/ 2147483647 h 225"/>
                                <a:gd name="T36" fmla="*/ 2147483647 w 208"/>
                                <a:gd name="T37" fmla="*/ 2147483647 h 225"/>
                                <a:gd name="T38" fmla="*/ 2147483647 w 208"/>
                                <a:gd name="T39" fmla="*/ 2147483647 h 225"/>
                                <a:gd name="T40" fmla="*/ 2147483647 w 208"/>
                                <a:gd name="T41" fmla="*/ 2147483647 h 225"/>
                                <a:gd name="T42" fmla="*/ 2147483647 w 208"/>
                                <a:gd name="T43" fmla="*/ 0 h 225"/>
                                <a:gd name="T44" fmla="*/ 2147483647 w 208"/>
                                <a:gd name="T45" fmla="*/ 2147483647 h 225"/>
                                <a:gd name="T46" fmla="*/ 2147483647 w 208"/>
                                <a:gd name="T47" fmla="*/ 2147483647 h 22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08"/>
                                <a:gd name="T73" fmla="*/ 0 h 225"/>
                                <a:gd name="T74" fmla="*/ 208 w 208"/>
                                <a:gd name="T75" fmla="*/ 225 h 22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08" h="225">
                                  <a:moveTo>
                                    <a:pt x="139" y="18"/>
                                  </a:moveTo>
                                  <a:lnTo>
                                    <a:pt x="139" y="18"/>
                                  </a:lnTo>
                                  <a:lnTo>
                                    <a:pt x="139" y="48"/>
                                  </a:lnTo>
                                  <a:lnTo>
                                    <a:pt x="52" y="33"/>
                                  </a:lnTo>
                                  <a:lnTo>
                                    <a:pt x="52" y="66"/>
                                  </a:lnTo>
                                  <a:lnTo>
                                    <a:pt x="70" y="48"/>
                                  </a:lnTo>
                                  <a:lnTo>
                                    <a:pt x="87" y="66"/>
                                  </a:lnTo>
                                  <a:lnTo>
                                    <a:pt x="87" y="81"/>
                                  </a:lnTo>
                                  <a:lnTo>
                                    <a:pt x="87" y="144"/>
                                  </a:lnTo>
                                  <a:lnTo>
                                    <a:pt x="35" y="144"/>
                                  </a:lnTo>
                                  <a:lnTo>
                                    <a:pt x="18" y="161"/>
                                  </a:lnTo>
                                  <a:lnTo>
                                    <a:pt x="18" y="177"/>
                                  </a:lnTo>
                                  <a:lnTo>
                                    <a:pt x="0" y="177"/>
                                  </a:lnTo>
                                  <a:lnTo>
                                    <a:pt x="0" y="192"/>
                                  </a:lnTo>
                                  <a:lnTo>
                                    <a:pt x="35" y="225"/>
                                  </a:lnTo>
                                  <a:lnTo>
                                    <a:pt x="35" y="209"/>
                                  </a:lnTo>
                                  <a:lnTo>
                                    <a:pt x="52" y="209"/>
                                  </a:lnTo>
                                  <a:lnTo>
                                    <a:pt x="87" y="209"/>
                                  </a:lnTo>
                                  <a:lnTo>
                                    <a:pt x="121" y="192"/>
                                  </a:lnTo>
                                  <a:lnTo>
                                    <a:pt x="139" y="144"/>
                                  </a:lnTo>
                                  <a:lnTo>
                                    <a:pt x="173" y="114"/>
                                  </a:lnTo>
                                  <a:lnTo>
                                    <a:pt x="208" y="0"/>
                                  </a:lnTo>
                                  <a:lnTo>
                                    <a:pt x="156" y="18"/>
                                  </a:lnTo>
                                  <a:lnTo>
                                    <a:pt x="139" y="18"/>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2" name="Freeform 278"/>
                          <wps:cNvSpPr>
                            <a:spLocks/>
                          </wps:cNvSpPr>
                          <wps:spPr bwMode="auto">
                            <a:xfrm>
                              <a:off x="76795" y="47013"/>
                              <a:ext cx="3106" cy="3432"/>
                            </a:xfrm>
                            <a:custGeom>
                              <a:avLst/>
                              <a:gdLst>
                                <a:gd name="T0" fmla="*/ 2147483647 w 520"/>
                                <a:gd name="T1" fmla="*/ 0 h 462"/>
                                <a:gd name="T2" fmla="*/ 2147483647 w 520"/>
                                <a:gd name="T3" fmla="*/ 0 h 462"/>
                                <a:gd name="T4" fmla="*/ 2147483647 w 520"/>
                                <a:gd name="T5" fmla="*/ 0 h 462"/>
                                <a:gd name="T6" fmla="*/ 2147483647 w 520"/>
                                <a:gd name="T7" fmla="*/ 2147483647 h 462"/>
                                <a:gd name="T8" fmla="*/ 2147483647 w 520"/>
                                <a:gd name="T9" fmla="*/ 2147483647 h 462"/>
                                <a:gd name="T10" fmla="*/ 2147483647 w 520"/>
                                <a:gd name="T11" fmla="*/ 0 h 462"/>
                                <a:gd name="T12" fmla="*/ 2147483647 w 520"/>
                                <a:gd name="T13" fmla="*/ 0 h 462"/>
                                <a:gd name="T14" fmla="*/ 2147483647 w 520"/>
                                <a:gd name="T15" fmla="*/ 2147483647 h 462"/>
                                <a:gd name="T16" fmla="*/ 2147483647 w 520"/>
                                <a:gd name="T17" fmla="*/ 2147483647 h 462"/>
                                <a:gd name="T18" fmla="*/ 2147483647 w 520"/>
                                <a:gd name="T19" fmla="*/ 2147483647 h 462"/>
                                <a:gd name="T20" fmla="*/ 2147483647 w 520"/>
                                <a:gd name="T21" fmla="*/ 2147483647 h 462"/>
                                <a:gd name="T22" fmla="*/ 2147483647 w 520"/>
                                <a:gd name="T23" fmla="*/ 2147483647 h 462"/>
                                <a:gd name="T24" fmla="*/ 2147483647 w 520"/>
                                <a:gd name="T25" fmla="*/ 2147483647 h 462"/>
                                <a:gd name="T26" fmla="*/ 0 w 520"/>
                                <a:gd name="T27" fmla="*/ 2147483647 h 462"/>
                                <a:gd name="T28" fmla="*/ 0 w 520"/>
                                <a:gd name="T29" fmla="*/ 2147483647 h 462"/>
                                <a:gd name="T30" fmla="*/ 2147483647 w 520"/>
                                <a:gd name="T31" fmla="*/ 2147483647 h 462"/>
                                <a:gd name="T32" fmla="*/ 2147483647 w 520"/>
                                <a:gd name="T33" fmla="*/ 2147483647 h 462"/>
                                <a:gd name="T34" fmla="*/ 2147483647 w 520"/>
                                <a:gd name="T35" fmla="*/ 2147483647 h 462"/>
                                <a:gd name="T36" fmla="*/ 2147483647 w 520"/>
                                <a:gd name="T37" fmla="*/ 2147483647 h 462"/>
                                <a:gd name="T38" fmla="*/ 2147483647 w 520"/>
                                <a:gd name="T39" fmla="*/ 2147483647 h 462"/>
                                <a:gd name="T40" fmla="*/ 2147483647 w 520"/>
                                <a:gd name="T41" fmla="*/ 2147483647 h 462"/>
                                <a:gd name="T42" fmla="*/ 2147483647 w 520"/>
                                <a:gd name="T43" fmla="*/ 2147483647 h 462"/>
                                <a:gd name="T44" fmla="*/ 2147483647 w 520"/>
                                <a:gd name="T45" fmla="*/ 2147483647 h 462"/>
                                <a:gd name="T46" fmla="*/ 2147483647 w 520"/>
                                <a:gd name="T47" fmla="*/ 2147483647 h 462"/>
                                <a:gd name="T48" fmla="*/ 2147483647 w 520"/>
                                <a:gd name="T49" fmla="*/ 2147483647 h 462"/>
                                <a:gd name="T50" fmla="*/ 2147483647 w 520"/>
                                <a:gd name="T51" fmla="*/ 2147483647 h 462"/>
                                <a:gd name="T52" fmla="*/ 2147483647 w 520"/>
                                <a:gd name="T53" fmla="*/ 2147483647 h 462"/>
                                <a:gd name="T54" fmla="*/ 2147483647 w 520"/>
                                <a:gd name="T55" fmla="*/ 2147483647 h 462"/>
                                <a:gd name="T56" fmla="*/ 2147483647 w 520"/>
                                <a:gd name="T57" fmla="*/ 2147483647 h 462"/>
                                <a:gd name="T58" fmla="*/ 2147483647 w 520"/>
                                <a:gd name="T59" fmla="*/ 2147483647 h 462"/>
                                <a:gd name="T60" fmla="*/ 2147483647 w 520"/>
                                <a:gd name="T61" fmla="*/ 2147483647 h 462"/>
                                <a:gd name="T62" fmla="*/ 2147483647 w 520"/>
                                <a:gd name="T63" fmla="*/ 2147483647 h 462"/>
                                <a:gd name="T64" fmla="*/ 2147483647 w 520"/>
                                <a:gd name="T65" fmla="*/ 2147483647 h 462"/>
                                <a:gd name="T66" fmla="*/ 2147483647 w 520"/>
                                <a:gd name="T67" fmla="*/ 2147483647 h 462"/>
                                <a:gd name="T68" fmla="*/ 2147483647 w 520"/>
                                <a:gd name="T69" fmla="*/ 2147483647 h 462"/>
                                <a:gd name="T70" fmla="*/ 2147483647 w 520"/>
                                <a:gd name="T71" fmla="*/ 2147483647 h 462"/>
                                <a:gd name="T72" fmla="*/ 2147483647 w 520"/>
                                <a:gd name="T73" fmla="*/ 2147483647 h 462"/>
                                <a:gd name="T74" fmla="*/ 2147483647 w 520"/>
                                <a:gd name="T75" fmla="*/ 2147483647 h 462"/>
                                <a:gd name="T76" fmla="*/ 2147483647 w 520"/>
                                <a:gd name="T77" fmla="*/ 2147483647 h 462"/>
                                <a:gd name="T78" fmla="*/ 2147483647 w 520"/>
                                <a:gd name="T79" fmla="*/ 2147483647 h 462"/>
                                <a:gd name="T80" fmla="*/ 2147483647 w 520"/>
                                <a:gd name="T81" fmla="*/ 2147483647 h 462"/>
                                <a:gd name="T82" fmla="*/ 2147483647 w 520"/>
                                <a:gd name="T83" fmla="*/ 2147483647 h 462"/>
                                <a:gd name="T84" fmla="*/ 2147483647 w 520"/>
                                <a:gd name="T85" fmla="*/ 2147483647 h 462"/>
                                <a:gd name="T86" fmla="*/ 2147483647 w 520"/>
                                <a:gd name="T87" fmla="*/ 2147483647 h 462"/>
                                <a:gd name="T88" fmla="*/ 2147483647 w 520"/>
                                <a:gd name="T89" fmla="*/ 2147483647 h 462"/>
                                <a:gd name="T90" fmla="*/ 2147483647 w 520"/>
                                <a:gd name="T91" fmla="*/ 2147483647 h 462"/>
                                <a:gd name="T92" fmla="*/ 2147483647 w 520"/>
                                <a:gd name="T93" fmla="*/ 2147483647 h 462"/>
                                <a:gd name="T94" fmla="*/ 2147483647 w 520"/>
                                <a:gd name="T95" fmla="*/ 2147483647 h 462"/>
                                <a:gd name="T96" fmla="*/ 2147483647 w 520"/>
                                <a:gd name="T97" fmla="*/ 2147483647 h 462"/>
                                <a:gd name="T98" fmla="*/ 2147483647 w 520"/>
                                <a:gd name="T99" fmla="*/ 2147483647 h 462"/>
                                <a:gd name="T100" fmla="*/ 2147483647 w 520"/>
                                <a:gd name="T101" fmla="*/ 2147483647 h 462"/>
                                <a:gd name="T102" fmla="*/ 2147483647 w 520"/>
                                <a:gd name="T103" fmla="*/ 2147483647 h 462"/>
                                <a:gd name="T104" fmla="*/ 2147483647 w 520"/>
                                <a:gd name="T105" fmla="*/ 0 h 46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20"/>
                                <a:gd name="T160" fmla="*/ 0 h 462"/>
                                <a:gd name="T161" fmla="*/ 520 w 520"/>
                                <a:gd name="T162" fmla="*/ 462 h 46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20" h="462">
                                  <a:moveTo>
                                    <a:pt x="417" y="0"/>
                                  </a:moveTo>
                                  <a:lnTo>
                                    <a:pt x="417" y="0"/>
                                  </a:lnTo>
                                  <a:lnTo>
                                    <a:pt x="294" y="0"/>
                                  </a:lnTo>
                                  <a:lnTo>
                                    <a:pt x="276" y="15"/>
                                  </a:lnTo>
                                  <a:lnTo>
                                    <a:pt x="225" y="15"/>
                                  </a:lnTo>
                                  <a:lnTo>
                                    <a:pt x="207" y="0"/>
                                  </a:lnTo>
                                  <a:lnTo>
                                    <a:pt x="190" y="0"/>
                                  </a:lnTo>
                                  <a:lnTo>
                                    <a:pt x="173" y="30"/>
                                  </a:lnTo>
                                  <a:lnTo>
                                    <a:pt x="138" y="144"/>
                                  </a:lnTo>
                                  <a:lnTo>
                                    <a:pt x="104" y="174"/>
                                  </a:lnTo>
                                  <a:lnTo>
                                    <a:pt x="86" y="222"/>
                                  </a:lnTo>
                                  <a:lnTo>
                                    <a:pt x="52" y="239"/>
                                  </a:lnTo>
                                  <a:lnTo>
                                    <a:pt x="17" y="239"/>
                                  </a:lnTo>
                                  <a:lnTo>
                                    <a:pt x="0" y="270"/>
                                  </a:lnTo>
                                  <a:lnTo>
                                    <a:pt x="0" y="287"/>
                                  </a:lnTo>
                                  <a:lnTo>
                                    <a:pt x="35" y="270"/>
                                  </a:lnTo>
                                  <a:lnTo>
                                    <a:pt x="104" y="270"/>
                                  </a:lnTo>
                                  <a:lnTo>
                                    <a:pt x="121" y="270"/>
                                  </a:lnTo>
                                  <a:lnTo>
                                    <a:pt x="121" y="303"/>
                                  </a:lnTo>
                                  <a:lnTo>
                                    <a:pt x="155" y="335"/>
                                  </a:lnTo>
                                  <a:lnTo>
                                    <a:pt x="190" y="318"/>
                                  </a:lnTo>
                                  <a:lnTo>
                                    <a:pt x="190" y="303"/>
                                  </a:lnTo>
                                  <a:lnTo>
                                    <a:pt x="225" y="303"/>
                                  </a:lnTo>
                                  <a:lnTo>
                                    <a:pt x="259" y="318"/>
                                  </a:lnTo>
                                  <a:lnTo>
                                    <a:pt x="259" y="366"/>
                                  </a:lnTo>
                                  <a:lnTo>
                                    <a:pt x="276" y="383"/>
                                  </a:lnTo>
                                  <a:lnTo>
                                    <a:pt x="259" y="399"/>
                                  </a:lnTo>
                                  <a:lnTo>
                                    <a:pt x="259" y="414"/>
                                  </a:lnTo>
                                  <a:lnTo>
                                    <a:pt x="311" y="399"/>
                                  </a:lnTo>
                                  <a:lnTo>
                                    <a:pt x="380" y="431"/>
                                  </a:lnTo>
                                  <a:lnTo>
                                    <a:pt x="397" y="414"/>
                                  </a:lnTo>
                                  <a:lnTo>
                                    <a:pt x="451" y="447"/>
                                  </a:lnTo>
                                  <a:lnTo>
                                    <a:pt x="468" y="462"/>
                                  </a:lnTo>
                                  <a:lnTo>
                                    <a:pt x="468" y="431"/>
                                  </a:lnTo>
                                  <a:lnTo>
                                    <a:pt x="451" y="431"/>
                                  </a:lnTo>
                                  <a:lnTo>
                                    <a:pt x="451" y="414"/>
                                  </a:lnTo>
                                  <a:lnTo>
                                    <a:pt x="451" y="351"/>
                                  </a:lnTo>
                                  <a:lnTo>
                                    <a:pt x="451" y="335"/>
                                  </a:lnTo>
                                  <a:lnTo>
                                    <a:pt x="503" y="335"/>
                                  </a:lnTo>
                                  <a:lnTo>
                                    <a:pt x="468" y="287"/>
                                  </a:lnTo>
                                  <a:lnTo>
                                    <a:pt x="468" y="239"/>
                                  </a:lnTo>
                                  <a:lnTo>
                                    <a:pt x="468" y="207"/>
                                  </a:lnTo>
                                  <a:lnTo>
                                    <a:pt x="468" y="191"/>
                                  </a:lnTo>
                                  <a:lnTo>
                                    <a:pt x="451" y="191"/>
                                  </a:lnTo>
                                  <a:lnTo>
                                    <a:pt x="468" y="159"/>
                                  </a:lnTo>
                                  <a:lnTo>
                                    <a:pt x="486" y="111"/>
                                  </a:lnTo>
                                  <a:lnTo>
                                    <a:pt x="503" y="96"/>
                                  </a:lnTo>
                                  <a:lnTo>
                                    <a:pt x="520" y="63"/>
                                  </a:lnTo>
                                  <a:lnTo>
                                    <a:pt x="503" y="63"/>
                                  </a:lnTo>
                                  <a:lnTo>
                                    <a:pt x="503" y="30"/>
                                  </a:lnTo>
                                  <a:lnTo>
                                    <a:pt x="486" y="15"/>
                                  </a:lnTo>
                                  <a:lnTo>
                                    <a:pt x="434" y="15"/>
                                  </a:lnTo>
                                  <a:lnTo>
                                    <a:pt x="417"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3" name="Freeform 279"/>
                          <wps:cNvSpPr>
                            <a:spLocks/>
                          </wps:cNvSpPr>
                          <wps:spPr bwMode="auto">
                            <a:xfrm>
                              <a:off x="78342" y="49498"/>
                              <a:ext cx="1963" cy="1775"/>
                            </a:xfrm>
                            <a:custGeom>
                              <a:avLst/>
                              <a:gdLst>
                                <a:gd name="T0" fmla="*/ 2147483647 w 330"/>
                                <a:gd name="T1" fmla="*/ 2147483647 h 240"/>
                                <a:gd name="T2" fmla="*/ 2147483647 w 330"/>
                                <a:gd name="T3" fmla="*/ 2147483647 h 240"/>
                                <a:gd name="T4" fmla="*/ 2147483647 w 330"/>
                                <a:gd name="T5" fmla="*/ 2147483647 h 240"/>
                                <a:gd name="T6" fmla="*/ 2147483647 w 330"/>
                                <a:gd name="T7" fmla="*/ 2147483647 h 240"/>
                                <a:gd name="T8" fmla="*/ 2147483647 w 330"/>
                                <a:gd name="T9" fmla="*/ 2147483647 h 240"/>
                                <a:gd name="T10" fmla="*/ 2147483647 w 330"/>
                                <a:gd name="T11" fmla="*/ 2147483647 h 240"/>
                                <a:gd name="T12" fmla="*/ 2147483647 w 330"/>
                                <a:gd name="T13" fmla="*/ 2147483647 h 240"/>
                                <a:gd name="T14" fmla="*/ 2147483647 w 330"/>
                                <a:gd name="T15" fmla="*/ 2147483647 h 240"/>
                                <a:gd name="T16" fmla="*/ 2147483647 w 330"/>
                                <a:gd name="T17" fmla="*/ 2147483647 h 240"/>
                                <a:gd name="T18" fmla="*/ 2147483647 w 330"/>
                                <a:gd name="T19" fmla="*/ 2147483647 h 240"/>
                                <a:gd name="T20" fmla="*/ 2147483647 w 330"/>
                                <a:gd name="T21" fmla="*/ 0 h 240"/>
                                <a:gd name="T22" fmla="*/ 2147483647 w 330"/>
                                <a:gd name="T23" fmla="*/ 0 h 240"/>
                                <a:gd name="T24" fmla="*/ 2147483647 w 330"/>
                                <a:gd name="T25" fmla="*/ 0 h 240"/>
                                <a:gd name="T26" fmla="*/ 2147483647 w 330"/>
                                <a:gd name="T27" fmla="*/ 2147483647 h 240"/>
                                <a:gd name="T28" fmla="*/ 2147483647 w 330"/>
                                <a:gd name="T29" fmla="*/ 2147483647 h 240"/>
                                <a:gd name="T30" fmla="*/ 2147483647 w 330"/>
                                <a:gd name="T31" fmla="*/ 2147483647 h 240"/>
                                <a:gd name="T32" fmla="*/ 2147483647 w 330"/>
                                <a:gd name="T33" fmla="*/ 2147483647 h 240"/>
                                <a:gd name="T34" fmla="*/ 2147483647 w 330"/>
                                <a:gd name="T35" fmla="*/ 2147483647 h 240"/>
                                <a:gd name="T36" fmla="*/ 2147483647 w 330"/>
                                <a:gd name="T37" fmla="*/ 2147483647 h 240"/>
                                <a:gd name="T38" fmla="*/ 2147483647 w 330"/>
                                <a:gd name="T39" fmla="*/ 2147483647 h 240"/>
                                <a:gd name="T40" fmla="*/ 2147483647 w 330"/>
                                <a:gd name="T41" fmla="*/ 2147483647 h 240"/>
                                <a:gd name="T42" fmla="*/ 2147483647 w 330"/>
                                <a:gd name="T43" fmla="*/ 2147483647 h 240"/>
                                <a:gd name="T44" fmla="*/ 2147483647 w 330"/>
                                <a:gd name="T45" fmla="*/ 2147483647 h 240"/>
                                <a:gd name="T46" fmla="*/ 2147483647 w 330"/>
                                <a:gd name="T47" fmla="*/ 2147483647 h 240"/>
                                <a:gd name="T48" fmla="*/ 2147483647 w 330"/>
                                <a:gd name="T49" fmla="*/ 2147483647 h 240"/>
                                <a:gd name="T50" fmla="*/ 2147483647 w 330"/>
                                <a:gd name="T51" fmla="*/ 2147483647 h 240"/>
                                <a:gd name="T52" fmla="*/ 2147483647 w 330"/>
                                <a:gd name="T53" fmla="*/ 2147483647 h 240"/>
                                <a:gd name="T54" fmla="*/ 0 w 330"/>
                                <a:gd name="T55" fmla="*/ 2147483647 h 240"/>
                                <a:gd name="T56" fmla="*/ 0 w 330"/>
                                <a:gd name="T57" fmla="*/ 2147483647 h 240"/>
                                <a:gd name="T58" fmla="*/ 2147483647 w 330"/>
                                <a:gd name="T59" fmla="*/ 2147483647 h 240"/>
                                <a:gd name="T60" fmla="*/ 2147483647 w 330"/>
                                <a:gd name="T61" fmla="*/ 2147483647 h 2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30"/>
                                <a:gd name="T94" fmla="*/ 0 h 240"/>
                                <a:gd name="T95" fmla="*/ 330 w 330"/>
                                <a:gd name="T96" fmla="*/ 240 h 24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30" h="240">
                                  <a:moveTo>
                                    <a:pt x="52" y="64"/>
                                  </a:moveTo>
                                  <a:lnTo>
                                    <a:pt x="52" y="64"/>
                                  </a:lnTo>
                                  <a:lnTo>
                                    <a:pt x="123" y="96"/>
                                  </a:lnTo>
                                  <a:lnTo>
                                    <a:pt x="140" y="79"/>
                                  </a:lnTo>
                                  <a:lnTo>
                                    <a:pt x="192" y="112"/>
                                  </a:lnTo>
                                  <a:lnTo>
                                    <a:pt x="209" y="127"/>
                                  </a:lnTo>
                                  <a:lnTo>
                                    <a:pt x="209" y="96"/>
                                  </a:lnTo>
                                  <a:lnTo>
                                    <a:pt x="192" y="96"/>
                                  </a:lnTo>
                                  <a:lnTo>
                                    <a:pt x="192" y="79"/>
                                  </a:lnTo>
                                  <a:lnTo>
                                    <a:pt x="192" y="16"/>
                                  </a:lnTo>
                                  <a:lnTo>
                                    <a:pt x="192" y="0"/>
                                  </a:lnTo>
                                  <a:lnTo>
                                    <a:pt x="244" y="0"/>
                                  </a:lnTo>
                                  <a:lnTo>
                                    <a:pt x="261" y="0"/>
                                  </a:lnTo>
                                  <a:lnTo>
                                    <a:pt x="313" y="31"/>
                                  </a:lnTo>
                                  <a:lnTo>
                                    <a:pt x="330" y="64"/>
                                  </a:lnTo>
                                  <a:lnTo>
                                    <a:pt x="313" y="79"/>
                                  </a:lnTo>
                                  <a:lnTo>
                                    <a:pt x="313" y="96"/>
                                  </a:lnTo>
                                  <a:lnTo>
                                    <a:pt x="296" y="127"/>
                                  </a:lnTo>
                                  <a:lnTo>
                                    <a:pt x="313" y="144"/>
                                  </a:lnTo>
                                  <a:lnTo>
                                    <a:pt x="227" y="175"/>
                                  </a:lnTo>
                                  <a:lnTo>
                                    <a:pt x="227" y="192"/>
                                  </a:lnTo>
                                  <a:lnTo>
                                    <a:pt x="192" y="192"/>
                                  </a:lnTo>
                                  <a:lnTo>
                                    <a:pt x="192" y="208"/>
                                  </a:lnTo>
                                  <a:lnTo>
                                    <a:pt x="140" y="240"/>
                                  </a:lnTo>
                                  <a:lnTo>
                                    <a:pt x="88" y="240"/>
                                  </a:lnTo>
                                  <a:lnTo>
                                    <a:pt x="52" y="223"/>
                                  </a:lnTo>
                                  <a:lnTo>
                                    <a:pt x="35" y="240"/>
                                  </a:lnTo>
                                  <a:lnTo>
                                    <a:pt x="0" y="208"/>
                                  </a:lnTo>
                                  <a:lnTo>
                                    <a:pt x="0" y="127"/>
                                  </a:lnTo>
                                  <a:lnTo>
                                    <a:pt x="69" y="112"/>
                                  </a:lnTo>
                                  <a:lnTo>
                                    <a:pt x="52" y="64"/>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4" name="Freeform 280"/>
                          <wps:cNvSpPr>
                            <a:spLocks/>
                          </wps:cNvSpPr>
                          <wps:spPr bwMode="auto">
                            <a:xfrm>
                              <a:off x="76712" y="49025"/>
                              <a:ext cx="2058" cy="2367"/>
                            </a:xfrm>
                            <a:custGeom>
                              <a:avLst/>
                              <a:gdLst>
                                <a:gd name="T0" fmla="*/ 0 w 345"/>
                                <a:gd name="T1" fmla="*/ 2147483647 h 321"/>
                                <a:gd name="T2" fmla="*/ 0 w 345"/>
                                <a:gd name="T3" fmla="*/ 2147483647 h 321"/>
                                <a:gd name="T4" fmla="*/ 2147483647 w 345"/>
                                <a:gd name="T5" fmla="*/ 2147483647 h 321"/>
                                <a:gd name="T6" fmla="*/ 2147483647 w 345"/>
                                <a:gd name="T7" fmla="*/ 2147483647 h 321"/>
                                <a:gd name="T8" fmla="*/ 2147483647 w 345"/>
                                <a:gd name="T9" fmla="*/ 2147483647 h 321"/>
                                <a:gd name="T10" fmla="*/ 2147483647 w 345"/>
                                <a:gd name="T11" fmla="*/ 2147483647 h 321"/>
                                <a:gd name="T12" fmla="*/ 2147483647 w 345"/>
                                <a:gd name="T13" fmla="*/ 2147483647 h 321"/>
                                <a:gd name="T14" fmla="*/ 2147483647 w 345"/>
                                <a:gd name="T15" fmla="*/ 2147483647 h 321"/>
                                <a:gd name="T16" fmla="*/ 2147483647 w 345"/>
                                <a:gd name="T17" fmla="*/ 2147483647 h 321"/>
                                <a:gd name="T18" fmla="*/ 2147483647 w 345"/>
                                <a:gd name="T19" fmla="*/ 2147483647 h 321"/>
                                <a:gd name="T20" fmla="*/ 2147483647 w 345"/>
                                <a:gd name="T21" fmla="*/ 2147483647 h 321"/>
                                <a:gd name="T22" fmla="*/ 2147483647 w 345"/>
                                <a:gd name="T23" fmla="*/ 2147483647 h 321"/>
                                <a:gd name="T24" fmla="*/ 2147483647 w 345"/>
                                <a:gd name="T25" fmla="*/ 2147483647 h 321"/>
                                <a:gd name="T26" fmla="*/ 2147483647 w 345"/>
                                <a:gd name="T27" fmla="*/ 2147483647 h 321"/>
                                <a:gd name="T28" fmla="*/ 2147483647 w 345"/>
                                <a:gd name="T29" fmla="*/ 2147483647 h 321"/>
                                <a:gd name="T30" fmla="*/ 2147483647 w 345"/>
                                <a:gd name="T31" fmla="*/ 2147483647 h 321"/>
                                <a:gd name="T32" fmla="*/ 2147483647 w 345"/>
                                <a:gd name="T33" fmla="*/ 2147483647 h 321"/>
                                <a:gd name="T34" fmla="*/ 2147483647 w 345"/>
                                <a:gd name="T35" fmla="*/ 2147483647 h 321"/>
                                <a:gd name="T36" fmla="*/ 2147483647 w 345"/>
                                <a:gd name="T37" fmla="*/ 2147483647 h 321"/>
                                <a:gd name="T38" fmla="*/ 2147483647 w 345"/>
                                <a:gd name="T39" fmla="*/ 2147483647 h 321"/>
                                <a:gd name="T40" fmla="*/ 2147483647 w 345"/>
                                <a:gd name="T41" fmla="*/ 2147483647 h 321"/>
                                <a:gd name="T42" fmla="*/ 2147483647 w 345"/>
                                <a:gd name="T43" fmla="*/ 2147483647 h 321"/>
                                <a:gd name="T44" fmla="*/ 2147483647 w 345"/>
                                <a:gd name="T45" fmla="*/ 0 h 321"/>
                                <a:gd name="T46" fmla="*/ 2147483647 w 345"/>
                                <a:gd name="T47" fmla="*/ 0 h 321"/>
                                <a:gd name="T48" fmla="*/ 2147483647 w 345"/>
                                <a:gd name="T49" fmla="*/ 0 h 321"/>
                                <a:gd name="T50" fmla="*/ 2147483647 w 345"/>
                                <a:gd name="T51" fmla="*/ 2147483647 h 321"/>
                                <a:gd name="T52" fmla="*/ 2147483647 w 345"/>
                                <a:gd name="T53" fmla="*/ 2147483647 h 321"/>
                                <a:gd name="T54" fmla="*/ 2147483647 w 345"/>
                                <a:gd name="T55" fmla="*/ 2147483647 h 321"/>
                                <a:gd name="T56" fmla="*/ 2147483647 w 345"/>
                                <a:gd name="T57" fmla="*/ 2147483647 h 321"/>
                                <a:gd name="T58" fmla="*/ 2147483647 w 345"/>
                                <a:gd name="T59" fmla="*/ 2147483647 h 321"/>
                                <a:gd name="T60" fmla="*/ 2147483647 w 345"/>
                                <a:gd name="T61" fmla="*/ 2147483647 h 321"/>
                                <a:gd name="T62" fmla="*/ 0 w 345"/>
                                <a:gd name="T63" fmla="*/ 2147483647 h 321"/>
                                <a:gd name="T64" fmla="*/ 0 w 345"/>
                                <a:gd name="T65" fmla="*/ 2147483647 h 3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5"/>
                                <a:gd name="T100" fmla="*/ 0 h 321"/>
                                <a:gd name="T101" fmla="*/ 345 w 345"/>
                                <a:gd name="T102" fmla="*/ 321 h 3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5" h="321">
                                  <a:moveTo>
                                    <a:pt x="0" y="288"/>
                                  </a:moveTo>
                                  <a:lnTo>
                                    <a:pt x="0" y="288"/>
                                  </a:lnTo>
                                  <a:lnTo>
                                    <a:pt x="34" y="288"/>
                                  </a:lnTo>
                                  <a:lnTo>
                                    <a:pt x="69" y="288"/>
                                  </a:lnTo>
                                  <a:lnTo>
                                    <a:pt x="172" y="305"/>
                                  </a:lnTo>
                                  <a:lnTo>
                                    <a:pt x="207" y="305"/>
                                  </a:lnTo>
                                  <a:lnTo>
                                    <a:pt x="276" y="321"/>
                                  </a:lnTo>
                                  <a:lnTo>
                                    <a:pt x="311" y="305"/>
                                  </a:lnTo>
                                  <a:lnTo>
                                    <a:pt x="276" y="273"/>
                                  </a:lnTo>
                                  <a:lnTo>
                                    <a:pt x="276" y="192"/>
                                  </a:lnTo>
                                  <a:lnTo>
                                    <a:pt x="345" y="177"/>
                                  </a:lnTo>
                                  <a:lnTo>
                                    <a:pt x="328" y="129"/>
                                  </a:lnTo>
                                  <a:lnTo>
                                    <a:pt x="276" y="144"/>
                                  </a:lnTo>
                                  <a:lnTo>
                                    <a:pt x="276" y="129"/>
                                  </a:lnTo>
                                  <a:lnTo>
                                    <a:pt x="293" y="113"/>
                                  </a:lnTo>
                                  <a:lnTo>
                                    <a:pt x="276" y="96"/>
                                  </a:lnTo>
                                  <a:lnTo>
                                    <a:pt x="276" y="48"/>
                                  </a:lnTo>
                                  <a:lnTo>
                                    <a:pt x="241" y="33"/>
                                  </a:lnTo>
                                  <a:lnTo>
                                    <a:pt x="207" y="33"/>
                                  </a:lnTo>
                                  <a:lnTo>
                                    <a:pt x="207" y="48"/>
                                  </a:lnTo>
                                  <a:lnTo>
                                    <a:pt x="172" y="65"/>
                                  </a:lnTo>
                                  <a:lnTo>
                                    <a:pt x="138" y="33"/>
                                  </a:lnTo>
                                  <a:lnTo>
                                    <a:pt x="138" y="0"/>
                                  </a:lnTo>
                                  <a:lnTo>
                                    <a:pt x="121" y="0"/>
                                  </a:lnTo>
                                  <a:lnTo>
                                    <a:pt x="51" y="0"/>
                                  </a:lnTo>
                                  <a:lnTo>
                                    <a:pt x="17" y="17"/>
                                  </a:lnTo>
                                  <a:lnTo>
                                    <a:pt x="34" y="65"/>
                                  </a:lnTo>
                                  <a:lnTo>
                                    <a:pt x="34" y="81"/>
                                  </a:lnTo>
                                  <a:lnTo>
                                    <a:pt x="51" y="144"/>
                                  </a:lnTo>
                                  <a:lnTo>
                                    <a:pt x="51" y="177"/>
                                  </a:lnTo>
                                  <a:lnTo>
                                    <a:pt x="17" y="192"/>
                                  </a:lnTo>
                                  <a:lnTo>
                                    <a:pt x="0" y="257"/>
                                  </a:lnTo>
                                  <a:lnTo>
                                    <a:pt x="0" y="288"/>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5" name="Freeform 281"/>
                          <wps:cNvSpPr>
                            <a:spLocks/>
                          </wps:cNvSpPr>
                          <wps:spPr bwMode="auto">
                            <a:xfrm>
                              <a:off x="76272" y="41452"/>
                              <a:ext cx="2593" cy="2840"/>
                            </a:xfrm>
                            <a:custGeom>
                              <a:avLst/>
                              <a:gdLst>
                                <a:gd name="T0" fmla="*/ 2147483647 w 435"/>
                                <a:gd name="T1" fmla="*/ 2147483647 h 384"/>
                                <a:gd name="T2" fmla="*/ 2147483647 w 435"/>
                                <a:gd name="T3" fmla="*/ 2147483647 h 384"/>
                                <a:gd name="T4" fmla="*/ 2147483647 w 435"/>
                                <a:gd name="T5" fmla="*/ 2147483647 h 384"/>
                                <a:gd name="T6" fmla="*/ 2147483647 w 435"/>
                                <a:gd name="T7" fmla="*/ 2147483647 h 384"/>
                                <a:gd name="T8" fmla="*/ 0 w 435"/>
                                <a:gd name="T9" fmla="*/ 2147483647 h 384"/>
                                <a:gd name="T10" fmla="*/ 2147483647 w 435"/>
                                <a:gd name="T11" fmla="*/ 2147483647 h 384"/>
                                <a:gd name="T12" fmla="*/ 2147483647 w 435"/>
                                <a:gd name="T13" fmla="*/ 2147483647 h 384"/>
                                <a:gd name="T14" fmla="*/ 2147483647 w 435"/>
                                <a:gd name="T15" fmla="*/ 2147483647 h 384"/>
                                <a:gd name="T16" fmla="*/ 0 w 435"/>
                                <a:gd name="T17" fmla="*/ 2147483647 h 384"/>
                                <a:gd name="T18" fmla="*/ 0 w 435"/>
                                <a:gd name="T19" fmla="*/ 2147483647 h 384"/>
                                <a:gd name="T20" fmla="*/ 2147483647 w 435"/>
                                <a:gd name="T21" fmla="*/ 2147483647 h 384"/>
                                <a:gd name="T22" fmla="*/ 2147483647 w 435"/>
                                <a:gd name="T23" fmla="*/ 2147483647 h 384"/>
                                <a:gd name="T24" fmla="*/ 2147483647 w 435"/>
                                <a:gd name="T25" fmla="*/ 2147483647 h 384"/>
                                <a:gd name="T26" fmla="*/ 2147483647 w 435"/>
                                <a:gd name="T27" fmla="*/ 0 h 384"/>
                                <a:gd name="T28" fmla="*/ 2147483647 w 435"/>
                                <a:gd name="T29" fmla="*/ 0 h 384"/>
                                <a:gd name="T30" fmla="*/ 2147483647 w 435"/>
                                <a:gd name="T31" fmla="*/ 2147483647 h 384"/>
                                <a:gd name="T32" fmla="*/ 2147483647 w 435"/>
                                <a:gd name="T33" fmla="*/ 2147483647 h 384"/>
                                <a:gd name="T34" fmla="*/ 2147483647 w 435"/>
                                <a:gd name="T35" fmla="*/ 2147483647 h 384"/>
                                <a:gd name="T36" fmla="*/ 2147483647 w 435"/>
                                <a:gd name="T37" fmla="*/ 2147483647 h 384"/>
                                <a:gd name="T38" fmla="*/ 2147483647 w 435"/>
                                <a:gd name="T39" fmla="*/ 2147483647 h 384"/>
                                <a:gd name="T40" fmla="*/ 2147483647 w 435"/>
                                <a:gd name="T41" fmla="*/ 2147483647 h 384"/>
                                <a:gd name="T42" fmla="*/ 2147483647 w 435"/>
                                <a:gd name="T43" fmla="*/ 0 h 384"/>
                                <a:gd name="T44" fmla="*/ 2147483647 w 435"/>
                                <a:gd name="T45" fmla="*/ 2147483647 h 384"/>
                                <a:gd name="T46" fmla="*/ 2147483647 w 435"/>
                                <a:gd name="T47" fmla="*/ 2147483647 h 384"/>
                                <a:gd name="T48" fmla="*/ 2147483647 w 435"/>
                                <a:gd name="T49" fmla="*/ 2147483647 h 384"/>
                                <a:gd name="T50" fmla="*/ 2147483647 w 435"/>
                                <a:gd name="T51" fmla="*/ 2147483647 h 384"/>
                                <a:gd name="T52" fmla="*/ 2147483647 w 435"/>
                                <a:gd name="T53" fmla="*/ 2147483647 h 384"/>
                                <a:gd name="T54" fmla="*/ 2147483647 w 435"/>
                                <a:gd name="T55" fmla="*/ 2147483647 h 384"/>
                                <a:gd name="T56" fmla="*/ 2147483647 w 435"/>
                                <a:gd name="T57" fmla="*/ 2147483647 h 384"/>
                                <a:gd name="T58" fmla="*/ 2147483647 w 435"/>
                                <a:gd name="T59" fmla="*/ 2147483647 h 384"/>
                                <a:gd name="T60" fmla="*/ 2147483647 w 435"/>
                                <a:gd name="T61" fmla="*/ 2147483647 h 384"/>
                                <a:gd name="T62" fmla="*/ 2147483647 w 435"/>
                                <a:gd name="T63" fmla="*/ 2147483647 h 384"/>
                                <a:gd name="T64" fmla="*/ 2147483647 w 435"/>
                                <a:gd name="T65" fmla="*/ 2147483647 h 384"/>
                                <a:gd name="T66" fmla="*/ 2147483647 w 435"/>
                                <a:gd name="T67" fmla="*/ 2147483647 h 384"/>
                                <a:gd name="T68" fmla="*/ 2147483647 w 435"/>
                                <a:gd name="T69" fmla="*/ 2147483647 h 3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35"/>
                                <a:gd name="T106" fmla="*/ 0 h 384"/>
                                <a:gd name="T107" fmla="*/ 435 w 435"/>
                                <a:gd name="T108" fmla="*/ 384 h 38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35" h="384">
                                  <a:moveTo>
                                    <a:pt x="69" y="273"/>
                                  </a:moveTo>
                                  <a:lnTo>
                                    <a:pt x="69" y="273"/>
                                  </a:lnTo>
                                  <a:lnTo>
                                    <a:pt x="51" y="240"/>
                                  </a:lnTo>
                                  <a:lnTo>
                                    <a:pt x="34" y="240"/>
                                  </a:lnTo>
                                  <a:lnTo>
                                    <a:pt x="0" y="192"/>
                                  </a:lnTo>
                                  <a:lnTo>
                                    <a:pt x="17" y="177"/>
                                  </a:lnTo>
                                  <a:lnTo>
                                    <a:pt x="17" y="144"/>
                                  </a:lnTo>
                                  <a:lnTo>
                                    <a:pt x="17" y="112"/>
                                  </a:lnTo>
                                  <a:lnTo>
                                    <a:pt x="0" y="96"/>
                                  </a:lnTo>
                                  <a:lnTo>
                                    <a:pt x="0" y="81"/>
                                  </a:lnTo>
                                  <a:lnTo>
                                    <a:pt x="17" y="64"/>
                                  </a:lnTo>
                                  <a:lnTo>
                                    <a:pt x="17" y="48"/>
                                  </a:lnTo>
                                  <a:lnTo>
                                    <a:pt x="51" y="16"/>
                                  </a:lnTo>
                                  <a:lnTo>
                                    <a:pt x="51" y="0"/>
                                  </a:lnTo>
                                  <a:lnTo>
                                    <a:pt x="86" y="0"/>
                                  </a:lnTo>
                                  <a:lnTo>
                                    <a:pt x="140" y="16"/>
                                  </a:lnTo>
                                  <a:lnTo>
                                    <a:pt x="174" y="16"/>
                                  </a:lnTo>
                                  <a:lnTo>
                                    <a:pt x="174" y="48"/>
                                  </a:lnTo>
                                  <a:lnTo>
                                    <a:pt x="278" y="81"/>
                                  </a:lnTo>
                                  <a:lnTo>
                                    <a:pt x="295" y="64"/>
                                  </a:lnTo>
                                  <a:lnTo>
                                    <a:pt x="295" y="33"/>
                                  </a:lnTo>
                                  <a:lnTo>
                                    <a:pt x="349" y="0"/>
                                  </a:lnTo>
                                  <a:lnTo>
                                    <a:pt x="384" y="16"/>
                                  </a:lnTo>
                                  <a:lnTo>
                                    <a:pt x="384" y="33"/>
                                  </a:lnTo>
                                  <a:lnTo>
                                    <a:pt x="435" y="33"/>
                                  </a:lnTo>
                                  <a:lnTo>
                                    <a:pt x="418" y="96"/>
                                  </a:lnTo>
                                  <a:lnTo>
                                    <a:pt x="435" y="129"/>
                                  </a:lnTo>
                                  <a:lnTo>
                                    <a:pt x="435" y="304"/>
                                  </a:lnTo>
                                  <a:lnTo>
                                    <a:pt x="435" y="352"/>
                                  </a:lnTo>
                                  <a:lnTo>
                                    <a:pt x="418" y="369"/>
                                  </a:lnTo>
                                  <a:lnTo>
                                    <a:pt x="401" y="384"/>
                                  </a:lnTo>
                                  <a:lnTo>
                                    <a:pt x="192" y="273"/>
                                  </a:lnTo>
                                  <a:lnTo>
                                    <a:pt x="157" y="288"/>
                                  </a:lnTo>
                                  <a:lnTo>
                                    <a:pt x="140" y="273"/>
                                  </a:lnTo>
                                  <a:lnTo>
                                    <a:pt x="69" y="273"/>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6" name="Freeform 282"/>
                          <wps:cNvSpPr>
                            <a:spLocks/>
                          </wps:cNvSpPr>
                          <wps:spPr bwMode="auto">
                            <a:xfrm>
                              <a:off x="78770" y="41703"/>
                              <a:ext cx="1845" cy="2115"/>
                            </a:xfrm>
                            <a:custGeom>
                              <a:avLst/>
                              <a:gdLst>
                                <a:gd name="T0" fmla="*/ 2147483647 w 311"/>
                                <a:gd name="T1" fmla="*/ 2147483647 h 288"/>
                                <a:gd name="T2" fmla="*/ 2147483647 w 311"/>
                                <a:gd name="T3" fmla="*/ 2147483647 h 288"/>
                                <a:gd name="T4" fmla="*/ 2147483647 w 311"/>
                                <a:gd name="T5" fmla="*/ 2147483647 h 288"/>
                                <a:gd name="T6" fmla="*/ 2147483647 w 311"/>
                                <a:gd name="T7" fmla="*/ 2147483647 h 288"/>
                                <a:gd name="T8" fmla="*/ 2147483647 w 311"/>
                                <a:gd name="T9" fmla="*/ 2147483647 h 288"/>
                                <a:gd name="T10" fmla="*/ 2147483647 w 311"/>
                                <a:gd name="T11" fmla="*/ 2147483647 h 288"/>
                                <a:gd name="T12" fmla="*/ 0 w 311"/>
                                <a:gd name="T13" fmla="*/ 2147483647 h 288"/>
                                <a:gd name="T14" fmla="*/ 2147483647 w 311"/>
                                <a:gd name="T15" fmla="*/ 0 h 288"/>
                                <a:gd name="T16" fmla="*/ 2147483647 w 311"/>
                                <a:gd name="T17" fmla="*/ 2147483647 h 288"/>
                                <a:gd name="T18" fmla="*/ 2147483647 w 311"/>
                                <a:gd name="T19" fmla="*/ 2147483647 h 288"/>
                                <a:gd name="T20" fmla="*/ 2147483647 w 311"/>
                                <a:gd name="T21" fmla="*/ 2147483647 h 288"/>
                                <a:gd name="T22" fmla="*/ 2147483647 w 311"/>
                                <a:gd name="T23" fmla="*/ 2147483647 h 288"/>
                                <a:gd name="T24" fmla="*/ 2147483647 w 311"/>
                                <a:gd name="T25" fmla="*/ 2147483647 h 288"/>
                                <a:gd name="T26" fmla="*/ 2147483647 w 311"/>
                                <a:gd name="T27" fmla="*/ 2147483647 h 288"/>
                                <a:gd name="T28" fmla="*/ 2147483647 w 311"/>
                                <a:gd name="T29" fmla="*/ 2147483647 h 288"/>
                                <a:gd name="T30" fmla="*/ 2147483647 w 311"/>
                                <a:gd name="T31" fmla="*/ 2147483647 h 288"/>
                                <a:gd name="T32" fmla="*/ 2147483647 w 311"/>
                                <a:gd name="T33" fmla="*/ 2147483647 h 288"/>
                                <a:gd name="T34" fmla="*/ 2147483647 w 311"/>
                                <a:gd name="T35" fmla="*/ 2147483647 h 288"/>
                                <a:gd name="T36" fmla="*/ 2147483647 w 311"/>
                                <a:gd name="T37" fmla="*/ 2147483647 h 288"/>
                                <a:gd name="T38" fmla="*/ 2147483647 w 311"/>
                                <a:gd name="T39" fmla="*/ 2147483647 h 288"/>
                                <a:gd name="T40" fmla="*/ 2147483647 w 311"/>
                                <a:gd name="T41" fmla="*/ 2147483647 h 288"/>
                                <a:gd name="T42" fmla="*/ 2147483647 w 311"/>
                                <a:gd name="T43" fmla="*/ 2147483647 h 288"/>
                                <a:gd name="T44" fmla="*/ 2147483647 w 311"/>
                                <a:gd name="T45" fmla="*/ 2147483647 h 288"/>
                                <a:gd name="T46" fmla="*/ 2147483647 w 311"/>
                                <a:gd name="T47" fmla="*/ 2147483647 h 28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11"/>
                                <a:gd name="T73" fmla="*/ 0 h 288"/>
                                <a:gd name="T74" fmla="*/ 311 w 311"/>
                                <a:gd name="T75" fmla="*/ 288 h 28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11" h="288">
                                  <a:moveTo>
                                    <a:pt x="311" y="255"/>
                                  </a:moveTo>
                                  <a:lnTo>
                                    <a:pt x="311" y="255"/>
                                  </a:lnTo>
                                  <a:lnTo>
                                    <a:pt x="259" y="288"/>
                                  </a:lnTo>
                                  <a:lnTo>
                                    <a:pt x="242" y="271"/>
                                  </a:lnTo>
                                  <a:lnTo>
                                    <a:pt x="17" y="271"/>
                                  </a:lnTo>
                                  <a:lnTo>
                                    <a:pt x="17" y="96"/>
                                  </a:lnTo>
                                  <a:lnTo>
                                    <a:pt x="0" y="63"/>
                                  </a:lnTo>
                                  <a:lnTo>
                                    <a:pt x="17" y="0"/>
                                  </a:lnTo>
                                  <a:lnTo>
                                    <a:pt x="17" y="15"/>
                                  </a:lnTo>
                                  <a:lnTo>
                                    <a:pt x="69" y="15"/>
                                  </a:lnTo>
                                  <a:lnTo>
                                    <a:pt x="121" y="31"/>
                                  </a:lnTo>
                                  <a:lnTo>
                                    <a:pt x="190" y="15"/>
                                  </a:lnTo>
                                  <a:lnTo>
                                    <a:pt x="207" y="15"/>
                                  </a:lnTo>
                                  <a:lnTo>
                                    <a:pt x="207" y="31"/>
                                  </a:lnTo>
                                  <a:lnTo>
                                    <a:pt x="225" y="15"/>
                                  </a:lnTo>
                                  <a:lnTo>
                                    <a:pt x="225" y="31"/>
                                  </a:lnTo>
                                  <a:lnTo>
                                    <a:pt x="259" y="15"/>
                                  </a:lnTo>
                                  <a:lnTo>
                                    <a:pt x="277" y="79"/>
                                  </a:lnTo>
                                  <a:lnTo>
                                    <a:pt x="259" y="127"/>
                                  </a:lnTo>
                                  <a:lnTo>
                                    <a:pt x="242" y="96"/>
                                  </a:lnTo>
                                  <a:lnTo>
                                    <a:pt x="225" y="48"/>
                                  </a:lnTo>
                                  <a:lnTo>
                                    <a:pt x="225" y="63"/>
                                  </a:lnTo>
                                  <a:lnTo>
                                    <a:pt x="225" y="79"/>
                                  </a:lnTo>
                                  <a:lnTo>
                                    <a:pt x="311" y="25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7" name="Freeform 283"/>
                          <wps:cNvSpPr>
                            <a:spLocks/>
                          </wps:cNvSpPr>
                          <wps:spPr bwMode="auto">
                            <a:xfrm>
                              <a:off x="81436" y="45712"/>
                              <a:ext cx="1654" cy="2485"/>
                            </a:xfrm>
                            <a:custGeom>
                              <a:avLst/>
                              <a:gdLst>
                                <a:gd name="T0" fmla="*/ 2147483647 w 279"/>
                                <a:gd name="T1" fmla="*/ 2147483647 h 336"/>
                                <a:gd name="T2" fmla="*/ 2147483647 w 279"/>
                                <a:gd name="T3" fmla="*/ 2147483647 h 336"/>
                                <a:gd name="T4" fmla="*/ 0 w 279"/>
                                <a:gd name="T5" fmla="*/ 2147483647 h 336"/>
                                <a:gd name="T6" fmla="*/ 0 w 279"/>
                                <a:gd name="T7" fmla="*/ 2147483647 h 336"/>
                                <a:gd name="T8" fmla="*/ 2147483647 w 279"/>
                                <a:gd name="T9" fmla="*/ 2147483647 h 336"/>
                                <a:gd name="T10" fmla="*/ 2147483647 w 279"/>
                                <a:gd name="T11" fmla="*/ 2147483647 h 336"/>
                                <a:gd name="T12" fmla="*/ 2147483647 w 279"/>
                                <a:gd name="T13" fmla="*/ 2147483647 h 336"/>
                                <a:gd name="T14" fmla="*/ 2147483647 w 279"/>
                                <a:gd name="T15" fmla="*/ 2147483647 h 336"/>
                                <a:gd name="T16" fmla="*/ 2147483647 w 279"/>
                                <a:gd name="T17" fmla="*/ 2147483647 h 336"/>
                                <a:gd name="T18" fmla="*/ 2147483647 w 279"/>
                                <a:gd name="T19" fmla="*/ 2147483647 h 336"/>
                                <a:gd name="T20" fmla="*/ 2147483647 w 279"/>
                                <a:gd name="T21" fmla="*/ 0 h 336"/>
                                <a:gd name="T22" fmla="*/ 2147483647 w 279"/>
                                <a:gd name="T23" fmla="*/ 0 h 336"/>
                                <a:gd name="T24" fmla="*/ 2147483647 w 279"/>
                                <a:gd name="T25" fmla="*/ 2147483647 h 336"/>
                                <a:gd name="T26" fmla="*/ 2147483647 w 279"/>
                                <a:gd name="T27" fmla="*/ 2147483647 h 336"/>
                                <a:gd name="T28" fmla="*/ 2147483647 w 279"/>
                                <a:gd name="T29" fmla="*/ 2147483647 h 336"/>
                                <a:gd name="T30" fmla="*/ 2147483647 w 279"/>
                                <a:gd name="T31" fmla="*/ 2147483647 h 336"/>
                                <a:gd name="T32" fmla="*/ 2147483647 w 279"/>
                                <a:gd name="T33" fmla="*/ 2147483647 h 336"/>
                                <a:gd name="T34" fmla="*/ 2147483647 w 279"/>
                                <a:gd name="T35" fmla="*/ 2147483647 h 336"/>
                                <a:gd name="T36" fmla="*/ 2147483647 w 279"/>
                                <a:gd name="T37" fmla="*/ 2147483647 h 336"/>
                                <a:gd name="T38" fmla="*/ 2147483647 w 279"/>
                                <a:gd name="T39" fmla="*/ 2147483647 h 336"/>
                                <a:gd name="T40" fmla="*/ 2147483647 w 279"/>
                                <a:gd name="T41" fmla="*/ 2147483647 h 336"/>
                                <a:gd name="T42" fmla="*/ 2147483647 w 279"/>
                                <a:gd name="T43" fmla="*/ 2147483647 h 336"/>
                                <a:gd name="T44" fmla="*/ 2147483647 w 279"/>
                                <a:gd name="T45" fmla="*/ 2147483647 h 336"/>
                                <a:gd name="T46" fmla="*/ 2147483647 w 279"/>
                                <a:gd name="T47" fmla="*/ 2147483647 h 3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79"/>
                                <a:gd name="T73" fmla="*/ 0 h 336"/>
                                <a:gd name="T74" fmla="*/ 279 w 279"/>
                                <a:gd name="T75" fmla="*/ 336 h 3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79" h="336">
                                  <a:moveTo>
                                    <a:pt x="35" y="207"/>
                                  </a:moveTo>
                                  <a:lnTo>
                                    <a:pt x="35" y="207"/>
                                  </a:lnTo>
                                  <a:lnTo>
                                    <a:pt x="0" y="240"/>
                                  </a:lnTo>
                                  <a:lnTo>
                                    <a:pt x="0" y="321"/>
                                  </a:lnTo>
                                  <a:lnTo>
                                    <a:pt x="18" y="336"/>
                                  </a:lnTo>
                                  <a:lnTo>
                                    <a:pt x="69" y="288"/>
                                  </a:lnTo>
                                  <a:lnTo>
                                    <a:pt x="141" y="240"/>
                                  </a:lnTo>
                                  <a:lnTo>
                                    <a:pt x="192" y="192"/>
                                  </a:lnTo>
                                  <a:lnTo>
                                    <a:pt x="227" y="159"/>
                                  </a:lnTo>
                                  <a:lnTo>
                                    <a:pt x="279" y="33"/>
                                  </a:lnTo>
                                  <a:lnTo>
                                    <a:pt x="279" y="0"/>
                                  </a:lnTo>
                                  <a:lnTo>
                                    <a:pt x="261" y="0"/>
                                  </a:lnTo>
                                  <a:lnTo>
                                    <a:pt x="227" y="15"/>
                                  </a:lnTo>
                                  <a:lnTo>
                                    <a:pt x="104" y="48"/>
                                  </a:lnTo>
                                  <a:lnTo>
                                    <a:pt x="87" y="33"/>
                                  </a:lnTo>
                                  <a:lnTo>
                                    <a:pt x="69" y="15"/>
                                  </a:lnTo>
                                  <a:lnTo>
                                    <a:pt x="52" y="33"/>
                                  </a:lnTo>
                                  <a:lnTo>
                                    <a:pt x="52" y="48"/>
                                  </a:lnTo>
                                  <a:lnTo>
                                    <a:pt x="87" y="81"/>
                                  </a:lnTo>
                                  <a:lnTo>
                                    <a:pt x="175" y="96"/>
                                  </a:lnTo>
                                  <a:lnTo>
                                    <a:pt x="192" y="96"/>
                                  </a:lnTo>
                                  <a:lnTo>
                                    <a:pt x="121" y="177"/>
                                  </a:lnTo>
                                  <a:lnTo>
                                    <a:pt x="69" y="177"/>
                                  </a:lnTo>
                                  <a:lnTo>
                                    <a:pt x="35" y="207"/>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8" name="Freeform 284"/>
                          <wps:cNvSpPr>
                            <a:spLocks/>
                          </wps:cNvSpPr>
                          <wps:spPr bwMode="auto">
                            <a:xfrm>
                              <a:off x="77104" y="45830"/>
                              <a:ext cx="2166" cy="1538"/>
                            </a:xfrm>
                            <a:custGeom>
                              <a:avLst/>
                              <a:gdLst>
                                <a:gd name="T0" fmla="*/ 2147483647 w 363"/>
                                <a:gd name="T1" fmla="*/ 0 h 210"/>
                                <a:gd name="T2" fmla="*/ 2147483647 w 363"/>
                                <a:gd name="T3" fmla="*/ 0 h 210"/>
                                <a:gd name="T4" fmla="*/ 2147483647 w 363"/>
                                <a:gd name="T5" fmla="*/ 2147483647 h 210"/>
                                <a:gd name="T6" fmla="*/ 2147483647 w 363"/>
                                <a:gd name="T7" fmla="*/ 2147483647 h 210"/>
                                <a:gd name="T8" fmla="*/ 2147483647 w 363"/>
                                <a:gd name="T9" fmla="*/ 2147483647 h 210"/>
                                <a:gd name="T10" fmla="*/ 2147483647 w 363"/>
                                <a:gd name="T11" fmla="*/ 2147483647 h 210"/>
                                <a:gd name="T12" fmla="*/ 2147483647 w 363"/>
                                <a:gd name="T13" fmla="*/ 2147483647 h 210"/>
                                <a:gd name="T14" fmla="*/ 2147483647 w 363"/>
                                <a:gd name="T15" fmla="*/ 2147483647 h 210"/>
                                <a:gd name="T16" fmla="*/ 2147483647 w 363"/>
                                <a:gd name="T17" fmla="*/ 2147483647 h 210"/>
                                <a:gd name="T18" fmla="*/ 2147483647 w 363"/>
                                <a:gd name="T19" fmla="*/ 2147483647 h 210"/>
                                <a:gd name="T20" fmla="*/ 2147483647 w 363"/>
                                <a:gd name="T21" fmla="*/ 2147483647 h 210"/>
                                <a:gd name="T22" fmla="*/ 2147483647 w 363"/>
                                <a:gd name="T23" fmla="*/ 2147483647 h 210"/>
                                <a:gd name="T24" fmla="*/ 2147483647 w 363"/>
                                <a:gd name="T25" fmla="*/ 2147483647 h 210"/>
                                <a:gd name="T26" fmla="*/ 2147483647 w 363"/>
                                <a:gd name="T27" fmla="*/ 2147483647 h 210"/>
                                <a:gd name="T28" fmla="*/ 2147483647 w 363"/>
                                <a:gd name="T29" fmla="*/ 2147483647 h 210"/>
                                <a:gd name="T30" fmla="*/ 0 w 363"/>
                                <a:gd name="T31" fmla="*/ 2147483647 h 210"/>
                                <a:gd name="T32" fmla="*/ 2147483647 w 363"/>
                                <a:gd name="T33" fmla="*/ 2147483647 h 210"/>
                                <a:gd name="T34" fmla="*/ 2147483647 w 363"/>
                                <a:gd name="T35" fmla="*/ 2147483647 h 210"/>
                                <a:gd name="T36" fmla="*/ 2147483647 w 363"/>
                                <a:gd name="T37" fmla="*/ 2147483647 h 210"/>
                                <a:gd name="T38" fmla="*/ 2147483647 w 363"/>
                                <a:gd name="T39" fmla="*/ 2147483647 h 210"/>
                                <a:gd name="T40" fmla="*/ 2147483647 w 363"/>
                                <a:gd name="T41" fmla="*/ 2147483647 h 210"/>
                                <a:gd name="T42" fmla="*/ 2147483647 w 363"/>
                                <a:gd name="T43" fmla="*/ 2147483647 h 210"/>
                                <a:gd name="T44" fmla="*/ 2147483647 w 363"/>
                                <a:gd name="T45" fmla="*/ 0 h 21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363"/>
                                <a:gd name="T70" fmla="*/ 0 h 210"/>
                                <a:gd name="T71" fmla="*/ 363 w 363"/>
                                <a:gd name="T72" fmla="*/ 210 h 21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363" h="210">
                                  <a:moveTo>
                                    <a:pt x="224" y="0"/>
                                  </a:moveTo>
                                  <a:lnTo>
                                    <a:pt x="224" y="0"/>
                                  </a:lnTo>
                                  <a:lnTo>
                                    <a:pt x="259" y="33"/>
                                  </a:lnTo>
                                  <a:lnTo>
                                    <a:pt x="259" y="66"/>
                                  </a:lnTo>
                                  <a:lnTo>
                                    <a:pt x="294" y="81"/>
                                  </a:lnTo>
                                  <a:lnTo>
                                    <a:pt x="363" y="162"/>
                                  </a:lnTo>
                                  <a:lnTo>
                                    <a:pt x="242" y="162"/>
                                  </a:lnTo>
                                  <a:lnTo>
                                    <a:pt x="224" y="177"/>
                                  </a:lnTo>
                                  <a:lnTo>
                                    <a:pt x="173" y="177"/>
                                  </a:lnTo>
                                  <a:lnTo>
                                    <a:pt x="155" y="162"/>
                                  </a:lnTo>
                                  <a:lnTo>
                                    <a:pt x="138" y="162"/>
                                  </a:lnTo>
                                  <a:lnTo>
                                    <a:pt x="121" y="192"/>
                                  </a:lnTo>
                                  <a:lnTo>
                                    <a:pt x="69" y="210"/>
                                  </a:lnTo>
                                  <a:lnTo>
                                    <a:pt x="52" y="210"/>
                                  </a:lnTo>
                                  <a:lnTo>
                                    <a:pt x="17" y="162"/>
                                  </a:lnTo>
                                  <a:lnTo>
                                    <a:pt x="0" y="144"/>
                                  </a:lnTo>
                                  <a:lnTo>
                                    <a:pt x="34" y="96"/>
                                  </a:lnTo>
                                  <a:lnTo>
                                    <a:pt x="121" y="81"/>
                                  </a:lnTo>
                                  <a:lnTo>
                                    <a:pt x="138" y="66"/>
                                  </a:lnTo>
                                  <a:lnTo>
                                    <a:pt x="121" y="66"/>
                                  </a:lnTo>
                                  <a:lnTo>
                                    <a:pt x="173" y="48"/>
                                  </a:lnTo>
                                  <a:lnTo>
                                    <a:pt x="207" y="18"/>
                                  </a:lnTo>
                                  <a:lnTo>
                                    <a:pt x="224"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9" name="Freeform 285"/>
                          <wps:cNvSpPr>
                            <a:spLocks/>
                          </wps:cNvSpPr>
                          <wps:spPr bwMode="auto">
                            <a:xfrm>
                              <a:off x="77021" y="43463"/>
                              <a:ext cx="1630" cy="3077"/>
                            </a:xfrm>
                            <a:custGeom>
                              <a:avLst/>
                              <a:gdLst>
                                <a:gd name="T0" fmla="*/ 2147483647 w 275"/>
                                <a:gd name="T1" fmla="*/ 2147483647 h 414"/>
                                <a:gd name="T2" fmla="*/ 2147483647 w 275"/>
                                <a:gd name="T3" fmla="*/ 2147483647 h 414"/>
                                <a:gd name="T4" fmla="*/ 2147483647 w 275"/>
                                <a:gd name="T5" fmla="*/ 2147483647 h 414"/>
                                <a:gd name="T6" fmla="*/ 2147483647 w 275"/>
                                <a:gd name="T7" fmla="*/ 2147483647 h 414"/>
                                <a:gd name="T8" fmla="*/ 2147483647 w 275"/>
                                <a:gd name="T9" fmla="*/ 2147483647 h 414"/>
                                <a:gd name="T10" fmla="*/ 0 w 275"/>
                                <a:gd name="T11" fmla="*/ 2147483647 h 414"/>
                                <a:gd name="T12" fmla="*/ 0 w 275"/>
                                <a:gd name="T13" fmla="*/ 2147483647 h 414"/>
                                <a:gd name="T14" fmla="*/ 2147483647 w 275"/>
                                <a:gd name="T15" fmla="*/ 2147483647 h 414"/>
                                <a:gd name="T16" fmla="*/ 2147483647 w 275"/>
                                <a:gd name="T17" fmla="*/ 2147483647 h 414"/>
                                <a:gd name="T18" fmla="*/ 2147483647 w 275"/>
                                <a:gd name="T19" fmla="*/ 2147483647 h 414"/>
                                <a:gd name="T20" fmla="*/ 2147483647 w 275"/>
                                <a:gd name="T21" fmla="*/ 2147483647 h 414"/>
                                <a:gd name="T22" fmla="*/ 2147483647 w 275"/>
                                <a:gd name="T23" fmla="*/ 2147483647 h 414"/>
                                <a:gd name="T24" fmla="*/ 2147483647 w 275"/>
                                <a:gd name="T25" fmla="*/ 2147483647 h 414"/>
                                <a:gd name="T26" fmla="*/ 2147483647 w 275"/>
                                <a:gd name="T27" fmla="*/ 2147483647 h 414"/>
                                <a:gd name="T28" fmla="*/ 2147483647 w 275"/>
                                <a:gd name="T29" fmla="*/ 2147483647 h 414"/>
                                <a:gd name="T30" fmla="*/ 2147483647 w 275"/>
                                <a:gd name="T31" fmla="*/ 2147483647 h 414"/>
                                <a:gd name="T32" fmla="*/ 2147483647 w 275"/>
                                <a:gd name="T33" fmla="*/ 2147483647 h 414"/>
                                <a:gd name="T34" fmla="*/ 2147483647 w 275"/>
                                <a:gd name="T35" fmla="*/ 2147483647 h 414"/>
                                <a:gd name="T36" fmla="*/ 2147483647 w 275"/>
                                <a:gd name="T37" fmla="*/ 2147483647 h 414"/>
                                <a:gd name="T38" fmla="*/ 2147483647 w 275"/>
                                <a:gd name="T39" fmla="*/ 2147483647 h 414"/>
                                <a:gd name="T40" fmla="*/ 2147483647 w 275"/>
                                <a:gd name="T41" fmla="*/ 2147483647 h 414"/>
                                <a:gd name="T42" fmla="*/ 2147483647 w 275"/>
                                <a:gd name="T43" fmla="*/ 2147483647 h 414"/>
                                <a:gd name="T44" fmla="*/ 2147483647 w 275"/>
                                <a:gd name="T45" fmla="*/ 2147483647 h 414"/>
                                <a:gd name="T46" fmla="*/ 2147483647 w 275"/>
                                <a:gd name="T47" fmla="*/ 2147483647 h 414"/>
                                <a:gd name="T48" fmla="*/ 2147483647 w 275"/>
                                <a:gd name="T49" fmla="*/ 2147483647 h 414"/>
                                <a:gd name="T50" fmla="*/ 2147483647 w 275"/>
                                <a:gd name="T51" fmla="*/ 2147483647 h 414"/>
                                <a:gd name="T52" fmla="*/ 2147483647 w 275"/>
                                <a:gd name="T53" fmla="*/ 0 h 414"/>
                                <a:gd name="T54" fmla="*/ 2147483647 w 275"/>
                                <a:gd name="T55" fmla="*/ 2147483647 h 4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75"/>
                                <a:gd name="T85" fmla="*/ 0 h 414"/>
                                <a:gd name="T86" fmla="*/ 275 w 275"/>
                                <a:gd name="T87" fmla="*/ 414 h 41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75" h="414">
                                  <a:moveTo>
                                    <a:pt x="35" y="15"/>
                                  </a:moveTo>
                                  <a:lnTo>
                                    <a:pt x="35" y="15"/>
                                  </a:lnTo>
                                  <a:lnTo>
                                    <a:pt x="35" y="48"/>
                                  </a:lnTo>
                                  <a:lnTo>
                                    <a:pt x="70" y="79"/>
                                  </a:lnTo>
                                  <a:lnTo>
                                    <a:pt x="52" y="175"/>
                                  </a:lnTo>
                                  <a:lnTo>
                                    <a:pt x="0" y="240"/>
                                  </a:lnTo>
                                  <a:lnTo>
                                    <a:pt x="0" y="255"/>
                                  </a:lnTo>
                                  <a:lnTo>
                                    <a:pt x="18" y="270"/>
                                  </a:lnTo>
                                  <a:lnTo>
                                    <a:pt x="18" y="288"/>
                                  </a:lnTo>
                                  <a:lnTo>
                                    <a:pt x="52" y="351"/>
                                  </a:lnTo>
                                  <a:lnTo>
                                    <a:pt x="18" y="351"/>
                                  </a:lnTo>
                                  <a:lnTo>
                                    <a:pt x="18" y="366"/>
                                  </a:lnTo>
                                  <a:lnTo>
                                    <a:pt x="35" y="384"/>
                                  </a:lnTo>
                                  <a:lnTo>
                                    <a:pt x="52" y="414"/>
                                  </a:lnTo>
                                  <a:lnTo>
                                    <a:pt x="137" y="399"/>
                                  </a:lnTo>
                                  <a:lnTo>
                                    <a:pt x="154" y="384"/>
                                  </a:lnTo>
                                  <a:lnTo>
                                    <a:pt x="137" y="384"/>
                                  </a:lnTo>
                                  <a:lnTo>
                                    <a:pt x="189" y="366"/>
                                  </a:lnTo>
                                  <a:lnTo>
                                    <a:pt x="223" y="336"/>
                                  </a:lnTo>
                                  <a:lnTo>
                                    <a:pt x="240" y="318"/>
                                  </a:lnTo>
                                  <a:lnTo>
                                    <a:pt x="258" y="318"/>
                                  </a:lnTo>
                                  <a:lnTo>
                                    <a:pt x="223" y="270"/>
                                  </a:lnTo>
                                  <a:lnTo>
                                    <a:pt x="258" y="207"/>
                                  </a:lnTo>
                                  <a:lnTo>
                                    <a:pt x="275" y="207"/>
                                  </a:lnTo>
                                  <a:lnTo>
                                    <a:pt x="275" y="192"/>
                                  </a:lnTo>
                                  <a:lnTo>
                                    <a:pt x="275" y="111"/>
                                  </a:lnTo>
                                  <a:lnTo>
                                    <a:pt x="70" y="0"/>
                                  </a:lnTo>
                                  <a:lnTo>
                                    <a:pt x="35" y="1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0" name="Freeform 286"/>
                          <wps:cNvSpPr>
                            <a:spLocks/>
                          </wps:cNvSpPr>
                          <wps:spPr bwMode="auto">
                            <a:xfrm>
                              <a:off x="80734" y="44528"/>
                              <a:ext cx="1011" cy="1065"/>
                            </a:xfrm>
                            <a:custGeom>
                              <a:avLst/>
                              <a:gdLst>
                                <a:gd name="T0" fmla="*/ 2147483647 w 171"/>
                                <a:gd name="T1" fmla="*/ 2147483647 h 144"/>
                                <a:gd name="T2" fmla="*/ 2147483647 w 171"/>
                                <a:gd name="T3" fmla="*/ 2147483647 h 144"/>
                                <a:gd name="T4" fmla="*/ 2147483647 w 171"/>
                                <a:gd name="T5" fmla="*/ 2147483647 h 144"/>
                                <a:gd name="T6" fmla="*/ 2147483647 w 171"/>
                                <a:gd name="T7" fmla="*/ 2147483647 h 144"/>
                                <a:gd name="T8" fmla="*/ 2147483647 w 171"/>
                                <a:gd name="T9" fmla="*/ 2147483647 h 144"/>
                                <a:gd name="T10" fmla="*/ 2147483647 w 171"/>
                                <a:gd name="T11" fmla="*/ 0 h 144"/>
                                <a:gd name="T12" fmla="*/ 2147483647 w 171"/>
                                <a:gd name="T13" fmla="*/ 2147483647 h 144"/>
                                <a:gd name="T14" fmla="*/ 2147483647 w 171"/>
                                <a:gd name="T15" fmla="*/ 2147483647 h 144"/>
                                <a:gd name="T16" fmla="*/ 0 w 171"/>
                                <a:gd name="T17" fmla="*/ 2147483647 h 144"/>
                                <a:gd name="T18" fmla="*/ 2147483647 w 171"/>
                                <a:gd name="T19" fmla="*/ 2147483647 h 144"/>
                                <a:gd name="T20" fmla="*/ 2147483647 w 171"/>
                                <a:gd name="T21" fmla="*/ 2147483647 h 144"/>
                                <a:gd name="T22" fmla="*/ 2147483647 w 171"/>
                                <a:gd name="T23" fmla="*/ 2147483647 h 144"/>
                                <a:gd name="T24" fmla="*/ 2147483647 w 171"/>
                                <a:gd name="T25" fmla="*/ 2147483647 h 144"/>
                                <a:gd name="T26" fmla="*/ 2147483647 w 171"/>
                                <a:gd name="T27" fmla="*/ 2147483647 h 144"/>
                                <a:gd name="T28" fmla="*/ 2147483647 w 171"/>
                                <a:gd name="T29" fmla="*/ 2147483647 h 1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1"/>
                                <a:gd name="T46" fmla="*/ 0 h 144"/>
                                <a:gd name="T47" fmla="*/ 171 w 171"/>
                                <a:gd name="T48" fmla="*/ 144 h 14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1" h="144">
                                  <a:moveTo>
                                    <a:pt x="154" y="144"/>
                                  </a:moveTo>
                                  <a:lnTo>
                                    <a:pt x="154" y="144"/>
                                  </a:lnTo>
                                  <a:lnTo>
                                    <a:pt x="171" y="144"/>
                                  </a:lnTo>
                                  <a:lnTo>
                                    <a:pt x="119" y="96"/>
                                  </a:lnTo>
                                  <a:lnTo>
                                    <a:pt x="85" y="63"/>
                                  </a:lnTo>
                                  <a:lnTo>
                                    <a:pt x="52" y="0"/>
                                  </a:lnTo>
                                  <a:lnTo>
                                    <a:pt x="52" y="15"/>
                                  </a:lnTo>
                                  <a:lnTo>
                                    <a:pt x="18" y="31"/>
                                  </a:lnTo>
                                  <a:lnTo>
                                    <a:pt x="0" y="96"/>
                                  </a:lnTo>
                                  <a:lnTo>
                                    <a:pt x="18" y="96"/>
                                  </a:lnTo>
                                  <a:lnTo>
                                    <a:pt x="35" y="111"/>
                                  </a:lnTo>
                                  <a:lnTo>
                                    <a:pt x="35" y="78"/>
                                  </a:lnTo>
                                  <a:lnTo>
                                    <a:pt x="52" y="96"/>
                                  </a:lnTo>
                                  <a:lnTo>
                                    <a:pt x="102" y="96"/>
                                  </a:lnTo>
                                  <a:lnTo>
                                    <a:pt x="154" y="144"/>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1" name="Freeform 287b"/>
                          <wps:cNvSpPr>
                            <a:spLocks/>
                          </wps:cNvSpPr>
                          <wps:spPr bwMode="auto">
                            <a:xfrm>
                              <a:off x="78659" y="45642"/>
                              <a:ext cx="1977" cy="1608"/>
                            </a:xfrm>
                            <a:custGeom>
                              <a:avLst/>
                              <a:gdLst>
                                <a:gd name="T0" fmla="*/ 1411895 w 262"/>
                                <a:gd name="T1" fmla="*/ 1169885 h 174"/>
                                <a:gd name="T2" fmla="*/ 1252490 w 262"/>
                                <a:gd name="T3" fmla="*/ 845392 h 174"/>
                                <a:gd name="T4" fmla="*/ 1167094 w 262"/>
                                <a:gd name="T5" fmla="*/ 725836 h 174"/>
                                <a:gd name="T6" fmla="*/ 1235414 w 262"/>
                                <a:gd name="T7" fmla="*/ 640446 h 174"/>
                                <a:gd name="T8" fmla="*/ 1252490 w 262"/>
                                <a:gd name="T9" fmla="*/ 623368 h 174"/>
                                <a:gd name="T10" fmla="*/ 1315112 w 262"/>
                                <a:gd name="T11" fmla="*/ 341571 h 174"/>
                                <a:gd name="T12" fmla="*/ 1212640 w 262"/>
                                <a:gd name="T13" fmla="*/ 239102 h 174"/>
                                <a:gd name="T14" fmla="*/ 1212640 w 262"/>
                                <a:gd name="T15" fmla="*/ 0 h 174"/>
                                <a:gd name="T16" fmla="*/ 1064615 w 262"/>
                                <a:gd name="T17" fmla="*/ 34156 h 174"/>
                                <a:gd name="T18" fmla="*/ 1076001 w 262"/>
                                <a:gd name="T19" fmla="*/ 298875 h 174"/>
                                <a:gd name="T20" fmla="*/ 967832 w 262"/>
                                <a:gd name="T21" fmla="*/ 478204 h 174"/>
                                <a:gd name="T22" fmla="*/ 791343 w 262"/>
                                <a:gd name="T23" fmla="*/ 375727 h 174"/>
                                <a:gd name="T24" fmla="*/ 563619 w 262"/>
                                <a:gd name="T25" fmla="*/ 520900 h 174"/>
                                <a:gd name="T26" fmla="*/ 415600 w 262"/>
                                <a:gd name="T27" fmla="*/ 503822 h 174"/>
                                <a:gd name="T28" fmla="*/ 296044 w 262"/>
                                <a:gd name="T29" fmla="*/ 315954 h 174"/>
                                <a:gd name="T30" fmla="*/ 216338 w 262"/>
                                <a:gd name="T31" fmla="*/ 341571 h 174"/>
                                <a:gd name="T32" fmla="*/ 159405 w 262"/>
                                <a:gd name="T33" fmla="*/ 461126 h 174"/>
                                <a:gd name="T34" fmla="*/ 68320 w 262"/>
                                <a:gd name="T35" fmla="*/ 623368 h 174"/>
                                <a:gd name="T36" fmla="*/ 0 w 262"/>
                                <a:gd name="T37" fmla="*/ 623368 h 174"/>
                                <a:gd name="T38" fmla="*/ 28463 w 262"/>
                                <a:gd name="T39" fmla="*/ 640446 h 174"/>
                                <a:gd name="T40" fmla="*/ 159405 w 262"/>
                                <a:gd name="T41" fmla="*/ 725836 h 174"/>
                                <a:gd name="T42" fmla="*/ 472533 w 262"/>
                                <a:gd name="T43" fmla="*/ 1289431 h 174"/>
                                <a:gd name="T44" fmla="*/ 552232 w 262"/>
                                <a:gd name="T45" fmla="*/ 1391909 h 174"/>
                                <a:gd name="T46" fmla="*/ 779957 w 262"/>
                                <a:gd name="T47" fmla="*/ 1391909 h 174"/>
                                <a:gd name="T48" fmla="*/ 859663 w 262"/>
                                <a:gd name="T49" fmla="*/ 1485838 h 174"/>
                                <a:gd name="T50" fmla="*/ 1019068 w 262"/>
                                <a:gd name="T51" fmla="*/ 1485838 h 174"/>
                                <a:gd name="T52" fmla="*/ 1252490 w 262"/>
                                <a:gd name="T53" fmla="*/ 1391909 h 174"/>
                                <a:gd name="T54" fmla="*/ 1332196 w 262"/>
                                <a:gd name="T55" fmla="*/ 1391909 h 174"/>
                                <a:gd name="T56" fmla="*/ 1491601 w 262"/>
                                <a:gd name="T57" fmla="*/ 1391909 h 174"/>
                                <a:gd name="T58" fmla="*/ 1491601 w 262"/>
                                <a:gd name="T59" fmla="*/ 1169885 h 174"/>
                                <a:gd name="T60" fmla="*/ 1411895 w 262"/>
                                <a:gd name="T61" fmla="*/ 1169885 h 17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62" h="174">
                                  <a:moveTo>
                                    <a:pt x="248" y="137"/>
                                  </a:moveTo>
                                  <a:lnTo>
                                    <a:pt x="220" y="99"/>
                                  </a:lnTo>
                                  <a:lnTo>
                                    <a:pt x="205" y="85"/>
                                  </a:lnTo>
                                  <a:lnTo>
                                    <a:pt x="217" y="75"/>
                                  </a:lnTo>
                                  <a:lnTo>
                                    <a:pt x="220" y="73"/>
                                  </a:lnTo>
                                  <a:lnTo>
                                    <a:pt x="231" y="40"/>
                                  </a:lnTo>
                                  <a:lnTo>
                                    <a:pt x="213" y="28"/>
                                  </a:lnTo>
                                  <a:lnTo>
                                    <a:pt x="213" y="0"/>
                                  </a:lnTo>
                                  <a:lnTo>
                                    <a:pt x="187" y="4"/>
                                  </a:lnTo>
                                  <a:lnTo>
                                    <a:pt x="189" y="35"/>
                                  </a:lnTo>
                                  <a:lnTo>
                                    <a:pt x="170" y="56"/>
                                  </a:lnTo>
                                  <a:lnTo>
                                    <a:pt x="139" y="44"/>
                                  </a:lnTo>
                                  <a:lnTo>
                                    <a:pt x="99" y="61"/>
                                  </a:lnTo>
                                  <a:lnTo>
                                    <a:pt x="73" y="59"/>
                                  </a:lnTo>
                                  <a:lnTo>
                                    <a:pt x="52" y="37"/>
                                  </a:lnTo>
                                  <a:lnTo>
                                    <a:pt x="38" y="40"/>
                                  </a:lnTo>
                                  <a:lnTo>
                                    <a:pt x="28" y="54"/>
                                  </a:lnTo>
                                  <a:lnTo>
                                    <a:pt x="12" y="73"/>
                                  </a:lnTo>
                                  <a:lnTo>
                                    <a:pt x="0" y="73"/>
                                  </a:lnTo>
                                  <a:lnTo>
                                    <a:pt x="5" y="75"/>
                                  </a:lnTo>
                                  <a:lnTo>
                                    <a:pt x="28" y="85"/>
                                  </a:lnTo>
                                  <a:lnTo>
                                    <a:pt x="83" y="151"/>
                                  </a:lnTo>
                                  <a:lnTo>
                                    <a:pt x="97" y="163"/>
                                  </a:lnTo>
                                  <a:lnTo>
                                    <a:pt x="137" y="163"/>
                                  </a:lnTo>
                                  <a:lnTo>
                                    <a:pt x="151" y="174"/>
                                  </a:lnTo>
                                  <a:lnTo>
                                    <a:pt x="179" y="174"/>
                                  </a:lnTo>
                                  <a:lnTo>
                                    <a:pt x="220" y="163"/>
                                  </a:lnTo>
                                  <a:lnTo>
                                    <a:pt x="234" y="163"/>
                                  </a:lnTo>
                                  <a:lnTo>
                                    <a:pt x="262" y="163"/>
                                  </a:lnTo>
                                  <a:lnTo>
                                    <a:pt x="262" y="137"/>
                                  </a:lnTo>
                                  <a:lnTo>
                                    <a:pt x="248" y="137"/>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2" name="Freeform 287a"/>
                          <wps:cNvSpPr>
                            <a:spLocks/>
                          </wps:cNvSpPr>
                          <wps:spPr bwMode="auto">
                            <a:xfrm>
                              <a:off x="78342" y="43582"/>
                              <a:ext cx="2701" cy="2735"/>
                            </a:xfrm>
                            <a:custGeom>
                              <a:avLst/>
                              <a:gdLst>
                                <a:gd name="T0" fmla="*/ 1975238 w 358"/>
                                <a:gd name="T1" fmla="*/ 768415 h 296"/>
                                <a:gd name="T2" fmla="*/ 1889855 w 358"/>
                                <a:gd name="T3" fmla="*/ 128065 h 296"/>
                                <a:gd name="T4" fmla="*/ 1730466 w 358"/>
                                <a:gd name="T5" fmla="*/ 0 h 296"/>
                                <a:gd name="T6" fmla="*/ 1491390 w 358"/>
                                <a:gd name="T7" fmla="*/ 221988 h 296"/>
                                <a:gd name="T8" fmla="*/ 1406006 w 358"/>
                                <a:gd name="T9" fmla="*/ 128065 h 296"/>
                                <a:gd name="T10" fmla="*/ 398465 w 358"/>
                                <a:gd name="T11" fmla="*/ 128065 h 296"/>
                                <a:gd name="T12" fmla="*/ 398465 w 358"/>
                                <a:gd name="T13" fmla="*/ 443976 h 296"/>
                                <a:gd name="T14" fmla="*/ 318771 w 358"/>
                                <a:gd name="T15" fmla="*/ 572040 h 296"/>
                                <a:gd name="T16" fmla="*/ 239076 w 358"/>
                                <a:gd name="T17" fmla="*/ 665954 h 296"/>
                                <a:gd name="T18" fmla="*/ 239076 w 358"/>
                                <a:gd name="T19" fmla="*/ 1212381 h 296"/>
                                <a:gd name="T20" fmla="*/ 239076 w 358"/>
                                <a:gd name="T21" fmla="*/ 1314842 h 296"/>
                                <a:gd name="T22" fmla="*/ 159382 w 358"/>
                                <a:gd name="T23" fmla="*/ 1314842 h 296"/>
                                <a:gd name="T24" fmla="*/ 0 w 358"/>
                                <a:gd name="T25" fmla="*/ 1758808 h 296"/>
                                <a:gd name="T26" fmla="*/ 159382 w 358"/>
                                <a:gd name="T27" fmla="*/ 2083248 h 296"/>
                                <a:gd name="T28" fmla="*/ 79695 w 358"/>
                                <a:gd name="T29" fmla="*/ 2083248 h 296"/>
                                <a:gd name="T30" fmla="*/ 239076 w 358"/>
                                <a:gd name="T31" fmla="*/ 2305235 h 296"/>
                                <a:gd name="T32" fmla="*/ 239076 w 358"/>
                                <a:gd name="T33" fmla="*/ 2527223 h 296"/>
                                <a:gd name="T34" fmla="*/ 239076 w 358"/>
                                <a:gd name="T35" fmla="*/ 2527223 h 296"/>
                                <a:gd name="T36" fmla="*/ 307386 w 358"/>
                                <a:gd name="T37" fmla="*/ 2527223 h 296"/>
                                <a:gd name="T38" fmla="*/ 398465 w 358"/>
                                <a:gd name="T39" fmla="*/ 2364999 h 296"/>
                                <a:gd name="T40" fmla="*/ 455383 w 358"/>
                                <a:gd name="T41" fmla="*/ 2245472 h 296"/>
                                <a:gd name="T42" fmla="*/ 535077 w 358"/>
                                <a:gd name="T43" fmla="*/ 2219859 h 296"/>
                                <a:gd name="T44" fmla="*/ 654615 w 358"/>
                                <a:gd name="T45" fmla="*/ 2407696 h 296"/>
                                <a:gd name="T46" fmla="*/ 802620 w 358"/>
                                <a:gd name="T47" fmla="*/ 2424772 h 296"/>
                                <a:gd name="T48" fmla="*/ 1030311 w 358"/>
                                <a:gd name="T49" fmla="*/ 2279623 h 296"/>
                                <a:gd name="T50" fmla="*/ 1206774 w 358"/>
                                <a:gd name="T51" fmla="*/ 2382074 h 296"/>
                                <a:gd name="T52" fmla="*/ 1314927 w 358"/>
                                <a:gd name="T53" fmla="*/ 2202784 h 296"/>
                                <a:gd name="T54" fmla="*/ 1303542 w 358"/>
                                <a:gd name="T55" fmla="*/ 1938108 h 296"/>
                                <a:gd name="T56" fmla="*/ 1451546 w 358"/>
                                <a:gd name="T57" fmla="*/ 1903957 h 296"/>
                                <a:gd name="T58" fmla="*/ 1451546 w 358"/>
                                <a:gd name="T59" fmla="*/ 2143020 h 296"/>
                                <a:gd name="T60" fmla="*/ 1554003 w 358"/>
                                <a:gd name="T61" fmla="*/ 2245472 h 296"/>
                                <a:gd name="T62" fmla="*/ 1571084 w 358"/>
                                <a:gd name="T63" fmla="*/ 2202784 h 296"/>
                                <a:gd name="T64" fmla="*/ 1810160 w 358"/>
                                <a:gd name="T65" fmla="*/ 1758808 h 296"/>
                                <a:gd name="T66" fmla="*/ 1810160 w 358"/>
                                <a:gd name="T67" fmla="*/ 1553905 h 296"/>
                                <a:gd name="T68" fmla="*/ 1889855 w 358"/>
                                <a:gd name="T69" fmla="*/ 1109930 h 296"/>
                                <a:gd name="T70" fmla="*/ 2037852 w 358"/>
                                <a:gd name="T71" fmla="*/ 990403 h 296"/>
                                <a:gd name="T72" fmla="*/ 2037852 w 358"/>
                                <a:gd name="T73" fmla="*/ 887942 h 296"/>
                                <a:gd name="T74" fmla="*/ 1975238 w 358"/>
                                <a:gd name="T75" fmla="*/ 768415 h 29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58" h="296">
                                  <a:moveTo>
                                    <a:pt x="347" y="90"/>
                                  </a:moveTo>
                                  <a:lnTo>
                                    <a:pt x="332" y="15"/>
                                  </a:lnTo>
                                  <a:lnTo>
                                    <a:pt x="304" y="0"/>
                                  </a:lnTo>
                                  <a:lnTo>
                                    <a:pt x="262" y="26"/>
                                  </a:lnTo>
                                  <a:lnTo>
                                    <a:pt x="247" y="15"/>
                                  </a:lnTo>
                                  <a:lnTo>
                                    <a:pt x="70" y="15"/>
                                  </a:lnTo>
                                  <a:lnTo>
                                    <a:pt x="70" y="52"/>
                                  </a:lnTo>
                                  <a:lnTo>
                                    <a:pt x="56" y="67"/>
                                  </a:lnTo>
                                  <a:lnTo>
                                    <a:pt x="42" y="78"/>
                                  </a:lnTo>
                                  <a:lnTo>
                                    <a:pt x="42" y="142"/>
                                  </a:lnTo>
                                  <a:lnTo>
                                    <a:pt x="42" y="154"/>
                                  </a:lnTo>
                                  <a:lnTo>
                                    <a:pt x="28" y="154"/>
                                  </a:lnTo>
                                  <a:lnTo>
                                    <a:pt x="0" y="206"/>
                                  </a:lnTo>
                                  <a:lnTo>
                                    <a:pt x="28" y="244"/>
                                  </a:lnTo>
                                  <a:lnTo>
                                    <a:pt x="14" y="244"/>
                                  </a:lnTo>
                                  <a:lnTo>
                                    <a:pt x="42" y="270"/>
                                  </a:lnTo>
                                  <a:lnTo>
                                    <a:pt x="42" y="296"/>
                                  </a:lnTo>
                                  <a:lnTo>
                                    <a:pt x="54" y="296"/>
                                  </a:lnTo>
                                  <a:lnTo>
                                    <a:pt x="70" y="277"/>
                                  </a:lnTo>
                                  <a:lnTo>
                                    <a:pt x="80" y="263"/>
                                  </a:lnTo>
                                  <a:lnTo>
                                    <a:pt x="94" y="260"/>
                                  </a:lnTo>
                                  <a:lnTo>
                                    <a:pt x="115" y="282"/>
                                  </a:lnTo>
                                  <a:lnTo>
                                    <a:pt x="141" y="284"/>
                                  </a:lnTo>
                                  <a:lnTo>
                                    <a:pt x="181" y="267"/>
                                  </a:lnTo>
                                  <a:lnTo>
                                    <a:pt x="212" y="279"/>
                                  </a:lnTo>
                                  <a:lnTo>
                                    <a:pt x="231" y="258"/>
                                  </a:lnTo>
                                  <a:lnTo>
                                    <a:pt x="229" y="227"/>
                                  </a:lnTo>
                                  <a:lnTo>
                                    <a:pt x="255" y="223"/>
                                  </a:lnTo>
                                  <a:lnTo>
                                    <a:pt x="255" y="251"/>
                                  </a:lnTo>
                                  <a:lnTo>
                                    <a:pt x="273" y="263"/>
                                  </a:lnTo>
                                  <a:lnTo>
                                    <a:pt x="276" y="258"/>
                                  </a:lnTo>
                                  <a:lnTo>
                                    <a:pt x="318" y="206"/>
                                  </a:lnTo>
                                  <a:lnTo>
                                    <a:pt x="318" y="182"/>
                                  </a:lnTo>
                                  <a:lnTo>
                                    <a:pt x="332" y="130"/>
                                  </a:lnTo>
                                  <a:lnTo>
                                    <a:pt x="358" y="116"/>
                                  </a:lnTo>
                                  <a:lnTo>
                                    <a:pt x="358" y="104"/>
                                  </a:lnTo>
                                  <a:lnTo>
                                    <a:pt x="347" y="9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3" name="Freeform 288"/>
                          <wps:cNvSpPr>
                            <a:spLocks/>
                          </wps:cNvSpPr>
                          <wps:spPr bwMode="auto">
                            <a:xfrm>
                              <a:off x="76176" y="45475"/>
                              <a:ext cx="1250" cy="2130"/>
                            </a:xfrm>
                            <a:custGeom>
                              <a:avLst/>
                              <a:gdLst>
                                <a:gd name="T0" fmla="*/ 0 w 212"/>
                                <a:gd name="T1" fmla="*/ 2147483647 h 288"/>
                                <a:gd name="T2" fmla="*/ 0 w 212"/>
                                <a:gd name="T3" fmla="*/ 2147483647 h 288"/>
                                <a:gd name="T4" fmla="*/ 2147483647 w 212"/>
                                <a:gd name="T5" fmla="*/ 2147483647 h 288"/>
                                <a:gd name="T6" fmla="*/ 2147483647 w 212"/>
                                <a:gd name="T7" fmla="*/ 2147483647 h 288"/>
                                <a:gd name="T8" fmla="*/ 2147483647 w 212"/>
                                <a:gd name="T9" fmla="*/ 2147483647 h 288"/>
                                <a:gd name="T10" fmla="*/ 2147483647 w 212"/>
                                <a:gd name="T11" fmla="*/ 2147483647 h 288"/>
                                <a:gd name="T12" fmla="*/ 2147483647 w 212"/>
                                <a:gd name="T13" fmla="*/ 2147483647 h 288"/>
                                <a:gd name="T14" fmla="*/ 2147483647 w 212"/>
                                <a:gd name="T15" fmla="*/ 2147483647 h 288"/>
                                <a:gd name="T16" fmla="*/ 2147483647 w 212"/>
                                <a:gd name="T17" fmla="*/ 2147483647 h 288"/>
                                <a:gd name="T18" fmla="*/ 2147483647 w 212"/>
                                <a:gd name="T19" fmla="*/ 2147483647 h 288"/>
                                <a:gd name="T20" fmla="*/ 2147483647 w 212"/>
                                <a:gd name="T21" fmla="*/ 0 h 288"/>
                                <a:gd name="T22" fmla="*/ 2147483647 w 212"/>
                                <a:gd name="T23" fmla="*/ 2147483647 h 288"/>
                                <a:gd name="T24" fmla="*/ 2147483647 w 212"/>
                                <a:gd name="T25" fmla="*/ 2147483647 h 288"/>
                                <a:gd name="T26" fmla="*/ 2147483647 w 212"/>
                                <a:gd name="T27" fmla="*/ 2147483647 h 288"/>
                                <a:gd name="T28" fmla="*/ 2147483647 w 212"/>
                                <a:gd name="T29" fmla="*/ 2147483647 h 288"/>
                                <a:gd name="T30" fmla="*/ 2147483647 w 212"/>
                                <a:gd name="T31" fmla="*/ 2147483647 h 288"/>
                                <a:gd name="T32" fmla="*/ 2147483647 w 212"/>
                                <a:gd name="T33" fmla="*/ 2147483647 h 288"/>
                                <a:gd name="T34" fmla="*/ 2147483647 w 212"/>
                                <a:gd name="T35" fmla="*/ 2147483647 h 288"/>
                                <a:gd name="T36" fmla="*/ 2147483647 w 212"/>
                                <a:gd name="T37" fmla="*/ 2147483647 h 288"/>
                                <a:gd name="T38" fmla="*/ 2147483647 w 212"/>
                                <a:gd name="T39" fmla="*/ 2147483647 h 288"/>
                                <a:gd name="T40" fmla="*/ 2147483647 w 212"/>
                                <a:gd name="T41" fmla="*/ 2147483647 h 288"/>
                                <a:gd name="T42" fmla="*/ 2147483647 w 212"/>
                                <a:gd name="T43" fmla="*/ 2147483647 h 288"/>
                                <a:gd name="T44" fmla="*/ 2147483647 w 212"/>
                                <a:gd name="T45" fmla="*/ 2147483647 h 288"/>
                                <a:gd name="T46" fmla="*/ 2147483647 w 212"/>
                                <a:gd name="T47" fmla="*/ 2147483647 h 288"/>
                                <a:gd name="T48" fmla="*/ 2147483647 w 212"/>
                                <a:gd name="T49" fmla="*/ 2147483647 h 288"/>
                                <a:gd name="T50" fmla="*/ 2147483647 w 212"/>
                                <a:gd name="T51" fmla="*/ 2147483647 h 288"/>
                                <a:gd name="T52" fmla="*/ 0 w 212"/>
                                <a:gd name="T53" fmla="*/ 2147483647 h 288"/>
                                <a:gd name="T54" fmla="*/ 0 w 212"/>
                                <a:gd name="T55" fmla="*/ 2147483647 h 28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2"/>
                                <a:gd name="T85" fmla="*/ 0 h 288"/>
                                <a:gd name="T86" fmla="*/ 212 w 212"/>
                                <a:gd name="T87" fmla="*/ 288 h 28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2" h="288">
                                  <a:moveTo>
                                    <a:pt x="0" y="210"/>
                                  </a:moveTo>
                                  <a:lnTo>
                                    <a:pt x="0" y="210"/>
                                  </a:lnTo>
                                  <a:lnTo>
                                    <a:pt x="35" y="162"/>
                                  </a:lnTo>
                                  <a:lnTo>
                                    <a:pt x="52" y="162"/>
                                  </a:lnTo>
                                  <a:lnTo>
                                    <a:pt x="69" y="177"/>
                                  </a:lnTo>
                                  <a:lnTo>
                                    <a:pt x="89" y="162"/>
                                  </a:lnTo>
                                  <a:lnTo>
                                    <a:pt x="123" y="114"/>
                                  </a:lnTo>
                                  <a:lnTo>
                                    <a:pt x="141" y="66"/>
                                  </a:lnTo>
                                  <a:lnTo>
                                    <a:pt x="158" y="33"/>
                                  </a:lnTo>
                                  <a:lnTo>
                                    <a:pt x="158" y="18"/>
                                  </a:lnTo>
                                  <a:lnTo>
                                    <a:pt x="158" y="0"/>
                                  </a:lnTo>
                                  <a:lnTo>
                                    <a:pt x="158" y="18"/>
                                  </a:lnTo>
                                  <a:lnTo>
                                    <a:pt x="194" y="81"/>
                                  </a:lnTo>
                                  <a:lnTo>
                                    <a:pt x="158" y="81"/>
                                  </a:lnTo>
                                  <a:lnTo>
                                    <a:pt x="158" y="96"/>
                                  </a:lnTo>
                                  <a:lnTo>
                                    <a:pt x="177" y="114"/>
                                  </a:lnTo>
                                  <a:lnTo>
                                    <a:pt x="194" y="144"/>
                                  </a:lnTo>
                                  <a:lnTo>
                                    <a:pt x="158" y="192"/>
                                  </a:lnTo>
                                  <a:lnTo>
                                    <a:pt x="177" y="210"/>
                                  </a:lnTo>
                                  <a:lnTo>
                                    <a:pt x="212" y="258"/>
                                  </a:lnTo>
                                  <a:lnTo>
                                    <a:pt x="212" y="288"/>
                                  </a:lnTo>
                                  <a:lnTo>
                                    <a:pt x="123" y="273"/>
                                  </a:lnTo>
                                  <a:lnTo>
                                    <a:pt x="69" y="273"/>
                                  </a:lnTo>
                                  <a:lnTo>
                                    <a:pt x="35" y="273"/>
                                  </a:lnTo>
                                  <a:lnTo>
                                    <a:pt x="35" y="258"/>
                                  </a:lnTo>
                                  <a:lnTo>
                                    <a:pt x="18" y="240"/>
                                  </a:lnTo>
                                  <a:lnTo>
                                    <a:pt x="0" y="225"/>
                                  </a:lnTo>
                                  <a:lnTo>
                                    <a:pt x="0" y="21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4" name="Freeform 289"/>
                          <wps:cNvSpPr>
                            <a:spLocks/>
                          </wps:cNvSpPr>
                          <wps:spPr bwMode="auto">
                            <a:xfrm>
                              <a:off x="76272" y="47487"/>
                              <a:ext cx="321" cy="236"/>
                            </a:xfrm>
                            <a:custGeom>
                              <a:avLst/>
                              <a:gdLst>
                                <a:gd name="T0" fmla="*/ 2147483647 w 53"/>
                                <a:gd name="T1" fmla="*/ 0 h 33"/>
                                <a:gd name="T2" fmla="*/ 2147483647 w 53"/>
                                <a:gd name="T3" fmla="*/ 0 h 33"/>
                                <a:gd name="T4" fmla="*/ 2147483647 w 53"/>
                                <a:gd name="T5" fmla="*/ 2147483647 h 33"/>
                                <a:gd name="T6" fmla="*/ 2147483647 w 53"/>
                                <a:gd name="T7" fmla="*/ 2147483647 h 33"/>
                                <a:gd name="T8" fmla="*/ 0 w 53"/>
                                <a:gd name="T9" fmla="*/ 2147483647 h 33"/>
                                <a:gd name="T10" fmla="*/ 2147483647 w 53"/>
                                <a:gd name="T11" fmla="*/ 0 h 33"/>
                                <a:gd name="T12" fmla="*/ 2147483647 w 53"/>
                                <a:gd name="T13" fmla="*/ 0 h 33"/>
                                <a:gd name="T14" fmla="*/ 0 60000 65536"/>
                                <a:gd name="T15" fmla="*/ 0 60000 65536"/>
                                <a:gd name="T16" fmla="*/ 0 60000 65536"/>
                                <a:gd name="T17" fmla="*/ 0 60000 65536"/>
                                <a:gd name="T18" fmla="*/ 0 60000 65536"/>
                                <a:gd name="T19" fmla="*/ 0 60000 65536"/>
                                <a:gd name="T20" fmla="*/ 0 60000 65536"/>
                                <a:gd name="T21" fmla="*/ 0 w 53"/>
                                <a:gd name="T22" fmla="*/ 0 h 33"/>
                                <a:gd name="T23" fmla="*/ 53 w 53"/>
                                <a:gd name="T24" fmla="*/ 33 h 3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 h="33">
                                  <a:moveTo>
                                    <a:pt x="53" y="0"/>
                                  </a:moveTo>
                                  <a:lnTo>
                                    <a:pt x="53" y="0"/>
                                  </a:lnTo>
                                  <a:lnTo>
                                    <a:pt x="53" y="33"/>
                                  </a:lnTo>
                                  <a:lnTo>
                                    <a:pt x="17" y="33"/>
                                  </a:lnTo>
                                  <a:lnTo>
                                    <a:pt x="0" y="33"/>
                                  </a:lnTo>
                                  <a:lnTo>
                                    <a:pt x="17" y="0"/>
                                  </a:lnTo>
                                  <a:lnTo>
                                    <a:pt x="53"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5" name="Freeform 290"/>
                          <wps:cNvSpPr>
                            <a:spLocks/>
                          </wps:cNvSpPr>
                          <wps:spPr bwMode="auto">
                            <a:xfrm>
                              <a:off x="80210" y="45120"/>
                              <a:ext cx="2368" cy="2130"/>
                            </a:xfrm>
                            <a:custGeom>
                              <a:avLst/>
                              <a:gdLst>
                                <a:gd name="T0" fmla="*/ 2147483647 w 399"/>
                                <a:gd name="T1" fmla="*/ 2147483647 h 288"/>
                                <a:gd name="T2" fmla="*/ 2147483647 w 399"/>
                                <a:gd name="T3" fmla="*/ 2147483647 h 288"/>
                                <a:gd name="T4" fmla="*/ 2147483647 w 399"/>
                                <a:gd name="T5" fmla="*/ 2147483647 h 288"/>
                                <a:gd name="T6" fmla="*/ 2147483647 w 399"/>
                                <a:gd name="T7" fmla="*/ 2147483647 h 288"/>
                                <a:gd name="T8" fmla="*/ 2147483647 w 399"/>
                                <a:gd name="T9" fmla="*/ 2147483647 h 288"/>
                                <a:gd name="T10" fmla="*/ 2147483647 w 399"/>
                                <a:gd name="T11" fmla="*/ 2147483647 h 288"/>
                                <a:gd name="T12" fmla="*/ 2147483647 w 399"/>
                                <a:gd name="T13" fmla="*/ 2147483647 h 288"/>
                                <a:gd name="T14" fmla="*/ 2147483647 w 399"/>
                                <a:gd name="T15" fmla="*/ 2147483647 h 288"/>
                                <a:gd name="T16" fmla="*/ 2147483647 w 399"/>
                                <a:gd name="T17" fmla="*/ 2147483647 h 288"/>
                                <a:gd name="T18" fmla="*/ 2147483647 w 399"/>
                                <a:gd name="T19" fmla="*/ 2147483647 h 288"/>
                                <a:gd name="T20" fmla="*/ 2147483647 w 399"/>
                                <a:gd name="T21" fmla="*/ 2147483647 h 288"/>
                                <a:gd name="T22" fmla="*/ 2147483647 w 399"/>
                                <a:gd name="T23" fmla="*/ 2147483647 h 288"/>
                                <a:gd name="T24" fmla="*/ 2147483647 w 399"/>
                                <a:gd name="T25" fmla="*/ 2147483647 h 288"/>
                                <a:gd name="T26" fmla="*/ 2147483647 w 399"/>
                                <a:gd name="T27" fmla="*/ 2147483647 h 288"/>
                                <a:gd name="T28" fmla="*/ 2147483647 w 399"/>
                                <a:gd name="T29" fmla="*/ 2147483647 h 288"/>
                                <a:gd name="T30" fmla="*/ 2147483647 w 399"/>
                                <a:gd name="T31" fmla="*/ 2147483647 h 288"/>
                                <a:gd name="T32" fmla="*/ 2147483647 w 399"/>
                                <a:gd name="T33" fmla="*/ 2147483647 h 288"/>
                                <a:gd name="T34" fmla="*/ 2147483647 w 399"/>
                                <a:gd name="T35" fmla="*/ 2147483647 h 288"/>
                                <a:gd name="T36" fmla="*/ 0 w 399"/>
                                <a:gd name="T37" fmla="*/ 2147483647 h 288"/>
                                <a:gd name="T38" fmla="*/ 2147483647 w 399"/>
                                <a:gd name="T39" fmla="*/ 2147483647 h 288"/>
                                <a:gd name="T40" fmla="*/ 2147483647 w 399"/>
                                <a:gd name="T41" fmla="*/ 2147483647 h 288"/>
                                <a:gd name="T42" fmla="*/ 2147483647 w 399"/>
                                <a:gd name="T43" fmla="*/ 2147483647 h 288"/>
                                <a:gd name="T44" fmla="*/ 2147483647 w 399"/>
                                <a:gd name="T45" fmla="*/ 2147483647 h 288"/>
                                <a:gd name="T46" fmla="*/ 2147483647 w 399"/>
                                <a:gd name="T47" fmla="*/ 2147483647 h 288"/>
                                <a:gd name="T48" fmla="*/ 2147483647 w 399"/>
                                <a:gd name="T49" fmla="*/ 2147483647 h 288"/>
                                <a:gd name="T50" fmla="*/ 2147483647 w 399"/>
                                <a:gd name="T51" fmla="*/ 0 h 288"/>
                                <a:gd name="T52" fmla="*/ 2147483647 w 399"/>
                                <a:gd name="T53" fmla="*/ 2147483647 h 288"/>
                                <a:gd name="T54" fmla="*/ 2147483647 w 399"/>
                                <a:gd name="T55" fmla="*/ 2147483647 h 288"/>
                                <a:gd name="T56" fmla="*/ 2147483647 w 399"/>
                                <a:gd name="T57" fmla="*/ 2147483647 h 28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99"/>
                                <a:gd name="T88" fmla="*/ 0 h 288"/>
                                <a:gd name="T89" fmla="*/ 399 w 399"/>
                                <a:gd name="T90" fmla="*/ 288 h 28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99" h="288">
                                  <a:moveTo>
                                    <a:pt x="244" y="66"/>
                                  </a:moveTo>
                                  <a:lnTo>
                                    <a:pt x="244" y="66"/>
                                  </a:lnTo>
                                  <a:lnTo>
                                    <a:pt x="244" y="96"/>
                                  </a:lnTo>
                                  <a:lnTo>
                                    <a:pt x="244" y="114"/>
                                  </a:lnTo>
                                  <a:lnTo>
                                    <a:pt x="261" y="114"/>
                                  </a:lnTo>
                                  <a:lnTo>
                                    <a:pt x="261" y="129"/>
                                  </a:lnTo>
                                  <a:lnTo>
                                    <a:pt x="296" y="162"/>
                                  </a:lnTo>
                                  <a:lnTo>
                                    <a:pt x="382" y="177"/>
                                  </a:lnTo>
                                  <a:lnTo>
                                    <a:pt x="399" y="177"/>
                                  </a:lnTo>
                                  <a:lnTo>
                                    <a:pt x="330" y="258"/>
                                  </a:lnTo>
                                  <a:lnTo>
                                    <a:pt x="278" y="258"/>
                                  </a:lnTo>
                                  <a:lnTo>
                                    <a:pt x="244" y="288"/>
                                  </a:lnTo>
                                  <a:lnTo>
                                    <a:pt x="207" y="273"/>
                                  </a:lnTo>
                                  <a:lnTo>
                                    <a:pt x="156" y="288"/>
                                  </a:lnTo>
                                  <a:lnTo>
                                    <a:pt x="69" y="273"/>
                                  </a:lnTo>
                                  <a:lnTo>
                                    <a:pt x="69" y="240"/>
                                  </a:lnTo>
                                  <a:lnTo>
                                    <a:pt x="52" y="240"/>
                                  </a:lnTo>
                                  <a:lnTo>
                                    <a:pt x="17" y="192"/>
                                  </a:lnTo>
                                  <a:lnTo>
                                    <a:pt x="0" y="177"/>
                                  </a:lnTo>
                                  <a:lnTo>
                                    <a:pt x="17" y="162"/>
                                  </a:lnTo>
                                  <a:lnTo>
                                    <a:pt x="35" y="114"/>
                                  </a:lnTo>
                                  <a:lnTo>
                                    <a:pt x="86" y="48"/>
                                  </a:lnTo>
                                  <a:lnTo>
                                    <a:pt x="86" y="18"/>
                                  </a:lnTo>
                                  <a:lnTo>
                                    <a:pt x="104" y="18"/>
                                  </a:lnTo>
                                  <a:lnTo>
                                    <a:pt x="121" y="33"/>
                                  </a:lnTo>
                                  <a:lnTo>
                                    <a:pt x="121" y="0"/>
                                  </a:lnTo>
                                  <a:lnTo>
                                    <a:pt x="138" y="18"/>
                                  </a:lnTo>
                                  <a:lnTo>
                                    <a:pt x="190" y="18"/>
                                  </a:lnTo>
                                  <a:lnTo>
                                    <a:pt x="244" y="66"/>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6" name="Freeform 291"/>
                          <wps:cNvSpPr>
                            <a:spLocks/>
                          </wps:cNvSpPr>
                          <wps:spPr bwMode="auto">
                            <a:xfrm>
                              <a:off x="81650" y="45593"/>
                              <a:ext cx="214" cy="355"/>
                            </a:xfrm>
                            <a:custGeom>
                              <a:avLst/>
                              <a:gdLst>
                                <a:gd name="T0" fmla="*/ 2147483647 w 34"/>
                                <a:gd name="T1" fmla="*/ 2147483647 h 48"/>
                                <a:gd name="T2" fmla="*/ 2147483647 w 34"/>
                                <a:gd name="T3" fmla="*/ 2147483647 h 48"/>
                                <a:gd name="T4" fmla="*/ 0 w 34"/>
                                <a:gd name="T5" fmla="*/ 2147483647 h 48"/>
                                <a:gd name="T6" fmla="*/ 0 w 34"/>
                                <a:gd name="T7" fmla="*/ 2147483647 h 48"/>
                                <a:gd name="T8" fmla="*/ 0 w 34"/>
                                <a:gd name="T9" fmla="*/ 0 h 48"/>
                                <a:gd name="T10" fmla="*/ 2147483647 w 34"/>
                                <a:gd name="T11" fmla="*/ 0 h 48"/>
                                <a:gd name="T12" fmla="*/ 2147483647 w 34"/>
                                <a:gd name="T13" fmla="*/ 0 h 48"/>
                                <a:gd name="T14" fmla="*/ 2147483647 w 34"/>
                                <a:gd name="T15" fmla="*/ 2147483647 h 48"/>
                                <a:gd name="T16" fmla="*/ 2147483647 w 34"/>
                                <a:gd name="T17" fmla="*/ 2147483647 h 48"/>
                                <a:gd name="T18" fmla="*/ 2147483647 w 34"/>
                                <a:gd name="T19" fmla="*/ 2147483647 h 48"/>
                                <a:gd name="T20" fmla="*/ 2147483647 w 34"/>
                                <a:gd name="T21" fmla="*/ 2147483647 h 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4"/>
                                <a:gd name="T34" fmla="*/ 0 h 48"/>
                                <a:gd name="T35" fmla="*/ 34 w 34"/>
                                <a:gd name="T36" fmla="*/ 48 h 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4" h="48">
                                  <a:moveTo>
                                    <a:pt x="17" y="48"/>
                                  </a:moveTo>
                                  <a:lnTo>
                                    <a:pt x="17" y="48"/>
                                  </a:lnTo>
                                  <a:lnTo>
                                    <a:pt x="0" y="48"/>
                                  </a:lnTo>
                                  <a:lnTo>
                                    <a:pt x="0" y="30"/>
                                  </a:lnTo>
                                  <a:lnTo>
                                    <a:pt x="0" y="0"/>
                                  </a:lnTo>
                                  <a:lnTo>
                                    <a:pt x="17" y="0"/>
                                  </a:lnTo>
                                  <a:lnTo>
                                    <a:pt x="34" y="0"/>
                                  </a:lnTo>
                                  <a:lnTo>
                                    <a:pt x="34" y="15"/>
                                  </a:lnTo>
                                  <a:lnTo>
                                    <a:pt x="17" y="15"/>
                                  </a:lnTo>
                                  <a:lnTo>
                                    <a:pt x="34" y="30"/>
                                  </a:lnTo>
                                  <a:lnTo>
                                    <a:pt x="17" y="4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7" name="Freeform 292"/>
                          <wps:cNvSpPr>
                            <a:spLocks/>
                          </wps:cNvSpPr>
                          <wps:spPr bwMode="auto">
                            <a:xfrm>
                              <a:off x="80305" y="47132"/>
                              <a:ext cx="1345" cy="1656"/>
                            </a:xfrm>
                            <a:custGeom>
                              <a:avLst/>
                              <a:gdLst>
                                <a:gd name="T0" fmla="*/ 2147483647 w 227"/>
                                <a:gd name="T1" fmla="*/ 2147483647 h 224"/>
                                <a:gd name="T2" fmla="*/ 2147483647 w 227"/>
                                <a:gd name="T3" fmla="*/ 2147483647 h 224"/>
                                <a:gd name="T4" fmla="*/ 2147483647 w 227"/>
                                <a:gd name="T5" fmla="*/ 0 h 224"/>
                                <a:gd name="T6" fmla="*/ 2147483647 w 227"/>
                                <a:gd name="T7" fmla="*/ 2147483647 h 224"/>
                                <a:gd name="T8" fmla="*/ 2147483647 w 227"/>
                                <a:gd name="T9" fmla="*/ 0 h 224"/>
                                <a:gd name="T10" fmla="*/ 2147483647 w 227"/>
                                <a:gd name="T11" fmla="*/ 0 h 224"/>
                                <a:gd name="T12" fmla="*/ 0 w 227"/>
                                <a:gd name="T13" fmla="*/ 0 h 224"/>
                                <a:gd name="T14" fmla="*/ 2147483647 w 227"/>
                                <a:gd name="T15" fmla="*/ 2147483647 h 224"/>
                                <a:gd name="T16" fmla="*/ 2147483647 w 227"/>
                                <a:gd name="T17" fmla="*/ 2147483647 h 224"/>
                                <a:gd name="T18" fmla="*/ 0 w 227"/>
                                <a:gd name="T19" fmla="*/ 2147483647 h 224"/>
                                <a:gd name="T20" fmla="*/ 0 w 227"/>
                                <a:gd name="T21" fmla="*/ 2147483647 h 224"/>
                                <a:gd name="T22" fmla="*/ 2147483647 w 227"/>
                                <a:gd name="T23" fmla="*/ 2147483647 h 224"/>
                                <a:gd name="T24" fmla="*/ 2147483647 w 227"/>
                                <a:gd name="T25" fmla="*/ 2147483647 h 224"/>
                                <a:gd name="T26" fmla="*/ 2147483647 w 227"/>
                                <a:gd name="T27" fmla="*/ 2147483647 h 224"/>
                                <a:gd name="T28" fmla="*/ 2147483647 w 227"/>
                                <a:gd name="T29" fmla="*/ 2147483647 h 224"/>
                                <a:gd name="T30" fmla="*/ 2147483647 w 227"/>
                                <a:gd name="T31" fmla="*/ 2147483647 h 224"/>
                                <a:gd name="T32" fmla="*/ 2147483647 w 227"/>
                                <a:gd name="T33" fmla="*/ 2147483647 h 224"/>
                                <a:gd name="T34" fmla="*/ 2147483647 w 227"/>
                                <a:gd name="T35" fmla="*/ 2147483647 h 224"/>
                                <a:gd name="T36" fmla="*/ 2147483647 w 227"/>
                                <a:gd name="T37" fmla="*/ 2147483647 h 224"/>
                                <a:gd name="T38" fmla="*/ 2147483647 w 227"/>
                                <a:gd name="T39" fmla="*/ 2147483647 h 224"/>
                                <a:gd name="T40" fmla="*/ 2147483647 w 227"/>
                                <a:gd name="T41" fmla="*/ 2147483647 h 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7"/>
                                <a:gd name="T64" fmla="*/ 0 h 224"/>
                                <a:gd name="T65" fmla="*/ 227 w 227"/>
                                <a:gd name="T66" fmla="*/ 224 h 22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7" h="224">
                                  <a:moveTo>
                                    <a:pt x="227" y="15"/>
                                  </a:moveTo>
                                  <a:lnTo>
                                    <a:pt x="227" y="15"/>
                                  </a:lnTo>
                                  <a:lnTo>
                                    <a:pt x="192" y="0"/>
                                  </a:lnTo>
                                  <a:lnTo>
                                    <a:pt x="140" y="15"/>
                                  </a:lnTo>
                                  <a:lnTo>
                                    <a:pt x="52" y="0"/>
                                  </a:lnTo>
                                  <a:lnTo>
                                    <a:pt x="18" y="0"/>
                                  </a:lnTo>
                                  <a:lnTo>
                                    <a:pt x="0" y="0"/>
                                  </a:lnTo>
                                  <a:lnTo>
                                    <a:pt x="18" y="15"/>
                                  </a:lnTo>
                                  <a:lnTo>
                                    <a:pt x="35" y="63"/>
                                  </a:lnTo>
                                  <a:lnTo>
                                    <a:pt x="0" y="111"/>
                                  </a:lnTo>
                                  <a:lnTo>
                                    <a:pt x="0" y="129"/>
                                  </a:lnTo>
                                  <a:lnTo>
                                    <a:pt x="18" y="129"/>
                                  </a:lnTo>
                                  <a:lnTo>
                                    <a:pt x="104" y="176"/>
                                  </a:lnTo>
                                  <a:lnTo>
                                    <a:pt x="104" y="207"/>
                                  </a:lnTo>
                                  <a:lnTo>
                                    <a:pt x="158" y="224"/>
                                  </a:lnTo>
                                  <a:lnTo>
                                    <a:pt x="175" y="176"/>
                                  </a:lnTo>
                                  <a:lnTo>
                                    <a:pt x="192" y="176"/>
                                  </a:lnTo>
                                  <a:lnTo>
                                    <a:pt x="210" y="144"/>
                                  </a:lnTo>
                                  <a:lnTo>
                                    <a:pt x="192" y="129"/>
                                  </a:lnTo>
                                  <a:lnTo>
                                    <a:pt x="192" y="48"/>
                                  </a:lnTo>
                                  <a:lnTo>
                                    <a:pt x="227" y="1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8" name="Freeform 293"/>
                          <wps:cNvSpPr>
                            <a:spLocks/>
                          </wps:cNvSpPr>
                          <wps:spPr bwMode="auto">
                            <a:xfrm>
                              <a:off x="79591" y="47132"/>
                              <a:ext cx="916" cy="1065"/>
                            </a:xfrm>
                            <a:custGeom>
                              <a:avLst/>
                              <a:gdLst>
                                <a:gd name="T0" fmla="*/ 2147483647 w 156"/>
                                <a:gd name="T1" fmla="*/ 0 h 144"/>
                                <a:gd name="T2" fmla="*/ 2147483647 w 156"/>
                                <a:gd name="T3" fmla="*/ 0 h 144"/>
                                <a:gd name="T4" fmla="*/ 2147483647 w 156"/>
                                <a:gd name="T5" fmla="*/ 2147483647 h 144"/>
                                <a:gd name="T6" fmla="*/ 2147483647 w 156"/>
                                <a:gd name="T7" fmla="*/ 2147483647 h 144"/>
                                <a:gd name="T8" fmla="*/ 2147483647 w 156"/>
                                <a:gd name="T9" fmla="*/ 2147483647 h 144"/>
                                <a:gd name="T10" fmla="*/ 2147483647 w 156"/>
                                <a:gd name="T11" fmla="*/ 2147483647 h 144"/>
                                <a:gd name="T12" fmla="*/ 2147483647 w 156"/>
                                <a:gd name="T13" fmla="*/ 2147483647 h 144"/>
                                <a:gd name="T14" fmla="*/ 2147483647 w 156"/>
                                <a:gd name="T15" fmla="*/ 2147483647 h 144"/>
                                <a:gd name="T16" fmla="*/ 0 w 156"/>
                                <a:gd name="T17" fmla="*/ 2147483647 h 144"/>
                                <a:gd name="T18" fmla="*/ 2147483647 w 156"/>
                                <a:gd name="T19" fmla="*/ 2147483647 h 144"/>
                                <a:gd name="T20" fmla="*/ 2147483647 w 156"/>
                                <a:gd name="T21" fmla="*/ 2147483647 h 144"/>
                                <a:gd name="T22" fmla="*/ 2147483647 w 156"/>
                                <a:gd name="T23" fmla="*/ 2147483647 h 144"/>
                                <a:gd name="T24" fmla="*/ 2147483647 w 156"/>
                                <a:gd name="T25" fmla="*/ 2147483647 h 144"/>
                                <a:gd name="T26" fmla="*/ 2147483647 w 156"/>
                                <a:gd name="T27" fmla="*/ 2147483647 h 144"/>
                                <a:gd name="T28" fmla="*/ 2147483647 w 156"/>
                                <a:gd name="T29" fmla="*/ 2147483647 h 144"/>
                                <a:gd name="T30" fmla="*/ 2147483647 w 156"/>
                                <a:gd name="T31" fmla="*/ 0 h 14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56"/>
                                <a:gd name="T49" fmla="*/ 0 h 144"/>
                                <a:gd name="T50" fmla="*/ 156 w 156"/>
                                <a:gd name="T51" fmla="*/ 144 h 14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56" h="144">
                                  <a:moveTo>
                                    <a:pt x="121" y="0"/>
                                  </a:moveTo>
                                  <a:lnTo>
                                    <a:pt x="121" y="0"/>
                                  </a:lnTo>
                                  <a:lnTo>
                                    <a:pt x="139" y="15"/>
                                  </a:lnTo>
                                  <a:lnTo>
                                    <a:pt x="156" y="63"/>
                                  </a:lnTo>
                                  <a:lnTo>
                                    <a:pt x="121" y="111"/>
                                  </a:lnTo>
                                  <a:lnTo>
                                    <a:pt x="121" y="129"/>
                                  </a:lnTo>
                                  <a:lnTo>
                                    <a:pt x="69" y="129"/>
                                  </a:lnTo>
                                  <a:lnTo>
                                    <a:pt x="35" y="129"/>
                                  </a:lnTo>
                                  <a:lnTo>
                                    <a:pt x="0" y="144"/>
                                  </a:lnTo>
                                  <a:lnTo>
                                    <a:pt x="18" y="96"/>
                                  </a:lnTo>
                                  <a:lnTo>
                                    <a:pt x="35" y="81"/>
                                  </a:lnTo>
                                  <a:lnTo>
                                    <a:pt x="52" y="48"/>
                                  </a:lnTo>
                                  <a:lnTo>
                                    <a:pt x="35" y="48"/>
                                  </a:lnTo>
                                  <a:lnTo>
                                    <a:pt x="35" y="15"/>
                                  </a:lnTo>
                                  <a:lnTo>
                                    <a:pt x="69" y="15"/>
                                  </a:lnTo>
                                  <a:lnTo>
                                    <a:pt x="121"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9" name="Freeform 294"/>
                          <wps:cNvSpPr>
                            <a:spLocks/>
                          </wps:cNvSpPr>
                          <wps:spPr bwMode="auto">
                            <a:xfrm>
                              <a:off x="79484" y="48078"/>
                              <a:ext cx="310" cy="355"/>
                            </a:xfrm>
                            <a:custGeom>
                              <a:avLst/>
                              <a:gdLst>
                                <a:gd name="T0" fmla="*/ 2147483647 w 52"/>
                                <a:gd name="T1" fmla="*/ 2147483647 h 47"/>
                                <a:gd name="T2" fmla="*/ 2147483647 w 52"/>
                                <a:gd name="T3" fmla="*/ 2147483647 h 47"/>
                                <a:gd name="T4" fmla="*/ 2147483647 w 52"/>
                                <a:gd name="T5" fmla="*/ 2147483647 h 47"/>
                                <a:gd name="T6" fmla="*/ 0 w 52"/>
                                <a:gd name="T7" fmla="*/ 2147483647 h 47"/>
                                <a:gd name="T8" fmla="*/ 2147483647 w 52"/>
                                <a:gd name="T9" fmla="*/ 2147483647 h 47"/>
                                <a:gd name="T10" fmla="*/ 2147483647 w 52"/>
                                <a:gd name="T11" fmla="*/ 0 h 47"/>
                                <a:gd name="T12" fmla="*/ 2147483647 w 52"/>
                                <a:gd name="T13" fmla="*/ 2147483647 h 47"/>
                                <a:gd name="T14" fmla="*/ 2147483647 w 52"/>
                                <a:gd name="T15" fmla="*/ 2147483647 h 47"/>
                                <a:gd name="T16" fmla="*/ 0 60000 65536"/>
                                <a:gd name="T17" fmla="*/ 0 60000 65536"/>
                                <a:gd name="T18" fmla="*/ 0 60000 65536"/>
                                <a:gd name="T19" fmla="*/ 0 60000 65536"/>
                                <a:gd name="T20" fmla="*/ 0 60000 65536"/>
                                <a:gd name="T21" fmla="*/ 0 60000 65536"/>
                                <a:gd name="T22" fmla="*/ 0 60000 65536"/>
                                <a:gd name="T23" fmla="*/ 0 60000 65536"/>
                                <a:gd name="T24" fmla="*/ 0 w 52"/>
                                <a:gd name="T25" fmla="*/ 0 h 47"/>
                                <a:gd name="T26" fmla="*/ 52 w 52"/>
                                <a:gd name="T27" fmla="*/ 47 h 4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2" h="47">
                                  <a:moveTo>
                                    <a:pt x="52" y="47"/>
                                  </a:moveTo>
                                  <a:lnTo>
                                    <a:pt x="52" y="47"/>
                                  </a:lnTo>
                                  <a:lnTo>
                                    <a:pt x="17" y="47"/>
                                  </a:lnTo>
                                  <a:lnTo>
                                    <a:pt x="0" y="47"/>
                                  </a:lnTo>
                                  <a:lnTo>
                                    <a:pt x="17" y="15"/>
                                  </a:lnTo>
                                  <a:lnTo>
                                    <a:pt x="52" y="0"/>
                                  </a:lnTo>
                                  <a:lnTo>
                                    <a:pt x="52" y="30"/>
                                  </a:lnTo>
                                  <a:lnTo>
                                    <a:pt x="52" y="47"/>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0" name="Freeform 295"/>
                          <wps:cNvSpPr>
                            <a:spLocks/>
                          </wps:cNvSpPr>
                          <wps:spPr bwMode="auto">
                            <a:xfrm>
                              <a:off x="79591" y="48433"/>
                              <a:ext cx="203" cy="355"/>
                            </a:xfrm>
                            <a:custGeom>
                              <a:avLst/>
                              <a:gdLst>
                                <a:gd name="T0" fmla="*/ 2147483647 w 35"/>
                                <a:gd name="T1" fmla="*/ 0 h 48"/>
                                <a:gd name="T2" fmla="*/ 2147483647 w 35"/>
                                <a:gd name="T3" fmla="*/ 0 h 48"/>
                                <a:gd name="T4" fmla="*/ 2147483647 w 35"/>
                                <a:gd name="T5" fmla="*/ 2147483647 h 48"/>
                                <a:gd name="T6" fmla="*/ 0 w 35"/>
                                <a:gd name="T7" fmla="*/ 2147483647 h 48"/>
                                <a:gd name="T8" fmla="*/ 0 w 35"/>
                                <a:gd name="T9" fmla="*/ 2147483647 h 48"/>
                                <a:gd name="T10" fmla="*/ 0 w 35"/>
                                <a:gd name="T11" fmla="*/ 0 h 48"/>
                                <a:gd name="T12" fmla="*/ 2147483647 w 35"/>
                                <a:gd name="T13" fmla="*/ 0 h 48"/>
                                <a:gd name="T14" fmla="*/ 0 60000 65536"/>
                                <a:gd name="T15" fmla="*/ 0 60000 65536"/>
                                <a:gd name="T16" fmla="*/ 0 60000 65536"/>
                                <a:gd name="T17" fmla="*/ 0 60000 65536"/>
                                <a:gd name="T18" fmla="*/ 0 60000 65536"/>
                                <a:gd name="T19" fmla="*/ 0 60000 65536"/>
                                <a:gd name="T20" fmla="*/ 0 60000 65536"/>
                                <a:gd name="T21" fmla="*/ 0 w 35"/>
                                <a:gd name="T22" fmla="*/ 0 h 48"/>
                                <a:gd name="T23" fmla="*/ 35 w 35"/>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 h="48">
                                  <a:moveTo>
                                    <a:pt x="35" y="0"/>
                                  </a:moveTo>
                                  <a:lnTo>
                                    <a:pt x="35" y="0"/>
                                  </a:lnTo>
                                  <a:lnTo>
                                    <a:pt x="35" y="16"/>
                                  </a:lnTo>
                                  <a:lnTo>
                                    <a:pt x="0" y="48"/>
                                  </a:lnTo>
                                  <a:lnTo>
                                    <a:pt x="0" y="16"/>
                                  </a:lnTo>
                                  <a:lnTo>
                                    <a:pt x="0" y="0"/>
                                  </a:lnTo>
                                  <a:lnTo>
                                    <a:pt x="35"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1" name="Freeform 296"/>
                          <wps:cNvSpPr>
                            <a:spLocks/>
                          </wps:cNvSpPr>
                          <wps:spPr bwMode="auto">
                            <a:xfrm>
                              <a:off x="72666" y="40875"/>
                              <a:ext cx="1963" cy="1775"/>
                            </a:xfrm>
                            <a:custGeom>
                              <a:avLst/>
                              <a:gdLst>
                                <a:gd name="T0" fmla="*/ 2147483647 w 330"/>
                                <a:gd name="T1" fmla="*/ 2147483647 h 240"/>
                                <a:gd name="T2" fmla="*/ 2147483647 w 330"/>
                                <a:gd name="T3" fmla="*/ 2147483647 h 240"/>
                                <a:gd name="T4" fmla="*/ 2147483647 w 330"/>
                                <a:gd name="T5" fmla="*/ 2147483647 h 240"/>
                                <a:gd name="T6" fmla="*/ 2147483647 w 330"/>
                                <a:gd name="T7" fmla="*/ 2147483647 h 240"/>
                                <a:gd name="T8" fmla="*/ 2147483647 w 330"/>
                                <a:gd name="T9" fmla="*/ 2147483647 h 240"/>
                                <a:gd name="T10" fmla="*/ 2147483647 w 330"/>
                                <a:gd name="T11" fmla="*/ 2147483647 h 240"/>
                                <a:gd name="T12" fmla="*/ 2147483647 w 330"/>
                                <a:gd name="T13" fmla="*/ 2147483647 h 240"/>
                                <a:gd name="T14" fmla="*/ 2147483647 w 330"/>
                                <a:gd name="T15" fmla="*/ 2147483647 h 240"/>
                                <a:gd name="T16" fmla="*/ 2147483647 w 330"/>
                                <a:gd name="T17" fmla="*/ 2147483647 h 240"/>
                                <a:gd name="T18" fmla="*/ 2147483647 w 330"/>
                                <a:gd name="T19" fmla="*/ 2147483647 h 240"/>
                                <a:gd name="T20" fmla="*/ 0 w 330"/>
                                <a:gd name="T21" fmla="*/ 2147483647 h 240"/>
                                <a:gd name="T22" fmla="*/ 2147483647 w 330"/>
                                <a:gd name="T23" fmla="*/ 2147483647 h 240"/>
                                <a:gd name="T24" fmla="*/ 2147483647 w 330"/>
                                <a:gd name="T25" fmla="*/ 2147483647 h 240"/>
                                <a:gd name="T26" fmla="*/ 2147483647 w 330"/>
                                <a:gd name="T27" fmla="*/ 2147483647 h 240"/>
                                <a:gd name="T28" fmla="*/ 2147483647 w 330"/>
                                <a:gd name="T29" fmla="*/ 2147483647 h 240"/>
                                <a:gd name="T30" fmla="*/ 2147483647 w 330"/>
                                <a:gd name="T31" fmla="*/ 2147483647 h 240"/>
                                <a:gd name="T32" fmla="*/ 2147483647 w 330"/>
                                <a:gd name="T33" fmla="*/ 2147483647 h 240"/>
                                <a:gd name="T34" fmla="*/ 2147483647 w 330"/>
                                <a:gd name="T35" fmla="*/ 2147483647 h 240"/>
                                <a:gd name="T36" fmla="*/ 2147483647 w 330"/>
                                <a:gd name="T37" fmla="*/ 0 h 240"/>
                                <a:gd name="T38" fmla="*/ 2147483647 w 330"/>
                                <a:gd name="T39" fmla="*/ 0 h 240"/>
                                <a:gd name="T40" fmla="*/ 2147483647 w 330"/>
                                <a:gd name="T41" fmla="*/ 2147483647 h 240"/>
                                <a:gd name="T42" fmla="*/ 2147483647 w 330"/>
                                <a:gd name="T43" fmla="*/ 2147483647 h 240"/>
                                <a:gd name="T44" fmla="*/ 2147483647 w 330"/>
                                <a:gd name="T45" fmla="*/ 2147483647 h 2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330"/>
                                <a:gd name="T70" fmla="*/ 0 h 240"/>
                                <a:gd name="T71" fmla="*/ 330 w 330"/>
                                <a:gd name="T72" fmla="*/ 240 h 24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330" h="240">
                                  <a:moveTo>
                                    <a:pt x="296" y="17"/>
                                  </a:moveTo>
                                  <a:lnTo>
                                    <a:pt x="296" y="17"/>
                                  </a:lnTo>
                                  <a:lnTo>
                                    <a:pt x="313" y="17"/>
                                  </a:lnTo>
                                  <a:lnTo>
                                    <a:pt x="330" y="96"/>
                                  </a:lnTo>
                                  <a:lnTo>
                                    <a:pt x="261" y="113"/>
                                  </a:lnTo>
                                  <a:lnTo>
                                    <a:pt x="261" y="128"/>
                                  </a:lnTo>
                                  <a:lnTo>
                                    <a:pt x="209" y="161"/>
                                  </a:lnTo>
                                  <a:lnTo>
                                    <a:pt x="140" y="192"/>
                                  </a:lnTo>
                                  <a:lnTo>
                                    <a:pt x="123" y="209"/>
                                  </a:lnTo>
                                  <a:lnTo>
                                    <a:pt x="123" y="240"/>
                                  </a:lnTo>
                                  <a:lnTo>
                                    <a:pt x="0" y="224"/>
                                  </a:lnTo>
                                  <a:lnTo>
                                    <a:pt x="36" y="224"/>
                                  </a:lnTo>
                                  <a:lnTo>
                                    <a:pt x="71" y="192"/>
                                  </a:lnTo>
                                  <a:lnTo>
                                    <a:pt x="88" y="161"/>
                                  </a:lnTo>
                                  <a:lnTo>
                                    <a:pt x="88" y="128"/>
                                  </a:lnTo>
                                  <a:lnTo>
                                    <a:pt x="106" y="96"/>
                                  </a:lnTo>
                                  <a:lnTo>
                                    <a:pt x="123" y="65"/>
                                  </a:lnTo>
                                  <a:lnTo>
                                    <a:pt x="175" y="48"/>
                                  </a:lnTo>
                                  <a:lnTo>
                                    <a:pt x="192" y="0"/>
                                  </a:lnTo>
                                  <a:lnTo>
                                    <a:pt x="209" y="0"/>
                                  </a:lnTo>
                                  <a:lnTo>
                                    <a:pt x="227" y="17"/>
                                  </a:lnTo>
                                  <a:lnTo>
                                    <a:pt x="278" y="17"/>
                                  </a:lnTo>
                                  <a:lnTo>
                                    <a:pt x="296" y="17"/>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2" name="Freeform 297"/>
                          <wps:cNvSpPr>
                            <a:spLocks/>
                          </wps:cNvSpPr>
                          <wps:spPr bwMode="auto">
                            <a:xfrm>
                              <a:off x="73392" y="40520"/>
                              <a:ext cx="3308" cy="3786"/>
                            </a:xfrm>
                            <a:custGeom>
                              <a:avLst/>
                              <a:gdLst>
                                <a:gd name="T0" fmla="*/ 2147483647 w 555"/>
                                <a:gd name="T1" fmla="*/ 2147483647 h 512"/>
                                <a:gd name="T2" fmla="*/ 2147483647 w 555"/>
                                <a:gd name="T3" fmla="*/ 2147483647 h 512"/>
                                <a:gd name="T4" fmla="*/ 2147483647 w 555"/>
                                <a:gd name="T5" fmla="*/ 2147483647 h 512"/>
                                <a:gd name="T6" fmla="*/ 2147483647 w 555"/>
                                <a:gd name="T7" fmla="*/ 2147483647 h 512"/>
                                <a:gd name="T8" fmla="*/ 2147483647 w 555"/>
                                <a:gd name="T9" fmla="*/ 2147483647 h 512"/>
                                <a:gd name="T10" fmla="*/ 2147483647 w 555"/>
                                <a:gd name="T11" fmla="*/ 2147483647 h 512"/>
                                <a:gd name="T12" fmla="*/ 2147483647 w 555"/>
                                <a:gd name="T13" fmla="*/ 2147483647 h 512"/>
                                <a:gd name="T14" fmla="*/ 2147483647 w 555"/>
                                <a:gd name="T15" fmla="*/ 2147483647 h 512"/>
                                <a:gd name="T16" fmla="*/ 0 w 555"/>
                                <a:gd name="T17" fmla="*/ 2147483647 h 512"/>
                                <a:gd name="T18" fmla="*/ 0 w 555"/>
                                <a:gd name="T19" fmla="*/ 2147483647 h 512"/>
                                <a:gd name="T20" fmla="*/ 2147483647 w 555"/>
                                <a:gd name="T21" fmla="*/ 2147483647 h 512"/>
                                <a:gd name="T22" fmla="*/ 2147483647 w 555"/>
                                <a:gd name="T23" fmla="*/ 2147483647 h 512"/>
                                <a:gd name="T24" fmla="*/ 2147483647 w 555"/>
                                <a:gd name="T25" fmla="*/ 2147483647 h 512"/>
                                <a:gd name="T26" fmla="*/ 2147483647 w 555"/>
                                <a:gd name="T27" fmla="*/ 2147483647 h 512"/>
                                <a:gd name="T28" fmla="*/ 2147483647 w 555"/>
                                <a:gd name="T29" fmla="*/ 2147483647 h 512"/>
                                <a:gd name="T30" fmla="*/ 2147483647 w 555"/>
                                <a:gd name="T31" fmla="*/ 2147483647 h 512"/>
                                <a:gd name="T32" fmla="*/ 2147483647 w 555"/>
                                <a:gd name="T33" fmla="*/ 2147483647 h 512"/>
                                <a:gd name="T34" fmla="*/ 2147483647 w 555"/>
                                <a:gd name="T35" fmla="*/ 2147483647 h 512"/>
                                <a:gd name="T36" fmla="*/ 2147483647 w 555"/>
                                <a:gd name="T37" fmla="*/ 2147483647 h 512"/>
                                <a:gd name="T38" fmla="*/ 2147483647 w 555"/>
                                <a:gd name="T39" fmla="*/ 2147483647 h 512"/>
                                <a:gd name="T40" fmla="*/ 2147483647 w 555"/>
                                <a:gd name="T41" fmla="*/ 2147483647 h 512"/>
                                <a:gd name="T42" fmla="*/ 2147483647 w 555"/>
                                <a:gd name="T43" fmla="*/ 2147483647 h 512"/>
                                <a:gd name="T44" fmla="*/ 2147483647 w 555"/>
                                <a:gd name="T45" fmla="*/ 2147483647 h 512"/>
                                <a:gd name="T46" fmla="*/ 2147483647 w 555"/>
                                <a:gd name="T47" fmla="*/ 2147483647 h 512"/>
                                <a:gd name="T48" fmla="*/ 2147483647 w 555"/>
                                <a:gd name="T49" fmla="*/ 2147483647 h 512"/>
                                <a:gd name="T50" fmla="*/ 2147483647 w 555"/>
                                <a:gd name="T51" fmla="*/ 2147483647 h 512"/>
                                <a:gd name="T52" fmla="*/ 2147483647 w 555"/>
                                <a:gd name="T53" fmla="*/ 2147483647 h 512"/>
                                <a:gd name="T54" fmla="*/ 2147483647 w 555"/>
                                <a:gd name="T55" fmla="*/ 2147483647 h 512"/>
                                <a:gd name="T56" fmla="*/ 2147483647 w 555"/>
                                <a:gd name="T57" fmla="*/ 2147483647 h 512"/>
                                <a:gd name="T58" fmla="*/ 2147483647 w 555"/>
                                <a:gd name="T59" fmla="*/ 2147483647 h 512"/>
                                <a:gd name="T60" fmla="*/ 2147483647 w 555"/>
                                <a:gd name="T61" fmla="*/ 2147483647 h 512"/>
                                <a:gd name="T62" fmla="*/ 2147483647 w 555"/>
                                <a:gd name="T63" fmla="*/ 0 h 512"/>
                                <a:gd name="T64" fmla="*/ 2147483647 w 555"/>
                                <a:gd name="T65" fmla="*/ 2147483647 h 512"/>
                                <a:gd name="T66" fmla="*/ 2147483647 w 555"/>
                                <a:gd name="T67" fmla="*/ 0 h 512"/>
                                <a:gd name="T68" fmla="*/ 2147483647 w 555"/>
                                <a:gd name="T69" fmla="*/ 2147483647 h 512"/>
                                <a:gd name="T70" fmla="*/ 2147483647 w 555"/>
                                <a:gd name="T71" fmla="*/ 0 h 512"/>
                                <a:gd name="T72" fmla="*/ 2147483647 w 555"/>
                                <a:gd name="T73" fmla="*/ 2147483647 h 512"/>
                                <a:gd name="T74" fmla="*/ 2147483647 w 555"/>
                                <a:gd name="T75" fmla="*/ 2147483647 h 512"/>
                                <a:gd name="T76" fmla="*/ 2147483647 w 555"/>
                                <a:gd name="T77" fmla="*/ 2147483647 h 5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555"/>
                                <a:gd name="T118" fmla="*/ 0 h 512"/>
                                <a:gd name="T119" fmla="*/ 555 w 555"/>
                                <a:gd name="T120" fmla="*/ 512 h 512"/>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555" h="512">
                                  <a:moveTo>
                                    <a:pt x="173" y="65"/>
                                  </a:moveTo>
                                  <a:lnTo>
                                    <a:pt x="173" y="65"/>
                                  </a:lnTo>
                                  <a:lnTo>
                                    <a:pt x="192" y="65"/>
                                  </a:lnTo>
                                  <a:lnTo>
                                    <a:pt x="209" y="144"/>
                                  </a:lnTo>
                                  <a:lnTo>
                                    <a:pt x="138" y="161"/>
                                  </a:lnTo>
                                  <a:lnTo>
                                    <a:pt x="138" y="176"/>
                                  </a:lnTo>
                                  <a:lnTo>
                                    <a:pt x="86" y="209"/>
                                  </a:lnTo>
                                  <a:lnTo>
                                    <a:pt x="17" y="240"/>
                                  </a:lnTo>
                                  <a:lnTo>
                                    <a:pt x="0" y="257"/>
                                  </a:lnTo>
                                  <a:lnTo>
                                    <a:pt x="0" y="288"/>
                                  </a:lnTo>
                                  <a:lnTo>
                                    <a:pt x="104" y="353"/>
                                  </a:lnTo>
                                  <a:lnTo>
                                    <a:pt x="261" y="464"/>
                                  </a:lnTo>
                                  <a:lnTo>
                                    <a:pt x="278" y="480"/>
                                  </a:lnTo>
                                  <a:lnTo>
                                    <a:pt x="313" y="497"/>
                                  </a:lnTo>
                                  <a:lnTo>
                                    <a:pt x="330" y="512"/>
                                  </a:lnTo>
                                  <a:lnTo>
                                    <a:pt x="347" y="512"/>
                                  </a:lnTo>
                                  <a:lnTo>
                                    <a:pt x="382" y="512"/>
                                  </a:lnTo>
                                  <a:lnTo>
                                    <a:pt x="555" y="401"/>
                                  </a:lnTo>
                                  <a:lnTo>
                                    <a:pt x="537" y="368"/>
                                  </a:lnTo>
                                  <a:lnTo>
                                    <a:pt x="520" y="368"/>
                                  </a:lnTo>
                                  <a:lnTo>
                                    <a:pt x="486" y="320"/>
                                  </a:lnTo>
                                  <a:lnTo>
                                    <a:pt x="503" y="305"/>
                                  </a:lnTo>
                                  <a:lnTo>
                                    <a:pt x="503" y="272"/>
                                  </a:lnTo>
                                  <a:lnTo>
                                    <a:pt x="503" y="240"/>
                                  </a:lnTo>
                                  <a:lnTo>
                                    <a:pt x="486" y="224"/>
                                  </a:lnTo>
                                  <a:lnTo>
                                    <a:pt x="486" y="209"/>
                                  </a:lnTo>
                                  <a:lnTo>
                                    <a:pt x="486" y="161"/>
                                  </a:lnTo>
                                  <a:lnTo>
                                    <a:pt x="451" y="144"/>
                                  </a:lnTo>
                                  <a:lnTo>
                                    <a:pt x="434" y="113"/>
                                  </a:lnTo>
                                  <a:lnTo>
                                    <a:pt x="468" y="80"/>
                                  </a:lnTo>
                                  <a:lnTo>
                                    <a:pt x="451" y="17"/>
                                  </a:lnTo>
                                  <a:lnTo>
                                    <a:pt x="468" y="0"/>
                                  </a:lnTo>
                                  <a:lnTo>
                                    <a:pt x="451" y="17"/>
                                  </a:lnTo>
                                  <a:lnTo>
                                    <a:pt x="399" y="0"/>
                                  </a:lnTo>
                                  <a:lnTo>
                                    <a:pt x="382" y="17"/>
                                  </a:lnTo>
                                  <a:lnTo>
                                    <a:pt x="347" y="0"/>
                                  </a:lnTo>
                                  <a:lnTo>
                                    <a:pt x="313" y="17"/>
                                  </a:lnTo>
                                  <a:lnTo>
                                    <a:pt x="261" y="17"/>
                                  </a:lnTo>
                                  <a:lnTo>
                                    <a:pt x="173" y="6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3" name="Freeform 298"/>
                          <wps:cNvSpPr>
                            <a:spLocks/>
                          </wps:cNvSpPr>
                          <wps:spPr bwMode="auto">
                            <a:xfrm>
                              <a:off x="75962" y="40520"/>
                              <a:ext cx="631" cy="1553"/>
                            </a:xfrm>
                            <a:custGeom>
                              <a:avLst/>
                              <a:gdLst>
                                <a:gd name="T0" fmla="*/ 2147483647 w 105"/>
                                <a:gd name="T1" fmla="*/ 2147483647 h 209"/>
                                <a:gd name="T2" fmla="*/ 2147483647 w 105"/>
                                <a:gd name="T3" fmla="*/ 2147483647 h 209"/>
                                <a:gd name="T4" fmla="*/ 2147483647 w 105"/>
                                <a:gd name="T5" fmla="*/ 2147483647 h 209"/>
                                <a:gd name="T6" fmla="*/ 2147483647 w 105"/>
                                <a:gd name="T7" fmla="*/ 2147483647 h 209"/>
                                <a:gd name="T8" fmla="*/ 2147483647 w 105"/>
                                <a:gd name="T9" fmla="*/ 2147483647 h 209"/>
                                <a:gd name="T10" fmla="*/ 2147483647 w 105"/>
                                <a:gd name="T11" fmla="*/ 2147483647 h 209"/>
                                <a:gd name="T12" fmla="*/ 2147483647 w 105"/>
                                <a:gd name="T13" fmla="*/ 2147483647 h 209"/>
                                <a:gd name="T14" fmla="*/ 2147483647 w 105"/>
                                <a:gd name="T15" fmla="*/ 2147483647 h 209"/>
                                <a:gd name="T16" fmla="*/ 0 w 105"/>
                                <a:gd name="T17" fmla="*/ 2147483647 h 209"/>
                                <a:gd name="T18" fmla="*/ 2147483647 w 105"/>
                                <a:gd name="T19" fmla="*/ 2147483647 h 209"/>
                                <a:gd name="T20" fmla="*/ 2147483647 w 105"/>
                                <a:gd name="T21" fmla="*/ 2147483647 h 209"/>
                                <a:gd name="T22" fmla="*/ 2147483647 w 105"/>
                                <a:gd name="T23" fmla="*/ 0 h 209"/>
                                <a:gd name="T24" fmla="*/ 2147483647 w 105"/>
                                <a:gd name="T25" fmla="*/ 0 h 209"/>
                                <a:gd name="T26" fmla="*/ 2147483647 w 105"/>
                                <a:gd name="T27" fmla="*/ 2147483647 h 209"/>
                                <a:gd name="T28" fmla="*/ 2147483647 w 105"/>
                                <a:gd name="T29" fmla="*/ 0 h 209"/>
                                <a:gd name="T30" fmla="*/ 2147483647 w 105"/>
                                <a:gd name="T31" fmla="*/ 2147483647 h 209"/>
                                <a:gd name="T32" fmla="*/ 2147483647 w 105"/>
                                <a:gd name="T33" fmla="*/ 2147483647 h 209"/>
                                <a:gd name="T34" fmla="*/ 2147483647 w 105"/>
                                <a:gd name="T35" fmla="*/ 2147483647 h 209"/>
                                <a:gd name="T36" fmla="*/ 2147483647 w 105"/>
                                <a:gd name="T37" fmla="*/ 2147483647 h 209"/>
                                <a:gd name="T38" fmla="*/ 2147483647 w 105"/>
                                <a:gd name="T39" fmla="*/ 2147483647 h 209"/>
                                <a:gd name="T40" fmla="*/ 2147483647 w 105"/>
                                <a:gd name="T41" fmla="*/ 2147483647 h 2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05"/>
                                <a:gd name="T64" fmla="*/ 0 h 209"/>
                                <a:gd name="T65" fmla="*/ 105 w 105"/>
                                <a:gd name="T66" fmla="*/ 209 h 2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05" h="209">
                                  <a:moveTo>
                                    <a:pt x="105" y="128"/>
                                  </a:moveTo>
                                  <a:lnTo>
                                    <a:pt x="105" y="128"/>
                                  </a:lnTo>
                                  <a:lnTo>
                                    <a:pt x="105" y="144"/>
                                  </a:lnTo>
                                  <a:lnTo>
                                    <a:pt x="71" y="176"/>
                                  </a:lnTo>
                                  <a:lnTo>
                                    <a:pt x="71" y="192"/>
                                  </a:lnTo>
                                  <a:lnTo>
                                    <a:pt x="54" y="209"/>
                                  </a:lnTo>
                                  <a:lnTo>
                                    <a:pt x="54" y="161"/>
                                  </a:lnTo>
                                  <a:lnTo>
                                    <a:pt x="17" y="144"/>
                                  </a:lnTo>
                                  <a:lnTo>
                                    <a:pt x="0" y="113"/>
                                  </a:lnTo>
                                  <a:lnTo>
                                    <a:pt x="34" y="80"/>
                                  </a:lnTo>
                                  <a:lnTo>
                                    <a:pt x="17" y="17"/>
                                  </a:lnTo>
                                  <a:lnTo>
                                    <a:pt x="34" y="0"/>
                                  </a:lnTo>
                                  <a:lnTo>
                                    <a:pt x="71" y="0"/>
                                  </a:lnTo>
                                  <a:lnTo>
                                    <a:pt x="88" y="17"/>
                                  </a:lnTo>
                                  <a:lnTo>
                                    <a:pt x="105" y="0"/>
                                  </a:lnTo>
                                  <a:lnTo>
                                    <a:pt x="88" y="32"/>
                                  </a:lnTo>
                                  <a:lnTo>
                                    <a:pt x="105" y="65"/>
                                  </a:lnTo>
                                  <a:lnTo>
                                    <a:pt x="71" y="96"/>
                                  </a:lnTo>
                                  <a:lnTo>
                                    <a:pt x="71" y="113"/>
                                  </a:lnTo>
                                  <a:lnTo>
                                    <a:pt x="105" y="113"/>
                                  </a:lnTo>
                                  <a:lnTo>
                                    <a:pt x="105" y="128"/>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4" name="Freeform 299"/>
                          <wps:cNvSpPr>
                            <a:spLocks/>
                          </wps:cNvSpPr>
                          <wps:spPr bwMode="auto">
                            <a:xfrm>
                              <a:off x="72785" y="43108"/>
                              <a:ext cx="2665" cy="2959"/>
                            </a:xfrm>
                            <a:custGeom>
                              <a:avLst/>
                              <a:gdLst>
                                <a:gd name="T0" fmla="*/ 2147483647 w 449"/>
                                <a:gd name="T1" fmla="*/ 0 h 399"/>
                                <a:gd name="T2" fmla="*/ 2147483647 w 449"/>
                                <a:gd name="T3" fmla="*/ 0 h 399"/>
                                <a:gd name="T4" fmla="*/ 2147483647 w 449"/>
                                <a:gd name="T5" fmla="*/ 2147483647 h 399"/>
                                <a:gd name="T6" fmla="*/ 2147483647 w 449"/>
                                <a:gd name="T7" fmla="*/ 2147483647 h 399"/>
                                <a:gd name="T8" fmla="*/ 2147483647 w 449"/>
                                <a:gd name="T9" fmla="*/ 2147483647 h 399"/>
                                <a:gd name="T10" fmla="*/ 2147483647 w 449"/>
                                <a:gd name="T11" fmla="*/ 2147483647 h 399"/>
                                <a:gd name="T12" fmla="*/ 2147483647 w 449"/>
                                <a:gd name="T13" fmla="*/ 2147483647 h 399"/>
                                <a:gd name="T14" fmla="*/ 2147483647 w 449"/>
                                <a:gd name="T15" fmla="*/ 2147483647 h 399"/>
                                <a:gd name="T16" fmla="*/ 2147483647 w 449"/>
                                <a:gd name="T17" fmla="*/ 2147483647 h 399"/>
                                <a:gd name="T18" fmla="*/ 2147483647 w 449"/>
                                <a:gd name="T19" fmla="*/ 2147483647 h 399"/>
                                <a:gd name="T20" fmla="*/ 2147483647 w 449"/>
                                <a:gd name="T21" fmla="*/ 2147483647 h 399"/>
                                <a:gd name="T22" fmla="*/ 2147483647 w 449"/>
                                <a:gd name="T23" fmla="*/ 2147483647 h 399"/>
                                <a:gd name="T24" fmla="*/ 2147483647 w 449"/>
                                <a:gd name="T25" fmla="*/ 2147483647 h 399"/>
                                <a:gd name="T26" fmla="*/ 2147483647 w 449"/>
                                <a:gd name="T27" fmla="*/ 2147483647 h 399"/>
                                <a:gd name="T28" fmla="*/ 2147483647 w 449"/>
                                <a:gd name="T29" fmla="*/ 2147483647 h 399"/>
                                <a:gd name="T30" fmla="*/ 2147483647 w 449"/>
                                <a:gd name="T31" fmla="*/ 2147483647 h 399"/>
                                <a:gd name="T32" fmla="*/ 2147483647 w 449"/>
                                <a:gd name="T33" fmla="*/ 2147483647 h 399"/>
                                <a:gd name="T34" fmla="*/ 2147483647 w 449"/>
                                <a:gd name="T35" fmla="*/ 2147483647 h 399"/>
                                <a:gd name="T36" fmla="*/ 2147483647 w 449"/>
                                <a:gd name="T37" fmla="*/ 2147483647 h 399"/>
                                <a:gd name="T38" fmla="*/ 2147483647 w 449"/>
                                <a:gd name="T39" fmla="*/ 2147483647 h 399"/>
                                <a:gd name="T40" fmla="*/ 2147483647 w 449"/>
                                <a:gd name="T41" fmla="*/ 2147483647 h 399"/>
                                <a:gd name="T42" fmla="*/ 2147483647 w 449"/>
                                <a:gd name="T43" fmla="*/ 2147483647 h 399"/>
                                <a:gd name="T44" fmla="*/ 2147483647 w 449"/>
                                <a:gd name="T45" fmla="*/ 2147483647 h 399"/>
                                <a:gd name="T46" fmla="*/ 0 w 449"/>
                                <a:gd name="T47" fmla="*/ 2147483647 h 399"/>
                                <a:gd name="T48" fmla="*/ 2147483647 w 449"/>
                                <a:gd name="T49" fmla="*/ 2147483647 h 399"/>
                                <a:gd name="T50" fmla="*/ 2147483647 w 449"/>
                                <a:gd name="T51" fmla="*/ 2147483647 h 399"/>
                                <a:gd name="T52" fmla="*/ 2147483647 w 449"/>
                                <a:gd name="T53" fmla="*/ 2147483647 h 399"/>
                                <a:gd name="T54" fmla="*/ 2147483647 w 449"/>
                                <a:gd name="T55" fmla="*/ 2147483647 h 399"/>
                                <a:gd name="T56" fmla="*/ 2147483647 w 449"/>
                                <a:gd name="T57" fmla="*/ 0 h 399"/>
                                <a:gd name="T58" fmla="*/ 2147483647 w 449"/>
                                <a:gd name="T59" fmla="*/ 0 h 39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449"/>
                                <a:gd name="T91" fmla="*/ 0 h 399"/>
                                <a:gd name="T92" fmla="*/ 449 w 449"/>
                                <a:gd name="T93" fmla="*/ 399 h 39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449" h="399">
                                  <a:moveTo>
                                    <a:pt x="208" y="0"/>
                                  </a:moveTo>
                                  <a:lnTo>
                                    <a:pt x="208" y="0"/>
                                  </a:lnTo>
                                  <a:lnTo>
                                    <a:pt x="363" y="111"/>
                                  </a:lnTo>
                                  <a:lnTo>
                                    <a:pt x="380" y="127"/>
                                  </a:lnTo>
                                  <a:lnTo>
                                    <a:pt x="415" y="144"/>
                                  </a:lnTo>
                                  <a:lnTo>
                                    <a:pt x="432" y="159"/>
                                  </a:lnTo>
                                  <a:lnTo>
                                    <a:pt x="449" y="159"/>
                                  </a:lnTo>
                                  <a:lnTo>
                                    <a:pt x="449" y="240"/>
                                  </a:lnTo>
                                  <a:lnTo>
                                    <a:pt x="432" y="255"/>
                                  </a:lnTo>
                                  <a:lnTo>
                                    <a:pt x="346" y="270"/>
                                  </a:lnTo>
                                  <a:lnTo>
                                    <a:pt x="311" y="270"/>
                                  </a:lnTo>
                                  <a:lnTo>
                                    <a:pt x="277" y="303"/>
                                  </a:lnTo>
                                  <a:lnTo>
                                    <a:pt x="242" y="318"/>
                                  </a:lnTo>
                                  <a:lnTo>
                                    <a:pt x="208" y="366"/>
                                  </a:lnTo>
                                  <a:lnTo>
                                    <a:pt x="190" y="384"/>
                                  </a:lnTo>
                                  <a:lnTo>
                                    <a:pt x="173" y="399"/>
                                  </a:lnTo>
                                  <a:lnTo>
                                    <a:pt x="156" y="384"/>
                                  </a:lnTo>
                                  <a:lnTo>
                                    <a:pt x="138" y="399"/>
                                  </a:lnTo>
                                  <a:lnTo>
                                    <a:pt x="121" y="399"/>
                                  </a:lnTo>
                                  <a:lnTo>
                                    <a:pt x="87" y="336"/>
                                  </a:lnTo>
                                  <a:lnTo>
                                    <a:pt x="52" y="351"/>
                                  </a:lnTo>
                                  <a:lnTo>
                                    <a:pt x="17" y="351"/>
                                  </a:lnTo>
                                  <a:lnTo>
                                    <a:pt x="35" y="336"/>
                                  </a:lnTo>
                                  <a:lnTo>
                                    <a:pt x="0" y="270"/>
                                  </a:lnTo>
                                  <a:lnTo>
                                    <a:pt x="35" y="255"/>
                                  </a:lnTo>
                                  <a:lnTo>
                                    <a:pt x="52" y="270"/>
                                  </a:lnTo>
                                  <a:lnTo>
                                    <a:pt x="69" y="255"/>
                                  </a:lnTo>
                                  <a:lnTo>
                                    <a:pt x="190" y="255"/>
                                  </a:lnTo>
                                  <a:lnTo>
                                    <a:pt x="156" y="0"/>
                                  </a:lnTo>
                                  <a:lnTo>
                                    <a:pt x="208" y="0"/>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5" name="Freeform 300"/>
                          <wps:cNvSpPr>
                            <a:spLocks/>
                          </wps:cNvSpPr>
                          <wps:spPr bwMode="auto">
                            <a:xfrm>
                              <a:off x="72047" y="42650"/>
                              <a:ext cx="1964" cy="2485"/>
                            </a:xfrm>
                            <a:custGeom>
                              <a:avLst/>
                              <a:gdLst>
                                <a:gd name="T0" fmla="*/ 0 w 331"/>
                                <a:gd name="T1" fmla="*/ 2147483647 h 335"/>
                                <a:gd name="T2" fmla="*/ 0 w 331"/>
                                <a:gd name="T3" fmla="*/ 2147483647 h 335"/>
                                <a:gd name="T4" fmla="*/ 2147483647 w 331"/>
                                <a:gd name="T5" fmla="*/ 2147483647 h 335"/>
                                <a:gd name="T6" fmla="*/ 2147483647 w 331"/>
                                <a:gd name="T7" fmla="*/ 2147483647 h 335"/>
                                <a:gd name="T8" fmla="*/ 2147483647 w 331"/>
                                <a:gd name="T9" fmla="*/ 2147483647 h 335"/>
                                <a:gd name="T10" fmla="*/ 2147483647 w 331"/>
                                <a:gd name="T11" fmla="*/ 2147483647 h 335"/>
                                <a:gd name="T12" fmla="*/ 2147483647 w 331"/>
                                <a:gd name="T13" fmla="*/ 2147483647 h 335"/>
                                <a:gd name="T14" fmla="*/ 2147483647 w 331"/>
                                <a:gd name="T15" fmla="*/ 2147483647 h 335"/>
                                <a:gd name="T16" fmla="*/ 2147483647 w 331"/>
                                <a:gd name="T17" fmla="*/ 0 h 335"/>
                                <a:gd name="T18" fmla="*/ 2147483647 w 331"/>
                                <a:gd name="T19" fmla="*/ 2147483647 h 335"/>
                                <a:gd name="T20" fmla="*/ 2147483647 w 331"/>
                                <a:gd name="T21" fmla="*/ 2147483647 h 335"/>
                                <a:gd name="T22" fmla="*/ 2147483647 w 331"/>
                                <a:gd name="T23" fmla="*/ 2147483647 h 335"/>
                                <a:gd name="T24" fmla="*/ 2147483647 w 331"/>
                                <a:gd name="T25" fmla="*/ 2147483647 h 335"/>
                                <a:gd name="T26" fmla="*/ 2147483647 w 331"/>
                                <a:gd name="T27" fmla="*/ 2147483647 h 335"/>
                                <a:gd name="T28" fmla="*/ 2147483647 w 331"/>
                                <a:gd name="T29" fmla="*/ 2147483647 h 335"/>
                                <a:gd name="T30" fmla="*/ 2147483647 w 331"/>
                                <a:gd name="T31" fmla="*/ 2147483647 h 335"/>
                                <a:gd name="T32" fmla="*/ 2147483647 w 331"/>
                                <a:gd name="T33" fmla="*/ 2147483647 h 335"/>
                                <a:gd name="T34" fmla="*/ 2147483647 w 331"/>
                                <a:gd name="T35" fmla="*/ 2147483647 h 335"/>
                                <a:gd name="T36" fmla="*/ 2147483647 w 331"/>
                                <a:gd name="T37" fmla="*/ 2147483647 h 335"/>
                                <a:gd name="T38" fmla="*/ 0 w 331"/>
                                <a:gd name="T39" fmla="*/ 2147483647 h 335"/>
                                <a:gd name="T40" fmla="*/ 2147483647 w 331"/>
                                <a:gd name="T41" fmla="*/ 2147483647 h 335"/>
                                <a:gd name="T42" fmla="*/ 0 w 331"/>
                                <a:gd name="T43" fmla="*/ 2147483647 h 335"/>
                                <a:gd name="T44" fmla="*/ 2147483647 w 331"/>
                                <a:gd name="T45" fmla="*/ 2147483647 h 335"/>
                                <a:gd name="T46" fmla="*/ 0 w 331"/>
                                <a:gd name="T47" fmla="*/ 2147483647 h 3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31"/>
                                <a:gd name="T73" fmla="*/ 0 h 335"/>
                                <a:gd name="T74" fmla="*/ 331 w 331"/>
                                <a:gd name="T75" fmla="*/ 335 h 33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31" h="335">
                                  <a:moveTo>
                                    <a:pt x="0" y="176"/>
                                  </a:moveTo>
                                  <a:lnTo>
                                    <a:pt x="0" y="176"/>
                                  </a:lnTo>
                                  <a:lnTo>
                                    <a:pt x="18" y="161"/>
                                  </a:lnTo>
                                  <a:lnTo>
                                    <a:pt x="106" y="161"/>
                                  </a:lnTo>
                                  <a:lnTo>
                                    <a:pt x="106" y="128"/>
                                  </a:lnTo>
                                  <a:lnTo>
                                    <a:pt x="140" y="113"/>
                                  </a:lnTo>
                                  <a:lnTo>
                                    <a:pt x="140" y="32"/>
                                  </a:lnTo>
                                  <a:lnTo>
                                    <a:pt x="227" y="32"/>
                                  </a:lnTo>
                                  <a:lnTo>
                                    <a:pt x="227" y="0"/>
                                  </a:lnTo>
                                  <a:lnTo>
                                    <a:pt x="331" y="65"/>
                                  </a:lnTo>
                                  <a:lnTo>
                                    <a:pt x="279" y="65"/>
                                  </a:lnTo>
                                  <a:lnTo>
                                    <a:pt x="313" y="320"/>
                                  </a:lnTo>
                                  <a:lnTo>
                                    <a:pt x="192" y="320"/>
                                  </a:lnTo>
                                  <a:lnTo>
                                    <a:pt x="175" y="335"/>
                                  </a:lnTo>
                                  <a:lnTo>
                                    <a:pt x="158" y="320"/>
                                  </a:lnTo>
                                  <a:lnTo>
                                    <a:pt x="123" y="335"/>
                                  </a:lnTo>
                                  <a:lnTo>
                                    <a:pt x="106" y="305"/>
                                  </a:lnTo>
                                  <a:lnTo>
                                    <a:pt x="52" y="288"/>
                                  </a:lnTo>
                                  <a:lnTo>
                                    <a:pt x="18" y="288"/>
                                  </a:lnTo>
                                  <a:lnTo>
                                    <a:pt x="0" y="305"/>
                                  </a:lnTo>
                                  <a:lnTo>
                                    <a:pt x="18" y="240"/>
                                  </a:lnTo>
                                  <a:lnTo>
                                    <a:pt x="0" y="224"/>
                                  </a:lnTo>
                                  <a:lnTo>
                                    <a:pt x="18" y="192"/>
                                  </a:lnTo>
                                  <a:lnTo>
                                    <a:pt x="0" y="176"/>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6" name="Freeform 301"/>
                          <wps:cNvSpPr>
                            <a:spLocks/>
                          </wps:cNvSpPr>
                          <wps:spPr bwMode="auto">
                            <a:xfrm>
                              <a:off x="72047" y="42531"/>
                              <a:ext cx="1345" cy="1420"/>
                            </a:xfrm>
                            <a:custGeom>
                              <a:avLst/>
                              <a:gdLst>
                                <a:gd name="T0" fmla="*/ 0 w 227"/>
                                <a:gd name="T1" fmla="*/ 2147483647 h 192"/>
                                <a:gd name="T2" fmla="*/ 0 w 227"/>
                                <a:gd name="T3" fmla="*/ 2147483647 h 192"/>
                                <a:gd name="T4" fmla="*/ 2147483647 w 227"/>
                                <a:gd name="T5" fmla="*/ 2147483647 h 192"/>
                                <a:gd name="T6" fmla="*/ 2147483647 w 227"/>
                                <a:gd name="T7" fmla="*/ 2147483647 h 192"/>
                                <a:gd name="T8" fmla="*/ 2147483647 w 227"/>
                                <a:gd name="T9" fmla="*/ 2147483647 h 192"/>
                                <a:gd name="T10" fmla="*/ 2147483647 w 227"/>
                                <a:gd name="T11" fmla="*/ 2147483647 h 192"/>
                                <a:gd name="T12" fmla="*/ 2147483647 w 227"/>
                                <a:gd name="T13" fmla="*/ 2147483647 h 192"/>
                                <a:gd name="T14" fmla="*/ 2147483647 w 227"/>
                                <a:gd name="T15" fmla="*/ 2147483647 h 192"/>
                                <a:gd name="T16" fmla="*/ 2147483647 w 227"/>
                                <a:gd name="T17" fmla="*/ 2147483647 h 192"/>
                                <a:gd name="T18" fmla="*/ 2147483647 w 227"/>
                                <a:gd name="T19" fmla="*/ 0 h 192"/>
                                <a:gd name="T20" fmla="*/ 2147483647 w 227"/>
                                <a:gd name="T21" fmla="*/ 2147483647 h 192"/>
                                <a:gd name="T22" fmla="*/ 2147483647 w 227"/>
                                <a:gd name="T23" fmla="*/ 2147483647 h 192"/>
                                <a:gd name="T24" fmla="*/ 2147483647 w 227"/>
                                <a:gd name="T25" fmla="*/ 2147483647 h 192"/>
                                <a:gd name="T26" fmla="*/ 0 w 227"/>
                                <a:gd name="T27" fmla="*/ 2147483647 h 192"/>
                                <a:gd name="T28" fmla="*/ 0 w 227"/>
                                <a:gd name="T29" fmla="*/ 2147483647 h 1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7"/>
                                <a:gd name="T46" fmla="*/ 0 h 192"/>
                                <a:gd name="T47" fmla="*/ 227 w 227"/>
                                <a:gd name="T48" fmla="*/ 192 h 19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7" h="192">
                                  <a:moveTo>
                                    <a:pt x="0" y="192"/>
                                  </a:moveTo>
                                  <a:lnTo>
                                    <a:pt x="0" y="192"/>
                                  </a:lnTo>
                                  <a:lnTo>
                                    <a:pt x="18" y="177"/>
                                  </a:lnTo>
                                  <a:lnTo>
                                    <a:pt x="106" y="177"/>
                                  </a:lnTo>
                                  <a:lnTo>
                                    <a:pt x="106" y="144"/>
                                  </a:lnTo>
                                  <a:lnTo>
                                    <a:pt x="140" y="129"/>
                                  </a:lnTo>
                                  <a:lnTo>
                                    <a:pt x="140" y="48"/>
                                  </a:lnTo>
                                  <a:lnTo>
                                    <a:pt x="227" y="48"/>
                                  </a:lnTo>
                                  <a:lnTo>
                                    <a:pt x="227" y="16"/>
                                  </a:lnTo>
                                  <a:lnTo>
                                    <a:pt x="106" y="0"/>
                                  </a:lnTo>
                                  <a:lnTo>
                                    <a:pt x="89" y="33"/>
                                  </a:lnTo>
                                  <a:lnTo>
                                    <a:pt x="69" y="48"/>
                                  </a:lnTo>
                                  <a:lnTo>
                                    <a:pt x="52" y="96"/>
                                  </a:lnTo>
                                  <a:lnTo>
                                    <a:pt x="0" y="160"/>
                                  </a:lnTo>
                                  <a:lnTo>
                                    <a:pt x="0" y="192"/>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7" name="Freeform 302"/>
                          <wps:cNvSpPr>
                            <a:spLocks/>
                          </wps:cNvSpPr>
                          <wps:spPr bwMode="auto">
                            <a:xfrm>
                              <a:off x="72036" y="45357"/>
                              <a:ext cx="511" cy="118"/>
                            </a:xfrm>
                            <a:custGeom>
                              <a:avLst/>
                              <a:gdLst>
                                <a:gd name="T0" fmla="*/ 0 w 87"/>
                                <a:gd name="T1" fmla="*/ 2147483647 h 15"/>
                                <a:gd name="T2" fmla="*/ 0 w 87"/>
                                <a:gd name="T3" fmla="*/ 2147483647 h 15"/>
                                <a:gd name="T4" fmla="*/ 2147483647 w 87"/>
                                <a:gd name="T5" fmla="*/ 2147483647 h 15"/>
                                <a:gd name="T6" fmla="*/ 2147483647 w 87"/>
                                <a:gd name="T7" fmla="*/ 0 h 15"/>
                                <a:gd name="T8" fmla="*/ 2147483647 w 87"/>
                                <a:gd name="T9" fmla="*/ 2147483647 h 15"/>
                                <a:gd name="T10" fmla="*/ 2147483647 w 87"/>
                                <a:gd name="T11" fmla="*/ 0 h 15"/>
                                <a:gd name="T12" fmla="*/ 2147483647 w 87"/>
                                <a:gd name="T13" fmla="*/ 0 h 15"/>
                                <a:gd name="T14" fmla="*/ 0 w 87"/>
                                <a:gd name="T15" fmla="*/ 0 h 15"/>
                                <a:gd name="T16" fmla="*/ 0 w 87"/>
                                <a:gd name="T17" fmla="*/ 2147483647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
                                <a:gd name="T28" fmla="*/ 0 h 15"/>
                                <a:gd name="T29" fmla="*/ 87 w 87"/>
                                <a:gd name="T30" fmla="*/ 15 h 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 h="15">
                                  <a:moveTo>
                                    <a:pt x="0" y="15"/>
                                  </a:moveTo>
                                  <a:lnTo>
                                    <a:pt x="0" y="15"/>
                                  </a:lnTo>
                                  <a:lnTo>
                                    <a:pt x="18" y="15"/>
                                  </a:lnTo>
                                  <a:lnTo>
                                    <a:pt x="52" y="0"/>
                                  </a:lnTo>
                                  <a:lnTo>
                                    <a:pt x="69" y="15"/>
                                  </a:lnTo>
                                  <a:lnTo>
                                    <a:pt x="87" y="0"/>
                                  </a:lnTo>
                                  <a:lnTo>
                                    <a:pt x="52" y="0"/>
                                  </a:lnTo>
                                  <a:lnTo>
                                    <a:pt x="0" y="0"/>
                                  </a:lnTo>
                                  <a:lnTo>
                                    <a:pt x="0" y="15"/>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8" name="Freeform 303"/>
                          <wps:cNvSpPr>
                            <a:spLocks/>
                          </wps:cNvSpPr>
                          <wps:spPr bwMode="auto">
                            <a:xfrm>
                              <a:off x="72036" y="45593"/>
                              <a:ext cx="511" cy="355"/>
                            </a:xfrm>
                            <a:custGeom>
                              <a:avLst/>
                              <a:gdLst>
                                <a:gd name="T0" fmla="*/ 2147483647 w 87"/>
                                <a:gd name="T1" fmla="*/ 2147483647 h 48"/>
                                <a:gd name="T2" fmla="*/ 2147483647 w 87"/>
                                <a:gd name="T3" fmla="*/ 2147483647 h 48"/>
                                <a:gd name="T4" fmla="*/ 2147483647 w 87"/>
                                <a:gd name="T5" fmla="*/ 2147483647 h 48"/>
                                <a:gd name="T6" fmla="*/ 2147483647 w 87"/>
                                <a:gd name="T7" fmla="*/ 0 h 48"/>
                                <a:gd name="T8" fmla="*/ 0 w 87"/>
                                <a:gd name="T9" fmla="*/ 0 h 48"/>
                                <a:gd name="T10" fmla="*/ 2147483647 w 87"/>
                                <a:gd name="T11" fmla="*/ 2147483647 h 48"/>
                                <a:gd name="T12" fmla="*/ 2147483647 w 87"/>
                                <a:gd name="T13" fmla="*/ 2147483647 h 48"/>
                                <a:gd name="T14" fmla="*/ 2147483647 w 87"/>
                                <a:gd name="T15" fmla="*/ 2147483647 h 48"/>
                                <a:gd name="T16" fmla="*/ 0 60000 65536"/>
                                <a:gd name="T17" fmla="*/ 0 60000 65536"/>
                                <a:gd name="T18" fmla="*/ 0 60000 65536"/>
                                <a:gd name="T19" fmla="*/ 0 60000 65536"/>
                                <a:gd name="T20" fmla="*/ 0 60000 65536"/>
                                <a:gd name="T21" fmla="*/ 0 60000 65536"/>
                                <a:gd name="T22" fmla="*/ 0 60000 65536"/>
                                <a:gd name="T23" fmla="*/ 0 60000 65536"/>
                                <a:gd name="T24" fmla="*/ 0 w 87"/>
                                <a:gd name="T25" fmla="*/ 0 h 48"/>
                                <a:gd name="T26" fmla="*/ 87 w 87"/>
                                <a:gd name="T27" fmla="*/ 48 h 4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7" h="48">
                                  <a:moveTo>
                                    <a:pt x="52" y="48"/>
                                  </a:moveTo>
                                  <a:lnTo>
                                    <a:pt x="52" y="48"/>
                                  </a:lnTo>
                                  <a:lnTo>
                                    <a:pt x="87" y="15"/>
                                  </a:lnTo>
                                  <a:lnTo>
                                    <a:pt x="87" y="0"/>
                                  </a:lnTo>
                                  <a:lnTo>
                                    <a:pt x="0" y="0"/>
                                  </a:lnTo>
                                  <a:lnTo>
                                    <a:pt x="35" y="15"/>
                                  </a:lnTo>
                                  <a:lnTo>
                                    <a:pt x="35" y="30"/>
                                  </a:lnTo>
                                  <a:lnTo>
                                    <a:pt x="52" y="48"/>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9" name="Freeform 304"/>
                          <wps:cNvSpPr>
                            <a:spLocks/>
                          </wps:cNvSpPr>
                          <wps:spPr bwMode="auto">
                            <a:xfrm>
                              <a:off x="72654" y="46067"/>
                              <a:ext cx="429" cy="591"/>
                            </a:xfrm>
                            <a:custGeom>
                              <a:avLst/>
                              <a:gdLst>
                                <a:gd name="T0" fmla="*/ 0 w 71"/>
                                <a:gd name="T1" fmla="*/ 2147483647 h 81"/>
                                <a:gd name="T2" fmla="*/ 0 w 71"/>
                                <a:gd name="T3" fmla="*/ 2147483647 h 81"/>
                                <a:gd name="T4" fmla="*/ 2147483647 w 71"/>
                                <a:gd name="T5" fmla="*/ 0 h 81"/>
                                <a:gd name="T6" fmla="*/ 2147483647 w 71"/>
                                <a:gd name="T7" fmla="*/ 0 h 81"/>
                                <a:gd name="T8" fmla="*/ 2147483647 w 71"/>
                                <a:gd name="T9" fmla="*/ 2147483647 h 81"/>
                                <a:gd name="T10" fmla="*/ 2147483647 w 71"/>
                                <a:gd name="T11" fmla="*/ 2147483647 h 81"/>
                                <a:gd name="T12" fmla="*/ 2147483647 w 71"/>
                                <a:gd name="T13" fmla="*/ 2147483647 h 81"/>
                                <a:gd name="T14" fmla="*/ 2147483647 w 71"/>
                                <a:gd name="T15" fmla="*/ 2147483647 h 81"/>
                                <a:gd name="T16" fmla="*/ 0 w 71"/>
                                <a:gd name="T17" fmla="*/ 2147483647 h 81"/>
                                <a:gd name="T18" fmla="*/ 0 w 71"/>
                                <a:gd name="T19" fmla="*/ 2147483647 h 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1"/>
                                <a:gd name="T31" fmla="*/ 0 h 81"/>
                                <a:gd name="T32" fmla="*/ 71 w 71"/>
                                <a:gd name="T33" fmla="*/ 81 h 8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1" h="81">
                                  <a:moveTo>
                                    <a:pt x="0" y="15"/>
                                  </a:moveTo>
                                  <a:lnTo>
                                    <a:pt x="0" y="15"/>
                                  </a:lnTo>
                                  <a:lnTo>
                                    <a:pt x="19" y="0"/>
                                  </a:lnTo>
                                  <a:lnTo>
                                    <a:pt x="36" y="0"/>
                                  </a:lnTo>
                                  <a:lnTo>
                                    <a:pt x="71" y="33"/>
                                  </a:lnTo>
                                  <a:lnTo>
                                    <a:pt x="71" y="48"/>
                                  </a:lnTo>
                                  <a:lnTo>
                                    <a:pt x="36" y="81"/>
                                  </a:lnTo>
                                  <a:lnTo>
                                    <a:pt x="19" y="63"/>
                                  </a:lnTo>
                                  <a:lnTo>
                                    <a:pt x="0" y="63"/>
                                  </a:lnTo>
                                  <a:lnTo>
                                    <a:pt x="0" y="15"/>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0" name="Freeform 305"/>
                          <wps:cNvSpPr>
                            <a:spLocks/>
                          </wps:cNvSpPr>
                          <wps:spPr bwMode="auto">
                            <a:xfrm>
                              <a:off x="72857" y="46303"/>
                              <a:ext cx="737" cy="829"/>
                            </a:xfrm>
                            <a:custGeom>
                              <a:avLst/>
                              <a:gdLst>
                                <a:gd name="T0" fmla="*/ 2147483647 w 122"/>
                                <a:gd name="T1" fmla="*/ 2147483647 h 111"/>
                                <a:gd name="T2" fmla="*/ 2147483647 w 122"/>
                                <a:gd name="T3" fmla="*/ 2147483647 h 111"/>
                                <a:gd name="T4" fmla="*/ 2147483647 w 122"/>
                                <a:gd name="T5" fmla="*/ 2147483647 h 111"/>
                                <a:gd name="T6" fmla="*/ 2147483647 w 122"/>
                                <a:gd name="T7" fmla="*/ 2147483647 h 111"/>
                                <a:gd name="T8" fmla="*/ 2147483647 w 122"/>
                                <a:gd name="T9" fmla="*/ 2147483647 h 111"/>
                                <a:gd name="T10" fmla="*/ 2147483647 w 122"/>
                                <a:gd name="T11" fmla="*/ 2147483647 h 111"/>
                                <a:gd name="T12" fmla="*/ 2147483647 w 122"/>
                                <a:gd name="T13" fmla="*/ 0 h 111"/>
                                <a:gd name="T14" fmla="*/ 2147483647 w 122"/>
                                <a:gd name="T15" fmla="*/ 2147483647 h 111"/>
                                <a:gd name="T16" fmla="*/ 0 w 122"/>
                                <a:gd name="T17" fmla="*/ 2147483647 h 111"/>
                                <a:gd name="T18" fmla="*/ 2147483647 w 122"/>
                                <a:gd name="T19" fmla="*/ 2147483647 h 111"/>
                                <a:gd name="T20" fmla="*/ 2147483647 w 122"/>
                                <a:gd name="T21" fmla="*/ 2147483647 h 1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22"/>
                                <a:gd name="T34" fmla="*/ 0 h 111"/>
                                <a:gd name="T35" fmla="*/ 122 w 122"/>
                                <a:gd name="T36" fmla="*/ 111 h 111"/>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22" h="111">
                                  <a:moveTo>
                                    <a:pt x="122" y="111"/>
                                  </a:moveTo>
                                  <a:lnTo>
                                    <a:pt x="122" y="111"/>
                                  </a:lnTo>
                                  <a:lnTo>
                                    <a:pt x="122" y="78"/>
                                  </a:lnTo>
                                  <a:lnTo>
                                    <a:pt x="86" y="63"/>
                                  </a:lnTo>
                                  <a:lnTo>
                                    <a:pt x="86" y="30"/>
                                  </a:lnTo>
                                  <a:lnTo>
                                    <a:pt x="69" y="30"/>
                                  </a:lnTo>
                                  <a:lnTo>
                                    <a:pt x="51" y="0"/>
                                  </a:lnTo>
                                  <a:lnTo>
                                    <a:pt x="34" y="15"/>
                                  </a:lnTo>
                                  <a:lnTo>
                                    <a:pt x="0" y="48"/>
                                  </a:lnTo>
                                  <a:lnTo>
                                    <a:pt x="86" y="111"/>
                                  </a:lnTo>
                                  <a:lnTo>
                                    <a:pt x="122" y="111"/>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1" name="Freeform 306"/>
                          <wps:cNvSpPr>
                            <a:spLocks/>
                          </wps:cNvSpPr>
                          <wps:spPr bwMode="auto">
                            <a:xfrm>
                              <a:off x="73380" y="45948"/>
                              <a:ext cx="1035" cy="1184"/>
                            </a:xfrm>
                            <a:custGeom>
                              <a:avLst/>
                              <a:gdLst>
                                <a:gd name="T0" fmla="*/ 2147483647 w 173"/>
                                <a:gd name="T1" fmla="*/ 2147483647 h 159"/>
                                <a:gd name="T2" fmla="*/ 2147483647 w 173"/>
                                <a:gd name="T3" fmla="*/ 2147483647 h 159"/>
                                <a:gd name="T4" fmla="*/ 2147483647 w 173"/>
                                <a:gd name="T5" fmla="*/ 2147483647 h 159"/>
                                <a:gd name="T6" fmla="*/ 2147483647 w 173"/>
                                <a:gd name="T7" fmla="*/ 2147483647 h 159"/>
                                <a:gd name="T8" fmla="*/ 2147483647 w 173"/>
                                <a:gd name="T9" fmla="*/ 2147483647 h 159"/>
                                <a:gd name="T10" fmla="*/ 2147483647 w 173"/>
                                <a:gd name="T11" fmla="*/ 2147483647 h 159"/>
                                <a:gd name="T12" fmla="*/ 2147483647 w 173"/>
                                <a:gd name="T13" fmla="*/ 2147483647 h 159"/>
                                <a:gd name="T14" fmla="*/ 2147483647 w 173"/>
                                <a:gd name="T15" fmla="*/ 0 h 159"/>
                                <a:gd name="T16" fmla="*/ 2147483647 w 173"/>
                                <a:gd name="T17" fmla="*/ 2147483647 h 159"/>
                                <a:gd name="T18" fmla="*/ 2147483647 w 173"/>
                                <a:gd name="T19" fmla="*/ 0 h 159"/>
                                <a:gd name="T20" fmla="*/ 2147483647 w 173"/>
                                <a:gd name="T21" fmla="*/ 2147483647 h 159"/>
                                <a:gd name="T22" fmla="*/ 2147483647 w 173"/>
                                <a:gd name="T23" fmla="*/ 2147483647 h 159"/>
                                <a:gd name="T24" fmla="*/ 2147483647 w 173"/>
                                <a:gd name="T25" fmla="*/ 2147483647 h 159"/>
                                <a:gd name="T26" fmla="*/ 2147483647 w 173"/>
                                <a:gd name="T27" fmla="*/ 2147483647 h 159"/>
                                <a:gd name="T28" fmla="*/ 2147483647 w 173"/>
                                <a:gd name="T29" fmla="*/ 2147483647 h 159"/>
                                <a:gd name="T30" fmla="*/ 2147483647 w 173"/>
                                <a:gd name="T31" fmla="*/ 2147483647 h 159"/>
                                <a:gd name="T32" fmla="*/ 0 w 173"/>
                                <a:gd name="T33" fmla="*/ 2147483647 h 159"/>
                                <a:gd name="T34" fmla="*/ 0 w 173"/>
                                <a:gd name="T35" fmla="*/ 2147483647 h 159"/>
                                <a:gd name="T36" fmla="*/ 2147483647 w 173"/>
                                <a:gd name="T37" fmla="*/ 2147483647 h 159"/>
                                <a:gd name="T38" fmla="*/ 2147483647 w 173"/>
                                <a:gd name="T39" fmla="*/ 2147483647 h 159"/>
                                <a:gd name="T40" fmla="*/ 2147483647 w 173"/>
                                <a:gd name="T41" fmla="*/ 2147483647 h 159"/>
                                <a:gd name="T42" fmla="*/ 2147483647 w 173"/>
                                <a:gd name="T43" fmla="*/ 2147483647 h 159"/>
                                <a:gd name="T44" fmla="*/ 2147483647 w 173"/>
                                <a:gd name="T45" fmla="*/ 2147483647 h 15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73"/>
                                <a:gd name="T70" fmla="*/ 0 h 159"/>
                                <a:gd name="T71" fmla="*/ 173 w 173"/>
                                <a:gd name="T72" fmla="*/ 159 h 15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73" h="159">
                                  <a:moveTo>
                                    <a:pt x="155" y="144"/>
                                  </a:moveTo>
                                  <a:lnTo>
                                    <a:pt x="155" y="144"/>
                                  </a:lnTo>
                                  <a:lnTo>
                                    <a:pt x="155" y="96"/>
                                  </a:lnTo>
                                  <a:lnTo>
                                    <a:pt x="173" y="63"/>
                                  </a:lnTo>
                                  <a:lnTo>
                                    <a:pt x="155" y="30"/>
                                  </a:lnTo>
                                  <a:lnTo>
                                    <a:pt x="138" y="15"/>
                                  </a:lnTo>
                                  <a:lnTo>
                                    <a:pt x="104" y="15"/>
                                  </a:lnTo>
                                  <a:lnTo>
                                    <a:pt x="86" y="0"/>
                                  </a:lnTo>
                                  <a:lnTo>
                                    <a:pt x="69" y="15"/>
                                  </a:lnTo>
                                  <a:lnTo>
                                    <a:pt x="52" y="0"/>
                                  </a:lnTo>
                                  <a:lnTo>
                                    <a:pt x="34" y="15"/>
                                  </a:lnTo>
                                  <a:lnTo>
                                    <a:pt x="17" y="15"/>
                                  </a:lnTo>
                                  <a:lnTo>
                                    <a:pt x="17" y="30"/>
                                  </a:lnTo>
                                  <a:lnTo>
                                    <a:pt x="17" y="48"/>
                                  </a:lnTo>
                                  <a:lnTo>
                                    <a:pt x="17" y="63"/>
                                  </a:lnTo>
                                  <a:lnTo>
                                    <a:pt x="17" y="78"/>
                                  </a:lnTo>
                                  <a:lnTo>
                                    <a:pt x="0" y="78"/>
                                  </a:lnTo>
                                  <a:lnTo>
                                    <a:pt x="0" y="111"/>
                                  </a:lnTo>
                                  <a:lnTo>
                                    <a:pt x="34" y="126"/>
                                  </a:lnTo>
                                  <a:lnTo>
                                    <a:pt x="34" y="159"/>
                                  </a:lnTo>
                                  <a:lnTo>
                                    <a:pt x="69" y="144"/>
                                  </a:lnTo>
                                  <a:lnTo>
                                    <a:pt x="121" y="144"/>
                                  </a:lnTo>
                                  <a:lnTo>
                                    <a:pt x="155" y="144"/>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2" name="Freeform 307"/>
                          <wps:cNvSpPr>
                            <a:spLocks/>
                          </wps:cNvSpPr>
                          <wps:spPr bwMode="auto">
                            <a:xfrm>
                              <a:off x="73904" y="45120"/>
                              <a:ext cx="1225" cy="1065"/>
                            </a:xfrm>
                            <a:custGeom>
                              <a:avLst/>
                              <a:gdLst>
                                <a:gd name="T0" fmla="*/ 0 w 208"/>
                                <a:gd name="T1" fmla="*/ 2147483647 h 144"/>
                                <a:gd name="T2" fmla="*/ 0 w 208"/>
                                <a:gd name="T3" fmla="*/ 2147483647 h 144"/>
                                <a:gd name="T4" fmla="*/ 2147483647 w 208"/>
                                <a:gd name="T5" fmla="*/ 2147483647 h 144"/>
                                <a:gd name="T6" fmla="*/ 2147483647 w 208"/>
                                <a:gd name="T7" fmla="*/ 2147483647 h 144"/>
                                <a:gd name="T8" fmla="*/ 2147483647 w 208"/>
                                <a:gd name="T9" fmla="*/ 2147483647 h 144"/>
                                <a:gd name="T10" fmla="*/ 2147483647 w 208"/>
                                <a:gd name="T11" fmla="*/ 0 h 144"/>
                                <a:gd name="T12" fmla="*/ 2147483647 w 208"/>
                                <a:gd name="T13" fmla="*/ 0 h 144"/>
                                <a:gd name="T14" fmla="*/ 2147483647 w 208"/>
                                <a:gd name="T15" fmla="*/ 2147483647 h 144"/>
                                <a:gd name="T16" fmla="*/ 2147483647 w 208"/>
                                <a:gd name="T17" fmla="*/ 2147483647 h 144"/>
                                <a:gd name="T18" fmla="*/ 2147483647 w 208"/>
                                <a:gd name="T19" fmla="*/ 2147483647 h 144"/>
                                <a:gd name="T20" fmla="*/ 2147483647 w 208"/>
                                <a:gd name="T21" fmla="*/ 2147483647 h 144"/>
                                <a:gd name="T22" fmla="*/ 2147483647 w 208"/>
                                <a:gd name="T23" fmla="*/ 2147483647 h 144"/>
                                <a:gd name="T24" fmla="*/ 2147483647 w 208"/>
                                <a:gd name="T25" fmla="*/ 2147483647 h 144"/>
                                <a:gd name="T26" fmla="*/ 2147483647 w 208"/>
                                <a:gd name="T27" fmla="*/ 2147483647 h 144"/>
                                <a:gd name="T28" fmla="*/ 2147483647 w 208"/>
                                <a:gd name="T29" fmla="*/ 2147483647 h 144"/>
                                <a:gd name="T30" fmla="*/ 2147483647 w 208"/>
                                <a:gd name="T31" fmla="*/ 2147483647 h 144"/>
                                <a:gd name="T32" fmla="*/ 2147483647 w 208"/>
                                <a:gd name="T33" fmla="*/ 2147483647 h 144"/>
                                <a:gd name="T34" fmla="*/ 2147483647 w 208"/>
                                <a:gd name="T35" fmla="*/ 2147483647 h 144"/>
                                <a:gd name="T36" fmla="*/ 0 w 208"/>
                                <a:gd name="T37" fmla="*/ 2147483647 h 1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08"/>
                                <a:gd name="T58" fmla="*/ 0 h 144"/>
                                <a:gd name="T59" fmla="*/ 208 w 208"/>
                                <a:gd name="T60" fmla="*/ 144 h 1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08" h="144">
                                  <a:moveTo>
                                    <a:pt x="0" y="114"/>
                                  </a:moveTo>
                                  <a:lnTo>
                                    <a:pt x="0" y="114"/>
                                  </a:lnTo>
                                  <a:lnTo>
                                    <a:pt x="18" y="96"/>
                                  </a:lnTo>
                                  <a:lnTo>
                                    <a:pt x="52" y="48"/>
                                  </a:lnTo>
                                  <a:lnTo>
                                    <a:pt x="87" y="33"/>
                                  </a:lnTo>
                                  <a:lnTo>
                                    <a:pt x="121" y="0"/>
                                  </a:lnTo>
                                  <a:lnTo>
                                    <a:pt x="156" y="0"/>
                                  </a:lnTo>
                                  <a:lnTo>
                                    <a:pt x="156" y="33"/>
                                  </a:lnTo>
                                  <a:lnTo>
                                    <a:pt x="190" y="66"/>
                                  </a:lnTo>
                                  <a:lnTo>
                                    <a:pt x="208" y="66"/>
                                  </a:lnTo>
                                  <a:lnTo>
                                    <a:pt x="208" y="81"/>
                                  </a:lnTo>
                                  <a:lnTo>
                                    <a:pt x="173" y="96"/>
                                  </a:lnTo>
                                  <a:lnTo>
                                    <a:pt x="138" y="96"/>
                                  </a:lnTo>
                                  <a:lnTo>
                                    <a:pt x="69" y="96"/>
                                  </a:lnTo>
                                  <a:lnTo>
                                    <a:pt x="69" y="114"/>
                                  </a:lnTo>
                                  <a:lnTo>
                                    <a:pt x="69" y="144"/>
                                  </a:lnTo>
                                  <a:lnTo>
                                    <a:pt x="52" y="129"/>
                                  </a:lnTo>
                                  <a:lnTo>
                                    <a:pt x="18" y="129"/>
                                  </a:lnTo>
                                  <a:lnTo>
                                    <a:pt x="0" y="114"/>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3" name="Freeform 308"/>
                          <wps:cNvSpPr>
                            <a:spLocks/>
                          </wps:cNvSpPr>
                          <wps:spPr bwMode="auto">
                            <a:xfrm>
                              <a:off x="74725" y="45830"/>
                              <a:ext cx="309" cy="947"/>
                            </a:xfrm>
                            <a:custGeom>
                              <a:avLst/>
                              <a:gdLst>
                                <a:gd name="T0" fmla="*/ 2147483647 w 52"/>
                                <a:gd name="T1" fmla="*/ 0 h 129"/>
                                <a:gd name="T2" fmla="*/ 2147483647 w 52"/>
                                <a:gd name="T3" fmla="*/ 0 h 129"/>
                                <a:gd name="T4" fmla="*/ 0 w 52"/>
                                <a:gd name="T5" fmla="*/ 0 h 129"/>
                                <a:gd name="T6" fmla="*/ 2147483647 w 52"/>
                                <a:gd name="T7" fmla="*/ 2147483647 h 129"/>
                                <a:gd name="T8" fmla="*/ 2147483647 w 52"/>
                                <a:gd name="T9" fmla="*/ 2147483647 h 129"/>
                                <a:gd name="T10" fmla="*/ 2147483647 w 52"/>
                                <a:gd name="T11" fmla="*/ 2147483647 h 129"/>
                                <a:gd name="T12" fmla="*/ 2147483647 w 52"/>
                                <a:gd name="T13" fmla="*/ 2147483647 h 129"/>
                                <a:gd name="T14" fmla="*/ 2147483647 w 52"/>
                                <a:gd name="T15" fmla="*/ 2147483647 h 129"/>
                                <a:gd name="T16" fmla="*/ 2147483647 w 52"/>
                                <a:gd name="T17" fmla="*/ 2147483647 h 129"/>
                                <a:gd name="T18" fmla="*/ 2147483647 w 52"/>
                                <a:gd name="T19" fmla="*/ 2147483647 h 129"/>
                                <a:gd name="T20" fmla="*/ 2147483647 w 52"/>
                                <a:gd name="T21" fmla="*/ 0 h 1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2"/>
                                <a:gd name="T34" fmla="*/ 0 h 129"/>
                                <a:gd name="T35" fmla="*/ 52 w 52"/>
                                <a:gd name="T36" fmla="*/ 129 h 12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2" h="129">
                                  <a:moveTo>
                                    <a:pt x="35" y="0"/>
                                  </a:moveTo>
                                  <a:lnTo>
                                    <a:pt x="35" y="0"/>
                                  </a:lnTo>
                                  <a:lnTo>
                                    <a:pt x="0" y="0"/>
                                  </a:lnTo>
                                  <a:lnTo>
                                    <a:pt x="18" y="66"/>
                                  </a:lnTo>
                                  <a:lnTo>
                                    <a:pt x="35" y="114"/>
                                  </a:lnTo>
                                  <a:lnTo>
                                    <a:pt x="35" y="129"/>
                                  </a:lnTo>
                                  <a:lnTo>
                                    <a:pt x="52" y="129"/>
                                  </a:lnTo>
                                  <a:lnTo>
                                    <a:pt x="52" y="66"/>
                                  </a:lnTo>
                                  <a:lnTo>
                                    <a:pt x="52" y="33"/>
                                  </a:lnTo>
                                  <a:lnTo>
                                    <a:pt x="35" y="18"/>
                                  </a:lnTo>
                                  <a:lnTo>
                                    <a:pt x="35" y="0"/>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4" name="Freeform 309"/>
                          <wps:cNvSpPr>
                            <a:spLocks/>
                          </wps:cNvSpPr>
                          <wps:spPr bwMode="auto">
                            <a:xfrm>
                              <a:off x="74832" y="43463"/>
                              <a:ext cx="2594" cy="2249"/>
                            </a:xfrm>
                            <a:custGeom>
                              <a:avLst/>
                              <a:gdLst>
                                <a:gd name="T0" fmla="*/ 2147483647 w 436"/>
                                <a:gd name="T1" fmla="*/ 2147483647 h 303"/>
                                <a:gd name="T2" fmla="*/ 2147483647 w 436"/>
                                <a:gd name="T3" fmla="*/ 2147483647 h 303"/>
                                <a:gd name="T4" fmla="*/ 2147483647 w 436"/>
                                <a:gd name="T5" fmla="*/ 2147483647 h 303"/>
                                <a:gd name="T6" fmla="*/ 2147483647 w 436"/>
                                <a:gd name="T7" fmla="*/ 2147483647 h 303"/>
                                <a:gd name="T8" fmla="*/ 2147483647 w 436"/>
                                <a:gd name="T9" fmla="*/ 2147483647 h 303"/>
                                <a:gd name="T10" fmla="*/ 2147483647 w 436"/>
                                <a:gd name="T11" fmla="*/ 2147483647 h 303"/>
                                <a:gd name="T12" fmla="*/ 2147483647 w 436"/>
                                <a:gd name="T13" fmla="*/ 2147483647 h 303"/>
                                <a:gd name="T14" fmla="*/ 2147483647 w 436"/>
                                <a:gd name="T15" fmla="*/ 0 h 303"/>
                                <a:gd name="T16" fmla="*/ 2147483647 w 436"/>
                                <a:gd name="T17" fmla="*/ 0 h 303"/>
                                <a:gd name="T18" fmla="*/ 2147483647 w 436"/>
                                <a:gd name="T19" fmla="*/ 2147483647 h 303"/>
                                <a:gd name="T20" fmla="*/ 2147483647 w 436"/>
                                <a:gd name="T21" fmla="*/ 2147483647 h 303"/>
                                <a:gd name="T22" fmla="*/ 2147483647 w 436"/>
                                <a:gd name="T23" fmla="*/ 2147483647 h 303"/>
                                <a:gd name="T24" fmla="*/ 2147483647 w 436"/>
                                <a:gd name="T25" fmla="*/ 2147483647 h 303"/>
                                <a:gd name="T26" fmla="*/ 0 w 436"/>
                                <a:gd name="T27" fmla="*/ 2147483647 h 303"/>
                                <a:gd name="T28" fmla="*/ 0 w 436"/>
                                <a:gd name="T29" fmla="*/ 2147483647 h 303"/>
                                <a:gd name="T30" fmla="*/ 2147483647 w 436"/>
                                <a:gd name="T31" fmla="*/ 2147483647 h 303"/>
                                <a:gd name="T32" fmla="*/ 2147483647 w 436"/>
                                <a:gd name="T33" fmla="*/ 2147483647 h 303"/>
                                <a:gd name="T34" fmla="*/ 2147483647 w 436"/>
                                <a:gd name="T35" fmla="*/ 2147483647 h 303"/>
                                <a:gd name="T36" fmla="*/ 2147483647 w 436"/>
                                <a:gd name="T37" fmla="*/ 2147483647 h 303"/>
                                <a:gd name="T38" fmla="*/ 2147483647 w 436"/>
                                <a:gd name="T39" fmla="*/ 2147483647 h 303"/>
                                <a:gd name="T40" fmla="*/ 2147483647 w 436"/>
                                <a:gd name="T41" fmla="*/ 2147483647 h 303"/>
                                <a:gd name="T42" fmla="*/ 2147483647 w 436"/>
                                <a:gd name="T43" fmla="*/ 2147483647 h 303"/>
                                <a:gd name="T44" fmla="*/ 2147483647 w 436"/>
                                <a:gd name="T45" fmla="*/ 2147483647 h 303"/>
                                <a:gd name="T46" fmla="*/ 2147483647 w 436"/>
                                <a:gd name="T47" fmla="*/ 2147483647 h 303"/>
                                <a:gd name="T48" fmla="*/ 2147483647 w 436"/>
                                <a:gd name="T49" fmla="*/ 2147483647 h 303"/>
                                <a:gd name="T50" fmla="*/ 2147483647 w 436"/>
                                <a:gd name="T51" fmla="*/ 2147483647 h 303"/>
                                <a:gd name="T52" fmla="*/ 2147483647 w 436"/>
                                <a:gd name="T53" fmla="*/ 2147483647 h 303"/>
                                <a:gd name="T54" fmla="*/ 2147483647 w 436"/>
                                <a:gd name="T55" fmla="*/ 2147483647 h 303"/>
                                <a:gd name="T56" fmla="*/ 2147483647 w 436"/>
                                <a:gd name="T57" fmla="*/ 2147483647 h 303"/>
                                <a:gd name="T58" fmla="*/ 2147483647 w 436"/>
                                <a:gd name="T59" fmla="*/ 2147483647 h 303"/>
                                <a:gd name="T60" fmla="*/ 2147483647 w 436"/>
                                <a:gd name="T61" fmla="*/ 2147483647 h 30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436"/>
                                <a:gd name="T94" fmla="*/ 0 h 303"/>
                                <a:gd name="T95" fmla="*/ 436 w 436"/>
                                <a:gd name="T96" fmla="*/ 303 h 303"/>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436" h="303">
                                  <a:moveTo>
                                    <a:pt x="366" y="255"/>
                                  </a:moveTo>
                                  <a:lnTo>
                                    <a:pt x="366" y="255"/>
                                  </a:lnTo>
                                  <a:lnTo>
                                    <a:pt x="366" y="240"/>
                                  </a:lnTo>
                                  <a:lnTo>
                                    <a:pt x="418" y="175"/>
                                  </a:lnTo>
                                  <a:lnTo>
                                    <a:pt x="436" y="79"/>
                                  </a:lnTo>
                                  <a:lnTo>
                                    <a:pt x="401" y="48"/>
                                  </a:lnTo>
                                  <a:lnTo>
                                    <a:pt x="401" y="15"/>
                                  </a:lnTo>
                                  <a:lnTo>
                                    <a:pt x="384" y="0"/>
                                  </a:lnTo>
                                  <a:lnTo>
                                    <a:pt x="313" y="0"/>
                                  </a:lnTo>
                                  <a:lnTo>
                                    <a:pt x="140" y="111"/>
                                  </a:lnTo>
                                  <a:lnTo>
                                    <a:pt x="105" y="111"/>
                                  </a:lnTo>
                                  <a:lnTo>
                                    <a:pt x="105" y="192"/>
                                  </a:lnTo>
                                  <a:lnTo>
                                    <a:pt x="86" y="207"/>
                                  </a:lnTo>
                                  <a:lnTo>
                                    <a:pt x="0" y="222"/>
                                  </a:lnTo>
                                  <a:lnTo>
                                    <a:pt x="0" y="255"/>
                                  </a:lnTo>
                                  <a:lnTo>
                                    <a:pt x="34" y="288"/>
                                  </a:lnTo>
                                  <a:lnTo>
                                    <a:pt x="52" y="288"/>
                                  </a:lnTo>
                                  <a:lnTo>
                                    <a:pt x="52" y="303"/>
                                  </a:lnTo>
                                  <a:lnTo>
                                    <a:pt x="52" y="288"/>
                                  </a:lnTo>
                                  <a:lnTo>
                                    <a:pt x="69" y="288"/>
                                  </a:lnTo>
                                  <a:lnTo>
                                    <a:pt x="86" y="303"/>
                                  </a:lnTo>
                                  <a:lnTo>
                                    <a:pt x="86" y="288"/>
                                  </a:lnTo>
                                  <a:lnTo>
                                    <a:pt x="123" y="255"/>
                                  </a:lnTo>
                                  <a:lnTo>
                                    <a:pt x="140" y="255"/>
                                  </a:lnTo>
                                  <a:lnTo>
                                    <a:pt x="192" y="270"/>
                                  </a:lnTo>
                                  <a:lnTo>
                                    <a:pt x="209" y="270"/>
                                  </a:lnTo>
                                  <a:lnTo>
                                    <a:pt x="244" y="288"/>
                                  </a:lnTo>
                                  <a:lnTo>
                                    <a:pt x="278" y="270"/>
                                  </a:lnTo>
                                  <a:lnTo>
                                    <a:pt x="332" y="270"/>
                                  </a:lnTo>
                                  <a:lnTo>
                                    <a:pt x="349" y="255"/>
                                  </a:lnTo>
                                  <a:lnTo>
                                    <a:pt x="366" y="25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5" name="Freeform 310"/>
                          <wps:cNvSpPr>
                            <a:spLocks/>
                          </wps:cNvSpPr>
                          <wps:spPr bwMode="auto">
                            <a:xfrm>
                              <a:off x="71952" y="44765"/>
                              <a:ext cx="1024" cy="828"/>
                            </a:xfrm>
                            <a:custGeom>
                              <a:avLst/>
                              <a:gdLst>
                                <a:gd name="T0" fmla="*/ 2147483647 w 173"/>
                                <a:gd name="T1" fmla="*/ 2147483647 h 113"/>
                                <a:gd name="T2" fmla="*/ 2147483647 w 173"/>
                                <a:gd name="T3" fmla="*/ 2147483647 h 113"/>
                                <a:gd name="T4" fmla="*/ 2147483647 w 173"/>
                                <a:gd name="T5" fmla="*/ 2147483647 h 113"/>
                                <a:gd name="T6" fmla="*/ 2147483647 w 173"/>
                                <a:gd name="T7" fmla="*/ 2147483647 h 113"/>
                                <a:gd name="T8" fmla="*/ 2147483647 w 173"/>
                                <a:gd name="T9" fmla="*/ 2147483647 h 113"/>
                                <a:gd name="T10" fmla="*/ 2147483647 w 173"/>
                                <a:gd name="T11" fmla="*/ 2147483647 h 113"/>
                                <a:gd name="T12" fmla="*/ 2147483647 w 173"/>
                                <a:gd name="T13" fmla="*/ 2147483647 h 113"/>
                                <a:gd name="T14" fmla="*/ 2147483647 w 173"/>
                                <a:gd name="T15" fmla="*/ 2147483647 h 113"/>
                                <a:gd name="T16" fmla="*/ 0 w 173"/>
                                <a:gd name="T17" fmla="*/ 2147483647 h 113"/>
                                <a:gd name="T18" fmla="*/ 2147483647 w 173"/>
                                <a:gd name="T19" fmla="*/ 2147483647 h 113"/>
                                <a:gd name="T20" fmla="*/ 2147483647 w 173"/>
                                <a:gd name="T21" fmla="*/ 0 h 113"/>
                                <a:gd name="T22" fmla="*/ 2147483647 w 173"/>
                                <a:gd name="T23" fmla="*/ 0 h 113"/>
                                <a:gd name="T24" fmla="*/ 2147483647 w 173"/>
                                <a:gd name="T25" fmla="*/ 2147483647 h 113"/>
                                <a:gd name="T26" fmla="*/ 2147483647 w 173"/>
                                <a:gd name="T27" fmla="*/ 2147483647 h 113"/>
                                <a:gd name="T28" fmla="*/ 2147483647 w 173"/>
                                <a:gd name="T29" fmla="*/ 2147483647 h 113"/>
                                <a:gd name="T30" fmla="*/ 2147483647 w 173"/>
                                <a:gd name="T31" fmla="*/ 2147483647 h 113"/>
                                <a:gd name="T32" fmla="*/ 2147483647 w 173"/>
                                <a:gd name="T33" fmla="*/ 2147483647 h 113"/>
                                <a:gd name="T34" fmla="*/ 2147483647 w 173"/>
                                <a:gd name="T35" fmla="*/ 2147483647 h 1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3"/>
                                <a:gd name="T55" fmla="*/ 0 h 113"/>
                                <a:gd name="T56" fmla="*/ 173 w 173"/>
                                <a:gd name="T57" fmla="*/ 113 h 11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73" h="113">
                                  <a:moveTo>
                                    <a:pt x="17" y="95"/>
                                  </a:moveTo>
                                  <a:lnTo>
                                    <a:pt x="17" y="95"/>
                                  </a:lnTo>
                                  <a:lnTo>
                                    <a:pt x="35" y="95"/>
                                  </a:lnTo>
                                  <a:lnTo>
                                    <a:pt x="69" y="80"/>
                                  </a:lnTo>
                                  <a:lnTo>
                                    <a:pt x="86" y="95"/>
                                  </a:lnTo>
                                  <a:lnTo>
                                    <a:pt x="104" y="80"/>
                                  </a:lnTo>
                                  <a:lnTo>
                                    <a:pt x="69" y="80"/>
                                  </a:lnTo>
                                  <a:lnTo>
                                    <a:pt x="17" y="80"/>
                                  </a:lnTo>
                                  <a:lnTo>
                                    <a:pt x="0" y="47"/>
                                  </a:lnTo>
                                  <a:lnTo>
                                    <a:pt x="17" y="17"/>
                                  </a:lnTo>
                                  <a:lnTo>
                                    <a:pt x="35" y="0"/>
                                  </a:lnTo>
                                  <a:lnTo>
                                    <a:pt x="69" y="0"/>
                                  </a:lnTo>
                                  <a:lnTo>
                                    <a:pt x="121" y="17"/>
                                  </a:lnTo>
                                  <a:lnTo>
                                    <a:pt x="138" y="47"/>
                                  </a:lnTo>
                                  <a:lnTo>
                                    <a:pt x="173" y="113"/>
                                  </a:lnTo>
                                  <a:lnTo>
                                    <a:pt x="104" y="113"/>
                                  </a:lnTo>
                                  <a:lnTo>
                                    <a:pt x="17" y="113"/>
                                  </a:lnTo>
                                  <a:lnTo>
                                    <a:pt x="17" y="9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6" name="Freeform 311"/>
                          <wps:cNvSpPr>
                            <a:spLocks/>
                          </wps:cNvSpPr>
                          <wps:spPr bwMode="auto">
                            <a:xfrm>
                              <a:off x="74320" y="45830"/>
                              <a:ext cx="619" cy="1183"/>
                            </a:xfrm>
                            <a:custGeom>
                              <a:avLst/>
                              <a:gdLst>
                                <a:gd name="T0" fmla="*/ 0 w 104"/>
                                <a:gd name="T1" fmla="*/ 2147483647 h 162"/>
                                <a:gd name="T2" fmla="*/ 0 w 104"/>
                                <a:gd name="T3" fmla="*/ 2147483647 h 162"/>
                                <a:gd name="T4" fmla="*/ 0 w 104"/>
                                <a:gd name="T5" fmla="*/ 2147483647 h 162"/>
                                <a:gd name="T6" fmla="*/ 0 w 104"/>
                                <a:gd name="T7" fmla="*/ 0 h 162"/>
                                <a:gd name="T8" fmla="*/ 2147483647 w 104"/>
                                <a:gd name="T9" fmla="*/ 0 h 162"/>
                                <a:gd name="T10" fmla="*/ 2147483647 w 104"/>
                                <a:gd name="T11" fmla="*/ 2147483647 h 162"/>
                                <a:gd name="T12" fmla="*/ 2147483647 w 104"/>
                                <a:gd name="T13" fmla="*/ 2147483647 h 162"/>
                                <a:gd name="T14" fmla="*/ 2147483647 w 104"/>
                                <a:gd name="T15" fmla="*/ 2147483647 h 162"/>
                                <a:gd name="T16" fmla="*/ 2147483647 w 104"/>
                                <a:gd name="T17" fmla="*/ 2147483647 h 162"/>
                                <a:gd name="T18" fmla="*/ 0 w 104"/>
                                <a:gd name="T19" fmla="*/ 2147483647 h 162"/>
                                <a:gd name="T20" fmla="*/ 0 w 104"/>
                                <a:gd name="T21" fmla="*/ 2147483647 h 162"/>
                                <a:gd name="T22" fmla="*/ 2147483647 w 104"/>
                                <a:gd name="T23" fmla="*/ 2147483647 h 162"/>
                                <a:gd name="T24" fmla="*/ 0 w 104"/>
                                <a:gd name="T25" fmla="*/ 2147483647 h 1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
                                <a:gd name="T40" fmla="*/ 0 h 162"/>
                                <a:gd name="T41" fmla="*/ 104 w 104"/>
                                <a:gd name="T42" fmla="*/ 162 h 16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 h="162">
                                  <a:moveTo>
                                    <a:pt x="0" y="48"/>
                                  </a:moveTo>
                                  <a:lnTo>
                                    <a:pt x="0" y="48"/>
                                  </a:lnTo>
                                  <a:lnTo>
                                    <a:pt x="0" y="18"/>
                                  </a:lnTo>
                                  <a:lnTo>
                                    <a:pt x="0" y="0"/>
                                  </a:lnTo>
                                  <a:lnTo>
                                    <a:pt x="69" y="0"/>
                                  </a:lnTo>
                                  <a:lnTo>
                                    <a:pt x="87" y="66"/>
                                  </a:lnTo>
                                  <a:lnTo>
                                    <a:pt x="104" y="114"/>
                                  </a:lnTo>
                                  <a:lnTo>
                                    <a:pt x="104" y="129"/>
                                  </a:lnTo>
                                  <a:lnTo>
                                    <a:pt x="18" y="162"/>
                                  </a:lnTo>
                                  <a:lnTo>
                                    <a:pt x="0" y="162"/>
                                  </a:lnTo>
                                  <a:lnTo>
                                    <a:pt x="0" y="114"/>
                                  </a:lnTo>
                                  <a:lnTo>
                                    <a:pt x="18" y="81"/>
                                  </a:lnTo>
                                  <a:lnTo>
                                    <a:pt x="0" y="48"/>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7" name="Freeform 312"/>
                          <wps:cNvSpPr>
                            <a:spLocks/>
                          </wps:cNvSpPr>
                          <wps:spPr bwMode="auto">
                            <a:xfrm>
                              <a:off x="75236" y="45357"/>
                              <a:ext cx="1880" cy="1775"/>
                            </a:xfrm>
                            <a:custGeom>
                              <a:avLst/>
                              <a:gdLst>
                                <a:gd name="T0" fmla="*/ 2147483647 w 317"/>
                                <a:gd name="T1" fmla="*/ 2147483647 h 240"/>
                                <a:gd name="T2" fmla="*/ 2147483647 w 317"/>
                                <a:gd name="T3" fmla="*/ 2147483647 h 240"/>
                                <a:gd name="T4" fmla="*/ 2147483647 w 317"/>
                                <a:gd name="T5" fmla="*/ 2147483647 h 240"/>
                                <a:gd name="T6" fmla="*/ 2147483647 w 317"/>
                                <a:gd name="T7" fmla="*/ 2147483647 h 240"/>
                                <a:gd name="T8" fmla="*/ 2147483647 w 317"/>
                                <a:gd name="T9" fmla="*/ 2147483647 h 240"/>
                                <a:gd name="T10" fmla="*/ 2147483647 w 317"/>
                                <a:gd name="T11" fmla="*/ 2147483647 h 240"/>
                                <a:gd name="T12" fmla="*/ 2147483647 w 317"/>
                                <a:gd name="T13" fmla="*/ 2147483647 h 240"/>
                                <a:gd name="T14" fmla="*/ 2147483647 w 317"/>
                                <a:gd name="T15" fmla="*/ 2147483647 h 240"/>
                                <a:gd name="T16" fmla="*/ 2147483647 w 317"/>
                                <a:gd name="T17" fmla="*/ 2147483647 h 240"/>
                                <a:gd name="T18" fmla="*/ 2147483647 w 317"/>
                                <a:gd name="T19" fmla="*/ 2147483647 h 240"/>
                                <a:gd name="T20" fmla="*/ 2147483647 w 317"/>
                                <a:gd name="T21" fmla="*/ 2147483647 h 240"/>
                                <a:gd name="T22" fmla="*/ 2147483647 w 317"/>
                                <a:gd name="T23" fmla="*/ 0 h 240"/>
                                <a:gd name="T24" fmla="*/ 2147483647 w 317"/>
                                <a:gd name="T25" fmla="*/ 0 h 240"/>
                                <a:gd name="T26" fmla="*/ 2147483647 w 317"/>
                                <a:gd name="T27" fmla="*/ 2147483647 h 240"/>
                                <a:gd name="T28" fmla="*/ 2147483647 w 317"/>
                                <a:gd name="T29" fmla="*/ 2147483647 h 240"/>
                                <a:gd name="T30" fmla="*/ 2147483647 w 317"/>
                                <a:gd name="T31" fmla="*/ 2147483647 h 240"/>
                                <a:gd name="T32" fmla="*/ 2147483647 w 317"/>
                                <a:gd name="T33" fmla="*/ 2147483647 h 240"/>
                                <a:gd name="T34" fmla="*/ 2147483647 w 317"/>
                                <a:gd name="T35" fmla="*/ 2147483647 h 240"/>
                                <a:gd name="T36" fmla="*/ 2147483647 w 317"/>
                                <a:gd name="T37" fmla="*/ 0 h 240"/>
                                <a:gd name="T38" fmla="*/ 2147483647 w 317"/>
                                <a:gd name="T39" fmla="*/ 0 h 240"/>
                                <a:gd name="T40" fmla="*/ 2147483647 w 317"/>
                                <a:gd name="T41" fmla="*/ 2147483647 h 240"/>
                                <a:gd name="T42" fmla="*/ 2147483647 w 317"/>
                                <a:gd name="T43" fmla="*/ 2147483647 h 240"/>
                                <a:gd name="T44" fmla="*/ 2147483647 w 317"/>
                                <a:gd name="T45" fmla="*/ 2147483647 h 240"/>
                                <a:gd name="T46" fmla="*/ 0 w 317"/>
                                <a:gd name="T47" fmla="*/ 2147483647 h 240"/>
                                <a:gd name="T48" fmla="*/ 0 w 317"/>
                                <a:gd name="T49" fmla="*/ 2147483647 h 240"/>
                                <a:gd name="T50" fmla="*/ 2147483647 w 317"/>
                                <a:gd name="T51" fmla="*/ 2147483647 h 240"/>
                                <a:gd name="T52" fmla="*/ 2147483647 w 317"/>
                                <a:gd name="T53" fmla="*/ 2147483647 h 240"/>
                                <a:gd name="T54" fmla="*/ 2147483647 w 317"/>
                                <a:gd name="T55" fmla="*/ 2147483647 h 240"/>
                                <a:gd name="T56" fmla="*/ 2147483647 w 317"/>
                                <a:gd name="T57" fmla="*/ 2147483647 h 240"/>
                                <a:gd name="T58" fmla="*/ 2147483647 w 317"/>
                                <a:gd name="T59" fmla="*/ 2147483647 h 240"/>
                                <a:gd name="T60" fmla="*/ 2147483647 w 317"/>
                                <a:gd name="T61" fmla="*/ 2147483647 h 2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317"/>
                                <a:gd name="T94" fmla="*/ 0 h 240"/>
                                <a:gd name="T95" fmla="*/ 317 w 317"/>
                                <a:gd name="T96" fmla="*/ 240 h 24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317" h="240">
                                  <a:moveTo>
                                    <a:pt x="159" y="225"/>
                                  </a:moveTo>
                                  <a:lnTo>
                                    <a:pt x="159" y="225"/>
                                  </a:lnTo>
                                  <a:lnTo>
                                    <a:pt x="194" y="177"/>
                                  </a:lnTo>
                                  <a:lnTo>
                                    <a:pt x="211" y="177"/>
                                  </a:lnTo>
                                  <a:lnTo>
                                    <a:pt x="228" y="192"/>
                                  </a:lnTo>
                                  <a:lnTo>
                                    <a:pt x="246" y="177"/>
                                  </a:lnTo>
                                  <a:lnTo>
                                    <a:pt x="282" y="129"/>
                                  </a:lnTo>
                                  <a:lnTo>
                                    <a:pt x="299" y="81"/>
                                  </a:lnTo>
                                  <a:lnTo>
                                    <a:pt x="317" y="48"/>
                                  </a:lnTo>
                                  <a:lnTo>
                                    <a:pt x="317" y="33"/>
                                  </a:lnTo>
                                  <a:lnTo>
                                    <a:pt x="317" y="15"/>
                                  </a:lnTo>
                                  <a:lnTo>
                                    <a:pt x="299" y="0"/>
                                  </a:lnTo>
                                  <a:lnTo>
                                    <a:pt x="282" y="0"/>
                                  </a:lnTo>
                                  <a:lnTo>
                                    <a:pt x="265" y="15"/>
                                  </a:lnTo>
                                  <a:lnTo>
                                    <a:pt x="211" y="15"/>
                                  </a:lnTo>
                                  <a:lnTo>
                                    <a:pt x="177" y="33"/>
                                  </a:lnTo>
                                  <a:lnTo>
                                    <a:pt x="142" y="15"/>
                                  </a:lnTo>
                                  <a:lnTo>
                                    <a:pt x="123" y="15"/>
                                  </a:lnTo>
                                  <a:lnTo>
                                    <a:pt x="71" y="0"/>
                                  </a:lnTo>
                                  <a:lnTo>
                                    <a:pt x="54" y="0"/>
                                  </a:lnTo>
                                  <a:lnTo>
                                    <a:pt x="19" y="33"/>
                                  </a:lnTo>
                                  <a:lnTo>
                                    <a:pt x="19" y="48"/>
                                  </a:lnTo>
                                  <a:lnTo>
                                    <a:pt x="19" y="81"/>
                                  </a:lnTo>
                                  <a:lnTo>
                                    <a:pt x="0" y="144"/>
                                  </a:lnTo>
                                  <a:lnTo>
                                    <a:pt x="0" y="192"/>
                                  </a:lnTo>
                                  <a:lnTo>
                                    <a:pt x="54" y="192"/>
                                  </a:lnTo>
                                  <a:lnTo>
                                    <a:pt x="54" y="207"/>
                                  </a:lnTo>
                                  <a:lnTo>
                                    <a:pt x="71" y="240"/>
                                  </a:lnTo>
                                  <a:lnTo>
                                    <a:pt x="88" y="240"/>
                                  </a:lnTo>
                                  <a:lnTo>
                                    <a:pt x="159" y="240"/>
                                  </a:lnTo>
                                  <a:lnTo>
                                    <a:pt x="159" y="225"/>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8" name="Freeform 313"/>
                          <wps:cNvSpPr>
                            <a:spLocks/>
                          </wps:cNvSpPr>
                          <wps:spPr bwMode="auto">
                            <a:xfrm>
                              <a:off x="74939" y="45593"/>
                              <a:ext cx="416" cy="1184"/>
                            </a:xfrm>
                            <a:custGeom>
                              <a:avLst/>
                              <a:gdLst>
                                <a:gd name="T0" fmla="*/ 2147483647 w 69"/>
                                <a:gd name="T1" fmla="*/ 2147483647 h 159"/>
                                <a:gd name="T2" fmla="*/ 2147483647 w 69"/>
                                <a:gd name="T3" fmla="*/ 2147483647 h 159"/>
                                <a:gd name="T4" fmla="*/ 0 w 69"/>
                                <a:gd name="T5" fmla="*/ 2147483647 h 159"/>
                                <a:gd name="T6" fmla="*/ 0 w 69"/>
                                <a:gd name="T7" fmla="*/ 2147483647 h 159"/>
                                <a:gd name="T8" fmla="*/ 2147483647 w 69"/>
                                <a:gd name="T9" fmla="*/ 2147483647 h 159"/>
                                <a:gd name="T10" fmla="*/ 2147483647 w 69"/>
                                <a:gd name="T11" fmla="*/ 2147483647 h 159"/>
                                <a:gd name="T12" fmla="*/ 2147483647 w 69"/>
                                <a:gd name="T13" fmla="*/ 2147483647 h 159"/>
                                <a:gd name="T14" fmla="*/ 2147483647 w 69"/>
                                <a:gd name="T15" fmla="*/ 2147483647 h 159"/>
                                <a:gd name="T16" fmla="*/ 2147483647 w 69"/>
                                <a:gd name="T17" fmla="*/ 2147483647 h 159"/>
                                <a:gd name="T18" fmla="*/ 2147483647 w 69"/>
                                <a:gd name="T19" fmla="*/ 2147483647 h 159"/>
                                <a:gd name="T20" fmla="*/ 2147483647 w 69"/>
                                <a:gd name="T21" fmla="*/ 2147483647 h 159"/>
                                <a:gd name="T22" fmla="*/ 2147483647 w 69"/>
                                <a:gd name="T23" fmla="*/ 0 h 159"/>
                                <a:gd name="T24" fmla="*/ 2147483647 w 69"/>
                                <a:gd name="T25" fmla="*/ 0 h 159"/>
                                <a:gd name="T26" fmla="*/ 2147483647 w 69"/>
                                <a:gd name="T27" fmla="*/ 2147483647 h 1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69"/>
                                <a:gd name="T43" fmla="*/ 0 h 159"/>
                                <a:gd name="T44" fmla="*/ 69 w 69"/>
                                <a:gd name="T45" fmla="*/ 159 h 1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69" h="159">
                                  <a:moveTo>
                                    <a:pt x="35" y="15"/>
                                  </a:moveTo>
                                  <a:lnTo>
                                    <a:pt x="35" y="15"/>
                                  </a:lnTo>
                                  <a:lnTo>
                                    <a:pt x="0" y="30"/>
                                  </a:lnTo>
                                  <a:lnTo>
                                    <a:pt x="0" y="48"/>
                                  </a:lnTo>
                                  <a:lnTo>
                                    <a:pt x="17" y="63"/>
                                  </a:lnTo>
                                  <a:lnTo>
                                    <a:pt x="17" y="96"/>
                                  </a:lnTo>
                                  <a:lnTo>
                                    <a:pt x="17" y="159"/>
                                  </a:lnTo>
                                  <a:lnTo>
                                    <a:pt x="52" y="159"/>
                                  </a:lnTo>
                                  <a:lnTo>
                                    <a:pt x="52" y="111"/>
                                  </a:lnTo>
                                  <a:lnTo>
                                    <a:pt x="69" y="48"/>
                                  </a:lnTo>
                                  <a:lnTo>
                                    <a:pt x="69" y="15"/>
                                  </a:lnTo>
                                  <a:lnTo>
                                    <a:pt x="52" y="0"/>
                                  </a:lnTo>
                                  <a:lnTo>
                                    <a:pt x="35" y="0"/>
                                  </a:lnTo>
                                  <a:lnTo>
                                    <a:pt x="35" y="15"/>
                                  </a:lnTo>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9" name="Freeform 314"/>
                          <wps:cNvSpPr>
                            <a:spLocks/>
                          </wps:cNvSpPr>
                          <wps:spPr bwMode="auto">
                            <a:xfrm>
                              <a:off x="72357" y="45593"/>
                              <a:ext cx="1130" cy="947"/>
                            </a:xfrm>
                            <a:custGeom>
                              <a:avLst/>
                              <a:gdLst>
                                <a:gd name="T0" fmla="*/ 2147483647 w 190"/>
                                <a:gd name="T1" fmla="*/ 2147483647 h 126"/>
                                <a:gd name="T2" fmla="*/ 2147483647 w 190"/>
                                <a:gd name="T3" fmla="*/ 2147483647 h 126"/>
                                <a:gd name="T4" fmla="*/ 2147483647 w 190"/>
                                <a:gd name="T5" fmla="*/ 2147483647 h 126"/>
                                <a:gd name="T6" fmla="*/ 2147483647 w 190"/>
                                <a:gd name="T7" fmla="*/ 2147483647 h 126"/>
                                <a:gd name="T8" fmla="*/ 2147483647 w 190"/>
                                <a:gd name="T9" fmla="*/ 2147483647 h 126"/>
                                <a:gd name="T10" fmla="*/ 2147483647 w 190"/>
                                <a:gd name="T11" fmla="*/ 2147483647 h 126"/>
                                <a:gd name="T12" fmla="*/ 2147483647 w 190"/>
                                <a:gd name="T13" fmla="*/ 2147483647 h 126"/>
                                <a:gd name="T14" fmla="*/ 2147483647 w 190"/>
                                <a:gd name="T15" fmla="*/ 0 h 126"/>
                                <a:gd name="T16" fmla="*/ 2147483647 w 190"/>
                                <a:gd name="T17" fmla="*/ 2147483647 h 126"/>
                                <a:gd name="T18" fmla="*/ 2147483647 w 190"/>
                                <a:gd name="T19" fmla="*/ 2147483647 h 126"/>
                                <a:gd name="T20" fmla="*/ 2147483647 w 190"/>
                                <a:gd name="T21" fmla="*/ 0 h 126"/>
                                <a:gd name="T22" fmla="*/ 2147483647 w 190"/>
                                <a:gd name="T23" fmla="*/ 0 h 126"/>
                                <a:gd name="T24" fmla="*/ 2147483647 w 190"/>
                                <a:gd name="T25" fmla="*/ 2147483647 h 126"/>
                                <a:gd name="T26" fmla="*/ 0 w 190"/>
                                <a:gd name="T27" fmla="*/ 2147483647 h 126"/>
                                <a:gd name="T28" fmla="*/ 2147483647 w 190"/>
                                <a:gd name="T29" fmla="*/ 2147483647 h 126"/>
                                <a:gd name="T30" fmla="*/ 2147483647 w 190"/>
                                <a:gd name="T31" fmla="*/ 2147483647 h 126"/>
                                <a:gd name="T32" fmla="*/ 2147483647 w 190"/>
                                <a:gd name="T33" fmla="*/ 2147483647 h 126"/>
                                <a:gd name="T34" fmla="*/ 2147483647 w 190"/>
                                <a:gd name="T35" fmla="*/ 2147483647 h 126"/>
                                <a:gd name="T36" fmla="*/ 2147483647 w 190"/>
                                <a:gd name="T37" fmla="*/ 2147483647 h 126"/>
                                <a:gd name="T38" fmla="*/ 2147483647 w 190"/>
                                <a:gd name="T39" fmla="*/ 2147483647 h 126"/>
                                <a:gd name="T40" fmla="*/ 2147483647 w 190"/>
                                <a:gd name="T41" fmla="*/ 2147483647 h 126"/>
                                <a:gd name="T42" fmla="*/ 2147483647 w 190"/>
                                <a:gd name="T43" fmla="*/ 2147483647 h 12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90"/>
                                <a:gd name="T67" fmla="*/ 0 h 126"/>
                                <a:gd name="T68" fmla="*/ 190 w 190"/>
                                <a:gd name="T69" fmla="*/ 126 h 12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90" h="126">
                                  <a:moveTo>
                                    <a:pt x="173" y="126"/>
                                  </a:moveTo>
                                  <a:lnTo>
                                    <a:pt x="173" y="126"/>
                                  </a:lnTo>
                                  <a:lnTo>
                                    <a:pt x="190" y="126"/>
                                  </a:lnTo>
                                  <a:lnTo>
                                    <a:pt x="190" y="111"/>
                                  </a:lnTo>
                                  <a:lnTo>
                                    <a:pt x="190" y="96"/>
                                  </a:lnTo>
                                  <a:lnTo>
                                    <a:pt x="190" y="78"/>
                                  </a:lnTo>
                                  <a:lnTo>
                                    <a:pt x="190" y="63"/>
                                  </a:lnTo>
                                  <a:lnTo>
                                    <a:pt x="156" y="0"/>
                                  </a:lnTo>
                                  <a:lnTo>
                                    <a:pt x="121" y="15"/>
                                  </a:lnTo>
                                  <a:lnTo>
                                    <a:pt x="87" y="15"/>
                                  </a:lnTo>
                                  <a:lnTo>
                                    <a:pt x="104" y="0"/>
                                  </a:lnTo>
                                  <a:lnTo>
                                    <a:pt x="35" y="0"/>
                                  </a:lnTo>
                                  <a:lnTo>
                                    <a:pt x="35" y="15"/>
                                  </a:lnTo>
                                  <a:lnTo>
                                    <a:pt x="0" y="48"/>
                                  </a:lnTo>
                                  <a:lnTo>
                                    <a:pt x="52" y="78"/>
                                  </a:lnTo>
                                  <a:lnTo>
                                    <a:pt x="69" y="63"/>
                                  </a:lnTo>
                                  <a:lnTo>
                                    <a:pt x="87" y="63"/>
                                  </a:lnTo>
                                  <a:lnTo>
                                    <a:pt x="121" y="96"/>
                                  </a:lnTo>
                                  <a:lnTo>
                                    <a:pt x="121" y="111"/>
                                  </a:lnTo>
                                  <a:lnTo>
                                    <a:pt x="138" y="96"/>
                                  </a:lnTo>
                                  <a:lnTo>
                                    <a:pt x="156" y="126"/>
                                  </a:lnTo>
                                  <a:lnTo>
                                    <a:pt x="173" y="126"/>
                                  </a:lnTo>
                                  <a:close/>
                                </a:path>
                              </a:pathLst>
                            </a:custGeom>
                            <a:solidFill>
                              <a:srgbClr val="D2E0E6"/>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20" name="Freeform 315"/>
                          <wps:cNvSpPr>
                            <a:spLocks/>
                          </wps:cNvSpPr>
                          <wps:spPr bwMode="auto">
                            <a:xfrm>
                              <a:off x="85886" y="40401"/>
                              <a:ext cx="4724" cy="6021"/>
                            </a:xfrm>
                            <a:custGeom>
                              <a:avLst/>
                              <a:gdLst>
                                <a:gd name="T0" fmla="*/ 4320 w 10000"/>
                                <a:gd name="T1" fmla="*/ 1879 h 10599"/>
                                <a:gd name="T2" fmla="*/ 4724 w 10000"/>
                                <a:gd name="T3" fmla="*/ 2116 h 10599"/>
                                <a:gd name="T4" fmla="*/ 4522 w 10000"/>
                                <a:gd name="T5" fmla="*/ 2367 h 10599"/>
                                <a:gd name="T6" fmla="*/ 4212 w 10000"/>
                                <a:gd name="T7" fmla="*/ 2944 h 10599"/>
                                <a:gd name="T8" fmla="*/ 4010 w 10000"/>
                                <a:gd name="T9" fmla="*/ 3299 h 10599"/>
                                <a:gd name="T10" fmla="*/ 3903 w 10000"/>
                                <a:gd name="T11" fmla="*/ 3077 h 10599"/>
                                <a:gd name="T12" fmla="*/ 3796 w 10000"/>
                                <a:gd name="T13" fmla="*/ 3077 h 10599"/>
                                <a:gd name="T14" fmla="*/ 3701 w 10000"/>
                                <a:gd name="T15" fmla="*/ 2944 h 10599"/>
                                <a:gd name="T16" fmla="*/ 3499 w 10000"/>
                                <a:gd name="T17" fmla="*/ 2722 h 10599"/>
                                <a:gd name="T18" fmla="*/ 3391 w 10000"/>
                                <a:gd name="T19" fmla="*/ 2471 h 10599"/>
                                <a:gd name="T20" fmla="*/ 3284 w 10000"/>
                                <a:gd name="T21" fmla="*/ 2589 h 10599"/>
                                <a:gd name="T22" fmla="*/ 3284 w 10000"/>
                                <a:gd name="T23" fmla="*/ 2826 h 10599"/>
                                <a:gd name="T24" fmla="*/ 3284 w 10000"/>
                                <a:gd name="T25" fmla="*/ 3432 h 10599"/>
                                <a:gd name="T26" fmla="*/ 3082 w 10000"/>
                                <a:gd name="T27" fmla="*/ 3432 h 10599"/>
                                <a:gd name="T28" fmla="*/ 2773 w 10000"/>
                                <a:gd name="T29" fmla="*/ 3891 h 10599"/>
                                <a:gd name="T30" fmla="*/ 2261 w 10000"/>
                                <a:gd name="T31" fmla="*/ 4497 h 10599"/>
                                <a:gd name="T32" fmla="*/ 2059 w 10000"/>
                                <a:gd name="T33" fmla="*/ 4601 h 10599"/>
                                <a:gd name="T34" fmla="*/ 1951 w 10000"/>
                                <a:gd name="T35" fmla="*/ 4719 h 10599"/>
                                <a:gd name="T36" fmla="*/ 1844 w 10000"/>
                                <a:gd name="T37" fmla="*/ 5311 h 10599"/>
                                <a:gd name="T38" fmla="*/ 1749 w 10000"/>
                                <a:gd name="T39" fmla="*/ 5784 h 10599"/>
                                <a:gd name="T40" fmla="*/ 1535 w 10000"/>
                                <a:gd name="T41" fmla="*/ 6021 h 10599"/>
                                <a:gd name="T42" fmla="*/ 1023 w 10000"/>
                                <a:gd name="T43" fmla="*/ 4852 h 10599"/>
                                <a:gd name="T44" fmla="*/ 714 w 10000"/>
                                <a:gd name="T45" fmla="*/ 3787 h 10599"/>
                                <a:gd name="T46" fmla="*/ 619 w 10000"/>
                                <a:gd name="T47" fmla="*/ 3536 h 10599"/>
                                <a:gd name="T48" fmla="*/ 95 w 10000"/>
                                <a:gd name="T49" fmla="*/ 3299 h 10599"/>
                                <a:gd name="T50" fmla="*/ 309 w 10000"/>
                                <a:gd name="T51" fmla="*/ 3181 h 10599"/>
                                <a:gd name="T52" fmla="*/ 0 w 10000"/>
                                <a:gd name="T53" fmla="*/ 3077 h 10599"/>
                                <a:gd name="T54" fmla="*/ 404 w 10000"/>
                                <a:gd name="T55" fmla="*/ 2944 h 10599"/>
                                <a:gd name="T56" fmla="*/ 404 w 10000"/>
                                <a:gd name="T57" fmla="*/ 2589 h 10599"/>
                                <a:gd name="T58" fmla="*/ 309 w 10000"/>
                                <a:gd name="T59" fmla="*/ 2471 h 10599"/>
                                <a:gd name="T60" fmla="*/ 202 w 10000"/>
                                <a:gd name="T61" fmla="*/ 2234 h 10599"/>
                                <a:gd name="T62" fmla="*/ 404 w 10000"/>
                                <a:gd name="T63" fmla="*/ 2234 h 10599"/>
                                <a:gd name="T64" fmla="*/ 1130 w 10000"/>
                                <a:gd name="T65" fmla="*/ 1405 h 10599"/>
                                <a:gd name="T66" fmla="*/ 1130 w 10000"/>
                                <a:gd name="T67" fmla="*/ 1302 h 10599"/>
                                <a:gd name="T68" fmla="*/ 1226 w 10000"/>
                                <a:gd name="T69" fmla="*/ 1050 h 10599"/>
                                <a:gd name="T70" fmla="*/ 928 w 10000"/>
                                <a:gd name="T71" fmla="*/ 695 h 10599"/>
                                <a:gd name="T72" fmla="*/ 916 w 10000"/>
                                <a:gd name="T73" fmla="*/ 237 h 10599"/>
                                <a:gd name="T74" fmla="*/ 1598 w 10000"/>
                                <a:gd name="T75" fmla="*/ 340 h 10599"/>
                                <a:gd name="T76" fmla="*/ 1951 w 10000"/>
                                <a:gd name="T77" fmla="*/ 458 h 10599"/>
                                <a:gd name="T78" fmla="*/ 1749 w 10000"/>
                                <a:gd name="T79" fmla="*/ 947 h 10599"/>
                                <a:gd name="T80" fmla="*/ 1642 w 10000"/>
                                <a:gd name="T81" fmla="*/ 1169 h 10599"/>
                                <a:gd name="T82" fmla="*/ 2059 w 10000"/>
                                <a:gd name="T83" fmla="*/ 1657 h 10599"/>
                                <a:gd name="T84" fmla="*/ 2154 w 10000"/>
                                <a:gd name="T85" fmla="*/ 2116 h 10599"/>
                                <a:gd name="T86" fmla="*/ 3189 w 10000"/>
                                <a:gd name="T87" fmla="*/ 2471 h 10599"/>
                                <a:gd name="T88" fmla="*/ 3189 w 10000"/>
                                <a:gd name="T89" fmla="*/ 2116 h 10599"/>
                                <a:gd name="T90" fmla="*/ 3391 w 10000"/>
                                <a:gd name="T91" fmla="*/ 2234 h 10599"/>
                                <a:gd name="T92" fmla="*/ 3796 w 10000"/>
                                <a:gd name="T93" fmla="*/ 2367 h 10599"/>
                                <a:gd name="T94" fmla="*/ 3796 w 10000"/>
                                <a:gd name="T95" fmla="*/ 2116 h 1059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0000" h="10599">
                                  <a:moveTo>
                                    <a:pt x="9144" y="3307"/>
                                  </a:moveTo>
                                  <a:lnTo>
                                    <a:pt x="9144" y="3307"/>
                                  </a:lnTo>
                                  <a:lnTo>
                                    <a:pt x="9572" y="3307"/>
                                  </a:lnTo>
                                  <a:lnTo>
                                    <a:pt x="10000" y="3724"/>
                                  </a:lnTo>
                                  <a:lnTo>
                                    <a:pt x="10000" y="4167"/>
                                  </a:lnTo>
                                  <a:lnTo>
                                    <a:pt x="9572" y="4167"/>
                                  </a:lnTo>
                                  <a:lnTo>
                                    <a:pt x="9345" y="4349"/>
                                  </a:lnTo>
                                  <a:lnTo>
                                    <a:pt x="8917" y="5182"/>
                                  </a:lnTo>
                                  <a:lnTo>
                                    <a:pt x="8690" y="5417"/>
                                  </a:lnTo>
                                  <a:lnTo>
                                    <a:pt x="8489" y="5807"/>
                                  </a:lnTo>
                                  <a:lnTo>
                                    <a:pt x="8489" y="6042"/>
                                  </a:lnTo>
                                  <a:cubicBezTo>
                                    <a:pt x="8413" y="5834"/>
                                    <a:pt x="8338" y="5625"/>
                                    <a:pt x="8262" y="5417"/>
                                  </a:cubicBezTo>
                                  <a:lnTo>
                                    <a:pt x="8262" y="5182"/>
                                  </a:lnTo>
                                  <a:lnTo>
                                    <a:pt x="8035" y="5417"/>
                                  </a:lnTo>
                                  <a:lnTo>
                                    <a:pt x="7834" y="5417"/>
                                  </a:lnTo>
                                  <a:lnTo>
                                    <a:pt x="7834" y="5182"/>
                                  </a:lnTo>
                                  <a:lnTo>
                                    <a:pt x="8262" y="4792"/>
                                  </a:lnTo>
                                  <a:lnTo>
                                    <a:pt x="7406" y="4792"/>
                                  </a:lnTo>
                                  <a:lnTo>
                                    <a:pt x="7406" y="4349"/>
                                  </a:lnTo>
                                  <a:lnTo>
                                    <a:pt x="7179" y="4349"/>
                                  </a:lnTo>
                                  <a:lnTo>
                                    <a:pt x="6952" y="4349"/>
                                  </a:lnTo>
                                  <a:lnTo>
                                    <a:pt x="6952" y="4557"/>
                                  </a:lnTo>
                                  <a:lnTo>
                                    <a:pt x="6751" y="4974"/>
                                  </a:lnTo>
                                  <a:lnTo>
                                    <a:pt x="6952" y="4974"/>
                                  </a:lnTo>
                                  <a:cubicBezTo>
                                    <a:pt x="7028" y="5330"/>
                                    <a:pt x="7103" y="5686"/>
                                    <a:pt x="7179" y="6042"/>
                                  </a:cubicBezTo>
                                  <a:lnTo>
                                    <a:pt x="6952" y="6042"/>
                                  </a:lnTo>
                                  <a:lnTo>
                                    <a:pt x="6952" y="5807"/>
                                  </a:lnTo>
                                  <a:lnTo>
                                    <a:pt x="6524" y="6042"/>
                                  </a:lnTo>
                                  <a:cubicBezTo>
                                    <a:pt x="6448" y="6250"/>
                                    <a:pt x="6373" y="6459"/>
                                    <a:pt x="6297" y="6667"/>
                                  </a:cubicBezTo>
                                  <a:lnTo>
                                    <a:pt x="5869" y="6849"/>
                                  </a:lnTo>
                                  <a:lnTo>
                                    <a:pt x="4786" y="7682"/>
                                  </a:lnTo>
                                  <a:lnTo>
                                    <a:pt x="4786" y="7917"/>
                                  </a:lnTo>
                                  <a:lnTo>
                                    <a:pt x="4559" y="7917"/>
                                  </a:lnTo>
                                  <a:lnTo>
                                    <a:pt x="4358" y="8099"/>
                                  </a:lnTo>
                                  <a:lnTo>
                                    <a:pt x="4131" y="8099"/>
                                  </a:lnTo>
                                  <a:lnTo>
                                    <a:pt x="4131" y="8307"/>
                                  </a:lnTo>
                                  <a:lnTo>
                                    <a:pt x="4131" y="8932"/>
                                  </a:lnTo>
                                  <a:lnTo>
                                    <a:pt x="3904" y="9349"/>
                                  </a:lnTo>
                                  <a:lnTo>
                                    <a:pt x="3904" y="9974"/>
                                  </a:lnTo>
                                  <a:lnTo>
                                    <a:pt x="3703" y="10182"/>
                                  </a:lnTo>
                                  <a:lnTo>
                                    <a:pt x="3476" y="10417"/>
                                  </a:lnTo>
                                  <a:lnTo>
                                    <a:pt x="3249" y="10599"/>
                                  </a:lnTo>
                                  <a:lnTo>
                                    <a:pt x="2821" y="10417"/>
                                  </a:lnTo>
                                  <a:lnTo>
                                    <a:pt x="2166" y="8542"/>
                                  </a:lnTo>
                                  <a:lnTo>
                                    <a:pt x="1738" y="7917"/>
                                  </a:lnTo>
                                  <a:cubicBezTo>
                                    <a:pt x="1662" y="7500"/>
                                    <a:pt x="1587" y="7084"/>
                                    <a:pt x="1511" y="6667"/>
                                  </a:cubicBezTo>
                                  <a:lnTo>
                                    <a:pt x="1511" y="5807"/>
                                  </a:lnTo>
                                  <a:lnTo>
                                    <a:pt x="1310" y="6224"/>
                                  </a:lnTo>
                                  <a:lnTo>
                                    <a:pt x="856" y="6432"/>
                                  </a:lnTo>
                                  <a:lnTo>
                                    <a:pt x="202" y="5807"/>
                                  </a:lnTo>
                                  <a:lnTo>
                                    <a:pt x="655" y="5807"/>
                                  </a:lnTo>
                                  <a:lnTo>
                                    <a:pt x="655" y="5599"/>
                                  </a:lnTo>
                                  <a:lnTo>
                                    <a:pt x="428" y="5599"/>
                                  </a:lnTo>
                                  <a:lnTo>
                                    <a:pt x="0" y="5417"/>
                                  </a:lnTo>
                                  <a:lnTo>
                                    <a:pt x="202" y="5182"/>
                                  </a:lnTo>
                                  <a:lnTo>
                                    <a:pt x="856" y="5182"/>
                                  </a:lnTo>
                                  <a:lnTo>
                                    <a:pt x="856" y="4974"/>
                                  </a:lnTo>
                                  <a:lnTo>
                                    <a:pt x="856" y="4557"/>
                                  </a:lnTo>
                                  <a:lnTo>
                                    <a:pt x="655" y="4557"/>
                                  </a:lnTo>
                                  <a:lnTo>
                                    <a:pt x="655" y="4349"/>
                                  </a:lnTo>
                                  <a:lnTo>
                                    <a:pt x="428" y="4349"/>
                                  </a:lnTo>
                                  <a:lnTo>
                                    <a:pt x="428" y="3932"/>
                                  </a:lnTo>
                                  <a:lnTo>
                                    <a:pt x="655" y="3724"/>
                                  </a:lnTo>
                                  <a:lnTo>
                                    <a:pt x="856" y="3932"/>
                                  </a:lnTo>
                                  <a:lnTo>
                                    <a:pt x="1310" y="3724"/>
                                  </a:lnTo>
                                  <a:lnTo>
                                    <a:pt x="2393" y="2474"/>
                                  </a:lnTo>
                                  <a:lnTo>
                                    <a:pt x="2166" y="2292"/>
                                  </a:lnTo>
                                  <a:lnTo>
                                    <a:pt x="2393" y="2292"/>
                                  </a:lnTo>
                                  <a:lnTo>
                                    <a:pt x="2393" y="2057"/>
                                  </a:lnTo>
                                  <a:lnTo>
                                    <a:pt x="2596" y="1849"/>
                                  </a:lnTo>
                                  <a:lnTo>
                                    <a:pt x="2166" y="1432"/>
                                  </a:lnTo>
                                  <a:lnTo>
                                    <a:pt x="1965" y="1224"/>
                                  </a:lnTo>
                                  <a:cubicBezTo>
                                    <a:pt x="1925" y="1133"/>
                                    <a:pt x="2193" y="941"/>
                                    <a:pt x="2189" y="807"/>
                                  </a:cubicBezTo>
                                  <a:cubicBezTo>
                                    <a:pt x="2185" y="673"/>
                                    <a:pt x="1829" y="565"/>
                                    <a:pt x="1940" y="417"/>
                                  </a:cubicBezTo>
                                  <a:lnTo>
                                    <a:pt x="2596" y="0"/>
                                  </a:lnTo>
                                  <a:lnTo>
                                    <a:pt x="3382" y="599"/>
                                  </a:lnTo>
                                  <a:lnTo>
                                    <a:pt x="4131" y="495"/>
                                  </a:lnTo>
                                  <a:lnTo>
                                    <a:pt x="4131" y="807"/>
                                  </a:lnTo>
                                  <a:lnTo>
                                    <a:pt x="4131" y="1224"/>
                                  </a:lnTo>
                                  <a:lnTo>
                                    <a:pt x="3703" y="1667"/>
                                  </a:lnTo>
                                  <a:lnTo>
                                    <a:pt x="3904" y="2057"/>
                                  </a:lnTo>
                                  <a:lnTo>
                                    <a:pt x="3476" y="2057"/>
                                  </a:lnTo>
                                  <a:cubicBezTo>
                                    <a:pt x="3552" y="2265"/>
                                    <a:pt x="3627" y="2474"/>
                                    <a:pt x="3703" y="2682"/>
                                  </a:cubicBezTo>
                                  <a:lnTo>
                                    <a:pt x="4358" y="2917"/>
                                  </a:lnTo>
                                  <a:cubicBezTo>
                                    <a:pt x="4282" y="3125"/>
                                    <a:pt x="4207" y="3334"/>
                                    <a:pt x="4131" y="3542"/>
                                  </a:cubicBezTo>
                                  <a:lnTo>
                                    <a:pt x="4559" y="3724"/>
                                  </a:lnTo>
                                  <a:lnTo>
                                    <a:pt x="6524" y="4349"/>
                                  </a:lnTo>
                                  <a:lnTo>
                                    <a:pt x="6751" y="4349"/>
                                  </a:lnTo>
                                  <a:lnTo>
                                    <a:pt x="6751" y="4167"/>
                                  </a:lnTo>
                                  <a:lnTo>
                                    <a:pt x="6751" y="3724"/>
                                  </a:lnTo>
                                  <a:lnTo>
                                    <a:pt x="6952" y="3724"/>
                                  </a:lnTo>
                                  <a:lnTo>
                                    <a:pt x="7179" y="3932"/>
                                  </a:lnTo>
                                  <a:lnTo>
                                    <a:pt x="7179" y="4167"/>
                                  </a:lnTo>
                                  <a:lnTo>
                                    <a:pt x="8035" y="4167"/>
                                  </a:lnTo>
                                  <a:lnTo>
                                    <a:pt x="8262" y="4167"/>
                                  </a:lnTo>
                                  <a:lnTo>
                                    <a:pt x="8035" y="3724"/>
                                  </a:lnTo>
                                  <a:lnTo>
                                    <a:pt x="9144" y="3307"/>
                                  </a:lnTo>
                                  <a:close/>
                                </a:path>
                              </a:pathLst>
                            </a:custGeom>
                            <a:solidFill>
                              <a:srgbClr val="79A2B3"/>
                            </a:solidFill>
                            <a:ln w="9525">
                              <a:solidFill>
                                <a:schemeClr val="bg1">
                                  <a:lumMod val="100000"/>
                                  <a:lumOff val="0"/>
                                </a:schemeClr>
                              </a:solidFill>
                              <a:round/>
                              <a:headEnd/>
                              <a:tailEnd/>
                            </a:ln>
                          </wps:spPr>
                          <wps:bodyPr rot="0" vert="horz" wrap="square" lIns="91440" tIns="45720" rIns="91440" bIns="45720" anchor="t" anchorCtr="0" upright="1">
                            <a:noAutofit/>
                          </wps:bodyPr>
                        </wps:wsp>
                      </wpg:grpSp>
                      <wps:wsp>
                        <wps:cNvPr id="321" name="Oval 319"/>
                        <wps:cNvSpPr>
                          <a:spLocks noChangeArrowheads="1"/>
                        </wps:cNvSpPr>
                        <wps:spPr bwMode="gray">
                          <a:xfrm>
                            <a:off x="53855" y="33452"/>
                            <a:ext cx="3959" cy="4164"/>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34</w:t>
                              </w:r>
                            </w:p>
                          </w:txbxContent>
                        </wps:txbx>
                        <wps:bodyPr rot="0" vert="horz" wrap="square" lIns="0" tIns="0" rIns="0" bIns="0" anchor="ctr" anchorCtr="0" upright="1">
                          <a:noAutofit/>
                        </wps:bodyPr>
                      </wps:wsp>
                      <wps:wsp>
                        <wps:cNvPr id="322" name="Oval 320"/>
                        <wps:cNvSpPr>
                          <a:spLocks noChangeArrowheads="1"/>
                        </wps:cNvSpPr>
                        <wps:spPr bwMode="gray">
                          <a:xfrm>
                            <a:off x="70408" y="41374"/>
                            <a:ext cx="2099" cy="3346"/>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5</w:t>
                              </w:r>
                            </w:p>
                          </w:txbxContent>
                        </wps:txbx>
                        <wps:bodyPr rot="0" vert="horz" wrap="square" lIns="0" tIns="0" rIns="0" bIns="0" anchor="ctr" anchorCtr="0" upright="1">
                          <a:noAutofit/>
                        </wps:bodyPr>
                      </wps:wsp>
                      <wps:wsp>
                        <wps:cNvPr id="323" name="Oval 321"/>
                        <wps:cNvSpPr>
                          <a:spLocks noChangeArrowheads="1"/>
                        </wps:cNvSpPr>
                        <wps:spPr bwMode="gray">
                          <a:xfrm>
                            <a:off x="82647" y="37054"/>
                            <a:ext cx="4015" cy="3877"/>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1015F8" w:rsidRPr="001767CE" w:rsidRDefault="001015F8" w:rsidP="00110205">
                              <w:pPr>
                                <w:pStyle w:val="NormalWeb"/>
                                <w:spacing w:before="0" w:after="0"/>
                                <w:jc w:val="center"/>
                                <w:textAlignment w:val="baseline"/>
                                <w:rPr>
                                  <w:lang w:val="tr-TR"/>
                                </w:rPr>
                              </w:pPr>
                              <w:r>
                                <w:rPr>
                                  <w:rFonts w:ascii="Arial" w:hAnsi="Arial" w:cs="Arial"/>
                                  <w:b/>
                                  <w:bCs/>
                                  <w:color w:val="FFFFFF"/>
                                  <w:kern w:val="24"/>
                                  <w:sz w:val="28"/>
                                  <w:szCs w:val="28"/>
                                  <w:lang w:val="tr-TR"/>
                                </w:rPr>
                                <w:t>12</w:t>
                              </w:r>
                            </w:p>
                          </w:txbxContent>
                        </wps:txbx>
                        <wps:bodyPr rot="0" vert="horz" wrap="square" lIns="0" tIns="0" rIns="0" bIns="0" anchor="ctr" anchorCtr="0" upright="1">
                          <a:noAutofit/>
                        </wps:bodyPr>
                      </wps:wsp>
                      <wps:wsp>
                        <wps:cNvPr id="324" name="Oval 322"/>
                        <wps:cNvSpPr>
                          <a:spLocks noChangeArrowheads="1"/>
                        </wps:cNvSpPr>
                        <wps:spPr bwMode="gray">
                          <a:xfrm>
                            <a:off x="59609" y="44973"/>
                            <a:ext cx="2099" cy="2951"/>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1</w:t>
                              </w:r>
                            </w:p>
                          </w:txbxContent>
                        </wps:txbx>
                        <wps:bodyPr rot="0" vert="horz" wrap="square" lIns="0" tIns="0" rIns="0" bIns="0" anchor="ctr" anchorCtr="0" upright="1">
                          <a:noAutofit/>
                        </wps:bodyPr>
                      </wps:wsp>
                      <wps:wsp>
                        <wps:cNvPr id="325" name="Oval 323"/>
                        <wps:cNvSpPr>
                          <a:spLocks noChangeArrowheads="1"/>
                        </wps:cNvSpPr>
                        <wps:spPr bwMode="gray">
                          <a:xfrm>
                            <a:off x="69688" y="33455"/>
                            <a:ext cx="4015" cy="4432"/>
                          </a:xfrm>
                          <a:prstGeom prst="ellipse">
                            <a:avLst/>
                          </a:prstGeom>
                          <a:solidFill>
                            <a:schemeClr val="tx2">
                              <a:lumMod val="100000"/>
                              <a:lumOff val="0"/>
                            </a:schemeClr>
                          </a:solidFill>
                          <a:ln w="9525">
                            <a:solidFill>
                              <a:schemeClr val="bg1">
                                <a:lumMod val="100000"/>
                                <a:lumOff val="0"/>
                              </a:schemeClr>
                            </a:solidFill>
                            <a:round/>
                            <a:headEnd/>
                            <a:tailEnd/>
                          </a:ln>
                        </wps:spPr>
                        <wps:txbx>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64</w:t>
                              </w:r>
                            </w:p>
                          </w:txbxContent>
                        </wps:txbx>
                        <wps:bodyPr rot="0" vert="horz" wrap="square" lIns="0" tIns="0" rIns="0" bIns="0" anchor="ctr" anchorCtr="0" upright="1">
                          <a:noAutofit/>
                        </wps:bodyPr>
                      </wps:wsp>
                    </wpg:wgp>
                  </a:graphicData>
                </a:graphic>
              </wp:inline>
            </w:drawing>
          </mc:Choice>
          <mc:Fallback xmlns:mv="urn:schemas-microsoft-com:mac:vml" xmlns:mo="http://schemas.microsoft.com/office/mac/office/2008/main">
            <w:pict>
              <v:group id="Group 410" o:spid="_x0000_s1027" style="width:376pt;height:192pt;mso-position-horizontal-relative:char;mso-position-vertical-relative:line" coordorigin="47369,23376" coordsize="47134,335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">
                <v:group id="Group 393" o:spid="_x0000_s1028" style="position:absolute;left:47369;top:23376;width:47134;height:33527" coordorigin="47369,23376" coordsize="58399,371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Freeform 3" o:spid="_x0000_s1029" style="position:absolute;left:55389;top:27858;width:3022;height:1775;visibility:visible;mso-wrap-style:square;v-text-anchor:top" coordsize="509,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rG4wgAA&#10;ANoAAAAPAAAAZHJzL2Rvd25yZXYueG1sRI9PawIxFMTvgt8hPKE3zVpq1dUo0tLSk1D/3J+b52Zx&#10;87Js4m767U2h0OMwM79h1ttoa9FR6yvHCqaTDARx4XTFpYLT8WO8AOEDssbaMSn4IQ/bzXCwxly7&#10;nr+pO4RSJAj7HBWYEJpcSl8YsugnriFO3tW1FkOSbSl1i32C21o+Z9mrtFhxWjDY0Juh4na4WwX8&#10;su/Os758v18iL8N+vojms1DqaRR3KxCBYvgP/7W/tII5/F5JN0B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usbjCAAAA2gAAAA8AAAAAAAAAAAAAAAAAlwIAAGRycy9kb3du&#10;cmV2LnhtbFBLBQYAAAAABAAEAPUAAACGAwAAAAA=&#10;" path="m457,188l457,205,457,223,475,223,457,223,457,240,423,240,386,223,369,223,333,223,315,223,281,223,281,240,246,240,210,240,175,240,158,240,158,223,141,223,123,223,106,223,70,223,52,205,35,188,70,171,106,171,141,171,158,171,158,154,123,154,106,154,70,154,35,154,18,136,35,119,52,119,35,119,18,119,,119,,102,18,67,70,33,123,15,123,33,141,50,141,67,141,50,158,33,192,50,210,50,210,67,229,67,229,50,246,50,263,50,281,50,281,67,281,85,281,102,298,102,315,102,298,67,298,50,281,33,298,15,315,15,333,15,333,,350,,369,,386,,386,15,386,33,386,50,386,67,386,102,405,119,423,154,457,171,509,188,492,188,475,188,457,188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 o:connectangles="0,0,0,0,0,0,0,0,0,0,0,0,0,0,0,0,0,0,0,0,0,0,0,0,0,0,0,0,0,0,0,0,0,0,0,0,0,0,0,0,0" textboxrect="0,0,509,240"/>
                  </v:shape>
                  <v:shape id="Freeform 4" o:spid="_x0000_s1030" style="position:absolute;left:54223;top:27458;width:1797;height:1406;visibility:visible;mso-wrap-style:square;v-text-anchor:top" coordsize="301,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2wVwQAA&#10;ANoAAAAPAAAAZHJzL2Rvd25yZXYueG1sRE9La8JAEL4X/A/LCL3pxioq0VVEKpTSQ32geBuyYxLM&#10;zobsGNN/3z0Uevz43st15yrVUhNKzwZGwwQUceZtybmB03E3mIMKgmyx8kwGfijAetV7WWJq/ZP3&#10;1B4kVzGEQ4oGCpE61TpkBTkMQ18TR+7mG4cSYZNr2+AzhrtKvyXJVDssOTYUWNO2oOx+eDgDk0S+&#10;x+F6aj+/RrP3yfnKj7lcjHntd5sFKKFO/sV/7g9rIG6NV+IN0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MdsFcEAAADaAAAADwAAAAAAAAAAAAAAAACXAgAAZHJzL2Rvd25y&#10;ZXYueG1sUEsFBgAAAAAEAAQA9QAAAIUDAAAAAA==&#10;" path="m51,173l51,156,34,156,17,156,,139,17,121,51,69,51,54,51,37,51,20,34,20,51,,71,,105,20,122,,140,,159,20,178,20,195,37,213,20,230,20,247,37,284,54,301,54,284,69,247,87,230,87,195,104,178,121,159,156,140,173,105,173,71,190,71,173,51,173xe" fillcolor="#79a2b3" strokecolor="white [3212]">
                    <v:path arrowok="t" o:connecttype="custom" o:connectlocs="2147483647,2147483647;2147483647,2147483647;2147483647,2147483647;2147483647,2147483647;0,2147483647;2147483647,2147483647;2147483647,2147483647;2147483647,2147483647;2147483647,2147483647;2147483647,2147483647;2147483647,2147483647;2147483647,0;2147483647,0;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301,190"/>
                  </v:shape>
                  <v:shape id="Freeform 5" o:spid="_x0000_s1031" style="position:absolute;left:55603;top:26571;width:1952;height:1021;visibility:visible;mso-wrap-style:square;v-text-anchor:top" coordsize="32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0DowgAA&#10;ANoAAAAPAAAAZHJzL2Rvd25yZXYueG1sRI9Pa8JAFMTvgt9heUJvutGD2JiNFDFUoSD+o9dH9jVJ&#10;zb4N2TXGb98VCh6HmfkNk6x6U4uOWldZVjCdRCCIc6srLhScT9l4AcJ5ZI21ZVLwIAerdDhIMNb2&#10;zgfqjr4QAcIuRgWl900spctLMugmtiEO3o9tDfog20LqFu8Bbmo5i6K5NFhxWCixoXVJ+fV4Mwr2&#10;mbdu/bs4XHaI25vZfMr517dSb6P+YwnCU+9f4f/2Vit4h+eVcAN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jQOjCAAAA2gAAAA8AAAAAAAAAAAAAAAAAlwIAAGRycy9kb3du&#10;cmV2LnhtbFBLBQYAAAAABAAEAPUAAACGAwAAAAA=&#10;" path="m121,138l104,120,86,120,104,120,121,120,121,103,104,103,104,86,86,86,86,103,69,103,52,103,34,103,17,103,,103,,86,,69,17,69,34,69,52,69,69,69,52,69,34,69,17,69,17,51,34,51,52,51,69,51,86,51,69,51,52,51,34,51,34,34,52,34,69,34,52,17,69,17,86,17,104,34,121,34,138,51,173,69,207,69,225,69,242,69,225,69,207,69,225,51,225,34,207,34,190,34,190,17,207,,225,,242,,242,17,242,34,259,51,294,51,311,34,311,51,328,51,328,69,311,103,294,103,242,103,225,120,190,120,173,120,155,120,138,120,121,138xe" fillcolor="#79a2b3" strokecolor="white [3212]">
                    <v:path arrowok="t" o:connecttype="custom" o:connectlocs="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 o:connectangles="0,0,0,0,0,0,0,0,0,0,0,0,0,0,0,0,0,0,0,0,0,0,0,0,0,0,0,0,0,0,0,0,0,0,0,0" textboxrect="0,0,328,138"/>
                  </v:shape>
                  <v:shape id="Freeform 6" o:spid="_x0000_s1032" style="position:absolute;left:54747;top:26305;width:1166;height:769;visibility:visible;mso-wrap-style:square;v-text-anchor:top" coordsize="196,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0U6xAAA&#10;ANsAAAAPAAAAZHJzL2Rvd25yZXYueG1sRI9Bb8IwDIXvk/gPkZG4TJCOA9oKASHEEJrEYYwfYBrT&#10;FBqnakIp/34+TNrN1nt+7/Ni1ftaddTGKrCBt0kGirgItuLSwOnnc/wOKiZki3VgMvCkCKvl4GWB&#10;uQ0P/qbumEolIRxzNOBSanKtY+HIY5yEhli0S2g9JlnbUtsWHxLuaz3Nspn2WLE0OGxo46i4He/e&#10;wOw1dM3dfcVtOtQf08Pudu3OW2NGw349B5WoT//mv+u9FXyhl19kAL3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stFOsQAAADbAAAADwAAAAAAAAAAAAAAAACXAgAAZHJzL2Rv&#10;d25yZXYueG1sUEsFBgAAAAAEAAQA9QAAAIgDAAAAAA==&#10;" path="m196,0l196,17,177,17,177,35,196,35,177,35,142,69,125,52,125,35,107,52,107,69,90,69,90,86,90,104,69,104,52,104,52,86,34,86,17,86,,86,,69,17,52,34,52,52,35,69,35,90,35,90,17,107,,125,,142,,177,,196,0xe" fillcolor="#79a2b3" strokecolor="white [3212]">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0;2147483647,0;2147483647,0;2147483647,0" o:connectangles="0,0,0,0,0,0,0,0,0,0,0,0,0,0,0,0,0,0,0,0,0,0,0,0,0,0,0,0,0,0,0,0" textboxrect="0,0,196,104"/>
                  </v:shape>
                  <v:shape id="Freeform 7" o:spid="_x0000_s1033" style="position:absolute;left:56305;top:25802;width:631;height:266;visibility:visible;mso-wrap-style:square;v-text-anchor:top" coordsize="10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8K8wgAA&#10;ANsAAAAPAAAAZHJzL2Rvd25yZXYueG1sRE9La8JAEL4X/A/LCL3VTUSrRFcRRShFCr4O3obsmESz&#10;szG7jfHfu4WCt/n4njOdt6YUDdWusKwg7kUgiFOrC84UHPbrjzEI55E1lpZJwYMczGedtykm2t55&#10;S83OZyKEsEtQQe59lUjp0pwMup6tiAN3trVBH2CdSV3jPYSbUvaj6FMaLDg05FjRMqf0uvs1CkbR&#10;xe4H13OzpNNw/L35OV5uq1ip9267mIDw1PqX+N/9pcP8GP5+CQfI2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wrzCAAAA2wAAAA8AAAAAAAAAAAAAAAAAlwIAAGRycy9kb3du&#10;cmV2LnhtbFBLBQYAAAAABAAEAPUAAACGAwAAAAA=&#10;" path="m36,36l17,17,,17,,36,,,36,,54,,71,,88,,106,17,88,17,71,36,54,36,36,36xe" fillcolor="#79a2b3" strokecolor="white [3212]">
                    <v:path arrowok="t" o:connecttype="custom" o:connectlocs="2147483647,2147483647;2147483647,2147483647;0,2147483647;0,2147483647;0,0;2147483647,0;2147483647,0;2147483647,0;2147483647,0;2147483647,2147483647;2147483647,2147483647;2147483647,2147483647;2147483647,2147483647;2147483647,2147483647" o:connectangles="0,0,0,0,0,0,0,0,0,0,0,0,0,0" textboxrect="0,0,106,36"/>
                  </v:shape>
                  <v:shape id="Freeform 8" o:spid="_x0000_s1034" style="position:absolute;left:56305;top:26068;width:536;height:385;visibility:visible;mso-wrap-style:square;v-text-anchor:top" coordsize="8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4fXwgAA&#10;ANsAAAAPAAAAZHJzL2Rvd25yZXYueG1sRE9Na8JAEL0X/A/LCL3VjaEVia5SRUF6aY099Dhmp9lg&#10;djZmV5P213cLgrd5vM+ZL3tbiyu1vnKsYDxKQBAXTldcKvg8bJ+mIHxA1lg7JgU/5GG5GDzMMdOu&#10;4z1d81CKGMI+QwUmhCaT0heGLPqRa4gj9+1aiyHCtpS6xS6G21qmSTKRFiuODQYbWhsqTvnFKkhN&#10;f8xP9PH1bvjl3K3eNr/PLlHqcdi/zkAE6sNdfHPvdJyfwv8v8Q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jh9fCAAAA2wAAAA8AAAAAAAAAAAAAAAAAlwIAAGRycy9kb3du&#10;cmV2LnhtbFBLBQYAAAAABAAEAPUAAACGAwAAAAA=&#10;" path="m71,18l54,35,17,52,,35,,18,,,54,,71,,88,,88,18,71,18,54,18,71,18xe" fillcolor="#79a2b3" strokecolor="white [3212]">
                    <v:path arrowok="t" o:connecttype="custom" o:connectlocs="2147483647,2147483647;2147483647,2147483647;2147483647,2147483647;0,2147483647;0,2147483647;0,0;2147483647,0;2147483647,0;2147483647,0;2147483647,2147483647;2147483647,2147483647;2147483647,2147483647;2147483647,2147483647" o:connectangles="0,0,0,0,0,0,0,0,0,0,0,0,0" textboxrect="0,0,88,52"/>
                  </v:shape>
                  <v:shape id="Freeform 9" o:spid="_x0000_s1035" style="position:absolute;left:56020;top:26571;width:202;height:0;visibility:visible;mso-wrap-style:square;v-text-anchor:top" coordsize="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txUwQAA&#10;ANsAAAAPAAAAZHJzL2Rvd25yZXYueG1sRE/bisIwEH1f8B/CCL6tqbqsUo0iKwVZkMULPg/N2BSb&#10;SbeJ2v69WVjwbQ7nOotVaytxp8aXjhWMhgkI4tzpkgsFp2P2PgPhA7LGyjEp6MjDatl7W2Cq3YP3&#10;dD+EQsQQ9ikqMCHUqZQ+N2TRD11NHLmLayyGCJtC6gYfMdxWcpwkn9JiybHBYE1fhvLr4WYVXMfn&#10;zXn03X3szC3bH032201/UKlBv13PQQRqw0v8797qOH8Cf7/EA+Ty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o7cVMEAAADbAAAADwAAAAAAAAAAAAAAAACXAgAAZHJzL2Rvd25y&#10;ZXYueG1sUEsFBgAAAAAEAAQA9QAAAIUDAAAAAA==&#10;" path="m17,0l0,,17,,35,,17,0xe" fillcolor="#79a2b3" strokecolor="white [3212]">
                    <v:path arrowok="t" o:connecttype="custom" o:connectlocs="2147483647,0;0,0;2147483647,0;2147483647,0;2147483647,0" o:connectangles="0,0,0,0,0" textboxrect="0,0,35,0"/>
                  </v:shape>
                  <v:shape id="Freeform 10" o:spid="_x0000_s1036" style="position:absolute;left:57686;top:26571;width:1154;height:784;visibility:visible;mso-wrap-style:square;v-text-anchor:top" coordsize="19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XMKwgAA&#10;ANsAAAAPAAAAZHJzL2Rvd25yZXYueG1sRE9Li8IwEL4L/ocwwt409YFINYoU1D14WKsHj0MztsVm&#10;UptsW//9ZmFhb/PxPWez600lWmpcaVnBdBKBIM6sLjlXcLsexisQziNrrCyTgjc52G2Hgw3G2nZ8&#10;oTb1uQgh7GJUUHhfx1K6rCCDbmJr4sA9bGPQB9jkUjfYhXBTyVkULaXBkkNDgTUlBWXP9NsomB+6&#10;8p4kr32X2vPXu81Op2M/V+pj1O/XIDz1/l/85/7UYf4Cfn8JB8jt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pcwrCAAAA2wAAAA8AAAAAAAAAAAAAAAAAlwIAAGRycy9kb3du&#10;cmV2LnhtbFBLBQYAAAAABAAEAPUAAACGAwAAAAA=&#10;" path="m19,34l19,17,,,19,,54,17,71,53,106,53,89,53,71,34,71,17,89,34,125,34,125,53,125,34,125,17,106,17,106,,125,,142,17,160,17,177,17,177,,177,17,194,17,194,34,194,71,177,71,177,105,160,105,142,105,125,105,125,88,125,71,142,71,125,71,89,71,71,71,54,71,37,71,37,53,19,53,19,34,19,17,19,34xe" fillcolor="#79a2b3" strokecolor="white [3212]">
                    <v:path arrowok="t" o:connecttype="custom" o:connectlocs="2147483647,2147483647;2147483647,2147483647;0,0;2147483647,0;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194,105"/>
                  </v:shape>
                  <v:shape id="Freeform 11" o:spid="_x0000_s1037" style="position:absolute;left:57448;top:26186;width:238;height:267;visibility:visible;mso-wrap-style:square;v-text-anchor:top" coordsize="38,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ILqwgAA&#10;ANsAAAAPAAAAZHJzL2Rvd25yZXYueG1sRE9Na8JAEL0X/A/LCL2IblpaNdFVpKVY8FQr4nHIjkkw&#10;Oxt2t0n8964g9DaP9znLdW9q0ZLzlWUFL5MEBHFudcWFgsPv13gOwgdkjbVlUnAlD+vV4GmJmbYd&#10;/1C7D4WIIewzVFCG0GRS+rwkg35iG+LIna0zGCJ0hdQOuxhuavmaJFNpsOLYUGJDHyXll/2fUTD9&#10;TNPj7K0j2ujTNunS3ah1M6Weh/1mASJQH/7FD/e3jvPf4f5LPEC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kgurCAAAA2wAAAA8AAAAAAAAAAAAAAAAAlwIAAGRycy9kb3du&#10;cmV2LnhtbFBLBQYAAAAABAAEAPUAAACGAwAAAAA=&#10;" path="m38,17l38,36,19,36,,17,,,19,,38,17xe" fillcolor="#79a2b3" strokecolor="white [3212]">
                    <v:path arrowok="t" o:connecttype="custom" o:connectlocs="2147483647,2147483647;2147483647,2147483647;2147483647,2147483647;0,2147483647;0,0;2147483647,0;2147483647,2147483647" o:connectangles="0,0,0,0,0,0,0" textboxrect="0,0,38,36"/>
                  </v:shape>
                  <v:shape id="Freeform 12" o:spid="_x0000_s1038" style="position:absolute;left:57686;top:27074;width:226;height:281;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bzlwAAA&#10;ANsAAAAPAAAAZHJzL2Rvd25yZXYueG1sRE9La8JAEL4X/A/LCN7qxFpEUlcRscWLgg+wxyE7TVKz&#10;syG7NfHfdwXB23x8z5ktOlupKze+dKJhNExAsWTOlJJrOB0/X6egfCAxVDlhDTf2sJj3XmaUGtfK&#10;nq+HkKsYIj4lDUUIdYros4It+aGrWSL34xpLIcImR9NQG8NthW9JMkFLpcSGgmpeFZxdDn9Ww3cr&#10;X7/narveTmlH9ekdcTxCrQf9bvkBKnAXnuKHe2Pi/Ancf4kH4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UbzlwAAAANsAAAAPAAAAAAAAAAAAAAAAAJcCAABkcnMvZG93bnJl&#10;di54bWxQSwUGAAAAAAQABAD1AAAAhAMAAAAA&#10;" path="m19,0l39,19,19,36,,36,,19,,,19,0xe" fillcolor="#79a2b3" strokecolor="white [3212]">
                    <v:path arrowok="t" o:connecttype="custom" o:connectlocs="2147483647,0;2147483647,2147483647;2147483647,2147483647;0,2147483647;0,2147483647;0,0;2147483647,0" o:connectangles="0,0,0,0,0,0,0" textboxrect="0,0,39,36"/>
                  </v:shape>
                  <v:shape id="Freeform 13" o:spid="_x0000_s1039" style="position:absolute;left:58090;top:26068;width:214;height:118;visibility:visible;mso-wrap-style:square;v-text-anchor:top" coordsize="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Mi1wwAA&#10;ANsAAAAPAAAAZHJzL2Rvd25yZXYueG1sRE9Na8JAEL0X+h+WKXiRumkPVlJXCYKtFRSrXnobs2MS&#10;zc6G3a2J/94tCL3N433OeNqZWlzI+cqygpdBAoI4t7riQsF+N38egfABWWNtmRRcycN08vgwxlTb&#10;lr/psg2FiCHsU1RQhtCkUvq8JIN+YBviyB2tMxgidIXUDtsYbmr5miRDabDi2FBiQ7OS8vP21yhY&#10;r7BpP07Lfvjh61e2Ma7KPg9K9Z667B1EoC78i+/uhY7z3+Dvl3iAn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jMi1wwAAANsAAAAPAAAAAAAAAAAAAAAAAJcCAABkcnMvZG93&#10;bnJldi54bWxQSwUGAAAAAAQABAD1AAAAhwMAAAAA&#10;" path="m0,16l0,,20,,20,16,37,16,20,16,,16xe" fillcolor="#79a2b3" strokecolor="white [3212]">
                    <v:path arrowok="t" o:connecttype="custom" o:connectlocs="0,2147483647;0,0;2147483647,0;2147483647,2147483647;2147483647,2147483647;2147483647,2147483647;0,2147483647" o:connectangles="0,0,0,0,0,0,0" textboxrect="0,0,37,16"/>
                  </v:shape>
                  <v:shape id="Freeform 14" o:spid="_x0000_s1040" style="position:absolute;left:58518;top:25166;width:215;height:133;visibility:visible;mso-wrap-style:square;v-text-anchor:top" coordsize="3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qmowgAA&#10;ANsAAAAPAAAAZHJzL2Rvd25yZXYueG1sRI9Bb8IwDIXvk/gPkZG4TJCOw0CFgBAasOsAiatpTFvR&#10;OF2Tlezfz4dJ3Gy95/c+L9fJNaqnLtSeDbxNMlDEhbc1lwbOp914DipEZIuNZzLwSwHWq8HLEnPr&#10;H/xF/TGWSkI45GigirHNtQ5FRQ7DxLfEot185zDK2pXadviQcNfoaZa9a4c1S0OFLW0rKu7HH2cA&#10;s9cU3HX3vff7+6XXH5fZNB2MGQ3TZgEqUopP8//1pxV8gZVfZAC9+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mqajCAAAA2wAAAA8AAAAAAAAAAAAAAAAAlwIAAGRycy9kb3du&#10;cmV2LnhtbFBLBQYAAAAABAAEAPUAAACGAwAAAAA=&#10;" path="m37,0l37,19,18,19,,,18,,37,0xe" fillcolor="#79a2b3" strokecolor="white [3212]">
                    <v:path arrowok="t" o:connecttype="custom" o:connectlocs="2147483647,0;2147483647,2147483647;2147483647,2147483647;0,0;2147483647,0;2147483647,0" o:connectangles="0,0,0,0,0,0" textboxrect="0,0,37,19"/>
                  </v:shape>
                  <v:shape id="Freeform 15" o:spid="_x0000_s1041" style="position:absolute;left:57590;top:25432;width:1059;height:754;visibility:visible;mso-wrap-style:square;v-text-anchor:top" coordsize="179,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1KFwgAA&#10;ANsAAAAPAAAAZHJzL2Rvd25yZXYueG1sRE/fS8MwEH4X/B/CCXvbUp2I1mVDBoPBNsU634/m0hSb&#10;S02yrv73Rhj4dh/fz1usRteJgUJsPSu4nRUgiGuvW24UHD8200cQMSFr7DyTgh+KsFpeXy2w1P7M&#10;7zRUqRE5hGOJCmxKfSllrC05jDPfE2fO+OAwZRgaqQOec7jr5F1RPEiHLecGiz2tLdVf1ckpuA/f&#10;Zj2v7P7NmHo4mtfD6XN3UGpyM748g0g0pn/xxb3Vef4T/P2SD5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UoXCAAAA2wAAAA8AAAAAAAAAAAAAAAAAlwIAAGRycy9kb3du&#10;cmV2LnhtbFBLBQYAAAAABAAEAPUAAACGAwAAAAA=&#10;" path="m127,84l90,67,73,67,56,67,39,67,19,67,19,50,39,50,19,50,19,33,,33,,15,19,15,19,,39,15,56,15,73,33,73,15,90,15,108,33,108,50,127,50,127,33,144,33,144,50,161,50,144,50,161,67,179,84,179,102,161,102,144,102,144,84,127,84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0,2147483647;0,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179,102"/>
                  </v:shape>
                  <v:shape id="Freeform 16" o:spid="_x0000_s1042" style="position:absolute;left:59042;top:26453;width:2832;height:1005;visibility:visible;mso-wrap-style:square;v-text-anchor:top" coordsize="47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tmAwgAA&#10;ANsAAAAPAAAAZHJzL2Rvd25yZXYueG1sRE/Pa8IwFL4L+x/CG+xm0/UwRjWWMTaYKA6rO+z2bJ5t&#10;tXmpSdTuv18OgseP7/e0GEwnLuR8a1nBc5KCIK6sbrlWsN18jl9B+ICssbNMCv7IQzF7GE0x1/bK&#10;a7qUoRYxhH2OCpoQ+lxKXzVk0Ce2J47c3jqDIUJXS+3wGsNNJ7M0fZEGW44NDfb03lB1LM9GQe8+&#10;ym/nK71bnuar35/V4sDdQqmnx+FtAiLQEO7im/tLK8ji+vgl/gA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y2YDCAAAA2wAAAA8AAAAAAAAAAAAAAAAAlwIAAGRycy9kb3du&#10;cmV2LnhtbFBLBQYAAAAABAAEAPUAAACGAwAAAAA=&#10;" path="m457,104l457,119,476,119,457,136,422,136,388,136,370,136,353,136,317,136,282,136,265,136,247,136,228,136,211,136,192,136,157,136,123,119,105,104,123,104,123,87,105,87,86,52,86,35,69,52,34,35,17,17,,17,17,17,17,,69,17,105,35,123,35,123,17,140,17,140,35,174,52,192,52,157,52,140,52,157,87,174,87,192,87,228,87,247,104,265,104,299,87,353,87,388,87,422,87,439,87,476,104,457,104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 textboxrect="0,0,476,136"/>
                  </v:shape>
                  <v:shape id="Freeform 17" o:spid="_x0000_s1043" style="position:absolute;left:59042;top:27074;width:512;height:384;visibility:visible;mso-wrap-style:square;v-text-anchor:top" coordsize="86,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d4ixQAA&#10;ANsAAAAPAAAAZHJzL2Rvd25yZXYueG1sRI/dasJAFITvhb7DcgremY0itaRZpRT8oVBQ29yfZk+T&#10;tNmzIbuaxKfvCoKXw8x8w6Sr3tTiTK2rLCuYRjEI4tzqigsFX5/ryTMI55E11pZJwUAOVsuHUYqJ&#10;th0f6Hz0hQgQdgkqKL1vEildXpJBF9mGOHg/tjXog2wLqVvsAtzUchbHT9JgxWGhxIbeSsr/jiej&#10;wF7iQS4um9/N+7zfb+uPzOTfmVLjx/71BYSn3t/Dt/ZOK5hN4fol/AC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F3iLFAAAA2wAAAA8AAAAAAAAAAAAAAAAAlwIAAGRycy9k&#10;b3ducmV2LnhtbFBLBQYAAAAABAAEAPUAAACJAwAAAAA=&#10;" path="m17,17l17,,52,,69,,69,17,86,34,69,51,52,51,17,34,,34,17,17xe" fillcolor="#79a2b3" strokecolor="white [3212]">
                    <v:path arrowok="t" o:connecttype="custom" o:connectlocs="2147483647,2147483647;2147483647,0;2147483647,0;2147483647,0;2147483647,2147483647;2147483647,2147483647;2147483647,2147483647;2147483647,2147483647;2147483647,2147483647;0,2147483647;2147483647,2147483647" o:connectangles="0,0,0,0,0,0,0,0,0,0,0" textboxrect="0,0,86,51"/>
                  </v:shape>
                  <v:shape id="Freeform 18" o:spid="_x0000_s1044" style="position:absolute;left:59137;top:26186;width:417;height:119;visibility:visible;mso-wrap-style:square;v-text-anchor:top" coordsize="7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YIxQAA&#10;ANsAAAAPAAAAZHJzL2Rvd25yZXYueG1sRI9Ba8JAFITvBf/D8oTe6qYRSomuoWkxeFHq6qW3R/Y1&#10;Ccm+DdlV03/vFgo9DjPzDbPOJ9uLK42+dazgeZGAIK6cablWcD5tn15B+IBssHdMCn7IQ76ZPawx&#10;M+7GR7rqUIsIYZ+hgiaEIZPSVw1Z9As3EEfv240WQ5RjLc2Itwi3vUyT5EVabDkuNDjQe0NVpy9W&#10;wfLzsNW77mvSZfFx6IIuT8W+VOpxPr2tQASawn/4r70zCtIUfr/EH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UFgjFAAAA2wAAAA8AAAAAAAAAAAAAAAAAlwIAAGRycy9k&#10;b3ducmV2LnhtbFBLBQYAAAAABAAEAPUAAACJAwAAAAA=&#10;" path="m54,0l71,,71,17,54,17,37,17,,,37,,54,0xe" fillcolor="#79a2b3" strokecolor="white [3212]">
                    <v:path arrowok="t" o:connecttype="custom" o:connectlocs="2147483647,0;2147483647,0;2147483647,2147483647;2147483647,2147483647;2147483647,2147483647;0,0;2147483647,0;2147483647,0" o:connectangles="0,0,0,0,0,0,0,0" textboxrect="0,0,71,17"/>
                  </v:shape>
                  <v:shape id="Freeform 19" o:spid="_x0000_s1045" style="position:absolute;left:58768;top:25669;width:619;height:517;visibility:visible;mso-wrap-style:square;v-text-anchor:top" coordsize="10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a+VvwAA&#10;ANsAAAAPAAAAZHJzL2Rvd25yZXYueG1sRI/NqsIwFIT3F3yHcAR319QqItUoIhRc+rdxd2iObbE5&#10;qU201ac3guBymPlmmMWqM5V4UONKywpGwwgEcWZ1ybmC0zH9n4FwHlljZZkUPMnBatn7W2Cibct7&#10;ehx8LkIJuwQVFN7XiZQuK8igG9qaOHgX2xj0QTa51A22odxUMo6iqTRYclgosKZNQdn1cDcK4mkp&#10;b+luM9GpjqpzbF/m0h6VGvS79RyEp87/wl96qwM3hs+X8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1lr5W/AAAA2wAAAA8AAAAAAAAAAAAAAAAAlwIAAGRycy9kb3ducmV2&#10;LnhtbFBLBQYAAAAABAAEAPUAAACDAwAAAAA=&#10;" path="m34,69l34,51,17,34,,17,17,,34,,34,17,52,17,69,17,86,17,104,34,86,34,86,51,104,69,69,69,34,69xe" fillcolor="#79a2b3" strokecolor="white [3212]">
                    <v:path arrowok="t" o:connecttype="custom" o:connectlocs="2147483647,2147483647;2147483647,2147483647;2147483647,2147483647;0,2147483647;2147483647,0;2147483647,0;2147483647,2147483647;2147483647,2147483647;2147483647,2147483647;2147483647,2147483647;2147483647,2147483647;2147483647,2147483647;2147483647,2147483647;2147483647,2147483647;2147483647,2147483647;2147483647,2147483647" o:connectangles="0,0,0,0,0,0,0,0,0,0,0,0,0,0,0,0" textboxrect="0,0,104,69"/>
                  </v:shape>
                  <v:shape id="Freeform 20" o:spid="_x0000_s1046" style="position:absolute;left:59137;top:24530;width:1690;height:1538;visibility:visible;mso-wrap-style:square;v-text-anchor:top" coordsize="284,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LmvwwAA&#10;ANsAAAAPAAAAZHJzL2Rvd25yZXYueG1sRI9BawIxFITvBf9DeIK3mlWkldUoKpS2QqGrgtfH5rlZ&#10;3LwsSVa3/94UCj0OM/MNs1z3thE38qF2rGAyzkAQl07XXCk4Hd+e5yBCRNbYOCYFPxRgvRo8LTHX&#10;7s4F3Q6xEgnCIUcFJsY2lzKUhiyGsWuJk3dx3mJM0ldSe7wnuG3kNMtepMWa04LBlnaGyuuhswq6&#10;ovsMfvt9eTX+fKy++iLs37dKjYb9ZgEiUh//w3/tD61gOoPfL+kH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xLmvwwAAANsAAAAPAAAAAAAAAAAAAAAAAJcCAABkcnMvZG93&#10;bnJldi54bWxQSwUGAAAAAAQABAD1AAAAhwMAAAAA&#10;" path="m196,88l213,88,213,71,230,71,230,88,230,106,250,106,267,106,284,123,284,138,250,156,230,173,213,173,213,156,213,173,196,173,213,173,213,190,196,190,196,209,177,190,177,173,159,190,159,209,140,209,123,209,106,190,106,173,71,173,71,156,88,138,106,138,140,138,123,138,106,123,88,123,88,138,71,138,54,123,54,138,35,123,54,123,54,106,35,106,,106,,88,17,88,35,88,54,88,35,71,17,71,,54,17,54,35,54,54,54,71,54,54,54,35,54,35,35,54,17,54,35,71,35,88,35,71,17,54,17,54,,71,,106,,106,17,123,35,123,54,140,54,159,54,177,54,196,71,196,88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2147483647,2147483647;2147483647,2147483647;2147483647,2147483647;2147483647,2147483647;2147483647,2147483647;2147483647,2147483647;2147483647,0;2147483647,0;2147483647,2147483647;2147483647,2147483647;2147483647,2147483647;2147483647,2147483647" o:connectangles="0,0,0,0,0,0,0,0,0,0,0,0,0,0,0,0,0,0,0,0,0,0,0,0,0,0,0,0,0,0,0,0,0,0,0,0,0,0" textboxrect="0,0,284,209"/>
                  </v:shape>
                  <v:shape id="Freeform 21" o:spid="_x0000_s1047" style="position:absolute;left:59756;top:23642;width:5057;height:3180;visibility:visible;mso-wrap-style:square;v-text-anchor:top" coordsize="848,4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44CwwAA&#10;ANsAAAAPAAAAZHJzL2Rvd25yZXYueG1sRI9BawIxFITvgv8hPKEX0awLlroaRVqkPVrtxdtj87pZ&#10;unmJSarb/npTKHgcZuYbZrXpbScuFGLrWMFsWoAgrp1uuVHwcdxNnkDEhKyxc0wKfijCZj0crLDS&#10;7srvdDmkRmQIxwoVmJR8JWWsDVmMU+eJs/fpgsWUZWikDnjNcNvJsigepcWW84JBT8+G6q/Dt1Vg&#10;x+G0b8zLrsRzd/zdL7x/nXmlHkb9dgkiUZ/u4f/2m1ZQzuHvS/4B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H44CwwAAANsAAAAPAAAAAAAAAAAAAAAAAJcCAABkcnMvZG93&#10;bnJldi54bWxQSwUGAAAAAAQABAD1AAAAhwMAAAAA&#10;" path="m708,17l689,35,672,35,708,35,725,17,760,17,777,35,814,52,831,52,848,52,848,69,831,69,777,87,743,104,689,121,708,121,743,121,760,121,725,138,689,156,654,173,620,173,583,207,566,225,549,225,531,225,514,225,478,242,459,257,478,257,478,275,459,275,478,292,459,309,441,326,424,344,407,344,389,344,389,361,353,378,353,396,372,396,389,396,372,413,353,430,318,430,301,430,284,413,247,413,213,413,196,413,196,430,178,430,161,430,124,413,90,413,71,413,90,396,124,378,142,378,124,361,107,344,124,344,161,344,178,344,196,361,213,361,196,344,178,344,178,326,161,326,142,326,124,326,124,309,124,292,142,292,161,292,178,292,196,275,213,257,196,225,161,225,142,207,161,207,178,207,161,207,161,190,178,190,196,190,213,190,247,207,247,225,284,225,267,225,247,207,247,190,267,190,284,190,301,190,318,173,336,173,353,173,336,173,301,173,284,173,247,173,230,173,213,173,196,173,178,173,161,173,142,173,124,173,90,173,71,156,90,156,107,138,90,138,71,138,71,121,90,121,124,121,107,121,90,121,71,121,53,121,71,121,53,121,36,121,17,121,,121,17,104,71,87,107,69,124,69,161,52,178,52,196,52,213,52,247,69,247,52,267,35,284,35,301,35,301,17,318,17,353,17,389,17,424,17,441,,459,,478,17,495,17,495,,514,,531,,549,,566,,602,,654,17,708,17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0;2147483647,0" o:connectangles="0,0,0,0,0,0,0,0,0,0,0,0,0,0,0,0,0,0,0,0,0,0,0,0,0,0,0,0,0,0,0,0,0,0,0,0,0,0,0,0,0,0,0,0,0,0,0,0,0,0,0,0,0" textboxrect="0,0,848,430"/>
                  </v:shape>
                  <v:shape id="Freeform 22" o:spid="_x0000_s1048" style="position:absolute;left:58090;top:27858;width:1047;height:887;visibility:visible;mso-wrap-style:square;v-text-anchor:top" coordsize="175,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o8IxAAA&#10;ANsAAAAPAAAAZHJzL2Rvd25yZXYueG1sRI9Ra8IwFIXfB/sP4Qq+zdQIMqqxiGWbe5KpP+DS3DVl&#10;zU3XZLb66xdhsMfDOec7nHUxulZcqA+NZw3zWQaCuPKm4VrD+fTy9AwiRGSDrWfScKUAxebxYY25&#10;8QN/0OUYa5EgHHLUYGPscilDZclhmPmOOHmfvncYk+xraXocEty1UmXZUjpsOC1Y7Ghnqfo6/jgN&#10;r2V3exsWN/udNW5xuCr1Xkal9XQyblcgIo3xP/zX3hsNagn3L+kH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qPCMQAAADbAAAADwAAAAAAAAAAAAAAAACXAgAAZHJzL2Rv&#10;d25yZXYueG1sUEsFBgAAAAAEAAQA9QAAAIgDAAAAAA==&#10;" path="m141,33l141,50,141,67,158,67,175,67,158,85,158,102,123,119,106,119,89,119,89,102,54,85,35,67,,67,,50,,33,18,50,35,50,54,50,54,33,54,15,35,15,35,,54,,71,,106,,123,,141,,141,15,123,33,106,33,123,33,141,33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2147483647;2147483647,2147483647;2147483647,2147483647;2147483647,2147483647;2147483647,2147483647;2147483647,2147483647;2147483647,0;2147483647,0;2147483647,0;2147483647,0;2147483647,0;2147483647,0;2147483647,2147483647;2147483647,2147483647;2147483647,2147483647;2147483647,2147483647;2147483647,2147483647" o:connectangles="0,0,0,0,0,0,0,0,0,0,0,0,0,0,0,0,0,0,0,0,0,0,0,0,0,0,0,0,0,0,0,0,0" textboxrect="0,0,175,119"/>
                  </v:shape>
                  <v:shape id="Freeform 23" o:spid="_x0000_s1049" style="position:absolute;left:58614;top:29233;width:618;height:548;visibility:visible;mso-wrap-style:square;v-text-anchor:top" coordsize="10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a1IwgAA&#10;ANsAAAAPAAAAZHJzL2Rvd25yZXYueG1sRI/RagIxFETfC/2HcAu+1USRtqxGKQWpIAVr/YDr5pqs&#10;3dwsSdT175uC4OMwM2eY2aL3rThTTE1gDaOhAkFcB9Ow1bD7WT6/gUgZ2WAbmDRcKcFi/vgww8qE&#10;C3/TeZutKBBOFWpwOXeVlKl25DENQ0dcvEOIHnOR0UoT8VLgvpVjpV6kx4bLgsOOPhzVv9uT17AZ&#10;fR43K28n6rqMO2Xl2qWvvdaDp/59CiJTn+/hW3tlNIxf4f9L+QF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xrUjCAAAA2wAAAA8AAAAAAAAAAAAAAAAAlwIAAGRycy9kb3du&#10;cmV2LnhtbFBLBQYAAAAABAAEAPUAAACGAwAAAAA=&#10;" path="m86,73l52,56,17,37,,37,17,37,17,19,34,,69,19,86,37,103,56,86,56,86,73xe" fillcolor="#79a2b3" strokecolor="white [3212]">
                    <v:path arrowok="t" o:connecttype="custom" o:connectlocs="2147483647,2147483647;2147483647,2147483647;2147483647,2147483647;0,2147483647;2147483647,2147483647;2147483647,2147483647;2147483647,0;2147483647,2147483647;2147483647,2147483647;2147483647,2147483647;2147483647,2147483647;2147483647,2147483647" o:connectangles="0,0,0,0,0,0,0,0,0,0,0,0" textboxrect="0,0,103,73"/>
                  </v:shape>
                  <v:shape id="Freeform 24" o:spid="_x0000_s1050" style="position:absolute;left:59137;top:27592;width:940;height:887;visibility:visible;mso-wrap-style:square;v-text-anchor:top" coordsize="159,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7SVwgAA&#10;ANsAAAAPAAAAZHJzL2Rvd25yZXYueG1sRE/Pa8IwFL4L+x/CG+wiM1FwlK5RZCAMb2vLym6P5tkW&#10;m5euyWrdX78chB0/vt/Zfra9mGj0nWMN65UCQVw703GjoSyOzwkIH5AN9o5Jw4087HcPiwxT4678&#10;QVMeGhFD2KeooQ1hSKX0dUsW/coNxJE7u9FiiHBspBnxGsNtLzdKvUiLHceGFgd6a6m+5D9WQ7Gc&#10;Pk9GfXW/l9v2xHlZJeq70vrpcT68ggg0h3/x3f1uNGzi2Pgl/gC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7tJXCAAAA2wAAAA8AAAAAAAAAAAAAAAAAlwIAAGRycy9kb3du&#10;cmV2LnhtbFBLBQYAAAAABAAEAPUAAACGAwAAAAA=&#10;" path="m159,34l142,34,125,34,108,69,108,86,71,86,54,86,54,103,54,121,35,121,17,121,17,103,17,86,17,69,,34,17,34,35,34,35,17,54,17,54,,88,17,108,17,159,17,159,34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 o:connectangles="0,0,0,0,0,0,0,0,0,0,0,0,0,0,0,0,0,0,0,0,0,0,0,0" textboxrect="0,0,159,121"/>
                  </v:shape>
                  <v:shape id="Freeform 25" o:spid="_x0000_s1051" style="position:absolute;left:62278;top:29884;width:310;height:266;visibility:visible;mso-wrap-style:square;v-text-anchor:top" coordsize="5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aVfxAAA&#10;ANsAAAAPAAAAZHJzL2Rvd25yZXYueG1sRI9Ba8JAFITvBf/D8oTe6qYeiqauUoQUL1K00trbI/ua&#10;Dc2+TbNPk/57VxB6HGbmG2axGnyjztTFOrCBx0kGirgMtubKwOG9eJiBioJssQlMBv4owmo5ultg&#10;bkPPOzrvpVIJwjFHA06kzbWOpSOPcRJa4uR9h86jJNlV2nbYJ7hv9DTLnrTHmtOCw5bWjsqf/ckb&#10;OL5u47H4+Jrbzy3+vvWFrHdOjLkfDy/PoIQG+Q/f2htrYDqH65f0A/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WlX8QAAADbAAAADwAAAAAAAAAAAAAAAACXAgAAZHJzL2Rv&#10;d25yZXYueG1sUEsFBgAAAAAEAAQA9QAAAIgDAAAAAA==&#10;" path="m52,19l17,36,,36,,19,,,35,,52,19xe" fillcolor="#79a2b3" strokecolor="white [3212]">
                    <v:path arrowok="t" o:connecttype="custom" o:connectlocs="2147483647,2147483647;2147483647,2147483647;0,2147483647;0,2147483647;0,0;2147483647,0;2147483647,2147483647" o:connectangles="0,0,0,0,0,0,0" textboxrect="0,0,52,36"/>
                  </v:shape>
                  <v:shape id="Freeform 26" o:spid="_x0000_s1052" style="position:absolute;left:61541;top:27858;width:845;height:370;visibility:visible;mso-wrap-style:square;v-text-anchor:top" coordsize="14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VRjxgAA&#10;ANsAAAAPAAAAZHJzL2Rvd25yZXYueG1sRI/BagJBDIbvBd9hSMFLqbO1UGTrKGopFkRBW1qPYSed&#10;XdzJbHdGXd/eHIQew5//S77xtPO1OlEbq8AGngYZKOIi2Iqdga/P98cRqJiQLdaBycCFIkwnvbsx&#10;5jaceUunXXJKIBxzNFCm1ORax6Ikj3EQGmLJfkPrMcnYOm1bPAvc13qYZS/aY8VyocSGFiUVh93R&#10;C2Xzs5m9ufX38jD/e8i8289X1d6Y/n03ewWVqEv/y7f2hzXwLN+Li3iAnl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vVRjxgAAANsAAAAPAAAAAAAAAAAAAAAAAJcCAABkcnMv&#10;ZG93bnJldi54bWxQSwUGAAAAAAQABAD1AAAAigMAAAAA&#10;" path="m54,50l37,50,37,33,19,15,,15,,,19,,54,,71,,108,,125,15,142,33,125,33,125,50,108,50,90,33,90,50,71,50,54,50xe" fillcolor="#79a2b3" strokecolor="white [3212]">
                    <v:path arrowok="t" o:connecttype="custom" o:connectlocs="2147483647,2147483647;2147483647,2147483647;2147483647,2147483647;2147483647,2147483647;0,2147483647;0,0;2147483647,0;2147483647,0;2147483647,0;2147483647,0;2147483647,2147483647;2147483647,2147483647;2147483647,2147483647;2147483647,2147483647;2147483647,2147483647;2147483647,2147483647;2147483647,2147483647;2147483647,2147483647;2147483647,2147483647" o:connectangles="0,0,0,0,0,0,0,0,0,0,0,0,0,0,0,0,0,0,0" textboxrect="0,0,142,50"/>
                  </v:shape>
                  <v:shape id="Freeform 27" o:spid="_x0000_s1053" style="position:absolute;left:61874;top:29500;width:83;height:0;visibility:visible;mso-wrap-style:square;v-text-anchor:top" coordsize="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eEbwwAA&#10;ANsAAAAPAAAAZHJzL2Rvd25yZXYueG1sRI9Ba8JAFITvQv/D8gq96SatSo1uRApCD0IxeujxkX1m&#10;F7NvY3Zr0n/fLRR6HGbmG2azHV0r7tQH61lBPstAENdeW24UnE/76SuIEJE1tp5JwTcF2JYPkw0W&#10;2g98pHsVG5EgHApUYGLsCilDbchhmPmOOHkX3zuMSfaN1D0OCe5a+ZxlS+nQclow2NGbofpafTkF&#10;w0c09rb6HPYBM9u5Qz1vFkGpp8dxtwYRaYz/4b/2u1bwksPvl/QDZ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GeEbwwAAANsAAAAPAAAAAAAAAAAAAAAAAJcCAABkcnMvZG93&#10;bnJldi54bWxQSwUGAAAAAAQABAD1AAAAhwMAAAAA&#10;" path="m0,0l13,,,0xe" fillcolor="#79a2b3" strokecolor="white [3212]">
                    <v:path arrowok="t" o:connecttype="custom" o:connectlocs="0,0;2147483647,0;0,0" o:connectangles="0,0,0" textboxrect="0,0,13,0"/>
                  </v:shape>
                  <v:shape id="Freeform 28" o:spid="_x0000_s1054" style="position:absolute;left:60077;top:27858;width:4736;height:3964;visibility:visible;mso-wrap-style:square;v-text-anchor:top" coordsize="795,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bkGwwAA&#10;ANsAAAAPAAAAZHJzL2Rvd25yZXYueG1sRI9Ba8JAFITvBf/D8gRvdWMKRVNX0UBA7KmJ0Osj+0yC&#10;2bchu02iv75bKHgcZuYbZrufTCsG6l1jWcFqGYEgLq1uuFJwKbLXNQjnkTW2lknBnRzsd7OXLSba&#10;jvxFQ+4rESDsElRQe98lUrqyJoNuaTvi4F1tb9AH2VdS9zgGuGllHEXv0mDDYaHGjtKaylv+YxTk&#10;l9Vx+kyxcN/Zia+PQ3reYK7UYj4dPkB4mvwz/N8+aQVvMfx9CT9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obkGwwAAANsAAAAPAAAAAAAAAAAAAAAAAJcCAABkcnMvZG93&#10;bnJldi54bWxQSwUGAAAAAAQABAD1AAAAhwMAAAAA&#10;" path="m741,378l741,395,724,395,690,395,672,361,638,346,619,346,619,361,638,361,619,361,619,378,638,378,638,395,655,395,672,395,672,413,690,413,707,413,707,430,707,447,707,466,707,484,707,501,672,484,638,466,601,447,619,484,655,501,655,518,655,535,655,518,619,501,601,501,584,501,532,501,515,484,515,447,478,447,461,430,425,413,425,430,407,413,390,413,371,430,336,413,336,395,354,395,371,395,390,395,407,395,425,395,442,395,461,378,442,378,442,361,425,361,442,346,461,346,478,346,478,328,478,311,478,276,442,242,407,225,407,242,390,242,371,242,371,225,390,225,371,205,354,171,319,171,302,171,302,188,285,205,267,205,267,188,231,171,179,188,125,188,125,171,108,171,91,171,73,171,56,171,39,154,20,136,39,136,56,136,73,136,73,119,56,119,20,119,20,102,,102,20,67,20,50,20,33,56,,73,,108,,125,,125,15,108,33,91,50,91,67,108,67,108,85,125,85,125,67,125,50,143,15,196,,231,,248,,248,33,267,67,285,67,302,67,319,67,336,67,354,50,371,50,390,67,425,67,425,85,442,102,478,119,496,119,515,119,532,119,549,136,584,154,601,154,601,171,619,171,638,171,655,188,638,188,619,205,601,205,619,205,638,205,655,205,655,225,638,225,619,242,638,242,655,242,655,259,672,276,690,294,707,294,707,311,724,311,741,311,761,328,778,328,778,346,795,346,778,346,778,361,778,378,761,378,741,378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textboxrect="0,0,795,535"/>
                  </v:shape>
                  <v:shape id="Freeform 29" o:spid="_x0000_s1055" style="position:absolute;left:62909;top:23376;width:9626;height:8934;visibility:visible;mso-wrap-style:square;v-text-anchor:top" coordsize="1618,1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k9txgAA&#10;ANsAAAAPAAAAZHJzL2Rvd25yZXYueG1sRI9Ba8JAFITvBf/D8oTe6samtRpdRQqFSr1oW8HbI/tM&#10;otm3YXc18d+7QqHHYWa+YWaLztTiQs5XlhUMBwkI4tzqigsFP98fT2MQPiBrrC2Tgit5WMx7DzPM&#10;tG15Q5dtKESEsM9QQRlCk0np85IM+oFtiKN3sM5giNIVUjtsI9zU8jlJRtJgxXGhxIbeS8pP27NR&#10;8Hre79P65Wt33Li31e9o3U52h6VSj/1uOQURqAv/4b/2p1aQpnD/En+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7k9txgAAANsAAAAPAAAAAAAAAAAAAAAAAJcCAABkcnMv&#10;ZG93bnJldi54bWxQSwUGAAAAAAQABAD1AAAAigMAAAAA&#10;" path="m545,846l562,846,562,829,579,811,599,777,562,777,510,777,493,742,510,742,527,760,545,760,562,760,562,742,562,725,527,708,510,691,510,708,493,708,476,725,458,708,458,691,458,673,476,673,476,656,458,639,458,621,458,589,422,552,405,518,351,501,316,466,263,466,245,466,228,466,211,483,193,483,193,466,176,466,176,483,157,483,140,483,122,466,105,466,105,449,122,449,122,432,105,432,88,432,71,432,53,432,53,414,71,414,88,414,105,414,122,414,122,397,157,397,176,397,176,380,157,380,140,380,122,380,105,380,71,380,36,380,,345,17,328,36,328,53,328,71,328,88,311,105,311,122,311,157,311,176,293,193,278,211,261,176,243,157,243,140,226,157,209,193,209,228,192,245,155,263,155,280,172,297,155,297,138,316,121,351,121,368,103,405,103,422,86,458,86,476,86,493,103,510,121,510,103,510,86,527,103,562,103,562,86,579,86,616,86,650,86,668,103,685,103,702,103,685,103,668,86,650,69,668,69,685,69,685,52,702,34,739,34,756,34,773,34,808,34,827,34,844,34,862,34,881,34,915,17,967,,1004,,1055,,1090,,1161,,1196,17,1249,34,1286,52,1320,52,1338,52,1372,69,1355,86,1320,86,1267,86,1249,103,1178,103,1090,103,1073,103,1090,121,1161,103,1213,103,1267,103,1249,121,1230,155,1213,155,1267,155,1303,121,1338,103,1355,103,1355,121,1372,138,1338,155,1320,192,1303,209,1338,192,1372,155,1389,138,1407,138,1443,138,1460,138,1478,138,1495,138,1495,121,1512,121,1547,121,1566,121,1566,103,1601,103,1618,121,1618,138,1618,155,1566,172,1547,192,1512,209,1530,209,1512,226,1495,226,1495,243,1478,261,1460,261,1443,261,1443,278,1443,293,1426,311,1407,328,1389,328,1389,345,1389,362,1407,362,1426,362,1443,362,1443,380,1460,380,1443,380,1478,397,1478,414,1460,432,1443,432,1407,432,1389,432,1389,449,1407,449,1426,449,1443,483,1443,501,1443,518,1426,518,1407,518,1407,535,1426,552,1443,552,1426,572,1407,572,1407,589,1389,606,1372,621,1355,621,1338,606,1320,606,1338,621,1355,621,1372,656,1372,673,1355,673,1338,673,1320,656,1303,621,1286,621,1286,639,1338,673,1372,708,1389,742,1389,760,1372,760,1338,742,1320,725,1286,725,1267,725,1286,725,1267,742,1286,777,1338,777,1372,777,1355,777,1338,794,1303,811,1267,829,1213,846,1196,846,1161,863,1125,863,1107,863,1090,863,1090,881,1090,898,1073,898,1055,915,1038,932,1038,952,1021,952,984,967,967,967,950,967,950,952,933,952,933,967,933,984,915,1001,862,1001,862,1019,862,1036,862,1053,862,1070,827,1070,827,1105,808,1105,808,1122,827,1157,808,1157,808,1191,790,1209,773,1209,773,1191,756,1191,756,1209,739,1191,721,1157,702,1157,685,1157,668,1157,650,1157,633,1157,633,1140,633,1122,616,1105,579,1070,562,1053,562,1036,579,1036,579,1019,562,1019,545,1019,545,1001,527,1001,510,967,510,952,510,932,510,915,510,898,527,881,545,863,545,846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0" textboxrect="0,0,1618,1209"/>
                  </v:shape>
                  <v:shape id="Freeform 30" o:spid="_x0000_s1056" style="position:absolute;left:65741;top:29115;width:524;height:385;visibility:visible;mso-wrap-style:square;v-text-anchor:top" coordsize="8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XG3wwAA&#10;ANsAAAAPAAAAZHJzL2Rvd25yZXYueG1sRI9Pa8JAFMTvBb/D8gRvdWOVItFVtEXiRVr/3R/ZZxKS&#10;fbvNrhq/vVso9DjMzG+Y+bIzjbhR6yvLCkbDBARxbnXFhYLTcfM6BeEDssbGMil4kIflovcyx1Tb&#10;O+/pdgiFiBD2KSooQ3CplD4vyaAfWkccvYttDYYo20LqFu8Rbhr5liTv0mDFcaFERx8l5fXhahTU&#10;/pxniNnnbppNvopj7dbfP06pQb9bzUAE6sJ/+K+91QrGE/j9En+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aXG3wwAAANsAAAAPAAAAAAAAAAAAAAAAAJcCAABkcnMvZG93&#10;bnJldi54bWxQSwUGAAAAAAQABAD1AAAAhwMAAAAA&#10;" path="m17,52l17,34,,17,,,17,,34,,51,,86,17,69,34,51,52,34,52,17,52xe" fillcolor="#acc6d0" strokecolor="#acc6d0">
                    <v:path arrowok="t" o:connecttype="custom" o:connectlocs="2147483647,2147483647;2147483647,2147483647;0,2147483647;0,0;2147483647,0;2147483647,0;2147483647,0;2147483647,2147483647;2147483647,2147483647;2147483647,2147483647;2147483647,2147483647;2147483647,2147483647" o:connectangles="0,0,0,0,0,0,0,0,0,0,0,0" textboxrect="0,0,86,52"/>
                  </v:shape>
                  <v:shape id="Freeform 31" o:spid="_x0000_s1057" style="position:absolute;left:61874;top:29500;width:83;height:0;visibility:visible;mso-wrap-style:square;v-text-anchor:top" coordsize="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ucYwwAA&#10;ANsAAAAPAAAAZHJzL2Rvd25yZXYueG1sRI9Ba8JAFITvBf/D8gq91U2tSpu6CVIQPAjF6KHHR/Y1&#10;uzT7Nma3Jv57Vyh4HGbmG2ZVjq4VZ+qD9azgZZqBIK69ttwoOB42z28gQkTW2HomBRcKUBaThxXm&#10;2g+8p3MVG5EgHHJUYGLscilDbchhmPqOOHk/vncYk+wbqXscEty1cpZlS+nQclow2NGnofq3+nMK&#10;hq9o7On9e9gEzGzndvW8WQSlnh7H9QeISGO8h//bW63gdQG3L+kHy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IucYwwAAANsAAAAPAAAAAAAAAAAAAAAAAJcCAABkcnMvZG93&#10;bnJldi54bWxQSwUGAAAAAAQABAD1AAAAhwMAAAAA&#10;" path="m0,0l13,,,0xe" fillcolor="#79a2b3" strokecolor="white [3212]">
                    <v:path arrowok="t" o:connecttype="custom" o:connectlocs="0,0;2147483647,0;0,0" o:connectangles="0,0,0" textboxrect="0,0,13,0"/>
                  </v:shape>
                  <v:shape id="Freeform 32" o:spid="_x0000_s1058" style="position:absolute;left:70858;top:30402;width:1582;height:769;visibility:visible;mso-wrap-style:square;v-text-anchor:top" coordsize="26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GTzowQAA&#10;ANsAAAAPAAAAZHJzL2Rvd25yZXYueG1sRI9Bi8IwFITvgv8hPGEvoqkKRapRRFaQva0VvD6aZxts&#10;XkqSrfXfbxYWPA4z8w2z3Q+2FT35YBwrWMwzEMSV04ZrBdfyNFuDCBFZY+uYFLwowH43Hm2x0O7J&#10;39RfYi0ShEOBCpoYu0LKUDVkMcxdR5y8u/MWY5K+ltrjM8FtK5dZlkuLhtNCgx0dG6oelx+rYCrb&#10;bH26lSY3vv+8PehLlwdU6mMyHDYgIg3xHf5vn7WCVQ5/X9IPk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Rk86MEAAADbAAAADwAAAAAAAAAAAAAAAACXAgAAZHJzL2Rvd25y&#10;ZXYueG1sUEsFBgAAAAAEAAQA9QAAAIUDAAAAAA==&#10;" path="m265,49l245,49,228,69,228,86,194,86,176,103,140,103,105,103,88,103,53,86,34,69,17,69,34,69,34,49,17,49,,49,34,49,53,32,34,32,17,32,,15,,,,15,,,17,,34,,53,15,53,32,53,15,71,15,71,,71,15,88,15,105,15,105,,123,,140,,159,15,159,,176,,194,,211,,228,,228,32,265,49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0,2147483647;0,0;0,2147483647;0,0;2147483647,0;2147483647,0;2147483647,2147483647;2147483647,2147483647;2147483647,2147483647;2147483647,2147483647;2147483647,0;2147483647,2147483647;2147483647,2147483647;2147483647,2147483647;2147483647,0;2147483647,0;2147483647,0;2147483647,2147483647;2147483647,0;2147483647,0;2147483647,0;2147483647,0;2147483647,0;2147483647,2147483647;2147483647,2147483647" o:connectangles="0,0,0,0,0,0,0,0,0,0,0,0,0,0,0,0,0,0,0,0,0,0,0,0,0,0,0,0,0,0,0,0,0,0,0,0,0,0,0,0,0,0,0,0,0" textboxrect="0,0,265,103"/>
                  </v:shape>
                  <v:shape id="Freeform 33" o:spid="_x0000_s1059" style="position:absolute;left:62588;top:29884;width:226;height:133;visibility:visible;mso-wrap-style:square;v-text-anchor:top" coordsize="36,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TddxQAA&#10;ANsAAAAPAAAAZHJzL2Rvd25yZXYueG1sRI9Ba8JAFITvQv/D8gq9iG5aaWvTbEQFwR6NXrw9s88k&#10;NPs27K4m9td3CwWPw8x8w2SLwbTiSs43lhU8TxMQxKXVDVcKDvvNZA7CB2SNrWVScCMPi/xhlGGq&#10;bc87uhahEhHCPkUFdQhdKqUvazLop7Yjjt7ZOoMhSldJ7bCPcNPKlyR5kwYbjgs1drSuqfwuLkbB&#10;eL86f1T91r0Wq3D4acZd8nU6KvX0OCw/QQQawj38395qBbN3+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BN13FAAAA2wAAAA8AAAAAAAAAAAAAAAAAlwIAAGRycy9k&#10;b3ducmV2LnhtbFBLBQYAAAAABAAEAPUAAACJAwAAAAA=&#10;" path="m17,17l0,17,,,17,,36,17,17,17xe" fillcolor="#79a2b3" strokecolor="white [3212]">
                    <v:path arrowok="t" o:connecttype="custom" o:connectlocs="2147483647,2147483647;0,2147483647;0,0;2147483647,0;2147483647,2147483647;2147483647,2147483647" o:connectangles="0,0,0,0,0,0" textboxrect="0,0,36,17"/>
                  </v:shape>
                  <v:shape id="Freeform 34" o:spid="_x0000_s1060" style="position:absolute;left:71500;top:27074;width:417;height:281;visibility:visible;mso-wrap-style:square;v-text-anchor:top" coordsize="6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wHVvgAA&#10;ANsAAAAPAAAAZHJzL2Rvd25yZXYueG1sRE/LisIwFN0L8w/hCu40rRVxOkYpA8rsZHzsL821KSY3&#10;pYla/36yEGZ5OO/1dnBWPKgPrWcF+SwDQVx73XKj4HzaTVcgQkTWaD2TghcF2G4+RmsstX/yLz2O&#10;sREphEOJCkyMXSllqA05DDPfESfu6nuHMcG+kbrHZwp3Vs6zbCkdtpwaDHb0bai+He9OAee7Q3G9&#10;m+pi82DPvmj2i89Kqcl4qL5ARBriv/jt/tEKijQ2fUk/QG7+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5z8B1b4AAADbAAAADwAAAAAAAAAAAAAAAACXAgAAZHJzL2Rvd25yZXYu&#10;eG1sUEsFBgAAAAAEAAQA9QAAAIIDAAAAAA==&#10;" path="m17,36l17,19,,19,17,19,17,,35,,35,19,52,19,69,19,52,19,35,36,17,36e" fillcolor="#acc6d0" strokecolor="#acc6d0">
                    <v:path arrowok="t" o:connecttype="custom" o:connectlocs="2147483647,2147483647;2147483647,2147483647;0,2147483647;2147483647,2147483647;2147483647,0;2147483647,0;2147483647,2147483647;2147483647,2147483647;2147483647,2147483647;2147483647,2147483647;2147483647,2147483647;2147483647,2147483647" o:connectangles="0,0,0,0,0,0,0,0,0,0,0,0" textboxrect="0,0,69,36"/>
                  </v:shape>
                  <v:shape id="Freeform 35" o:spid="_x0000_s1061" style="position:absolute;left:47512;top:28686;width:6092;height:7204;visibility:visible;mso-wrap-style:square;v-text-anchor:top" coordsize="1023,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3Zo4xAAA&#10;ANsAAAAPAAAAZHJzL2Rvd25yZXYueG1sRI/RasJAFETfBf9huULfdNMWJY2uQQOlBUHaNB9wzV6T&#10;0OzdkN0m6d+7hYKPw8ycYXbpZFoxUO8aywoeVxEI4tLqhisFxdfrMgbhPLLG1jIp+CUH6X4+22Gi&#10;7cifNOS+EgHCLkEFtfddIqUrazLoVrYjDt7V9gZ9kH0ldY9jgJtWPkXRRhpsOCzU2FFWU/md/xgF&#10;11OT5XrTHk9vl87E6/MHFkWl1MNiOmxBeJr8PfzfftcKnl/g70v4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2aOMQAAADbAAAADwAAAAAAAAAAAAAAAACXAgAAZHJzL2Rv&#10;d25yZXYueG1sUEsFBgAAAAAEAAQA9QAAAIgDAAAAAA==&#10;" path="m1023,945l1023,945,1023,897,971,864,917,768,900,768,883,720,848,735,831,753,779,705,779,687,727,705,727,687,727,129,675,96,624,112,589,96,555,96,503,64,434,64,416,33,364,33,347,16,313,,278,33,244,48,192,81,174,81,140,112,123,177,52,192,34,225,103,273,123,304,157,352,157,369,103,369,103,336,86,336,17,369,,400,34,417,34,432,34,448,69,465,103,465,140,465,174,448,174,465,192,495,174,528,140,528,123,543,103,543,86,543,52,624,103,720,123,720,157,705,157,735,157,753,174,768,226,768,244,783,244,768,278,768,278,801,278,831,192,897,140,912,123,927,69,960,86,975,174,927,244,897,261,879,295,849,382,783,399,768,364,753,382,735,416,705,416,672,468,639,485,639,468,657,451,672,434,720,451,735,434,753,451,753,503,720,520,720,537,687,520,657,572,672,641,705,693,705,745,720,762,720,762,735,848,801,900,897,883,816,866,801,883,801,883,768,900,849,917,831,952,864,917,849,917,864,917,897,935,879,935,912,971,960,971,927,952,897,971,897,971,912,988,945,1006,960,1023,945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1023,975"/>
                  </v:shape>
                  <v:shape id="Freeform 36" o:spid="_x0000_s1062" style="position:absolute;left:61743;top:35180;width:214;height:236;visibility:visible;mso-wrap-style:square;v-text-anchor:top" coordsize="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DG0vwAA&#10;ANsAAAAPAAAAZHJzL2Rvd25yZXYueG1sRE/LisIwFN0L/kO4A7PTdHwhHaOIIM7oyuf60txpis1N&#10;aWLb+XuzEFweznux6mwpGqp94VjB1zABQZw5XXCu4HLeDuYgfEDWWDomBf/kYbXs9xaYatfykZpT&#10;yEUMYZ+iAhNClUrpM0MW/dBVxJH7c7XFEGGdS11jG8NtKUdJMpMWC44NBivaGMrup4dVsD/oa3m7&#10;28nuljWtHs+nV/NbKfX50a2/QQTqwlv8cv9oBZO4Pn6JP0A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jwMbS/AAAA2wAAAA8AAAAAAAAAAAAAAAAAlwIAAGRycy9kb3ducmV2&#10;LnhtbFBLBQYAAAAABAAEAPUAAACDAwAAAAA=&#10;" path="m0,18l0,18,34,33,34,,,18e" fillcolor="#79a2b3" strokecolor="white [3212]">
                    <v:path arrowok="t" o:connecttype="custom" o:connectlocs="0,2147483647;0,2147483647;2147483647,2147483647;2147483647,0;0,2147483647" o:connectangles="0,0,0,0,0" textboxrect="0,0,34,33"/>
                  </v:shape>
                  <v:shape id="Freeform 37" o:spid="_x0000_s1063" style="position:absolute;left:61434;top:36245;width:214;height:133;visibility:visible;mso-wrap-style:square;v-text-anchor:top" coordsize="3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BeDwwAA&#10;ANsAAAAPAAAAZHJzL2Rvd25yZXYueG1sRI9fa8IwFMXfB36HcIW9DE0dnY7OKCII4pOrgvh219w1&#10;xeamNlG7b78Igo+H8+fHmc47W4srtb5yrGA0TEAQF05XXCrY71aDTxA+IGusHZOCP/Iwn/Vepphp&#10;d+NvuuahFHGEfYYKTAhNJqUvDFn0Q9cQR+/XtRZDlG0pdYu3OG5r+Z4kY2mx4kgw2NDSUHHKL1bB&#10;224dPswhP23SyEuPk/P2pxsr9drvFl8gAnXhGX6011pBOoL7l/gD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cBeDwwAAANsAAAAPAAAAAAAAAAAAAAAAAJcCAABkcnMvZG93&#10;bnJldi54bWxQSwUGAAAAAAQABAD1AAAAhwMAAAAA&#10;" path="m0,0l0,,34,17,34,,,0e" fillcolor="#79a2b3" strokecolor="white [3212]">
                    <v:path arrowok="t" o:connecttype="custom" o:connectlocs="0,0;0,0;2147483647,2147483647;2147483647,0;0,0" o:connectangles="0,0,0,0,0" textboxrect="0,0,34,17"/>
                  </v:shape>
                  <v:shape id="Freeform 38" o:spid="_x0000_s1064" style="position:absolute;left:47512;top:33760;width:309;height:236;visibility:visible;mso-wrap-style:square;v-text-anchor:top" coordsize="5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xiMwwAA&#10;ANsAAAAPAAAAZHJzL2Rvd25yZXYueG1sRI9Pi8IwFMTvgt8hPGFva+pfdrtGEXEXwZN1Qbw9mmdb&#10;bF5qktX67Y2w4HGYmd8ws0VranEl5yvLCgb9BARxbnXFhYLf/ff7BwgfkDXWlknBnTws5t3ODFNt&#10;b7yjaxYKESHsU1RQhtCkUvq8JIO+bxvi6J2sMxiidIXUDm8Rbmo5TJKpNFhxXCixoVVJ+Tn7Mwqy&#10;9WX/KdeYH35G5rI8jtwkTLZKvfXa5ReIQG14hf/bG61gPITnl/g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KxiMwwAAANsAAAAPAAAAAAAAAAAAAAAAAJcCAABkcnMvZG93&#10;bnJldi54bWxQSwUGAAAAAAQABAD1AAAAhwMAAAAA&#10;" path="m0,18l0,18,34,33,52,18,34,,,18e" fillcolor="#79a2b3" strokecolor="white [3212]">
                    <v:path arrowok="t" o:connecttype="custom" o:connectlocs="0,2147483647;0,2147483647;2147483647,2147483647;2147483647,2147483647;2147483647,0;0,2147483647" o:connectangles="0,0,0,0,0,0" textboxrect="0,0,52,33"/>
                  </v:shape>
                  <v:shape id="Freeform 39" o:spid="_x0000_s1065" style="position:absolute;left:49582;top:34470;width:512;height:591;visibility:visible;mso-wrap-style:square;v-text-anchor:top" coordsize="8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iQNxQAA&#10;ANsAAAAPAAAAZHJzL2Rvd25yZXYueG1sRI9ba8JAFITfC/6H5Qh9KbrxrtFVitDSQhGvD74dssck&#10;mD0bsmuM/74rFPo4zMw3zGLVmELUVLncsoJeNwJBnFidc6rgePjoTEE4j6yxsEwKHuRgtWy9LDDW&#10;9s47qvc+FQHCLkYFmfdlLKVLMjLourYkDt7FVgZ9kFUqdYX3ADeF7EfRWBrMOSxkWNI6o+S6vxkF&#10;m8Hb6fvw+NSj+mfbnyQFnWeOlHptN+9zEJ4a/x/+a39pBcMBPL+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JA3FAAAA2wAAAA8AAAAAAAAAAAAAAAAAlwIAAGRycy9k&#10;b3ducmV2LnhtbFBLBQYAAAAABAAEAPUAAACJAwAAAAA=&#10;" path="m0,66l0,66,17,81,52,48,69,48,69,33,52,33,87,18,69,,,66e" fillcolor="#79a2b3" strokecolor="white [3212]">
                    <v:path arrowok="t" o:connecttype="custom" o:connectlocs="0,2147483647;0,2147483647;2147483647,2147483647;2147483647,2147483647;2147483647,2147483647;2147483647,2147483647;2147483647,2147483647;2147483647,2147483647;2147483647,0;0,2147483647" o:connectangles="0,0,0,0,0,0,0,0,0,0" textboxrect="0,0,87,81"/>
                  </v:shape>
                  <v:shape id="Freeform 40" o:spid="_x0000_s1066" style="position:absolute;left:53176;top:35890;width:321;height:710;visibility:visible;mso-wrap-style:square;v-text-anchor:top" coordsize="5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upowgAA&#10;ANsAAAAPAAAAZHJzL2Rvd25yZXYueG1sRI9Pi8IwFMTvgt8hPGFvmrqUIl2jrC6KePPP3h/Nsynb&#10;vJQm21Y//WZB8DjMzG+Y5Xqwteio9ZVjBfNZAoK4cLriUsH1spsuQPiArLF2TAru5GG9Go+WmGvX&#10;84m6cyhFhLDPUYEJocml9IUhi37mGuLo3VxrMUTZllK32Ee4reV7kmTSYsVxwWBDW0PFz/nXKtgf&#10;L/1jQ6nOup2+me/9cf74ypR6mwyfHyACDeEVfrYPWkGawv+X+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m6mjCAAAA2wAAAA8AAAAAAAAAAAAAAAAAlwIAAGRycy9kb3du&#10;cmV2LnhtbFBLBQYAAAAABAAEAPUAAACGAwAAAAA=&#10;" path="m0,0l0,,,33,19,81,54,96,19,65,36,48,19,33,36,,,0e" fillcolor="#79a2b3" strokecolor="white [3212]">
                    <v:path arrowok="t" o:connecttype="custom" o:connectlocs="0,0;0,0;0,2147483647;2147483647,2147483647;2147483647,2147483647;2147483647,2147483647;2147483647,2147483647;2147483647,2147483647;2147483647,0;0,0" o:connectangles="0,0,0,0,0,0,0,0,0,0" textboxrect="0,0,54,96"/>
                  </v:shape>
                  <v:shape id="Freeform 41" o:spid="_x0000_s1067" style="position:absolute;left:53914;top:36955;width:833;height:710;visibility:visible;mso-wrap-style:square;v-text-anchor:top" coordsize="14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X2QxgAA&#10;ANsAAAAPAAAAZHJzL2Rvd25yZXYueG1sRI9BS8NAFITvgv9heYI3u1GslthNKUqhehCaCG1vj+xL&#10;Nph9G3bXJv33riD0OMzMN8xyNdlenMiHzrGC+1kGgrh2uuNWwVe1uVuACBFZY++YFJwpwKq4vlpi&#10;rt3IOzqVsRUJwiFHBSbGIZcy1IYshpkbiJPXOG8xJulbqT2OCW57+ZBlT9Jix2nB4ECvhurv8scq&#10;qN79876p3kw5P3zuzpuxPX5s10rd3kzrFxCRpngJ/7e3WsHjHP6+pB8g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1X2QxgAAANsAAAAPAAAAAAAAAAAAAAAAAJcCAABkcnMv&#10;ZG93bnJldi54bWxQSwUGAAAAAAQABAD1AAAAigMAAAAA&#10;" path="m0,0l0,,17,33,52,48,86,65,86,81,121,96,140,96,69,17,17,,,0e" fillcolor="#79a2b3" strokecolor="white [3212]">
                    <v:path arrowok="t" o:connecttype="custom" o:connectlocs="0,0;0,0;2147483647,2147483647;2147483647,2147483647;2147483647,2147483647;2147483647,2147483647;2147483647,2147483647;2147483647,2147483647;2147483647,2147483647;2147483647,0;0,0" o:connectangles="0,0,0,0,0,0,0,0,0,0,0" textboxrect="0,0,140,96"/>
                  </v:shape>
                  <v:line id="Line 42" o:spid="_x0000_s1068" style="position:absolute;flip:y;visibility:visible;mso-wrap-style:square" from="47369,36186" to="47476,36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QGNcMAAADbAAAADwAAAGRycy9kb3ducmV2LnhtbESPQWsCMRSE7wX/Q3hCbzWrFFm2Rimi&#10;0EMvalnx9rp53SxuXsImruu/N4LQ4zAz3zCL1WBb0VMXGscKppMMBHHldMO1gp/D9i0HESKyxtYx&#10;KbhRgNVy9LLAQrsr76jfx1okCIcCFZgYfSFlqAxZDBPniZP35zqLMcmulrrDa4LbVs6ybC4tNpwW&#10;DHpaG6rO+4tV4GZluPX+uDuX2zL/Nrn/jZuTUq/j4fMDRKQh/oef7S+t4H0Ojy/pB8jl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n0BjXDAAAA2wAAAA8AAAAAAAAAAAAA&#10;AAAAoQIAAGRycy9kb3ducmV2LnhtbFBLBQYAAAAABAAEAPkAAACRAwAAAAA=&#10;" strokecolor="white [3212]"/>
                  <v:shape id="Freeform 43" o:spid="_x0000_s1069" style="position:absolute;left:47512;top:36023;width:214;height:103;visibility:visible;mso-wrap-style:square;v-text-anchor:top" coordsize="3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pKLwgAA&#10;ANsAAAAPAAAAZHJzL2Rvd25yZXYueG1sRI9Li8JAEITvgv9h6IW96WR9xphRRHZRj+vqvcl0Hpjp&#10;CZlRs//eEQSPRVV9RaXrztTiRq2rLCv4GkYgiDOrKy4UnP5+BjEI55E11pZJwT85WK/6vRQTbe/8&#10;S7ejL0SAsEtQQel9k0jpspIMuqFtiIOX29agD7ItpG7xHuCmlqMomkmDFYeFEhvalpRdjlejYHyO&#10;T3U+icaXWH7vFrPN9MC7RqnPj26zBOGp8+/wq73XCiZzeH4JP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2kovCAAAA2wAAAA8AAAAAAAAAAAAAAAAAlwIAAGRycy9kb3du&#10;cmV2LnhtbFBLBQYAAAAABAAEAPUAAACGAwAAAAA=&#10;" path="m0,16l0,16,34,16,34,,17,,17,16,,16e" fillcolor="#79a2b3" strokecolor="white [3212]">
                    <v:path arrowok="t" o:connecttype="custom" o:connectlocs="0,2147483647;0,2147483647;2147483647,2147483647;2147483647,0;2147483647,0;2147483647,2147483647;0,2147483647" o:connectangles="0,0,0,0,0,0,0" textboxrect="0,0,34,16"/>
                  </v:shape>
                  <v:shape id="Freeform 44" o:spid="_x0000_s1070" style="position:absolute;left:51855;top:28509;width:13910;height:10931;visibility:visible;mso-wrap-style:square;v-text-anchor:top" coordsize="2338,14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oSmwAAA&#10;ANsAAAAPAAAAZHJzL2Rvd25yZXYueG1sRE9Ni8IwEL0L/ocwgjdNXWSRalpElBUvy1oFvQ3N2Bab&#10;SWliW//95rCwx8f73qSDqUVHrassK1jMIxDEudUVFwou2WG2AuE8ssbaMil4k4M0GY82GGvb8w91&#10;Z1+IEMIuRgWl900spctLMujmtiEO3MO2Bn2AbSF1i30IN7X8iKJPabDi0FBiQ7uS8uf5ZRQ8vjB7&#10;Xm/ftbnv3b3os267OnVKTSfDdg3C0+D/xX/uo1awDGPDl/ADZPI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JoSmwAAAANsAAAAPAAAAAAAAAAAAAAAAAJcCAABkcnMvZG93bnJl&#10;di54bWxQSwUGAAAAAAQABAD1AAAAhAMAAAAA&#10;" path="m1682,1415l1682,1415,1697,1415,1697,1430,1628,1447,1611,1463,1576,1478,1611,1430,1594,1430,1628,1415,1628,1351,1663,1382,1682,1367,1645,1334,1559,1319,1542,1303,1525,1255,1507,1255,1490,1223,1455,1207,1404,1255,1352,1255,1317,1223,1281,1223,1265,1190,1248,1207,501,1207,486,1207,486,1190,467,1190,415,1159,363,1127,346,1079,328,1063,277,1015,294,998,294,968,294,920,242,887,188,791,173,791,156,743,121,758,104,776,52,728,52,710,,728,,710,,152,33,152,137,215,137,183,156,167,188,152,208,167,311,104,311,135,346,135,363,87,398,119,398,152,434,167,449,135,449,167,486,167,486,135,538,135,570,167,605,183,641,200,676,200,728,215,728,248,709,263,709,279,760,296,849,263,901,296,901,263,883,248,901,231,970,200,987,248,1073,279,1125,296,1162,296,1162,248,1177,231,1125,200,1162,183,1177,135,1214,183,1248,215,1214,248,1214,279,1229,296,1248,263,1281,231,1265,200,1281,167,1248,135,1214,104,1229,8,1283,,1352,119,1333,152,1352,167,1404,231,1421,183,1455,215,1436,279,1473,311,1490,311,1490,279,1525,263,1525,135,1559,135,1594,152,1594,183,1628,183,1628,231,1594,248,1594,279,1628,296,1628,327,1559,392,1525,375,1525,359,1490,359,1507,392,1473,423,1473,455,1436,518,1404,518,1369,551,1384,584,1333,599,1333,632,1317,632,1300,647,1265,728,1265,776,1281,791,1317,791,1333,887,1369,872,1421,887,1455,920,1525,950,1594,950,1611,968,1611,1063,1682,1127,1715,1094,1682,983,1715,968,1749,920,1734,824,1697,791,1715,776,1734,776,1734,758,1734,710,1715,695,1734,647,1715,632,1715,614,1734,599,1786,614,1837,599,1905,647,1889,662,1905,680,1956,680,1956,776,2008,824,2027,806,2060,776,2079,758,2060,743,2079,710,2183,872,2166,887,2166,920,2200,935,2200,950,2235,968,2252,968,2287,983,2252,998,2287,998,2287,1031,2306,1031,2321,1046,2321,1063,2338,1094,2306,1111,2252,1127,2218,1175,2166,1175,2114,1159,2027,1175,2008,1207,1993,1207,1956,1223,1905,1286,1924,1286,1976,1238,2027,1207,2079,1207,2097,1207,2097,1238,2060,1255,2045,1255,2060,1271,2079,1255,2079,1303,2097,1319,2131,1334,2166,1334,2166,1319,2200,1286,2200,1319,2218,1319,2183,1334,2183,1351,2097,1382,2060,1415,2045,1382,2097,1351,2079,1351,2079,1334,2045,1351,2027,1351,2008,1334,1993,1286,1993,1271,1976,1286,1956,1271,1924,1351,1889,1367,1801,1367,1766,1382,1749,1399,1682,1415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2338,1478"/>
                  </v:shape>
                  <v:shape id="Freeform 45" o:spid="_x0000_s1071" style="position:absolute;left:63088;top:44173;width:618;height:474;visibility:visible;mso-wrap-style:square;v-text-anchor:top" coordsize="10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xfwgAA&#10;ANsAAAAPAAAAZHJzL2Rvd25yZXYueG1sRI9BawIxEIXvQv9DmEJvmq1IaVejFEHQ0h6q2/uQjJvV&#10;zWRNoq7/vikUPD7evO/Nmy1614oLhdh4VvA8KkAQa28arhVUu9XwFURMyAZbz6TgRhEW84fBDEvj&#10;r/xNl22qRYZwLFGBTakrpYzaksM48h1x9vY+OExZhlqagNcMd60cF8WLdNhwbrDY0dKSPm7PLr9x&#10;+GrCx4mr5aQzPxuynzdttFJPj/37FESiPt2P/9Nro2DyBn9bMgDk/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n7F/CAAAA2wAAAA8AAAAAAAAAAAAAAAAAlwIAAGRycy9kb3du&#10;cmV2LnhtbFBLBQYAAAAABAAEAPUAAACGAwAAAAA=&#10;" path="m0,48l0,48,,,52,,52,15,69,15,104,31,87,48,87,31,35,48,35,31,18,48,18,63,,48e" fillcolor="#d2e0e6" strokecolor="white [3212]">
                    <v:path arrowok="t" o:connecttype="custom" o:connectlocs="0,2147483647;0,2147483647;0,0;2147483647,0;2147483647,2147483647;2147483647,2147483647;2147483647,2147483647;2147483647,2147483647;2147483647,2147483647;2147483647,2147483647;2147483647,2147483647;2147483647,2147483647;2147483647,2147483647;0,2147483647" o:connectangles="0,0,0,0,0,0,0,0,0,0,0,0,0,0" textboxrect="0,0,104,63"/>
                  </v:shape>
                  <v:shape id="Freeform 46" o:spid="_x0000_s1072" style="position:absolute;left:62671;top:44173;width:417;height:355;visibility:visible;mso-wrap-style:square;v-text-anchor:top" coordsize="6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5ytwQAA&#10;ANsAAAAPAAAAZHJzL2Rvd25yZXYueG1sRE9Na8JAEL0L/Q/LCL3pRqFiU1fRSkE8iMYeehyy02xo&#10;djZktxr76zsHwePjfS9WvW/UhbpYBzYwGWegiMtga64MfJ4/RnNQMSFbbAKTgRtFWC2fBgvMbbjy&#10;iS5FqpSEcMzRgEupzbWOpSOPcRxaYuG+Q+cxCewqbTu8Srhv9DTLZtpjzdLgsKV3R+VP8eul9+uv&#10;2G72bTkvDusNO7c/nl9nxjwP+/UbqER9eojv7p018CLr5Yv8AL3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v+crcEAAADbAAAADwAAAAAAAAAAAAAAAACXAgAAZHJzL2Rvd25y&#10;ZXYueG1sUEsFBgAAAAAEAAQA9QAAAIUDAAAAAA==&#10;" path="m69,48l69,48,69,,35,,52,31,,48,18,48,69,48e" fillcolor="#d2e0e6" strokecolor="white [3212]">
                    <v:path arrowok="t" o:connecttype="custom" o:connectlocs="2147483647,2147483647;2147483647,2147483647;2147483647,0;2147483647,0;2147483647,2147483647;0,2147483647;2147483647,2147483647;2147483647,2147483647" o:connectangles="0,0,0,0,0,0,0,0" textboxrect="0,0,69,48"/>
                  </v:shape>
                  <v:shape id="Freeform 47" o:spid="_x0000_s1073" style="position:absolute;left:64742;top:45948;width:95;height:119;visibility:visible;mso-wrap-style:square;v-text-anchor:top" coordsize="1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WXgwAAA&#10;ANsAAAAPAAAAZHJzL2Rvd25yZXYueG1sRI9Bi8IwFITvwv6H8Bb2pmmFilSjLMKKHnW390fzbKPN&#10;S0mi1n+/EQSPw8x8wyzXg+3EjXwwjhXkkwwEce204UbB3+/PeA4iRGSNnWNS8KAA69XHaImldnc+&#10;0O0YG5EgHEpU0MbYl1KGuiWLYeJ64uSdnLcYk/SN1B7vCW47Oc2ymbRoOC202NOmpfpyvFoFvfSm&#10;8vPB7KebaitzU5wP10Kpr8/hewEi0hDf4Vd7pxUUOTy/pB8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JWXgwAAAANsAAAAPAAAAAAAAAAAAAAAAAJcCAABkcnMvZG93bnJl&#10;di54bWxQSwUGAAAAAAQABAD1AAAAhAMAAAAA&#10;" path="m0,15l0,15,17,15,17,,,,,15e" fillcolor="#d2e0e6" strokecolor="white [3212]">
                    <v:path arrowok="t" o:connecttype="custom" o:connectlocs="0,2147483647;0,2147483647;2147483647,2147483647;2147483647,0;0,0;0,2147483647" o:connectangles="0,0,0,0,0,0" textboxrect="0,0,17,15"/>
                  </v:shape>
                  <v:shape id="Freeform 48" o:spid="_x0000_s1074" style="position:absolute;left:62052;top:44410;width:310;height:237;visibility:visible;mso-wrap-style:square;v-text-anchor:top" coordsize="5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lHAwwAA&#10;ANsAAAAPAAAAZHJzL2Rvd25yZXYueG1sRI9Pi8IwFMTvC36H8ARva6qg7FajqOCfm2z14PHZPNti&#10;81KaqNFPbxYW9jjMzG+Y6TyYWtypdZVlBYN+AoI4t7riQsHxsP78AuE8ssbaMil4koP5rPMxxVTb&#10;B//QPfOFiBB2KSoovW9SKV1ekkHXtw1x9C62NeijbAupW3xEuKnlMEnG0mDFcaHEhlYl5dfsZhQs&#10;v7fnzSW8DsEM9tmStiezlyelet2wmIDwFPx/+K+90wpGQ/j9En+AnL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MlHAwwAAANsAAAAPAAAAAAAAAAAAAAAAAJcCAABkcnMvZG93&#10;bnJldi54bWxQSwUGAAAAAAQABAD1AAAAhwMAAAAA&#10;" path="m0,17l0,17,34,32,51,17,17,,,17e" fillcolor="#d2e0e6" strokecolor="white [3212]">
                    <v:path arrowok="t" o:connecttype="custom" o:connectlocs="0,2147483647;0,2147483647;2147483647,2147483647;2147483647,2147483647;2147483647,0;0,2147483647" o:connectangles="0,0,0,0,0,0" textboxrect="0,0,51,32"/>
                  </v:shape>
                  <v:shape id="Freeform 49" o:spid="_x0000_s1075" style="position:absolute;left:61029;top:43463;width:1642;height:710;visibility:visible;mso-wrap-style:square;v-text-anchor:top" coordsize="27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UKiwAAA&#10;ANsAAAAPAAAAZHJzL2Rvd25yZXYueG1sRI/NCsIwEITvgu8QVvAimqooUo2iouDFgz8Hj0uztsVm&#10;U5uo9e2NIHgcZuYbZraoTSGeVLncsoJ+LwJBnFidc6rgfNp2JyCcR9ZYWCYFb3KwmDcbM4y1ffGB&#10;nkefigBhF6OCzPsyltIlGRl0PVsSB+9qK4M+yCqVusJXgJtCDqJoLA3mHBYyLGmdUXI7PoyC8X64&#10;pI7sm8Now7vV/oJycL4r1W7VyykIT7X/h3/tnVYwGsL3S/gBc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nUKiwAAAANsAAAAPAAAAAAAAAAAAAAAAAJcCAABkcnMvZG93bnJl&#10;di54bWxQSwUGAAAAAAQABAD1AAAAhAMAAAAA&#10;" path="m0,48l0,48,17,48,52,15,86,31,69,31,86,31,155,48,173,79,207,79,190,96,276,96,259,79,242,79,242,63,173,31,86,,34,15,,48e" fillcolor="#d2e0e6"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0,2147483647" o:connectangles="0,0,0,0,0,0,0,0,0,0,0,0,0,0,0,0,0,0,0" textboxrect="0,0,276,96"/>
                  </v:shape>
                  <v:shape id="Freeform 50" o:spid="_x0000_s1076" style="position:absolute;left:63921;top:44410;width:190;height:118;visibility:visible;mso-wrap-style:square;v-text-anchor:top" coordsize="3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H/dtxgAA&#10;ANsAAAAPAAAAZHJzL2Rvd25yZXYueG1sRI9Ba8JAFITvBf/D8oTedKOoSOoqtrUgFg/GUvD2uvtM&#10;gtm3Ibs1aX99VxB6HGbmG2ax6mwlrtT40rGC0TABQaydKTlX8HF8G8xB+IBssHJMCn7Iw2rZe1hg&#10;alzLB7pmIRcRwj5FBUUIdSql1wVZ9ENXE0fv7BqLIcoml6bBNsJtJcdJMpMWS44LBdb0UpC+ZN9W&#10;wW7zfnrOvj5bvdf1GDeT111++lXqsd+tn0AE6sJ/+N7eGgXTCdy+xB8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H/dtxgAAANsAAAAPAAAAAAAAAAAAAAAAAJcCAABkcnMv&#10;ZG93bnJldi54bWxQSwUGAAAAAAQABAD1AAAAigMAAAAA&#10;" path="m0,17l0,17,33,17,,,,17e" fillcolor="#d2e0e6" strokecolor="white [3212]">
                    <v:path arrowok="t" o:connecttype="custom" o:connectlocs="0,2147483647;0,2147483647;2147483647,2147483647;0,0;0,2147483647" o:connectangles="0,0,0,0,0" textboxrect="0,0,33,17"/>
                  </v:shape>
                  <v:shape id="Freeform 51" o:spid="_x0000_s1077" style="position:absolute;left:64742;top:44883;width:95;height:119;visibility:visible;mso-wrap-style:square;v-text-anchor:top" coordsize="1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mPjvwAA&#10;ANsAAAAPAAAAZHJzL2Rvd25yZXYueG1sRI/NqsIwFIT3F3yHcAR311ShIr1GEUHRpX/7Q3NuG21O&#10;ShK1vr0RBJfDzHzDzBadbcSdfDCOFYyGGQji0mnDlYLTcf07BREissbGMSl4UoDFvPczw0K7B+/p&#10;foiVSBAOBSqoY2wLKUNZk8UwdC1x8v6dtxiT9JXUHh8Jbhs5zrKJtGg4LdTY0qqm8nq4WQWt9Obs&#10;p53ZjVfnjRyZ/LK/5UoN+t3yD0SkLn7Dn/ZWK8hzeH9JP0DO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8eY+O/AAAA2wAAAA8AAAAAAAAAAAAAAAAAlwIAAGRycy9kb3ducmV2&#10;LnhtbFBLBQYAAAAABAAEAPUAAACDAwAAAAA=&#10;" path="m0,0l0,,,15,17,,,0e" fillcolor="#d2e0e6" strokecolor="white [3212]">
                    <v:path arrowok="t" o:connecttype="custom" o:connectlocs="0,0;0,0;0,2147483647;2147483647,0;0,0" o:connectangles="0,0,0,0,0" textboxrect="0,0,17,15"/>
                  </v:shape>
                  <v:shape id="Freeform 52" o:spid="_x0000_s1078" style="position:absolute;left:62052;top:43108;width:107;height:355;visibility:visible;mso-wrap-style:square;v-text-anchor:top" coordsize="1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3k7xQAA&#10;ANsAAAAPAAAAZHJzL2Rvd25yZXYueG1sRI/dasJAFITvC77DcgTv6kbBUKKr1NJCQSwklnp7yJ78&#10;0OzZNLtNok/fLQheDjPzDbPZjaYRPXWutqxgMY9AEOdW11wq+Dy9PT6BcB5ZY2OZFFzIwW47edhg&#10;ou3AKfWZL0WAsEtQQeV9m0jp8ooMurltiYNX2M6gD7Irpe5wCHDTyGUUxdJgzWGhwpZeKsq/s1+j&#10;oHn9KvF8PKXL68e+HqNDXxQ/vVKz6fi8BuFp9Pfwrf2uFaxi+P8Sfo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feTvFAAAA2wAAAA8AAAAAAAAAAAAAAAAAlwIAAGRycy9k&#10;b3ducmV2LnhtbFBLBQYAAAAABAAEAPUAAACJAwAAAAA=&#10;" path="m0,0l0,,,15,17,48,17,15,,0e" fillcolor="#d2e0e6" strokecolor="white [3212]">
                    <v:path arrowok="t" o:connecttype="custom" o:connectlocs="0,0;0,0;0,2147483647;2147483647,2147483647;2147483647,2147483647;0,0" o:connectangles="0,0,0,0,0,0" textboxrect="0,0,17,48"/>
                  </v:shape>
                  <v:shape id="Freeform 53" o:spid="_x0000_s1079" style="position:absolute;left:62778;top:39573;width:310;height:103;visibility:visible;mso-wrap-style:square;v-text-anchor:top" coordsize="5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pIfxQAA&#10;ANsAAAAPAAAAZHJzL2Rvd25yZXYueG1sRI/NasMwEITvhbyD2EAvpZHT/LS4UYwptDjgS34eYLG2&#10;tqm1ciQ5cd++KgRyHGbmG2aTjaYTF3K+taxgPktAEFdWt1wrOB0/n99A+ICssbNMCn7JQ7adPGww&#10;1fbKe7ocQi0ihH2KCpoQ+lRKXzVk0M9sTxy9b+sMhihdLbXDa4SbTr4kyVoabDkuNNjTR0PVz2Ew&#10;Cp6qRX7e9adhUfJyPJZfRb5yS6Uep2P+DiLQGO7hW7vQClav8P8l/gC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2kh/FAAAA2wAAAA8AAAAAAAAAAAAAAAAAlwIAAGRycy9k&#10;b3ducmV2LnhtbFBLBQYAAAAABAAEAPUAAACJAwAAAAA=&#10;" path="m0,16l51,,34,,,16e" fillcolor="#79a2b3" strokecolor="white [3212]">
                    <v:path arrowok="t" o:connecttype="custom" o:connectlocs="0,2147483647;2147483647,0;2147483647,0;0,2147483647" o:connectangles="0,0,0,0" textboxrect="0,0,51,16"/>
                  </v:shape>
                  <v:shape id="Freeform 54" o:spid="_x0000_s1080" style="position:absolute;left:64313;top:37191;width:429;height:252;visibility:visible;mso-wrap-style:square;v-text-anchor:top" coordsize="7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62zvwAA&#10;ANsAAAAPAAAAZHJzL2Rvd25yZXYueG1sRE9LbsIwEN1X4g7WILErTiqKaIpBgFqpXSZwgFE8jaPG&#10;42A7n96+XlTq8un998fZdmIkH1rHCvJ1BoK4drrlRsHt+v64AxEissbOMSn4oQDHw+Jhj4V2E5c0&#10;VrERKYRDgQpMjH0hZagNWQxr1xMn7st5izFB30jtcUrhtpNPWbaVFltODQZ7uhiqv6vBKpB88Tp/&#10;Kc9mE9/M5zncq3LYKrVazqdXEJHm+C/+c39oBc9pbPqSfoA8/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YvrbO/AAAA2wAAAA8AAAAAAAAAAAAAAAAAlwIAAGRycy9kb3ducmV2&#10;LnhtbFBLBQYAAAAABAAEAPUAAACDAwAAAAA=&#10;" path="m0,0l0,,34,32,71,32,34,15,,0e" fillcolor="#79a2b3" strokecolor="white [3212]">
                    <v:path arrowok="t" o:connecttype="custom" o:connectlocs="0,0;0,0;2147483647,2147483647;2147483647,2147483647;2147483647,2147483647;0,0" o:connectangles="0,0,0,0,0,0" textboxrect="0,0,71,32"/>
                  </v:shape>
                  <v:shape id="Freeform 55" o:spid="_x0000_s1081" style="position:absolute;left:64313;top:38020;width:429;height:355;visibility:visible;mso-wrap-style:square;v-text-anchor:top" coordsize="7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ZNcxAAA&#10;ANsAAAAPAAAAZHJzL2Rvd25yZXYueG1sRI9Ba8JAFITvgv9heYIXqRulFU1dRYSWngRjQvH2yD6T&#10;pdm3IbvV+O+7QsHjMDPfMOttbxtxpc4bxwpm0wQEcem04UpBfvp4WYLwAVlj45gU3MnDdjMcrDHV&#10;7sZHumahEhHCPkUFdQhtKqUva7Lop64ljt7FdRZDlF0ldYe3CLeNnCfJQlo0HBdqbGlfU/mT/VoF&#10;n8e8vMwm0hRFdv8+vxa5WRxypcajfvcOIlAfnuH/9pdW8LaCx5f4A+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2TXMQAAADbAAAADwAAAAAAAAAAAAAAAACXAgAAZHJzL2Rv&#10;d25yZXYueG1sUEsFBgAAAAAEAAQA9QAAAIgDAAAAAA==&#10;" path="m0,17l0,17,52,48,52,33,71,17,34,17,17,17,17,,,17e" fillcolor="#79a2b3" strokecolor="white [3212]">
                    <v:path arrowok="t" o:connecttype="custom" o:connectlocs="0,2147483647;0,2147483647;2147483647,2147483647;2147483647,2147483647;2147483647,2147483647;2147483647,2147483647;2147483647,2147483647;2147483647,0;0,2147483647" o:connectangles="0,0,0,0,0,0,0,0,0" textboxrect="0,0,71,48"/>
                  </v:shape>
                  <v:shape id="Freeform 56" o:spid="_x0000_s1082" style="position:absolute;left:65134;top:36733;width:1047;height:1420;visibility:visible;mso-wrap-style:square;v-text-anchor:top" coordsize="175,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" path="m0,144l0,144,,160,17,160,104,160,104,175,86,175,104,175,121,160,140,160,140,175,157,175,157,192,175,192,175,160,157,160,175,144,157,160,140,144,175,112,157,127,140,112,157,96,104,96,86,79,104,64,86,64,69,79,104,,69,16,17,112,17,127,,144e" fillcolor="#79a2b3" strokecolor="white [3212]">
                    <v:path arrowok="t" o:connecttype="custom" o:connectlocs="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0,2147483647" o:connectangles="0,0,0,0,0,0,0,0,0,0,0,0,0,0,0,0,0,0,0,0,0,0,0,0,0,0,0,0,0,0,0,0,0" textboxrect="0,0,175,192"/>
                  </v:shape>
                  <v:line id="Line 57" o:spid="_x0000_s1083" style="position:absolute;visibility:visible;mso-wrap-style:square" from="64884,45297" to="64991,45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Q49r8AAADbAAAADwAAAGRycy9kb3ducmV2LnhtbESPSwvCMBCE74L/IazgTVMVVKpRxAd6&#10;9QF6XJq1LTab2kSt/94IgsdhZr5hpvPaFOJJlcstK+h1IxDEidU5pwpOx01nDMJ5ZI2FZVLwJgfz&#10;WbMxxVjbF+/pefCpCBB2MSrIvC9jKV2SkUHXtSVx8K62MuiDrFKpK3wFuClkP4qG0mDOYSHDkpYZ&#10;JbfDwyi4+vvRrWk02p+jdXLZ3bYrGpyVarfqxQSEp9r/w7/2TisY9uD7JfwAOfs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tQ49r8AAADbAAAADwAAAAAAAAAAAAAAAACh&#10;AgAAZHJzL2Rvd25yZXYueG1sUEsFBgAAAAAEAAQA+QAAAI0DAAAAAA==&#10;" strokecolor="white [3212]"/>
                  <v:line id="Line 58" o:spid="_x0000_s1084" style="position:absolute;visibility:visible;mso-wrap-style:square" from="61993,42931" to="62219,43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amgb8AAADbAAAADwAAAGRycy9kb3ducmV2LnhtbESPSwvCMBCE74L/IazgTVMVVKpRxAd6&#10;9QF6XJq1LTab2kSt/94IgsdhZr5hpvPaFOJJlcstK+h1IxDEidU5pwpOx01nDMJ5ZI2FZVLwJgfz&#10;WbMxxVjbF+/pefCpCBB2MSrIvC9jKV2SkUHXtSVx8K62MuiDrFKpK3wFuClkP4qG0mDOYSHDkpYZ&#10;JbfDwyi4+vvRrWk02p+jdXLZ3bYrGpyVarfqxQSEp9r/w7/2TisY9uH7JfwAOfs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gamgb8AAADbAAAADwAAAAAAAAAAAAAAAACh&#10;AgAAZHJzL2Rvd25yZXYueG1sUEsFBgAAAAAEAAQA+QAAAI0DAAAAAA==&#10;" strokecolor="white [3212]"/>
                  <v:shape id="Freeform 59" o:spid="_x0000_s1085" style="position:absolute;left:62160;top:42753;width:107;height:237;visibility:visible;mso-wrap-style:square;v-text-anchor:top" coordsize="1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tdBxAAA&#10;ANsAAAAPAAAAZHJzL2Rvd25yZXYueG1sRI/NigIxEITvwr5D6AVvmtEVlXGiLIKLeHH9eYB20vOD&#10;k87sJOro05sFwWNRXV91JYvWVOJKjSstKxj0IxDEqdUl5wqOh1VvCsJ5ZI2VZVJwJweL+UcnwVjb&#10;G+/ouve5CBB2MSoovK9jKV1akEHXtzVx8DLbGPRBNrnUDd4C3FRyGEVjabDk0FBgTcuC0vP+YsIb&#10;j99hffrZpqOtm1Tmkv350XmjVPez/Z6B8NT69/ErvdYKxl/wvyUA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rXQcQAAADbAAAADwAAAAAAAAAAAAAAAACXAgAAZHJzL2Rv&#10;d25yZXYueG1sUEsFBgAAAAAEAAQA9QAAAIgDAAAAAA==&#10;" path="m0,0l0,,17,15,17,31e" fillcolor="#d2e0e6" strokecolor="white [3212]">
                    <v:path arrowok="t" o:connecttype="custom" o:connectlocs="0,0;0,0;2147483647,2147483647;2147483647,2147483647" o:connectangles="0,0,0,0" textboxrect="0,0,17,31"/>
                  </v:shape>
                  <v:shape id="Freeform 60" o:spid="_x0000_s1086" style="position:absolute;left:62267;top:42990;width:95;height:237;visibility:visible;mso-wrap-style:square;v-text-anchor:top"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imxQAA&#10;ANsAAAAPAAAAZHJzL2Rvd25yZXYueG1sRI/RasJAFETfC/2H5RZ8KbpRbCjRTShBRfpQMfUDLtnb&#10;JCR7N2ZXjX/vFgp9HGbmDLPORtOJKw2usaxgPotAEJdWN1wpOH1vp+8gnEfW2FkmBXdykKXPT2tM&#10;tL3xka6Fr0SAsEtQQe19n0jpypoMupntiYP3YweDPsihknrAW4CbTi6iKJYGGw4LNfaU11S2xcUo&#10;yE+xPRTRp8y/+nZ3fl1u3lqzUWryMn6sQHga/X/4r73XCuIl/H4JP0Cm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WKbFAAAA2wAAAA8AAAAAAAAAAAAAAAAAlwIAAGRycy9k&#10;b3ducmV2LnhtbFBLBQYAAAAABAAEAPUAAACJAwAAAAA=&#10;" path="m0,0l0,,17,17,17,32e" fillcolor="#d2e0e6" strokecolor="white [3212]">
                    <v:path arrowok="t" o:connecttype="custom" o:connectlocs="0,0;0,0;2147483647,2147483647;2147483647,2147483647" o:connectangles="0,0,0,0" textboxrect="0,0,17,32"/>
                  </v:shape>
                  <v:shape id="Freeform 61" o:spid="_x0000_s1087" style="position:absolute;left:62671;top:43582;width:107;height:118;visibility:visible;mso-wrap-style:square;v-text-anchor:top" coordsize="1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qRFxAAA&#10;ANsAAAAPAAAAZHJzL2Rvd25yZXYueG1sRI9BawIxFITvhf6H8AreNGuhVlajiFSR9lDX9uLtsXlu&#10;FjcvyyZ1U3+9KQg9DjPzDTNfRtuIC3W+dqxgPMpAEJdO11wp+P7aDKcgfEDW2DgmBb/kYbl4fJhj&#10;rl3PBV0OoRIJwj5HBSaENpfSl4Ys+pFriZN3cp3FkGRXSd1hn+C2kc9ZNpEWa04LBltaGyrPhx+r&#10;QL73x6KhrXndxs36Q+7N59s1KjV4iqsZiEAx/Ifv7Z1WMHmBvy/pB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6kRcQAAADbAAAADwAAAAAAAAAAAAAAAACXAgAAZHJzL2Rv&#10;d25yZXYueG1sUEsFBgAAAAAEAAQA9QAAAIgDAAAAAA==&#10;" path="m0,0l0,,18,16,,16e" fillcolor="#d2e0e6" strokecolor="white [3212]">
                    <v:path arrowok="t" o:connecttype="custom" o:connectlocs="0,0;0,0;2147483647,2147483647;0,2147483647" o:connectangles="0,0,0,0" textboxrect="0,0,18,16"/>
                  </v:shape>
                  <v:shape id="Freeform 62" o:spid="_x0000_s1088" style="position:absolute;left:62992;top:43818;width:191;height:0;visibility:visible;mso-wrap-style:square;v-text-anchor:top" coordsize="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1RtwgAA&#10;ANsAAAAPAAAAZHJzL2Rvd25yZXYueG1sRI9BawIxFITvBf9DeIK3mlhhKatR1KJ4VVvw+Ng8d5fd&#10;vKxJ1PXfm0Khx2FmvmHmy9624k4+1I41TMYKBHHhTM2lhu/T9v0TRIjIBlvHpOFJAZaLwdscc+Me&#10;fKD7MZYiQTjkqKGKsculDEVFFsPYdcTJuzhvMSbpS2k8PhLctvJDqUxarDktVNjRpqKiOd6shv40&#10;aa9f5Xp3Oz/3zfT803iVKa1Hw341AxGpj//hv/beaMgy+P2Sfo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zVG3CAAAA2wAAAA8AAAAAAAAAAAAAAAAAlwIAAGRycy9kb3du&#10;cmV2LnhtbFBLBQYAAAAABAAEAPUAAACGAwAAAAA=&#10;" path="m0,0l0,,15,,33,0e" fillcolor="#d2e0e6" strokecolor="white [3212]">
                    <v:path arrowok="t" o:connecttype="custom" o:connectlocs="0,0;0,0;2147483647,0;2147483647,0" o:connectangles="0,0,0,0" textboxrect="0,0,33,0"/>
                  </v:shape>
                  <v:line id="Line 63" o:spid="_x0000_s1089" style="position:absolute;visibility:visible;mso-wrap-style:square" from="62528,43404" to="62612,43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EFGcIAAADbAAAADwAAAGRycy9kb3ducmV2LnhtbESPS4vCQBCE7wv+h6EFb+tEBbPEjCI+&#10;WK+aBT02mc4DMz0xM2r23+8sCB6LqvqKSle9acSDOldbVjAZRyCIc6trLhX8ZPvPLxDOI2tsLJOC&#10;X3KwWg4+Uky0ffKRHidfigBhl6CCyvs2kdLlFRl0Y9sSB6+wnUEfZFdK3eEzwE0jp1E0lwZrDgsV&#10;trSpKL+e7kZB4W+Z21EcH8/RLr8crt9bmp2VGg379QKEp96/w6/2QSuYx/D/JfwAu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nEFGcIAAADbAAAADwAAAAAAAAAAAAAA&#10;AAChAgAAZHJzL2Rvd25yZXYueG1sUEsFBgAAAAAEAAQA+QAAAJADAAAAAA==&#10;" strokecolor="white [3212]"/>
                  <v:line id="Line 64" o:spid="_x0000_s1090" style="position:absolute;flip:y;visibility:visible;mso-wrap-style:square" from="62528,40919" to="62612,41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JrvMAAAADbAAAADwAAAGRycy9kb3ducmV2LnhtbERPy4rCMBTdC/5DuAPuNB0XUjpGGYYR&#10;XLjxQcXdneZOU2xuQhNr/XuzEFweznu5HmwreupC41jB5ywDQVw53XCt4HTcTHMQISJrbB2TggcF&#10;WK/GoyUW2t15T/0h1iKFcChQgYnRF1KGypDFMHOeOHH/rrMYE+xqqTu8p3DbynmWLaTFhlODQU8/&#10;hqrr4WYVuHkZHr0/76/lpsx3Jvd/8fei1ORj+P4CEWmIb/HLvdUKFmls+pJ+gFw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ySa7zAAAAA2wAAAA8AAAAAAAAAAAAAAAAA&#10;oQIAAGRycy9kb3ducmV2LnhtbFBLBQYAAAAABAAEAPkAAACOAwAAAAA=&#10;" strokecolor="white [3212]"/>
                  <v:shape id="Freeform 65" o:spid="_x0000_s1091" style="position:absolute;left:54532;top:37310;width:9389;height:5798;visibility:visible;mso-wrap-style:square;v-text-anchor:top" coordsize="1578,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2xUwgAA&#10;ANsAAAAPAAAAZHJzL2Rvd25yZXYueG1sRI/Ni8IwFMTvC/s/hLfgbU314Go1Fj8Q9+oH7PVt82xL&#10;k5fSxFr/eyMIHoeZ+Q2zyHprREetrxwrGA0TEMS50xUXCs6n3fcUhA/IGo1jUnAnD9ny82OBqXY3&#10;PlB3DIWIEPYpKihDaFIpfV6SRT90DXH0Lq61GKJsC6lbvEW4NXKcJBNpseK4UGJDm5Ly+ni1CsKm&#10;/jc/Z+PW/X66Hf3Zzm1XnVKDr341BxGoD+/wq/2rFUxm8PwSf4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rbFTCAAAA2wAAAA8AAAAAAAAAAAAAAAAAlwIAAGRycy9kb3du&#10;cmV2LnhtbFBLBQYAAAAABAAEAPUAAACGAwAAAAA=&#10;" path="m52,17l52,17,797,17,814,,832,33,866,33,903,65,955,65,884,113,920,96,937,113,989,96,989,113,1006,96,1024,113,1076,113,1093,113,1110,129,1110,144,1024,144,1006,192,1024,177,1006,240,1006,273,1006,288,1024,288,1041,273,1041,209,1058,177,1076,161,1076,144,1127,161,1127,192,1110,225,1145,209,1145,240,1162,240,1127,288,1145,288,1179,288,1248,240,1248,225,1317,225,1317,192,1352,177,1438,177,1475,161,1509,81,1527,96,1544,81,1544,96,1561,144,1578,161,1578,177,1561,192,1527,192,1509,209,1492,225,1456,257,1475,288,1492,288,1492,273,1492,288,1456,288,1404,305,1387,321,1369,369,1352,369,1335,353,1352,384,1335,432,1335,401,1317,384,1335,353,1317,369,1317,401,1300,401,1317,401,1317,432,1335,480,1317,512,1248,545,1196,593,1179,624,1214,737,1214,785,1196,785,1179,768,1145,737,1145,672,1110,641,1076,656,1076,641,1041,641,1006,641,1006,624,955,641,937,641,972,641,955,656,972,672,955,672,920,672,903,656,884,656,849,656,814,672,814,656,797,656,814,672,745,720,745,768,693,752,624,656,607,656,590,672,573,672,538,656,538,624,503,593,365,608,260,576,208,576,190,545,173,545,173,528,104,512,104,497,70,464,70,432,52,432,52,416,70,416,70,401,35,401,52,401,18,369,18,353,,336,18,288,,240,18,129,35,129,18,129,,48,35,48,52,65,35,81,52,81,52,33,52,17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 o:connectangles="0,0,0,0,0,0,0,0,0,0,0,0,0,0,0,0,0,0,0,0,0,0,0,0,0,0,0,0,0,0,0,0,0,0,0,0,0,0,0,0,0,0,0,0,0,0,0,0,0,0" textboxrect="0,0,1578,785"/>
                  </v:shape>
                  <v:shape id="Freeform 66" o:spid="_x0000_s1092" style="position:absolute;left:62778;top:59438;width:833;height:932;visibility:visible;mso-wrap-style:square;v-text-anchor:top" coordsize="140,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UtVwAAA&#10;ANsAAAAPAAAAZHJzL2Rvd25yZXYueG1sRE9Ni8IwEL0L+x/CLHjTdD24Uo0iCwuLN10RvE2bsa0m&#10;k5pErf56cxA8Pt73bNFZI67kQ+NYwdcwA0FcOt1wpWD7/zuYgAgRWaNxTAruFGAx/+jNMNfuxmu6&#10;bmIlUgiHHBXUMba5lKGsyWIYupY4cQfnLcYEfSW1x1sKt0aOsmwsLTacGmps6aem8rS5WAXFozie&#10;DqvL+bE22/vOxdXem7NS/c9uOQURqYtv8cv9pxV8p/XpS/oB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TUtVwAAAANsAAAAPAAAAAAAAAAAAAAAAAJcCAABkcnMvZG93bnJl&#10;di54bWxQSwUGAAAAAAQABAD1AAAAhAMAAAAA&#10;" path="m140,96l140,96,140,,103,15,86,30,103,48,122,30,122,48,103,48,103,78,103,63,86,63,69,63,17,30,,48,17,63,34,63,34,78,51,78,51,96,86,111,103,111,122,126,140,96e" fillcolor="#d2e0e6" strokecolor="white [3212]">
                    <v:path arrowok="t" o:connecttype="custom" o:connectlocs="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 o:connectangles="0,0,0,0,0,0,0,0,0,0,0,0,0,0,0,0,0,0,0,0,0,0,0,0" textboxrect="0,0,140,126"/>
                  </v:shape>
                  <v:shape id="Freeform 67" o:spid="_x0000_s1093" style="position:absolute;left:63611;top:59438;width:619;height:1065;visibility:visible;mso-wrap-style:square;v-text-anchor:top" coordsize="103,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fA2OwwAA&#10;ANsAAAAPAAAAZHJzL2Rvd25yZXYueG1sRI9Bi8IwFITvwv6H8Ba8aeqCWqpRFkXxomLd9fxonm3Z&#10;5qU0WVv/vREEj8PMfMPMl52pxI0aV1pWMBpGIIgzq0vOFfycN4MYhPPIGivLpOBODpaLj94cE21b&#10;PtEt9bkIEHYJKii8rxMpXVaQQTe0NXHwrrYx6INscqkbbAPcVPIriibSYMlhocCaVgVlf+m/UVAe&#10;L6so3m/G7fX3sE3P687u1iel+p/d9wyEp86/w6/2TiuYjuD5Jfw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fA2OwwAAANsAAAAPAAAAAAAAAAAAAAAAAJcCAABkcnMvZG93&#10;bnJldi54bWxQSwUGAAAAAAQABAD1AAAAhwMAAAAA&#10;" path="m0,96l0,96,,,17,48,69,78,103,96,86,111,34,126,17,144,,96xe" fillcolor="#d2e0e6" strokecolor="white [3212]">
                    <v:path arrowok="t" o:connecttype="custom" o:connectlocs="0,2147483647;0,2147483647;0,0;2147483647,2147483647;2147483647,2147483647;2147483647,2147483647;2147483647,2147483647;2147483647,2147483647;2147483647,2147483647;0,2147483647" o:connectangles="0,0,0,0,0,0,0,0,0,0" textboxrect="0,0,103,144"/>
                  </v:shape>
                  <v:shape id="Freeform 68" o:spid="_x0000_s1094" style="position:absolute;left:59899;top:47960;width:95;height:237;visibility:visible;mso-wrap-style:square;v-text-anchor:top" coordsize="1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cSnxAAA&#10;ANsAAAAPAAAAZHJzL2Rvd25yZXYueG1sRI9Ba8JAFITvQv/D8oTezEYJUaOrFGmh1F5Mi14f2dck&#10;NPs2zW5M+u+7QsHjMDPfMNv9aBpxpc7VlhXMoxgEcWF1zaWCz4+X2QqE88gaG8uk4Jcc7HcPky1m&#10;2g58omvuSxEg7DJUUHnfZlK6oiKDLrItcfC+bGfQB9mVUnc4BLhp5CKOU2mw5rBQYUuHiorvvDcK&#10;ziv+eTMJNof1+/GyzNPEPPeJUo/T8WkDwtPo7+H/9qtWsFzA7Uv4AX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0HEp8QAAADbAAAADwAAAAAAAAAAAAAAAACXAgAAZHJzL2Rv&#10;d25yZXYueG1sUEsFBgAAAAAEAAQA9QAAAIgDAAAAAA==&#10;" path="m0,0l0,,15,18,,18,15,33,15,18,,0e" fillcolor="#d2e0e6" strokecolor="white [3212]">
                    <v:path arrowok="t" o:connecttype="custom" o:connectlocs="0,0;0,0;2147483647,2147483647;0,2147483647;2147483647,2147483647;2147483647,2147483647;0,0" o:connectangles="0,0,0,0,0,0,0" textboxrect="0,0,15,33"/>
                  </v:shape>
                  <v:shape id="Freeform 69" o:spid="_x0000_s1095" style="position:absolute;left:62671;top:56465;width:202;height:488;visibility:visible;mso-wrap-style:square;v-text-anchor:top" coordsize="3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xscxAAA&#10;ANsAAAAPAAAAZHJzL2Rvd25yZXYueG1sRI/NagIxFIX3Bd8hXMFNqRmVqkyNIooiuKhaF7q7TG4n&#10;g5ObYRJ1fHsjFLo8nJ+PM5k1thQ3qn3hWEGvm4AgzpwuOFdw/Fl9jEH4gKyxdEwKHuRhNm29TTDV&#10;7s57uh1CLuII+xQVmBCqVEqfGbLou64ijt6vqy2GKOtc6hrvcdyWsp8kQ2mx4EgwWNHCUHY5XG2E&#10;rP33dr4zo83u9Lkke169X/o9pTrtZv4FIlAT/sN/7Y1WMBrA60v8AXL6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8bHMQAAADbAAAADwAAAAAAAAAAAAAAAACXAgAAZHJzL2Rv&#10;d25yZXYueG1sUEsFBgAAAAAEAAQA9QAAAIgDAAAAAA==&#10;" path="m18,0l18,,,48,18,65,35,17,18,0e" fillcolor="#d2e0e6" strokecolor="white [3212]">
                    <v:path arrowok="t" o:connecttype="custom" o:connectlocs="2147483647,0;2147483647,0;0,2147483647;2147483647,2147483647;2147483647,2147483647;2147483647,0" o:connectangles="0,0,0,0,0,0" textboxrect="0,0,35,65"/>
                  </v:shape>
                  <v:shape id="Freeform 70" o:spid="_x0000_s1096" style="position:absolute;left:64837;top:59083;width:523;height:355;visibility:visible;mso-wrap-style:square;v-text-anchor:top" coordsize="8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PhswgAA&#10;ANsAAAAPAAAAZHJzL2Rvd25yZXYueG1sRI9LiwIxEITvwv6H0At708yKL0ajLIKy4MkHLN56J+3M&#10;4KQzJFHjvzeC4LGoqq+o2SKaRlzJ+dqygu9eBoK4sLrmUsFhv+pOQPiArLGxTAru5GEx/+jMMNf2&#10;xlu67kIpEoR9jgqqENpcSl9UZND3bEucvJN1BkOSrpTa4S3BTSP7WTaSBmtOCxW2tKyoOO8uRsGG&#10;bLOMa3eeBDvcHo/rSH//Uamvz/gzBREohnf41f7VCsYDeH5JP0D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AM+GzCAAAA2wAAAA8AAAAAAAAAAAAAAAAAlwIAAGRycy9kb3du&#10;cmV2LnhtbFBLBQYAAAAABAAEAPUAAACGAwAAAAA=&#10;" path="m0,15l0,15,17,30,35,30,52,48,88,15,88,,35,,17,,35,15,17,30,,15e" fillcolor="#d2e0e6" strokecolor="white [3212]">
                    <v:path arrowok="t" o:connecttype="custom" o:connectlocs="0,2147483647;0,2147483647;2147483647,2147483647;2147483647,2147483647;2147483647,2147483647;2147483647,2147483647;2147483647,0;2147483647,0;2147483647,0;2147483647,2147483647;2147483647,2147483647;0,2147483647" o:connectangles="0,0,0,0,0,0,0,0,0,0,0,0" textboxrect="0,0,88,48"/>
                  </v:shape>
                  <v:shape id="Freeform 71" o:spid="_x0000_s1097" style="position:absolute;left:62469;top:51318;width:1333;height:8623;visibility:visible;mso-wrap-style:square;v-text-anchor:top" coordsize="224,1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" path="m138,16l138,16,172,,190,48,190,64,207,144,224,144,224,175,190,192,207,240,172,288,138,384,155,447,138,495,138,528,121,543,121,607,103,639,103,703,103,735,103,799,121,799,121,816,103,816,121,816,103,879,86,912,86,942,69,990,69,1023,69,1038,86,1023,86,1071,103,1086,155,1086,190,1086,190,1104,172,1086,172,1104,138,1119,138,1152,121,1167,103,1134,121,1134,121,1119,86,1134,69,1119,69,1104,52,1104,34,1086,34,1104,17,1086,17,1071,34,1071,34,1056,34,1038,34,1056,17,1071,17,1023,34,1038,34,1008,17,1038,17,1008,,990,,975,17,927,17,912,34,942,52,879,17,879,,879,34,864,17,846,34,846,34,799,52,783,69,783,52,816,52,831,86,720,86,703,69,703,52,687,52,639,69,624,52,576,69,559,121,415,103,367,121,336,121,303,138,240,138,144,155,96,138,16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textboxrect="0,0,224,1167"/>
                  </v:shape>
                  <v:shape id="Freeform 72" o:spid="_x0000_s1098" style="position:absolute;left:61957;top:45638;width:1845;height:3076;visibility:visible;mso-wrap-style:square;v-text-anchor:top" coordsize="311,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kCxAAA&#10;ANsAAAAPAAAAZHJzL2Rvd25yZXYueG1sRI9Ba8JAFITvBf/D8oTemo2FaoyuUoRCLw1NbA/eHtnn&#10;Jph9G7JbE/+9Wyj0OMzMN8x2P9lOXGnwrWMFiyQFQVw73bJR8HV8e8pA+ICssXNMCm7kYb+bPWwx&#10;127kkq5VMCJC2OeooAmhz6X0dUMWfeJ64uid3WAxRDkYqQccI9x28jlNl9Jiy3GhwZ4ODdWX6scq&#10;yE7VyuoC04NZFy+fZT36j2+j1ON8et2ACDSF//Bf+10rWC3h90v8AXJ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PpAsQAAADbAAAADwAAAAAAAAAAAAAAAACXAgAAZHJzL2Rv&#10;d25yZXYueG1sUEsFBgAAAAAEAAQA9QAAAIgDAAAAAA==&#10;" path="m242,414l242,414,259,351,242,303,259,303,242,288,242,270,311,270,311,240,294,207,311,159,259,159,242,144,190,144,173,126,173,111,156,78,173,48,190,30,208,15,190,,156,30,104,48,87,78,52,96,52,126,35,96,52,111,35,126,35,144,35,159,35,222,52,222,35,255,18,255,18,270,,270,,288,52,318,87,303,104,318,139,351,156,383,225,366,242,383,242,399,225,399,242,414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 o:connectangles="0,0,0,0,0,0,0,0,0,0,0,0,0,0,0,0,0,0,0,0,0,0,0,0,0,0,0,0,0,0,0,0,0,0,0,0,0,0,0,0,0,0,0,0,0,0,0,0" textboxrect="0,0,311,414"/>
                  </v:shape>
                  <v:shape id="Freeform 73" o:spid="_x0000_s1099" style="position:absolute;left:61648;top:47768;width:916;height:1183;visibility:visible;mso-wrap-style:square;v-text-anchor:top" coordsize="15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dixgAA&#10;ANsAAAAPAAAAZHJzL2Rvd25yZXYueG1sRI9Pa8JAFMTvgt9heUIvopv+QSVmI8VS600ag+DtkX0m&#10;wezbkN3GtJ++KxR6HGbmN0yyGUwjeupcbVnB4zwCQVxYXXOpID++z1YgnEfW2FgmBd/kYJOORwnG&#10;2t74k/rMlyJA2MWooPK+jaV0RUUG3dy2xMG72M6gD7Irpe7wFuCmkU9RtJAGaw4LFba0rai4Zl9G&#10;weIlz+zHm2/7/Ge6PZ2LXfl82Cn1MBle1yA8Df4//NfeawXLJdy/hB8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SdixgAAANsAAAAPAAAAAAAAAAAAAAAAAJcCAABkcnMv&#10;ZG93bnJldi54bWxQSwUGAAAAAAQABAD1AAAAigMAAAAA&#10;" path="m156,30l156,30,139,15,104,30,52,,18,15,18,30,,48,,78,18,111,18,95,35,95,18,111,,143,35,159,87,111,121,95,139,78,156,48,139,30,156,30xe" fillcolor="#d2e0e6" strokecolor="white [3212]">
                    <v:path arrowok="t" o:connecttype="custom" o:connectlocs="2147483647,2147483647;2147483647,2147483647;2147483647,2147483647;2147483647,2147483647;2147483647,0;2147483647,2147483647;2147483647,2147483647;0,2147483647;0,2147483647;2147483647,2147483647;2147483647,2147483647;2147483647,2147483647;2147483647,2147483647;0,2147483647;2147483647,2147483647;2147483647,2147483647;2147483647,2147483647;2147483647,2147483647;2147483647,2147483647;2147483647,2147483647;2147483647,2147483647" o:connectangles="0,0,0,0,0,0,0,0,0,0,0,0,0,0,0,0,0,0,0,0,0" textboxrect="0,0,156,159"/>
                  </v:shape>
                  <v:shape id="Freeform 74" o:spid="_x0000_s1100" style="position:absolute;left:61529;top:48004;width:2082;height:3432;visibility:visible;mso-wrap-style:square;v-text-anchor:top" coordsize="35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" path="m332,273l332,273,296,273,296,240,261,257,227,240,210,192,244,129,313,96,296,81,313,81,313,65,296,48,227,65,210,33,175,,158,,175,18,158,48,140,65,106,81,54,129,19,113,37,81,,113,19,144,,144,37,177,71,209,158,369,296,465,332,449,350,417,332,401,350,305,332,273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2147483647,2147483647;0,2147483647;2147483647,2147483647;2147483647,2147483647;2147483647,2147483647;2147483647,2147483647;2147483647,2147483647;2147483647,2147483647;2147483647,2147483647;2147483647,2147483647;2147483647,2147483647" o:connectangles="0,0,0,0,0,0,0,0,0,0,0,0,0,0,0,0,0,0,0,0,0,0,0,0,0,0,0,0,0,0,0,0,0,0,0,0" textboxrect="0,0,350,465"/>
                  </v:shape>
                  <v:shape id="Freeform 75" o:spid="_x0000_s1101" style="position:absolute;left:63492;top:49779;width:1868;height:2604;visibility:visible;mso-wrap-style:square;v-text-anchor:top" coordsize="313,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8mupxAAA&#10;ANsAAAAPAAAAZHJzL2Rvd25yZXYueG1sRI9Pa8JAFMTvQr/D8gq96cYq/omuUgqK0FPSqtdH9pkE&#10;s2/T3a3GfvpuQfA4zMxvmOW6M424kPO1ZQXDQQKCuLC65lLB1+emPwPhA7LGxjIpuJGH9eqpt8RU&#10;2ytndMlDKSKEfYoKqhDaVEpfVGTQD2xLHL2TdQZDlK6U2uE1wk0jX5NkIg3WHBcqbOm9ouKc/xgF&#10;ncnc5LjPk4PJRuPv6cc249+DUi/P3dsCRKAuPML39k4rmM7h/0v8A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JrqcQAAADbAAAADwAAAAAAAAAAAAAAAACXAgAAZHJzL2Rv&#10;d25yZXYueG1sUEsFBgAAAAAEAAQA9QAAAIgDAAAAAA==&#10;" path="m313,273l313,273,313,225,296,192,296,177,262,177,244,144,244,129,227,96,121,65,104,48,104,,70,,35,33,,33,18,65,,161,18,177,,209,18,257,18,273,35,353,52,353,87,321,141,336,158,321,192,336,210,257,279,257,313,273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0;2147483647,0;2147483647,2147483647;0,2147483647;2147483647,2147483647;0,2147483647;2147483647,2147483647;0,2147483647;2147483647,2147483647;2147483647,2147483647;2147483647,2147483647;2147483647,2147483647;2147483647,2147483647;2147483647,2147483647;2147483647,2147483647;2147483647,2147483647;2147483647,2147483647;2147483647,2147483647;2147483647,2147483647" o:connectangles="0,0,0,0,0,0,0,0,0,0,0,0,0,0,0,0,0,0,0,0,0,0,0,0,0,0,0,0,0,0" textboxrect="0,0,313,353"/>
                  </v:shape>
                  <v:shape id="Freeform 76" o:spid="_x0000_s1102" style="position:absolute;left:64623;top:51673;width:1356;height:1642;visibility:visible;mso-wrap-style:square;v-text-anchor:top" coordsize="226,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4cWwAAA&#10;ANsAAAAPAAAAZHJzL2Rvd25yZXYueG1sRE+7bsIwFN2R+AfrVmIjThkiFDARqlSRoQuPAbar+JIE&#10;4uvINiHl6/FQqePRea+L0XRiIOdbywo+kxQEcWV1y7WC0/F7vgThA7LGzjIp+CUPxWY6WWOu7ZP3&#10;NBxCLWII+xwVNCH0uZS+asigT2xPHLmrdQZDhK6W2uEzhptOLtI0kwZbjg0N9vTVUHU/PIyCYzuk&#10;59LuBpe9qluGl58u016p2ce4XYEINIZ/8Z+71AqWcX38En+A3L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b4cWwAAAANsAAAAPAAAAAAAAAAAAAAAAAJcCAABkcnMvZG93bnJl&#10;di54bWxQSwUGAAAAAAQABAD1AAAAhAMAAAAA&#10;" path="m209,160l209,160,226,127,191,112,191,79,174,79,122,64,122,16,88,,17,,,79,34,127,88,127,122,160,122,175,105,207,157,223,174,207,209,192,209,160e" fillcolor="#d2e0e6" strokecolor="white [3212]">
                    <v:path arrowok="t" o:connecttype="custom" o:connectlocs="2147483647,2147483647;2147483647,2147483647;2147483647,2147483647;2147483647,2147483647;2147483647,2147483647;2147483647,2147483647;2147483647,2147483647;2147483647,2147483647;2147483647,0;2147483647,0;0,2147483647;2147483647,2147483647;2147483647,2147483647;2147483647,2147483647;2147483647,2147483647;2147483647,2147483647;2147483647,2147483647;2147483647,2147483647;2147483647,2147483647;2147483647,2147483647" o:connectangles="0,0,0,0,0,0,0,0,0,0,0,0,0,0,0,0,0,0,0,0" textboxrect="0,0,226,223"/>
                  </v:shape>
                  <v:shape id="Freeform 77" o:spid="_x0000_s1103" style="position:absolute;left:62873;top:52146;width:3201;height:7337;visibility:visible;mso-wrap-style:square;v-text-anchor:top" coordsize="537,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Vw3wgAA&#10;ANsAAAAPAAAAZHJzL2Rvd25yZXYueG1sRI/RagIxFETfC/2HcAu+1axSFtkaRSuF4lvVD7gk183W&#10;zU26SXfXvzdCwcdhZs4wy/XoWtFTFxvPCmbTAgSx9qbhWsHp+Pm6ABETssHWMym4UoT16vlpiZXx&#10;A39Tf0i1yBCOFSqwKYVKyqgtOYxTH4izd/adw5RlV0vT4ZDhrpXzoiilw4bzgsVAH5b05fDnFPT6&#10;bfdzslqHYdz2+30oz5ffUqnJy7h5B5FoTI/wf/vLKFjM4P4l/wC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dXDfCAAAA2wAAAA8AAAAAAAAAAAAAAAAAlwIAAGRycy9kb3du&#10;cmV2LnhtbFBLBQYAAAAABAAEAPUAAACGAwAAAAA=&#10;" path="m399,351l399,351,434,239,503,159,537,143,520,96,503,96,503,128,468,143,451,159,399,143,416,111,416,96,382,63,330,63,295,15,261,,244,15,192,,155,32,155,63,121,80,138,128,103,176,69,272,86,335,69,383,69,416,52,431,52,495,34,527,34,591,34,623,34,687,52,687,52,704,34,704,52,704,34,767,17,800,17,830,,878,,911,,926,17,911,17,959,34,974,86,974,121,974,121,992,103,926,121,911,138,896,155,848,209,815,209,782,192,782,155,752,155,734,174,719,209,704,209,687,226,687,226,656,244,639,226,623,244,623,261,623,261,608,244,608,226,608,226,560,261,575,295,560,313,512,295,495,313,495,347,495,434,479,451,431,451,416,434,399,434,383,399,368,399,351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 textboxrect="0,0,537,992"/>
                  </v:shape>
                  <v:shape id="Freeform 78" o:spid="_x0000_s1104" style="position:absolute;left:65241;top:53921;width:940;height:947;visibility:visible;mso-wrap-style:square;v-text-anchor:top" coordsize="158,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I9TwwAA&#10;ANsAAAAPAAAAZHJzL2Rvd25yZXYueG1sRI9Pi8IwFMTvC36H8IS9rWlFRapRxGWhh13EP3h+NM+2&#10;2ryUJtb2228EweMwM79hluvOVKKlxpWWFcSjCARxZnXJuYLT8edrDsJ5ZI2VZVLQk4P1avCxxETb&#10;B++pPfhcBAi7BBUU3teJlC4ryKAb2Zo4eBfbGPRBNrnUDT4C3FRyHEUzabDksFBgTduCstvhbhTM&#10;fjP/d47S9rufnHb5Na7Sfhor9TnsNgsQnjr/Dr/aqVYwH8PzS/gB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gI9TwwAAANsAAAAPAAAAAAAAAAAAAAAAAJcCAABkcnMvZG93&#10;bnJldi54bWxQSwUGAAAAAAQABAD1AAAAhwMAAAAA&#10;" path="m140,96l140,96,158,64,140,48,88,16,71,16,54,,35,,,112,17,112,71,129,123,129,140,96xe" fillcolor="#d2e0e6" strokecolor="white [3212]">
                    <v:path arrowok="t" o:connecttype="custom" o:connectlocs="2147483647,2147483647;2147483647,2147483647;2147483647,2147483647;2147483647,2147483647;2147483647,2147483647;2147483647,2147483647;2147483647,0;2147483647,0;0,2147483647;2147483647,2147483647;2147483647,2147483647;2147483647,2147483647;2147483647,2147483647" o:connectangles="0,0,0,0,0,0,0,0,0,0,0,0,0" textboxrect="0,0,158,129"/>
                  </v:shape>
                  <v:shape id="Freeform 79" o:spid="_x0000_s1105" style="position:absolute;left:62778;top:47058;width:6378;height:7573;visibility:visible;mso-wrap-style:square;v-text-anchor:top" coordsize="1073,1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nVVwgAA&#10;ANsAAAAPAAAAZHJzL2Rvd25yZXYueG1sRI9Bi8IwFITvgv8hPMGbpqso0jVKEYRd8LJVBG9vm2dT&#10;tnkpTaz135sFweMwM98w621va9FR6yvHCj6mCQjiwumKSwWn436yAuEDssbaMSl4kIftZjhYY6rd&#10;nX+oy0MpIoR9igpMCE0qpS8MWfRT1xBH7+paiyHKtpS6xXuE21rOkmQpLVYcFww2tDNU/OU3q2D2&#10;fT3ssrx7NGQubH9NtjgvSqXGoz77BBGoD+/wq/2lFazm8P8l/gC5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idVXCAAAA2wAAAA8AAAAAAAAAAAAAAAAAlwIAAGRycy9kb3du&#10;cmV2LnhtbFBLBQYAAAAABAAEAPUAAACGAwAAAAA=&#10;" path="m623,30l623,30,606,30,570,63,552,78,535,63,501,63,483,78,466,78,414,96,397,96,380,63,380,15,380,,362,,345,15,293,30,241,15,259,30,259,63,276,78,224,111,207,111,190,96,172,78,103,78,103,96,120,111,103,111,120,159,103,222,34,255,,318,17,366,51,383,86,366,86,399,120,399,155,399,190,366,224,366,224,414,241,431,345,462,362,495,362,510,380,543,414,543,414,558,431,591,431,639,431,687,483,702,501,702,501,735,535,750,518,783,535,783,552,830,518,846,449,926,466,926,483,942,501,942,552,974,570,990,552,1022,587,990,623,959,658,894,693,863,693,798,710,767,744,750,796,719,865,719,865,702,900,687,900,671,934,623,934,591,952,575,952,462,1038,366,1073,318,1055,255,1004,255,917,191,883,207,831,191,796,191,796,174,796,159,779,159,710,144,693,159,693,126,675,126,641,126,641,159,623,144,606,159,623,126,658,96,658,78,641,78,623,30xe" fillcolor="#d2e0e6" strokecolor="white [3212]">
                    <v:path arrowok="t" o:connecttype="custom" o:connectlocs="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textboxrect="0,0,1073,1022"/>
                  </v:shape>
                  <v:shape id="Freeform 80" o:spid="_x0000_s1106" style="position:absolute;left:65979;top:46895;width:405;height:710;visibility:visible;mso-wrap-style:square;v-text-anchor:top" coordsize="69,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AexQAA&#10;ANsAAAAPAAAAZHJzL2Rvd25yZXYueG1sRI/dasJAFITvC77DcoTe1Y2lFIluRC0trRXU6AMcsic/&#10;JHs2ZreavH23UPBymJlvmMWyN424UucqywqmkwgEcWZ1xYWC8+n9aQbCeWSNjWVSMJCDZTJ6WGCs&#10;7Y2PdE19IQKEXYwKSu/bWEqXlWTQTWxLHLzcdgZ9kF0hdYe3ADeNfI6iV2mw4rBQYkubkrI6/TEK&#10;0sv+8vb14XeHlcnX2++hHrZDrdTjuF/NQXjq/T383/7UCmYv8Pcl/ACZ/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6l0B7FAAAA2wAAAA8AAAAAAAAAAAAAAAAAlwIAAGRycy9k&#10;b3ducmV2LnhtbFBLBQYAAAAABAAEAPUAAACJAwAAAAA=&#10;" path="m0,81l0,81,17,96,35,81,69,48,,,,18,,48,,81xe" fillcolor="#d2e0e6" strokecolor="white [3212]">
                    <v:path arrowok="t" o:connecttype="custom" o:connectlocs="0,2147483647;0,2147483647;2147483647,2147483647;2147483647,2147483647;2147483647,2147483647;0,0;0,2147483647;0,2147483647;0,2147483647" o:connectangles="0,0,0,0,0,0,0,0,0" textboxrect="0,0,69,96"/>
                  </v:shape>
                  <v:shape id="Freeform 81" o:spid="_x0000_s1107" style="position:absolute;left:65360;top:46895;width:619;height:710;visibility:visible;mso-wrap-style:square;v-text-anchor:top" coordsize="10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CurwwAA&#10;ANsAAAAPAAAAZHJzL2Rvd25yZXYueG1sRI9BawIxFITvQv9DeAVvmrVQka1RWqlQPelqD94em9dk&#10;6eZl2UR3/fdGEDwOM/MNM1/2rhYXakPlWcFknIEgLr2u2Cg4HtajGYgQkTXWnknBlQIsFy+DOeba&#10;d7ynSxGNSBAOOSqwMTa5lKG05DCMfUOcvD/fOoxJtkbqFrsEd7V8y7KpdFhxWrDY0MpS+V+cnYLt&#10;jvzhm05f1m5OE1P9dqtyapQavvafHyAi9fEZfrR/tILZO9y/pB8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nCurwwAAANsAAAAPAAAAAAAAAAAAAAAAAJcCAABkcnMvZG93&#10;bnJldi54bWxQSwUGAAAAAAQABAD1AAAAhwMAAAAA&#10;" path="m104,81l104,81,104,48,104,18,104,,35,,,33,35,96,52,96,69,81,104,81xe" fillcolor="#d2e0e6" strokecolor="white [3212]">
                    <v:path arrowok="t" o:connecttype="custom" o:connectlocs="2147483647,2147483647;2147483647,2147483647;2147483647,2147483647;2147483647,2147483647;2147483647,0;2147483647,0;0,2147483647;2147483647,2147483647;2147483647,2147483647;2147483647,2147483647;2147483647,2147483647" o:connectangles="0,0,0,0,0,0,0,0,0,0,0" textboxrect="0,0,104,96"/>
                  </v:shape>
                  <v:shape id="Freeform 82" o:spid="_x0000_s1108" style="position:absolute;left:64837;top:46466;width:714;height:1302;visibility:visible;mso-wrap-style:square;v-text-anchor:top" coordsize="121,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jkqxAAA&#10;ANsAAAAPAAAAZHJzL2Rvd25yZXYueG1sRI9Ba8JAFITvQv/D8gq9iG7MQdPoKqWQVnozbe8v2WcS&#10;zL4N2TVJ/fXdQsHjMDPfMLvDZFoxUO8aywpWywgEcWl1w5WCr89skYBwHllja5kU/JCDw/5htsNU&#10;25FPNOS+EgHCLkUFtfddKqUrazLolrYjDt7Z9gZ9kH0ldY9jgJtWxlG0lgYbDgs1dvRaU3nJr0bB&#10;G+fFc7QpbvMqPn8nxYe+vGdaqafH6WULwtPk7+H/9lErSNbw9yX8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I5KsQAAADbAAAADwAAAAAAAAAAAAAAAACXAgAAZHJzL2Rv&#10;d25yZXYueG1sUEsFBgAAAAAEAAQA9QAAAIgDAAAAAA==&#10;" path="m35,0l35,,69,15,69,33,86,33,121,63,86,96,121,159,69,177,52,177,35,144,35,96,35,81,17,81,,63,,33,17,33,17,15,35,0xe" fillcolor="#d2e0e6" strokecolor="white [3212]">
                    <v:path arrowok="t" o:connecttype="custom" o:connectlocs="2147483647,0;2147483647,0;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0" o:connectangles="0,0,0,0,0,0,0,0,0,0,0,0,0,0,0,0,0,0,0" textboxrect="0,0,121,177"/>
                  </v:shape>
                  <v:shape id="Freeform 83" o:spid="_x0000_s1109" style="position:absolute;left:62873;top:45756;width:2178;height:2130;visibility:visible;mso-wrap-style:square;v-text-anchor:top" coordsize="365,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ZKZxAAA&#10;ANsAAAAPAAAAZHJzL2Rvd25yZXYueG1sRI9PawIxFMTvQr9DeAUvUrP1oLI1iljEPxfptkiPj+R1&#10;N3Tzsmyirt/eCILHYWZ+w8wWnavFmdpgPSt4H2YgiLU3lksFP9/rtymIEJEN1p5JwZUCLOYvvRnm&#10;xl/4i85FLEWCcMhRQRVjk0sZdEUOw9A3xMn7863DmGRbStPiJcFdLUdZNpYOLaeFChtaVaT/i5NT&#10;8Glxp/XmEJf7XZDjwe/qeJxYpfqv3fIDRKQuPsOP9tYomE7g/iX9AD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GSmcQAAADbAAAADwAAAAAAAAAAAAAAAACXAgAAZHJzL2Rv&#10;d25yZXYueG1sUEsFBgAAAAAEAAQA9QAAAIgDAAAAAA==&#10;" path="m365,96l365,96,347,111,347,129,330,129,330,159,347,177,330,192,278,207,224,192,242,207,242,240,261,255,207,288,190,288,173,273,155,255,155,225,138,192,155,144,103,144,86,129,34,129,17,111,17,96,,63,17,33,34,15,52,33,34,48,34,81,52,63,52,33,86,15,86,,86,15,138,15,138,33,190,33,224,48,261,33,295,33,278,33,295,48,330,63,330,96,347,81,365,96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 textboxrect="0,0,365,288"/>
                  </v:shape>
                  <v:shape id="Freeform 84" o:spid="_x0000_s1110" style="position:absolute;left:55770;top:41540;width:4843;height:3669;visibility:visible;mso-wrap-style:square;v-text-anchor:top" coordsize="814,4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5AuwgAA&#10;ANsAAAAPAAAAZHJzL2Rvd25yZXYueG1sRE9ba8IwFH4f7D+EM9iLrKlDpHSNIoIi+jQvg72dNWdp&#10;sTmpTdTs3y8Pgz1+fPdqHm0nbjT41rGCcZaDIK6dbtkoOB5WLwUIH5A1do5JwQ95mM8eHyostbvz&#10;O932wYgUwr5EBU0IfSmlrxuy6DPXEyfu2w0WQ4KDkXrAewq3nXzN86m02HJqaLCnZUP1eX+1Ck6j&#10;S7GK293i67wxOPkwvQnrT6Wen+LiDUSgGP7Ff+6NVlCkselL+gFy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3kC7CAAAA2wAAAA8AAAAAAAAAAAAAAAAAlwIAAGRycy9kb3du&#10;cmV2LnhtbFBLBQYAAAAABAAEAPUAAACGAwAAAAA=&#10;" path="m537,192l537,192,520,224,520,288,537,305,537,320,572,384,624,401,676,384,710,384,693,384,710,368,727,320,745,320,796,305,814,320,796,384,796,401,779,384,762,401,710,401,693,416,727,449,693,449,676,497,624,449,589,449,572,464,520,449,434,416,416,401,365,401,330,368,313,336,330,320,313,288,244,209,207,192,207,176,173,144,173,128,155,128,138,96,103,32,86,32,52,17,69,65,155,176,173,240,190,240,207,257,190,272,173,257,121,224,138,209,121,176,69,161,52,128,69,144,86,113,34,80,,,52,,155,32,295,17,330,48,330,80,365,96,382,96,399,80,416,80,485,176,537,192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 o:connectangles="0,0,0,0,0,0,0,0,0,0,0,0,0,0,0,0,0,0,0,0,0,0,0,0,0,0,0,0,0,0,0,0,0,0,0,0" textboxrect="0,0,814,497"/>
                  </v:shape>
                  <v:shape id="Freeform 85" o:spid="_x0000_s1111" style="position:absolute;left:59792;top:44499;width:618;height:828;visibility:visible;mso-wrap-style:square;v-text-anchor:top" coordsize="103,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ob9BxAAA&#10;ANsAAAAPAAAAZHJzL2Rvd25yZXYueG1sRI9Ba8JAFITvBf/D8gq91Y1CNUZXUaGiR7VQvD2yr0na&#10;7Nuwu43RX+8KgsdhZr5hZovO1KIl5yvLCgb9BARxbnXFhYKv4+d7CsIHZI21ZVJwIQ+Lee9lhpm2&#10;Z95TewiFiBD2GSooQ2gyKX1ekkHftw1x9H6sMxiidIXUDs8Rbmo5TJKRNFhxXCixoXVJ+d/h3yi4&#10;ri56/LGrt2u5mZza74HrfvOxUm+v3XIKIlAXnuFHe6sVpBO4f4k/QM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G/QcQAAADbAAAADwAAAAAAAAAAAAAAAACXAgAAZHJzL2Rv&#10;d25yZXYueG1sUEsFBgAAAAAEAAQA9QAAAIgDAAAAAA==&#10;" path="m86,48l86,48,103,63,69,96,51,111,,96,17,48,51,48,17,15,34,,86,,86,48e" fillcolor="#d2e0e6" strokecolor="white [3212]">
                    <v:path arrowok="t" o:connecttype="custom" o:connectlocs="2147483647,2147483647;2147483647,2147483647;2147483647,2147483647;2147483647,2147483647;2147483647,2147483647;0,2147483647;2147483647,2147483647;2147483647,2147483647;2147483647,2147483647;2147483647,0;2147483647,0;2147483647,2147483647" o:connectangles="0,0,0,0,0,0,0,0,0,0,0,0" textboxrect="0,0,103,111"/>
                  </v:shape>
                  <v:shape id="Freeform 86" o:spid="_x0000_s1112" style="position:absolute;left:60220;top:44972;width:1011;height:473;visibility:visible;mso-wrap-style:square;v-text-anchor:top" coordsize="170,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NjyuwgAA&#10;ANsAAAAPAAAAZHJzL2Rvd25yZXYueG1sRE/LisIwFN0L/kO4A25EUxUG7RjFB8LoQqhOB5eX5toW&#10;m5vSRO38vVkMuDyc93zZmko8qHGlZQWjYQSCOLO65FzBz3k3mIJwHlljZZkU/JGD5aLbmWOs7ZMT&#10;epx8LkIIuxgVFN7XsZQuK8igG9qaOHBX2xj0ATa51A0+Q7ip5DiKPqXBkkNDgTVtCspup7tRkBy2&#10;k0N9WV/S/oaO+9+Ju6bpVKneR7v6AuGp9W/xv/tbK5iF9eF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2PK7CAAAA2wAAAA8AAAAAAAAAAAAAAAAAlwIAAGRycy9kb3du&#10;cmV2LnhtbFBLBQYAAAAABAAEAPUAAACGAwAAAAA=&#10;" path="m34,0l34,,119,,170,15,136,33,69,63,51,63,51,48,,33,34,0xe" fillcolor="#d2e0e6" strokecolor="white [3212]">
                    <v:path arrowok="t" o:connecttype="custom" o:connectlocs="2147483647,0;2147483647,0;2147483647,0;2147483647,2147483647;2147483647,2147483647;2147483647,2147483647;2147483647,2147483647;2147483647,2147483647;0,2147483647;2147483647,0" o:connectangles="0,0,0,0,0,0,0,0,0,0" textboxrect="0,0,170,63"/>
                  </v:shape>
                  <v:shape id="Freeform 87" o:spid="_x0000_s1113" style="position:absolute;left:60101;top:45209;width:428;height:236;visibility:visible;mso-wrap-style:square;v-text-anchor:top" coordsize="7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rkmxQAA&#10;ANsAAAAPAAAAZHJzL2Rvd25yZXYueG1sRI9Pa8JAFMTvBb/D8oReSt2oUGzqJkgxKPRS/92f2dck&#10;Jvs2zW41+um7hYLHYWZ+w8zT3jTiTJ2rLCsYjyIQxLnVFRcK9rvseQbCeWSNjWVScCUHaTJ4mGOs&#10;7YU3dN76QgQIuxgVlN63sZQuL8mgG9mWOHhftjPog+wKqTu8BLhp5CSKXqTBisNCiS29l5TX2x+j&#10;4PNjNT3UT8fvE+2W5hZl+5vLaqUeh/3iDYSn3t/D/+21VvA6hr8v4QfI5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OuSbFAAAA2wAAAA8AAAAAAAAAAAAAAAAAlwIAAGRycy9k&#10;b3ducmV2LnhtbFBLBQYAAAAABAAEAPUAAACJAwAAAAA=&#10;" path="m20,0l20,,,15,20,30,71,30,71,15,20,0e" fillcolor="#d2e0e6" strokecolor="white [3212]">
                    <v:path arrowok="t" o:connecttype="custom" o:connectlocs="2147483647,0;2147483647,0;0,2147483647;2147483647,2147483647;2147483647,2147483647;2147483647,2147483647;2147483647,0" o:connectangles="0,0,0,0,0,0,0" textboxrect="0,0,71,30"/>
                  </v:shape>
                  <v:shape id="Freeform 88" o:spid="_x0000_s1114" style="position:absolute;left:60613;top:45090;width:618;height:829;visibility:visible;mso-wrap-style:square;v-text-anchor:top" coordsize="103,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6R82xQAA&#10;ANsAAAAPAAAAZHJzL2Rvd25yZXYueG1sRI/RagIxFETfhf5DuIW+1WxVrN0aRSpbFOxDtR9w2dzu&#10;Lm5uYpLq6tcboeDjMDNnmOm8M604kg+NZQUv/QwEcWl1w5WCn13xPAERIrLG1jIpOFOA+eyhN8Vc&#10;2xN/03EbK5EgHHJUUMfocilDWZPB0LeOOHm/1huMSfpKao+nBDetHGTZWBpsOC3U6OijpnK//TMK&#10;Pp09f13GfrNfjtaHYjcZvrrlUKmnx27xDiJSF+/h//ZKK3gbwO1L+gF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pHzbFAAAA2wAAAA8AAAAAAAAAAAAAAAAAlwIAAGRycy9k&#10;b3ducmV2LnhtbFBLBQYAAAAABAAEAPUAAACJAwAAAAA=&#10;" path="m103,0l103,,103,18,86,96,103,114,86,114,34,96,,66,,48,69,18,103,0xe" fillcolor="#d2e0e6" strokecolor="white [3212]">
                    <v:path arrowok="t" o:connecttype="custom" o:connectlocs="2147483647,0;2147483647,0;2147483647,2147483647;2147483647,2147483647;2147483647,2147483647;2147483647,2147483647;2147483647,2147483647;0,2147483647;0,2147483647;2147483647,2147483647;2147483647,0" o:connectangles="0,0,0,0,0,0,0,0,0,0,0" textboxrect="0,0,103,114"/>
                  </v:shape>
                  <v:shape id="Freeform 89" o:spid="_x0000_s1115" style="position:absolute;left:60839;top:45800;width:511;height:592;visibility:visible;mso-wrap-style:square;v-text-anchor:top" coordsize="8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mklxQAA&#10;ANsAAAAPAAAAZHJzL2Rvd25yZXYueG1sRI9Ba8JAFITvQv/D8oTedGMFsdFNkEqxBy9Nm4O31+wz&#10;CWbfxt1tTP99t1DwOMzMN8w2H00nBnK+taxgMU9AEFdWt1wr+Px4na1B+ICssbNMCn7IQ549TLaY&#10;anvjdxqKUIsIYZ+igiaEPpXSVw0Z9HPbE0fvbJ3BEKWrpXZ4i3DTyackWUmDLceFBnt6aai6FN9G&#10;wfDVHcvT7nrQUi/35cnJ4lCelXqcjrsNiEBjuIf/229awfMS/r7EH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6aSXFAAAA2wAAAA8AAAAAAAAAAAAAAAAAlwIAAGRycy9k&#10;b3ducmV2LnhtbFBLBQYAAAAABAAEAPUAAACJAwAAAAA=&#10;" path="m87,81l87,81,87,48,69,33,69,18,52,18,,,,33,18,48,35,33,52,66,87,81xe" fillcolor="#d2e0e6" strokecolor="white [3212]">
                    <v:path arrowok="t" o:connecttype="custom" o:connectlocs="2147483647,2147483647;2147483647,2147483647;2147483647,2147483647;2147483647,2147483647;2147483647,2147483647;2147483647,2147483647;0,0;0,2147483647;2147483647,2147483647;2147483647,2147483647;2147483647,2147483647;2147483647,2147483647" o:connectangles="0,0,0,0,0,0,0,0,0,0,0,0" textboxrect="0,0,87,81"/>
                  </v:shape>
                  <v:shape id="Freeform 90" o:spid="_x0000_s1116" style="position:absolute;left:61350;top:46155;width:500;height:474;visibility:visible;mso-wrap-style:square;v-text-anchor:top" coordsize="8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l5bxAAA&#10;ANsAAAAPAAAAZHJzL2Rvd25yZXYueG1sRI9BawIxFITvgv8hvIIX0aS1WF2NUgqKB4VWPejtsXnd&#10;Xdy8LJu4rv/eCIUeh5n5hpkvW1uKhmpfONbwOlQgiFNnCs40HA+rwQSED8gGS8ek4U4elotuZ46J&#10;cTf+oWYfMhEh7BPUkIdQJVL6NCeLfugq4uj9utpiiLLOpKnxFuG2lG9KjaXFguNCjhV95ZRe9ler&#10;oR2fm1Fht+qs1Jo++t8ns8OT1r2X9nMGIlAb/sN/7Y3RMH2H55f4A+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1peW8QAAADbAAAADwAAAAAAAAAAAAAAAACXAgAAZHJzL2Rv&#10;d25yZXYueG1sUEsFBgAAAAAEAAQA9QAAAIgDAAAAAA==&#10;" path="m0,33l0,33,51,48,51,66,69,48,51,33,84,18,69,,34,18,17,18,,,,33e" fillcolor="#d2e0e6" strokecolor="white [3212]">
                    <v:path arrowok="t" o:connecttype="custom" o:connectlocs="0,2147483647;0,2147483647;2147483647,2147483647;2147483647,2147483647;2147483647,2147483647;2147483647,2147483647;2147483647,2147483647;2147483647,0;2147483647,2147483647;2147483647,2147483647;0,0;0,2147483647" o:connectangles="0,0,0,0,0,0,0,0,0,0,0,0" textboxrect="0,0,84,66"/>
                  </v:shape>
                  <v:shape id="Freeform 91" o:spid="_x0000_s1117" style="position:absolute;left:61862;top:46155;width:416;height:474;visibility:visible;mso-wrap-style:square;v-text-anchor:top" coordsize="6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NbPwgAA&#10;ANsAAAAPAAAAZHJzL2Rvd25yZXYueG1sRI/NigIxEITvgu8QWtibZnZXRUejyIKLJ8Gfg96aSTsZ&#10;dtIZkqjj228EwWNRVV9R82Vra3EjHyrHCj4HGQjiwumKSwXHw7o/AREissbaMSl4UIDlotuZY67d&#10;nXd028dSJAiHHBWYGJtcylAYshgGriFO3sV5izFJX0rt8Z7gtpZfWTaWFitOCwYb+jFU/O2vVsG3&#10;rR6TER22/jzc/J7OZiV1Wyr10WtXMxCR2vgOv9obrWA6gueX9AP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E1s/CAAAA2wAAAA8AAAAAAAAAAAAAAAAAlwIAAGRycy9kb3du&#10;cmV2LnhtbFBLBQYAAAAABAAEAPUAAACGAwAAAAA=&#10;" path="m52,18l52,18,69,33,52,48,52,66,35,33,,18,,,17,,35,,52,18e" fillcolor="#d2e0e6" strokecolor="white [3212]">
                    <v:path arrowok="t" o:connecttype="custom" o:connectlocs="2147483647,2147483647;2147483647,2147483647;2147483647,2147483647;2147483647,2147483647;2147483647,2147483647;2147483647,2147483647;0,2147483647;0,0;2147483647,0;2147483647,0;2147483647,2147483647" o:connectangles="0,0,0,0,0,0,0,0,0,0,0" textboxrect="0,0,69,66"/>
                  </v:shape>
                  <v:shape id="Freeform 92" o:spid="_x0000_s1118" style="position:absolute;left:61755;top:46155;width:107;height:119;visibility:visible;mso-wrap-style:square;v-text-anchor:top" coordsize="17,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hJWxQAA&#10;ANsAAAAPAAAAZHJzL2Rvd25yZXYueG1sRI9Pi8IwFMTvC36H8ARvmrqIf6pRZEFRD8uuevD4aJ5t&#10;tXmpTdTqpzcLwh6HmfkNM5nVphA3qlxuWUG3E4EgTqzOOVWw3y3aQxDOI2ssLJOCBzmYTRsfE4y1&#10;vfMv3bY+FQHCLkYFmfdlLKVLMjLoOrYkDt7RVgZ9kFUqdYX3ADeF/IyivjSYc1jIsKSvjJLz9moU&#10;XMrN4Xxa8/F7eXA+/xnsBvveU6lWs56PQXiq/X/43V5pBaM+/H0JP0BO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yElbFAAAA2wAAAA8AAAAAAAAAAAAAAAAAlwIAAGRycy9k&#10;b3ducmV2LnhtbFBLBQYAAAAABAAEAPUAAACJAwAAAAA=&#10;" path="m17,18l17,18,17,,,,17,18e" fillcolor="#d2e0e6" strokecolor="white [3212]">
                    <v:path arrowok="t" o:connecttype="custom" o:connectlocs="2147483647,2147483647;2147483647,2147483647;2147483647,0;0,0;2147483647,2147483647" o:connectangles="0,0,0,0,0" textboxrect="0,0,17,18"/>
                  </v:shape>
                  <v:shape id="Freeform 93" o:spid="_x0000_s1119" style="position:absolute;left:96095;top:47960;width:1630;height:1657;visibility:visible;mso-wrap-style:square;v-text-anchor:top" coordsize="275,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YP7xAAA&#10;ANsAAAAPAAAAZHJzL2Rvd25yZXYueG1sRI9PawIxFMTvBb9DeEJvNauFVlejiKD0VOj6B4+P5Lm7&#10;uHlZkri7/fZNodDjMDO/YVabwTaiIx9qxwqmkwwEsXam5lLB6bh/mYMIEdlg45gUfFOAzXr0tMLc&#10;uJ6/qCtiKRKEQ44KqhjbXMqgK7IYJq4lTt7NeYsxSV9K47FPcNvIWZa9SYs1p4UKW9pVpO/FwyrY&#10;666Ol9389HmdDfq1OR+K3l+Ueh4P2yWISEP8D/+1P4yCxTv8fkk/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GD+8QAAADbAAAADwAAAAAAAAAAAAAAAACXAgAAZHJzL2Rv&#10;d25yZXYueG1sUEsFBgAAAAAEAAQA9QAAAIgDAAAAAA==&#10;" path="m275,65l275,65,275,129,275,225,240,192,189,209,206,177,189,144,68,81,52,96,52,81,35,65,68,65,85,48,35,48,18,33,,33,35,,52,,85,18,85,48,119,81,154,48,189,33,275,65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0;2147483647,0;2147483647,2147483647;2147483647,2147483647;2147483647,2147483647;2147483647,2147483647;2147483647,2147483647;2147483647,2147483647" o:connectangles="0,0,0,0,0,0,0,0,0,0,0,0,0,0,0,0,0,0,0,0,0,0,0,0,0" textboxrect="0,0,275,225"/>
                  </v:shape>
                  <v:shape id="Freeform 94" o:spid="_x0000_s1120" style="position:absolute;left:97725;top:48433;width:1559;height:1539;visibility:visible;mso-wrap-style:square;v-text-anchor:top" coordsize="261,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RCdwgAA&#10;ANsAAAAPAAAAZHJzL2Rvd25yZXYueG1sRE/Pa8IwFL4L+x/CG3izqTuI60zLcAw2elonMm+P5tlW&#10;m5cuyWr335uD4PHj+70pJtOLkZzvLCtYJikI4trqjhsFu+/3xRqED8gae8uk4J88FPnDbIOZthf+&#10;orEKjYgh7DNU0IYwZFL6uiWDPrEDceSO1hkMEbpGaoeXGG56+ZSmK2mw49jQ4kDblupz9WcU/H4u&#10;z3XpDuVYvk2ng8ft/meolJo/Tq8vIAJN4S6+uT+0guc4Nn6JP0D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FEJ3CAAAA2wAAAA8AAAAAAAAAAAAAAAAAlwIAAGRycy9kb3du&#10;cmV2LnhtbFBLBQYAAAAABAAEAPUAAACGAwAAAAA=&#10;" path="m0,160l0,160,,64,,,69,16,121,48,121,64,192,96,157,112,175,112,192,127,209,160,226,160,226,175,261,192,261,208,175,192,140,127,104,127,86,127,52,144,69,160,34,160,,160xe" fillcolor="#79a2b3" strokecolor="white [3212]">
                    <v:path arrowok="t" o:connecttype="custom" o:connectlocs="0,2147483647;0,2147483647;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 textboxrect="0,0,261,208"/>
                  </v:shape>
                  <v:shape id="Freeform 95" o:spid="_x0000_s1121" style="position:absolute;left:93192;top:49972;width:6603;height:5916;visibility:visible;mso-wrap-style:square;v-text-anchor:top" coordsize="1109,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h7SwAAA&#10;ANsAAAAPAAAAZHJzL2Rvd25yZXYueG1sRI9Bi8IwFITvgv8hPGFvmlZYsdUoIgh6XHcFj4/m2Vab&#10;l9DEtvvvNwuCx2FmvmHW28E0oqPW15YVpLMEBHFhdc2lgp/vw3QJwgdkjY1lUvBLHrab8WiNubY9&#10;f1F3DqWIEPY5KqhCcLmUvqjIoJ9ZRxy9m20NhijbUuoW+wg3jZwnyUIarDkuVOhoX1HxOD+NguTT&#10;pmV96e7uOtjMYHdKi94p9TEZdisQgYbwDr/aR60gy+D/S/wBc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Vh7SwAAAANsAAAAPAAAAAAAAAAAAAAAAAJcCAABkcnMvZG93bnJl&#10;di54bWxQSwUGAAAAAAQABAD1AAAAhAMAAAAA&#10;" path="m54,639l54,639,105,671,140,671,192,623,278,623,295,608,365,575,503,560,574,591,574,608,591,608,626,671,677,591,677,623,660,671,677,671,677,639,695,671,677,687,712,687,729,719,729,735,747,752,781,767,816,767,833,783,868,752,868,767,885,767,885,783,919,800,954,752,1006,752,1023,687,1092,543,1109,479,1092,399,1058,351,1040,336,1023,303,1006,288,1006,303,971,255,919,207,902,159,885,144,885,111,868,96,833,96,816,,798,,781,32,781,111,764,176,729,176,660,128,643,128,643,111,608,111,626,63,643,63,660,32,643,32,626,48,626,32,608,32,520,15,537,32,520,32,485,32,468,48,468,63,451,63,451,96,451,111,416,96,416,111,416,96,399,80,382,80,347,96,330,96,313,144,295,144,278,144,295,159,278,176,278,144,244,176,261,192,209,224,88,255,36,303,17,288,17,303,17,336,,336,36,416,17,384,17,416,,399,54,495,71,560,71,608,54,623,54,639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0,2147483647;2147483647,2147483647;2147483647,2147483647" o:connectangles="0,0,0,0,0,0,0,0,0,0,0,0,0,0,0,0,0,0,0,0,0,0,0,0,0,0,0,0,0,0,0,0,0,0,0,0,0,0,0,0,0,0,0,0,0,0,0,0,0,0,0,0,0" textboxrect="0,0,1109,800"/>
                  </v:shape>
                  <v:shape id="Freeform 96" o:spid="_x0000_s1122" style="position:absolute;left:95976;top:50090;width:202;height:118;visibility:visible;mso-wrap-style:square;v-text-anchor:top" coordsize="3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8LwwAA&#10;ANwAAAAPAAAAZHJzL2Rvd25yZXYueG1sRI9NT8MwDIbvSPyHyEjcWAISULplE0Li4wYb291qvKai&#10;caImawu/Hh+QuNny+/F4tZlDr0YachfZwvXCgCJuouu4tbD/fL6qQOWC7LCPTBa+KcNmfX62wtrF&#10;ibc07kqrJIRzjRZ8KanWOjeeAuZFTMRyO8YhYJF1aLUbcJLw0OsbY+50wI6lwWOiJ0/N1+4UpDd9&#10;PIzm9HJ4va1+qv370d+nyVt7eTE/LkEVmsu/+M/95gTfCL48IxPo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8LwwAAANwAAAAPAAAAAAAAAAAAAAAAAJcCAABkcnMvZG93&#10;bnJldi54bWxQSwUGAAAAAAQABAD1AAAAhwMAAAAA&#10;" path="m0,17l0,17,17,17,35,,,,,17e" fillcolor="#79a2b3" strokecolor="white [3212]">
                    <v:path arrowok="t" o:connecttype="custom" o:connectlocs="0,2147483647;0,2147483647;2147483647,2147483647;2147483647,0;0,0;0,2147483647" o:connectangles="0,0,0,0,0,0" textboxrect="0,0,35,17"/>
                  </v:shape>
                  <v:shape id="Freeform 97" o:spid="_x0000_s1123" style="position:absolute;left:97011;top:55045;width:202;height:133;visibility:visible;mso-wrap-style:square;v-text-anchor:top" coordsize="3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aobjwAAA&#10;ANwAAAAPAAAAZHJzL2Rvd25yZXYueG1sRE9Na8JAEL0X+h+WEbzpJj1Iia4iotBDL00VPA7ZaTY0&#10;Oxt2pzH9911B6G0e73M2u8n3aqSYusAGymUBirgJtuPWwPnztHgFlQTZYh+YDPxSgt32+WmDlQ03&#10;/qCxllblEE4VGnAiQ6V1ahx5TMswEGfuK0SPkmFstY14y+G+1y9FsdIeO84NDgc6OGq+6x9v4HC6&#10;OjmWVi4xRpfOrjnW47sx89m0X4MSmuRf/HC/2Ty/KOH+TL5Ab/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aobjwAAAANwAAAAPAAAAAAAAAAAAAAAAAJcCAABkcnMvZG93bnJl&#10;di54bWxQSwUGAAAAAAQABAD1AAAAhAMAAAAA&#10;" path="m0,0l0,,33,17,33,,17,,,0e" fillcolor="#79a2b3" strokecolor="white [3212]">
                    <v:path arrowok="t" o:connecttype="custom" o:connectlocs="0,0;0,0;2147483647,2147483647;2147483647,0;2147483647,0;0,0" o:connectangles="0,0,0,0,0,0" textboxrect="0,0,33,17"/>
                  </v:shape>
                  <v:shape id="Freeform 98" o:spid="_x0000_s1124" style="position:absolute;left:98332;top:56243;width:631;height:710;visibility:visible;mso-wrap-style:square;v-text-anchor:top" coordsize="105,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vHKwgAA&#10;ANwAAAAPAAAAZHJzL2Rvd25yZXYueG1sRE/bagIxEH0v+A9hBN9qtiJetkbRoiD41F0/YNxMN0s3&#10;k7BJde3XN4LQtzmc66w2vW3FlbrQOFbwNs5AEFdON1wrOJeH1wWIEJE1to5JwZ0CbNaDlxXm2t34&#10;k65FrEUK4ZCjAhOjz6UMlSGLYew8ceK+XGcxJtjVUnd4S+G2lZMsm0mLDacGg54+DFXfxY9VMF1e&#10;ZuV8sTv9Vv2h9cafQznfKzUa9tt3EJH6+C9+uo86zc8m8HgmXS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O8crCAAAA3AAAAA8AAAAAAAAAAAAAAAAAlwIAAGRycy9kb3du&#10;cmV2LnhtbFBLBQYAAAAABAAEAPUAAACGAwAAAAA=&#10;" path="m0,0l0,,19,79,53,96,71,63,88,79,105,,88,,36,15,,0xe" fillcolor="#79a2b3" strokecolor="white [3212]">
                    <v:path arrowok="t" o:connecttype="custom" o:connectlocs="0,0;0,0;2147483647,2147483647;2147483647,2147483647;2147483647,2147483647;2147483647,2147483647;2147483647,0;2147483647,0;2147483647,2147483647;0,0" o:connectangles="0,0,0,0,0,0,0,0,0,0" textboxrect="0,0,105,96"/>
                  </v:shape>
                  <v:shape id="Freeform 99" o:spid="_x0000_s1125" style="position:absolute;left:102865;top:54823;width:940;height:1642;visibility:visible;mso-wrap-style:square;v-text-anchor:top" coordsize="157,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vxmwQAA&#10;ANwAAAAPAAAAZHJzL2Rvd25yZXYueG1sRE9NawIxEL0X+h/CFLzVpEqlrEYpotBb6WrrdbqZ3Sxu&#10;JkuS6vrvG0HwNo/3OYvV4DpxohBbzxpexgoEceVNy42G/W77/AYiJmSDnWfScKEIq+XjwwIL48/8&#10;RacyNSKHcCxQg02pL6SMlSWHcex74szVPjhMGYZGmoDnHO46OVFqJh22nBss9rS2VB3LP6dhs65f&#10;2197cN+HmYr1pdz+hM9O69HT8D4HkWhId/HN/WHyfDWF6zP5Ar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p78ZsEAAADcAAAADwAAAAAAAAAAAAAAAACXAgAAZHJzL2Rvd25y&#10;ZXYueG1sUEsFBgAAAAAEAAQA9QAAAIUDAAAAAA==&#10;" path="m34,144l34,144,69,159,52,207,69,223,86,207,121,144,140,144,157,127,157,96,140,79,121,96,86,96,86,63,69,63,69,79,52,63,52,15,,,52,63,52,127,34,144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0;2147483647,2147483647;2147483647,2147483647;2147483647,2147483647" o:connectangles="0,0,0,0,0,0,0,0,0,0,0,0,0,0,0,0,0,0,0,0,0,0" textboxrect="0,0,157,223"/>
                  </v:shape>
                  <v:shape id="Freeform 100" o:spid="_x0000_s1126" style="position:absolute;left:101842;top:56243;width:1333;height:1539;visibility:visible;mso-wrap-style:square;v-text-anchor:top" coordsize="223,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5TQwwAA&#10;ANwAAAAPAAAAZHJzL2Rvd25yZXYueG1sRE9La8JAEL4L/Q/LCL3pxtKKRNdQWkJbPPioFI9DdpqE&#10;ZGfD7jam/94VBG/z8T1nlQ2mFT05X1tWMJsmIIgLq2suFRy/88kChA/IGlvLpOCfPGTrh9EKU23P&#10;vKf+EEoRQ9inqKAKoUul9EVFBv3UdsSR+7XOYIjQlVI7PMdw08qnJJlLgzXHhgo7equoaA5/RsG7&#10;3urcnV6+drxojpuP2nDY/Cj1OB5elyACDeEuvrk/dZyfPMP1mXiBX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r5TQwwAAANwAAAAPAAAAAAAAAAAAAAAAAJcCAABkcnMvZG93&#10;bnJldi54bWxQSwUGAAAAAAQABAD1AAAAhwMAAAAA&#10;" path="m0,174l0,174,17,192,34,192,69,207,104,192,121,159,138,127,171,96,188,96,171,79,223,31,223,15,205,15,205,,188,15,188,,171,,153,,153,31,138,31,121,63,52,111,,174xe" fillcolor="#79a2b3"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0;2147483647,0;2147483647,0;2147483647,2147483647;2147483647,2147483647;2147483647,2147483647;2147483647,2147483647;0,2147483647" o:connectangles="0,0,0,0,0,0,0,0,0,0,0,0,0,0,0,0,0,0,0,0,0,0,0,0" textboxrect="0,0,223,207"/>
                  </v:shape>
                  <v:shape id="Freeform 101" o:spid="_x0000_s1127" style="position:absolute;left:102044;top:57782;width:107;height:103;visibility:visible;mso-wrap-style:square;v-text-anchor:top" coordsize="19,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Mo7iwwAA&#10;ANwAAAAPAAAAZHJzL2Rvd25yZXYueG1sRE/NasJAEL4XfIdlhF5Cs7FYG6KriCA0LT1UfYAhOybB&#10;7GzIbk3M03cFobf5+H5ntRlMI67UudqyglmcgCAurK65VHA67l9SEM4ja2wsk4IbOdisJ08rzLTt&#10;+YeuB1+KEMIuQwWV920mpSsqMuhi2xIH7mw7gz7ArpS6wz6Em0a+JslCGqw5NFTY0q6i4nL4NQoo&#10;ff/e5r1x3uzzMfqcj9HwNSr1PB22SxCeBv8vfrg/dJifvMH9mXCB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Mo7iwwAAANwAAAAPAAAAAAAAAAAAAAAAAJcCAABkcnMvZG93&#10;bnJldi54bWxQSwUGAAAAAAQABAD1AAAAhwMAAAAA&#10;" path="m0,15l0,15,19,15,19,,,15e" fillcolor="#79a2b3" strokecolor="white [3212]">
                    <v:path arrowok="t" o:connecttype="custom" o:connectlocs="0,2147483647;0,2147483647;2147483647,2147483647;2147483647,0;0,2147483647" o:connectangles="0,0,0,0,0" textboxrect="0,0,19,15"/>
                  </v:shape>
                  <v:shape id="Freeform 102" o:spid="_x0000_s1128" style="position:absolute;left:93703;top:49498;width:1238;height:119;visibility:visible;mso-wrap-style:square;v-text-anchor:top" coordsize="20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2BswgAA&#10;ANwAAAAPAAAAZHJzL2Rvd25yZXYueG1sRE9LawIxEL4L/Q9hCr1pth62sjWKCEXBQ/FB9zpsxt3F&#10;zSQk6br115uC4G0+vufMl4PpRE8+tJYVvE8yEMSV1S3XCk7Hr/EMRIjIGjvLpOCPAiwXL6M5Ftpe&#10;eU/9IdYihXAoUEEToyukDFVDBsPEOuLEna03GBP0tdQeryncdHKaZbk02HJqaNDRuqHqcvg1Csof&#10;/5E7fWt7Xee77c1tdt+uVOrtdVh9gog0xKf44d7qND/L4f+ZdIFc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YGzCAAAA3AAAAA8AAAAAAAAAAAAAAAAAlwIAAGRycy9kb3du&#10;cmV2LnhtbFBLBQYAAAAABAAEAPUAAACGAwAAAAA=&#10;" path="m0,16l0,16,17,16,87,,156,16,208,,173,,121,,87,,35,,52,,,,,16e" fillcolor="#79a2b3" strokecolor="white [3212]">
                    <v:path arrowok="t" o:connecttype="custom" o:connectlocs="0,2147483647;0,2147483647;2147483647,2147483647;2147483647,0;2147483647,2147483647;2147483647,0;2147483647,0;2147483647,0;2147483647,0;2147483647,0;2147483647,0;0,0;0,2147483647" o:connectangles="0,0,0,0,0,0,0,0,0,0,0,0,0" textboxrect="0,0,208,16"/>
                  </v:shape>
                  <v:shape id="Freeform 103" o:spid="_x0000_s1129" style="position:absolute;left:94132;top:49735;width:309;height:118;visibility:visible;mso-wrap-style:square;v-text-anchor:top" coordsize="5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OqLwgAA&#10;ANwAAAAPAAAAZHJzL2Rvd25yZXYueG1sRE/NasJAEL4XfIdlhN7qroFqiK6iLRWhXow+wJAdk2h2&#10;NmRXk759t1DwNh/f7yzXg23EgzpfO9YwnSgQxIUzNZcazqevtxSED8gGG8ek4Yc8rFejlyVmxvV8&#10;pEceShFD2GeooQqhzaT0RUUW/cS1xJG7uM5iiLArpemwj+G2kYlSM2mx5thQYUsfFRW3/G41JP3+&#10;MJPv9+/r9jPH3VYl8z7daf06HjYLEIGG8BT/u/cmzldz+HsmXi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E6ovCAAAA3AAAAA8AAAAAAAAAAAAAAAAAlwIAAGRycy9kb3du&#10;cmV2LnhtbFBLBQYAAAAABAAEAPUAAACGAwAAAAA=&#10;" path="m0,0l0,,35,17,52,17,35,,,0e" fillcolor="#79a2b3" strokecolor="white [3212]">
                    <v:path arrowok="t" o:connecttype="custom" o:connectlocs="0,0;0,0;2147483647,2147483647;2147483647,2147483647;2147483647,0;0,0" o:connectangles="0,0,0,0,0,0" textboxrect="0,0,52,17"/>
                  </v:shape>
                  <v:shape id="Freeform 104" o:spid="_x0000_s1130" style="position:absolute;left:94846;top:49498;width:618;height:355;visibility:visible;mso-wrap-style:square;v-text-anchor:top" coordsize="10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SWcxQAA&#10;ANwAAAAPAAAAZHJzL2Rvd25yZXYueG1sRI9Pa8JAEMXvQr/DMoI33ZhCkdRVxFLoQSzaP/Q4ZKfZ&#10;1Oxsml01fnvnIHib4b157zfzZe8bdaIu1oENTCcZKOIy2JorA58fr+MZqJiQLTaBycCFIiwXD4M5&#10;FjaceUenfaqUhHAs0IBLqS20jqUjj3ESWmLRfkPnMcnaVdp2eJZw3+g8y560x5qlwWFLa0flYX/0&#10;BvILvm+2j5uEX47//1Y/37OXY27MaNivnkEl6tPdfLt+s4KfCa08IxPo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FJZzFAAAA3AAAAA8AAAAAAAAAAAAAAAAAlwIAAGRycy9k&#10;b3ducmV2LnhtbFBLBQYAAAAABAAEAPUAAACJAwAAAAA=&#10;" path="m0,48l0,48,35,48,104,,52,,17,31,,48e" fillcolor="#79a2b3" strokecolor="white [3212]">
                    <v:path arrowok="t" o:connecttype="custom" o:connectlocs="0,2147483647;0,2147483647;2147483647,2147483647;2147483647,0;2147483647,0;2147483647,2147483647;0,2147483647" o:connectangles="0,0,0,0,0,0,0" textboxrect="0,0,104,48"/>
                  </v:shape>
                  <v:shape id="Freeform 105" o:spid="_x0000_s1131" style="position:absolute;left:96595;top:48907;width:119;height:355;visibility:visible;mso-wrap-style:square;v-text-anchor:top" coordsize="1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erMwgAA&#10;ANwAAAAPAAAAZHJzL2Rvd25yZXYueG1sRE9NawIxEL0X+h/CFLzVbAVFV6NUseBJcS0Fb8Nmulm7&#10;mSxJquu/N4LgbR7vc2aLzjbiTD7UjhV89DMQxKXTNVcKvg9f72MQISJrbByTgisFWMxfX2aYa3fh&#10;PZ2LWIkUwiFHBSbGNpcylIYshr5riRP367zFmKCvpPZ4SeG2kYMsG0mLNacGgy2tDJV/xb9VsFtf&#10;x8WPt7ytT8flcrgx69O2U6r31n1OQUTq4lP8cG90mp9N4P5MukDO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V6szCAAAA3AAAAA8AAAAAAAAAAAAAAAAAlwIAAGRycy9kb3du&#10;cmV2LnhtbFBLBQYAAAAABAAEAPUAAACGAwAAAAA=&#10;" path="m0,48l0,48,19,15,19,,,48e" fillcolor="#79a2b3" strokecolor="white [3212]">
                    <v:path arrowok="t" o:connecttype="custom" o:connectlocs="0,2147483647;0,2147483647;2147483647,2147483647;2147483647,0;0,2147483647" o:connectangles="0,0,0,0,0" textboxrect="0,0,19,48"/>
                  </v:shape>
                  <v:shape id="Freeform 106" o:spid="_x0000_s1132" style="position:absolute;left:94132;top:47605;width:1023;height:1420;visibility:visible;mso-wrap-style:square;v-text-anchor:top" coordsize="17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IQKxAAA&#10;ANwAAAAPAAAAZHJzL2Rvd25yZXYueG1sRI9Ba8JAEIXvBf/DMoK3uomWUqKriCjoQWit4HXIjkk0&#10;Oxuya4z/3jkUepvHvO/Nm/myd7XqqA2VZwPpOAFFnHtbcWHg9Lt9/wIVIrLF2jMZeFKA5WLwNsfM&#10;+gf/UHeMhZIQDhkaKGNsMq1DXpLDMPYNsewuvnUYRbaFti0+JNzVepIkn9phxXKhxIbWJeW3491J&#10;jW+cXieb87b7yPfr6XWXPg+YGjMa9qsZqEh9/Df/0TsrXCr15RmZQC9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ECsQAAADcAAAADwAAAAAAAAAAAAAAAACXAgAAZHJzL2Rv&#10;d25yZXYueG1sUEsFBgAAAAAEAAQA9QAAAIgDAAAAAA==&#10;" path="m0,113l0,113,,129,17,129,17,144,17,192,35,177,35,129,52,113,69,113,52,129,69,144,69,161,104,161,104,192,121,177,121,161,87,129,104,129,69,96,104,66,121,66,52,81,35,66,35,48,52,33,156,33,173,,138,18,104,33,52,18,52,33,35,33,35,66,,113e" fillcolor="#79a2b3" strokecolor="white [3212]">
                    <v:path arrowok="t" o:connecttype="custom" o:connectlocs="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 o:connectangles="0,0,0,0,0,0,0,0,0,0,0,0,0,0,0,0,0,0,0,0,0,0,0,0,0,0,0,0,0,0,0,0,0,0,0" textboxrect="0,0,173,192"/>
                  </v:shape>
                  <v:shape id="Freeform 107" o:spid="_x0000_s1133" style="position:absolute;left:95464;top:47487;width:203;height:591;visibility:visible;mso-wrap-style:square;v-text-anchor:top" coordsize="3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Z44xQAA&#10;ANwAAAAPAAAAZHJzL2Rvd25yZXYueG1sRI9BawIxEIXvBf9DGKEXqdntoZStUURQpCer66G3IZnu&#10;rm4mSxJ19983guBthve+N29mi9624ko+NI4V5NMMBLF2puFKQXlYv32CCBHZYOuYFAwUYDEfvcyw&#10;MO7GP3Tdx0qkEA4FKqhj7Aopg67JYpi6jjhpf85bjGn1lTQebynctvI9yz6kxYbThRo7WtWkz/uL&#10;TTXKb308DSv9O2wml46Ok93Ok1Kv4375BSJSH5/mB701ictzuD+TJp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RnjjFAAAA3AAAAA8AAAAAAAAAAAAAAAAAlwIAAGRycy9k&#10;b3ducmV2LnhtbFBLBQYAAAAABAAEAPUAAACJAwAAAAA=&#10;" path="m0,33l0,33,17,63,34,81,17,63,17,48,34,48,34,33,34,15,34,33,17,,,33e" fillcolor="#79a2b3" strokecolor="white [3212]">
                    <v:path arrowok="t" o:connecttype="custom" o:connectlocs="0,2147483647;0,2147483647;2147483647,2147483647;2147483647,2147483647;2147483647,2147483647;2147483647,2147483647;2147483647,2147483647;2147483647,2147483647;2147483647,2147483647;2147483647,2147483647;2147483647,0;0,2147483647" o:connectangles="0,0,0,0,0,0,0,0,0,0,0,0" textboxrect="0,0,34,81"/>
                  </v:shape>
                  <v:shape id="Freeform 108" o:spid="_x0000_s1134" style="position:absolute;left:95262;top:48552;width:202;height:118;visibility:visible;mso-wrap-style:square;v-text-anchor:top" coordsize="3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rJMxAAA&#10;ANwAAAAPAAAAZHJzL2Rvd25yZXYueG1sRE9La8JAEL4L/odlhN50Ew8iqauUFh+lXrQp9Thmx2xo&#10;djZkV0399d2C4G0+vufMFp2txYVaXzlWkI4SEMSF0xWXCvLP5XAKwgdkjbVjUvBLHhbzfm+GmXZX&#10;3tFlH0oRQ9hnqMCE0GRS+sKQRT9yDXHkTq61GCJsS6lbvMZwW8txkkykxYpjg8GGXg0VP/uzVXD+&#10;eEvzw+rr8J1378elMdP1rdgq9TToXp5BBOrCQ3x3b3Scn47h/5l4gZ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1KyTMQAAADcAAAADwAAAAAAAAAAAAAAAACXAgAAZHJzL2Rv&#10;d25yZXYueG1sUEsFBgAAAAAEAAQA9QAAAIgDAAAAAA==&#10;" path="m0,0l0,,35,15,35,,,0e" fillcolor="#79a2b3" strokecolor="white [3212]">
                    <v:path arrowok="t" o:connecttype="custom" o:connectlocs="0,0;0,0;2147483647,2147483647;2147483647,0;0,0" o:connectangles="0,0,0,0,0" textboxrect="0,0,35,15"/>
                  </v:shape>
                  <v:shape id="Freeform 109" o:spid="_x0000_s1135" style="position:absolute;left:95571;top:48433;width:512;height:237;visibility:visible;mso-wrap-style:square;v-text-anchor:top" coordsize="8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0pF7wgAA&#10;ANwAAAAPAAAAZHJzL2Rvd25yZXYueG1sRE9NawIxEL0L/ocwgjfNqlDK1ihtQRQUQS30OmzGZOlm&#10;st1Ed/XXN0LB2zze58yXnavElZpQelYwGWcgiAuvSzYKvk6r0SuIEJE1Vp5JwY0CLBf93hxz7Vs+&#10;0PUYjUghHHJUYGOscylDYclhGPuaOHFn3ziMCTZG6gbbFO4qOc2yF+mw5NRgsaZPS8XP8eIUrO9m&#10;v72t7dbogzzP2sv378eOlRoOuvc3EJG6+BT/uzc6zZ/M4PFMukA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SkXvCAAAA3AAAAA8AAAAAAAAAAAAAAAAAlwIAAGRycy9kb3du&#10;cmV2LnhtbFBLBQYAAAAABAAEAPUAAACGAwAAAAA=&#10;" path="m0,16l0,16,86,31,69,16,52,,17,,,16e" fillcolor="#79a2b3" strokecolor="white [3212]">
                    <v:path arrowok="t" o:connecttype="custom" o:connectlocs="0,2147483647;0,2147483647;2147483647,2147483647;2147483647,2147483647;2147483647,0;2147483647,0;0,2147483647" o:connectangles="0,0,0,0,0,0,0" textboxrect="0,0,86,31"/>
                  </v:shape>
                  <v:shape id="Freeform 110" o:spid="_x0000_s1136" style="position:absolute;left:95464;top:48197;width:203;height:0;visibility:visible;mso-wrap-style:square;v-text-anchor:top" coordsize="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J4CxAAA&#10;ANwAAAAPAAAAZHJzL2Rvd25yZXYueG1sRE9Na8JAEL0X+h+WKXirm6hVidlIUVp6qIda9Txkp0na&#10;7GzIbkz6711B8DaP9znpejC1OFPrKssK4nEEgji3uuJCweH77XkJwnlkjbVlUvBPDtbZ40OKibY9&#10;f9F57wsRQtglqKD0vkmkdHlJBt3YNsSB+7GtQR9gW0jdYh/CTS0nUTSXBisODSU2tCkp/9t3RsFu&#10;O/nspvMuPjXvtOt/l4uX42yh1OhpeF2B8DT4u/jm/tBhfjyD6zPhAp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SeAsQAAADcAAAADwAAAAAAAAAAAAAAAACXAgAAZHJzL2Rv&#10;d25yZXYueG1sUEsFBgAAAAAEAAQA9QAAAIgDAAAAAA==&#10;" path="m0,0l0,,34,,17,,,0e" fillcolor="#79a2b3" strokecolor="white [3212]">
                    <v:path arrowok="t" o:connecttype="custom" o:connectlocs="0,0;0,0;2147483647,0;2147483647,0;0,0" o:connectangles="0,0,0,0,0" textboxrect="0,0,34,0"/>
                  </v:shape>
                  <v:shape id="Freeform 111" o:spid="_x0000_s1137" style="position:absolute;left:96797;top:48078;width:107;height:119;visibility:visible;mso-wrap-style:square;v-text-anchor:top" coordsize="18,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lHnwgAA&#10;ANwAAAAPAAAAZHJzL2Rvd25yZXYueG1sRE9Na8JAEL0L/odlCr2ZjVKDpK5SFKGXHmp66W3ITrKp&#10;2dmQXU3013cFwds83uest6NtxYV63zhWME9SEMSl0w3XCn6Kw2wFwgdkja1jUnAlD9vNdLLGXLuB&#10;v+lyDLWIIexzVGBC6HIpfWnIok9cRxy5yvUWQ4R9LXWPQwy3rVykaSYtNhwbDHa0M1SejmerwH3Z&#10;t/2NtPut/qrsWtxWJxxKpV5fxo93EIHG8BQ/3J86zp8v4f5MvE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eUefCAAAA3AAAAA8AAAAAAAAAAAAAAAAAlwIAAGRycy9kb3du&#10;cmV2LnhtbFBLBQYAAAAABAAEAPUAAACGAwAAAAA=&#10;" path="m0,0l0,,18,15,18,,,0e" fillcolor="#79a2b3" strokecolor="white [3212]">
                    <v:path arrowok="t" o:connecttype="custom" o:connectlocs="0,0;0,0;2147483647,2147483647;2147483647,0;0,0" o:connectangles="0,0,0,0,0" textboxrect="0,0,18,15"/>
                  </v:shape>
                  <v:shape id="Freeform 112" o:spid="_x0000_s1138" style="position:absolute;left:98855;top:48670;width:726;height:473;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tgMxAAA&#10;ANwAAAAPAAAAZHJzL2Rvd25yZXYueG1sRE9Na8JAEL0X+h+WEXqrGy1ISV1FpEIPQkw00OOYHZNg&#10;djZktyb6611B6G0e73Pmy8E04kKdqy0rmIwjEMSF1TWXCg77zfsnCOeRNTaWScGVHCwXry9zjLXt&#10;OaVL5ksRQtjFqKDyvo2ldEVFBt3YtsSBO9nOoA+wK6XusA/hppHTKJpJgzWHhgpbWldUnLM/o+A7&#10;3X5ss99desqPyXnIy6RPb4lSb6Nh9QXC0+D/xU/3jw7zJzN4PBMu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5bYDMQAAADcAAAADwAAAAAAAAAAAAAAAACXAgAAZHJzL2Rv&#10;d25yZXYueG1sUEsFBgAAAAAEAAQA9QAAAIgDAAAAAA==&#10;" path="m0,33l0,33,35,65,71,65,106,48,123,17,123,,106,,106,33,88,33,71,33,,33e" fillcolor="#79a2b3" strokecolor="white [3212]">
                    <v:path arrowok="t" o:connecttype="custom" o:connectlocs="0,2147483647;0,2147483647;2147483647,2147483647;2147483647,2147483647;2147483647,2147483647;2147483647,2147483647;2147483647,0;2147483647,0;2147483647,2147483647;2147483647,2147483647;2147483647,2147483647;0,2147483647" o:connectangles="0,0,0,0,0,0,0,0,0,0,0,0" textboxrect="0,0,123,65"/>
                  </v:shape>
                  <v:shape id="Freeform 113" o:spid="_x0000_s1139" style="position:absolute;left:99379;top:48552;width:309;height:236;visibility:visible;mso-wrap-style:square;v-text-anchor:top" coordsize="5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w0CwgAA&#10;ANwAAAAPAAAAZHJzL2Rvd25yZXYueG1sRE9Na8JAEL0L/odlBC9FN/HQlugqYin11FoVIbchOybB&#10;7GzY3Zr477uC4G0e73MWq9404krO15YVpNMEBHFhdc2lguPhc/IOwgdkjY1lUnAjD6vlcLDATNuO&#10;f+m6D6WIIewzVFCF0GZS+qIig35qW+LIna0zGCJ0pdQOuxhuGjlLkldpsObYUGFLm4qKy/7PKOjY&#10;u+/84/Tzku6+Am98vit0rtR41K/nIAL14Sl+uLc6zk/f4P5MvE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nDQLCAAAA3AAAAA8AAAAAAAAAAAAAAAAAlwIAAGRycy9kb3du&#10;cmV2LnhtbFBLBQYAAAAABAAEAPUAAACGAwAAAAA=&#10;" path="m0,0l0,,35,15,52,32,52,15,,0e" fillcolor="#79a2b3" strokecolor="white [3212]">
                    <v:path arrowok="t" o:connecttype="custom" o:connectlocs="0,0;0,0;2147483647,2147483647;2147483647,2147483647;2147483647,2147483647;0,0" o:connectangles="0,0,0,0,0,0" textboxrect="0,0,52,32"/>
                  </v:shape>
                  <v:shape id="Freeform 114" o:spid="_x0000_s1140" style="position:absolute;left:99998;top:48907;width:202;height:355;visibility:visible;mso-wrap-style:square;v-text-anchor:top" coordsize="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aUaxAAA&#10;ANwAAAAPAAAAZHJzL2Rvd25yZXYueG1sRI9Ba8JAEIXvBf/DMoK3uknFVqOrSCHYQi+NwfOQHZNg&#10;djZkV03/fedQ6G2G9+a9b7b70XXqTkNoPRtI5wko4srblmsD5Sl/XoEKEdli55kM/FCA/W7ytMXM&#10;+gd/072ItZIQDhkaaGLsM61D1ZDDMPc9sWgXPziMsg61tgM+JNx1+iVJXrXDlqWhwZ7eG6quxc0Z&#10;8OXXYpniOv9clm+5G+l87AtnzGw6HjagIo3x3/x3/WEFPxVaeUYm0L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GlGsQAAADcAAAADwAAAAAAAAAAAAAAAACXAgAAZHJzL2Rv&#10;d25yZXYueG1sUEsFBgAAAAAEAAQA9QAAAIgDAAAAAA==&#10;" path="m0,0l0,,17,48,35,32,,0e" fillcolor="#79a2b3" strokecolor="white [3212]">
                    <v:path arrowok="t" o:connecttype="custom" o:connectlocs="0,0;0,0;2147483647,2147483647;2147483647,2147483647;0,0" o:connectangles="0,0,0,0,0" textboxrect="0,0,35,48"/>
                  </v:shape>
                  <v:shape id="Freeform 115" o:spid="_x0000_s1141" style="position:absolute;left:100712;top:49617;width:214;height:118;visibility:visible;mso-wrap-style:square;v-text-anchor:top" coordsize="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3XewgAA&#10;ANwAAAAPAAAAZHJzL2Rvd25yZXYueG1sRE9NawIxEL0L/Q9hCt40sYeiW6MUS2nBk9ZCexs2Y7Lt&#10;ZrIkqa7+eiMUvM3jfc582ftWHCimJrCGyViBIK6Dadhq2H28jqYgUkY22AYmDSdKsFzcDeZYmXDk&#10;DR222YoSwqlCDS7nrpIy1Y48pnHoiAu3D9FjLjBaaSIeS7hv5YNSj9Jjw6XBYUcrR/Xv9s9rUF+7&#10;H7te2fXn2z6qKbmXWf991np43z8/gcjU55v43/1uyvzJDK7PlAvk4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rdd7CAAAA3AAAAA8AAAAAAAAAAAAAAAAAlwIAAGRycy9kb3du&#10;cmV2LnhtbFBLBQYAAAAABAAEAPUAAACGAwAAAAA=&#10;" path="m0,0l0,,,15,34,15,,0e" fillcolor="#79a2b3" strokecolor="white [3212]">
                    <v:path arrowok="t" o:connecttype="custom" o:connectlocs="0,0;0,0;0,2147483647;2147483647,2147483647;0,0" o:connectangles="0,0,0,0,0" textboxrect="0,0,34,15"/>
                  </v:shape>
                  <v:shape id="Freeform 116" o:spid="_x0000_s1142" style="position:absolute;left:101949;top:50682;width:107;height:236;visibility:visible;mso-wrap-style:square;v-text-anchor:top" coordsize="1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HtPxQAA&#10;ANwAAAAPAAAAZHJzL2Rvd25yZXYueG1sRI9Pa8JAEMXvhX6HZQq91U0DFYluRApiKVowLXgdspM/&#10;mJ1Ns9sYv71zKHib4b157zer9eQ6NdIQWs8GXmcJKOLS25ZrAz/f25cFqBCRLXaeycCVAqzzx4cV&#10;ZtZf+EhjEWslIRwyNNDE2Gdah7Ihh2Hme2LRKj84jLIOtbYDXiTcdTpNkrl22LI0NNjTe0Plufhz&#10;BqiKe4/H/XYX0t34eXqjQ/37Zczz07RZgoo0xbv5//rDCn4q+PKMTK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Ue0/FAAAA3AAAAA8AAAAAAAAAAAAAAAAAlwIAAGRycy9k&#10;b3ducmV2LnhtbFBLBQYAAAAABAAEAPUAAACJAwAAAAA=&#10;" path="m0,0l0,,,32,18,15,,0e" fillcolor="#79a2b3" strokecolor="white [3212]">
                    <v:path arrowok="t" o:connecttype="custom" o:connectlocs="0,0;0,0;0,2147483647;2147483647,2147483647;0,0" o:connectangles="0,0,0,0,0" textboxrect="0,0,18,32"/>
                  </v:shape>
                  <v:shape id="Freeform 117" o:spid="_x0000_s1143" style="position:absolute;left:101556;top:51747;width:393;height:458;visibility:visible;mso-wrap-style:square;v-text-anchor:top" coordsize="6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XzpwQAA&#10;ANwAAAAPAAAAZHJzL2Rvd25yZXYueG1sRE/NisIwEL4v+A5hBG9rqsIi1Siiu7AIe2j1AYZmbIrN&#10;pCRRuz69EQRv8/H9znLd21ZcyYfGsYLJOANBXDndcK3gePj5nIMIEVlj65gU/FOA9WrwscRcuxsX&#10;dC1jLVIIhxwVmBi7XMpQGbIYxq4jTtzJeYsxQV9L7fGWwm0rp1n2JS02nBoMdrQ1VJ3Li1Ww778v&#10;f7N5W9zP5X2782yq2aZQajTsNwsQkfr4Fr/cvzrNn07g+Uy6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2V86cEAAADcAAAADwAAAAAAAAAAAAAAAACXAgAAZHJzL2Rvd25y&#10;ZXYueG1sUEsFBgAAAAAEAAQA9QAAAIUDAAAAAA==&#10;" path="m0,0l0,,17,32,50,63,67,63,17,15,,0e" fillcolor="#79a2b3" strokecolor="white [3212]">
                    <v:path arrowok="t" o:connecttype="custom" o:connectlocs="0,0;0,0;2147483647,2147483647;2147483647,2147483647;2147483647,2147483647;2147483647,2147483647;0,0" o:connectangles="0,0,0,0,0,0,0" textboxrect="0,0,67,63"/>
                  </v:shape>
                  <v:shape id="Freeform 118" o:spid="_x0000_s1144" style="position:absolute;left:103603;top:51155;width:214;height:237;visibility:visible;mso-wrap-style:square;v-text-anchor:top" coordsize="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fvvwQAA&#10;ANwAAAAPAAAAZHJzL2Rvd25yZXYueG1sRE9Na8JAEL0L/Q/LFHrTjakWia5SCtJWT1r1PGTHbDA7&#10;G7Jrkv57VxC8zeN9zmLV20q01PjSsYLxKAFBnDtdcqHg8LcezkD4gKyxckwK/snDavkyWGCmXcc7&#10;avehEDGEfYYKTAh1JqXPDVn0I1cTR+7sGoshwqaQusEuhttKpknyIS2WHBsM1vRlKL/sr1bBZquP&#10;1eliJ9+nvO30+2x6NL+1Um+v/eccRKA+PMUP94+O89MU7s/EC+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DX778EAAADcAAAADwAAAAAAAAAAAAAAAACXAgAAZHJzL2Rvd25y&#10;ZXYueG1sUEsFBgAAAAAEAAQA9QAAAIUDAAAAAA==&#10;" path="m0,33l0,33,34,33,34,17,17,,,33e" fillcolor="#79a2b3" strokecolor="white [3212]">
                    <v:path arrowok="t" o:connecttype="custom" o:connectlocs="0,2147483647;0,2147483647;2147483647,2147483647;2147483647,2147483647;2147483647,0;0,2147483647" o:connectangles="0,0,0,0,0,0" textboxrect="0,0,34,33"/>
                  </v:shape>
                  <v:shape id="Freeform 119" o:spid="_x0000_s1145" style="position:absolute;left:103817;top:51037;width:203;height:118;visibility:visible;mso-wrap-style:square;v-text-anchor:top" coordsize="3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t1qxAAA&#10;ANwAAAAPAAAAZHJzL2Rvd25yZXYueG1sRE9LawIxEL4L/Q9hhN40q4Uiq1HEYh/US3VFj+Nm3Czd&#10;TJZN1K2/3ggFb/PxPWcya20lztT40rGCQT8BQZw7XXKhINsseyMQPiBrrByTgj/yMJs+dSaYanfh&#10;HzqvQyFiCPsUFZgQ6lRKnxuy6PuuJo7c0TUWQ4RNIXWDlxhuKzlMkldpseTYYLCmhaH8d32yCk7f&#10;b4Ns/77d77L267A0ZvRxzVdKPXfb+RhEoDY8xP/uTx3nD1/g/k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LdasQAAADcAAAADwAAAAAAAAAAAAAAAACXAgAAZHJzL2Rv&#10;d25yZXYueG1sUEsFBgAAAAAEAAQA9QAAAIgDAAAAAA==&#10;" path="m0,0l0,,17,15,35,,,0e" fillcolor="#79a2b3" strokecolor="white [3212]">
                    <v:path arrowok="t" o:connecttype="custom" o:connectlocs="0,0;0,0;2147483647,2147483647;2147483647,0;0,0" o:connectangles="0,0,0,0,0" textboxrect="0,0,35,15"/>
                  </v:shape>
                  <v:line id="Line 120" o:spid="_x0000_s1146" style="position:absolute;flip:y;visibility:visible;mso-wrap-style:square" from="96143,49321" to="96238,4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rBTMIAAADcAAAADwAAAGRycy9kb3ducmV2LnhtbERPTWvCQBC9F/oflin0VjcNRUJ0FZEK&#10;HnrRloi3MTtmg9nZJbvG+O+7QqG3ebzPmS9H24mB+tA6VvA+yUAQ10633Cj4+d68FSBCRNbYOSYF&#10;dwqwXDw/zbHU7sY7GvaxESmEQ4kKTIy+lDLUhiyGifPEiTu73mJMsG+k7vGWwm0n8yybSostpwaD&#10;ntaG6sv+ahW4vAr3wR92l2pTFV+m8Kf4eVTq9WVczUBEGuO/+M+91Wl+/gGPZ9IFcv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4rBTMIAAADcAAAADwAAAAAAAAAAAAAA&#10;AAChAgAAZHJzL2Rvd25yZXYueG1sUEsFBgAAAAAEAAQA+QAAAJADAAAAAA==&#10;" strokecolor="white [3212]"/>
                  <v:line id="Line 121" o:spid="_x0000_s1147" style="position:absolute;visibility:visible;mso-wrap-style:square" from="100248,49321" to="100462,494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JtjMEAAADcAAAADwAAAGRycy9kb3ducmV2LnhtbERPS4vCMBC+L/gfwgh7W1NdtFIbRVYX&#10;vfoAPQ7N2JY2k24TtfvvjSB4m4/vOemiM7W4UetKywqGgwgEcWZ1ybmC4+H3awrCeWSNtWVS8E8O&#10;FvPeR4qJtnfe0W3vcxFC2CWooPC+SaR0WUEG3cA2xIG72NagD7DNpW7xHsJNLUdRNJEGSw4NBTb0&#10;U1BW7a9GwcX/Hdya4nh3itbZeVttVvR9Uuqz3y1nIDx1/i1+ubc6zB+N4flMuEDO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km2MwQAAANwAAAAPAAAAAAAAAAAAAAAA&#10;AKECAABkcnMvZG93bnJldi54bWxQSwUGAAAAAAQABAD5AAAAjwMAAAAA&#10;" strokecolor="white [3212]"/>
                  <v:line id="Line 122" o:spid="_x0000_s1148" style="position:absolute;visibility:visible;mso-wrap-style:square" from="100462,49557" to="100557,4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Dz+70AAADcAAAADwAAAGRycy9kb3ducmV2LnhtbERPyQrCMBC9C/5DGMGbpiqoVKOIC3p1&#10;AT0OzdgWm0ltota/N4LgbR5vnem8NoV4UuVyywp63QgEcWJ1zqmC03HTGYNwHlljYZkUvMnBfNZs&#10;TDHW9sV7eh58KkIIuxgVZN6XsZQuycig69qSOHBXWxn0AVap1BW+QrgpZD+KhtJgzqEhw5KWGSW3&#10;w8MouPr70a1pNNqfo3Vy2d22KxqclWq36sUEhKfa/8U/906H+f0hfJ8JF8jZ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1A8/u9AAAA3AAAAA8AAAAAAAAAAAAAAAAAoQIA&#10;AGRycy9kb3ducmV2LnhtbFBLBQYAAAAABAAEAPkAAACLAwAAAAA=&#10;" strokecolor="white [3212]"/>
                  <v:line id="Line 123" o:spid="_x0000_s1149" style="position:absolute;visibility:visible;mso-wrap-style:square" from="100985,49676" to="101081,499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xWYMIAAADcAAAADwAAAGRycy9kb3ducmV2LnhtbERPS2vCQBC+C/6HZYTedGMKTUmzBmkt&#10;zVVTsMchO3lgdjbNbk3677sFwdt8fM/J8tn04kqj6ywr2G4iEMSV1R03Cj7L9/UzCOeRNfaWScEv&#10;Och3y0WGqbYTH+l68o0IIexSVNB6P6RSuqolg25jB+LA1XY06AMcG6lHnEK46WUcRU/SYMehocWB&#10;XluqLqcfo6D236U7UJIcz9Gh+iouH2/0eFbqYTXvX0B4mv1dfHMXOsyPE/h/Jlwgd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gxWYMIAAADcAAAADwAAAAAAAAAAAAAA&#10;AAChAgAAZHJzL2Rvd25yZXYueG1sUEsFBgAAAAAEAAQA+QAAAJADAAAAAA==&#10;" strokecolor="white [3212]"/>
                  <v:line id="Line 124" o:spid="_x0000_s1150" style="position:absolute;visibility:visible;mso-wrap-style:square" from="101081,50031" to="101283,50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PCEsQAAADcAAAADwAAAGRycy9kb3ducmV2LnhtbESPS2/CQAyE70j9DytX4gabglSqNBtU&#10;FSq48pDo0co6DyXrDdkthH9fHyr1ZmvGM5+z9eg6daMhNJ4NvMwTUMSFtw1XBs6nr9kbqBCRLXae&#10;ycCDAqzzp0mGqfV3PtDtGCslIRxSNFDH2Kdah6Imh2Hue2LRSj84jLIOlbYD3iXcdXqRJK/aYcPS&#10;UGNPnzUV7fHHGSjj9RS2tFodLsm2+N63uw0tL8ZMn8ePd1CRxvhv/rveW8FfCK08IxPo/B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k8ISxAAAANwAAAAPAAAAAAAAAAAA&#10;AAAAAKECAABkcnMvZG93bnJldi54bWxQSwUGAAAAAAQABAD5AAAAkgMAAAAA&#10;" strokecolor="white [3212]"/>
                  <v:shape id="Freeform 125" o:spid="_x0000_s1151" style="position:absolute;left:92573;top:46658;width:1654;height:1065;visibility:visible;mso-wrap-style:square;v-text-anchor:top" coordsize="278,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v7CwAAA&#10;ANwAAAAPAAAAZHJzL2Rvd25yZXYueG1sRE/LqsIwEN0L/kMYwY1oqkLVahQRLog7WzfuhmZsi82k&#10;NLla/94Igrs5nOdsdp2pxYNaV1lWMJ1EIIhzqysuFFyyv/EShPPIGmvLpOBFDnbbfm+DibZPPtMj&#10;9YUIIewSVFB63yRSurwkg25iG+LA3Wxr0AfYFlK3+AzhppazKIqlwYpDQ4kNHUrK7+m/UZDGxTw+&#10;XUfHdL/srjbLFqP8sFBqOOj2axCeOv8Tf91HHebPVvB5Jlwgt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jv7CwAAAANwAAAAPAAAAAAAAAAAAAAAAAJcCAABkcnMvZG93bnJl&#10;di54bWxQSwUGAAAAAAQABAD1AAAAhAMAAAAA&#10;" path="m158,48l158,48,175,48,158,63,140,63,123,63,88,96,52,96,52,126,,126,35,144,69,144,88,126,123,144,140,126,192,63,244,63,261,63,244,48,278,48,227,30,227,15,209,,175,30,158,48e" fillcolor="#79a2b3" strokecolor="white [3212]">
                    <v:path arrowok="t" o:connecttype="custom" o:connectlocs="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 o:connectangles="0,0,0,0,0,0,0,0,0,0,0,0,0,0,0,0,0,0,0,0,0,0,0,0,0" textboxrect="0,0,278,144"/>
                  </v:shape>
                  <v:shape id="Freeform 126" o:spid="_x0000_s1152" style="position:absolute;left:93299;top:47013;width:309;height:119;visibility:visible;mso-wrap-style:square;v-text-anchor:top" coordsize="5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VH8wgAA&#10;ANwAAAAPAAAAZHJzL2Rvd25yZXYueG1sRI9BawJBDIXvBf/DEKGXorNtoejqKCIUevGgLfUaduLu&#10;4k5m2Ux1/PfmIPSW8F7e+7Jc59CZCw3SRnbwOi3AEFfRt1w7+Pn+nMzASEL22EUmBzcSWK9GT0ss&#10;fbzyni6HVBsNYSnRQZNSX1orVUMBZRp7YtVOcQiYdB1q6we8anjo7FtRfNiALWtDgz1tG6rOh7/g&#10;gHKWl1uci83H/e63k3TaoXfueZw3CzCJcvo3P66/vOK/K74+oxPY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lUfzCAAAA3AAAAA8AAAAAAAAAAAAAAAAAlwIAAGRycy9kb3du&#10;cmV2LnhtbFBLBQYAAAAABAAEAPUAAACGAwAAAAA=&#10;" path="m0,15l0,15,17,15,35,15,52,,35,,,15e" fillcolor="#79a2b3" strokecolor="white [3212]">
                    <v:path arrowok="t" o:connecttype="custom" o:connectlocs="0,2147483647;0,2147483647;2147483647,2147483647;2147483647,2147483647;2147483647,0;2147483647,0;0,2147483647" o:connectangles="0,0,0,0,0,0,0" textboxrect="0,0,52,15"/>
                  </v:shape>
                  <v:shape id="Freeform 127" o:spid="_x0000_s1153" style="position:absolute;left:92466;top:47132;width:1666;height:1538;visibility:visible;mso-wrap-style:square;v-text-anchor:top" coordsize="278,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0fLwQAA&#10;ANwAAAAPAAAAZHJzL2Rvd25yZXYueG1sRE9Na8JAEL0X/A/LFLw1G5siEl2lSAO5aouY25CdZkOz&#10;szG7mvjv3UKht3m8z9nsJtuJGw2+daxgkaQgiGunW24UfH0WLysQPiBr7ByTgjt52G1nTxvMtRv5&#10;QLdjaEQMYZ+jAhNCn0vpa0MWfeJ64sh9u8FiiHBopB5wjOG2k69pupQWW44NBnvaG6p/jleroCrP&#10;H4UJWVZUB305uTc+XZas1Px5el+DCDSFf/Gfu9RxfraA32fiBX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FtHy8EAAADcAAAADwAAAAAAAAAAAAAAAACXAgAAZHJzL2Rvd25y&#10;ZXYueG1sUEsFBgAAAAAEAAQA9QAAAIUDAAAAAA==&#10;" path="m17,63l17,63,52,81,86,81,104,63,138,81,155,63,207,,261,,244,33,261,48,244,63,278,81,261,96,224,129,207,159,224,159,207,192,173,207,155,192,121,192,86,192,86,176,52,176,34,144,17,111,,81,17,63e" fillcolor="#79a2b3" strokecolor="white [3212]">
                    <v:path arrowok="t" o:connecttype="custom" o:connectlocs="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 o:connectangles="0,0,0,0,0,0,0,0,0,0,0,0,0,0,0,0,0,0,0,0,0,0,0,0,0,0,0,0" textboxrect="0,0,278,207"/>
                  </v:shape>
                  <v:shape id="Freeform 128" o:spid="_x0000_s1154" style="position:absolute;left:90610;top:47605;width:119;height:237;visibility:visible;mso-wrap-style:square;v-text-anchor:top" coordsize="1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ZGZwwAA&#10;ANwAAAAPAAAAZHJzL2Rvd25yZXYueG1sRE9NawIxEL0L/Q9hCr1pVgsiq1EWS0tpL62KeBw242bZ&#10;zWRJoq7+elMoeJvH+5zFqretOJMPtWMF41EGgrh0uuZKwW77PpyBCBFZY+uYFFwpwGr5NFhgrt2F&#10;f+m8iZVIIRxyVGBi7HIpQ2nIYhi5jjhxR+ctxgR9JbXHSwq3rZxk2VRarDk1GOxobahsNier4PvD&#10;FP52bYvma7c//Ryat+NhdlPq5bkv5iAi9fEh/nd/6jT/dQJ/z6QL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uZGZwwAAANwAAAAPAAAAAAAAAAAAAAAAAJcCAABkcnMvZG93&#10;bnJldi54bWxQSwUGAAAAAAQABAD1AAAAhwMAAAAA&#10;" path="m0,18l0,18,19,33,,,,18e" fillcolor="#79a2b3" strokecolor="white [3212]">
                    <v:path arrowok="t" o:connecttype="custom" o:connectlocs="0,2147483647;0,2147483647;2147483647,2147483647;0,0;0,2147483647" o:connectangles="0,0,0,0,0" textboxrect="0,0,19,33"/>
                  </v:shape>
                  <v:shape id="Freeform 129" o:spid="_x0000_s1155" style="position:absolute;left:90824;top:48078;width:95;height:237;visibility:visible;mso-wrap-style:square;v-text-anchor:top" coordsize="1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AzxAAA&#10;ANwAAAAPAAAAZHJzL2Rvd25yZXYueG1sRE9Na8JAEL0L/odlCr3ppg0Uia4igUihFWr04m3ITpPQ&#10;7GzIbpPVX98tFHqbx/uczS6YTow0uNaygqdlAoK4srrlWsHlXCxWIJxH1thZJgU3crDbzmcbzLSd&#10;+ERj6WsRQ9hlqKDxvs+kdFVDBt3S9sSR+7SDQR/hUEs94BTDTSefk+RFGmw5NjTYU95Q9VV+GwXp&#10;8Xi4tmU+ftz3+dst3N+LS3BKPT6E/RqEp+D/xX/uVx3npyn8PhMv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PgM8QAAADcAAAADwAAAAAAAAAAAAAAAACXAgAAZHJzL2Rv&#10;d25yZXYueG1sUEsFBgAAAAAEAAQA9QAAAIgDAAAAAA==&#10;" path="m0,0l0,,16,30,16,15,16,,,0e" fillcolor="#79a2b3" strokecolor="white [3212]">
                    <v:path arrowok="t" o:connecttype="custom" o:connectlocs="0,0;0,0;2147483647,2147483647;2147483647,2147483647;2147483647,0;0,0" o:connectangles="0,0,0,0,0,0" textboxrect="0,0,16,30"/>
                  </v:shape>
                  <v:shape id="Freeform 130" o:spid="_x0000_s1156" style="position:absolute;left:87730;top:46067;width:428;height:710;visibility:visible;mso-wrap-style:square;v-text-anchor:top" coordsize="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hIjwQAA&#10;ANwAAAAPAAAAZHJzL2Rvd25yZXYueG1sRE9Na8JAEL0X/A/LCN7qRm1FoquIKJbcakXwNmTHJJid&#10;DbtrEvvru4VCb/N4n7Pa9KYWLTlfWVYwGScgiHOrKy4UnL8OrwsQPiBrrC2Tgid52KwHLytMte34&#10;k9pTKEQMYZ+igjKEJpXS5yUZ9GPbEEfuZp3BEKErpHbYxXBTy2mSzKXBimNDiQ3tSsrvp4dRgJnj&#10;rKsn79fMtXte3Myx+L4oNRr22yWIQH34F/+5P3ScP3uD32fiBXL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XoSI8EAAADcAAAADwAAAAAAAAAAAAAAAACXAgAAZHJzL2Rvd25y&#10;ZXYueG1sUEsFBgAAAAAEAAQA9QAAAIUDAAAAAA==&#10;" path="m0,48l0,48,17,96,54,96,71,63,37,15,17,,,48e" fillcolor="#79a2b3" strokecolor="white [3212]">
                    <v:path arrowok="t" o:connecttype="custom" o:connectlocs="0,2147483647;0,2147483647;2147483647,2147483647;2147483647,2147483647;2147483647,2147483647;2147483647,2147483647;2147483647,0;0,2147483647" o:connectangles="0,0,0,0,0,0,0,0" textboxrect="0,0,71,96"/>
                  </v:shape>
                  <v:shape id="Freeform 131" o:spid="_x0000_s1157" style="position:absolute;left:92466;top:44173;width:416;height:355;visibility:visible;mso-wrap-style:square;v-text-anchor:top" coordsize="6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2plwQAA&#10;ANwAAAAPAAAAZHJzL2Rvd25yZXYueG1sRE9NawIxEL0X+h/CFLxIzbbSUrZG0ULRm2gt9Dhsxs3S&#10;ZBKSqOu/N4LgbR7vcyaz3llxpJg6zwpeRhUI4sbrjlsFu5/v5w8QKSNrtJ5JwZkSzKaPDxOstT/x&#10;ho7b3IoSwqlGBSbnUEuZGkMO08gH4sLtfXSYC4yt1BFPJdxZ+VpV79Jhx6XBYKAvQ83/9uAUDIc7&#10;DNKEv0W7t3bzu6ZolgelBk/9/BNEpj7fxTf3Spf54ze4PlMukNM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MtqZcEAAADcAAAADwAAAAAAAAAAAAAAAACXAgAAZHJzL2Rvd25y&#10;ZXYueG1sUEsFBgAAAAAEAAQA9QAAAIUDAAAAAA==&#10;" path="m0,15l0,15,,31,34,48,52,31,69,,17,,,15e" fillcolor="#79a2b3" strokecolor="white [3212]">
                    <v:path arrowok="t" o:connecttype="custom" o:connectlocs="0,2147483647;0,2147483647;0,2147483647;2147483647,2147483647;2147483647,2147483647;2147483647,0;2147483647,0;0,2147483647" o:connectangles="0,0,0,0,0,0,0,0" textboxrect="0,0,69,48"/>
                  </v:shape>
                  <v:shape id="Freeform 132" o:spid="_x0000_s1158" style="position:absolute;left:94322;top:43108;width:309;height:592;visibility:visible;mso-wrap-style:square;v-text-anchor:top" coordsize="5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JYfxAAA&#10;ANwAAAAPAAAAZHJzL2Rvd25yZXYueG1sRE9Na8JAEL0X/A/LCF6KblQIEl2lCEIOgjZKq7chOyap&#10;2dmQXU3677uFQm/zeJ+z2vSmFk9qXWVZwXQSgSDOra64UHA+7cYLEM4ja6wtk4JvcrBZD15WmGjb&#10;8Ts9M1+IEMIuQQWl900ipctLMugmtiEO3M22Bn2AbSF1i10IN7WcRVEsDVYcGkpsaFtSfs8eRkF2&#10;vT3ifXqIss99d/+6pMcP81ooNRr2b0sQnnr/L/5zpzrMn8fw+0y4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CWH8QAAADcAAAADwAAAAAAAAAAAAAAAACXAgAAZHJzL2Rv&#10;d25yZXYueG1sUEsFBgAAAAAEAAQA9QAAAIgDAAAAAA==&#10;" path="m0,48l0,48,,63,17,79,52,,34,,,48e" fillcolor="#79a2b3" strokecolor="white [3212]">
                    <v:path arrowok="t" o:connecttype="custom" o:connectlocs="0,2147483647;0,2147483647;0,2147483647;2147483647,2147483647;2147483647,0;2147483647,0;0,2147483647" o:connectangles="0,0,0,0,0,0,0" textboxrect="0,0,52,79"/>
                  </v:shape>
                  <v:shape id="Freeform 133" o:spid="_x0000_s1159" style="position:absolute;left:90300;top:46895;width:1761;height:2130;visibility:visible;mso-wrap-style:square;v-text-anchor:top" coordsize="296,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pUOwQAA&#10;ANwAAAAPAAAAZHJzL2Rvd25yZXYueG1sRE/JasMwEL0X+g9iAr0lctrEDk6UUAqGQk/Ocp9YE9ut&#10;NXIteenfR4VCb/N46+wOk2nEQJ2rLStYLiIQxIXVNZcKzqdsvgHhPLLGxjIp+CEHh/3jww5TbUfO&#10;aTj6UoQQdikqqLxvUyldUZFBt7AtceButjPoA+xKqTscQ7hp5HMUxdJgzaGhwpbeKiq+jr1RcDVT&#10;9pE3l4TX326V60+iJO6VeppNr1sQnib/L/5zv+sw/yWB32fCBXJ/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6KVDsEAAADcAAAADwAAAAAAAAAAAAAAAACXAgAAZHJzL2Rvd25y&#10;ZXYueG1sUEsFBgAAAAAEAAQA9QAAAIUDAAAAAA==&#10;" path="m0,0l0,,,18,35,48,71,81,88,96,106,129,140,162,175,225,244,288,278,288,296,225,278,192,261,192,244,162,227,162,227,144,209,129,209,114,158,81,140,81,54,18,,0e" fillcolor="#79a2b3" strokecolor="white [3212]">
                    <v:path arrowok="t" o:connecttype="custom" o:connectlocs="0,0;0,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0" o:connectangles="0,0,0,0,0,0,0,0,0,0,0,0,0,0,0,0,0,0,0,0,0,0,0" textboxrect="0,0,296,288"/>
                  </v:shape>
                  <v:shape id="Freeform 134" o:spid="_x0000_s1160" style="position:absolute;left:91954;top:49025;width:1440;height:473;visibility:visible;mso-wrap-style:square;v-text-anchor:top" coordsize="24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CE1wwAA&#10;ANwAAAAPAAAAZHJzL2Rvd25yZXYueG1sRI9Pa8JAEMXvBb/DMkIvUjdqsSW6igiK1/oHPA7ZaRLc&#10;nQ3Z1aTf3jkIvc3w3rz3m+W69049qI11YAOTcQaKuAi25tLA+bT7+AYVE7JFF5gM/FGE9WrwtsTc&#10;ho5/6HFMpZIQjjkaqFJqcq1jUZHHOA4NsWi/ofWYZG1LbVvsJNw7Pc2yufZYszRU2NC2ouJ2vHsD&#10;988widcvPRpd+9LhrPPOXfbGvA/7zQJUoj79m1/XByv4M6GVZ2QCv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MCE1wwAAANwAAAAPAAAAAAAAAAAAAAAAAJcCAABkcnMvZG93&#10;bnJldi54bWxQSwUGAAAAAAQABAD1AAAAhwMAAAAA&#10;" path="m0,17l0,17,70,48,242,65,242,48,208,48,191,33,139,17,139,33,104,17,52,,18,,,17xe" fillcolor="#79a2b3" strokecolor="white [3212]">
                    <v:path arrowok="t" o:connecttype="custom" o:connectlocs="0,2147483647;0,2147483647;2147483647,2147483647;2147483647,2147483647;2147483647,2147483647;2147483647,2147483647;2147483647,2147483647;2147483647,2147483647;2147483647,2147483647;2147483647,2147483647;2147483647,0;2147483647,0;0,2147483647" o:connectangles="0,0,0,0,0,0,0,0,0,0,0,0,0" textboxrect="0,0,242,65"/>
                  </v:shape>
                  <v:shape id="Freeform 135" o:spid="_x0000_s1161" style="position:absolute;left:93394;top:49498;width:214;height:0;visibility:visible;mso-wrap-style:square;v-text-anchor:top" coordsize="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6Mh+wwAA&#10;ANwAAAAPAAAAZHJzL2Rvd25yZXYueG1sRE9Na8JAEL0X+h+WKfRWd2NANHWVIGilntRAexyy0yRt&#10;djZkVxP/fbdQ8DaP9znL9WhbcaXeN441JBMFgrh0puFKQ3HevsxB+IBssHVMGm7kYb16fFhiZtzA&#10;R7qeQiViCPsMNdQhdJmUvqzJop+4jjhyX663GCLsK2l6HGK4beVUqZm02HBsqLGjTU3lz+liNdji&#10;kO+Gw2VG799GpdXbx2eCqdbPT2P+CiLQGO7if/fexPnpAv6eiR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6Mh+wwAAANwAAAAPAAAAAAAAAAAAAAAAAJcCAABkcnMvZG93&#10;bnJldi54bWxQSwUGAAAAAAQABAD1AAAAhwMAAAAA&#10;" path="m0,0l0,,18,,37,,,0e" fillcolor="#79a2b3" strokecolor="white [3212]">
                    <v:path arrowok="t" o:connecttype="custom" o:connectlocs="0,0;0,0;2147483647,0;2147483647,0;0,0" o:connectangles="0,0,0,0,0" textboxrect="0,0,37,0"/>
                  </v:shape>
                  <v:shape id="Freeform 136" o:spid="_x0000_s1162" style="position:absolute;left:91954;top:48197;width:214;height:355;visibility:visible;mso-wrap-style:square;v-text-anchor:top" coordsize="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IYBxAAA&#10;ANwAAAAPAAAAZHJzL2Rvd25yZXYueG1sRI9Ba8JAEIXvgv9hGaE3s7HV1kZXKYXQCl6aBs9DdpoE&#10;s7Mhu9X03zuHgrcZ3pv3vtnuR9epCw2h9WxgkaSgiCtvW64NlN/5fA0qRGSLnWcy8EcB9rvpZIuZ&#10;9Vf+oksRayUhHDI00MTYZ1qHqiGHIfE9sWg/fnAYZR1qbQe8Srjr9GOaPmuHLUtDgz29N1Sdi19n&#10;wJfHp9UCX/PDqnzJ3Uinj75wxjzMxrcNqEhjvJv/rz+t4C8FX56RCfTu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SGAcQAAADcAAAADwAAAAAAAAAAAAAAAACXAgAAZHJzL2Rv&#10;d25yZXYueG1sUEsFBgAAAAAEAAQA9QAAAIgDAAAAAA==&#10;" path="m0,15l0,15,18,32,35,48,35,32,18,,,15e" fillcolor="#79a2b3" strokecolor="white [3212]">
                    <v:path arrowok="t" o:connecttype="custom" o:connectlocs="0,2147483647;0,2147483647;2147483647,2147483647;2147483647,2147483647;2147483647,2147483647;2147483647,0;0,2147483647" o:connectangles="0,0,0,0,0,0,0" textboxrect="0,0,35,48"/>
                  </v:shape>
                  <v:shape id="Freeform 137" o:spid="_x0000_s1163" style="position:absolute;left:92264;top:48433;width:107;height:119;visibility:visible;mso-wrap-style:square;v-text-anchor:top" coordsize="1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4RswwAA&#10;ANwAAAAPAAAAZHJzL2Rvd25yZXYueG1sRE9Na8JAEL0X/A/LFLyIbpRiNbqKBIWeKqbqeciOSWh2&#10;Nu5uNf77bkHobR7vc5brzjTiRs7XlhWMRwkI4sLqmksFx6/dcAbCB2SNjWVS8CAP61XvZYmptnc+&#10;0C0PpYgh7FNUUIXQplL6oiKDfmRb4shdrDMYInSl1A7vMdw0cpIkU2mw5thQYUtZRcV3/mMUnF12&#10;PL1vPyfXbS5n+90jM4N5plT/tdssQATqwr/46f7Qcf7bGP6eiR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a4RswwAAANwAAAAPAAAAAAAAAAAAAAAAAJcCAABkcnMvZG93&#10;bnJldi54bWxQSwUGAAAAAAQABAD1AAAAhwMAAAAA&#10;" path="m0,16l0,16,18,16,18,,,,,16e" fillcolor="#79a2b3" strokecolor="white [3212]">
                    <v:path arrowok="t" o:connecttype="custom" o:connectlocs="0,2147483647;0,2147483647;2147483647,2147483647;2147483647,0;0,0;0,2147483647" o:connectangles="0,0,0,0,0,0" textboxrect="0,0,18,16"/>
                  </v:shape>
                  <v:shape id="Freeform 138" o:spid="_x0000_s1164" style="position:absolute;left:94322;top:44410;width:619;height:1065;visibility:visible;mso-wrap-style:square;v-text-anchor:top" coordsize="104,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LlyvgAA&#10;ANwAAAAPAAAAZHJzL2Rvd25yZXYueG1sRE9Li8IwEL4L/ocwwt40VWSRapRSWRBvvu5DMrbFZlKb&#10;rMb99WZhYW/z8T1ntYm2FQ/qfeNYwXSSgSDWzjRcKTifvsYLED4gG2wdk4IXedish4MV5sY9+UCP&#10;Y6hECmGfo4I6hC6X0uuaLPqJ64gTd3W9xZBgX0nT4zOF21bOsuxTWmw4NdTYUVmTvh2/rYLLdNua&#10;qPdFpl0Z74ufSCFGpT5GsViCCBTDv/jPvTNp/nwGv8+kC+T6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nsS5cr4AAADcAAAADwAAAAAAAAAAAAAAAACXAgAAZHJzL2Rvd25yZXYu&#10;eG1sUEsFBgAAAAAEAAQA9QAAAIIDAAAAAA==&#10;" path="m0,65l0,65,,95,17,113,17,128,34,128,52,128,69,143,69,128,86,143,104,143,86,128,104,128,69,113,52,128,34,95,69,48,52,32,69,,52,17,17,,,65e" fillcolor="#79a2b3" strokecolor="white [3212]">
                    <v:path arrowok="t" o:connecttype="custom" o:connectlocs="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0;0,2147483647" o:connectangles="0,0,0,0,0,0,0,0,0,0,0,0,0,0,0,0,0,0,0,0,0,0" textboxrect="0,0,104,143"/>
                  </v:shape>
                  <v:shape id="Freeform 139" o:spid="_x0000_s1165" style="position:absolute;left:93822;top:45830;width:405;height:592;visibility:visible;mso-wrap-style:square;v-text-anchor:top" coordsize="6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DegxAAA&#10;ANwAAAAPAAAAZHJzL2Rvd25yZXYueG1sRE9La8JAEL4L/odlhN6ajW0pGl3Fpg+qoODjoLchOybB&#10;7GzIbk36791Cwdt8fM+ZzjtTiSs1rrSsYBjFIIgzq0vOFRz2n48jEM4ja6wsk4JfcjCf9XtTTLRt&#10;eUvXnc9FCGGXoILC+zqR0mUFGXSRrYkDd7aNQR9gk0vdYBvCTSWf4vhVGiw5NBRYU1pQdtn9GAXr&#10;01t6fN/zJm0rt/pYDpfjLz4p9TDoFhMQnjp/F/+7v3WY//IMf8+EC+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3oMQAAADcAAAADwAAAAAAAAAAAAAAAACXAgAAZHJzL2Rv&#10;d25yZXYueG1sUEsFBgAAAAAEAAQA9QAAAIgDAAAAAA==&#10;" path="m0,81l0,81,69,18,69,,,81e" fillcolor="#79a2b3" strokecolor="white [3212]">
                    <v:path arrowok="t" o:connecttype="custom" o:connectlocs="0,2147483647;0,2147483647;2147483647,2147483647;2147483647,0;0,2147483647" o:connectangles="0,0,0,0,0" textboxrect="0,0,69,81"/>
                  </v:shape>
                  <v:shape id="Freeform 140" o:spid="_x0000_s1166" style="position:absolute;left:94322;top:45475;width:214;height:237;visibility:visible;mso-wrap-style:square;v-text-anchor:top" coordsize="3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CS/wAAA&#10;ANwAAAAPAAAAZHJzL2Rvd25yZXYueG1sRE9Ni8IwEL0v+B/CCN7WVOkuWo0iiiDiZavex2Zsi82k&#10;NNHWf78RBG/zeJ8zX3amEg9qXGlZwWgYgSDOrC45V3A6br8nIJxH1lhZJgVPcrBc9L7mmGjb8h89&#10;Up+LEMIuQQWF93UipcsKMuiGtiYO3NU2Bn2ATS51g20IN5UcR9GvNFhyaCiwpnVB2S29GwUHl7ab&#10;83bt9vInvt+m0eiy50qpQb9bzUB46vxH/HbvdJgfx/B6Jlwg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ECS/wAAAANwAAAAPAAAAAAAAAAAAAAAAAJcCAABkcnMvZG93bnJl&#10;di54bWxQSwUGAAAAAAQABAD1AAAAhAMAAAAA&#10;" path="m0,0l0,,36,33,36,18,36,,,0e" fillcolor="#79a2b3" strokecolor="white [3212]">
                    <v:path arrowok="t" o:connecttype="custom" o:connectlocs="0,0;0,0;2147483647,2147483647;2147483647,2147483647;2147483647,0;0,0" o:connectangles="0,0,0,0,0,0" textboxrect="0,0,36,33"/>
                  </v:shape>
                  <v:shape id="Freeform 141" o:spid="_x0000_s1167" style="position:absolute;left:94631;top:45712;width:417;height:591;visibility:visible;mso-wrap-style:square;v-text-anchor:top" coordsize="7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GzQwgAA&#10;ANwAAAAPAAAAZHJzL2Rvd25yZXYueG1sRE/NasJAEL4XfIdlhN7qRmmlRFdRaWnAi6Y+wJgds8Hs&#10;bMhuNPbpu4LgbT6+35kve1uLC7W+cqxgPEpAEBdOV1wqOPx+v32C8AFZY+2YFNzIw3IxeJljqt2V&#10;93TJQyliCPsUFZgQmlRKXxiy6EeuIY7cybUWQ4RtKXWL1xhuazlJkqm0WHFsMNjQxlBxzjurIJuu&#10;v26m+zlm5XjXya3e//V6rdTrsF/NQATqw1P8cGc6zn//gPsz8QK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EAbNDCAAAA3AAAAA8AAAAAAAAAAAAAAAAAlwIAAGRycy9kb3du&#10;cmV2LnhtbFBLBQYAAAAABAAEAPUAAACGAwAAAAA=&#10;" path="m0,33l0,33,19,33,19,48,36,81,36,63,36,48,71,63,71,48,53,48,53,15,36,33,36,15,19,,,,,33e" fillcolor="#79a2b3"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0;0,0;0,2147483647" o:connectangles="0,0,0,0,0,0,0,0,0,0,0,0,0,0,0,0" textboxrect="0,0,71,81"/>
                  </v:shape>
                  <v:shape id="Freeform 142" o:spid="_x0000_s1168" style="position:absolute;left:94631;top:46067;width:726;height:828;visibility:visible;mso-wrap-style:square;v-text-anchor:top" coordsize="123,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FgMwwAA&#10;ANwAAAAPAAAAZHJzL2Rvd25yZXYueG1sRE9La8JAEL4X+h+WKfRWN5UqJbqKhLbkIELT9j5mxySa&#10;nY3ZzcN/7woFb/PxPWe5Hk0tempdZVnB6yQCQZxbXXGh4Pfn8+UdhPPIGmvLpOBCDtarx4clxtoO&#10;/E195gsRQtjFqKD0vomldHlJBt3ENsSBO9jWoA+wLaRucQjhppbTKJpLgxWHhhIbSkrKT1lnFBzT&#10;TTd0h+1u9nU+fZh9Xtt98qfU89O4WYDwNPq7+N+d6jD/bQ63Z8IF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MFgMwwAAANwAAAAPAAAAAAAAAAAAAAAAAJcCAABkcnMvZG93&#10;bnJldi54bWxQSwUGAAAAAAQABAD1AAAAhwMAAAAA&#10;" path="m0,81l0,81,19,63,36,63,53,63,71,63,53,96,88,111,105,96,88,81,105,63,123,96,123,63,123,33,88,,88,33,71,33,53,48,36,33,,63,,81e" fillcolor="#79a2b3"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0,2147483647;0,2147483647" o:connectangles="0,0,0,0,0,0,0,0,0,0,0,0,0,0,0,0,0,0,0,0,0" textboxrect="0,0,123,111"/>
                  </v:shape>
                  <v:line id="Line 143" o:spid="_x0000_s1169" style="position:absolute;visibility:visible;mso-wrap-style:square" from="89943,45652" to="89943,45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OzwMAAAADcAAAADwAAAGRycy9kb3ducmV2LnhtbERPS4vCMBC+L/gfwgje1lRdtlIbRdRl&#10;vfoAPQ7N9IHNpDZRu//eCAve5uN7TrroTC3u1LrKsoLRMAJBnFldcaHgePj5nIJwHlljbZkU/JGD&#10;xbz3kWKi7YN3dN/7QoQQdgkqKL1vEildVpJBN7QNceBy2xr0AbaF1C0+Qrip5TiKvqXBikNDiQ2t&#10;Ssou+5tRkPvrwW0ojnenaJOdt5ffNU1OSg363XIGwlPn3+J/91aH+V8xvJ4JF8j5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Ts8DAAAAA3AAAAA8AAAAAAAAAAAAAAAAA&#10;oQIAAGRycy9kb3ducmV2LnhtbFBLBQYAAAAABAAEAPkAAACOAwAAAAA=&#10;" strokecolor="white [3212]"/>
                  <v:line id="Line 144" o:spid="_x0000_s1170" style="position:absolute;flip:y;visibility:visible;mso-wrap-style:square" from="95619,42812" to="95714,4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gu6cUAAADcAAAADwAAAGRycy9kb3ducmV2LnhtbESPQWvDMAyF74P+B6PCbquzMkbI6pYy&#10;Wthhl3YjYzctVuPQWDaxm6b/fjoMdpN4T+99Wm0m36uRhtQFNvC4KEARN8F23Br4/Ng/lKBSRrbY&#10;ByYDN0qwWc/uVljZcOUDjcfcKgnhVKEBl3OstE6NI49pESKxaKcweMyyDq22A14l3Pd6WRTP2mPH&#10;0uAw0quj5ny8eANhWafbGL8O53pfl++ujD95923M/XzavoDKNOV/89/1mxX8J6GVZ2QCv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xgu6cUAAADcAAAADwAAAAAAAAAA&#10;AAAAAAChAgAAZHJzL2Rvd25yZXYueG1sUEsFBgAAAAAEAAQA+QAAAJMDAAAAAA==&#10;" strokecolor="white [3212]"/>
                  <v:line id="Line 145" o:spid="_x0000_s1171" style="position:absolute;flip:y;visibility:visible;mso-wrap-style:square" from="95869,42517" to="95869,42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SLcsMAAADcAAAADwAAAGRycy9kb3ducmV2LnhtbERPTWsCMRC9F/wPYYTealYpst0apUiF&#10;HnpRy4q36Wa6WdxMwiZd139vBMHbPN7nLFaDbUVPXWgcK5hOMhDEldMN1wp+9puXHESIyBpbx6Tg&#10;QgFWy9HTAgvtzrylfhdrkUI4FKjAxOgLKUNlyGKYOE+cuD/XWYwJdrXUHZ5TuG3lLMvm0mLDqcGg&#10;p7Wh6rT7twrcrAyX3h+2p3JT5t8m97/x86jU83j4eAcRaYgP8d39pdP81ze4PZMukM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Ui3LDAAAA3AAAAA8AAAAAAAAAAAAA&#10;AAAAoQIAAGRycy9kb3ducmV2LnhtbFBLBQYAAAAABAAEAPkAAACRAwAAAAA=&#10;" strokecolor="white [3212]"/>
                  <v:shape id="Freeform 146" o:spid="_x0000_s1172" style="position:absolute;left:95048;top:45593;width:214;height:474;visibility:visible;mso-wrap-style:square;v-text-anchor:top" coordsize="3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8Z6wgAA&#10;ANwAAAAPAAAAZHJzL2Rvd25yZXYueG1sRI9BawIxEIXvBf9DGMFbzVawyNYopVAonqyK52EzbhY3&#10;k7DJuqu/vnMQepvhvXnvm/V29K26UZeawAbe5gUo4irYhmsDp+P36wpUysgW28Bk4E4JtpvJyxpL&#10;Gwb+pdsh10pCOJVowOUcS61T5chjmodILNoldB6zrF2tbYeDhPtWL4riXXtsWBocRvpyVF0PvTeQ&#10;6dprdw5p2O8e6XyJkfpmacxsOn5+gMo05n/z8/rHCv5S8OUZmUB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PxnrCAAAA3AAAAA8AAAAAAAAAAAAAAAAAlwIAAGRycy9kb3du&#10;cmV2LnhtbFBLBQYAAAAABAAEAPUAAACGAwAAAAA=&#10;" path="m0,0l0,,17,15,,30,,48,,63,17,63,17,30,34,30,17,15,17,,,0e" fillcolor="#79a2b3" strokecolor="white [3212]">
                    <v:path arrowok="t" o:connecttype="custom" o:connectlocs="0,0;0,0;2147483647,2147483647;0,2147483647;0,2147483647;0,2147483647;2147483647,2147483647;2147483647,2147483647;2147483647,2147483647;2147483647,2147483647;2147483647,0;0,0" o:connectangles="0,0,0,0,0,0,0,0,0,0,0,0" textboxrect="0,0,34,63"/>
                  </v:shape>
                  <v:shape id="Freeform 147" o:spid="_x0000_s1173" style="position:absolute;left:91466;top:45238;width:786;height:695;visibility:visible;mso-wrap-style:square;v-text-anchor:top" coordsize="251,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y4QwQAA&#10;ANwAAAAPAAAAZHJzL2Rvd25yZXYueG1sRE9LawIxEL4L/Q9hCr1p1mdlNUoRhApefBx6HDbjJriZ&#10;bDdx3fbXm0LB23x8z1muO1eJlppgPSsYDjIQxIXXlksF59O2PwcRIrLGyjMp+KEA69VLb4m59nc+&#10;UHuMpUghHHJUYGKscylDYchhGPiaOHEX3ziMCTal1A3eU7ir5CjLZtKh5dRgsKaNoeJ6vDkFM9Pa&#10;vdmH3zjmye57Yr+21btX6u21+1iAiNTFp/jf/anT/OkQ/p5JF8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BsuEMEAAADcAAAADwAAAAAAAAAAAAAAAACXAgAAZHJzL2Rvd25y&#10;ZXYueG1sUEsFBgAAAAAEAAQA9QAAAIUDAAAAAA==&#10;" path="m94,175l94,175,157,146,188,117,251,89,251,,188,,188,31,157,,30,,,60,30,117,30,146,30,175,94,175xe" fillcolor="#79a2b3" strokecolor="white [3212]">
                    <v:path arrowok="t" o:connecttype="custom" o:connectlocs="2147483647,2147483647;2147483647,2147483647;2147483647,2147483647;2147483647,2147483647;2147483647,2147483647;2147483647,0;2147483647,0;2147483647,2123297479;2147483647,0;801549247,0;0,2147483647;801549247,2147483647;801549247,2147483647;801549247,2147483647;2147483647,2147483647" o:connectangles="0,0,0,0,0,0,0,0,0,0,0,0,0,0,0" textboxrect="0,0,251,175"/>
                  </v:shape>
                  <v:shape id="Freeform 148" o:spid="_x0000_s1174" style="position:absolute;left:89063;top:42872;width:833;height:1065;visibility:visible;mso-wrap-style:square;v-text-anchor:top" coordsize="140,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5IhwwAA&#10;ANwAAAAPAAAAZHJzL2Rvd25yZXYueG1sRE/fSwJBEH4X/B+WEXrLvcQiL1cRQRICMyuit+F2uju8&#10;nT13Rz3/+zYIfJuP7+dM551r1IlCrD0buBtmoIgLb2suDXy8r24fQUVBtth4JgMXijCf9XtTzK0/&#10;8xuddlKqFMIxRwOVSJtrHYuKHMahb4kT9+ODQ0kwlNoGPKdw1+hRlj1ohzWnhgpbWlZU7HdHZyAc&#10;xhP77b548zLZPtefr9IsxmLMzaBbPIES6uQq/nevbZp/P4K/Z9IFev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L5IhwwAAANwAAAAPAAAAAAAAAAAAAAAAAJcCAABkcnMvZG93&#10;bnJldi54bWxQSwUGAAAAAAQABAD1AAAAhwMAAAAA&#10;" path="m140,129l140,129,123,81,123,64,105,81,88,81,88,64,123,33,52,33,52,,34,,17,,17,16,,48,17,48,34,129,69,129,105,96,123,144,140,129xe" fillcolor="#79a2b3" strokecolor="white [3212]">
                    <v:path arrowok="t" o:connecttype="custom" o:connectlocs="2147483647,2147483647;2147483647,2147483647;2147483647,2147483647;2147483647,2147483647;2147483647,2147483647;2147483647,2147483647;2147483647,2147483647;2147483647,2147483647;2147483647,2147483647;2147483647,0;2147483647,0;2147483647,0;2147483647,2147483647;0,2147483647;2147483647,2147483647;2147483647,2147483647;2147483647,2147483647;2147483647,2147483647;2147483647,2147483647;2147483647,2147483647" o:connectangles="0,0,0,0,0,0,0,0,0,0,0,0,0,0,0,0,0,0,0,0" textboxrect="0,0,140,144"/>
                  </v:shape>
                  <v:shape id="Freeform 149" o:spid="_x0000_s1175" style="position:absolute;left:89800;top:42517;width:1428;height:3668;visibility:visible;mso-wrap-style:square;v-text-anchor:top" coordsize="240,4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g/zwAAA&#10;ANwAAAAPAAAAZHJzL2Rvd25yZXYueG1sRE9Li8IwEL4v+B/CCN7W1MqKVKOI0EX25gPPQzNtis2k&#10;Nllb/71ZWPA2H99z1tvBNuJBna8dK5hNExDEhdM1Vwou5/xzCcIHZI2NY1LwJA/bzehjjZl2PR/p&#10;cQqViCHsM1RgQmgzKX1hyKKfupY4cqXrLIYIu0rqDvsYbhuZJslCWqw5NhhsaW+ouJ1+rYKdmQ1l&#10;nqfzb389ptjnC/9T3pWajIfdCkSgIbzF/+6DjvO/5vD3TLxAb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Hg/zwAAAANwAAAAPAAAAAAAAAAAAAAAAAJcCAABkcnMvZG93bnJl&#10;di54bWxQSwUGAAAAAAQABAD1AAAAhAMAAAAA&#10;" path="m172,495l172,495,205,432,190,384,172,351,172,321,155,273,155,240,222,208,240,177,222,177,190,160,190,144,190,129,172,112,155,112,172,33,155,,138,,138,33,103,33,86,48,51,112,34,129,17,160,17,177,,192,34,225,51,256,69,304,51,321,86,336,121,304,138,321,172,417,172,495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 o:connectangles="0,0,0,0,0,0,0,0,0,0,0,0,0,0,0,0,0,0,0,0,0,0,0,0,0,0,0,0,0,0,0,0,0,0,0,0" textboxrect="0,0,240,495"/>
                  </v:shape>
                  <v:shape id="Freeform 150" o:spid="_x0000_s1176" style="position:absolute;left:91133;top:43700;width:1131;height:1657;visibility:visible;mso-wrap-style:square;v-text-anchor:top" coordsize="190,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9qv5wwAA&#10;ANwAAAAPAAAAZHJzL2Rvd25yZXYueG1sRE9Li8IwEL4v7H8Is7C3NVW0aDXK7oLgRcEH4nFsxrba&#10;TEoTbf33RhC8zcf3nMmsNaW4Ue0Kywq6nQgEcWp1wZmC3Xb+MwThPLLG0jIpuJOD2fTzY4KJtg2v&#10;6bbxmQgh7BJUkHtfJVK6NCeDrmMr4sCdbG3QB1hnUtfYhHBTyl4UxdJgwaEhx4r+c0ovm6tRcI33&#10;6XE0Pw/6u6Y6nLLlXy9etUp9f7W/YxCeWv8Wv9wLHeYP+vB8Jlwgp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9qv5wwAAANwAAAAPAAAAAAAAAAAAAAAAAJcCAABkcnMvZG93&#10;bnJldi54bWxQSwUGAAAAAAQABAD1AAAAhwMAAAAA&#10;" path="m190,209l190,209,190,176,156,144,156,128,87,80,121,65,104,48,69,32,52,,35,,35,32,18,32,18,17,,48,,65,18,80,18,128,52,113,87,96,104,128,121,161,138,176,138,209,156,224,156,209,190,209xe" fillcolor="#79a2b3" strokecolor="white [3212]">
                    <v:path arrowok="t" o:connecttype="custom" o:connectlocs="2147483647,2147483647;2147483647,2147483647;2147483647,2147483647;2147483647,2147483647;2147483647,2147483647;2147483647,2147483647;2147483647,2147483647;2147483647,2147483647;2147483647,2147483647;2147483647,0;2147483647,0;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 o:connectangles="0,0,0,0,0,0,0,0,0,0,0,0,0,0,0,0,0,0,0,0,0,0,0,0,0,0,0" textboxrect="0,0,190,224"/>
                  </v:shape>
                  <v:shape id="Freeform 151" o:spid="_x0000_s1177" style="position:absolute;left:91442;top:43582;width:1131;height:2721;visibility:visible;mso-wrap-style:square;v-text-anchor:top" coordsize="190,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zNFxAAA&#10;ANwAAAAPAAAAZHJzL2Rvd25yZXYueG1sRE9NSwMxEL0X/A9hhF5Km23rFlmbFlEKBU+uCnobN+Nm&#10;MZksSdpu/fVGKHibx/uc9XZwVhwpxM6zgvmsAEHceN1xq+D1ZTe9BRETskbrmRScKcJ2czVaY6X9&#10;iZ/pWKdW5BCOFSowKfWVlLEx5DDOfE+cuS8fHKYMQyt1wFMOd1YuimIlHXacGwz29GCo+a4PTsHT&#10;o7l5X7oJf7658GO7j3m5qK1S4+vh/g5EoiH9iy/uvc7zyxL+nskX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szRcQAAADcAAAADwAAAAAAAAAAAAAAAACXAgAAZHJzL2Rv&#10;d25yZXYueG1sUEsFBgAAAAAEAAQA9QAAAIgDAAAAAA==&#10;" path="m0,16l0,16,,,17,16,86,,121,,121,33,156,33,121,48,104,81,86,96,173,207,190,240,173,303,138,321,121,321,104,351,69,369,69,336,52,321,86,303,104,288,138,273,138,225,138,192,104,160,104,144,35,96,69,81,52,64,17,48,,16xe" fillcolor="#79a2b3" strokecolor="white [3212]">
                    <v:path arrowok="t" o:connecttype="custom" o:connectlocs="0,2147483647;0,2147483647;0,0;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 textboxrect="0,0,190,369"/>
                  </v:shape>
                  <v:shape id="Freeform 152" o:spid="_x0000_s1178" style="position:absolute;left:91133;top:46658;width:619;height:1065;visibility:visible;mso-wrap-style:square;v-text-anchor:top" coordsize="10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BtCwgAA&#10;ANwAAAAPAAAAZHJzL2Rvd25yZXYueG1sRE9Ni8IwEL0L/ocwC3sRTRXUtRpFZAVPgnUPehuasSnb&#10;TEoTa/33RljY2zze56w2na1ES40vHSsYjxIQxLnTJRcKfs774RcIH5A1Vo5JwZM8bNb93gpT7R58&#10;ojYLhYgh7FNUYEKoUyl9bsiiH7maOHI311gMETaF1A0+Yrit5CRJZtJiybHBYE07Q/lvdrcKBhP+&#10;3l/a/Lww9+PlKluzOM2NUp8f3XYJIlAX/sV/7oOO86czeD8TL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gG0LCAAAA3AAAAA8AAAAAAAAAAAAAAAAAlwIAAGRycy9kb3du&#10;cmV2LnhtbFBLBQYAAAAABAAEAPUAAACGAwAAAAA=&#10;" path="m52,15l52,15,35,30,18,15,,,,15,,63,35,96,87,144,104,144,87,96,87,48,52,15xe" fillcolor="#79a2b3" strokecolor="white [3212]">
                    <v:path arrowok="t" o:connecttype="custom" o:connectlocs="2147483647,2147483647;2147483647,2147483647;2147483647,2147483647;2147483647,2147483647;0,0;0,2147483647;0,2147483647;2147483647,2147483647;2147483647,2147483647;2147483647,2147483647;2147483647,2147483647;2147483647,2147483647;2147483647,2147483647" o:connectangles="0,0,0,0,0,0,0,0,0,0,0,0,0" textboxrect="0,0,104,144"/>
                  </v:shape>
                  <v:shape id="Freeform 153" o:spid="_x0000_s1179" style="position:absolute;left:90729;top:44055;width:1225;height:2840;visibility:visible;mso-wrap-style:square;v-text-anchor:top" coordsize="207,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BkbwAAA&#10;ANwAAAAPAAAAZHJzL2Rvd25yZXYueG1sRE9Li8IwEL4L+x/CLOxNU110S9coIogFTz5gr7PN2Bab&#10;SUmiVn+9EQRv8/E9ZzrvTCMu5HxtWcFwkIAgLqyuuVRw2K/6KQgfkDU2lknBjTzMZx+9KWbaXnlL&#10;l10oRQxhn6GCKoQ2k9IXFRn0A9sSR+5oncEQoSuldniN4aaRoySZSIM1x4YKW1pWVJx2Z6Pgn90k&#10;+d6M/8KQDn7NeXrPTarU12e3+AURqAtv8cud6zh//APPZ+IFcvY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LBkbwAAAANwAAAAPAAAAAAAAAAAAAAAAAJcCAABkcnMvZG93bnJl&#10;di54bWxQSwUGAAAAAAQABAD1AAAAhAMAAAAA&#10;" path="m69,0l69,,,32,,65,17,113,17,143,35,176,52,224,17,287,17,305,17,320,69,368,69,353,87,368,104,383,121,368,104,353,69,353,52,287,35,287,35,272,52,224,52,191,87,191,87,209,104,209,138,239,138,224,121,191,138,161,207,161,207,128,190,113,173,80,156,48,121,65,87,80,87,32,69,17,69,0xe" fillcolor="#79a2b3" strokecolor="white [3212]">
                    <v:path arrowok="t" o:connecttype="custom" o:connectlocs="2147483647,0;2147483647,0;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0,0,0,0,0,0,0,0,0,0,0,0,0,0,0" textboxrect="0,0,207,383"/>
                  </v:shape>
                  <v:shape id="Freeform 154" o:spid="_x0000_s1180" style="position:absolute;left:89289;top:42517;width:500;height:236;visibility:visible;mso-wrap-style:square;v-text-anchor:top" coordsize="8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aQFxAAA&#10;ANwAAAAPAAAAZHJzL2Rvd25yZXYueG1sRI9BawJBDIXvBf/DEMFbndVildVRVKiU0h6q4jnsxN3V&#10;ncwyM+r23zeHQm8J7+W9L4tV5xp1pxBrzwZGwwwUceFtzaWB4+HteQYqJmSLjWcy8EMRVsve0wJz&#10;6x/8Tfd9KpWEcMzRQJVSm2sdi4ocxqFviUU7++AwyRpKbQM+JNw1epxlr9phzdJQYUvbiorr/uYM&#10;8MupsG4UPnbTib181Rh3l82nMYN+t56DStSlf/Pf9bsV/InQyjMygV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GkBcQAAADcAAAADwAAAAAAAAAAAAAAAACXAgAAZHJzL2Rv&#10;d25yZXYueG1sUEsFBgAAAAAEAAQA9QAAAIgDAAAAAA==&#10;" path="m69,0l69,,18,,,16,,33,69,33,85,33,69,0xe" fillcolor="#79a2b3" strokecolor="white [3212]">
                    <v:path arrowok="t" o:connecttype="custom" o:connectlocs="2147483647,0;2147483647,0;2147483647,0;0,2147483647;0,2147483647;2147483647,2147483647;2147483647,2147483647;2147483647,0" o:connectangles="0,0,0,0,0,0,0,0" textboxrect="0,0,85,33"/>
                  </v:shape>
                  <v:shape id="Freeform 155" o:spid="_x0000_s1181" style="position:absolute;left:87837;top:42058;width:1238;height:814;visibility:visible;mso-wrap-style:square;v-text-anchor:top" coordsize="210,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AchwQAA&#10;ANwAAAAPAAAAZHJzL2Rvd25yZXYueG1sRE9NawIxEL0X/A9hBG81q6DUrVGKIHgS3Baht3EzbpZu&#10;JiGJ6/rvm4LQ2zze56y3g+1ETyG2jhXMpgUI4trplhsFX5/71zcQMSFr7ByTggdF2G5GL2sstbvz&#10;ifoqNSKHcCxRgUnJl1LG2pDFOHWeOHNXFyymDEMjdcB7DrednBfFUlpsOTcY9LQzVP9UN6vg4AvT&#10;c7x0/rRqrsfz96MOl0qpyXj4eAeRaEj/4qf7oPP8xQr+nskXyM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cwHIcEAAADcAAAADwAAAAAAAAAAAAAAAACXAgAAZHJzL2Rvd25y&#10;ZXYueG1sUEsFBgAAAAAEAAQA9QAAAIUDAAAAAA==&#10;" path="m18,0l18,,,48,35,63,192,111,210,111,210,96,210,63,158,63,121,48,104,31,87,31,52,,18,0xe" fillcolor="#79a2b3" strokecolor="white [3212]">
                    <v:path arrowok="t" o:connecttype="custom" o:connectlocs="2147483647,0;2147483647,0;0,2147483647;2147483647,2147483647;2147483647,2147483647;2147483647,2147483647;2147483647,2147483647;2147483647,2147483647;2147483647,2147483647;2147483647,2147483647;2147483647,2147483647;2147483647,2147483647;2147483647,0;2147483647,0" o:connectangles="0,0,0,0,0,0,0,0,0,0,0,0,0,0" textboxrect="0,0,210,111"/>
                  </v:shape>
                  <v:shape id="Freeform 156" o:spid="_x0000_s1182" style="position:absolute;left:95357;top:40150;width:512;height:947;visibility:visible;mso-wrap-style:square;v-text-anchor:top" coordsize="86,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UcrxgAA&#10;ANwAAAAPAAAAZHJzL2Rvd25yZXYueG1sRI9Ba8JAEIXvhf6HZQredLcVtERXKYWK4EHUUuhtyI5J&#10;2uxsml1j9Nc7B6G3Gd6b976ZL3tfq47aWAW28DwyoIjz4CouLHwePoavoGJCdlgHJgsXirBcPD7M&#10;MXPhzDvq9qlQEsIxQwtlSk2mdcxL8hhHoSEW7Rhaj0nWttCuxbOE+1q/GDPRHiuWhhIbei8p/92f&#10;vIXppi++4nU1/sGLCX/GdN+namvt4Kl/m4FK1Kd/8/167QR/Ivj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aUcrxgAAANwAAAAPAAAAAAAAAAAAAAAAAJcCAABkcnMv&#10;ZG93bnJldi54bWxQSwUGAAAAAAQABAD1AAAAigMAAAAA&#10;" path="m0,32l0,32,51,,69,32,86,80,69,113,,128,,113,,96,,48,,32xe" fillcolor="#79a2b3" strokecolor="white [3212]">
                    <v:path arrowok="t" o:connecttype="custom" o:connectlocs="0,2147483647;0,2147483647;2147483647,0;2147483647,2147483647;2147483647,2147483647;2147483647,2147483647;0,2147483647;0,2147483647;0,2147483647;0,2147483647;0,2147483647" o:connectangles="0,0,0,0,0,0,0,0,0,0,0" textboxrect="0,0,86,128"/>
                  </v:shape>
                  <v:shape id="Freeform 157" o:spid="_x0000_s1183" style="position:absolute;left:95048;top:39218;width:1035;height:1169;visibility:visible;mso-wrap-style:square;v-text-anchor:top" coordsize="172,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55/TwgAA&#10;ANwAAAAPAAAAZHJzL2Rvd25yZXYueG1sRE9Li8IwEL4v+B/CCN7WtIKyVKMUQdzDyuID9Dg0Y1ts&#10;JiVJa/ffbxaEvc3H95zVZjCN6Mn52rKCdJqAIC6srrlUcDnv3j9A+ICssbFMCn7Iw2Y9elthpu2T&#10;j9SfQiliCPsMFVQhtJmUvqjIoJ/aljhyd+sMhghdKbXDZww3jZwlyUIarDk2VNjStqLiceqMAtd1&#10;X1s61IfvechvF51f+33KSk3GQ74EEWgI/+KX+1PH+YsU/p6JF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nn9PCAAAA3AAAAA8AAAAAAAAAAAAAAAAAlwIAAGRycy9kb3du&#10;cmV2LnhtbFBLBQYAAAAABAAEAPUAAACGAwAAAAA=&#10;" path="m172,0l172,,155,,121,16,103,16,86,31,69,31,,79,,96,17,96,,144,17,159,34,159,52,159,103,127,69,112,69,96,138,64,138,31,172,0e" fillcolor="#79a2b3" strokecolor="white [3212]">
                    <v:path arrowok="t" o:connecttype="custom" o:connectlocs="2147483647,0;2147483647,0;2147483647,0;2147483647,2147483647;2147483647,2147483647;2147483647,2147483647;2147483647,2147483647;0,2147483647;0,2147483647;2147483647,2147483647;0,2147483647;2147483647,2147483647;2147483647,2147483647;2147483647,2147483647;2147483647,2147483647;2147483647,2147483647;2147483647,2147483647;2147483647,2147483647;2147483647,2147483647;2147483647,0" o:connectangles="0,0,0,0,0,0,0,0,0,0,0,0,0,0,0,0,0,0,0,0" textboxrect="0,0,172,159"/>
                  </v:shape>
                  <v:shape id="Freeform 158" o:spid="_x0000_s1184" style="position:absolute;left:95869;top:41215;width:416;height:710;visibility:visible;mso-wrap-style:square;v-text-anchor:top" coordsize="69,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NQRwgAA&#10;ANwAAAAPAAAAZHJzL2Rvd25yZXYueG1sRE9LawIxEL4X/A9hhN5qVg9WVqOIooi0lKp4HjbjZh+Z&#10;LJvUXfvrm0Kht/n4nrNY9bYWd2p94VjBeJSAIM6cLjhXcDnvXmYgfEDWWDsmBQ/ysFoOnhaYatfx&#10;J91PIRcxhH2KCkwITSqlzwxZ9CPXEEfu5lqLIcI2l7rFLobbWk6SZCotFhwbDDa0MZRVpy+roP9+&#10;nx13/uPVdOW2fMNq7/ThqtTzsF/PQQTqw7/4z33Qcf50Ar/PxAvk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Ac1BHCAAAA3AAAAA8AAAAAAAAAAAAAAAAAlwIAAGRycy9kb3du&#10;cmV2LnhtbFBLBQYAAAAABAAEAPUAAACGAwAAAAA=&#10;" path="m0,17l0,17,,32,17,32,17,80,34,96,52,80,69,32,52,17,17,,,17e" fillcolor="#79a2b3" strokecolor="white [3212]">
                    <v:path arrowok="t" o:connecttype="custom" o:connectlocs="0,2147483647;0,2147483647;0,2147483647;2147483647,2147483647;2147483647,2147483647;2147483647,2147483647;2147483647,2147483647;2147483647,2147483647;2147483647,2147483647;2147483647,0;0,2147483647" o:connectangles="0,0,0,0,0,0,0,0,0,0,0" textboxrect="0,0,69,96"/>
                  </v:shape>
                  <v:shape id="Freeform 159" o:spid="_x0000_s1185" style="position:absolute;left:96285;top:41215;width:429;height:237;visibility:visible;mso-wrap-style:square;v-text-anchor:top" coordsize="7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I2ywAAA&#10;ANwAAAAPAAAAZHJzL2Rvd25yZXYueG1sRE/dasIwFL4f+A7hDHY3U90orhpFZcK8bN0DHJpjU9ac&#10;1CRq9/ZGELw7H9/vWawG24kL+dA6VjAZZyCIa6dbbhT8HnbvMxAhImvsHJOCfwqwWo5eFlhod+WS&#10;LlVsRArhUKACE2NfSBlqQxbD2PXEiTs6bzEm6BupPV5TuO3kNMtyabHl1GCwp62h+q86WwWSt15P&#10;vsqN+YzfZr8Jp6o850q9vQ7rOYhIQ3yKH+4fnebnH3B/Jl0gl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oI2ywAAAANwAAAAPAAAAAAAAAAAAAAAAAJcCAABkcnMvZG93bnJl&#10;di54bWxQSwUGAAAAAAQABAD1AAAAhAMAAAAA&#10;" path="m0,17l0,17,,32,17,32,35,17,54,17,71,,35,,,17e" fillcolor="#79a2b3" strokecolor="white [3212]">
                    <v:path arrowok="t" o:connecttype="custom" o:connectlocs="0,2147483647;0,2147483647;0,2147483647;2147483647,2147483647;2147483647,2147483647;2147483647,2147483647;2147483647,0;2147483647,0;0,2147483647" o:connectangles="0,0,0,0,0,0,0,0,0" textboxrect="0,0,71,32"/>
                  </v:shape>
                  <v:shape id="Freeform 160" o:spid="_x0000_s1186" style="position:absolute;left:96095;top:39440;width:1749;height:1908;visibility:visible;mso-wrap-style:square;v-text-anchor:top" coordsize="294,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wKOwgAA&#10;ANwAAAAPAAAAZHJzL2Rvd25yZXYueG1sRE9LasMwEN0Hegcxhe4SOR9McaKEtlBw8aqJDzC1JrYT&#10;a+RKiu3ePioUupvH+87uMJlODOR8a1nBcpGAIK6sbrlWUJ7e588gfEDW2FkmBT/k4bB/mO0w03bk&#10;TxqOoRYxhH2GCpoQ+kxKXzVk0C9sTxy5s3UGQ4SultrhGMNNJ1dJkkqDLceGBnt6a6i6Hm9Ggbus&#10;itStl9/rUFR1f3stP/KvUqmnx+llCyLQFP7Ff+5cx/npBn6fiRf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7Ao7CAAAA3AAAAA8AAAAAAAAAAAAAAAAAlwIAAGRycy9kb3du&#10;cmV2LnhtbFBLBQYAAAAABAAEAPUAAACGAwAAAAA=&#10;" path="m0,224l0,224,,240,35,240,104,209,121,224,121,240,139,257,156,224,156,209,173,224,190,224,208,209,225,224,225,209,242,192,242,209,260,209,277,192,277,113,294,113,294,81,294,17,277,,277,17,260,17,242,81,208,128,173,161,173,128,156,144,139,192,121,192,52,192,,224e" fillcolor="#79a2b3" strokecolor="white [3212]">
                    <v:path arrowok="t" o:connecttype="custom" o:connectlocs="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 o:connectangles="0,0,0,0,0,0,0,0,0,0,0,0,0,0,0,0,0,0,0,0,0,0,0,0,0,0,0,0,0,0,0,0,0,0,0" textboxrect="0,0,294,257"/>
                  </v:shape>
                  <v:shape id="Freeform 161" o:spid="_x0000_s1187" style="position:absolute;left:97535;top:38375;width:1023;height:1065;visibility:visible;mso-wrap-style:square;v-text-anchor:top" coordsize="173,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GqZwgAA&#10;ANwAAAAPAAAAZHJzL2Rvd25yZXYueG1sRE9Na8JAEL0L/odlBC+hbrRU2tRVRAiU3pJWz9PsNIlm&#10;Z0N2E9N/7woFb/N4n7PZjaYRA3WutqxguYhBEBdW11wq+P5Kn15BOI+ssbFMCv7IwW47nWww0fbK&#10;GQ25L0UIYZeggsr7NpHSFRUZdAvbEgfu13YGfYBdKXWH1xBuGrmK47U0WHNoqLClQ0XFJe+NgvNx&#10;yHsZPdMpjVbL4S07/MjPWqn5bNy/g/A0+of43/2hw/z1C9yfCRfI7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sapnCAAAA3AAAAA8AAAAAAAAAAAAAAAAAlwIAAGRycy9kb3du&#10;cmV2LnhtbFBLBQYAAAAABAAEAPUAAACGAwAAAAA=&#10;" path="m0,113l0,113,,144,35,129,18,129,18,113,35,113,52,113,104,129,121,96,139,96,173,81,156,81,139,65,156,48,139,65,104,48,52,,52,17,52,33,35,96,18,81,18,96,,113xe" fillcolor="#79a2b3" strokecolor="white [3212]">
                    <v:path arrowok="t" o:connecttype="custom" o:connectlocs="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0,2147483647" o:connectangles="0,0,0,0,0,0,0,0,0,0,0,0,0,0,0,0,0,0,0,0,0,0,0,0" textboxrect="0,0,173,144"/>
                  </v:shape>
                  <v:shape id="Freeform 162" o:spid="_x0000_s1188" style="position:absolute;left:99998;top:36955;width:202;height:236;visibility:visible;mso-wrap-style:square;v-text-anchor:top" coordsize="3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tXEwwAA&#10;ANwAAAAPAAAAZHJzL2Rvd25yZXYueG1sRE87a8MwEN4L+Q/iCt0auR2McSKbOsR5DB2aBLIe1tUy&#10;sU6upSTuv68KhW738T1vWU62FzcafedYwcs8AUHcON1xq+B0rJ8zED4ga+wdk4Jv8lAWs4cl5trd&#10;+YNuh9CKGMI+RwUmhCGX0jeGLPq5G4gj9+lGiyHCsZV6xHsMt718TZJUWuw4NhgcaGWouRyuVsGx&#10;+jL7asA67NZZtt3r7fvmzEo9PU5vCxCBpvAv/nPvdJyfpvD7TLxAF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tXEwwAAANwAAAAPAAAAAAAAAAAAAAAAAJcCAABkcnMvZG93&#10;bnJldi54bWxQSwUGAAAAAAQABAD1AAAAhwMAAAAA&#10;" path="m0,17l0,17,,33,17,17,35,,,17e" fillcolor="#79a2b3" strokecolor="white [3212]">
                    <v:path arrowok="t" o:connecttype="custom" o:connectlocs="0,2147483647;0,2147483647;0,2147483647;2147483647,2147483647;2147483647,0;0,2147483647" o:connectangles="0,0,0,0,0,0" textboxrect="0,0,35,33"/>
                  </v:shape>
                  <v:shape id="Freeform 163" o:spid="_x0000_s1189" style="position:absolute;left:97844;top:35890;width:405;height:2485;visibility:visible;mso-wrap-style:square;v-text-anchor:top" coordsize="69,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YgxAAA&#10;ANwAAAAPAAAAZHJzL2Rvd25yZXYueG1sRE9La8JAEL4X/A/LCF6kbipUS8xGpGKRgi2mvXgbspOH&#10;ZmdDdo3pv+8WhN7m43tOsh5MI3rqXG1ZwdMsAkGcW11zqeD7a/f4AsJ5ZI2NZVLwQw7W6eghwVjb&#10;Gx+pz3wpQgi7GBVU3rexlC6vyKCb2ZY4cIXtDPoAu1LqDm8h3DRyHkULabDm0FBhS68V5ZfsahT0&#10;vnzevU/Pb8W+1tvD6fTxScVUqcl42KxAeBr8v/ju3uswf7GEv2fCBT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vwmIMQAAADcAAAADwAAAAAAAAAAAAAAAACXAgAAZHJzL2Rv&#10;d25yZXYueG1sUEsFBgAAAAAEAAQA9QAAAIgDAAAAAA==&#10;" path="m0,33l0,33,,113,17,129,,225,17,257,,305,17,336,17,305,52,321,52,305,17,257,35,209,52,209,69,209,35,96,35,17,35,,17,,17,17,,33e" fillcolor="#79a2b3" strokecolor="white [3212]">
                    <v:path arrowok="t" o:connecttype="custom" o:connectlocs="0,2147483647;0,2147483647;0,2147483647;2147483647,2147483647;0,2147483647;2147483647,2147483647;0,2147483647;2147483647,2147483647;2147483647,2147483647;2147483647,2147483647;2147483647,2147483647;2147483647,2147483647;2147483647,2147483647;2147483647,2147483647;2147483647,2147483647;2147483647,2147483647;2147483647,2147483647;2147483647,0;2147483647,0;2147483647,2147483647;0,2147483647" o:connectangles="0,0,0,0,0,0,0,0,0,0,0,0,0,0,0,0,0,0,0,0,0" textboxrect="0,0,69,336"/>
                  </v:shape>
                  <v:line id="Line 164" o:spid="_x0000_s1190" style="position:absolute;flip:y;visibility:visible;mso-wrap-style:square" from="99117,38316" to="99320,38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1yicUAAADcAAAADwAAAGRycy9kb3ducmV2LnhtbESPQWvDMAyF74P+B6NBb6uzHkrI6pYx&#10;Vuhhl7YjYzct1uLQWDaxl6b/vjoUdpN4T+99Wm8n36uRhtQFNvC8KEARN8F23Br4PO2eSlApI1vs&#10;A5OBKyXYbmYPa6xsuPCBxmNulYRwqtCAyzlWWqfGkce0CJFYtN8weMyyDq22A14k3Pd6WRQr7bFj&#10;aXAY6c1Rcz7+eQNhWafrGL8O53pXlx+ujD/5/duY+eP0+gIq05T/zffrvRX8ldDKMzKB3t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K1yicUAAADcAAAADwAAAAAAAAAA&#10;AAAAAAChAgAAZHJzL2Rvd25yZXYueG1sUEsFBgAAAAAEAAQA+QAAAJMDAAAAAA==&#10;" strokecolor="white [3212]"/>
                  <v:shape id="Freeform 165" o:spid="_x0000_s1191" style="position:absolute;left:86802;top:36126;width:9912;height:7929;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4vx6wwAA&#10;ANwAAAAPAAAAZHJzL2Rvd25yZXYueG1sRE9La4NAEL4H+h+WKfQWV3uQarMJbUFaaCAPm/vgTlTi&#10;zoq7jTa/vhsI5DYf33MWq8l04kyDay0rSKIYBHFldcu1gp+ymL+AcB5ZY2eZFPyRg9XyYbbAXNuR&#10;d3Te+1qEEHY5Kmi873MpXdWQQRfZnjhwRzsY9AEOtdQDjiHcdPI5jlNpsOXQ0GBPHw1Vp/2vUVCs&#10;T0myGQ/fn7vqQjIr3122nZR6epzeXkF4mvxdfHN/6TA/zeD6TLh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4vx6wwAAANwAAAAPAAAAAAAAAAAAAAAAAJcCAABkcnMvZG93&#10;bnJldi54bWxQSwUGAAAAAAQABAD1AAAAhwMAAAAA&#10;" path="m2085,1793l2085,1793,2296,1643,2500,2092,2710,2092c2744,2188,2779,2285,2813,2381l2813,2988,3438,3277,3750,3725,4369,3725,4681,4034,5096,4174,5523,3884,5938,3884,6250,3436,6148,3277,6352,2988,6563,3137,6875,2829,7079,2540,7494,2540,7392,2241,7290,2092,7079,2241,6875,2241,6875,1643,6977,1345,7188,1485,7494,1345,7602,747,7704,588,7704,448,7602,448,7704,140,8119,,8431,140c8501,243,8572,345,8642,448l8846,1485,9056,1485,9363,1793,9363,2092,9585,2092,10000,1933,10000,2241,9688,3137c9654,3087,9619,3038,9585,2988l9363,3137,9483,3585,9363,3884,9261,3884,9056,4034,8948,4034,8846,4174,8744,4174,8329,4622,8329,4781,8119,4781,7806,5070,7806,4930,7806,4781c7842,4681,7879,4582,7915,4482,7879,4432,7842,4382,7806,4332l7494,4781,7392,4930,7290,4930,7188,5070,7494,5518,7704,5369,8017,5518,8017,5677,7915,5518,7704,5677,7494,6125,7602,6265,7704,6863,7915,7021,7806,7021c7842,7118,7879,7214,7915,7311l7602,7470,7915,7470c7879,7666,7842,7862,7806,8058l7602,8366,7494,8366,7494,8655,7392,8954,7290,8954,7290,9104,6977,9402,6665,9402,6665,9552,6563,9402,6563,9552,6460,9552,6046,9851,5938,10000,5938,9711,5733,9711,5625,9711,5409,9711,5409,9402,5198,9402,4784,9552c4750,9502,4715,9452,4681,9402l4681,9552,4579,9552,4579,9851,4477,9851,4477,9711,4369,9711,4165,9552,4165,9402,4165,9262c4129,9209,4092,9157,4056,9104l3954,9104,4056,8366,3954,8058,3852,8058,3642,7759,3438,7759,2915,8058,2608,8058,2500,8207,2398,8058,2296,8058,1983,8058,1773,7918,1671,7759,1556,7759,1346,7470,1142,7470,829,7311,727,6863,931,6863,829,6573c897,6470,966,6368,1034,6265l1034,5966c1000,5916,965,5867,931,5817l673,5821c615,5623,360,5739,302,5541l102,5518,216,5243c212,5185,208,5128,204,5070l0,5070,,4622,204,4482,415,4482,517,4332,727,4332,1034,4034,1142,3725,1034,3137,1034,2988,1346,2988,1454,2381,1773,2381,1881,2381,1983,1933,2085,1793xe" fillcolor="#79a2b3" strokecolor="white [3212]">
                    <v:path arrowok="t" o:connecttype="custom" o:connectlocs="2256,1033;2763,1497;3684,2342;5007,2624;6140,2160;6448,1972;7363,1597;6955,1409;6855,845;7469,469;7469,281;8283,88;8897,933;9417,1315;9518,1972;9317,2254;8897,2536;8591,2624;7977,3006;7669,3006;7363,3006;7062,3187;7876,3469;7569,3569;7569,4315;7776,4596;7669,5066;7363,5442;7162,5724;6548,6005;6347,6005;5834,6105;5314,6105;4700,6005;4499,6005;4399,6105;4092,5911;3885,5724;3784,5066;2864,5066;2356,5066;1742,4978;1322,4696;715,4315;1016,3939;661,3659;212,3296;0,2906;507,2724;1122,2342;1322,1878;1848,1497" o:connectangles="0,0,0,0,0,0,0,0,0,0,0,0,0,0,0,0,0,0,0,0,0,0,0,0,0,0,0,0,0,0,0,0,0,0,0,0,0,0,0,0,0,0,0,0,0,0,0,0,0,0,0,0"/>
                  </v:shape>
                  <v:shape id="Freeform 166" o:spid="_x0000_s1192" style="position:absolute;left:98665;top:38375;width:309;height:355;visibility:visible;mso-wrap-style:square;v-text-anchor:top" coordsize="5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LWVxgAA&#10;ANwAAAAPAAAAZHJzL2Rvd25yZXYueG1sRI9PawJBDMXvQr/DEKEXqbMW1HbrKEUQ6knqH3pNd9Ld&#10;qTuZdWeq67c3h4K3hPfy3i+zRedrdaY2usAGRsMMFHERrOPSwH63enoBFROyxTowGbhShMX8oTfD&#10;3IYLf9J5m0olIRxzNFCl1ORax6Iij3EYGmLRfkLrMcnaltq2eJFwX+vnLJtoj46locKGlhUVx+2f&#10;N/AV/WYyWrrDyn6Pf18Hbn067cbGPPa79zdQibp0N/9ff1jBnwq+PCMT6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CLWVxgAAANwAAAAPAAAAAAAAAAAAAAAAAJcCAABkcnMv&#10;ZG93bnJldi54bWxQSwUGAAAAAAQABAD1AAAAigMAAAAA&#10;" path="m0,48l0,48,52,,35,17,,48e" fillcolor="#79a2b3" strokecolor="white [3212]">
                    <v:path arrowok="t" o:connecttype="custom" o:connectlocs="0,2147483647;0,2147483647;2147483647,0;2147483647,2147483647;0,2147483647" o:connectangles="0,0,0,0,0" textboxrect="0,0,52,48"/>
                  </v:shape>
                  <v:line id="Line 167" o:spid="_x0000_s1193" style="position:absolute;flip:y;visibility:visible;mso-wrap-style:square" from="98498,38804" to="98606,39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5NycIAAADcAAAADwAAAGRycy9kb3ducmV2LnhtbERPTWsCMRC9F/wPYQRvNasHXbZGKaLg&#10;wYu2bOltupluFjeTsInr+u+NUOhtHu9zVpvBtqKnLjSOFcymGQjiyumGawWfH/vXHESIyBpbx6Tg&#10;TgE269HLCgvtbnyi/hxrkUI4FKjAxOgLKUNlyGKYOk+cuF/XWYwJdrXUHd5SuG3lPMsW0mLDqcGg&#10;p62h6nK+WgVuXoZ7779Ol3Jf5keT+5+4+1ZqMh7e30BEGuK/+M990Gn+cgbPZ9IFcv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E5NycIAAADcAAAADwAAAAAAAAAAAAAA&#10;AAChAgAAZHJzL2Rvd25yZXYueG1sUEsFBgAAAAAEAAQA+QAAAJADAAAAAA==&#10;" strokecolor="white [3212]"/>
                  <v:shape id="Freeform 168" o:spid="_x0000_s1194" style="position:absolute;left:97106;top:35668;width:107;height:103;visibility:visible;mso-wrap-style:square;v-text-anchor:top" coordsize="18,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wzwgAA&#10;ANwAAAAPAAAAZHJzL2Rvd25yZXYueG1sRE9Ni8IwEL0v+B/CCN7WVBGVahRRFrx42HYvexuaaVNt&#10;JqXJ2uqv3ywseJvH+5ztfrCNuFPna8cKZtMEBHHhdM2Vgq/8430NwgdkjY1jUvAgD/vd6G2LqXY9&#10;f9I9C5WIIexTVGBCaFMpfWHIop+6ljhypesshgi7SuoO+xhuGzlPkqW0WHNsMNjS0VBxy36sAnex&#10;i9OTtPsur+XykT/XN+wLpSbj4bABEWgIL/G/+6zj/NUc/p6JF8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oLDPCAAAA3AAAAA8AAAAAAAAAAAAAAAAAlwIAAGRycy9kb3du&#10;cmV2LnhtbFBLBQYAAAAABAAEAPUAAACGAwAAAAA=&#10;" path="m0,0l0,,18,15,18,,,0e" fillcolor="#79a2b3" strokecolor="white [3212]">
                    <v:path arrowok="t" o:connecttype="custom" o:connectlocs="0,0;0,0;2147483647,2147483647;2147483647,0;0,0" o:connectangles="0,0,0,0,0" textboxrect="0,0,18,15"/>
                  </v:shape>
                  <v:shape id="Freeform 169" o:spid="_x0000_s1195" style="position:absolute;left:89063;top:36600;width:5164;height:2840;visibility:visible;mso-wrap-style:square;v-text-anchor:top" coordsize="867,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hKzwAAA&#10;ANwAAAAPAAAAZHJzL2Rvd25yZXYueG1sRE9Ni8IwEL0L+x/CCHvTVBdUqlFEWFAQRCvsHodmbIrN&#10;pCRRu/9+Iwje5vE+Z7HqbCPu5EPtWMFomIEgLp2uuVJwLr4HMxAhImtsHJOCPwqwWn70Fphr9+Aj&#10;3U+xEimEQ44KTIxtLmUoDVkMQ9cSJ+7ivMWYoK+k9vhI4baR4yybSIs1pwaDLW0MldfTzSq4bX53&#10;5kfuM+su58OW9sfCr41Sn/1uPQcRqYtv8cu91Wn+9Auez6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NhKzwAAAANwAAAAPAAAAAAAAAAAAAAAAAJcCAABkcnMvZG93bnJl&#10;di54bWxQSwUGAAAAAAQABAD1AAAAhAMAAAAA&#10;" path="m572,96l572,96,468,48,434,65,416,65,382,17,313,,278,17,278,48,278,81,207,81,173,65,103,48,17,96,,113,34,161,69,161,86,192,86,257,190,288,244,336,347,336,399,369,468,384,537,353,606,353,660,305,641,288,677,257,712,273,764,240,798,209,867,209,850,177,833,161,798,177,764,177,764,113,781,81,729,65,695,96,624,113,572,96xe" fillcolor="#79a2b3" strokecolor="white [3212]">
                    <v:path arrowok="t" o:connecttype="custom" o:connectlocs="2147483647,2147483647;2147483647,2147483647;2147483647,2147483647;2147483647,2147483647;2147483647,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 textboxrect="0,0,867,384"/>
                  </v:shape>
                  <v:shape id="Freeform 170" o:spid="_x0000_s1196" style="position:absolute;left:93001;top:26660;width:191;height:355;visibility:visible;mso-wrap-style:square;v-text-anchor:top" coordsize="3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bpIxQAA&#10;ANwAAAAPAAAAZHJzL2Rvd25yZXYueG1sRE9Na8JAEL0L/Q/LFHqRuqkVK6mbEAqSCF5qvPQ2ZMck&#10;NDsbsmtM++vdQsHbPN7nbNPJdGKkwbWWFbwsIhDEldUt1wpO5e55A8J5ZI2dZVLwQw7S5GG2xVjb&#10;K3/SePS1CCHsYlTQeN/HUrqqIYNuYXviwJ3tYNAHONRSD3gN4aaTyyhaS4Mth4YGe/poqPo+XoyC&#10;LN/8fpXZuTB+PJzG8vK63s9zpZ4ep+wdhKfJ38X/7kKH+W8r+HsmXCC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ZukjFAAAA3AAAAA8AAAAAAAAAAAAAAAAAlwIAAGRycy9k&#10;b3ducmV2LnhtbFBLBQYAAAAABAAEAPUAAACJAwAAAAA=&#10;" path="m33,48l33,48,33,17,,,,17,33,48e" fillcolor="#79a2b3" strokecolor="white [3212]">
                    <v:path arrowok="t" o:connecttype="custom" o:connectlocs="2147483647,2147483647;2147483647,2147483647;2147483647,2147483647;0,0;0,2147483647;2147483647,2147483647" o:connectangles="0,0,0,0,0,0" textboxrect="0,0,33,48"/>
                  </v:shape>
                  <v:shape id="Freeform 171" o:spid="_x0000_s1197" style="position:absolute;left:79175;top:24189;width:26594;height:15251;visibility:visible;mso-wrap-style:square;v-text-anchor:top" coordsize="4469,20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TeqwAAA&#10;ANwAAAAPAAAAZHJzL2Rvd25yZXYueG1sRE9Ni8IwEL0v+B/CCN7WVEFXqlFEEaWn3Sp4HZqxrTaT&#10;0kRb/71ZELzN433OYtWZSjyocaVlBaNhBII4s7rkXMHpuPuegXAeWWNlmRQ8ycFq2ftaYKxty3/0&#10;SH0uQgi7GBUU3texlC4ryKAb2po4cBfbGPQBNrnUDbYh3FRyHEVTabDk0FBgTZuCslt6NwrOrrym&#10;Mtkm0Q7N72RfTcetT5Qa9Lv1HISnzn/Eb/dBh/k/E/h/Jlwgl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lTeqwAAAANwAAAAPAAAAAAAAAAAAAAAAAJcCAABkcnMvZG93bnJl&#10;di54bWxQSwUGAAAAAAQABAD1AAAAhAMAAAAA&#10;" path="m2269,384l2269,384,2252,401,2269,432,2200,465,2183,465,2200,417,2375,273,2375,177,2304,113,2218,113,2218,144,2166,144,2200,81,2114,65,2166,33,2114,,2028,81,2028,144,1976,144,1820,177,1682,257,1630,321,1647,401,1455,432,1473,528,1525,576,1490,593,1438,528,1386,512,1369,528,1334,497,1300,465,1300,480,1317,528,1265,608,1300,672,1283,737,1283,785,1334,785,1300,800,1317,881,1214,960,1196,944,1265,864,1283,816,1248,785,1248,624,1231,593,1248,497,1214,480,1231,465,1214,432,1179,449,1093,656,1093,737,1144,800,1144,833,1093,800,885,672,868,704,937,785,903,800,885,785,780,816,762,848,745,816,745,785,572,881,572,912,538,929,486,896,538,864,521,816,451,800,469,833,469,912,486,944,469,977,417,960,348,1008,382,1073,279,1040,261,1056,296,1103,261,1103,210,1073,210,977,158,944,140,912,175,929,313,977,400,929,382,881,279,785,175,752,175,737,140,720,106,737,106,752,87,752,52,785,52,833,87,864,69,912,87,992,69,1040,106,1088,87,1121,123,1151,123,1169,69,1247,18,1280,35,1280,69,1313,35,1343,18,1361,,1361,18,1409,18,1424,18,1439,18,1457,35,1487,87,1505,106,1520,106,1553,140,1600,158,1600,140,1631,123,1616,123,1631,140,1664,192,1664,210,1679,192,1679,210,1696,227,1696,244,1727,261,1744,279,1727,365,1775,348,1840,330,1823,313,1840,313,1871,330,1856,348,1871,296,1888,313,1904,279,1936,261,1936,279,1936,348,2000,434,2000,469,2015,503,2015,538,2048,555,2063,572,2063,590,2048,555,2015,555,1984,538,1952,572,1904,590,1919,607,1904,607,1888,590,1888,607,1871,590,1840,555,1840,538,1808,555,1727,590,1760,607,1760,590,1727,641,1679,676,1696,693,1679,728,1696,780,1727,814,1712,851,1712,868,1727,937,1727,954,1696,903,1679,937,1664,920,1648,937,1631,937,1583,972,1600,1127,1553,1127,1535,1144,1535,1196,1535,1214,1568,1214,1583,1231,1583,1265,1600,1265,1616,1300,1616,1334,1583,1369,1568,1386,1616,1455,1727,1473,1696,1490,1727,1542,1712,1596,1760,1630,1775,1630,1760,1647,1792,1630,1808,1665,1792,1682,1775,1768,1727,1837,1744,1872,1760,1941,1760,1941,1727,1941,1696,1976,1679,2045,1696,2079,1744,2097,1744,2131,1727,2235,1775,2287,1792,2358,1775,2392,1744,2444,1760,2479,1775,2530,1760,2548,1696,2565,1679,2565,1664,2548,1664,2565,1631,2634,1616,2686,1631,2721,1664,2755,1775,2790,1775,2841,1808,2841,1840,2876,1840,2945,1823,2945,1856,2893,1952,2876,1936,2841,1952,2859,2000,2841,2032,2859,2000,2876,2000,2876,2015,2893,2032,2945,2000,3103,1823,3103,1712,3120,1679,3120,1631,3085,1583,3068,1583,3049,1616,3014,1616,3032,1583,3014,1583,2997,1568,2962,1568,2962,1553,3014,1505,3172,1361,3241,1343,3258,1361,3275,1343,3327,1361,3344,1328,3396,1343,3414,1343,3396,1361,3396,1376,3500,1361,3483,1343,3552,1232,3638,1217,3638,1247,3638,1280,3725,1232,3725,1184,3759,1184,3742,1199,3725,1280,3690,1295,3586,1409,3552,1424,3517,1535,3552,1727,3586,1696,3621,1631,3638,1631,3638,1583,3655,1583,3690,1568,3673,1520,3707,1505,3725,1505,3725,1472,3707,1472,3725,1424,3707,1424,3690,1424,3690,1409,3725,1361,3725,1328,3759,1328,3813,1295,3813,1328,3830,1313,3882,1295,3917,1328,3934,1295,4107,1184,4158,1199,4176,1184,4141,1088,4124,1088,4124,1056,4141,1056,4176,1040,4210,1008,4193,977,4210,960,4228,1008,4262,1008,4297,1040,4383,1088,4400,1040,4400,1008,4435,1008,4469,977,4418,929,4331,912,4176,785,4072,720,3934,704,3934,785,3899,800,3865,768,3865,737,3882,737,3899,720,3865,720,3830,752,3742,737,3655,737,3621,720,3638,689,3604,641,3535,624,3431,656,3414,608,3379,608,3362,593,3362,545,3241,512,3103,480,3068,545,3103,593,2997,593,2980,593,2945,608,2893,560,2859,656,2824,641,2790,576,2807,497,2772,449,2669,417,2634,417,2617,449,2634,480,2496,465,2513,417,2427,401,2375,432,2269,384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textboxrect="0,0,4469,2063"/>
                  </v:shape>
                  <v:shape id="Freeform 172" o:spid="_x0000_s1198" style="position:absolute;left:83197;top:24781;width:2784;height:4364;visibility:visible;mso-wrap-style:square;v-text-anchor:top" coordsize="468,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oUtxQAA&#10;ANwAAAAPAAAAZHJzL2Rvd25yZXYueG1sRE9Na8JAEL0L/odlCr01G4WmkrpKCYhtD9bGevA2ZMck&#10;mJ2N2TWm/94tFLzN433OfDmYRvTUudqygkkUgyAurK65VPCzWz3NQDiPrLGxTAp+ycFyMR7NMdX2&#10;yt/U574UIYRdigoq79tUSldUZNBFtiUO3NF2Bn2AXSl1h9cQbho5jeNEGqw5NFTYUlZRccovRsG6&#10;OXx+PB8360u2/dru+yQ77ye5Uo8Pw9srCE+Dv4v/3e86zH9J4O+ZcIF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6hS3FAAAA3AAAAA8AAAAAAAAAAAAAAAAAlwIAAGRycy9k&#10;b3ducmV2LnhtbFBLBQYAAAAABAAEAPUAAACJAwAAAAA=&#10;" path="m0,512l0,512,52,575,140,591,157,575,123,543,104,512,104,431,123,399,244,207,330,144,468,80,468,15,434,,399,32,365,63,313,80,261,80,209,111,157,176,104,207,104,240,86,288,52,320,69,351,52,384,17,416,35,447,,464,,512xe" fillcolor="#79a2b3"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 o:connectangles="0,0,0,0,0,0,0,0,0,0,0,0,0,0,0,0,0,0,0,0,0,0,0,0,0,0,0,0,0,0" textboxrect="0,0,468,591"/>
                  </v:shape>
                  <v:shape id="Freeform 173" o:spid="_x0000_s1199" style="position:absolute;left:82673;top:29633;width:309;height:473;visibility:visible;mso-wrap-style:square;v-text-anchor:top" coordsize="5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cRywwAA&#10;ANwAAAAPAAAAZHJzL2Rvd25yZXYueG1sRE9NawIxEL0L/Q9hCr2IJi6lytYoRVpQPFXF87gZd7fd&#10;TLZJXLf/3hQK3ubxPme+7G0jOvKhdqxhMlYgiAtnai41HPYfoxmIEJENNo5Jwy8FWC4eBnPMjbvy&#10;J3W7WIoUwiFHDVWMbS5lKCqyGMauJU7c2XmLMUFfSuPxmsJtIzOlXqTFmlNDhS2tKiq+dxer4bw+&#10;brKDzLru/fnrR/niZIdqq/XTY//2CiJSH+/if/fapPnTKf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cRywwAAANwAAAAPAAAAAAAAAAAAAAAAAJcCAABkcnMvZG93&#10;bnJldi54bWxQSwUGAAAAAAQABAD1AAAAhwMAAAAA&#10;" path="m0,63l0,63,34,48,52,31,17,,,31,,63e" fillcolor="#79a2b3" strokecolor="white [3212]">
                    <v:path arrowok="t" o:connecttype="custom" o:connectlocs="0,2147483647;0,2147483647;2147483647,2147483647;2147483647,2147483647;2147483647,0;0,2147483647;0,2147483647" o:connectangles="0,0,0,0,0,0,0" textboxrect="0,0,52,63"/>
                  </v:shape>
                  <v:shape id="Freeform 174" o:spid="_x0000_s1200" style="position:absolute;left:81793;top:24692;width:1166;height:414;visibility:visible;mso-wrap-style:square;v-text-anchor:top" coordsize="19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GqgxQAA&#10;ANwAAAAPAAAAZHJzL2Rvd25yZXYueG1sRI9Ba8JAEIXvBf/DMoKXohs9VImuokKp9CJVweuYHZNg&#10;djZk1xj99Z1DobcZ3pv3vlmsOleplppQejYwHiWgiDNvS84NnI6fwxmoEJEtVp7JwJMCrJa9twWm&#10;1j/4h9pDzJWEcEjRQBFjnWodsoIchpGviUW7+sZhlLXJtW3wIeGu0pMk+dAOS5aGAmvaFpTdDndn&#10;INzz42VzPe/br/1rk03f8XtyQWMG/W49BxWpi//mv+udFfyp0MozMoF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AaqDFAAAA3AAAAA8AAAAAAAAAAAAAAAAAlwIAAGRycy9k&#10;b3ducmV2LnhtbFBLBQYAAAAABAAEAPUAAACJAwAAAAA=&#10;" path="m161,17l144,17,125,17,125,37,107,56,107,37,90,37,73,17,90,17,107,17,90,17,73,17,90,17,73,,54,17,36,17,19,17,,17,19,,54,,90,,107,,144,,161,,178,,196,,196,17,178,17,161,17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0,2147483647;2147483647,0;2147483647,0;2147483647,0;2147483647,0;2147483647,0;2147483647,0;2147483647,0;2147483647,0;2147483647,2147483647;2147483647,2147483647;2147483647,2147483647" o:connectangles="0,0,0,0,0,0,0,0,0,0,0,0,0,0,0,0,0,0,0,0,0,0,0,0,0,0,0,0,0" textboxrect="0,0,196,56"/>
                  </v:shape>
                  <v:shape id="Freeform 175" o:spid="_x0000_s1201" style="position:absolute;left:83494;top:24145;width:655;height:680;visibility:visible;mso-wrap-style:square;v-text-anchor:top" coordsize="10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z5wQAA&#10;ANwAAAAPAAAAZHJzL2Rvd25yZXYueG1sRE/bisIwEH0X9h/CLPgimq547RpFFgQRBNct+Do0Y1tM&#10;JqXJav17Iwi+zeFcZ7FqrRFXanzlWMHXIAFBnDtdcaEg+9v0ZyB8QNZoHJOCO3lYLT86C0y1u/Ev&#10;XY+hEDGEfYoKyhDqVEqfl2TRD1xNHLmzayyGCJtC6gZvMdwaOUySibRYcWwosaafkvLL8d8qKHbr&#10;zX7XM+Y+4sqNT4dLNjGZUt3Pdv0NIlAb3uKXe6vj/Okcns/EC+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pc+cEAAADcAAAADwAAAAAAAAAAAAAAAACXAgAAZHJzL2Rvd25y&#10;ZXYueG1sUEsFBgAAAAAEAAQA9QAAAIUDAAAAAA==&#10;" path="m90,73l73,73,54,92,36,92,,73,,56,19,56,54,56,54,37,36,56,36,37,54,37,73,37,90,20,109,20,109,,109,20,109,37,90,37,73,37,54,56,73,56,109,56,109,73,90,73xe" fillcolor="#79a2b3" strokecolor="white [3212]">
                    <v:path arrowok="t" o:connecttype="custom" o:connectlocs="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 o:connectangles="0,0,0,0,0,0,0,0,0,0,0,0,0,0,0,0,0,0,0,0,0,0,0,0,0" textboxrect="0,0,109,92"/>
                  </v:shape>
                  <v:shape id="Freeform 176" o:spid="_x0000_s1202" style="position:absolute;left:76486;top:25106;width:2118;height:1509;visibility:visible;mso-wrap-style:square;v-text-anchor:top" coordsize="357,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JoxwAA&#10;ANwAAAAPAAAAZHJzL2Rvd25yZXYueG1sRI9BSwMxEIXvQv9DmIIXsVl7qGXbtIggCl5024K9TTfj&#10;7upmsiRpN/575yB4m+G9ee+b9Ta7Xl0oxM6zgbtZAYq49rbjxsB+93S7BBUTssXeMxn4oQjbzeRq&#10;jaX1I7/TpUqNkhCOJRpoUxpKrWPdksM48wOxaJ8+OEyyhkbbgKOEu17Pi2KhHXYsDS0O9NhS/V2d&#10;nYEcxtPH4jUc7+dfh2d9k7u307ky5nqaH1agEuX0b/67frGCvxR8eUYm0J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qKyaMcAAADcAAAADwAAAAAAAAAAAAAAAACXAgAAZHJz&#10;L2Rvd25yZXYueG1sUEsFBgAAAAAEAAQA9QAAAIsDAAAAAA==&#10;" path="m286,167l286,148,269,148,252,148,269,148,269,128,252,109,252,92,269,92,252,92,231,92,213,92,213,128,196,148,179,148,179,184,179,203,160,203,125,203,106,184,71,148,106,148,125,148,142,148,125,148,106,148,89,148,71,148,71,128,89,109,106,109,125,109,125,92,142,92,125,92,106,92,89,92,71,109,54,109,54,92,35,92,54,92,35,92,17,73,17,54,,54,,36,,19,17,19,35,19,54,19,71,19,54,19,71,19,89,36,71,36,71,19,89,19,125,19,125,36,142,54,125,36,125,19,125,,142,,160,,179,,179,19,196,19,213,19,213,36,213,54,269,73,286,92,304,92,323,92,340,128,357,148,340,148,323,167,286,167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 o:connectangles="0,0,0,0,0,0,0,0,0,0,0,0,0,0,0,0,0,0,0,0,0,0,0,0,0,0,0,0,0,0,0,0,0,0,0,0,0,0,0,0" textboxrect="0,0,357,203"/>
                  </v:shape>
                  <v:shape id="Freeform 177" o:spid="_x0000_s1203" style="position:absolute;left:77557;top:24825;width:1487;height:681;visibility:visible;mso-wrap-style:square;v-text-anchor:top" coordsize="249,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uMswwAA&#10;ANwAAAAPAAAAZHJzL2Rvd25yZXYueG1sRE9Na8JAEL0X/A/LFHqrm0gtEl2lilKhB2laCt7G7JiE&#10;ZGfD7tbEf98VCt7m8T5nsRpMKy7kfG1ZQTpOQBAXVtdcKvj+2j3PQPiArLG1TAqu5GG1HD0sMNO2&#10;50+65KEUMYR9hgqqELpMSl9UZNCPbUccubN1BkOErpTaYR/DTSsnSfIqDdYcGyrsaFNR0eS/RgGW&#10;H9fT9MWst35zNOF9nRx++kapp8fhbQ4i0BDu4n/3Xsf5sxRuz8QL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JuMswwAAANwAAAAPAAAAAAAAAAAAAAAAAJcCAABkcnMvZG93&#10;bnJldi54bWxQSwUGAAAAAAQABAD1AAAAhwMAAAAA&#10;" path="m249,39l213,56,178,75,142,93,124,93,124,75,107,75,71,75,51,75,34,56,51,56,71,56,90,56,71,56,51,56,34,56,17,39,,20,,,17,,34,20,34,,51,,71,,107,20,124,,142,,142,20,161,20,161,,178,,195,,213,,213,20,232,20,249,39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0;2147483647,0;2147483647,2147483647;2147483647,0;2147483647,0;2147483647,0;2147483647,2147483647;2147483647,0;2147483647,0;2147483647,2147483647;2147483647,2147483647;2147483647,0;2147483647,0;2147483647,0;2147483647,0;2147483647,2147483647;2147483647,2147483647;2147483647,2147483647" o:connectangles="0,0,0,0,0,0,0,0,0,0,0,0,0,0,0,0,0,0,0,0,0,0,0,0,0,0,0,0,0,0,0,0,0,0,0,0" textboxrect="0,0,249,93"/>
                  </v:shape>
                  <v:shape id="Freeform 178" o:spid="_x0000_s1204" style="position:absolute;left:76367;top:25639;width:214;height:281;visibility:visible;mso-wrap-style:square;v-text-anchor:top" coordsize="3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Aa2MwQAA&#10;ANwAAAAPAAAAZHJzL2Rvd25yZXYueG1sRE9Ni8IwEL0v+B/CCHtZNNXDbqlGUUHQvchWBY9DM7bF&#10;ZlKarMZ/bwTB2zze50znwTTiSp2rLSsYDRMQxIXVNZcKDvv1IAXhPLLGxjIpuJOD+az3McVM2xv/&#10;0TX3pYgh7DJUUHnfZlK6oiKDbmhb4sidbWfQR9iVUnd4i+GmkeMk+ZYGa44NFba0qqi45P9GgW++&#10;NuG4OJl8R9vf8GOO23q5VuqzHxYTEJ6Cf4tf7o2O89MxPJ+JF8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tjMEAAADcAAAADwAAAAAAAAAAAAAAAACXAgAAZHJzL2Rvd25y&#10;ZXYueG1sUEsFBgAAAAAEAAQA9QAAAIUDAAAAAA==&#10;" path="m19,0l19,19,36,36,19,19,,19,19,0xe" fillcolor="#acc6d0" strokecolor="white [3212]">
                    <v:path arrowok="t" o:connecttype="custom" o:connectlocs="2147483647,0;2147483647,2147483647;2147483647,2147483647;2147483647,2147483647;0,2147483647;2147483647,0" o:connectangles="0,0,0,0,0,0" textboxrect="0,0,36,36"/>
                  </v:shape>
                  <v:shape id="Freeform 179" o:spid="_x0000_s1205" style="position:absolute;left:77937;top:35535;width:524;height:355;visibility:visible;mso-wrap-style:square;v-text-anchor:top" coordsize="8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b/4wgAA&#10;ANwAAAAPAAAAZHJzL2Rvd25yZXYueG1sRE9Na8JAEL0X/A/LCL0Us6mFEqKriNBQemrUg96G7JhE&#10;s7Nhd5uk/75bKPQ2j/c56+1kOjGQ861lBc9JCoK4srrlWsHp+LbIQPiArLGzTAq+ycN2M3tYY67t&#10;yCUNh1CLGMI+RwVNCH0upa8aMugT2xNH7mqdwRChq6V2OMZw08llmr5Kgy3HhgZ72jdU3Q9fRkHr&#10;TFFIPH+kT8twsVh+3goalXqcT7sViEBT+Bf/ud91nJ+9wO8z8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dv/jCAAAA3AAAAA8AAAAAAAAAAAAAAAAAlwIAAGRycy9kb3du&#10;cmV2LnhtbFBLBQYAAAAABAAEAPUAAACGAwAAAAA=&#10;" path="m86,0l86,,86,48,52,48,,33,34,18,52,,86,0e" fillcolor="#acc6d0" strokecolor="white [3212]">
                    <v:path arrowok="t" o:connecttype="custom" o:connectlocs="2147483647,0;2147483647,0;2147483647,2147483647;2147483647,2147483647;0,2147483647;2147483647,2147483647;2147483647,0;2147483647,0" o:connectangles="0,0,0,0,0,0,0,0" textboxrect="0,0,86,48"/>
                  </v:shape>
                  <v:shape id="Freeform 180" o:spid="_x0000_s1206" style="position:absolute;left:76379;top:35416;width:119;height:252;visibility:visible;mso-wrap-style:square;v-text-anchor:top" coordsize="1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i9hxQAA&#10;ANwAAAAPAAAAZHJzL2Rvd25yZXYueG1sRI/dasJAEIXvBd9hGaE3UjfV0kp0laKIhZZA/LkfsmM2&#10;mJ0N2a3Gt3cLgncznDPnOzNfdrYWF2p95VjB2ygBQVw4XXGp4LDfvE5B+ICssXZMCm7kYbno9+aY&#10;anflnC67UIoYwj5FBSaEJpXSF4Ys+pFriKN2cq3FENe2lLrFawy3tRwnyYe0WHEkGGxoZag47/5s&#10;hGTZ+lSMf/XxrGX2efuZ5Ga4Vepl0H3NQATqwtP8uP7Wsf70Hf6fiRPI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WL2HFAAAA3AAAAA8AAAAAAAAAAAAAAAAAlwIAAGRycy9k&#10;b3ducmV2LnhtbFBLBQYAAAAABAAEAPUAAACJAwAAAAA=&#10;" path="m0,15l0,15,,33,19,33,19,15,19,,,15e" fillcolor="#acc6d0" strokecolor="white [3212]">
                    <v:path arrowok="t" o:connecttype="custom" o:connectlocs="0,2147483647;0,2147483647;0,2147483647;2147483647,2147483647;2147483647,2147483647;2147483647,0;0,2147483647" o:connectangles="0,0,0,0,0,0,0" textboxrect="0,0,19,33"/>
                  </v:shape>
                  <v:shape id="Freeform 181" o:spid="_x0000_s1207" style="position:absolute;left:76593;top:35313;width:214;height:222;visibility:visible;mso-wrap-style:square;v-text-anchor:top" coordsize="3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ZOPxAAA&#10;ANwAAAAPAAAAZHJzL2Rvd25yZXYueG1sRI9Ba4NAEIXvhfyHZQK91bWBSrCuUkwTcgrEFHod3Kna&#10;urPibtX8+24hkNsM771v3mTFYnox0eg6ywqeoxgEcW11x42Cj8v+aQvCeWSNvWVScCUHRb56yDDV&#10;duYzTZVvRICwS1FB6/2QSunqlgy6yA7EQfuyo0Ef1rGResQ5wE0vN3GcSIMdhwstDlS2VP9UvyZQ&#10;5Ll6t6dDmXwnm7Kvkt0nn3ZKPa6Xt1cQnhZ/N9/SRx3qb1/g/5kwg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WTj8QAAADcAAAADwAAAAAAAAAAAAAAAACXAgAAZHJzL2Rv&#10;d25yZXYueG1sUEsFBgAAAAAEAAQA9QAAAIgDAAAAAA==&#10;" path="m0,15l0,15,,30,37,30,37,15,37,,,15e" fillcolor="#acc6d0" strokecolor="white [3212]">
                    <v:path arrowok="t" o:connecttype="custom" o:connectlocs="0,2147483647;0,2147483647;0,2147483647;2147483647,2147483647;2147483647,2147483647;2147483647,0;0,2147483647" o:connectangles="0,0,0,0,0,0,0" textboxrect="0,0,37,30"/>
                  </v:shape>
                  <v:shape id="Freeform 182" o:spid="_x0000_s1208" style="position:absolute;left:76593;top:35668;width:214;height:103;visibility:visible;mso-wrap-style:square;v-text-anchor:top" coordsize="3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2bL5wgAA&#10;ANwAAAAPAAAAZHJzL2Rvd25yZXYueG1sRE9Na8JAEL0X/A/LFLw1m3oIIWYVFQR7sdTowduQnWZD&#10;s7Mhu43RX98tFHqbx/uccj3ZTow0+NaxgtckBUFcO91yo+Bc7V9yED4ga+wck4I7eVivZk8lFtrd&#10;+IPGU2hEDGFfoAITQl9I6WtDFn3ieuLIfbrBYohwaKQe8BbDbScXaZpJiy3HBoM97QzVX6dvqwDP&#10;o168t9vLtToafMNqv3vYTqn587RZggg0hX/xn/ug4/w8g99n4gV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ZsvnCAAAA3AAAAA8AAAAAAAAAAAAAAAAAlwIAAGRycy9kb3du&#10;cmV2LnhtbFBLBQYAAAAABAAEAPUAAACGAwAAAAA=&#10;" path="m0,0l0,,,15,37,,,0e" fillcolor="#acc6d0" strokecolor="white [3212]">
                    <v:path arrowok="t" o:connecttype="custom" o:connectlocs="0,0;0,0;0,2147483647;2147483647,0;0,0" o:connectangles="0,0,0,0,0" textboxrect="0,0,37,15"/>
                  </v:shape>
                  <v:shape id="Freeform 183" o:spid="_x0000_s1209" style="position:absolute;left:77723;top:34706;width:214;height:252;visibility:visible;mso-wrap-style:square;v-text-anchor:top" coordsize="3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mMRxQAA&#10;ANwAAAAPAAAAZHJzL2Rvd25yZXYueG1sRE9Na8JAEL0L/odlBC9SNxVsJXUTqlIsxR6qXnobsmMS&#10;zM7G3a3G/vpuQfA2j/c587wzjTiT87VlBY/jBARxYXXNpYL97u1hBsIHZI2NZVJwJQ951u/NMdX2&#10;wl903oZSxBD2KSqoQmhTKX1RkUE/ti1x5A7WGQwRulJqh5cYbho5SZInabDm2FBhS8uKiuP2xyhY&#10;LsoRXj++f1d+4laf0w0vktNaqeGge30BEagLd/HN/a7j/Nkz/D8TL5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yYxHFAAAA3AAAAA8AAAAAAAAAAAAAAAAAlwIAAGRycy9k&#10;b3ducmV2LnhtbFBLBQYAAAAABAAEAPUAAACJAwAAAAA=&#10;" path="m0,15l0,15,,33,18,33,18,,37,,,15e" fillcolor="#acc6d0" strokecolor="white [3212]">
                    <v:path arrowok="t" o:connecttype="custom" o:connectlocs="0,2147483647;0,2147483647;0,2147483647;2147483647,2147483647;2147483647,0;2147483647,0;0,2147483647" o:connectangles="0,0,0,0,0,0,0" textboxrect="0,0,37,33"/>
                  </v:shape>
                  <v:shape id="Freeform 184" o:spid="_x0000_s1210" style="position:absolute;left:78342;top:34470;width:214;height:133;visibility:visible;mso-wrap-style:square;v-text-anchor:top" coordsize="37,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fcUJxgAA&#10;ANwAAAAPAAAAZHJzL2Rvd25yZXYueG1sRI/RasJAEEXfC/7DMoW+6aZSi6SuoqJFqChN/YBpdkyi&#10;2dmQ3cb07zsPQt9muHfuPTNb9K5WHbWh8mzgeZSAIs69rbgwcPraDqegQkS2WHsmA78UYDEfPMww&#10;tf7Gn9RlsVASwiFFA2WMTap1yEtyGEa+IRbt7FuHUda20LbFm4S7Wo+T5FU7rFgaSmxoXVJ+zX6c&#10;gcP7+mW73+w3HR1PH9m5nqy+L40xT4/98g1UpD7+m+/XOyv4U6GVZ2QCP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fcUJxgAAANwAAAAPAAAAAAAAAAAAAAAAAJcCAABkcnMv&#10;ZG93bnJldi54bWxQSwUGAAAAAAQABAD1AAAAigMAAAAA&#10;" path="m0,0l0,,,18,37,,19,,,0e" fillcolor="#acc6d0" strokecolor="white [3212]">
                    <v:path arrowok="t" o:connecttype="custom" o:connectlocs="0,0;0,0;0,2147483647;2147483647,0;2147483647,0;0,0" o:connectangles="0,0,0,0,0,0" textboxrect="0,0,37,18"/>
                  </v:shape>
                  <v:shape id="Freeform 185" o:spid="_x0000_s1211" style="position:absolute;left:78461;top:34248;width:95;height:103;visibility:visible;mso-wrap-style:square;v-text-anchor:top" coordsize="18,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5f3MwAAA&#10;ANwAAAAPAAAAZHJzL2Rvd25yZXYueG1sRE9Li8IwEL4L/ocwgrc1VVG0GkUEQfak7vo4Ds3YFptJ&#10;aKJ2/70RFrzNx/ec+bIxlXhQ7UvLCvq9BARxZnXJuYLfn83XBIQPyBory6TgjzwsF+3WHFNtn7yn&#10;xyHkIoawT1FBEYJLpfRZQQZ9zzriyF1tbTBEWOdS1/iM4aaSgyQZS4Mlx4YCHa0Lym6Hu1HgAm3c&#10;Hk/HUY6D4Tlbj8vd5VupbqdZzUAEasJH/O/e6jh/MoX3M/ECuX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5f3MwAAAANwAAAAPAAAAAAAAAAAAAAAAAJcCAABkcnMvZG93bnJl&#10;di54bWxQSwUGAAAAAAQABAD1AAAAhAMAAAAA&#10;" path="m0,15l0,15,18,15,,,,15e" fillcolor="#acc6d0" strokecolor="white [3212]">
                    <v:path arrowok="t" o:connecttype="custom" o:connectlocs="0,2147483647;0,2147483647;2147483647,2147483647;0,0;0,2147483647" o:connectangles="0,0,0,0,0" textboxrect="0,0,18,15"/>
                  </v:shape>
                  <v:shape id="Freeform 186" o:spid="_x0000_s1212" style="position:absolute;left:82376;top:35535;width:6603;height:4038;visibility:visible;mso-wrap-style:square;v-text-anchor:top" coordsize="1109,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exgAA&#10;ANwAAAAPAAAAZHJzL2Rvd25yZXYueG1sRI9BSwMxEIXvgv8hjNCbzVpFdG1axNqiIsJW63m6GTfB&#10;zWTZpO3233cOgrcZ3pv3vpnOh9CqPfXJRzZwNS5AEdfRem4MfH0uL+9ApYxssY1MBo6UYD47P5ti&#10;aeOBK9qvc6MkhFOJBlzOXal1qh0FTOPYEYv2E/uAWda+0bbHg4SHVk+K4lYH9CwNDjt6clT/rnfB&#10;QHXz6t4322/7sV3w6vl6U71574wZXQyPD6AyDfnf/Hf9YgX/XvDlGZlAz0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b++exgAAANwAAAAPAAAAAAAAAAAAAAAAAJcCAABkcnMv&#10;ZG93bnJldi54bWxQSwUGAAAAAAQABAD1AAAAigMAAAAA&#10;" path="m1092,273l1092,273,1075,288,1056,336,1038,336,987,336,969,401,917,401,917,417,935,480,917,497,883,480,779,480,745,465,727,480,727,497,676,480,658,497,606,545,589,528,555,528,555,513,537,513,537,480,501,449,414,449,363,401,328,384,259,401,259,528,242,528,207,497,155,513,155,480,138,480,121,432,103,432,138,432,121,417,138,401,207,401,190,353,155,336,121,321,69,353,52,353,69,336,52,305,17,305,,273,17,192,52,225,69,225,52,192,103,144,138,161,155,144,190,161,242,192,276,177,311,177,328,192,397,192,414,161,363,144,397,129,380,113,397,96,397,48,432,65,589,18,589,,606,,658,,676,33,676,48,693,48,727,65,727,81,762,81,796,48,831,33,848,81,917,192,935,161,952,192,1004,177,1056,225,1092,240,1092,225,1109,257,1092,273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 o:connectangles="0,0,0,0,0,0,0,0,0,0,0,0,0,0,0,0,0,0,0,0,0,0,0,0,0,0,0,0,0,0,0,0,0,0,0,0,0,0,0,0,0,0,0,0,0,0" textboxrect="0,0,1109,545"/>
                  </v:shape>
                  <v:shape id="Freeform 187" o:spid="_x0000_s1213" style="position:absolute;left:83304;top:39085;width:2368;height:1775;visibility:visible;mso-wrap-style:square;v-text-anchor:top" coordsize="400,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yYvwAAA&#10;ANwAAAAPAAAAZHJzL2Rvd25yZXYueG1sRE9LSwMxEL4L/Q9hBG82u1rFXZuWUhA82vq6jptxE9xM&#10;lmRs13/fCIK3+fies1xPYVAHStlHNlDPK1DEXbSeewMvzw+Xd6CyIFscIpOBH8qwXs3OltjaeOQd&#10;HfbSqxLCuUUDTmRstc6do4B5Hkfiwn3GFFAKTL22CY8lPAz6qqpudUDPpcHhSFtH3df+OxgY36u3&#10;xe5aXn2z9U/uRj6ampIxF+fT5h6U0CT/4j/3oy3zmxp+nykX6NU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AyYvwAAAANwAAAAPAAAAAAAAAAAAAAAAAJcCAABkcnMvZG93bnJl&#10;di54bWxQSwUGAAAAAAQABAD1AAAAhAMAAAAA&#10;" path="m382,192l382,192,365,176,365,192,348,192,330,224,296,224,296,240,242,240,242,224,242,209,139,161,87,161,52,176,52,129,35,129,35,96,18,96,18,81,52,81,69,65,35,33,18,33,18,65,,33,52,17,87,48,104,48,121,48,121,33,156,17,173,17,156,,173,,208,17,208,48,259,48,279,96,365,144,400,161,382,192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 o:connectangles="0,0,0,0,0,0,0,0,0,0,0,0,0,0,0,0,0,0,0,0,0,0,0,0,0,0,0,0,0,0,0,0,0,0,0,0,0,0,0,0,0" textboxrect="0,0,400,240"/>
                  </v:shape>
                  <v:shape id="Freeform 188" o:spid="_x0000_s1214" style="position:absolute;left:83911;top:38375;width:2796;height:2130;visibility:visible;mso-wrap-style:square;v-text-anchor:top" coordsize="468,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6RgxAAA&#10;ANwAAAAPAAAAZHJzL2Rvd25yZXYueG1sRE9Na8JAEL0L/Q/LFLzVTQItNrpKqFi8eFBri7dpdkxC&#10;srMhuybpv+8WCt7m8T5nuR5NI3rqXGVZQTyLQBDnVldcKPg4bZ/mIJxH1thYJgU/5GC9epgsMdV2&#10;4AP1R1+IEMIuRQWl920qpctLMuhmtiUO3NV2Bn2AXSF1h0MIN41MouhFGqw4NJTY0ltJeX28GQV6&#10;f8gu58+v5+vwnWzeaxvPo/ys1PRxzBYgPI3+Lv5373SY/5rA3zPhAr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kYMQAAADcAAAADwAAAAAAAAAAAAAAAACXAgAAZHJzL2Rv&#10;d25yZXYueG1sUEsFBgAAAAAEAAQA9QAAAIgDAAAAAA==&#10;" path="m276,288l276,288,311,288,328,257,328,225,311,209,346,209,363,177,363,161,399,161,399,177,434,177,468,161,434,144,417,144,380,144,417,113,399,113,346,161,328,144,294,144,294,129,276,129,276,96,242,65,155,65,104,17,69,,,17,,144,17,144,17,129,52,113,69,113,52,96,69,96,104,113,104,144,155,144,173,192,259,240,294,257,276,288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 textboxrect="0,0,468,288"/>
                  </v:shape>
                  <v:shape id="Freeform 189" o:spid="_x0000_s1215" style="position:absolute;left:85767;top:39573;width:1249;height:1065;visibility:visible;mso-wrap-style:square;v-text-anchor:top" coordsize="2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YyEwQAA&#10;ANwAAAAPAAAAZHJzL2Rvd25yZXYueG1sRE/NaoNAEL4H+g7LBHoJydoGSmpcQykUE8RD0z7A4E5U&#10;dGfF3Rp9+2wg0Nt8fL+THCbTiZEG11hW8LKJQBCXVjdcKfj9+VrvQDiPrLGzTApmcnBInxYJxtpe&#10;+ZvGs69ECGEXo4La+z6W0pU1GXQb2xMH7mIHgz7AoZJ6wGsIN518jaI3abDh0FBjT581le35zygo&#10;fEc07ky0avPTnGcFt5SxUs/L6WMPwtPk/8UP91GH+e9buD8TLpDp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FmMhMEAAADcAAAADwAAAAAAAAAAAAAAAACXAgAAZHJzL2Rvd25y&#10;ZXYueG1sUEsFBgAAAAAEAAQA9QAAAIUDAAAAAA==&#10;" path="m175,48l175,48,175,79,209,79,209,127,157,111,123,144,106,96,88,79,71,111,54,111,54,127,17,127,,127,17,96,17,64,,48,35,48,54,16,54,,88,,88,16,88,31,54,31,54,48,106,48,123,48,175,48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2147483647,2147483647;2147483647,2147483647;2147483647,0;2147483647,0;2147483647,2147483647;2147483647,2147483647;2147483647,2147483647;2147483647,2147483647;2147483647,2147483647;2147483647,2147483647;2147483647,2147483647" o:connectangles="0,0,0,0,0,0,0,0,0,0,0,0,0,0,0,0,0,0,0,0,0,0,0,0,0,0,0,0" textboxrect="0,0,209,144"/>
                  </v:shape>
                  <v:shape id="Freeform 190" o:spid="_x0000_s1216" style="position:absolute;left:86088;top:38966;width:1761;height:962;visibility:visible;mso-wrap-style:square;v-text-anchor:top" coordsize="295,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FA9wQAA&#10;ANwAAAAPAAAAZHJzL2Rvd25yZXYueG1sRE9Li8IwEL4L/ocwgjeb+kSrUWRB8CKL7oIeh2b6wGZS&#10;mmxt//1mYcHbfHzP2R06U4mWGldaVjCNYhDEqdUl5wq+v06TNQjnkTVWlklBTw4O++Fgh4m2L75S&#10;e/O5CCHsElRQeF8nUrq0IIMusjVx4DLbGPQBNrnUDb5CuKnkLI5X0mDJoaHAmj4KSp+3H6Ng1WbL&#10;+6J91Ne57fXlMpP9ZyWVGo+64xaEp86/xf/usw7zNwv4eyZcIP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BQPcEAAADcAAAADwAAAAAAAAAAAAAAAACXAgAAZHJzL2Rvd25y&#10;ZXYueG1sUEsFBgAAAAAEAAQA9QAAAIUDAAAAAA==&#10;" path="m295,32l295,32,295,48,242,80,207,80,190,96,155,96,121,111,121,128,69,128,52,128,,128,,111,34,111,34,96,69,96,103,80,69,63,52,63,17,63,52,32,34,32,52,15,103,32,103,15,121,,155,15,259,15,295,32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 o:connectangles="0,0,0,0,0,0,0,0,0,0,0,0,0,0,0,0,0,0,0,0,0,0,0,0,0,0,0,0,0" textboxrect="0,0,295,128"/>
                  </v:shape>
                  <v:shape id="Freeform 191" o:spid="_x0000_s1217" style="position:absolute;left:84755;top:40505;width:2347;height:2958;visibility:visible;mso-wrap-style:square;v-text-anchor:top" coordsize="10403,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NVvwwAA&#10;ANwAAAAPAAAAZHJzL2Rvd25yZXYueG1sRE9Na8JAEL0X/A/LCN7qJgVbjVmlLSgivTQqxtuQHZNg&#10;djZkV03/vVso9DaP9znpsjeNuFHnassK4nEEgriwuuZSwX63ep6CcB5ZY2OZFPyQg+Vi8JRiou2d&#10;v+mW+VKEEHYJKqi8bxMpXVGRQTe2LXHgzrYz6APsSqk7vIdw08iXKHqVBmsODRW29FlRccmuRsGE&#10;jlLG+WFl3vKveJ3Nph+nbaHUaNi/z0F46v2/+M+90WH+bAK/z4QL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HNVvwwAAANwAAAAPAAAAAAAAAAAAAAAAAJcCAABkcnMvZG93&#10;bnJldi54bWxQSwUGAAAAAAQABAD1AAAAhwMAAAAA&#10;" path="m448,8803l448,8803,448,7980,1369,7606,922,6783,448,6409,,5586,922,5985,3632,5586,3632,4788,4105,4389,5921,4015,5921,3192,6369,2818,6369,2394,6815,2394,7290,1621,7290,798,8186,424,9107,,9554,0c9570,225,9058,575,9074,800,9058,1115,9570,1306,9554,1621l9107,1995,9554,2394,10023,2850c10123,3101,10385,2944,10381,3200,10377,3456,10403,3909,10000,4389l7738,6783,6815,7182,6369,6783,5921,7182,5921,7980,6369,7980,6369,8379,6815,8379,6815,9177,6815,9576,5448,9576,5002,10000,4553,9576,4105,8803,2736,8803,1817,8803,448,8803xe" fillcolor="#79a2b3" strokecolor="white [3212]">
                    <v:path arrowok="t" o:connecttype="custom" o:connectlocs="11601,674116;11601,674116;11601,611094;35449,582451;23875,519429;11601,490790;0,427765;23875,458319;94047,427765;94047,366655;106295,336100;153319,307461;153319,244436;164919,215796;164919,183329;176468,183329;188768,124132;188768,61110;211968,32470;235817,0;247392,0;234962,61262;247392,124132;235817,152774;247392,183329;259536,218248;268806,245049;258940,336100;200369,519429;176468,549984;164919,519429;153319,549984;153319,611094;164919,611094;164919,641648;176468,641648;176468,702758;176468,733310;141070,733310;129522,765780;117895,733310;106295,674116;70846,674116;47050,674116;11601,674116" o:connectangles="0,0,0,0,0,0,0,0,0,0,0,0,0,0,0,0,0,0,0,0,0,0,0,0,0,0,0,0,0,0,0,0,0,0,0,0,0,0,0,0,0,0,0,0,0"/>
                  </v:shape>
                  <v:line id="Line 192" o:spid="_x0000_s1218" style="position:absolute;visibility:visible;mso-wrap-style:square" from="83565,45771" to="83661,45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86HL8AAADcAAAADwAAAGRycy9kb3ducmV2LnhtbERPy6rCMBDdC/5DGMGdpir4qEYRH1y3&#10;PkCXQzO2xWZSm6j1728Ewd0cznNmi9oU4kmVyy0r6HUjEMSJ1TmnCk7HbWcMwnlkjYVlUvAmB4t5&#10;szHDWNsX7+l58KkIIexiVJB5X8ZSuiQjg65rS+LAXW1l0AdYpVJX+ArhppD9KBpKgzmHhgxLWmWU&#10;3A4Po+Dq70e3odFof442yWV3+1vT4KxUu1UvpyA81f4n/rp3OsyfDOHzTLhAzv8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v86HL8AAADcAAAADwAAAAAAAAAAAAAAAACh&#10;AgAAZHJzL2Rvd25yZXYueG1sUEsFBgAAAAAEAAQA+QAAAI0DAAAAAA==&#10;" strokecolor="white [3212]"/>
                  <v:shape id="Freeform 193" o:spid="_x0000_s1219" style="position:absolute;left:81959;top:39795;width:3094;height:3313;visibility:visible;mso-wrap-style:square;v-text-anchor:top" coordsize="520,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T/+wwAA&#10;ANwAAAAPAAAAZHJzL2Rvd25yZXYueG1sRE9LawIxEL4X+h/CFHrrZpVqdWsUsSjFm2+P0824WdxM&#10;lk2q2/56Uyh4m4/vOaNJaytxocaXjhV0khQEce50yYWC7Wb+MgDhA7LGyjEp+CEPk/Hjwwgz7a68&#10;oss6FCKGsM9QgQmhzqT0uSGLPnE1ceROrrEYImwKqRu8xnBbyW6a9qXFkmODwZpmhvLz+tsqWC39&#10;vu39DrZfCz887j4O1avBuVLPT+30HUSgNtzF/+5PHecP3+DvmXiBH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NT/+wwAAANwAAAAPAAAAAAAAAAAAAAAAAJcCAABkcnMvZG93&#10;bnJldi54bWxQSwUGAAAAAAQABAD1AAAAhwMAAAAA&#10;" path="m485,449l485,449,364,432,345,401,293,416,259,416,207,368,172,320,138,305,121,305,103,288,86,240,52,224,34,192,52,161,52,128,34,128,17,96,,17,17,,34,33,52,33,69,33,103,17,121,17,103,33,138,48,138,80,207,113,276,113,276,80,311,65,364,65,468,113,468,128,468,144,468,161,451,192,451,257,485,272,485,288,468,320,485,353,503,368,520,401,485,416,485,449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textboxrect="0,0,520,449"/>
                  </v:shape>
                  <v:shape id="Freeform 194" o:spid="_x0000_s1220" style="position:absolute;left:81233;top:38966;width:1143;height:474;visibility:visible;mso-wrap-style:square;v-text-anchor:top" coordsize="19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AYVxwAA&#10;ANwAAAAPAAAAZHJzL2Rvd25yZXYueG1sRI9Pb8IwDMXvk/YdIk/iNtJxQKwjoAmJP4IdoJs27eY1&#10;XlvROFUSoPv2+DCJm633/N7P03nvWnWmEBvPBp6GGSji0tuGKwMf78vHCaiYkC22nsnAH0WYz+7v&#10;pphbf+EDnYtUKQnhmKOBOqUu1zqWNTmMQ98Ri/brg8Mka6i0DXiRcNfqUZaNtcOGpaHGjhY1lcfi&#10;5Az8fAU/qVZxt96uirdyv2s+v9cLYwYP/esLqER9upn/rzdW8J+FVp6RCf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XAGFccAAADcAAAADwAAAAAAAAAAAAAAAACXAgAAZHJz&#10;L2Rvd25yZXYueG1sUEsFBgAAAAAEAAQA9QAAAIsDAAAAAA==&#10;" path="m54,63l54,63,54,48,54,32,,,88,,123,15,157,15,192,48,175,48,192,63,157,63,140,63,105,63,54,63xe" fillcolor="#79a2b3" strokecolor="white [3212]">
                    <v:path arrowok="t" o:connecttype="custom" o:connectlocs="2147483647,2147483647;2147483647,2147483647;2147483647,2147483647;2147483647,2147483647;0,0;2147483647,0;2147483647,2147483647;2147483647,2147483647;2147483647,2147483647;2147483647,2147483647;2147483647,2147483647;2147483647,2147483647;2147483647,2147483647;2147483647,2147483647;2147483647,2147483647" o:connectangles="0,0,0,0,0,0,0,0,0,0,0,0,0,0,0" textboxrect="0,0,192,63"/>
                  </v:shape>
                  <v:shape id="Freeform 195" o:spid="_x0000_s1221" style="position:absolute;left:81864;top:39440;width:512;height:591;visibility:visible;mso-wrap-style:square;v-text-anchor:top" coordsize="8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O1IxQAA&#10;ANwAAAAPAAAAZHJzL2Rvd25yZXYueG1sRE9La8JAEL4L/odlhF6KbrT1FV2lhJb2VPBx8TZmxyQ2&#10;O5tmtyb5991Cwdt8fM9Zb1tTihvVrrCsYDyKQBCnVhecKTge3oYLEM4jaywtk4KOHGw3/d4aY20b&#10;3tFt7zMRQtjFqCD3voqldGlOBt3IVsSBu9jaoA+wzqSusQnhppSTKJpJgwWHhhwrSnJKv/Y/RsHZ&#10;Ja/Nc3L9Hk9OT8dHfO/m089OqYdB+7IC4an1d/G/+0OH+csl/D0TLp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k7UjFAAAA3AAAAA8AAAAAAAAAAAAAAAAAlwIAAGRycy9k&#10;b3ducmV2LnhtbFBLBQYAAAAABAAEAPUAAACJAwAAAAA=&#10;" path="m87,81l87,81,87,65,70,48,70,33,35,,,,18,48,35,48,70,65,70,81,87,81xe" fillcolor="#79a2b3" strokecolor="white [3212]">
                    <v:path arrowok="t" o:connecttype="custom" o:connectlocs="2147483647,2147483647;2147483647,2147483647;2147483647,2147483647;2147483647,2147483647;2147483647,2147483647;2147483647,0;0,0;2147483647,2147483647;2147483647,2147483647;2147483647,2147483647;2147483647,2147483647;2147483647,2147483647" o:connectangles="0,0,0,0,0,0,0,0,0,0,0,0" textboxrect="0,0,87,81"/>
                  </v:shape>
                  <v:shape id="Freeform 196" o:spid="_x0000_s1222" style="position:absolute;left:82066;top:39321;width:940;height:829;visibility:visible;mso-wrap-style:square;v-text-anchor:top" coordsize="157,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ZRywwAA&#10;ANwAAAAPAAAAZHJzL2Rvd25yZXYueG1sRI9Li8JAEITvC/6HoYW9rRMjLEt0FN/racHHwWOTaZNg&#10;pidkRpPNr3cEwWNRVV9Rk1lrSnGn2hWWFQwHEQji1OqCMwWn4+brB4TzyBpLy6TgnxzMpr2PCSba&#10;Nryn+8FnIkDYJagg975KpHRpTgbdwFbEwbvY2qAPss6krrEJcFPKOIq+pcGCw0KOFS1zSq+Hm1HQ&#10;RV28OI/SLvbbhbbbFTXr3z+lPvvtfAzCU+vf4Vd7pxUEIjzPhCMgp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ZRywwAAANwAAAAPAAAAAAAAAAAAAAAAAJcCAABkcnMvZG93&#10;bnJldi54bWxQSwUGAAAAAAQABAD1AAAAhwMAAAAA&#10;" path="m52,96l52,96,86,80,104,80,86,96,121,111,104,96,121,96,121,63,157,48,121,32,104,,86,15,69,15,52,,35,,52,15,17,15,,15,35,48,35,63,52,80,52,96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0;2147483647,2147483647;2147483647,2147483647;0,2147483647;2147483647,2147483647;2147483647,2147483647;2147483647,2147483647;2147483647,2147483647" o:connectangles="0,0,0,0,0,0,0,0,0,0,0,0,0,0,0,0,0,0,0,0,0,0,0" textboxrect="0,0,157,111"/>
                  </v:shape>
                  <v:shape id="Freeform 197" o:spid="_x0000_s1223" style="position:absolute;left:82054;top:42162;width:310;height:236;visibility:visible;mso-wrap-style:square;v-text-anchor:top" coordsize="5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V8IwwAA&#10;ANwAAAAPAAAAZHJzL2Rvd25yZXYueG1sRI9Bi8IwFITvgv8hPMGbpiouazWKiCvCnrYK4u3RPNti&#10;81KTrNZ/vxGEPQ4z8w2zWLWmFndyvrKsYDRMQBDnVldcKDgevgafIHxA1lhbJgVP8rBadjsLTLV9&#10;8A/ds1CICGGfooIyhCaV0uclGfRD2xBH72KdwRClK6R2+IhwU8txknxIgxXHhRIb2pSUX7NfoyDb&#10;3g4zucX8tJuY2/o8cdMw/Vaq32vXcxCB2vAffrf3WsE4GcHrTDw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GV8IwwAAANwAAAAPAAAAAAAAAAAAAAAAAJcCAABkcnMvZG93&#10;bnJldi54bWxQSwUGAAAAAAQABAD1AAAAhwMAAAAA&#10;" path="m0,16l0,16,17,,52,16,17,33,,16e" fillcolor="#79a2b3" strokecolor="white [3212]">
                    <v:path arrowok="t" o:connecttype="custom" o:connectlocs="0,2147483647;0,2147483647;2147483647,0;2147483647,2147483647;2147483647,2147483647;0,2147483647" o:connectangles="0,0,0,0,0,0" textboxrect="0,0,52,33"/>
                  </v:shape>
                  <v:shape id="Freeform 198" o:spid="_x0000_s1224" style="position:absolute;left:80424;top:41570;width:3594;height:3787;visibility:visible;mso-wrap-style:square;v-text-anchor:top" coordsize="604,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E4OxAAA&#10;ANwAAAAPAAAAZHJzL2Rvd25yZXYueG1sRI9Pi8IwFMTvC36H8ARvmlpEtBrFKi67sBf/4fXRPNti&#10;81KaVOu3NwsLexxm5jfMct2ZSjyocaVlBeNRBII4s7rkXMH5tB/OQDiPrLGyTApe5GC96n0sMdH2&#10;yQd6HH0uAoRdggoK7+tESpcVZNCNbE0cvJttDPogm1zqBp8BbioZR9FUGiw5LBRY07ag7H5sjYL0&#10;1bbmM/8Zf6elnl/bS5ZOdk6pQb/bLEB46vx/+K/9pRXEUQy/Z8IRkK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uhODsQAAADcAAAADwAAAAAAAAAAAAAAAACXAgAAZHJzL2Rv&#10;d25yZXYueG1sUEsFBgAAAAAEAAQA9QAAAIgDAAAAAA==&#10;" path="m501,416l501,416,518,401,535,384,552,368,570,353,587,336,604,336,604,320,604,305,604,288,587,272,570,257,552,257,535,257,535,272,518,272,501,272,483,272,466,272,449,272,431,257,449,240,431,209,431,161,380,113,328,96,293,113,276,96,241,80,241,65,224,48,172,17,120,,69,32,86,48,69,80,51,80,34,96,,96,,128,17,128,86,224,103,240,120,272,120,320,172,353,207,432,224,449,241,432,293,479,311,512,431,432,501,416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 textboxrect="0,0,604,512"/>
                  </v:shape>
                  <v:shape id="Freeform 199" o:spid="_x0000_s1225" style="position:absolute;left:82994;top:42990;width:203;height:355;visibility:visible;mso-wrap-style:square;v-text-anchor:top" coordsize="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cDKwgAA&#10;ANwAAAAPAAAAZHJzL2Rvd25yZXYueG1sRI9Bi8IwFITvgv8hPMGbTVVctRpFhOIu7MVaPD+aZ1ts&#10;XkoTtf77zcLCHoeZ+YbZ7nvTiCd1rrasYBrFIIgLq2suFeSXdLIC4TyyxsYyKXiTg/1uONhiou2L&#10;z/TMfCkChF2CCirv20RKV1Rk0EW2JQ7ezXYGfZBdKXWHrwA3jZzF8Yc0WHNYqLClY0XFPXsYBTb/&#10;ni+muE6/FvkyNT1dT21mlBqP+sMGhKfe/4f/2p9awSyew++ZcATk7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3ZwMrCAAAA3AAAAA8AAAAAAAAAAAAAAAAAlwIAAGRycy9kb3du&#10;cmV2LnhtbFBLBQYAAAAABAAEAPUAAACGAwAAAAA=&#10;" path="m18,48l18,48,,17,18,,35,,18,48e" fillcolor="#79a2b3" strokecolor="white [3212]">
                    <v:path arrowok="t" o:connecttype="custom" o:connectlocs="2147483647,2147483647;2147483647,2147483647;0,2147483647;2147483647,0;2147483647,0;2147483647,2147483647" o:connectangles="0,0,0,0,0,0" textboxrect="0,0,35,48"/>
                  </v:shape>
                  <v:shape id="Freeform 200" o:spid="_x0000_s1226" style="position:absolute;left:83399;top:43227;width:1130;height:1538;visibility:visible;mso-wrap-style:square;v-text-anchor:top" coordsize="190,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zelxgAA&#10;ANwAAAAPAAAAZHJzL2Rvd25yZXYueG1sRI/RasJAFETfC/2H5Qp9KbrRlhJiNlIsiggtNM0HXLLX&#10;JJi9u2ZXjX/fFQp9HGbmDJOvRtOLCw2+s6xgPktAENdWd9woqH420xSED8gae8uk4EYeVsXjQ46Z&#10;tlf+pksZGhEh7DNU0IbgMil93ZJBP7OOOHoHOxgMUQ6N1ANeI9z0cpEkb9Jgx3GhRUfrlupjeTYK&#10;dof08+u0fTk/ly581PtN5dZYKfU0Gd+XIAKN4T/8195pBYvkFe5n4hGQ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yzelxgAAANwAAAAPAAAAAAAAAAAAAAAAAJcCAABkcnMv&#10;ZG93bnJldi54bWxQSwUGAAAAAAQABAD1AAAAigMAAAAA&#10;" path="m0,208l0,208,51,208,69,192,86,177,121,160,138,144,138,129,172,81,190,64,155,33,121,16,103,,69,33,86,48,103,64,103,81,103,96,103,112,86,112,69,129,51,144,34,160,17,177,,192,,208xe" fillcolor="#79a2b3"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0,2147483647" o:connectangles="0,0,0,0,0,0,0,0,0,0,0,0,0,0,0,0,0,0,0,0,0,0,0,0,0,0" textboxrect="0,0,190,208"/>
                  </v:shape>
                  <v:shape id="Freeform 201" o:spid="_x0000_s1227" style="position:absolute;left:84636;top:40150;width:2380;height:2130;visibility:visible;mso-wrap-style:square;v-text-anchor:top" coordsize="399,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dX7xAAA&#10;ANwAAAAPAAAAZHJzL2Rvd25yZXYueG1sRI9Ba8JAFITvBf/D8gre6qaCNaSuUsWAPRRs2ktvj+xr&#10;NjT7NuyuMf57tyB4HGbmG2a1GW0nBvKhdazgeZaBIK6dbrlR8P1VPuUgQkTW2DkmBRcKsFlPHlZY&#10;aHfmTxqq2IgE4VCgAhNjX0gZakMWw8z1xMn7dd5iTNI3Uns8J7jt5DzLXqTFltOCwZ52huq/6mQV&#10;+L08Hj5+yt4uSY7vwZhdvjVKTR/Ht1cQkcZ4D9/aB61gni3g/0w6An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V+8QAAADcAAAADwAAAAAAAAAAAAAAAACXAgAAZHJzL2Rv&#10;d25yZXYueG1sUEsFBgAAAAAEAAQA9QAAAIgDAAAAAA==&#10;" path="m382,48l382,48,365,48,330,65,296,80,296,113,278,144,261,144,261,161,244,176,244,209,175,224,157,240,157,272,54,288,19,272,36,240,36,224,,209,,144,19,113,19,96,71,96,71,80,105,80,123,48,140,48,140,32,209,48,244,48,244,32,261,32,278,,296,17,313,65,347,32,399,48,382,48x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 o:connectangles="0,0,0,0,0,0,0,0,0,0,0,0,0,0,0,0,0,0,0,0,0,0,0,0,0,0,0,0,0,0,0,0,0,0,0,0,0,0" textboxrect="0,0,399,288"/>
                  </v:shape>
                  <v:shape id="Freeform 202" o:spid="_x0000_s1228" style="position:absolute;left:81233;top:38966;width:1143;height:474;visibility:visible;mso-wrap-style:square;v-text-anchor:top" coordsize="19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MMHxgAA&#10;ANwAAAAPAAAAZHJzL2Rvd25yZXYueG1sRI9Ba8JAFITvhf6H5RV6azb1IBJdgwSqpXqoUVq8PbPP&#10;JDT7Nuyumv77bkHwOMzMN8wsH0wnLuR8a1nBa5KCIK6sbrlWsN+9vUxA+ICssbNMCn7JQz5/fJhh&#10;pu2Vt3QpQy0ihH2GCpoQ+kxKXzVk0Ce2J47eyTqDIUpXS+3wGuGmk6M0HUuDLceFBnsqGqp+yrNR&#10;cPx2dlIv/Xr1sSw31ee6/TqsCqWen4bFFESgIdzDt/a7VjBKx/B/Jh4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jMMHxgAAANwAAAAPAAAAAAAAAAAAAAAAAJcCAABkcnMv&#10;ZG93bnJldi54bWxQSwUGAAAAAAQABAD1AAAAigMAAAAA&#10;" path="m54,63l54,63,54,48,54,32,,,88,,123,15,157,15,192,48,175,48,192,63,157,63,140,63,105,63,54,63xe" fillcolor="#79a2b3" strokecolor="white [3212]">
                    <v:path arrowok="t" o:connecttype="custom" o:connectlocs="2147483647,2147483647;2147483647,2147483647;2147483647,2147483647;2147483647,2147483647;0,0;2147483647,0;2147483647,2147483647;2147483647,2147483647;2147483647,2147483647;2147483647,2147483647;2147483647,2147483647;2147483647,2147483647;2147483647,2147483647;2147483647,2147483647;2147483647,2147483647" o:connectangles="0,0,0,0,0,0,0,0,0,0,0,0,0,0,0" textboxrect="0,0,192,63"/>
                  </v:shape>
                  <v:shape id="Freeform 203" o:spid="_x0000_s1229" style="position:absolute;left:78961;top:39321;width:3093;height:1420;visibility:visible;mso-wrap-style:square;v-text-anchor:top" coordsize="520,1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6llxAAA&#10;ANwAAAAPAAAAZHJzL2Rvd25yZXYueG1sRI9Pi8IwFMTvC36H8ARva2oPu1qNIi7CHjz4D8/P5tkW&#10;m5duE2v89htB8DjMzG+Y2SKYWnTUusqygtEwAUGcW11xoeB4WH+OQTiPrLG2TAoe5GAx733MMNP2&#10;zjvq9r4QEcIuQwWl900mpctLMuiGtiGO3sW2Bn2UbSF1i/cIN7VMk+RLGqw4LpTY0Kqk/Lq/GQXB&#10;XcJ2e1s33flv7Kv0lP9sJhulBv2wnILwFPw7/Gr/agVp8g3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9+pZcQAAADcAAAADwAAAAAAAAAAAAAAAACXAgAAZHJzL2Rv&#10;d25yZXYueG1sUEsFBgAAAAAEAAQA9QAAAIgDAAAAAA==&#10;" path="m520,63l520,63,503,63,485,15,434,15,382,32,313,32,261,,209,,157,32,123,32,88,32,71,,36,,19,15,,48,19,48,19,63,54,32,88,32,105,48,88,48,88,63,36,63,19,63,19,96,36,80,36,111,19,111,19,128,36,128,36,143,54,159,36,159,71,159,71,176,105,191,140,176,157,176,192,191,209,191,244,176,278,176,278,159,278,191,295,191,295,176,347,159,365,176,416,159,468,159,468,143,520,159,503,80,520,63e" fillcolor="#acc6d0" strokecolor="white [3212]">
                    <v:path arrowok="t" o:connecttype="custom" o:connectlocs="2147483647,2147483647;2147483647,2147483647;2147483647,2147483647;2147483647,2147483647;2147483647,2147483647;2147483647,2147483647;2147483647,2147483647;2147483647,0;2147483647,0;2147483647,2147483647;2147483647,2147483647;2147483647,2147483647;2147483647,0;2147483647,0;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textboxrect="0,0,520,191"/>
                  </v:shape>
                  <v:shape id="Freeform 204" o:spid="_x0000_s1230" style="position:absolute;left:80424;top:41348;width:702;height:932;visibility:visible;mso-wrap-style:square;v-text-anchor:top" coordsize="119,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4GVnwQAA&#10;ANwAAAAPAAAAZHJzL2Rvd25yZXYueG1sRE/Pa8IwFL4L+x/CG+ymycoYrhqLK47tNNR58fZonm2w&#10;eSlNrPW/N4eBx4/v97IYXSsG6oP1rOF1pkAQV95YrjUc/r6mcxAhIhtsPZOGGwUoVk+TJebGX3lH&#10;wz7WIoVwyFFDE2OXSxmqhhyGme+IE3fyvcOYYF9L0+M1hbtWZkq9S4eWU0ODHZUNVef9xWl4G763&#10;O6tMua1lazfZx/HzN+u0fnke1wsQkcb4EP+7f4yGTKW16Uw6An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eBlZ8EAAADcAAAADwAAAAAAAAAAAAAAAACXAgAAZHJzL2Rvd25y&#10;ZXYueG1sUEsFBgAAAAAEAAQA9QAAAIUDAAAAAA==&#10;" path="m119,31l119,31,119,,101,,49,31,15,31,15,48,15,79,,127,32,127,49,111,67,111,84,79,67,63,119,31xe" fillcolor="#79a2b3" strokecolor="white [3212]">
                    <v:path arrowok="t" o:connecttype="custom" o:connectlocs="2147483647,2147483647;2147483647,2147483647;2147483647,0;2147483647,0;2147483647,2147483647;2147483647,2147483647;2147483647,2147483647;2147483647,2147483647;0,2147483647;2147483647,2147483647;2147483647,2147483647;2147483647,2147483647;2147483647,2147483647;2147483647,2147483647;2147483647,2147483647" o:connectangles="0,0,0,0,0,0,0,0,0,0,0,0,0,0,0" textboxrect="0,0,119,127"/>
                  </v:shape>
                  <v:shape id="Freeform 205" o:spid="_x0000_s1231" style="position:absolute;left:82994;top:42990;width:1024;height:592;visibility:visible;mso-wrap-style:square;v-text-anchor:top" coordsize="17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ntMwAAA&#10;ANwAAAAPAAAAZHJzL2Rvd25yZXYueG1sRI/RagIxFETfC/5DuIJvNbsrlLoaRQSpb6XqB1w3181i&#10;crNsoqZ/bwoFH4eZOcMs18lZcachdJ4VlNMCBHHjdcetgtNx9/4JIkRkjdYzKfilAOvV6G2JtfYP&#10;/qH7IbYiQzjUqMDE2NdShsaQwzD1PXH2Ln5wGLMcWqkHfGS4s7Iqig/psOO8YLCnraHmerg5BWzK&#10;81fa0M4m+z2z5YlidSGlJuO0WYCIlOIr/N/eawVVMYe/M/kIyN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kntMwAAAANwAAAAPAAAAAAAAAAAAAAAAAJcCAABkcnMvZG93bnJl&#10;di54bWxQSwUGAAAAAAQABAD1AAAAhAMAAAAA&#10;" path="m139,65l139,65,173,32,173,17,156,,104,48,52,48,18,48,,65,18,80,35,80,52,80,70,80,87,80,104,80,104,65,121,65,139,65xe" fillcolor="#79a2b3" strokecolor="white [3212]">
                    <v:path arrowok="t" o:connecttype="custom" o:connectlocs="2147483647,2147483647;2147483647,2147483647;2147483647,2147483647;2147483647,2147483647;2147483647,0;2147483647,2147483647;2147483647,2147483647;2147483647,2147483647;0,2147483647;2147483647,2147483647;2147483647,2147483647;2147483647,2147483647;2147483647,2147483647;2147483647,2147483647;2147483647,2147483647;2147483647,2147483647;2147483647,2147483647;2147483647,2147483647" o:connectangles="0,0,0,0,0,0,0,0,0,0,0,0,0,0,0,0,0,0" textboxrect="0,0,173,80"/>
                  </v:shape>
                  <v:shape id="Freeform 206" o:spid="_x0000_s1232" style="position:absolute;left:83911;top:42872;width:107;height:236;visibility:visible;mso-wrap-style:square;v-text-anchor:top" coordsize="1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UZPwQAA&#10;ANwAAAAPAAAAZHJzL2Rvd25yZXYueG1sRE/Pa8IwFL4P/B/CE3YZM60Dkc4oImx4rJ3o9dk8m2Lz&#10;0jbRdv+9OQx2/Ph+rzajbcSDel87VpDOEhDEpdM1VwqOP1/vSxA+IGtsHJOCX/KwWU9eVphpN/CB&#10;HkWoRAxhn6ECE0KbSelLQxb9zLXEkbu63mKIsK+k7nGI4baR8yRZSIs1xwaDLe0MlbfibhUMnTx9&#10;m3xxvZ3PH0luL114u6BSr9Nx+wki0Bj+xX/uvVYwT+P8eCYeAb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8tlGT8EAAADcAAAADwAAAAAAAAAAAAAAAACXAgAAZHJzL2Rvd25y&#10;ZXYueG1sUEsFBgAAAAAEAAQA9QAAAIUDAAAAAA==&#10;" path="m17,33l17,33,,16,,,17,,17,33e" fillcolor="#79a2b3" strokecolor="white [3212]">
                    <v:path arrowok="t" o:connecttype="custom" o:connectlocs="2147483647,2147483647;2147483647,2147483647;0,2147483647;0,0;2147483647,0;2147483647,2147483647" o:connectangles="0,0,0,0,0,0" textboxrect="0,0,17,33"/>
                  </v:shape>
                  <v:shape id="Freeform 207" o:spid="_x0000_s1233" style="position:absolute;left:81745;top:44647;width:1654;height:946;visibility:visible;mso-wrap-style:square;v-text-anchor:top" coordsize="279,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PPMxAAA&#10;ANwAAAAPAAAAZHJzL2Rvd25yZXYueG1sRI9Pi8IwFMTvwn6H8Ba8aVoPUrpGUdkFPSj4h63HR/Ns&#10;i81LaWKt394IC3scZuY3zGzRm1p01LrKsoJ4HIEgzq2uuFBwPv2MEhDOI2usLZOCJzlYzD8GM0y1&#10;ffCBuqMvRICwS1FB6X2TSunykgy6sW2Ig3e1rUEfZFtI3eIjwE0tJ1E0lQYrDgslNrQuKb8d70bB&#10;Prtk1+1+lfxSkj07nH7vjL0pNfzsl18gPPX+P/zX3mgFkziG95lwBOT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zzzMQAAADcAAAADwAAAAAAAAAAAAAAAACXAgAAZHJzL2Rv&#10;d25yZXYueG1sUEsFBgAAAAAEAAQA9QAAAIgDAAAAAA==&#10;" path="m0,33l0,33,17,16,69,63,87,96,209,16,279,,279,16,261,33,261,48,192,63,123,111,87,111,52,129,17,129,,33xe" fillcolor="#79a2b3" strokecolor="white [3212]">
                    <v:path arrowok="t" o:connecttype="custom" o:connectlocs="0,2147483647;0,2147483647;2147483647,2147483647;2147483647,2147483647;2147483647,2147483647;2147483647,2147483647;2147483647,0;2147483647,2147483647;2147483647,2147483647;2147483647,2147483647;2147483647,2147483647;2147483647,2147483647;2147483647,2147483647;2147483647,2147483647;2147483647,2147483647;0,2147483647" o:connectangles="0,0,0,0,0,0,0,0,0,0,0,0,0,0,0,0" textboxrect="0,0,279,129"/>
                  </v:shape>
                  <v:shape id="Freeform 208" o:spid="_x0000_s1234" style="position:absolute;left:76176;top:39085;width:96;height:488;visibility:visible;mso-wrap-style:square;v-text-anchor:top" coordsize="1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rnn3xAAA&#10;ANwAAAAPAAAAZHJzL2Rvd25yZXYueG1sRI/NasMwEITvhb6D2EJujWwf0taNEkoh0GN+mkNvi7Wx&#10;RKyVa21j5+2jQqHHYWa+YZbrKXTqQkPykQ2U8wIUcROt59bA52Hz+AwqCbLFLjIZuFKC9er+bom1&#10;jSPv6LKXVmUIpxoNOJG+1jo1jgKmeeyJs3eKQ0DJcmi1HXDM8NDpqigWOqDnvOCwp3dHzXn/EwwE&#10;l76+T+PxyR/O5VXEbxbbl6Mxs4fp7RWU0CT/4b/2hzVQlRX8nslHQK9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5598QAAADcAAAADwAAAAAAAAAAAAAAAACXAgAAZHJzL2Rv&#10;d25yZXYueG1sUEsFBgAAAAAEAAQA9QAAAIgDAAAAAA==&#10;" path="m0,17l0,17,,48,18,65,18,,,17e" fillcolor="#acc6d0" strokecolor="white [3212]">
                    <v:path arrowok="t" o:connecttype="custom" o:connectlocs="0,2147483647;0,2147483647;0,2147483647;2147483647,2147483647;2147483647,0;0,2147483647" o:connectangles="0,0,0,0,0,0" textboxrect="0,0,18,65"/>
                  </v:shape>
                  <v:shape id="Freeform 209" o:spid="_x0000_s1235" style="position:absolute;left:76069;top:39573;width:310;height:577;visibility:visible;mso-wrap-style:square;v-text-anchor:top" coordsize="5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len2xAAA&#10;ANwAAAAPAAAAZHJzL2Rvd25yZXYueG1sRI9Ba8JAFITvhf6H5Qm9lLqJgrTRVWIh4NWYQ4+P7HMT&#10;zL4Nu1tN/fVdodDjMDPfMJvdZAdxJR96xwryeQaCuHW6Z6OgOVVv7yBCRNY4OCYFPxRgt31+2mCh&#10;3Y2PdK2jEQnCoUAFXYxjIWVoO7IY5m4kTt7ZeYsxSW+k9nhLcDvIRZatpMWe00KHI3121F7qb6vg&#10;tZK5Kc2Xr+om33/sy+x+rxulXmZTuQYRaYr/4b/2QStY5Et4nE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Xp9sQAAADcAAAADwAAAAAAAAAAAAAAAACXAgAAZHJzL2Rv&#10;d25yZXYueG1sUEsFBgAAAAAEAAQA9QAAAIgDAAAAAA==&#10;" path="m0,0l0,,17,64,17,79,35,64,52,16,35,,,0e" fillcolor="#acc6d0" strokecolor="white [3212]">
                    <v:path arrowok="t" o:connecttype="custom" o:connectlocs="0,0;0,0;2147483647,2147483647;2147483647,2147483647;2147483647,2147483647;2147483647,2147483647;2147483647,0;0,0" o:connectangles="0,0,0,0,0,0,0,0" textboxrect="0,0,52,79"/>
                  </v:shape>
                  <v:shape id="Freeform 210" o:spid="_x0000_s1236" style="position:absolute;left:76795;top:40283;width:535;height:355;visibility:visible;mso-wrap-style:square;v-text-anchor:top" coordsize="8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pSvxAAA&#10;ANwAAAAPAAAAZHJzL2Rvd25yZXYueG1sRI/RasJAFETfBf9huQXfzMZQxaauIlqtD4LU9gMu2dts&#10;aPZuzK4a/74rCD4OM3OGmS06W4sLtb5yrGCUpCCIC6crLhX8fG+GUxA+IGusHZOCG3lYzPu9Geba&#10;XfmLLsdQighhn6MCE0KTS+kLQxZ94hri6P261mKIsi2lbvEa4baWWZpOpMWK44LBhlaGir/j2UbK&#10;Wyk/xsVhW5nmc53t09OylhOlBi/d8h1EoC48w4/2TivIRq9wPxOPg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6Ur8QAAADcAAAADwAAAAAAAAAAAAAAAACXAgAAZHJzL2Rv&#10;d25yZXYueG1sUEsFBgAAAAAEAAQA9QAAAIgDAAAAAA==&#10;" path="m0,0l0,,,15,69,48,88,,52,,17,,,0e" fillcolor="#acc6d0" strokecolor="white [3212]">
                    <v:path arrowok="t" o:connecttype="custom" o:connectlocs="0,0;0,0;0,2147483647;2147483647,2147483647;2147483647,0;2147483647,0;2147483647,0;0,0" o:connectangles="0,0,0,0,0,0,0,0" textboxrect="0,0,88,48"/>
                  </v:shape>
                  <v:shape id="Freeform 211" o:spid="_x0000_s1237" style="position:absolute;left:78247;top:40283;width:309;height:355;visibility:visible;mso-wrap-style:square;v-text-anchor:top" coordsize="5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mkfwgAA&#10;ANwAAAAPAAAAZHJzL2Rvd25yZXYueG1sRI9RS8NAEITfhf6HYwu+2UsDVYm9FikVBBG09QcsuTUJ&#10;ZvfC3TaJ/94TBB+HmfmG2e5n7s1IMXVBHKxXBRiSOvhOGgcf56ebezBJUTz2QcjBNyXY7xZXW6x8&#10;mOSdxpM2JkMkVeigVR0qa1PdEmNahYEke58hMmqWsbE+4pTh3NuyKG4tYyd5ocWBDi3VX6cLO3jV&#10;kflFe57SW3M8bsa7Mk7Ruevl/PgARmnW//Bf+9k7KNcb+D2Tj4Dd/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uaR/CAAAA3AAAAA8AAAAAAAAAAAAAAAAAlwIAAGRycy9kb3du&#10;cmV2LnhtbFBLBQYAAAAABAAEAPUAAACGAwAAAAA=&#10;" path="m0,15l0,15,17,15,17,48,34,48,52,48,34,15,52,31,52,15,17,,,15e" fillcolor="#acc6d0" strokecolor="white [3212]">
                    <v:path arrowok="t" o:connecttype="custom" o:connectlocs="0,2147483647;0,2147483647;2147483647,2147483647;2147483647,2147483647;2147483647,2147483647;2147483647,2147483647;2147483647,2147483647;2147483647,2147483647;2147483647,2147483647;2147483647,0;0,2147483647" o:connectangles="0,0,0,0,0,0,0,0,0,0,0" textboxrect="0,0,52,48"/>
                  </v:shape>
                  <v:shape id="Freeform 212" o:spid="_x0000_s1238" style="position:absolute;left:78651;top:40860;width:417;height:133;visibility:visible;mso-wrap-style:square;v-text-anchor:top" coordsize="7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2VGBwwAA&#10;ANwAAAAPAAAAZHJzL2Rvd25yZXYueG1sRI/BasMwEETvhfyD2EBujRwT3OJYCUkhkF4Kdf0Bi7Wx&#10;RKyVsRTH/fuqUOhxmHkzTHWYXS8mGoP1rGCzzkAQt15b7hQ0X+fnVxAhImvsPZOCbwpw2C+eKiy1&#10;f/AnTXXsRCrhUKICE+NQShlaQw7D2g/Eybv60WFMcuykHvGRyl0v8ywrpEPLacHgQG+G2lt9dwry&#10;cDoPxp627+Yjs9s8Ns2Luym1Ws7HHYhIc/wP/9EXnbhNAb9n0hG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2VGBwwAAANwAAAAPAAAAAAAAAAAAAAAAAJcCAABkcnMvZG93&#10;bnJldi54bWxQSwUGAAAAAAQABAD1AAAAhwMAAAAA&#10;" path="m0,17l0,17,36,17,71,17,54,17,,,,17e" fillcolor="#d8ceb8" strokecolor="white [3212]">
                    <v:path arrowok="t" o:connecttype="custom" o:connectlocs="0,2147483647;0,2147483647;2147483647,2147483647;2147483647,2147483647;2147483647,2147483647;0,0;0,2147483647" o:connectangles="0,0,0,0,0,0,0" textboxrect="0,0,71,17"/>
                  </v:shape>
                  <v:shape id="Freeform 213" o:spid="_x0000_s1239" style="position:absolute;left:79996;top:40860;width:416;height:237;visibility:visible;mso-wrap-style:square;v-text-anchor:top" coordsize="7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dDlxQAA&#10;ANwAAAAPAAAAZHJzL2Rvd25yZXYueG1sRI9BawIxFITvhf6H8Aq9lJrVg8rWKEUQ66nqFtrj281z&#10;s3Tzsiaprv/eCEKPw8x8w8wWvW3FiXxoHCsYDjIQxJXTDdcKvorV6xREiMgaW8ek4EIBFvPHhxnm&#10;2p15R6d9rEWCcMhRgYmxy6UMlSGLYeA64uQdnLcYk/S11B7PCW5bOcqysbTYcFow2NHSUPW7/7MK&#10;Xtbld+XMz2c5PWyKbbnx9ogTpZ6f+vc3EJH6+B++tz+0gtFwArcz6Qj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Z0OXFAAAA3AAAAA8AAAAAAAAAAAAAAAAAlwIAAGRycy9k&#10;b3ducmV2LnhtbFBLBQYAAAAABAAEAPUAAACJAwAAAAA=&#10;" path="m0,17l0,17,18,32,35,32,52,17,70,,,17e" fillcolor="#d8ceb8" strokecolor="white [3212]">
                    <v:path arrowok="t" o:connecttype="custom" o:connectlocs="0,2147483647;0,2147483647;2147483647,2147483647;2147483647,2147483647;2147483647,2147483647;2147483647,0;0,2147483647" o:connectangles="0,0,0,0,0,0,0" textboxrect="0,0,70,32"/>
                  </v:shape>
                  <v:line id="Line 214" o:spid="_x0000_s1240" style="position:absolute;flip:y;visibility:visible;mso-wrap-style:square" from="79341,40682" to="79425,410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5giMEAAADcAAAADwAAAGRycy9kb3ducmV2LnhtbERPz2vCMBS+C/sfwht409QeRukaZYwJ&#10;HnbRScXbW/PWFJuX0MRa/3tzGHj8+H5Xm8n2YqQhdI4VrJYZCOLG6Y5bBcef7aIAESKyxt4xKbhT&#10;gM36ZVZhqd2N9zQeYitSCIcSFZgYfSllaAxZDEvniRP35waLMcGhlXrAWwq3vcyz7E1a7Dg1GPT0&#10;aai5HK5WgcvrcB/9aX+pt3XxbQr/G7/OSs1fp493EJGm+BT/u3daQb5Ka9OZdATk+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3jmCIwQAAANwAAAAPAAAAAAAAAAAAAAAA&#10;AKECAABkcnMvZG93bnJldi54bWxQSwUGAAAAAAQABAD5AAAAjwMAAAAA&#10;" strokecolor="white [3212]"/>
                  <v:shape id="Freeform 215" o:spid="_x0000_s1241" style="position:absolute;left:82066;top:39795;width:202;height:236;visibility:visible;mso-wrap-style:square;v-text-anchor:top" coordsize="3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zlO3xQAA&#10;ANwAAAAPAAAAZHJzL2Rvd25yZXYueG1sRI9Ba8JAFITvhf6H5RW81Y0eJI2uUktt4qGHJgWvj+wz&#10;G8y+TbNbTf99VxA8DjPzDbPajLYTZxp861jBbJqAIK6dbrlR8F3tnlMQPiBr7ByTgj/ysFk/Pqww&#10;0+7CX3QuQyMihH2GCkwIfSalrw1Z9FPXE0fv6AaLIcqhkXrAS4TbTs6TZCEtthwXDPb0Zqg+lb9W&#10;QbX9Mfttj7tQvKdpvtf558eBlZo8ja9LEIHGcA/f2oVWMJ+9wPVMPA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OU7fFAAAA3AAAAA8AAAAAAAAAAAAAAAAAlwIAAGRycy9k&#10;b3ducmV2LnhtbFBLBQYAAAAABAAEAPUAAACJAwAAAAA=&#10;" path="m35,33l35,33,17,33,,,35,17,35,33e" fillcolor="#79a2b3" strokecolor="white [3212]">
                    <v:path arrowok="t" o:connecttype="custom" o:connectlocs="2147483647,2147483647;2147483647,2147483647;2147483647,2147483647;0,0;2147483647,2147483647;2147483647,2147483647" o:connectangles="0,0,0,0,0,0" textboxrect="0,0,35,33"/>
                  </v:shape>
                  <v:shape id="Freeform 216" o:spid="_x0000_s1242" style="position:absolute;left:80507;top:40505;width:1238;height:1065;visibility:visible;mso-wrap-style:square;v-text-anchor:top" coordsize="207,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3C3wgAA&#10;ANwAAAAPAAAAZHJzL2Rvd25yZXYueG1sRE9LS8NAEL4X/A/LCF6K3ZhDaGK3RQTpAwStXrwN2TEJ&#10;7s6G3Wkb/333IHj8+N6rzeSdOlNMQ2ADD4sCFHEb7MCdgc+Pl/slqCTIFl1gMvBLCTbrm9kKGxsu&#10;/E7no3Qqh3Bq0EAvMjZap7Ynj2kRRuLMfYfoUTKMnbYRLzncO10WRaU9Dpwbehzpuaf253jyBuSw&#10;t676Wu7ruUv1WG0l7t5ejbm7nZ4eQQlN8i/+c++sgbLM8/OZfAT0+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DcLfCAAAA3AAAAA8AAAAAAAAAAAAAAAAAlwIAAGRycy9kb3du&#10;cmV2LnhtbFBLBQYAAAAABAAEAPUAAACGAwAAAAA=&#10;" path="m0,144l0,144,17,128,34,96,17,80,17,32,34,32,34,17,86,,104,17,155,,207,,173,17,155,80,104,113,86,113,34,144,,144xe" fillcolor="#79a2b3" strokecolor="white [3212]">
                    <v:path arrowok="t" o:connecttype="custom" o:connectlocs="0,2147483647;0,2147483647;2147483647,2147483647;2147483647,2147483647;2147483647,2147483647;2147483647,2147483647;2147483647,2147483647;2147483647,2147483647;2147483647,0;2147483647,2147483647;2147483647,0;2147483647,0;2147483647,2147483647;2147483647,2147483647;2147483647,2147483647;2147483647,2147483647;2147483647,2147483647;0,2147483647" o:connectangles="0,0,0,0,0,0,0,0,0,0,0,0,0,0,0,0,0,0" textboxrect="0,0,207,144"/>
                  </v:shape>
                  <v:shape id="Freeform 217" o:spid="_x0000_s1243" style="position:absolute;left:80305;top:41452;width:310;height:828;visibility:visible;mso-wrap-style:square;v-text-anchor:top" coordsize="52,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4byHxgAA&#10;ANwAAAAPAAAAZHJzL2Rvd25yZXYueG1sRI9BawIxFITvgv8hPMGLaNY9lLI1iogtIoVWtxdvj83r&#10;ZunmJW6irv31TaHQ4zAz3zCLVW9bcaUuNI4VzGcZCOLK6YZrBR/l8/QRRIjIGlvHpOBOAVbL4WCB&#10;hXY3PtD1GGuRIBwKVGBi9IWUoTJkMcycJ07ep+ssxiS7WuoObwluW5ln2YO02HBaMOhpY6j6Ol6s&#10;gtZPXsr37f779Pp2obo89yb3B6XGo379BCJSH//Df+2dVpDnc/g9k46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4byHxgAAANwAAAAPAAAAAAAAAAAAAAAAAJcCAABkcnMv&#10;ZG93bnJldi54bWxQSwUGAAAAAAQABAD1AAAAigMAAAAA&#10;" path="m35,16l35,16,35,33,35,64,18,112,,48,18,33,35,,52,,35,16e" fillcolor="#79a2b3" strokecolor="white [3212]">
                    <v:path arrowok="t" o:connecttype="custom" o:connectlocs="2147483647,2147483647;2147483647,2147483647;2147483647,2147483647;2147483647,2147483647;2147483647,2147483647;0,2147483647;2147483647,2147483647;2147483647,0;2147483647,0;2147483647,2147483647" o:connectangles="0,0,0,0,0,0,0,0,0,0" textboxrect="0,0,52,112"/>
                  </v:shape>
                  <v:shape id="Freeform 218" o:spid="_x0000_s1244" style="position:absolute;left:81126;top:40386;width:1547;height:1894;visibility:visible;mso-wrap-style:square;v-text-anchor:top" coordsize="259,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lJpwAAA&#10;ANwAAAAPAAAAZHJzL2Rvd25yZXYueG1sRI9Bi8IwFITvC/6H8IS9rakFxa1GEUXwqnXvj+bZFpuX&#10;kMS2/nuzsLDHYWa+YTa70XSiJx9aywrmswwEcWV1y7WCW3n6WoEIEVljZ5kUvCjAbjv52GCh7cAX&#10;6q+xFgnCoUAFTYyukDJUDRkMM+uIk3e33mBM0tdSexwS3HQyz7KlNNhyWmjQ0aGh6nF9GgUsw8l/&#10;X3p7fPqFc+GnvA2HUqnP6bhfg4g0xv/wX/usFeR5Dr9n0hGQ2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3lJpwAAAANwAAAAPAAAAAAAAAAAAAAAAAJcCAABkcnMvZG93bnJl&#10;di54bWxQSwUGAAAAAAQABAD1AAAAhAMAAAAA&#10;" path="m155,16l155,16,172,48,190,48,190,81,172,112,190,144,224,160,241,208,259,225,259,240,224,240,207,256,172,240,155,256,120,240,120,225,103,208,51,177,,160,,129,51,96,69,33,103,16,103,,155,16e" fillcolor="#79a2b3"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0;2147483647,2147483647" o:connectangles="0,0,0,0,0,0,0,0,0,0,0,0,0,0,0,0,0,0,0,0,0,0,0,0,0,0" textboxrect="0,0,259,256"/>
                  </v:shape>
                  <v:shape id="Freeform 219" o:spid="_x0000_s1245" style="position:absolute;left:80507;top:41097;width:227;height:355;visibility:visible;mso-wrap-style:square;v-text-anchor:top" coordsize="3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lZxwwAA&#10;ANwAAAAPAAAAZHJzL2Rvd25yZXYueG1sRI/RasJAFETfBf9huULfdGMKjaSuUkwrBZ+MfsAle5uE&#10;Zu+G3TVJ/74rCD4OM3OG2e4n04mBnG8tK1ivEhDEldUt1wqul6/lBoQPyBo7y6Tgjzzsd/PZFnNt&#10;Rz7TUIZaRAj7HBU0IfS5lL5qyKBf2Z44ej/WGQxRulpqh2OEm06mSfImDbYcFxrs6dBQ9VvejILL&#10;NavTbNO53tnP4nQs2nWQpVIvi+njHUSgKTzDj/a3VpCmr3A/E4+A3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ulZxwwAAANwAAAAPAAAAAAAAAAAAAAAAAJcCAABkcnMvZG93&#10;bnJldi54bWxQSwUGAAAAAAQABAD1AAAAhwMAAAAA&#10;" path="m17,48l17,48,,48,17,,36,16,17,48e" fillcolor="#79a2b3" strokecolor="white [3212]">
                    <v:path arrowok="t" o:connecttype="custom" o:connectlocs="2147483647,2147483647;2147483647,2147483647;0,2147483647;2147483647,0;2147483647,2147483647;2147483647,2147483647" o:connectangles="0,0,0,0,0,0" textboxrect="0,0,36,48"/>
                  </v:shape>
                  <v:shape id="Freeform 220" o:spid="_x0000_s1246" style="position:absolute;left:82364;top:42162;width:309;height:236;visibility:visible;mso-wrap-style:square;v-text-anchor:top" coordsize="5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6DwxAAA&#10;ANwAAAAPAAAAZHJzL2Rvd25yZXYueG1sRI9Ba8JAFITvBf/D8oTe6sZYi0ZXEVERemoUxNsj+0yC&#10;2bdxd6vpv3cLhR6HmfmGmS8704g7OV9bVjAcJCCIC6trLhUcD9u3CQgfkDU2lknBD3lYLnovc8y0&#10;ffAX3fNQighhn6GCKoQ2k9IXFRn0A9sSR+9incEQpSuldviIcNPINEk+pMGa40KFLa0rKq75t1GQ&#10;b26HqdxgcdqNzG11HrlxGH8q9drvVjMQgbrwH/5r77WCNH2H3zPx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dug8MQAAADcAAAADwAAAAAAAAAAAAAAAACXAgAAZHJzL2Rv&#10;d25yZXYueG1sUEsFBgAAAAAEAAQA9QAAAIgDAAAAAA==&#10;" path="m0,16l0,16,17,,52,,34,16,52,33,,16e" fillcolor="#79a2b3" strokecolor="white [3212]">
                    <v:path arrowok="t" o:connecttype="custom" o:connectlocs="0,2147483647;0,2147483647;2147483647,0;2147483647,0;2147483647,2147483647;2147483647,2147483647;0,2147483647" o:connectangles="0,0,0,0,0,0,0" textboxrect="0,0,52,33"/>
                  </v:shape>
                  <v:shape id="Freeform 221" o:spid="_x0000_s1247" style="position:absolute;left:78580;top:35180;width:1547;height:1553;visibility:visible;mso-wrap-style:square;v-text-anchor:top" coordsize="25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lqqwwAA&#10;ANwAAAAPAAAAZHJzL2Rvd25yZXYueG1sRI/disIwFITvBd8hHME7TS24LF2j+IOgrDd2+wDH5tgW&#10;m5PSRK0+vRGEvRxm5htmtuhMLW7Uusqygsk4AkGcW11xoSD7246+QTiPrLG2TAoe5GAx7/dmmGh7&#10;5yPdUl+IAGGXoILS+yaR0uUlGXRj2xAH72xbgz7ItpC6xXuAm1rGUfQlDVYcFkpsaF1SfkmvRsEz&#10;e+672KWH0+aXD2teUXbMrkoNB93yB4Snzv+HP+2dVhDHU3ifCUdAz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wlqqwwAAANwAAAAPAAAAAAAAAAAAAAAAAJcCAABkcnMvZG93&#10;bnJldi54bWxQSwUGAAAAAAQABAD1AAAAhwMAAAAA&#10;" path="m241,177l241,177,224,144,224,129,241,144,259,113,241,113,207,66,207,33,190,18,138,,103,33,103,48,69,66,69,96,51,96,17,113,,113,17,144,,177,,209,34,192,69,192,121,209,138,209,155,209,172,209,207,209,224,177,241,177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2147483647,2147483647;0,2147483647;0,2147483647;2147483647,2147483647;2147483647,2147483647;2147483647,2147483647;2147483647,2147483647;2147483647,2147483647;2147483647,2147483647;2147483647,2147483647;2147483647,2147483647;2147483647,2147483647" o:connectangles="0,0,0,0,0,0,0,0,0,0,0,0,0,0,0,0,0,0,0,0,0,0,0,0,0,0,0,0,0,0" textboxrect="0,0,259,209"/>
                  </v:shape>
                  <v:shape id="Freeform 222" o:spid="_x0000_s1248" style="position:absolute;left:78354;top:36481;width:2998;height:2249;visibility:visible;mso-wrap-style:square;v-text-anchor:top" coordsize="503,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0axQAA&#10;ANwAAAAPAAAAZHJzL2Rvd25yZXYueG1sRI/BasMwEETvhf6D2EJutRwfTHAjG9NQKPSSpGkht8Xa&#10;2qbWykhq7OTro0Ahx2Fm3jDrajaDOJHzvWUFyyQFQdxY3XOr4PD59rwC4QOyxsEyKTiTh6p8fFhj&#10;oe3EOzrtQysihH2BCroQxkJK33Rk0Cd2JI7ej3UGQ5SuldrhFOFmkFma5tJgz3Ghw5FeO2p+939G&#10;wYc+f7ljOnxnU36cLn63rTd1rdTiaa5fQASawz38337XCrIsh9uZeARk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f/RrFAAAA3AAAAA8AAAAAAAAAAAAAAAAAlwIAAGRycy9k&#10;b3ducmV2LnhtbFBLBQYAAAAABAAEAPUAAACJAwAAAAA=&#10;" path="m209,272l209,272,173,272,173,255,192,224,227,224,227,207,209,176,209,159,156,144,121,159,86,176,69,176,17,176,,159,17,128,35,96,52,80,35,32,69,15,104,15,156,32,173,32,192,32,209,32,244,32,261,,278,,330,,348,15,330,15,348,32,365,32,382,63,399,80,417,63,503,111,486,176,468,159,451,176,451,207,434,207,348,255,382,272,399,272,382,272,330,303,313,303,313,288,296,272,330,255,278,240,278,224,244,224,227,255,209,255,209,272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 textboxrect="0,0,503,303"/>
                  </v:shape>
                  <v:shape id="Freeform 223" o:spid="_x0000_s1249" style="position:absolute;left:78282;top:34603;width:1131;height:813;visibility:visible;mso-wrap-style:square;v-text-anchor:top" coordsize="190,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Ba5xAAA&#10;ANwAAAAPAAAAZHJzL2Rvd25yZXYueG1sRI9Ba8JAFITvBf/D8gRvdWNAK9FVRCgoQpeqB4+P7DMJ&#10;Zt+G7NZEf71bKPQ4zMw3zHLd21rcqfWVYwWTcQKCOHem4kLB+fT5PgfhA7LB2jEpeJCH9WrwtsTM&#10;uI6/6X4MhYgQ9hkqKENoMil9XpJFP3YNcfSurrUYomwLaVrsItzWMk2SmbRYcVwosaFtSfnt+GMV&#10;fM305qBNdb1Md9ruT/TstH4qNRr2mwWIQH34D/+1d0ZBmn7A75l4BOTq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AWucQAAADcAAAADwAAAAAAAAAAAAAAAACXAgAAZHJzL2Rv&#10;d25yZXYueG1sUEsFBgAAAAAEAAQA9QAAAIgDAAAAAA==&#10;" path="m86,0l86,,86,48,69,48,52,48,34,15,17,30,,63,,96,17,78,86,78,103,78,155,111,190,78,173,48,173,30,173,15,138,15,103,,86,0xe" fillcolor="#acc6d0" strokecolor="white [3212]">
                    <v:path arrowok="t" o:connecttype="custom" o:connectlocs="2147483647,0;2147483647,0;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0;2147483647,0" o:connectangles="0,0,0,0,0,0,0,0,0,0,0,0,0,0,0,0,0,0,0,0" textboxrect="0,0,190,111"/>
                  </v:shape>
                  <v:shape id="Freeform 224" o:spid="_x0000_s1250" style="position:absolute;left:78270;top:35180;width:929;height:843;visibility:visible;mso-wrap-style:square;v-text-anchor:top" coordsize="155,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5ZOwQAA&#10;ANwAAAAPAAAAZHJzL2Rvd25yZXYueG1sRE/dasIwFL4f+A7hCN7N1DqKVKO4jYE3G1h9gENzbIrN&#10;SU2iVp9+uRjs8uP7X20G24kb+dA6VjCbZiCIa6dbbhQcD1+vCxAhImvsHJOCBwXYrEcvKyy1u/Oe&#10;blVsRArhUKICE2NfShlqQxbD1PXEiTs5bzEm6BupPd5TuO1knmWFtNhyajDY04eh+lxdrYJiO3w+&#10;K19QY9rT/v3ne3e9zN+UmoyH7RJEpCH+i//cO60gz9PadCYdAb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H+WTsEAAADcAAAADwAAAAAAAAAAAAAAAACXAgAAZHJzL2Rvd25y&#10;ZXYueG1sUEsFBgAAAAAEAAQA9QAAAIUDAAAAAA==&#10;" path="m0,48l0,48,,33,,18,17,,86,,103,,155,33,155,48,121,66,121,96,103,96,69,113,52,113,34,96,34,48,,48xe" fillcolor="#acc6d0" strokecolor="white [3212]">
                    <v:path arrowok="t" o:connecttype="custom" o:connectlocs="0,2147483647;0,2147483647;0,2147483647;0,2147483647;2147483647,0;2147483647,0;2147483647,0;2147483647,2147483647;2147483647,2147483647;2147483647,2147483647;2147483647,2147483647;2147483647,2147483647;2147483647,2147483647;2147483647,2147483647;2147483647,2147483647;2147483647,2147483647;0,2147483647" o:connectangles="0,0,0,0,0,0,0,0,0,0,0,0,0,0,0,0,0" textboxrect="0,0,155,113"/>
                  </v:shape>
                  <v:shape id="Freeform 225" o:spid="_x0000_s1251" style="position:absolute;left:78699;top:34115;width:714;height:591;visibility:visible;mso-wrap-style:square;v-text-anchor:top" coordsize="12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wC9xQAA&#10;ANwAAAAPAAAAZHJzL2Rvd25yZXYueG1sRI9Ba8JAFITvhf6H5RW86aYRpI2uIgVR8CBNW4K3Z/aZ&#10;BLNvY3bV9d93C0KPw8x8w8wWwbTiSr1rLCt4HSUgiEurG64UfH+thm8gnEfW2FomBXdysJg/P80w&#10;0/bGn3TNfSUihF2GCmrvu0xKV9Zk0I1sRxy9o+0N+ij7SuoebxFuWpkmyUQabDgu1NjRR03lKb8Y&#10;BeGwXReyO7eB3L7c7MbFD+eFUoOXsJyC8BT8f/jR3mgFafoOf2fi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rAL3FAAAA3AAAAA8AAAAAAAAAAAAAAAAAlwIAAGRycy9k&#10;b3ducmV2LnhtbFBLBQYAAAAABAAEAPUAAACJAwAAAAA=&#10;" path="m17,66l17,66,,48,,18,17,,52,,121,,104,18,86,18,104,66,104,81,69,81,34,66,17,66xe" fillcolor="#acc6d0" strokecolor="white [3212]">
                    <v:path arrowok="t" o:connecttype="custom" o:connectlocs="2147483647,2147483647;2147483647,2147483647;0,2147483647;0,2147483647;2147483647,0;2147483647,0;2147483647,0;2147483647,2147483647;2147483647,2147483647;2147483647,2147483647;2147483647,2147483647;2147483647,2147483647;2147483647,2147483647;2147483647,2147483647" o:connectangles="0,0,0,0,0,0,0,0,0,0,0,0,0,0" textboxrect="0,0,121,81"/>
                  </v:shape>
                  <v:shape id="Freeform 226" o:spid="_x0000_s1252" style="position:absolute;left:79068;top:37546;width:618;height:829;visibility:visible;mso-wrap-style:square;v-text-anchor:top" coordsize="104,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sLwQAA&#10;ANwAAAAPAAAAZHJzL2Rvd25yZXYueG1sRE/LisIwFN0P+A/hCu7GVIVRqlHEWpjZDPhYuLw017bY&#10;3IQk2s7fTxYDszyc92Y3mE68yIfWsoLZNANBXFndcq3geinfVyBCRNbYWSYFPxRgtx29bTDXtucT&#10;vc6xFimEQ44KmhhdLmWoGjIYptYRJ+5uvcGYoK+l9tincNPJeZZ9SIMtp4YGHR0aqh7np1HgbsuT&#10;74/f5aIovpbOF6Xcy5lSk/GwX4OINMR/8Z/7UyuYL9L8dCYdAb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vrrC8EAAADcAAAADwAAAAAAAAAAAAAAAACXAgAAZHJzL2Rvd25y&#10;ZXYueG1sUEsFBgAAAAAEAAQA9QAAAIUDAAAAAA==&#10;" path="m0,15l0,15,17,15,52,63,52,111,69,80,104,80,104,63,86,32,86,15,35,,,15xe" fillcolor="#acc6d0" strokecolor="white [3212]">
                    <v:path arrowok="t" o:connecttype="custom" o:connectlocs="0,2147483647;0,2147483647;2147483647,2147483647;2147483647,2147483647;2147483647,2147483647;2147483647,2147483647;2147483647,2147483647;2147483647,2147483647;2147483647,2147483647;2147483647,2147483647;2147483647,0;0,2147483647" o:connectangles="0,0,0,0,0,0,0,0,0,0,0,0" textboxrect="0,0,104,111"/>
                  </v:shape>
                  <v:shape id="Freeform 227" o:spid="_x0000_s1253" style="position:absolute;left:78033;top:37665;width:1558;height:1301;visibility:visible;mso-wrap-style:square;v-text-anchor:top" coordsize="261,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mqtxgAA&#10;ANwAAAAPAAAAZHJzL2Rvd25yZXYueG1sRI9La8MwEITvhf4HsYXeGtkulOBGCcG0kMch5AG9LtbG&#10;dmKtjKTEzr+vAoEch5n5hpnMBtOKKznfWFaQjhIQxKXVDVcKDvvfjzEIH5A1tpZJwY08zKavLxPM&#10;te15S9ddqESEsM9RQR1Cl0vpy5oM+pHtiKN3tM5giNJVUjvsI9y0MkuSL2mw4bhQY0dFTeV5dzEK&#10;lutTUmTp9mfTr9z6vPwbF/uTV+r9bZh/gwg0hGf40V5oBdlnCvcz8QjI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4mqtxgAAANwAAAAPAAAAAAAAAAAAAAAAAJcCAABkcnMv&#10;ZG93bnJldi54bWxQSwUGAAAAAAQABAD1AAAAigMAAAAA&#10;" path="m35,129l35,129,69,129,69,144,87,161,104,161,156,177,190,144,244,161,244,144,261,129,261,113,227,113,227,96,227,48,190,,173,,139,17,121,17,69,17,52,17,35,81,,81,35,129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0,2147483647;2147483647,2147483647" o:connectangles="0,0,0,0,0,0,0,0,0,0,0,0,0,0,0,0,0,0,0,0,0,0,0,0" textboxrect="0,0,261,177"/>
                  </v:shape>
                  <v:shape id="Freeform 228" o:spid="_x0000_s1254" style="position:absolute;left:78033;top:39440;width:1035;height:946;visibility:visible;mso-wrap-style:square;v-text-anchor:top" coordsize="175,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IhIpxQAA&#10;ANwAAAAPAAAAZHJzL2Rvd25yZXYueG1sRI/NasJAFIX3hb7DcAtuik4asdiYUYogmF017aK7S+aa&#10;pM3cCTOjiW/vFIQuD+fn4+Sb0XTiQs63lhW8zBIQxJXVLdcKPsvddAnCB2SNnWVScCUPm/XjQ46Z&#10;tgMf6HIMtYgj7DNU0ITQZ1L6qiGDfmZ74uidrDMYonS11A6HOG46mSbJqzTYciQ02NO2oer3eDaR&#10;+/Hjrulb+Hr+3vuy2HZFcT4slJo8je8rEIHG8B++t/daQTpP4e9MPAJ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iEinFAAAA3AAAAA8AAAAAAAAAAAAAAAAAlwIAAGRycy9k&#10;b3ducmV2LnhtbFBLBQYAAAAABAAEAPUAAACJAwAAAAA=&#10;" path="m35,17l35,17,89,,123,,158,17,175,,158,33,123,17,106,33,106,48,89,48,69,33,69,48,89,81,123,113,106,113,106,128,69,113,35,113,,65,35,33,35,17e" fillcolor="#acc6d0" strokecolor="white [3212]">
                    <v:path arrowok="t" o:connecttype="custom" o:connectlocs="2147483647,2147483647;2147483647,2147483647;2147483647,0;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 o:connectangles="0,0,0,0,0,0,0,0,0,0,0,0,0,0,0,0,0,0,0,0,0,0" textboxrect="0,0,175,128"/>
                  </v:shape>
                  <v:shape id="Freeform 229" o:spid="_x0000_s1255" style="position:absolute;left:78461;top:38730;width:1023;height:843;visibility:visible;mso-wrap-style:square;v-text-anchor:top" coordsize="173,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4KlxgAA&#10;ANwAAAAPAAAAZHJzL2Rvd25yZXYueG1sRI9Ba8JAFITvQv/D8gpeRDcqSI1uQhEsXnpoLPX6yD43&#10;idm3aXaraX99tyD0OMzMN8w2H2wrrtT72rGC+SwBQVw6XbNR8H7cT59A+ICssXVMCr7JQ549jLaY&#10;anfjN7oWwYgIYZ+igiqELpXSlxVZ9DPXEUfv7HqLIcreSN3jLcJtKxdJspIWa44LFXa0q6i8FF9W&#10;gUma19PcND/H+vQ5WRfNi14XH0qNH4fnDYhAQ/gP39sHrWCxXMLfmXgEZP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x4KlxgAAANwAAAAPAAAAAAAAAAAAAAAAAJcCAABkcnMv&#10;ZG93bnJldi54bWxQSwUGAAAAAAQABAD1AAAAigMAAAAA&#10;" path="m173,17l173,17,173,33,156,33,139,65,156,81,121,81,104,96,87,113,52,96,18,96,18,81,,65,18,48,,17,,,18,17,35,17,87,33,121,,173,17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2147483647,2147483647;0,2147483647;0,0;2147483647,2147483647;2147483647,2147483647;2147483647,2147483647;2147483647,0;2147483647,2147483647" o:connectangles="0,0,0,0,0,0,0,0,0,0,0,0,0,0,0,0,0,0,0,0,0" textboxrect="0,0,173,113"/>
                  </v:shape>
                  <v:shape id="Freeform 230" o:spid="_x0000_s1256" style="position:absolute;left:77104;top:35668;width:1547;height:1775;visibility:visible;mso-wrap-style:square;v-text-anchor:top" coordsize="259,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2oeRxwAA&#10;ANwAAAAPAAAAZHJzL2Rvd25yZXYueG1sRI9Ba8JAFITvgv9heYIXqZtqKSV1lSIELTm0TdNDbo/s&#10;axKafRuyWxP/vSsIHoeZ+YbZ7EbTihP1rrGs4HEZgSAurW64UpB/Jw8vIJxH1thaJgVncrDbTicb&#10;jLUd+ItOma9EgLCLUUHtfRdL6cqaDLql7YiD92t7gz7IvpK6xyHATStXUfQsDTYcFmrsaF9T+Zf9&#10;GwUf2XtaJJ8/x/2i0HmXJQfpUlZqPhvfXkF4Gv09fGsftYLV+gmuZ8IRkNs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dqHkccAAADcAAAADwAAAAAAAAAAAAAAAACXAgAAZHJz&#10;L2Rvd25yZXYueG1sUEsFBgAAAAAEAAQA9QAAAIsDAAAAAA==&#10;" path="m224,239l224,239,242,207,259,191,242,143,242,111,259,78,242,47,224,30,190,30,138,15,138,30,121,30,103,,,47,17,174,17,159,34,174,69,191,86,191,121,222,138,222,155,239,190,222,224,239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0;0,2147483647;2147483647,2147483647;2147483647,2147483647;2147483647,2147483647;2147483647,2147483647;2147483647,2147483647;2147483647,2147483647;2147483647,2147483647;2147483647,2147483647;2147483647,2147483647;2147483647,2147483647" o:connectangles="0,0,0,0,0,0,0,0,0,0,0,0,0,0,0,0,0,0,0,0,0,0,0,0,0" textboxrect="0,0,259,239"/>
                  </v:shape>
                  <v:shape id="Freeform 231" o:spid="_x0000_s1257" style="position:absolute;left:77937;top:39218;width:310;height:710;visibility:visible;mso-wrap-style:square;v-text-anchor:top" coordsize="5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0Q7xQAA&#10;ANwAAAAPAAAAZHJzL2Rvd25yZXYueG1sRI9Ba8JAFITvBf/D8gRvdVPFYqOriEbxUkEreH1kn9nU&#10;7NuQXWP677tCocdhZr5h5svOVqKlxpeOFbwNExDEudMlFwrOX9vXKQgfkDVWjknBD3lYLnovc0y1&#10;e/CR2lMoRISwT1GBCaFOpfS5IYt+6Gri6F1dYzFE2RRSN/iIcFvJUZK8S4slxwWDNa0N5bfT3SrI&#10;bt+ry+Zzd6l3Bz0xXZtl549MqUG/W81ABOrCf/ivvdcKRuMJPM/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jRDvFAAAA3AAAAA8AAAAAAAAAAAAAAAAAlwIAAGRycy9k&#10;b3ducmV2LnhtbFBLBQYAAAAABAAEAPUAAACJAwAAAAA=&#10;" path="m0,0l0,,17,,34,16,34,31,52,48,52,64,17,96,,79,,31,,16,,0xe" fillcolor="#acc6d0" strokecolor="white [3212]">
                    <v:path arrowok="t" o:connecttype="custom" o:connectlocs="0,0;0,0;2147483647,0;2147483647,2147483647;2147483647,2147483647;2147483647,2147483647;2147483647,2147483647;2147483647,2147483647;0,2147483647;0,2147483647;0,2147483647;0,0" o:connectangles="0,0,0,0,0,0,0,0,0,0,0,0" textboxrect="0,0,52,96"/>
                  </v:shape>
                  <v:shape id="Freeform 232" o:spid="_x0000_s1258" style="position:absolute;left:77414;top:37546;width:1047;height:829;visibility:visible;mso-wrap-style:square;v-text-anchor:top" coordsize="174,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3QexQAA&#10;ANwAAAAPAAAAZHJzL2Rvd25yZXYueG1sRI9La8MwEITvhf4HsYHeGjlxUYMbJZSQVw8p5NH7Ym1s&#10;E2tlJDVx++urQqHHYWa+Yabz3rbiSj40jjWMhhkI4tKZhisNp+PqcQIiRGSDrWPS8EUB5rP7uykW&#10;xt14T9dDrESCcChQQx1jV0gZyposhqHriJN3dt5iTNJX0ni8Jbht5TjLlLTYcFqosaNFTeXl8Gk1&#10;rDdvOaud+sid8s/L76Wr3rdPWj8M+tcXEJH6+B/+a2+NhnGu4PdMOgJy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dB7FAAAA3AAAAA8AAAAAAAAAAAAAAAAAlwIAAGRycy9k&#10;b3ducmV2LnhtbFBLBQYAAAAABAAEAPUAAACJAwAAAAA=&#10;" path="m69,111l69,111,103,96,140,96,157,32,174,32,157,15,121,,51,32,17,32,,63,,80,51,111,69,111xe" fillcolor="#acc6d0" strokecolor="white [3212]">
                    <v:path arrowok="t" o:connecttype="custom" o:connectlocs="2147483647,2147483647;2147483647,2147483647;2147483647,2147483647;2147483647,2147483647;2147483647,2147483647;2147483647,2147483647;2147483647,2147483647;2147483647,0;2147483647,2147483647;2147483647,2147483647;0,2147483647;0,2147483647;2147483647,2147483647;2147483647,2147483647" o:connectangles="0,0,0,0,0,0,0,0,0,0,0,0,0,0" textboxrect="0,0,174,111"/>
                  </v:shape>
                  <v:shape id="Freeform 233" o:spid="_x0000_s1259" style="position:absolute;left:77330;top:38375;width:607;height:710;visibility:visible;mso-wrap-style:square;v-text-anchor:top" coordsize="10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3usewQAA&#10;ANwAAAAPAAAAZHJzL2Rvd25yZXYueG1sRI9PawIxFMTvgt8hPKE3zdZK1dUotVDp1X/3x+a5WZq8&#10;bJOo67c3QqHHYWZ+wyzXnbPiSiE2nhW8jgoQxJXXDdcKjoev4QxETMgarWdScKcI61W/t8RS+xvv&#10;6LpPtcgQjiUqMCm1pZSxMuQwjnxLnL2zDw5TlqGWOuAtw52V46J4lw4bzgsGW/o0VP3sL07Bbktb&#10;bmYhnOZHG83mNPntrFfqZdB9LEAk6tJ/+K/9rRWM36bwPJOPgF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97rHsEAAADcAAAADwAAAAAAAAAAAAAAAACXAgAAZHJzL2Rvd25y&#10;ZXYueG1sUEsFBgAAAAAEAAQA9QAAAIUDAAAAAA==&#10;" path="m87,96l87,96,69,96,87,81,104,81,104,65,104,48,104,33,87,33,87,17,35,,18,17,18,,,17,18,33,52,81,87,96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0;2147483647,2147483647;2147483647,0;0,2147483647;2147483647,2147483647;2147483647,2147483647;2147483647,2147483647" o:connectangles="0,0,0,0,0,0,0,0,0,0,0,0,0,0,0,0,0" textboxrect="0,0,104,96"/>
                  </v:shape>
                  <v:shape id="Freeform 234" o:spid="_x0000_s1260" style="position:absolute;left:77842;top:38256;width:714;height:1065;visibility:visible;mso-wrap-style:square;v-text-anchor:top" coordsize="121,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IePwwAA&#10;ANwAAAAPAAAAZHJzL2Rvd25yZXYueG1sRE9Na8JAEL0X/A/LCF5K3cTWVmI2EgVpD6VglJ6H7JgE&#10;s7Mhuybpv+8eCj0+3ne6m0wrBupdY1lBvIxAEJdWN1wpuJyPTxsQziNrbC2Tgh9ysMtmDykm2o58&#10;oqHwlQgh7BJUUHvfJVK6siaDbmk74sBdbW/QB9hXUvc4hnDTylUUvUqDDYeGGjs61FTeirtRsB72&#10;8dfLeH17zPU77TnOP+/fuVKL+ZRvQXia/L/4z/2hFayew9pwJhwBm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oIePwwAAANwAAAAPAAAAAAAAAAAAAAAAAJcCAABkcnMvZG93&#10;bnJldi54bWxQSwUGAAAAAAQABAD1AAAAhwMAAAAA&#10;" path="m17,48l17,48,17,32,,15,34,,69,48,103,48,103,63,103,80,121,111,103,128,69,128,51,144,34,128,34,111,17,96,17,80,17,63,17,48e" fillcolor="#acc6d0" strokecolor="white [3212]">
                    <v:path arrowok="t" o:connecttype="custom" o:connectlocs="2147483647,2147483647;2147483647,2147483647;2147483647,2147483647;0,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 textboxrect="0,0,121,144"/>
                  </v:shape>
                  <v:shape id="Freeform 235" o:spid="_x0000_s1261" style="position:absolute;left:78152;top:39218;width:404;height:355;visibility:visible;mso-wrap-style:square;v-text-anchor:top" coordsize="7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bctxwAA&#10;ANwAAAAPAAAAZHJzL2Rvd25yZXYueG1sRI9La8MwEITvhfwHsYXeGrkplMaJEkKg0AcpzeOQ48ba&#10;2MbelZHUxOmvjwqFHoeZ+YaZzntu1Yl8qJ0YeBhmoEgKZ2spDey2L/fPoEJEsdg6IQMXCjCfDW6m&#10;mFt3ljWdNrFUCSIhRwNVjF2udSgqYgxD15Ek7+g8Y0zSl9p6PCc4t3qUZU+asZa0UGFHy4qKZvPN&#10;BvzX5fD5xk27DuUPc/M+3n/sV8bc3faLCahIffwP/7VfrYHR4xh+z6QjoG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QG3LccAAADcAAAADwAAAAAAAAAAAAAAAACXAgAAZHJz&#10;L2Rvd25yZXYueG1sUEsFBgAAAAAEAAQA9QAAAIsDAAAAAA==&#10;" path="m18,48l18,48,,31,,16,18,,52,,70,16,70,31,18,48e" fillcolor="#acc6d0" strokecolor="white [3212]">
                    <v:path arrowok="t" o:connecttype="custom" o:connectlocs="2147483647,2147483647;2147483647,2147483647;0,2147483647;0,2147483647;2147483647,0;2147483647,0;2147483647,2147483647;2147483647,2147483647;2147483647,2147483647" o:connectangles="0,0,0,0,0,0,0,0,0" textboxrect="0,0,70,48"/>
                  </v:shape>
                  <v:shape id="Freeform 236" o:spid="_x0000_s1262" style="position:absolute;left:76712;top:36836;width:1118;height:710;visibility:visible;mso-wrap-style:square;v-text-anchor:top" coordsize="18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OjBxAAA&#10;ANwAAAAPAAAAZHJzL2Rvd25yZXYueG1sRE9LS8NAEL4L/odlhN7sxrRoG7stfSAUPBSrpXgbstMk&#10;mJ1Ns2O7/nv3IHj8+N6zRXStulAfGs8GHoYZKOLS24YrAx/vL/cTUEGQLbaeycAPBVjMb29mWFh/&#10;5Te67KVSKYRDgQZqka7QOpQ1OQxD3xEn7uR7h5JgX2nb4zWFu1bnWfaoHTacGmrsaF1T+bX/dgYk&#10;nmW6ejqO5DOGw2b1upvmk5Mxg7u4fAYlFOVf/OfeWgP5OM1PZ9IR0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jowcQAAADcAAAADwAAAAAAAAAAAAAAAACXAgAAZHJzL2Rv&#10;d25yZXYueG1sUEsFBgAAAAAEAAQA9QAAAIgDAAAAAA==&#10;" path="m188,63l188,63,153,32,136,32,103,15,86,,86,15,69,,34,15,,32,17,63,51,96,86,96,86,80,136,96,188,63xe" fillcolor="#acc6d0" strokecolor="white [3212]">
                    <v:path arrowok="t" o:connecttype="custom" o:connectlocs="2147483647,2147483647;2147483647,2147483647;2147483647,2147483647;2147483647,2147483647;2147483647,2147483647;2147483647,0;2147483647,2147483647;2147483647,0;2147483647,2147483647;0,2147483647;2147483647,2147483647;2147483647,2147483647;2147483647,2147483647;2147483647,2147483647;2147483647,2147483647;2147483647,2147483647" o:connectangles="0,0,0,0,0,0,0,0,0,0,0,0,0,0,0,0" textboxrect="0,0,188,96"/>
                  </v:shape>
                  <v:shape id="Freeform 237" o:spid="_x0000_s1263" style="position:absolute;left:77521;top:37310;width:940;height:488;visibility:visible;mso-wrap-style:square;v-text-anchor:top" coordsize="15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0avxAAA&#10;ANwAAAAPAAAAZHJzL2Rvd25yZXYueG1sRI9BawIxFITvgv8hPKE3zSpVZDWKCILHaqXV22Pz3A1u&#10;XpYk3d3215tCocdhZr5h1tve1qIlH4xjBdNJBoK4cNpwqeDyfhgvQYSIrLF2TAq+KcB2MxysMdeu&#10;4xO151iKBOGQo4IqxiaXMhQVWQwT1xAn7+68xZikL6X22CW4reUsyxbSouG0UGFD+4qKx/nLKvjs&#10;3n7mH49Fezktb8XxLs3Vs1HqZdTvViAi9fE//Nc+agWz1yn8nklHQG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5tGr8QAAADcAAAADwAAAAAAAAAAAAAAAACXAgAAZHJzL2Rv&#10;d25yZXYueG1sUEsFBgAAAAAEAAQA9QAAAIgDAAAAAA==&#10;" path="m0,33l0,33,,65,34,65,105,33,140,48,157,17,123,,88,17,71,,54,,,33xe" fillcolor="#acc6d0" strokecolor="white [3212]">
                    <v:path arrowok="t" o:connecttype="custom" o:connectlocs="0,2147483647;0,2147483647;0,2147483647;2147483647,2147483647;2147483647,2147483647;2147483647,2147483647;2147483647,2147483647;2147483647,0;2147483647,2147483647;2147483647,0;2147483647,0;0,2147483647" o:connectangles="0,0,0,0,0,0,0,0,0,0,0,0" textboxrect="0,0,157,65"/>
                  </v:shape>
                  <v:shape id="Freeform 238" o:spid="_x0000_s1264" style="position:absolute;left:77021;top:38153;width:916;height:1065;visibility:visible;mso-wrap-style:square;v-text-anchor:top" coordsize="156,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40DAwwAA&#10;ANwAAAAPAAAAZHJzL2Rvd25yZXYueG1sRI/RisIwFETfBf8hXME3TS0iUk2LCrKCD+6qH3Bprmmx&#10;ualNVuvfbxYW9nGYmTPMuuhtI57U+dqxgtk0AUFcOl2zUXC97CdLED4ga2wck4I3eSjy4WCNmXYv&#10;/qLnORgRIewzVFCF0GZS+rIii37qWuLo3VxnMUTZGak7fEW4bWSaJAtpsea4UGFLu4rK+/nbKlge&#10;zYcuL27BZmcO2/3p9PnopVLjUb9ZgQjUh//wX/ugFaTzFH7PxCM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40DAwwAAANwAAAAPAAAAAAAAAAAAAAAAAJcCAABkcnMvZG93&#10;bnJldi54bWxQSwUGAAAAAAQABAD1AAAAhwMAAAAA&#10;" path="m70,0l70,,121,31,139,31,156,48,156,64,139,64,139,48,87,31,70,48,70,31,52,48,70,64,104,112,139,127,121,144,87,112,70,112,35,79,52,79,35,79,35,48,18,48,,64,,48,,31,18,31,35,31,52,,70,0e" fillcolor="#acc6d0" strokecolor="white [3212]">
                    <v:path arrowok="t" o:connecttype="custom" o:connectlocs="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2147483647;2147483647,2147483647;2147483647,0;2147483647,0" o:connectangles="0,0,0,0,0,0,0,0,0,0,0,0,0,0,0,0,0,0,0,0,0,0,0,0,0,0,0,0,0,0" textboxrect="0,0,156,144"/>
                  </v:shape>
                  <v:shape id="Freeform 239" o:spid="_x0000_s1265" style="position:absolute;left:77723;top:38966;width:310;height:355;visibility:visible;mso-wrap-style:square;v-text-anchor:top" coordsize="5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HvtwgAA&#10;ANwAAAAPAAAAZHJzL2Rvd25yZXYueG1sRI9RS8NAEITfBf/DsYJv9mLUKrHXUkoFQYS2+gOW3JoE&#10;s3vhbk3iv/cEwcdhZr5hVpuZezNSTF0QB9eLAgxJHXwnjYP3t6erBzBJUTz2QcjBNyXYrM/PVlj5&#10;MMmRxpM2JkMkVeigVR0qa1PdEmNahIEkex8hMmqWsbE+4pTh3NuyKJaWsZO80OJAu5bqz9MXO3jV&#10;kflFe57Sodnv78b7Mk7RucuLefsIRmnW//Bf+9k7KG9v4PdMPgJ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e+3CAAAA3AAAAA8AAAAAAAAAAAAAAAAAlwIAAGRycy9kb3du&#10;cmV2LnhtbFBLBQYAAAAABAAEAPUAAACGAwAAAAA=&#10;" path="m0,32l0,32,35,48,35,32,52,32,52,15,35,,18,,,15,18,15,,32e" fillcolor="#acc6d0" strokecolor="white [3212]">
                    <v:path arrowok="t" o:connecttype="custom" o:connectlocs="0,2147483647;0,2147483647;2147483647,2147483647;2147483647,2147483647;2147483647,2147483647;2147483647,2147483647;2147483647,0;2147483647,0;0,2147483647;2147483647,2147483647;0,2147483647" o:connectangles="0,0,0,0,0,0,0,0,0,0,0" textboxrect="0,0,52,48"/>
                  </v:shape>
                  <v:shape id="Freeform 240" o:spid="_x0000_s1266" style="position:absolute;left:73487;top:35535;width:429;height:488;visibility:visible;mso-wrap-style:square;v-text-anchor:top" coordsize="7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ah3xQAA&#10;ANwAAAAPAAAAZHJzL2Rvd25yZXYueG1sRI9PawIxFMTvQr9DeEJvmlVE2tUotqW00Ev9B3p7bJ6b&#10;xc3LNknd7bc3gtDjMDO/YebLztbiQj5UjhWMhhkI4sLpiksFu+374AlEiMgaa8ek4I8CLBcPvTnm&#10;2rW8pssmliJBOOSowMTY5FKGwpDFMHQNcfJOzluMSfpSao9tgttajrNsKi1WnBYMNvRqqDhvfq0C&#10;ejm6Z0n+e/rzdTiY/ce6NW9Gqcd+t5qBiNTF//C9/akVjCcTuJ1JR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BqHfFAAAA3AAAAA8AAAAAAAAAAAAAAAAAlwIAAGRycy9k&#10;b3ducmV2LnhtbFBLBQYAAAAABAAEAPUAAACJAwAAAAA=&#10;" path="m54,65l54,48,18,48,,33,18,,54,18,71,48,54,65e" fillcolor="#acc6d0" strokecolor="white [3212]">
                    <v:path arrowok="t" o:connecttype="custom" o:connectlocs="2147483647,2147483647;2147483647,2147483647;2147483647,2147483647;0,2147483647;2147483647,0;2147483647,2147483647;2147483647,2147483647;2147483647,2147483647" o:connectangles="0,0,0,0,0,0,0,0" textboxrect="0,0,71,65"/>
                  </v:shape>
                  <v:shape id="Freeform 241" o:spid="_x0000_s1267" style="position:absolute;left:73095;top:35535;width:702;height:1198;visibility:visible;mso-wrap-style:square;v-text-anchor:top" coordsize="119,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xHVxwAA&#10;ANwAAAAPAAAAZHJzL2Rvd25yZXYueG1sRI9La8MwEITvhf4HsYXcGrmmLY0TJYRAmh5CH3kccluk&#10;re3EWglLTpx/XxUKPQ4z8w0zmfW2EWdqQ+1YwcMwA0Gsnam5VLDbLu9fQISIbLBxTAquFGA2vb2Z&#10;YGHchb/ovImlSBAOBSqoYvSFlEFXZDEMnSdO3rdrLcYk21KaFi8JbhuZZ9mztFhzWqjQ06Iifdp0&#10;VkH9evDdPtej1cf7cUufS7/u9EGpwV0/H4OI1Mf/8F/7zSjIH5/g90w6AnL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XcR1ccAAADcAAAADwAAAAAAAAAAAAAAAACXAgAAZHJz&#10;L2Rvd25yZXYueG1sUEsFBgAAAAAEAAQA9QAAAIsDAAAAAA==&#10;" path="m86,0l69,33,86,48,119,48,119,65,119,96,102,144,17,161,,144,17,144,35,96,17,81,35,65,17,65,17,48,52,48,69,33,52,33,52,18,86,0e" fillcolor="#acc6d0" strokecolor="white [3212]">
                    <v:path arrowok="t" o:connecttype="custom" o:connectlocs="2147483647,0;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 o:connectangles="0,0,0,0,0,0,0,0,0,0,0,0,0,0,0,0,0,0,0,0" textboxrect="0,0,119,161"/>
                  </v:shape>
                  <v:shape id="Freeform 242" o:spid="_x0000_s1268" style="position:absolute;left:73297;top:38863;width:1951;height:1879;visibility:visible;mso-wrap-style:square;v-text-anchor:top" coordsize="328,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Vy6xQAA&#10;ANwAAAAPAAAAZHJzL2Rvd25yZXYueG1sRI9Ba8JAFITvQv/D8grezEYroURXaQstekzSQ3t7Zl82&#10;odm3IbvV9N93BcHjMDPfMNv9ZHtxptF3jhUskxQEce10x0bBZ/W+eAbhA7LG3jEp+CMP+93DbIu5&#10;dhcu6FwGIyKEfY4K2hCGXEpft2TRJ24gjl7jRoshytFIPeIlwm0vV2maSYsdx4UWB3prqf4pf62C&#10;8vvUlJ0p+uWH8f71+LS2TfWl1PxxetmACDSFe/jWPmgFq3UG1zPxCMj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BXLrFAAAA3AAAAA8AAAAAAAAAAAAAAAAAlwIAAGRycy9k&#10;b3ducmV2LnhtbFBLBQYAAAAABAAEAPUAAACJAwAAAAA=&#10;" path="m17,64l17,64,86,64,86,79,69,96,69,127,51,144,69,192,51,223,103,255,121,240,190,240,259,175,241,144,276,96,328,64,328,48,241,31,207,16,190,16,155,16,138,16,34,,17,16,,16,,31,17,64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0,2147483647;0,2147483647;2147483647,2147483647" o:connectangles="0,0,0,0,0,0,0,0,0,0,0,0,0,0,0,0,0,0,0,0,0,0,0,0,0,0,0" textboxrect="0,0,328,255"/>
                  </v:shape>
                  <v:shape id="Freeform 243" o:spid="_x0000_s1269" style="position:absolute;left:73297;top:39321;width:500;height:1184;visibility:visible;mso-wrap-style:square;v-text-anchor:top" coordsize="84,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kYowwAA&#10;ANwAAAAPAAAAZHJzL2Rvd25yZXYueG1sRI9Ba8JAFITvQv/D8gq96cYgKtFVpFRaxUts8fzIPrMh&#10;2bchu2r6711B8DjMzDfMct3bRlyp85VjBeNRAoK4cLriUsHf73Y4B+EDssbGMSn4Jw/r1dtgiZl2&#10;N87pegyliBD2GSowIbSZlL4wZNGPXEscvbPrLIYou1LqDm8RbhuZJslUWqw4Lhhs6dNQUR8vVoF1&#10;6TyfmP3J8Xf9Ncs3yWFX10p9vPebBYhAfXiFn+0frSCdzOBxJh4B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ukYowwAAANwAAAAPAAAAAAAAAAAAAAAAAJcCAABkcnMvZG93&#10;bnJldi54bWxQSwUGAAAAAAQABAD1AAAAhwMAAAAA&#10;" path="m50,159l50,159,67,128,50,80,67,63,67,32,84,15,84,,17,,17,32,,111,17,111,,159,50,159e" fillcolor="#acc6d0" strokecolor="white [3212]">
                    <v:path arrowok="t" o:connecttype="custom" o:connectlocs="2147483647,2147483647;2147483647,2147483647;2147483647,2147483647;2147483647,2147483647;2147483647,2147483647;2147483647,2147483647;2147483647,2147483647;2147483647,0;2147483647,0;2147483647,2147483647;0,2147483647;2147483647,2147483647;0,2147483647;2147483647,2147483647" o:connectangles="0,0,0,0,0,0,0,0,0,0,0,0,0,0" textboxrect="0,0,84,159"/>
                  </v:shape>
                  <v:shape id="Freeform 244" o:spid="_x0000_s1270" style="position:absolute;left:73701;top:34470;width:1345;height:2721;visibility:visible;mso-wrap-style:square;v-text-anchor:top" coordsize="224,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vKpwgAA&#10;ANwAAAAPAAAAZHJzL2Rvd25yZXYueG1sRE/LagIxFN0X+g/hFtzVTEVLmRrF+gARutCWri+T62To&#10;5GZIYhz9erMQXB7OezrvbSsS+dA4VvA2LEAQV043XCv4/dm8foAIEVlj65gUXCjAfPb8NMVSuzPv&#10;KR1iLXIIhxIVmBi7UspQGbIYhq4jztzReYsxQ19L7fGcw20rR0XxLi02nBsMdrQ0VP0fTlaBT8v1&#10;3/jbXq6rZrLYHZP5KtJeqcFLv/gEEamPD/HdvdUKRuO8Np/JR0DO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68qnCAAAA3AAAAA8AAAAAAAAAAAAAAAAAlwIAAGRycy9kb3du&#10;cmV2LnhtbFBLBQYAAAAABAAEAPUAAACGAwAAAAA=&#10;" path="m34,369l52,353,86,369,86,353,103,336,121,353,138,336,207,336,224,321,190,321,224,273,207,257,190,257,172,257,190,240,190,225,172,192,155,177,121,129,86,114,138,48,121,33,69,48,69,18,103,,86,,52,,17,48,,48,17,66,34,66,17,96,34,96,34,114,17,129,34,129,34,144,34,129,52,144,34,162,52,177,86,162,86,177,86,192,103,192,103,225,52,225,69,240,52,257,69,257,69,273,34,288,52,305,69,305,86,321,103,305,103,321,69,321,34,369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 textboxrect="0,0,224,369"/>
                  </v:shape>
                  <v:shape id="Freeform 245" o:spid="_x0000_s1271" style="position:absolute;left:75141;top:39795;width:214;height:236;visibility:visible;mso-wrap-style:square;v-text-anchor:top" coordsize="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p0SxgAA&#10;ANwAAAAPAAAAZHJzL2Rvd25yZXYueG1sRI9BawIxFITvhf6H8Aq9iCa1S9GtUaRQEOqhWkG8PTav&#10;m8XNy5Kk7vbfm0LB4zAz3zCL1eBacaEQG88aniYKBHHlTcO1hsPX+3gGIiZkg61n0vBLEVbL+7sF&#10;lsb3vKPLPtUiQziWqMGm1JVSxsqSwzjxHXH2vn1wmLIMtTQB+wx3rZwq9SIdNpwXLHb0Zqk673+c&#10;hlPxuVa77fOoOM7tLGz8+WPUK60fH4b1K4hEQ7qF/9sbo2FazOHvTD4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np0SxgAAANwAAAAPAAAAAAAAAAAAAAAAAJcCAABkcnMv&#10;ZG93bnJldi54bWxQSwUGAAAAAAQABAD1AAAAigMAAAAA&#10;" path="m0,17l0,17,17,33,34,17,17,,,17e" fillcolor="#acc6d0" strokecolor="white [3212]">
                    <v:path arrowok="t" o:connecttype="custom" o:connectlocs="0,2147483647;0,2147483647;2147483647,2147483647;2147483647,2147483647;2147483647,0;0,2147483647" o:connectangles="0,0,0,0,0,0" textboxrect="0,0,34,33"/>
                  </v:shape>
                  <v:shape id="Freeform 246" o:spid="_x0000_s1272" style="position:absolute;left:72047;top:42398;width:119;height:119;visibility:visible;mso-wrap-style:square;v-text-anchor:top" coordsize="2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g0L7vAAA&#10;ANwAAAAPAAAAZHJzL2Rvd25yZXYueG1sRE/JCsIwEL0L/kMYwZumFjeqUUQU9OgGHodmumAzKU3U&#10;+vfmIHh8vH25bk0lXtS40rKC0TACQZxaXXKu4HrZD+YgnEfWWFkmBR9ysF51O0tMtH3ziV5nn4sQ&#10;wi5BBYX3dSKlSwsy6Ia2Jg5cZhuDPsAml7rBdwg3lYyjaCoNlhwaCqxpW1D6OD+NgrnJjlk6Hcfx&#10;bLObzCo5ltHtrlS/124WIDy1/i/+uQ9aQTwJ88OZcATk6gs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mDQvu8AAAA3AAAAA8AAAAAAAAAAAAAAAAAlwIAAGRycy9kb3ducmV2Lnht&#10;bFBLBQYAAAAABAAEAPUAAACAAwAAAAA=&#10;" path="m0,0l0,,,15,20,,,0e" fillcolor="#d2e0e6" strokecolor="white [3212]">
                    <v:path arrowok="t" o:connecttype="custom" o:connectlocs="0,0;0,0;0,2147483647;2147483647,0;0,0" o:connectangles="0,0,0,0,0" textboxrect="0,0,20,15"/>
                  </v:shape>
                  <v:shape id="Freeform 247" o:spid="_x0000_s1273" style="position:absolute;left:74011;top:36836;width:2058;height:2382;visibility:visible;mso-wrap-style:square;v-text-anchor:top" coordsize="34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jBoxAAA&#10;ANwAAAAPAAAAZHJzL2Rvd25yZXYueG1sRI9BawIxFITvBf9DeEIvpWbVbilbo4hU8Vq1h94em9fN&#10;0s3LmqS7239vBMHjMDPfMIvVYBvRkQ+1YwXTSQaCuHS65krB6bh9fgMRIrLGxjEp+KcAq+XoYYGF&#10;dj1/UneIlUgQDgUqMDG2hZShNGQxTFxLnLwf5y3GJH0ltcc+wW0jZ1n2Ki3WnBYMtrQxVP4e/qyC&#10;9sXHcy6f5i7f7j6+Tdese/5S6nE8rN9BRBriPXxr77WCWT6F65l0BO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owaMQAAADcAAAADwAAAAAAAAAAAAAAAACXAgAAZHJzL2Rv&#10;d25yZXYueG1sUEsFBgAAAAAEAAQA9QAAAIgDAAAAAA==&#10;" path="m207,0l207,,172,15,172,48,138,63,120,80,103,80,86,63,69,63,86,96,51,111,51,96,,111,,128,69,144,103,192,103,207,86,288,120,303,207,320,207,303,241,288,293,303,311,303,328,272,311,240,311,207,311,176,293,192,293,176,311,144,328,144,345,96,293,63,276,63,259,63,259,48,241,48,241,32,207,15,207,0e" fillcolor="#acc6d0" strokecolor="white [3212]">
                    <v:path arrowok="t" o:connecttype="custom" o:connectlocs="2147483647,0;2147483647,0;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0,0,0,0,0,0,0,0,0,0,0,0,0,0,0,0" textboxrect="0,0,345,320"/>
                  </v:shape>
                  <v:shape id="Freeform 248" o:spid="_x0000_s1274" style="position:absolute;left:72476;top:42398;width:83;height:119;visibility:visible;mso-wrap-style:square;v-text-anchor:top" coordsize="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6atcxwAA&#10;ANwAAAAPAAAAZHJzL2Rvd25yZXYueG1sRI/RasJAFETfC/2H5RZ8kbppxNKmrlIUiRb6kLQfcMne&#10;JtHs3ZBdY/TrXUHo4zAzZ5j5cjCN6KlztWUFL5MIBHFhdc2lgt+fzfMbCOeRNTaWScGZHCwXjw9z&#10;TLQ9cUZ97ksRIOwSVFB53yZSuqIig25iW+Lg/dnOoA+yK6Xu8BTgppFxFL1KgzWHhQpbWlVUHPKj&#10;UTDN0t139tVfMvnej6N9mq7zc6rU6Gn4/ADhafD/4Xt7qxXEsxhuZ8IR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OmrXMcAAADcAAAADwAAAAAAAAAAAAAAAACXAgAAZHJz&#10;L2Rvd25yZXYueG1sUEsFBgAAAAAEAAQA9QAAAIsDAAAAAA==&#10;" path="m16,0l16,,,15,16,15,16,0e" fillcolor="#d2e0e6" strokecolor="white [3212]">
                    <v:path arrowok="t" o:connecttype="custom" o:connectlocs="2147483647,0;2147483647,0;0,2147483647;2147483647,2147483647;2147483647,0" o:connectangles="0,0,0,0,0" textboxrect="0,0,16,15"/>
                  </v:shape>
                  <v:shape id="Freeform 249" o:spid="_x0000_s1275" style="position:absolute;left:76069;top:34825;width:524;height:843;visibility:visible;mso-wrap-style:square;v-text-anchor:top" coordsize="88,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6jHwgAA&#10;ANwAAAAPAAAAZHJzL2Rvd25yZXYueG1sRI/NisJAEITvC/sOQy94WycbXZHoKCKIP7dVH6DJtEnY&#10;TE/MtBrf3hEEj0VVfUVN552r1ZXaUHk28NNPQBHn3lZcGDgeVt9jUEGQLdaeycCdAsxnnx9TzKy/&#10;8R9d91KoCOGQoYFSpMm0DnlJDkPfN8TRO/nWoUTZFtq2eItwV+s0SUbaYcVxocSGliXl//uLM4Dj&#10;+8ZT7dbrXROGx3Qr3egsxvS+usUElFAn7/CrvbEG0t8BPM/EI6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qMfCAAAA3AAAAA8AAAAAAAAAAAAAAAAAlwIAAGRycy9kb3du&#10;cmV2LnhtbFBLBQYAAAAABAAEAPUAAACGAwAAAAA=&#10;" path="m19,114l19,114,37,114,54,114,71,66,88,66,88,48,71,48,71,,19,18,,48,,81,19,96,19,114xe" fillcolor="#acc6d0" strokecolor="white [3212]">
                    <v:path arrowok="t" o:connecttype="custom" o:connectlocs="2147483647,2147483647;2147483647,2147483647;2147483647,2147483647;2147483647,2147483647;2147483647,2147483647;2147483647,2147483647;2147483647,2147483647;2147483647,2147483647;2147483647,0;2147483647,2147483647;0,2147483647;0,2147483647;2147483647,2147483647;2147483647,2147483647" o:connectangles="0,0,0,0,0,0,0,0,0,0,0,0,0,0" textboxrect="0,0,88,114"/>
                  </v:shape>
                  <v:shape id="Freeform 250" o:spid="_x0000_s1276" style="position:absolute;left:75355;top:36126;width:607;height:829;visibility:visible;mso-wrap-style:square;v-text-anchor:top" coordsize="104,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0IxAAA&#10;ANwAAAAPAAAAZHJzL2Rvd25yZXYueG1sRI9bawIxFITfC/6HcATfatbFFl2NItLSvnoB9e2wOXtx&#10;NydLEnX775tCwcdhZr5hluvetOJOzteWFUzGCQji3OqaSwXHw+frDIQPyBpby6TghzysV4OXJWba&#10;PnhH930oRYSwz1BBFUKXSenzigz6se2Io1dYZzBE6UqpHT4i3LQyTZJ3abDmuFBhR9uK8mZ/Mwpk&#10;k15dcbjc5sfzhyvS5GsXmpNSo2G/WYAI1Idn+L/9rRWkb1P4OxOP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gMNCMQAAADcAAAADwAAAAAAAAAAAAAAAACXAgAAZHJzL2Rv&#10;d25yZXYueG1sUEsFBgAAAAAEAAQA9QAAAIgDAAAAAA==&#10;" path="m69,111l69,111,69,63,87,48,104,,52,15,69,48,52,48,52,32,35,32,,96,52,96,69,111e" fillcolor="#acc6d0" strokecolor="white [3212]">
                    <v:path arrowok="t" o:connecttype="custom" o:connectlocs="2147483647,2147483647;2147483647,2147483647;2147483647,2147483647;2147483647,2147483647;2147483647,0;2147483647,2147483647;2147483647,2147483647;2147483647,2147483647;2147483647,2147483647;2147483647,2147483647;0,2147483647;2147483647,2147483647;2147483647,2147483647" o:connectangles="0,0,0,0,0,0,0,0,0,0,0,0,0" textboxrect="0,0,104,111"/>
                  </v:shape>
                  <v:shape id="Freeform 251" o:spid="_x0000_s1277" style="position:absolute;left:75236;top:36836;width:524;height:474;visibility:visible;mso-wrap-style:square;v-text-anchor:top" coordsize="8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goLxgAA&#10;ANwAAAAPAAAAZHJzL2Rvd25yZXYueG1sRI9Ba8JAFITvBf/D8oTe6sZQi0RXMYFCPRSpVfH4zD6T&#10;YPZtyG6TtL/eLRR6HGbmG2a5HkwtOmpdZVnBdBKBIM6trrhQcPh8fZqDcB5ZY22ZFHyTg/Vq9LDE&#10;RNueP6jb+0IECLsEFZTeN4mULi/JoJvYhjh4V9sa9EG2hdQt9gFuahlH0Ys0WHFYKLGhrKT8tv8y&#10;CnY/aXxqsktxNtN3f6xTm2+3z0o9jofNAoSnwf+H/9pvWkE8m8HvmXAE5O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mgoLxgAAANwAAAAPAAAAAAAAAAAAAAAAAJcCAABkcnMv&#10;ZG93bnJldi54bWxQSwUGAAAAAAQABAD1AAAAigMAAAAA&#10;" path="m71,63l71,63,54,63,54,48,36,48,36,32,,15,,,19,,71,,88,15,88,48,71,48,71,63xe" fillcolor="#acc6d0" strokecolor="white [3212]">
                    <v:path arrowok="t" o:connecttype="custom" o:connectlocs="2147483647,2147483647;2147483647,2147483647;2147483647,2147483647;2147483647,2147483647;2147483647,2147483647;2147483647,2147483647;0,2147483647;0,0;2147483647,0;2147483647,0;2147483647,2147483647;2147483647,2147483647;2147483647,2147483647;2147483647,2147483647" o:connectangles="0,0,0,0,0,0,0,0,0,0,0,0,0,0" textboxrect="0,0,88,63"/>
                  </v:shape>
                  <v:shape id="Freeform 252" o:spid="_x0000_s1278" style="position:absolute;left:76272;top:37443;width:1249;height:710;visibility:visible;mso-wrap-style:square;v-text-anchor:top" coordsize="209,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0w3xAAA&#10;ANwAAAAPAAAAZHJzL2Rvd25yZXYueG1sRI/BasMwEETvgf6D2EJusVyTmuJGCSVQSE4lTnrobbHW&#10;lhNrZSzVdv8+KhR6HGbeDLPZzbYTIw2+dazgKUlBEFdOt9wouJzfVy8gfEDW2DkmBT/kYbd9WGyw&#10;0G7iE41laEQsYV+gAhNCX0jpK0MWfeJ64ujVbrAYohwaqQecYrntZJamubTYclww2NPeUHUrv62C&#10;7Ms0WbZ31+Mnm/Rc5VO9/piUWj7Ob68gAs3hP/xHH3TknnP4PROPgN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ntMN8QAAADcAAAADwAAAAAAAAAAAAAAAACXAgAAZHJzL2Rv&#10;d25yZXYueG1sUEsFBgAAAAAEAAQA9QAAAIgDAAAAAA==&#10;" path="m0,64l0,64,34,64,105,48,105,31,123,16,157,16,157,,209,16,209,48,192,79,123,96,88,79,34,79,17,79,,64e" fillcolor="#acc6d0" strokecolor="white [3212]">
                    <v:path arrowok="t" o:connecttype="custom" o:connectlocs="0,2147483647;0,2147483647;2147483647,2147483647;2147483647,2147483647;2147483647,2147483647;2147483647,2147483647;2147483647,2147483647;2147483647,0;2147483647,2147483647;2147483647,2147483647;2147483647,2147483647;2147483647,2147483647;2147483647,2147483647;2147483647,2147483647;2147483647,2147483647;0,2147483647" o:connectangles="0,0,0,0,0,0,0,0,0,0,0,0,0,0,0,0" textboxrect="0,0,209,96"/>
                  </v:shape>
                  <v:shape id="Freeform 253" o:spid="_x0000_s1279" style="position:absolute;left:75760;top:37901;width:738;height:474;visibility:visible;mso-wrap-style:square;v-text-anchor:top" coordsize="123,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UD3wgAA&#10;ANwAAAAPAAAAZHJzL2Rvd25yZXYueG1sRI9LiwIxEITvC/6H0IK3NaPgg9Eo4ovFm66Kx2bSzgxO&#10;OkMSdfbfG0HYY1FVX1HTeWMq8SDnS8sKet0EBHFmdcm5guPv5nsMwgdkjZVlUvBHHuaz1tcUU22f&#10;vKfHIeQiQtinqKAIoU6l9FlBBn3X1sTRu1pnMETpcqkdPiPcVLKfJENpsOS4UGBNy4Ky2+FuFMhV&#10;cGfKzU5vButmeOfTZXurlOq0m8UERKAm/Ic/7R+toD8YwftMPAJy9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9QPfCAAAA3AAAAA8AAAAAAAAAAAAAAAAAlwIAAGRycy9kb3du&#10;cmV2LnhtbFBLBQYAAAAABAAEAPUAAACGAwAAAAA=&#10;" path="m35,63l35,63,71,48,89,48,89,32,106,48,123,15,106,15,89,,35,,18,,,32,,48,18,32,18,63,35,63xe" fillcolor="#acc6d0" strokecolor="white [3212]">
                    <v:path arrowok="t" o:connecttype="custom" o:connectlocs="2147483647,2147483647;2147483647,2147483647;2147483647,2147483647;2147483647,2147483647;2147483647,2147483647;2147483647,2147483647;2147483647,2147483647;2147483647,2147483647;2147483647,0;2147483647,0;2147483647,0;0,2147483647;0,2147483647;2147483647,2147483647;2147483647,2147483647;2147483647,2147483647" o:connectangles="0,0,0,0,0,0,0,0,0,0,0,0,0,0,0,0" textboxrect="0,0,123,63"/>
                  </v:shape>
                  <v:shape id="Freeform 254" o:spid="_x0000_s1280" style="position:absolute;left:73606;top:34470;width:191;height:355;visibility:visible;mso-wrap-style:square;v-text-anchor:top" coordsize="3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wQrwgAA&#10;ANwAAAAPAAAAZHJzL2Rvd25yZXYueG1sRE/Pa8IwFL4L/g/hCbtpMmHDdUYZukFhisztsOOjeWs7&#10;m5eSxLb+9+YgePz4fi/Xg21ERz7UjjU8zhQI4sKZmksNP98f0wWIEJENNo5Jw4UCrFfj0RIz43r+&#10;ou4YS5FCOGSooYqxzaQMRUUWw8y1xIn7c95iTNCX0njsU7ht5FypZ2mx5tRQYUubiorT8Ww1bM+X&#10;k/Ih//T/6r3n7nefH3YvWj9MhrdXEJGGeBff3LnRMH9Ka9OZdATk6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nBCvCAAAA3AAAAA8AAAAAAAAAAAAAAAAAlwIAAGRycy9kb3du&#10;cmV2LnhtbFBLBQYAAAAABAAEAPUAAACGAwAAAAA=&#10;" path="m0,48l18,18,33,,,18,,48e" fillcolor="#acc6d0" strokecolor="white [3212]">
                    <v:path arrowok="t" o:connecttype="custom" o:connectlocs="0,2147483647;2147483647,2147483647;2147483647,0;0,2147483647;0,2147483647" o:connectangles="0,0,0,0,0" textboxrect="0,0,33,48"/>
                  </v:shape>
                  <v:shape id="Freeform 255" o:spid="_x0000_s1281" style="position:absolute;left:74522;top:33760;width:107;height:133;visibility:visible;mso-wrap-style:square;v-text-anchor:top" coordsize="17,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ZxQAA&#10;ANwAAAAPAAAAZHJzL2Rvd25yZXYueG1sRI9PawIxEMXvgt8hjNCbm1Wo6NYoRSjUQw/1D3ocNtPs&#10;0s1kTbK6/faNIHh8vHm/N2+57m0jruRD7VjBJMtBEJdO12wUHPYf4zmIEJE1No5JwR8FWK+GgyUW&#10;2t34m667aESCcChQQRVjW0gZyooshsy1xMn7cd5iTNIbqT3eEtw2cprnM2mx5tRQYUubisrfXWfT&#10;Gycyvm2O3XZz+Tq7fEt7M++Uehn1728gIvXxefxIf2oF09cF3MckAs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6dnFAAAA3AAAAA8AAAAAAAAAAAAAAAAAlwIAAGRycy9k&#10;b3ducmV2LnhtbFBLBQYAAAAABAAEAPUAAACJAwAAAAA=&#10;" path="m0,18l0,18,17,,17,18,,18e" fillcolor="#acc6d0" strokecolor="white [3212]">
                    <v:path arrowok="t" o:connecttype="custom" o:connectlocs="0,2147483647;0,2147483647;2147483647,0;2147483647,2147483647;0,2147483647" o:connectangles="0,0,0,0,0" textboxrect="0,0,17,18"/>
                  </v:shape>
                  <v:line id="Line 256" o:spid="_x0000_s1282" style="position:absolute;visibility:visible;mso-wrap-style:square" from="74261,34411" to="74368,34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oWqL0AAADcAAAADwAAAGRycy9kb3ducmV2LnhtbERPyw7BQBTdS/zD5ErsmCJByhDxCFsq&#10;YXnTudpG5051BvX3ZiGxPDnv+bIxpXhR7QrLCgb9CARxanXBmYJzsutNQTiPrLG0TAo+5GC5aLfm&#10;GGv75iO9Tj4TIYRdjApy76tYSpfmZND1bUUcuJutDfoA60zqGt8h3JRyGEVjabDg0JBjReuc0vvp&#10;aRTc/CNxW5pMjpdom14P9/2GRhelup1mNQPhqfF/8c990AqG4zA/nAlHQC6+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CqFqi9AAAA3AAAAA8AAAAAAAAAAAAAAAAAoQIA&#10;AGRycy9kb3ducmV2LnhtbFBLBQYAAAAABAAEAPkAAACLAwAAAAA=&#10;" strokecolor="white [3212]"/>
                  <v:shape id="Freeform 257" o:spid="_x0000_s1283" style="position:absolute;left:75760;top:35668;width:1452;height:2233;visibility:visible;mso-wrap-style:square;v-text-anchor:top" coordsize="244,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SmBxAAA&#10;ANwAAAAPAAAAZHJzL2Rvd25yZXYueG1sRI/RisIwFETfF/yHcAXf1lQfRLpGcQVBFFys+wHX5NrW&#10;bW5qE239e7Mg+DjMzBlmtuhsJe7U+NKxgtEwAUGsnSk5V/B7XH9OQfiAbLByTAoe5GEx733MMDWu&#10;5QPds5CLCGGfooIihDqV0uuCLPqhq4mjd3aNxRBlk0vTYBvhtpLjJJlIiyXHhQJrWhWk/7KbVXC6&#10;XR+7/dS2l1br3XaVHb5/rp1Sg363/AIRqAvv8Ku9MQrGkxH8n4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EpgcQAAADcAAAADwAAAAAAAAAAAAAAAACXAgAAZHJzL2Rv&#10;d25yZXYueG1sUEsFBgAAAAAEAAQA9QAAAIgDAAAAAA==&#10;" path="m140,47l140,47,210,15,210,30,192,30,227,47,244,174,227,159,192,174,158,191,175,222,210,255,192,270,192,287,123,303,89,303,35,303,54,255,,222,,207,,174,,126,18,111,35,63,71,63,89,30,71,30,89,15,71,,89,,106,,106,15,140,30,123,47,140,47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0,2147483647;2147483647,2147483647;2147483647,2147483647;2147483647,2147483647;2147483647,2147483647;2147483647,2147483647;2147483647,2147483647;2147483647,0;2147483647,0;2147483647,0;2147483647,2147483647;2147483647,2147483647;2147483647,2147483647;2147483647,2147483647" o:connectangles="0,0,0,0,0,0,0,0,0,0,0,0,0,0,0,0,0,0,0,0,0,0,0,0,0,0,0,0,0,0,0,0,0,0,0" textboxrect="0,0,244,303"/>
                  </v:shape>
                  <v:shape id="Freeform 258" o:spid="_x0000_s1284" style="position:absolute;left:75867;top:38020;width:1963;height:2263;visibility:visible;mso-wrap-style:square;v-text-anchor:top" coordsize="330,3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IMyxQAA&#10;ANwAAAAPAAAAZHJzL2Rvd25yZXYueG1sRI9Pa8JAFMTvQr/D8gq9iG6M1D/RVaRV6NVY0OMj+0yC&#10;2bchu+q2n74rCD0OM/MbZrkOphE36lxtWcFomIAgLqyuuVTwfdgNZiCcR9bYWCYFP+RgvXrpLTHT&#10;9s57uuW+FBHCLkMFlfdtJqUrKjLohrYljt7ZdgZ9lF0pdYf3CDeNTJNkIg3WHBcqbOmjouKSX42C&#10;rT/0p8VnmIfZ+H3zu2/t0eUnpd5ew2YBwlPw/+Fn+0srSCcpPM7E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cgzLFAAAA3AAAAA8AAAAAAAAAAAAAAAAAlwIAAGRycy9k&#10;b3ducmV2LnhtbFBLBQYAAAAABAAEAPUAAACJAwAAAAA=&#10;" path="m17,113l17,113,51,96,86,113,120,161,138,161,155,192,192,209,226,240,243,240,261,288,243,305,261,305,278,288,278,273,278,257,278,225,312,257,330,240,243,192,261,177,243,177,209,161,192,129,155,96,155,48,174,48,192,48,192,33,192,17,155,,103,,86,33,69,17,69,33,51,33,17,48,,48,,81,17,113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0,2147483647;0,2147483647;2147483647,2147483647" o:connectangles="0,0,0,0,0,0,0,0,0,0,0,0,0,0,0,0,0,0,0,0,0,0,0,0,0,0,0,0,0,0,0,0,0,0,0,0,0,0,0,0" textboxrect="0,0,330,305"/>
                  </v:shape>
                  <v:shape id="Freeform 259" o:spid="_x0000_s1285" style="position:absolute;left:75653;top:37191;width:107;height:119;visibility:visible;mso-wrap-style:square;v-text-anchor:top" coordsize="1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n1zwwAA&#10;ANwAAAAPAAAAZHJzL2Rvd25yZXYueG1sRI9Ba4NAFITvhf6H5RVyq2tTDK11E5IUideaQj0+3FeV&#10;um/F3Rjz77OBQI/DzHzDZJvZ9GKi0XWWFbxEMQji2uqOGwXfx/z5DYTzyBp7y6TgQg4268eHDFNt&#10;z/xFU+kbESDsUlTQej+kUrq6JYMusgNx8H7taNAHOTZSj3gOcNPLZRyvpMGOw0KLA+1bqv/Kk1Hw&#10;ORXGvfs8SX5yG+/yiauqPCi1eJq3HyA8zf4/fG8XWsFy9Qq3M+EI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6n1zwwAAANwAAAAPAAAAAAAAAAAAAAAAAJcCAABkcnMvZG93&#10;bnJldi54bWxQSwUGAAAAAAQABAD1AAAAhwMAAAAA&#10;" path="m0,15l0,15,,,17,,17,15,,15e" fillcolor="#acc6d0" strokecolor="white [3212]">
                    <v:path arrowok="t" o:connecttype="custom" o:connectlocs="0,2147483647;0,2147483647;0,0;2147483647,0;2147483647,2147483647;0,2147483647" o:connectangles="0,0,0,0,0,0" textboxrect="0,0,17,15"/>
                  </v:shape>
                  <v:shape id="Freeform 260" o:spid="_x0000_s1286" style="position:absolute;left:77021;top:38020;width:405;height:355;visibility:visible;mso-wrap-style:square;v-text-anchor:top" coordsize="7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zeuxgAA&#10;ANwAAAAPAAAAZHJzL2Rvd25yZXYueG1sRI9BS8NAFITvgv9heYI3u7FI0dhNEEFQi8VWDz2+Zl+T&#10;kLy3YXdt0/56tyB4HGbmG2ZejtyrPfnQOjFwO8lAkVTOtlIb+P56ubkHFSKKxd4JGThSgLK4vJhj&#10;bt1BVrRfx1oliIQcDTQxDrnWoWqIMUzcQJK8nfOMMUlfa+vxkODc62mWzTRjK2mhwYGeG6q69Q8b&#10;8J/H7fKNu34V6hNz9/6wWWw+jLm+Gp8eQUUa43/4r/1qDUxnd3A+k46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szeuxgAAANwAAAAPAAAAAAAAAAAAAAAAAJcCAABkcnMv&#10;ZG93bnJldi54bWxQSwUGAAAAAAQABAD1AAAAigMAAAAA&#10;" path="m70,17l70,17,52,17,35,48,18,48,,48,,33,,17,70,,70,17e" fillcolor="#acc6d0" strokecolor="white [3212]">
                    <v:path arrowok="t" o:connecttype="custom" o:connectlocs="2147483647,2147483647;2147483647,2147483647;2147483647,2147483647;2147483647,2147483647;2147483647,2147483647;0,2147483647;0,2147483647;0,2147483647;2147483647,0;2147483647,2147483647" o:connectangles="0,0,0,0,0,0,0,0,0,0" textboxrect="0,0,70,48"/>
                  </v:shape>
                  <v:shape id="Freeform 261" o:spid="_x0000_s1287" style="position:absolute;left:78152;top:29396;width:1749;height:4497;visibility:visible;mso-wrap-style:square;v-text-anchor:top" coordsize="294,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SJo5wwAA&#10;ANwAAAAPAAAAZHJzL2Rvd25yZXYueG1sRI9Pi8IwFMTvwn6H8Ba8aargH7pGkYKwBxXsetjjo3nb&#10;lDYvpcna+u2NIHgcZuY3zGY32EbcqPOVYwWzaQKCuHC64lLB9ecwWYPwAVlj45gU3MnDbvsx2mCq&#10;Xc8XuuWhFBHCPkUFJoQ2ldIXhiz6qWuJo/fnOoshyq6UusM+wm0j50mylBYrjgsGW8oMFXX+bxVk&#10;q8zUp/Xv+XA9tnntKiN7Nyg1/hz2XyACDeEdfrW/tYL5cgHPM/EI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SJo5wwAAANwAAAAPAAAAAAAAAAAAAAAAAJcCAABkcnMvZG93&#10;bnJldi54bWxQSwUGAAAAAAQABAD1AAAAhwMAAAAA&#10;" path="m225,81l225,81,225,129,260,160,242,208,260,288,242,336,277,384,260,417,294,447,294,465,242,543,191,576,173,576,87,609,18,576,35,528,18,480,35,447,104,352,121,336,121,304,104,288,87,288,70,144,,81,18,64,52,96,70,96,87,96,121,96,139,81,156,16,191,,242,33,225,81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2147483647;2147483647,2147483647" o:connectangles="0,0,0,0,0,0,0,0,0,0,0,0,0,0,0,0,0,0,0,0,0,0,0,0,0,0,0,0,0,0,0,0,0,0,0,0" textboxrect="0,0,294,609"/>
                  </v:shape>
                  <v:shape id="Freeform 262" o:spid="_x0000_s1288" style="position:absolute;left:75558;top:28790;width:4343;height:5813;visibility:visible;mso-wrap-style:square;v-text-anchor:top" coordsize="729,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H92xQAA&#10;ANwAAAAPAAAAZHJzL2Rvd25yZXYueG1sRI9Ba8JAFITvBf/D8gQvRTdaCJK6iooFDz00pvT8zL4m&#10;wezbkN3q6q/vCoLHYWa+YRarYFpxpt41lhVMJwkI4tLqhisF38XHeA7CeWSNrWVScCUHq+XgZYGZ&#10;thfO6XzwlYgQdhkqqL3vMildWZNBN7EdcfR+bW/QR9lXUvd4iXDTylmSpNJgw3Ghxo62NZWnw59R&#10;8Pa6ST+3xzxI/VN9rfNQ7HbTm1KjYVi/g/AU/DP8aO+1glmawv1MPA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kf3bFAAAA3AAAAA8AAAAAAAAAAAAAAAAAlwIAAGRycy9k&#10;b3ducmV2LnhtbFBLBQYAAAAABAAEAPUAAACJAwAAAAA=&#10;" path="m172,752l172,752,172,737,155,719,155,737,138,737,86,785,52,785,17,767,34,719,17,737,17,719,17,704,17,671,,641,17,608,,593,69,545,86,527,121,497,121,512,172,432,207,401,242,320,276,240,311,209,259,224,224,240,242,209,276,209,259,176,311,144,311,176,328,161,328,176,347,161,328,161,328,128,364,113,382,80,416,80,451,65,503,17,537,32,555,17,572,,572,48,589,17,606,48,624,,658,17,729,65,695,80,658,80,695,96,712,113,712,128,695,128,658,161,677,113,624,80,589,96,572,161,555,176,520,176,503,176,485,176,451,144,434,161,416,161,416,192,382,192,364,192,364,224,347,224,328,240,311,272,311,288,311,305,276,353,259,401,242,432,259,464,224,479,207,497,190,560,207,623,207,641,207,689,190,704,190,752,172,752xe" fillcolor="#acc6d0"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729,785"/>
                  </v:shape>
                  <v:shape id="Freeform 263" o:spid="_x0000_s1289" style="position:absolute;left:76593;top:29988;width:2058;height:5547;visibility:visible;mso-wrap-style:square;v-text-anchor:top" coordsize="346,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KDLxgAA&#10;ANwAAAAPAAAAZHJzL2Rvd25yZXYueG1sRI9Ba8JAFITvBf/D8oTe6sYIUaKrSEAotLQ0Sou3R/aZ&#10;BLNvQ3Zj0v76bqHgcZiZb5jNbjSNuFHnassK5rMIBHFhdc2lgtPx8LQC4TyyxsYyKfgmB7vt5GGD&#10;qbYDf9At96UIEHYpKqi8b1MpXVGRQTezLXHwLrYz6IPsSqk7HALcNDKOokQarDksVNhSVlFxzXuj&#10;4LN/XZzOOnsr9M/+q+nfl7hIXpR6nI77NQhPo7+H/9vPWkGcLOHvTDgCcvs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jKDLxgAAANwAAAAPAAAAAAAAAAAAAAAAAJcCAABkcnMv&#10;ZG93bnJldi54bWxQSwUGAAAAAAQABAD1AAAAigMAAAAA&#10;" path="m0,591l0,591,18,591,18,543,35,528,35,480,35,462,18,399,35,336,52,318,87,303,70,271,87,240,104,192,139,144,139,127,139,111,156,79,173,63,190,63,190,31,208,31,242,31,242,,260,,329,63,346,207,311,207,277,240,277,255,277,271,294,288,260,318,208,366,173,414,173,495,208,543,190,558,190,576,156,606,139,720,104,720,87,735,87,750,52,750,35,720,52,702,35,687,,591xe" fillcolor="#acc6d0"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0,0,0,0,0,0,0,0,0,0,0,0,0,0,0,0,0" textboxrect="0,0,346,750"/>
                  </v:shape>
                  <v:shape id="Freeform 264" o:spid="_x0000_s1290" style="position:absolute;left:76712;top:51155;width:2153;height:2367;visibility:visible;mso-wrap-style:square;v-text-anchor:top" coordsize="36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Z6/wwAA&#10;ANwAAAAPAAAAZHJzL2Rvd25yZXYueG1sRE9Na8JAEL0X/A/LFHprNrFgbXQTRKjoRWrsweOQHZPQ&#10;7GyaXZP4791DocfH+17nk2nFQL1rLCtIohgEcWl1w5WC7/Pn6xKE88gaW8uk4E4O8mz2tMZU25FP&#10;NBS+EiGEXYoKau+7VEpX1mTQRbYjDtzV9gZ9gH0ldY9jCDetnMfxQhpsODTU2NG2pvKnuBkFxw/3&#10;dbicysvu7Z3i++432cpbotTL87RZgfA0+X/xn3uvFcwXYW04E46Az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tZ6/wwAAANwAAAAPAAAAAAAAAAAAAAAAAJcCAABkcnMvZG93&#10;bnJldi54bWxQSwUGAAAAAAQABAD1AAAAhwMAAAAA&#10;" path="m121,320l121,320,103,288,69,192,69,144,,17,,,34,,69,,172,17,207,17,276,33,311,17,328,,362,17,328,48,311,33,259,33,241,129,224,144,224,209,224,305,190,320,155,320,138,305,121,320xe" fillcolor="#d2e0e6" strokecolor="white [3212]">
                    <v:path arrowok="t" o:connecttype="custom" o:connectlocs="2147483647,2147483647;2147483647,2147483647;2147483647,2147483647;2147483647,2147483647;2147483647,2147483647;0,2147483647;0,0;2147483647,0;2147483647,0;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 textboxrect="0,0,362,320"/>
                  </v:shape>
                  <v:shape id="Freeform 265" o:spid="_x0000_s1291" style="position:absolute;left:77414;top:52102;width:2689;height:2721;visibility:visible;mso-wrap-style:square;v-text-anchor:top" coordsize="451,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eY4xAAA&#10;ANwAAAAPAAAAZHJzL2Rvd25yZXYueG1sRI9fa8IwFMXfB36HcIW9zdSyiXZGsQWZ+DbdYI+X5toW&#10;m5uSpLX79osg7PFw/vw46+1oWjGQ841lBfNZAoK4tLrhSsHXef+yBOEDssbWMin4JQ/bzeRpjZm2&#10;N/6k4RQqEUfYZ6igDqHLpPRlTQb9zHbE0btYZzBE6SqpHd7iuGllmiQLabDhSKixo6Km8nrqTYS8&#10;dd/0kYbj+XhYGVf85K/9PlfqeTru3kEEGsN/+NE+aAXpYgX3M/EI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HmOMQAAADcAAAADwAAAAAAAAAAAAAAAACXAgAAZHJzL2Rv&#10;d25yZXYueG1sUEsFBgAAAAAEAAQA9QAAAIgDAAAAAA==&#10;" path="m416,15l433,111,416,111,399,128,416,143,433,128,451,128,451,143,451,191,416,207,382,255,330,303,295,335,243,351,209,351,157,351,103,368,86,368,69,351,51,303,51,287,17,191,,191,17,176,34,191,69,191,103,176,103,80,121,96,121,128,157,128,209,96,226,111,243,96,313,32,364,,399,15,416,15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 o:connectangles="0,0,0,0,0,0,0,0,0,0,0,0,0,0,0,0,0,0,0,0,0,0,0,0,0,0,0,0,0,0,0,0,0,0,0,0,0,0" textboxrect="0,0,451,368"/>
                  </v:shape>
                  <v:shape id="Freeform 266" o:spid="_x0000_s1292" style="position:absolute;left:78033;top:51273;width:1558;height:1775;visibility:visible;mso-wrap-style:square;v-text-anchor:top" coordsize="261,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jE4wgAA&#10;ANwAAAAPAAAAZHJzL2Rvd25yZXYueG1sRE/Pa8IwFL4P9j+EN/AyNF0PKp1RVBAEYWL14PHRPJuy&#10;5qUkmVb/enMYePz4fs8WvW3FlXxoHCv4GmUgiCunG64VnI6b4RREiMgaW8ek4E4BFvP3txkW2t34&#10;QNcy1iKFcChQgYmxK6QMlSGLYeQ64sRdnLcYE/S11B5vKdy2Ms+ysbTYcGow2NHaUPVb/lkF5TL/&#10;3LjpebLyFxofHz9m3+4OSg0++uU3iEh9fIn/3VutIJ+k+elMOg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2MTjCAAAA3AAAAA8AAAAAAAAAAAAAAAAAlwIAAGRycy9kb3du&#10;cmV2LnhtbFBLBQYAAAAABAAEAPUAAACGAwAAAAA=&#10;" path="m0,192l0,192,18,208,18,240,52,240,104,208,121,223,139,208,210,144,261,112,227,112,210,79,173,48,139,,104,31,87,16,35,16,18,112,,127,,192xe" fillcolor="#d2e0e6"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0,2147483647;0,2147483647" o:connectangles="0,0,0,0,0,0,0,0,0,0,0,0,0,0,0,0,0,0,0,0" textboxrect="0,0,261,240"/>
                  </v:shape>
                  <v:shape id="Freeform 267" o:spid="_x0000_s1293" style="position:absolute;left:78865;top:50918;width:1345;height:1287;visibility:visible;mso-wrap-style:square;v-text-anchor:top" coordsize="225,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slxQAA&#10;ANwAAAAPAAAAZHJzL2Rvd25yZXYueG1sRI9PawIxFMTvBb9DeAUvRbProcpqFBEKigfxz8XbY/PM&#10;Lt28rEnqrt++KRQ8DjPzG2ax6m0jHuRD7VhBPs5AEJdO12wUXM5foxmIEJE1No5JwZMCrJaDtwUW&#10;2nV8pMcpGpEgHApUUMXYFlKGsiKLYexa4uTdnLcYk/RGao9dgttGTrLsU1qsOS1U2NKmovL79GMV&#10;dOFsDnQ3+XH9/Gh8d9jd9purUsP3fj0HEamPr/B/e6sVTKY5/J1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v6yXFAAAA3AAAAA8AAAAAAAAAAAAAAAAAlwIAAGRycy9k&#10;b3ducmV2LnhtbFBLBQYAAAAABAAEAPUAAACJAwAAAAA=&#10;" path="m139,0l139,,104,,104,16,52,48,,48,35,96,70,127,87,160,121,160,156,175,173,175,208,112,225,48,208,16,173,,139,0xe" fillcolor="#d2e0e6" strokecolor="white [3212]">
                    <v:path arrowok="t" o:connecttype="custom" o:connectlocs="2147483647,0;2147483647,0;2147483647,0;2147483647,2147483647;2147483647,2147483647;0,2147483647;2147483647,2147483647;2147483647,2147483647;2147483647,2147483647;2147483647,2147483647;2147483647,2147483647;2147483647,2147483647;2147483647,2147483647;2147483647,2147483647;2147483647,2147483647;2147483647,0;2147483647,0" o:connectangles="0,0,0,0,0,0,0,0,0,0,0,0,0,0,0,0,0" textboxrect="0,0,225,175"/>
                  </v:shape>
                  <v:shape id="Freeform 268" o:spid="_x0000_s1294" style="position:absolute;left:79686;top:49853;width:1750;height:3195;visibility:visible;mso-wrap-style:square;v-text-anchor:top" coordsize="29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dExAAA&#10;ANwAAAAPAAAAZHJzL2Rvd25yZXYueG1sRI9Ba8JAFITvBf/D8gRvdWOkWqKrmJRA6UWqXrw9ss8k&#10;mH0bstsk/ffdguBxmJlvmO1+NI3oqXO1ZQWLeQSCuLC65lLB5Zy/voNwHlljY5kU/JKD/W7yssVE&#10;24G/qT/5UgQIuwQVVN63iZSuqMigm9uWOHg32xn0QXal1B0OAW4aGUfRShqsOSxU2FJWUXE//RgF&#10;R8kf66VN8fx2pfSruGTHfJUpNZuOhw0IT6N/hh/tT60gXsfwfyYcAbn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fnRMQAAADcAAAADwAAAAAAAAAAAAAAAACXAgAAZHJzL2Rv&#10;d25yZXYueG1sUEsFBgAAAAAEAAQA9QAAAIgDAAAAAA==&#10;" path="m69,432l69,432,69,415,69,400,138,384,155,367,155,319,121,256,190,192,242,175,293,127,276,,242,31,172,31,138,31,121,48,138,79,155,112,155,144,138,175,121,144,121,112,103,112,86,96,,127,,144,34,144,69,160,86,192,69,256,34,319,51,415,51,432,69,432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 o:connectangles="0,0,0,0,0,0,0,0,0,0,0,0,0,0,0,0,0,0,0,0,0,0,0,0,0,0,0,0,0,0,0,0,0,0" textboxrect="0,0,293,432"/>
                  </v:shape>
                  <v:shape id="Freeform 269" o:spid="_x0000_s1295" style="position:absolute;left:80103;top:49735;width:512;height:1420;visibility:visible;mso-wrap-style:square;v-text-anchor:top" coordsize="86,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cVnxgAA&#10;ANwAAAAPAAAAZHJzL2Rvd25yZXYueG1sRI9Ba8JAFITvQv/D8gq96UZLWomu0pZK9dLSKOjxmX0m&#10;wezbsLvV+O/dguBxmJlvmOm8M404kfO1ZQXDQQKCuLC65lLBZr3oj0H4gKyxsUwKLuRhPnvoTTHT&#10;9sy/dMpDKSKEfYYKqhDaTEpfVGTQD2xLHL2DdQZDlK6U2uE5wk0jR0nyIg3WHBcqbOmjouKY/xkF&#10;Vi5S994ddf75vd/sVj/p19alSj09dm8TEIG6cA/f2kutYPT6DP9n4hG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DcVnxgAAANwAAAAPAAAAAAAAAAAAAAAAAJcCAABkcnMv&#10;ZG93bnJldi54bWxQSwUGAAAAAAQABAD1AAAAigMAAAAA&#10;" path="m17,113l17,113,,96,17,65,17,48,34,33,17,,34,,52,,69,48,52,65,69,96,86,129,86,161,69,192,52,161,52,129,34,129,17,113e" fillcolor="#d2e0e6" strokecolor="white [3212]">
                    <v:path arrowok="t" o:connecttype="custom" o:connectlocs="2147483647,2147483647;2147483647,2147483647;0,2147483647;2147483647,2147483647;2147483647,2147483647;2147483647,2147483647;2147483647,0;2147483647,0;2147483647,0;2147483647,2147483647;2147483647,2147483647;2147483647,2147483647;2147483647,2147483647;2147483647,2147483647;2147483647,2147483647;2147483647,2147483647;2147483647,2147483647;2147483647,2147483647;2147483647,2147483647" o:connectangles="0,0,0,0,0,0,0,0,0,0,0,0,0,0,0,0,0,0,0" textboxrect="0,0,86,192"/>
                  </v:shape>
                  <v:shape id="Freeform 270" o:spid="_x0000_s1296" style="position:absolute;left:79794;top:52915;width:202;height:252;visibility:visible;mso-wrap-style:square;v-text-anchor:top" coordsize="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pqxAAA&#10;ANwAAAAPAAAAZHJzL2Rvd25yZXYueG1sRI9PawIxFMTvQr9DeIXeNNulqKzGRQqFHkqpf/D82Dw3&#10;q5uXbZLq6qdvBMHjML+ZYeZlb1txIh8axwpeRxkI4srphmsF283HcAoiRGSNrWNScKEA5eJpMMdC&#10;uzOv6LSOtUglHApUYGLsCilDZchiGLmOOHl75y3GJH0ttcdzKretzLNsLC02nBYMdvRuqDqu/6yC&#10;66ZN1M/vtzl0469s59nvDqzUy3O/nIGI1McHfE9/agX55A1uZ9IR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kqasQAAADcAAAADwAAAAAAAAAAAAAAAACXAgAAZHJzL2Rv&#10;d25yZXYueG1sUEsFBgAAAAAEAAQA9QAAAIgDAAAAAA==&#10;" path="m34,17l34,17,34,,17,,,17,17,32,34,17e" fillcolor="#d2e0e6" strokecolor="white [3212]">
                    <v:path arrowok="t" o:connecttype="custom" o:connectlocs="2147483647,2147483647;2147483647,2147483647;2147483647,0;2147483647,0;0,2147483647;2147483647,2147483647;2147483647,2147483647" o:connectangles="0,0,0,0,0,0,0" textboxrect="0,0,34,32"/>
                  </v:shape>
                  <v:shape id="Freeform 271" o:spid="_x0000_s1297" style="position:absolute;left:81864;top:50208;width:1118;height:2604;visibility:visible;mso-wrap-style:square;v-text-anchor:top" coordsize="189,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eoDwgAA&#10;ANwAAAAPAAAAZHJzL2Rvd25yZXYueG1sRI9Bi8IwFITvwv6H8AQvoqmCdqlGEWFBvNkKe300r02x&#10;eek2We3++40geBxm5htmux9sK+7U+8axgsU8AUFcOt1wreBafM0+QfiArLF1TAr+yMN+9zHaYqbd&#10;gy90z0MtIoR9hgpMCF0mpS8NWfRz1xFHr3K9xRBlX0vd4yPCbSuXSbKWFhuOCwY7Ohoqb/mvVXAo&#10;zPQcMK2qIT83KX7/1AWhUpPxcNiACDSEd/jVPmkFy3QFzzPxCMjd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Z6gPCAAAA3AAAAA8AAAAAAAAAAAAAAAAAlwIAAGRycy9kb3du&#10;cmV2LnhtbFBLBQYAAAAABAAEAPUAAACGAwAAAAA=&#10;" path="m0,256l0,256,18,319,35,352,87,352,104,336,156,160,173,79,189,96,189,79,173,16,156,,139,31,121,31,121,64,35,112,18,144,35,208,,256e" fillcolor="#d2e0e6"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 o:connectangles="0,0,0,0,0,0,0,0,0,0,0,0,0,0,0,0,0,0,0" textboxrect="0,0,189,352"/>
                  </v:shape>
                  <v:shape id="Freeform 272" o:spid="_x0000_s1298" style="position:absolute;left:84137;top:51747;width:83;height:103;visibility:visible;mso-wrap-style:square;v-text-anchor:top" coordsize="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TLqxwAA&#10;ANwAAAAPAAAAZHJzL2Rvd25yZXYueG1sRI9Ba8JAFITvgv9heYI33ag0SuoqWiqUUqixXry9Zl+T&#10;YPbtkl019td3C4Ueh5n5hlmuO9OIK7W+tqxgMk5AEBdW11wqOH7sRgsQPiBrbCyTgjt5WK/6vSVm&#10;2t44p+shlCJC2GeooArBZVL6oiKDfmwdcfS+bGswRNmWUrd4i3DTyGmSpNJgzXGhQkdPFRXnw8Uo&#10;eJu5Ov/syvf79vu4fz4tTu41fVBqOOg2jyACdeE//Nd+0Qqm8xR+z8QjI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Uy6scAAADcAAAADwAAAAAAAAAAAAAAAACXAgAAZHJz&#10;L2Rvd25yZXYueG1sUEsFBgAAAAAEAAQA9QAAAIsDAAAAAA==&#10;" path="m0,15l0,15,16,15,,,,15e" fillcolor="#d2e0e6" strokecolor="#d2e0e6">
                    <v:path arrowok="t" o:connecttype="custom" o:connectlocs="0,2147483647;0,2147483647;2147483647,2147483647;0,0;0,2147483647" o:connectangles="0,0,0,0,0" textboxrect="0,0,16,15"/>
                  </v:shape>
                  <v:shape id="Freeform 273" o:spid="_x0000_s1299" style="position:absolute;left:76176;top:47250;width:96;height:118;visibility:visible;mso-wrap-style:square;v-text-anchor:top" coordsize="18,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mITxAAA&#10;ANwAAAAPAAAAZHJzL2Rvd25yZXYueG1sRI/RagIxFETfC/2HcAt9q1mF1rIaRdMWKvTBqh9w3Vw3&#10;i5ubJUl1/XsjCH0cZs4MM533rhUnCrHxrGA4KEAQV940XCvYbb9e3kHEhGyw9UwKLhRhPnt8mGJp&#10;/Jl/6bRJtcglHEtUYFPqSiljZclhHPiOOHsHHxymLEMtTcBzLnetHBXFm3TYcF6w2JG2VB03f07B&#10;6OOwrve6K3700oZXvdS71edFqeenfjEBkahP/+E7/W0yNx7D7Uw+An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ZiE8QAAADcAAAADwAAAAAAAAAAAAAAAACXAgAAZHJzL2Rv&#10;d25yZXYueG1sUEsFBgAAAAAEAAQA9QAAAIgDAAAAAA==&#10;" path="m0,18l0,18,18,,,,,18e" fillcolor="#d2e0e6" strokecolor="white [3212]">
                    <v:path arrowok="t" o:connecttype="custom" o:connectlocs="0,2147483647;0,2147483647;2147483647,0;0,0;0,2147483647" o:connectangles="0,0,0,0,0" textboxrect="0,0,18,18"/>
                  </v:shape>
                  <v:shape id="Freeform 274" o:spid="_x0000_s1300" style="position:absolute;left:79175;top:53403;width:416;height:474;visibility:visible;mso-wrap-style:square;v-text-anchor:top" coordsize="6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YigwAAA&#10;ANwAAAAPAAAAZHJzL2Rvd25yZXYueG1sRE/NisIwEL4L+w5hhL1pag9RukbRBcE9rGLdBxiasS02&#10;k9LEtr795iB4/Pj+19vRNqKnzteONSzmCQjiwpmaSw1/18NsBcIHZIONY9LwJA/bzcdkjZlxA1+o&#10;z0MpYgj7DDVUIbSZlL6oyKKfu5Y4cjfXWQwRdqU0HQ4x3DYyTRIlLdYcGyps6bui4p4/rAZ33vcn&#10;s3imStnfQe0f9KPak9af03H3BSLQGN7il/toNKTLuDaeiUdAb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hYigwAAAANwAAAAPAAAAAAAAAAAAAAAAAJcCAABkcnMvZG93bnJl&#10;di54bWxQSwUGAAAAAAQABAD1AAAAhAMAAAAA&#10;" path="m69,31l69,31,52,48,18,63,,48,35,,52,15,69,31e" fillcolor="#d2e0e6" strokecolor="white [3212]">
                    <v:path arrowok="t" o:connecttype="custom" o:connectlocs="2147483647,2147483647;2147483647,2147483647;2147483647,2147483647;2147483647,2147483647;0,2147483647;2147483647,0;2147483647,2147483647;2147483647,2147483647" o:connectangles="0,0,0,0,0,0,0,0" textboxrect="0,0,69,63"/>
                  </v:shape>
                  <v:shape id="Freeform 275" o:spid="_x0000_s1301" style="position:absolute;left:79591;top:48078;width:1761;height:2012;visibility:visible;mso-wrap-style:square;v-text-anchor:top" coordsize="296,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zhdyAAA&#10;ANwAAAAPAAAAZHJzL2Rvd25yZXYueG1sRI9Ba8JAFITvBf/D8oReRDcGqTa6ikhTpNiDsZfeXrPP&#10;JJh9G7JbE/313UKhx2FmvmFWm97U4kqtqywrmE4iEMS51RUXCj5O6XgBwnlkjbVlUnAjB5v14GGF&#10;ibYdH+ma+UIECLsEFZTeN4mULi/JoJvYhjh4Z9sa9EG2hdQtdgFuahlH0ZM0WHFYKLGhXUn5Jfs2&#10;Ck7p7u21mr98ze7d4jA6Z3r0ad+Vehz22yUIT73/D/+191pBPH+G3zPhCMj1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ajOF3IAAAA3AAAAA8AAAAAAAAAAAAAAAAAlwIAAGRy&#10;cy9kb3ducmV2LnhtbFBLBQYAAAAABAAEAPUAAACMAwAAAAA=&#10;" path="m104,222l104,222,52,191,35,191,,143,,95,35,63,35,47,35,30,35,,69,,121,,139,,225,47,225,78,279,95,261,126,279,159,279,207,279,222,296,239,261,270,190,270,156,270,139,222,121,222,104,222xe" fillcolor="#d2e0e6" strokecolor="white [3212]">
                    <v:path arrowok="t" o:connecttype="custom" o:connectlocs="2147483647,2147483647;2147483647,2147483647;2147483647,2147483647;2147483647,2147483647;0,2147483647;0,2147483647;2147483647,2147483647;2147483647,2147483647;2147483647,2147483647;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 textboxrect="0,0,296,270"/>
                  </v:shape>
                  <v:shape id="Freeform 276" o:spid="_x0000_s1302" style="position:absolute;left:76176;top:47487;width:940;height:1183;visibility:visible;mso-wrap-style:square;v-text-anchor:top" coordsize="160,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6cSwAAA&#10;ANwAAAAPAAAAZHJzL2Rvd25yZXYueG1sRE89b8IwEN2R+A/WIbERBwYEKU6EUCu1MAEZOp7iIwnE&#10;5zR2Q/j3eEBifHrfm2wwjeipc7VlBfMoBkFcWF1zqSA/f81WIJxH1thYJgUPcpCl49EGE23vfKT+&#10;5EsRQtglqKDyvk2kdEVFBl1kW+LAXWxn0AfYlVJ3eA/hppGLOF5KgzWHhgpb2lVU3E7/RsEaf65r&#10;Ocxd8cf5Ye9+8/6y/1RqOhm2HyA8Df4tfrm/tYLFKswPZ8IRkO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66cSwAAAANwAAAAPAAAAAAAAAAAAAAAAAJcCAABkcnMvZG93bnJl&#10;di54bWxQSwUGAAAAAAQABAD1AAAAhAMAAAAA&#10;" path="m35,33l35,33,71,33,71,,123,,123,33,142,15,160,33,160,48,160,111,106,111,89,128,89,144,71,144,71,159,35,128,,81,18,63,18,48,35,33e" fillcolor="#d2e0e6" strokecolor="white [3212]">
                    <v:path arrowok="t" o:connecttype="custom" o:connectlocs="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 o:connectangles="0,0,0,0,0,0,0,0,0,0,0,0,0,0,0,0,0,0,0,0" textboxrect="0,0,160,159"/>
                  </v:shape>
                  <v:shape id="Freeform 277" o:spid="_x0000_s1303" style="position:absolute;left:76593;top:47250;width:1237;height:1657;visibility:visible;mso-wrap-style:square;v-text-anchor:top" coordsize="208,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P8wwAA&#10;ANwAAAAPAAAAZHJzL2Rvd25yZXYueG1sRI9Ba8JAFITvQv/D8gq96UYhQaKrSKHgoYJaDx6f2WcS&#10;3H0bsk9N/323UOhxmJlvmOV68E49qI9tYAPTSQaKuAq25drA6etjPAcVBdmiC0wGvinCevUyWmJp&#10;w5MP9DhKrRKEY4kGGpGu1DpWDXmMk9ARJ+8aeo+SZF9r2+Mzwb3TsywrtMeW00KDHb03VN2Od29g&#10;93nYaZfnct4Pfh/lUri8Kox5ex02C1BCg/yH/9pba2A2n8LvmXQE9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rP8wwAAANwAAAAPAAAAAAAAAAAAAAAAAJcCAABkcnMvZG93&#10;bnJldi54bWxQSwUGAAAAAAQABAD1AAAAhwMAAAAA&#10;" path="m139,18l139,18,139,48,52,33,52,66,70,48,87,66,87,81,87,144,35,144,18,161,18,177,,177,,192,35,225,35,209,52,209,87,209,121,192,139,144,173,114,208,,156,18,139,18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0;2147483647,2147483647;2147483647,2147483647" o:connectangles="0,0,0,0,0,0,0,0,0,0,0,0,0,0,0,0,0,0,0,0,0,0,0,0" textboxrect="0,0,208,225"/>
                  </v:shape>
                  <v:shape id="Freeform 278" o:spid="_x0000_s1304" style="position:absolute;left:76795;top:47013;width:3106;height:3432;visibility:visible;mso-wrap-style:square;v-text-anchor:top" coordsize="520,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4oGwQAA&#10;ANwAAAAPAAAAZHJzL2Rvd25yZXYueG1sRI9Bi8IwFITvC/sfwlvwtk3tQaQai8gWBU/W9f5onm1p&#10;81KSrNZ/bwRhj8PMfMOsi8kM4kbOd5YVzJMUBHFtdceNgt9z+b0E4QOyxsEyKXiQh2Lz+bHGXNs7&#10;n+hWhUZECPscFbQhjLmUvm7JoE/sSBy9q3UGQ5SukdrhPcLNILM0XUiDHceFFkfatVT31Z9R0O8v&#10;i2oeXP1T4rk0JK05DgelZl/TdgUi0BT+w+/2QSvIlhm8zsQj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7eKBsEAAADcAAAADwAAAAAAAAAAAAAAAACXAgAAZHJzL2Rvd25y&#10;ZXYueG1sUEsFBgAAAAAEAAQA9QAAAIUDAAAAAA==&#10;" path="m417,0l417,,294,,276,15,225,15,207,,190,,173,30,138,144,104,174,86,222,52,239,17,239,,270,,287,35,270,104,270,121,270,121,303,155,335,190,318,190,303,225,303,259,318,259,366,276,383,259,399,259,414,311,399,380,431,397,414,451,447,468,462,468,431,451,431,451,414,451,351,451,335,503,335,468,287,468,239,468,207,468,191,451,191,468,159,486,111,503,96,520,63,503,63,503,30,486,15,434,15,417,0xe" fillcolor="#d2e0e6" strokecolor="white [3212]">
                    <v:path arrowok="t" o:connecttype="custom" o:connectlocs="2147483647,0;2147483647,0;2147483647,0;2147483647,2147483647;2147483647,2147483647;2147483647,0;2147483647,0;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0,0,0,0,0,0,0,0,0,0,0,0,0,0,0,0,0,0,0,0,0,0,0,0,0,0,0,0" textboxrect="0,0,520,462"/>
                  </v:shape>
                  <v:shape id="Freeform 279" o:spid="_x0000_s1305" style="position:absolute;left:78342;top:49498;width:1963;height:1775;visibility:visible;mso-wrap-style:square;v-text-anchor:top" coordsize="330,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P1KxQAA&#10;ANwAAAAPAAAAZHJzL2Rvd25yZXYueG1sRI9Bi8IwFITvC/6H8AQvy5rqQpGuUUS0eFnB6sHjo3m2&#10;1ealNNHWf28WFjwOM/MNM1/2phYPal1lWcFkHIEgzq2uuFBwOm6/ZiCcR9ZYWyYFT3KwXAw+5pho&#10;2/GBHpkvRICwS1BB6X2TSOnykgy6sW2Ig3exrUEfZFtI3WIX4KaW0yiKpcGKw0KJDa1Lym/Z3SiI&#10;42u2T/fHbXU+d2lab06738+NUqNhv/oB4an37/B/e6cVTGff8HcmHAG5e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E/UrFAAAA3AAAAA8AAAAAAAAAAAAAAAAAlwIAAGRycy9k&#10;b3ducmV2LnhtbFBLBQYAAAAABAAEAPUAAACJAwAAAAA=&#10;" path="m52,64l52,64,123,96,140,79,192,112,209,127,209,96,192,96,192,79,192,16,192,,244,,261,,313,31,330,64,313,79,313,96,296,127,313,144,227,175,227,192,192,192,192,208,140,240,88,240,52,223,35,240,,208,,127,69,112,52,64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 o:connectangles="0,0,0,0,0,0,0,0,0,0,0,0,0,0,0,0,0,0,0,0,0,0,0,0,0,0,0,0,0,0,0" textboxrect="0,0,330,240"/>
                  </v:shape>
                  <v:shape id="Freeform 280" o:spid="_x0000_s1306" style="position:absolute;left:76712;top:49025;width:2058;height:2367;visibility:visible;mso-wrap-style:square;v-text-anchor:top" coordsize="345,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JpJxQAA&#10;ANwAAAAPAAAAZHJzL2Rvd25yZXYueG1sRI9La8MwEITvhfwHsYFeSiLVLSFxIodQCJSe8oJcF2v9&#10;wNbKsZTE7a+vCoUch9n5Zme1HmwrbtT72rGG16kCQZw7U3Op4XTcTuYgfEA22DomDd/kYZ2NnlaY&#10;GnfnPd0OoRQRwj5FDVUIXSqlzyuy6KeuI45e4XqLIcq+lKbHe4TbViZKzaTFmmNDhR19VJQ3h6uN&#10;byT788UYpX4WX1jg225TvDQ7rZ/Hw2YJItAQHsf/6U+jIZm/w9+YSACZ/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0mknFAAAA3AAAAA8AAAAAAAAAAAAAAAAAlwIAAGRycy9k&#10;b3ducmV2LnhtbFBLBQYAAAAABAAEAPUAAACJAwAAAAA=&#10;" path="m0,288l0,288,34,288,69,288,172,305,207,305,276,321,311,305,276,273,276,192,345,177,328,129,276,144,276,129,293,113,276,96,276,48,241,33,207,33,207,48,172,65,138,33,138,,121,,51,,17,17,34,65,34,81,51,144,51,177,17,192,,257,,288xe" fillcolor="#d2e0e6" strokecolor="white [3212]">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2147483647,2147483647;2147483647,2147483647;2147483647,2147483647;2147483647,2147483647;2147483647,2147483647;0,2147483647;0,2147483647" o:connectangles="0,0,0,0,0,0,0,0,0,0,0,0,0,0,0,0,0,0,0,0,0,0,0,0,0,0,0,0,0,0,0,0,0" textboxrect="0,0,345,321"/>
                  </v:shape>
                  <v:shape id="Freeform 281" o:spid="_x0000_s1307" style="position:absolute;left:76272;top:41452;width:2593;height:2840;visibility:visible;mso-wrap-style:square;v-text-anchor:top" coordsize="435,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XiFxgAA&#10;ANwAAAAPAAAAZHJzL2Rvd25yZXYueG1sRI9ba8JAFITfBf/DcoS+6aYBi03dSBHEC1aM7UvfDtmT&#10;C82ejdltTP99t1DwcZiZb5jlajCN6KlztWUFj7MIBHFudc2lgo/3zXQBwnlkjY1lUvBDDlbpeLTE&#10;RNsbZ9RffCkChF2CCirv20RKl1dk0M1sSxy8wnYGfZBdKXWHtwA3jYyj6EkarDksVNjSuqL86/Jt&#10;FJy3Q3bct6f4cCywl83VP3/aN6UeJsPrCwhPg7+H/9s7rSBezOHvTDgC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oXiFxgAAANwAAAAPAAAAAAAAAAAAAAAAAJcCAABkcnMv&#10;ZG93bnJldi54bWxQSwUGAAAAAAQABAD1AAAAigMAAAAA&#10;" path="m69,273l69,273,51,240,34,240,,192,17,177,17,144,17,112,,96,,81,17,64,17,48,51,16,51,,86,,140,16,174,16,174,48,278,81,295,64,295,33,349,,384,16,384,33,435,33,418,96,435,129,435,304,435,352,418,369,401,384,192,273,157,288,140,273,69,273xe" fillcolor="#d2e0e6" strokecolor="white [3212]">
                    <v:path arrowok="t" o:connecttype="custom" o:connectlocs="2147483647,2147483647;2147483647,2147483647;2147483647,2147483647;2147483647,2147483647;0,2147483647;2147483647,2147483647;2147483647,2147483647;2147483647,2147483647;0,2147483647;0,2147483647;2147483647,2147483647;2147483647,2147483647;2147483647,2147483647;2147483647,0;2147483647,0;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435,384"/>
                  </v:shape>
                  <v:shape id="Freeform 282" o:spid="_x0000_s1308" style="position:absolute;left:78770;top:41703;width:1845;height:2115;visibility:visible;mso-wrap-style:square;v-text-anchor:top" coordsize="311,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exAAA&#10;ANwAAAAPAAAAZHJzL2Rvd25yZXYueG1sRI9Ba8JAFITvQv/D8gq9SN00xRBTV5Fi0aux6PWRfU2C&#10;2bchu022/74rFHocZuYbZr0NphMjDa61rOBlkYAgrqxuuVbwef54zkE4j6yxs0wKfsjBdvMwW2Oh&#10;7cQnGktfiwhhV6CCxvu+kNJVDRl0C9sTR+/LDgZ9lEMt9YBThJtOpkmSSYMtx4UGe3pvqLqV30ZB&#10;uCxXF79v96ndudcDzw83Dlelnh7D7g2Ep+D/w3/to1aQ5hncz8Qj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vnsQAAADcAAAADwAAAAAAAAAAAAAAAACXAgAAZHJzL2Rv&#10;d25yZXYueG1sUEsFBgAAAAAEAAQA9QAAAIgDAAAAAA==&#10;" path="m311,255l311,255,259,288,242,271,17,271,17,96,,63,17,,17,15,69,15,121,31,190,15,207,15,207,31,225,15,225,31,259,15,277,79,259,127,242,96,225,48,225,63,225,79,311,255xe" fillcolor="#d2e0e6" strokecolor="white [3212]">
                    <v:path arrowok="t" o:connecttype="custom" o:connectlocs="2147483647,2147483647;2147483647,2147483647;2147483647,2147483647;2147483647,2147483647;2147483647,2147483647;2147483647,2147483647;0,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 textboxrect="0,0,311,288"/>
                  </v:shape>
                  <v:shape id="Freeform 283" o:spid="_x0000_s1309" style="position:absolute;left:81436;top:45712;width:1654;height:2485;visibility:visible;mso-wrap-style:square;v-text-anchor:top" coordsize="279,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Jt2xAAA&#10;ANwAAAAPAAAAZHJzL2Rvd25yZXYueG1sRI/BbsIwEETvlfoP1lbqpSoOHEgaMAiQWnFDJP2AbbzE&#10;gXgdxQbC39dISBxHM/NGM18OthUX6n3jWMF4lIAgrpxuuFbwW35/ZiB8QNbYOiYFN/KwXLy+zDHX&#10;7sp7uhShFhHCPkcFJoQul9JXhiz6keuIo3dwvcUQZV9L3eM1wm0rJ0kylRYbjgsGO9oYqk7F2SrY&#10;fRxNQ5XZJeuvW5b9FOlfeU6Ven8bVjMQgYbwDD/aW61gkqVwPxOP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SbdsQAAADcAAAADwAAAAAAAAAAAAAAAACXAgAAZHJzL2Rv&#10;d25yZXYueG1sUEsFBgAAAAAEAAQA9QAAAIgDAAAAAA==&#10;" path="m35,207l35,207,,240,,321,18,336,69,288,141,240,192,192,227,159,279,33,279,,261,,227,15,104,48,87,33,69,15,52,33,52,48,87,81,175,96,192,96,121,177,69,177,35,207e" fillcolor="#d2e0e6" strokecolor="white [3212]">
                    <v:path arrowok="t" o:connecttype="custom" o:connectlocs="2147483647,2147483647;2147483647,2147483647;0,2147483647;0,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 o:connectangles="0,0,0,0,0,0,0,0,0,0,0,0,0,0,0,0,0,0,0,0,0,0,0,0" textboxrect="0,0,279,336"/>
                  </v:shape>
                  <v:shape id="Freeform 284" o:spid="_x0000_s1310" style="position:absolute;left:77104;top:45830;width:2166;height:1538;visibility:visible;mso-wrap-style:square;v-text-anchor:top" coordsize="36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IfQwQAA&#10;ANwAAAAPAAAAZHJzL2Rvd25yZXYueG1sRE9Na8JAEL0L/Q/LFHrTTW0tIXUVWxB6EMRYeh6yYxLN&#10;zobdqUn/vXsoeHy87+V6dJ26UoitZwPPswwUceVty7WB7+N2moOKgmyx80wG/ijCevUwWWJh/cAH&#10;upZSqxTCsUADjUhfaB2rhhzGme+JE3fywaEkGGptAw4p3HV6nmVv2mHLqaHBnj4bqi7lrzNA5a6X&#10;j204D69tvnlZyP7of07GPD2Om3dQQqPcxf/uL2tgnqe16Uw6Anp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oiH0MEAAADcAAAADwAAAAAAAAAAAAAAAACXAgAAZHJzL2Rvd25y&#10;ZXYueG1sUEsFBgAAAAAEAAQA9QAAAIUDAAAAAA==&#10;" path="m224,0l224,,259,33,259,66,294,81,363,162,242,162,224,177,173,177,155,162,138,162,121,192,69,210,52,210,17,162,,144,34,96,121,81,138,66,121,66,173,48,207,18,224,0xe" fillcolor="#d2e0e6" strokecolor="white [3212]">
                    <v:path arrowok="t" o:connecttype="custom" o:connectlocs="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 o:connectangles="0,0,0,0,0,0,0,0,0,0,0,0,0,0,0,0,0,0,0,0,0,0,0" textboxrect="0,0,363,210"/>
                  </v:shape>
                  <v:shape id="Freeform 285" o:spid="_x0000_s1311" style="position:absolute;left:77021;top:43463;width:1630;height:3077;visibility:visible;mso-wrap-style:square;v-text-anchor:top" coordsize="275,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LiqxAAA&#10;ANwAAAAPAAAAZHJzL2Rvd25yZXYueG1sRI9BawIxFITvQv9DeIXeNKuHYlejiFDowR6qFfH2SJ6b&#10;xc3Lsnm62/76plDocZiZb5jlegiNulOX6sgGppMCFLGNrubKwOfhdTwHlQTZYROZDHxRgvXqYbTE&#10;0sWeP+i+l0plCKcSDXiRttQ6WU8B0yS2xNm7xC6gZNlV2nXYZ3ho9KwonnXAmvOCx5a2nux1fwsG&#10;6CTni1jWx7rok5fjt929H4x5ehw2C1BCg/yH/9pvzsBs/gK/Z/IR0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y4qsQAAADcAAAADwAAAAAAAAAAAAAAAACXAgAAZHJzL2Rv&#10;d25yZXYueG1sUEsFBgAAAAAEAAQA9QAAAIgDAAAAAA==&#10;" path="m35,15l35,15,35,48,70,79,52,175,,240,,255,18,270,18,288,52,351,18,351,18,366,35,384,52,414,137,399,154,384,137,384,189,366,223,336,240,318,258,318,223,270,258,207,275,207,275,192,275,111,70,,35,15xe" fillcolor="#d2e0e6" strokecolor="white [3212]">
                    <v:path arrowok="t" o:connecttype="custom" o:connectlocs="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 o:connectangles="0,0,0,0,0,0,0,0,0,0,0,0,0,0,0,0,0,0,0,0,0,0,0,0,0,0,0,0" textboxrect="0,0,275,414"/>
                  </v:shape>
                  <v:shape id="Freeform 286" o:spid="_x0000_s1312" style="position:absolute;left:80734;top:44528;width:1011;height:1065;visibility:visible;mso-wrap-style:square;v-text-anchor:top" coordsize="171,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L6YxAAA&#10;ANwAAAAPAAAAZHJzL2Rvd25yZXYueG1sRE/LasJAFN0L/sNwC92ImShSNc0oRStkUSj1Bd1dMrdJ&#10;bOZOyIwx/fvOQnB5OO903ZtadNS6yrKCSRSDIM6trrhQcDzsxgsQziNrrC2Tgj9ysF4NBykm2t74&#10;i7q9L0QIYZeggtL7JpHS5SUZdJFtiAP3Y1uDPsC2kLrFWwg3tZzG8Ys0WHFoKLGhTUn57/5qFDST&#10;03mx/XbzQ3cZ0Wc2y2bvH5lSz0/92ysIT71/iO/uTCuYLsP8cCYc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S+mMQAAADcAAAADwAAAAAAAAAAAAAAAACXAgAAZHJzL2Rv&#10;d25yZXYueG1sUEsFBgAAAAAEAAQA9QAAAIgDAAAAAA==&#10;" path="m154,144l154,144,171,144,119,96,85,63,52,,52,15,18,31,,96,18,96,35,111,35,78,52,96,102,96,154,144xe" fillcolor="#d2e0e6" strokecolor="white [3212]">
                    <v:path arrowok="t" o:connecttype="custom" o:connectlocs="2147483647,2147483647;2147483647,2147483647;2147483647,2147483647;2147483647,2147483647;2147483647,2147483647;2147483647,0;2147483647,2147483647;2147483647,2147483647;0,2147483647;2147483647,2147483647;2147483647,2147483647;2147483647,2147483647;2147483647,2147483647;2147483647,2147483647;2147483647,2147483647" o:connectangles="0,0,0,0,0,0,0,0,0,0,0,0,0,0,0" textboxrect="0,0,171,144"/>
                  </v:shape>
                  <v:shape id="Freeform 287b" o:spid="_x0000_s1313" style="position:absolute;left:78659;top:45642;width:1977;height:1608;visibility:visible;mso-wrap-style:square;v-text-anchor:top" coordsize="262,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QhYxQAA&#10;ANwAAAAPAAAAZHJzL2Rvd25yZXYueG1sRI/NbsIwEITvSH0HaytxQeDAgZ+AQQUJFY7QHjiu4iUJ&#10;xGs3NiHt09dISBxHM/ONZrFqTSUaqn1pWcFwkIAgzqwuOVfw/bXtT0H4gKyxskwKfsnDavnWWWCq&#10;7Z0P1BxDLiKEfYoKihBcKqXPCjLoB9YRR+9sa4MhyjqXusZ7hJtKjpJkLA2WHBcKdLQpKLseb0aB&#10;7k1+XPN5WO//ysvldPNuqqVTqvvefsxBBGrDK/xs77SC0WwIjzPxCM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5CFjFAAAA3AAAAA8AAAAAAAAAAAAAAAAAlwIAAGRycy9k&#10;b3ducmV2LnhtbFBLBQYAAAAABAAEAPUAAACJAwAAAAA=&#10;" path="m248,137l220,99,205,85,217,75,220,73,231,40,213,28,213,,187,4,189,35,170,56,139,44,99,61,73,59,52,37,38,40,28,54,12,73,,73,5,75,28,85,83,151,97,163,137,163,151,174,179,174,220,163,234,163,262,163,262,137,248,137xe" fillcolor="#d2e0e6" strokecolor="white [3212]">
                    <v:path arrowok="t" o:connecttype="custom" o:connectlocs="10653879,10811351;9451041,7812588;8806660,6707726;9322189,5918604;9451041,5760780;9923574,3156587;9150341,2209632;9150341,0;8033373,315649;8119290,2762017;7303068,4419265;5971317,3472236;4252957,4813834;3136035,4656010;2233889,2919851;1632444,3156587;1202838,4261440;515529,5760780;0,5760780;214776,5918604;1202838,6707726;3565640,11916121;4167033,12863159;5885401,12863159;6486846,13731193;7689685,13731193;9451041,12863159;10052487,12863159;11255325,12863159;11255325,10811351;10653879,10811351" o:connectangles="0,0,0,0,0,0,0,0,0,0,0,0,0,0,0,0,0,0,0,0,0,0,0,0,0,0,0,0,0,0,0"/>
                  </v:shape>
                  <v:shape id="Freeform 287a" o:spid="_x0000_s1314" style="position:absolute;left:78342;top:43582;width:2701;height:2735;visibility:visible;mso-wrap-style:square;v-text-anchor:top" coordsize="358,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Yd4xAAA&#10;ANwAAAAPAAAAZHJzL2Rvd25yZXYueG1sRI9BawIxFITvBf9DeIKXoln3IHU1ihREoV6qXrw9k+dm&#10;cfOybNJ121/fCIUeh5n5hlmue1eLjtpQeVYwnWQgiLU3FZcKzqft+A1EiMgGa8+k4JsCrFeDlyUW&#10;xj/4k7pjLEWCcChQgY2xKaQM2pLDMPENcfJuvnUYk2xLaVp8JLirZZ5lM+mw4rRgsaF3S/p+/HIK&#10;dMbd68fhOrX1dbf90bRvDhev1GjYbxYgIvXxP/zX3hsF+TyH55l0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7WHeMQAAADcAAAADwAAAAAAAAAAAAAAAACXAgAAZHJzL2Rv&#10;d25yZXYueG1sUEsFBgAAAAAEAAQA9QAAAIgDAAAAAA==&#10;" path="m347,90l332,15,304,,262,26,247,15,70,15,70,52,56,67,42,78,42,142,42,154,28,154,,206,28,244,14,244,42,270,42,296,54,296,70,277,80,263,94,260,115,282,141,284,181,267,212,279,231,258,229,227,255,223,255,251,273,263,276,258,318,206,318,182,332,130,358,116,358,104,347,90xe" fillcolor="#d2e0e6" strokecolor="white [3212]">
                    <v:path arrowok="t" o:connecttype="custom" o:connectlocs="14902564,7100051;14258375,1183303;13055834,0;11252079,2051139;10607883,1183303;3006296,1183303;3006296,4102278;2405029,5285572;1803755,6153325;1803755,11202237;1803755,12148962;1202488,12148962;0,16251148;1202488,19248930;601274,19248930;1803755,21300060;1803755,23351199;1803755,23351199;2319133,23351199;3006296,21852271;3435725,20747858;4036992,20511197;4938869,22246786;6055521,22404566;7773380,21063408;9104739,22010042;9920720,20353426;9834824,17907856;10951469,17592305;10951469,19801215;11724475,20747858;11853346,20353426;13657101,16251148;13657101,14357872;14258375,10255603;15374967,9151190;15374967,8204464;14902564,7100051" o:connectangles="0,0,0,0,0,0,0,0,0,0,0,0,0,0,0,0,0,0,0,0,0,0,0,0,0,0,0,0,0,0,0,0,0,0,0,0,0,0"/>
                  </v:shape>
                  <v:shape id="Freeform 288" o:spid="_x0000_s1315" style="position:absolute;left:76176;top:45475;width:1250;height:2130;visibility:visible;mso-wrap-style:square;v-text-anchor:top" coordsize="212,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YMpwxQAA&#10;ANwAAAAPAAAAZHJzL2Rvd25yZXYueG1sRI/dagIxFITvhb5DOIXeSM1WQdrVKNIf0Ctxuw9w2Bw3&#10;i5uTJYma9umbguDlMDPfMMt1sr24kA+dYwUvkwIEceN0x62C+vvr+RVEiMgae8ek4IcCrFcPoyWW&#10;2l35QJcqtiJDOJSowMQ4lFKGxpDFMHEDcfaOzluMWfpWao/XDLe9nBbFXFrsOC8YHOjdUHOqzlbB&#10;ph3v00do0v4429bnYvdp/G+t1NNj2ixARErxHr61t1rB9G0G/2fy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gynDFAAAA3AAAAA8AAAAAAAAAAAAAAAAAlwIAAGRycy9k&#10;b3ducmV2LnhtbFBLBQYAAAAABAAEAPUAAACJAwAAAAA=&#10;" path="m0,210l0,210,35,162,52,162,69,177,89,162,123,114,141,66,158,33,158,18,158,,158,18,194,81,158,81,158,96,177,114,194,144,158,192,177,210,212,258,212,288,123,273,69,273,35,273,35,258,18,240,,225,,210xe" fillcolor="#d2e0e6" strokecolor="white [3212]">
                    <v:path arrowok="t" o:connecttype="custom" o:connectlocs="0,2147483647;0,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 o:connectangles="0,0,0,0,0,0,0,0,0,0,0,0,0,0,0,0,0,0,0,0,0,0,0,0,0,0,0,0" textboxrect="0,0,212,288"/>
                  </v:shape>
                  <v:shape id="Freeform 289" o:spid="_x0000_s1316" style="position:absolute;left:76272;top:47487;width:321;height:236;visibility:visible;mso-wrap-style:square;v-text-anchor:top" coordsize="53,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ZjawwAA&#10;ANwAAAAPAAAAZHJzL2Rvd25yZXYueG1sRI9BawIxFITvBf9DeEJvNesipW6NsgpKe6wt9PrcvG62&#10;bl6WJGr01zeFQo/DzHzDLFbJ9uJMPnSOFUwnBQjixumOWwUf79uHJxAhImvsHZOCKwVYLUd3C6y0&#10;u/AbnfexFRnCoUIFJsahkjI0hiyGiRuIs/flvMWYpW+l9njJcNvLsigepcWO84LBgTaGmuP+ZBUc&#10;0jwdfLmm+rU232U/2Jv93Cl1P071M4hIKf6H/9ovWkE5n8HvmXwE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YZjawwAAANwAAAAPAAAAAAAAAAAAAAAAAJcCAABkcnMvZG93&#10;bnJldi54bWxQSwUGAAAAAAQABAD1AAAAhwMAAAAA&#10;" path="m53,0l53,,53,33,17,33,,33,17,,53,0e" fillcolor="#d2e0e6" strokecolor="white [3212]">
                    <v:path arrowok="t" o:connecttype="custom" o:connectlocs="2147483647,0;2147483647,0;2147483647,2147483647;2147483647,2147483647;0,2147483647;2147483647,0;2147483647,0" o:connectangles="0,0,0,0,0,0,0" textboxrect="0,0,53,33"/>
                  </v:shape>
                  <v:shape id="Freeform 290" o:spid="_x0000_s1317" style="position:absolute;left:80210;top:45120;width:2368;height:2130;visibility:visible;mso-wrap-style:square;v-text-anchor:top" coordsize="399,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NAyxwAA&#10;ANwAAAAPAAAAZHJzL2Rvd25yZXYueG1sRI9ba8JAFITfhf6H5Qi+lLpRsJfUVcQbgi9pWmj7dsge&#10;k9Ds2ZhdY/z3rlDwcZiZb5jpvDOVaKlxpWUFo2EEgjizuuRcwdfn5ukVhPPIGivLpOBCDuazh94U&#10;Y23P/EFt6nMRIOxiVFB4X8dSuqwgg25oa+LgHWxj0AfZ5FI3eA5wU8lxFD1LgyWHhQJrWhaU/aUn&#10;o2A3OX5vt0mypuzntNq//FI7Sh6VGvS7xTsIT52/h//bO61g/DaB25lw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AjQMscAAADcAAAADwAAAAAAAAAAAAAAAACXAgAAZHJz&#10;L2Rvd25yZXYueG1sUEsFBgAAAAAEAAQA9QAAAIsDAAAAAA==&#10;" path="m244,66l244,66,244,96,244,114,261,114,261,129,296,162,382,177,399,177,330,258,278,258,244,288,207,273,156,288,69,273,69,240,52,240,17,192,,177,17,162,35,114,86,48,86,18,104,18,121,33,121,,138,18,190,18,244,66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2147483647,2147483647;2147483647,2147483647;2147483647,2147483647" o:connectangles="0,0,0,0,0,0,0,0,0,0,0,0,0,0,0,0,0,0,0,0,0,0,0,0,0,0,0,0,0" textboxrect="0,0,399,288"/>
                  </v:shape>
                  <v:shape id="Freeform 291" o:spid="_x0000_s1318" style="position:absolute;left:81650;top:45593;width:214;height:355;visibility:visible;mso-wrap-style:square;v-text-anchor:top" coordsize="3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PZ3xQAA&#10;ANwAAAAPAAAAZHJzL2Rvd25yZXYueG1sRI9Ba8JAFITvhf6H5RW81Y0etImuIi2KqJdaBY/P7Gs2&#10;NPs2ZFcT/70rFDwOM/MNM513thJXanzpWMGgn4Agzp0uuVBw+Fm+f4DwAVlj5ZgU3MjDfPb6MsVM&#10;u5a/6boPhYgQ9hkqMCHUmZQ+N2TR911NHL1f11gMUTaF1A22EW4rOUySkbRYclwwWNOnofxvf7EK&#10;duev43azOqW2DWNzNjbt1ttUqd5bt5iACNSFZ/i/vdYKhukIHmfi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s9nfFAAAA3AAAAA8AAAAAAAAAAAAAAAAAlwIAAGRycy9k&#10;b3ducmV2LnhtbFBLBQYAAAAABAAEAPUAAACJAwAAAAA=&#10;" path="m17,48l17,48,,48,,30,,,17,,34,,34,15,17,15,34,30,17,48e" fillcolor="#d2e0e6" strokecolor="white [3212]">
                    <v:path arrowok="t" o:connecttype="custom" o:connectlocs="2147483647,2147483647;2147483647,2147483647;0,2147483647;0,2147483647;0,0;2147483647,0;2147483647,0;2147483647,2147483647;2147483647,2147483647;2147483647,2147483647;2147483647,2147483647" o:connectangles="0,0,0,0,0,0,0,0,0,0,0" textboxrect="0,0,34,48"/>
                  </v:shape>
                  <v:shape id="Freeform 292" o:spid="_x0000_s1319" style="position:absolute;left:80305;top:47132;width:1345;height:1656;visibility:visible;mso-wrap-style:square;v-text-anchor:top" coordsize="227,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L3EwwAA&#10;ANwAAAAPAAAAZHJzL2Rvd25yZXYueG1sRI9BawIxFITvhf6H8Aq91aweuroaRVoEaU9VL94em+fu&#10;YvKyJk/d/vumUOhxmJlvmMVq8E7dKKYusIHxqABFXAfbcWPgsN+8TEElQbboApOBb0qwWj4+LLCy&#10;4c5fdNtJozKEU4UGWpG+0jrVLXlMo9ATZ+8UokfJMjbaRrxnuHd6UhSv2mPHeaHFnt5aqs+7qzfg&#10;L/IpbtZcxvH4UU5LtxnexRnz/DSs56CEBvkP/7W31sBkVsLvmXwE9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zL3EwwAAANwAAAAPAAAAAAAAAAAAAAAAAJcCAABkcnMvZG93&#10;bnJldi54bWxQSwUGAAAAAAQABAD1AAAAhwMAAAAA&#10;" path="m227,15l227,15,192,,140,15,52,,18,,,,18,15,35,63,,111,,129,18,129,104,176,104,207,158,224,175,176,192,176,210,144,192,129,192,48,227,15xe" fillcolor="#d2e0e6" strokecolor="white [3212]">
                    <v:path arrowok="t" o:connecttype="custom" o:connectlocs="2147483647,2147483647;2147483647,2147483647;2147483647,0;2147483647,2147483647;2147483647,0;2147483647,0;0,0;2147483647,2147483647;2147483647,2147483647;0,2147483647;0,2147483647;2147483647,2147483647;2147483647,2147483647;2147483647,2147483647;2147483647,2147483647;2147483647,2147483647;2147483647,2147483647;2147483647,2147483647;2147483647,2147483647;2147483647,2147483647;2147483647,2147483647" o:connectangles="0,0,0,0,0,0,0,0,0,0,0,0,0,0,0,0,0,0,0,0,0" textboxrect="0,0,227,224"/>
                  </v:shape>
                  <v:shape id="Freeform 293" o:spid="_x0000_s1320" style="position:absolute;left:79591;top:47132;width:916;height:1065;visibility:visible;mso-wrap-style:square;v-text-anchor:top" coordsize="156,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PUGwAAA&#10;ANwAAAAPAAAAZHJzL2Rvd25yZXYueG1sRE/Pa8IwFL4P/B/CG3hb0ymUWRtFZBsehjAVvD6aZ1qa&#10;vJQms/W/Xw6DHT++39V2clbcaQitZwWvWQ6CuPa6ZaPgcv54eQMRIrJG65kUPCjAdjN7qrDUfuRv&#10;up+iESmEQ4kKmhj7UspQN+QwZL4nTtzNDw5jgoOResAxhTsrF3leSIctp4YGe9o3VHenH6fg6AwX&#10;X++fus27Othjd0Vjl0rNn6fdGkSkKf6L/9wHrWCxSmvTmXQE5O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8PUGwAAAANwAAAAPAAAAAAAAAAAAAAAAAJcCAABkcnMvZG93bnJl&#10;di54bWxQSwUGAAAAAAQABAD1AAAAhAMAAAAA&#10;" path="m121,0l121,,139,15,156,63,121,111,121,129,69,129,35,129,,144,18,96,35,81,52,48,35,48,35,15,69,15,121,0xe" fillcolor="#d2e0e6" strokecolor="white [3212]">
                    <v:path arrowok="t" o:connecttype="custom" o:connectlocs="2147483647,0;2147483647,0;2147483647,2147483647;2147483647,2147483647;2147483647,2147483647;2147483647,2147483647;2147483647,2147483647;2147483647,2147483647;0,2147483647;2147483647,2147483647;2147483647,2147483647;2147483647,2147483647;2147483647,2147483647;2147483647,2147483647;2147483647,2147483647;2147483647,0" o:connectangles="0,0,0,0,0,0,0,0,0,0,0,0,0,0,0,0" textboxrect="0,0,156,144"/>
                  </v:shape>
                  <v:shape id="Freeform 294" o:spid="_x0000_s1321" style="position:absolute;left:79484;top:48078;width:310;height:355;visibility:visible;mso-wrap-style:square;v-text-anchor:top" coordsize="5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ZgkxgAA&#10;ANwAAAAPAAAAZHJzL2Rvd25yZXYueG1sRI9Pa8JAFMTvBb/D8oTe6kYF0egq/sFSaRGMHjw+ss8k&#10;mH0bsluz/fZdodDjMDO/YRarYGrxoNZVlhUMBwkI4tzqigsFl/P+bQrCeWSNtWVS8EMOVsveywJT&#10;bTs+0SPzhYgQdikqKL1vUildXpJBN7ANcfRutjXoo2wLqVvsItzUcpQkE2mw4rhQYkPbkvJ79m0U&#10;ZOFzcj3dduMv/X65Zt10cziGjVKv/bCeg/AU/H/4r/2hFYxmM3iei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CZgkxgAAANwAAAAPAAAAAAAAAAAAAAAAAJcCAABkcnMv&#10;ZG93bnJldi54bWxQSwUGAAAAAAQABAD1AAAAigMAAAAA&#10;" path="m52,47l52,47,17,47,,47,17,15,52,,52,30,52,47e" fillcolor="#d2e0e6" strokecolor="white [3212]">
                    <v:path arrowok="t" o:connecttype="custom" o:connectlocs="2147483647,2147483647;2147483647,2147483647;2147483647,2147483647;0,2147483647;2147483647,2147483647;2147483647,0;2147483647,2147483647;2147483647,2147483647" o:connectangles="0,0,0,0,0,0,0,0" textboxrect="0,0,52,47"/>
                  </v:shape>
                  <v:shape id="Freeform 295" o:spid="_x0000_s1322" style="position:absolute;left:79591;top:48433;width:203;height:355;visibility:visible;mso-wrap-style:square;v-text-anchor:top" coordsize="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lNzwwAA&#10;ANwAAAAPAAAAZHJzL2Rvd25yZXYueG1sRE/Pa8IwFL4P/B/CG+wyZuIEkWoqQ3DsssOq4Hp7NK9N&#10;tXmpTab1v18Ogx0/vt/rzeg6caUhtJ41zKYKBHHlTcuNhsN+97IEESKywc4zabhTgE0+eVhjZvyN&#10;v+haxEakEA4ZarAx9pmUobLkMEx9T5y42g8OY4JDI82AtxTuOvmq1EI6bDk1WOxpa6k6Fz9OQ1l2&#10;z+f7SbnP70th6/k7HvezhdZPj+PbCkSkMf6L/9wfRsNcpfnpTDoCMv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wlNzwwAAANwAAAAPAAAAAAAAAAAAAAAAAJcCAABkcnMvZG93&#10;bnJldi54bWxQSwUGAAAAAAQABAD1AAAAhwMAAAAA&#10;" path="m35,0l35,,35,16,,48,,16,,,35,0e" fillcolor="#d2e0e6" strokecolor="white [3212]">
                    <v:path arrowok="t" o:connecttype="custom" o:connectlocs="2147483647,0;2147483647,0;2147483647,2147483647;0,2147483647;0,2147483647;0,0;2147483647,0" o:connectangles="0,0,0,0,0,0,0" textboxrect="0,0,35,48"/>
                  </v:shape>
                  <v:shape id="Freeform 296" o:spid="_x0000_s1323" style="position:absolute;left:72666;top:40875;width:1963;height:1775;visibility:visible;mso-wrap-style:square;v-text-anchor:top" coordsize="330,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FD/xAAA&#10;ANwAAAAPAAAAZHJzL2Rvd25yZXYueG1sRI9Ba8JAEIXvhf6HZQq9iG7SopbUVbRQ6E2N9j7sTpOY&#10;7GzIrib+e1cQeny8ed+bt1gNthEX6nzlWEE6SUAQa2cqLhQcD9/jDxA+IBtsHJOCK3lYLZ+fFpgZ&#10;1/OeLnkoRISwz1BBGUKbSel1SRb9xLXE0ftzncUQZVdI02Ef4baRb0kykxYrjg0ltvRVkq7zs41v&#10;bEb1fK3Tbd1PT7vTVdNvm4+Uen0Z1p8gAg3h//iR/jEK3pMU7mMiAe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hQ/8QAAADcAAAADwAAAAAAAAAAAAAAAACXAgAAZHJzL2Rv&#10;d25yZXYueG1sUEsFBgAAAAAEAAQA9QAAAIgDAAAAAA==&#10;" path="m296,17l296,17,313,17,330,96,261,113,261,128,209,161,140,192,123,209,123,240,,224,36,224,71,192,88,161,88,128,106,96,123,65,175,48,192,,209,,227,17,278,17,296,17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0;2147483647,2147483647;2147483647,2147483647;2147483647,2147483647" o:connectangles="0,0,0,0,0,0,0,0,0,0,0,0,0,0,0,0,0,0,0,0,0,0,0" textboxrect="0,0,330,240"/>
                  </v:shape>
                  <v:shape id="Freeform 297" o:spid="_x0000_s1324" style="position:absolute;left:73392;top:40520;width:3308;height:3786;visibility:visible;mso-wrap-style:square;v-text-anchor:top" coordsize="555,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u3dsxAAA&#10;ANwAAAAPAAAAZHJzL2Rvd25yZXYueG1sRI/dasJAFITvC77DcoTe1Y0WWo2uIgGhtTep9QEO2WM2&#10;mj0bsmt+3t4tFHo5zMw3zGY32Fp01PrKsYL5LAFBXDhdcang/HN4WYLwAVlj7ZgUjORht508bTDV&#10;rudv6k6hFBHCPkUFJoQmldIXhiz6mWuIo3dxrcUQZVtK3WIf4baWiyR5kxYrjgsGG8oMFbfT3SpY&#10;LfPD+X1lymtm+TjKz+z6lWdKPU+H/RpEoCH8h//aH1rBa7KA3zPxCMj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t3bMQAAADcAAAADwAAAAAAAAAAAAAAAACXAgAAZHJzL2Rv&#10;d25yZXYueG1sUEsFBgAAAAAEAAQA9QAAAIgDAAAAAA==&#10;" path="m173,65l173,65,192,65,209,144,138,161,138,176,86,209,17,240,,257,,288,104,353,261,464,278,480,313,497,330,512,347,512,382,512,555,401,537,368,520,368,486,320,503,305,503,272,503,240,486,224,486,209,486,161,451,144,434,113,468,80,451,17,468,,451,17,399,,382,17,347,,313,17,261,17,173,65xe" fillcolor="#d2e0e6" strokecolor="white [3212]">
                    <v:path arrowok="t" o:connecttype="custom" o:connectlocs="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0;2147483647,2147483647;2147483647,0;2147483647,2147483647;2147483647,2147483647;2147483647,2147483647" o:connectangles="0,0,0,0,0,0,0,0,0,0,0,0,0,0,0,0,0,0,0,0,0,0,0,0,0,0,0,0,0,0,0,0,0,0,0,0,0,0,0" textboxrect="0,0,555,512"/>
                  </v:shape>
                  <v:shape id="Freeform 298" o:spid="_x0000_s1325" style="position:absolute;left:75962;top:40520;width:631;height:1553;visibility:visible;mso-wrap-style:square;v-text-anchor:top" coordsize="105,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jsvxgAA&#10;ANwAAAAPAAAAZHJzL2Rvd25yZXYueG1sRI9Pa8JAFMTvhX6H5RW8iO76h9KmWUXEgle11vb2yL4m&#10;Idm3aXZr4rd3BaHHYWZ+w6TL3tbiTK0vHWuYjBUI4syZknMNH4f30QsIH5AN1o5Jw4U8LBePDykm&#10;xnW8o/M+5CJC2CeooQihSaT0WUEW/dg1xNH7ca3FEGWbS9NiF+G2llOlnqXFkuNCgQ2tC8qq/Z/V&#10;4I9NNbGr7miGpzD//X5V3efXRuvBU796AxGoD//he3trNMzUDG5n4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MjsvxgAAANwAAAAPAAAAAAAAAAAAAAAAAJcCAABkcnMv&#10;ZG93bnJldi54bWxQSwUGAAAAAAQABAD1AAAAigMAAAAA&#10;" path="m105,128l105,128,105,144,71,176,71,192,54,209,54,161,17,144,,113,34,80,17,17,34,,71,,88,17,105,,88,32,105,65,71,96,71,113,105,113,105,128xe" fillcolor="#d2e0e6" strokecolor="white [3212]">
                    <v:path arrowok="t" o:connecttype="custom" o:connectlocs="2147483647,2147483647;2147483647,2147483647;2147483647,2147483647;2147483647,2147483647;2147483647,2147483647;2147483647,2147483647;2147483647,2147483647;2147483647,2147483647;0,2147483647;2147483647,2147483647;2147483647,2147483647;2147483647,0;2147483647,0;2147483647,2147483647;2147483647,0;2147483647,2147483647;2147483647,2147483647;2147483647,2147483647;2147483647,2147483647;2147483647,2147483647;2147483647,2147483647" o:connectangles="0,0,0,0,0,0,0,0,0,0,0,0,0,0,0,0,0,0,0,0,0" textboxrect="0,0,105,209"/>
                  </v:shape>
                  <v:shape id="Freeform 299" o:spid="_x0000_s1326" style="position:absolute;left:72785;top:43108;width:2665;height:2959;visibility:visible;mso-wrap-style:square;v-text-anchor:top" coordsize="449,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2KwgAA&#10;ANwAAAAPAAAAZHJzL2Rvd25yZXYueG1sRI/NqsIwFIT3gu8QjuBOU39QqUYRRVBwca1u3B2aY1ts&#10;TkoTtb69EYS7HGbmG2axakwpnlS7wrKCQT8CQZxaXXCm4HLe9WYgnEfWWFomBW9ysFq2WwuMtX3x&#10;iZ6Jz0SAsItRQe59FUvp0pwMur6tiIN3s7VBH2SdSV3jK8BNKYdRNJEGCw4LOVa0ySm9Jw8TKNvt&#10;FZOpcf5+OJ6vk102e+s/pbqdZj0H4anx/+Ffe68VjKIxfM+EIyCX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7zYrCAAAA3AAAAA8AAAAAAAAAAAAAAAAAlwIAAGRycy9kb3du&#10;cmV2LnhtbFBLBQYAAAAABAAEAPUAAACGAwAAAAA=&#10;" path="m208,0l208,,363,111,380,127,415,144,432,159,449,159,449,240,432,255,346,270,311,270,277,303,242,318,208,366,190,384,173,399,156,384,138,399,121,399,87,336,52,351,17,351,35,336,,270,35,255,52,270,69,255,190,255,156,,208,0xe" fillcolor="#d2e0e6" strokecolor="white [3212]">
                    <v:path arrowok="t" o:connecttype="custom" o:connectlocs="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0;2147483647,0" o:connectangles="0,0,0,0,0,0,0,0,0,0,0,0,0,0,0,0,0,0,0,0,0,0,0,0,0,0,0,0,0,0" textboxrect="0,0,449,399"/>
                  </v:shape>
                  <v:shape id="Freeform 300" o:spid="_x0000_s1327" style="position:absolute;left:72047;top:42650;width:1964;height:2485;visibility:visible;mso-wrap-style:square;v-text-anchor:top" coordsize="33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DQNwwAA&#10;ANwAAAAPAAAAZHJzL2Rvd25yZXYueG1sRI/RisIwFETfhf2HcAXfNFVZ0WoUWRAEXbDufsCluabF&#10;5qYkUevfm4UFH4eZOcOsNp1txJ18qB0rGI8yEMSl0zUbBb8/u+EcRIjIGhvHpOBJATbrj94Kc+0e&#10;XND9HI1IEA45KqhibHMpQ1mRxTByLXHyLs5bjEl6I7XHR4LbRk6ybCYt1pwWKmzpq6Lyer5ZBZOZ&#10;Mfpy8MWxOI2v37pZ7MN2odSg322XICJ18R3+b++1gmn2CX9n0hGQ6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PDQNwwAAANwAAAAPAAAAAAAAAAAAAAAAAJcCAABkcnMvZG93&#10;bnJldi54bWxQSwUGAAAAAAQABAD1AAAAhwMAAAAA&#10;" path="m0,176l0,176,18,161,106,161,106,128,140,113,140,32,227,32,227,,331,65,279,65,313,320,192,320,175,335,158,320,123,335,106,305,52,288,18,288,,305,18,240,,224,18,192,,176xe" fillcolor="#d2e0e6" strokecolor="white [3212]">
                    <v:path arrowok="t" o:connecttype="custom" o:connectlocs="0,2147483647;0,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2147483647;2147483647,2147483647;0,2147483647;2147483647,2147483647;0,2147483647" o:connectangles="0,0,0,0,0,0,0,0,0,0,0,0,0,0,0,0,0,0,0,0,0,0,0,0" textboxrect="0,0,331,335"/>
                  </v:shape>
                  <v:shape id="Freeform 301" o:spid="_x0000_s1328" style="position:absolute;left:72047;top:42531;width:1345;height:1420;visibility:visible;mso-wrap-style:square;v-text-anchor:top" coordsize="227,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azfxwAA&#10;ANwAAAAPAAAAZHJzL2Rvd25yZXYueG1sRI9BawIxFITvgv8hPKEX0WytLrI1ShELvRRa9eDxdfPc&#10;bLt5WZKsrv31TaHQ4zAz3zCrTW8bcSEfascK7qcZCOLS6ZorBcfD82QJIkRkjY1jUnCjAJv1cLDC&#10;Qrsrv9NlHyuRIBwKVGBibAspQ2nIYpi6ljh5Z+ctxiR9JbXHa4LbRs6yLJcWa04LBlvaGiq/9p1V&#10;kH+8Ls5zU3fz3cn772o3vn2+dUrdjfqnRxCR+vgf/mu/aAUPWQ6/Z9IRk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Sms38cAAADcAAAADwAAAAAAAAAAAAAAAACXAgAAZHJz&#10;L2Rvd25yZXYueG1sUEsFBgAAAAAEAAQA9QAAAIsDAAAAAA==&#10;" path="m0,192l0,192,18,177,106,177,106,144,140,129,140,48,227,48,227,16,106,,89,33,69,48,52,96,,160,,192e" fillcolor="#d2e0e6" strokecolor="white [3212]">
                    <v:path arrowok="t" o:connecttype="custom" o:connectlocs="0,2147483647;0,2147483647;2147483647,2147483647;2147483647,2147483647;2147483647,2147483647;2147483647,2147483647;2147483647,2147483647;2147483647,2147483647;2147483647,2147483647;2147483647,0;2147483647,2147483647;2147483647,2147483647;2147483647,2147483647;0,2147483647;0,2147483647" o:connectangles="0,0,0,0,0,0,0,0,0,0,0,0,0,0,0" textboxrect="0,0,227,192"/>
                  </v:shape>
                  <v:shape id="Freeform 302" o:spid="_x0000_s1329" style="position:absolute;left:72036;top:45357;width:511;height:118;visibility:visible;mso-wrap-style:square;v-text-anchor:top" coordsize="8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V6wvxAAA&#10;ANwAAAAPAAAAZHJzL2Rvd25yZXYueG1sRI9Ra8IwFIXfhf2HcAd702QbqFTTMhyDMRyo8wdcm2tb&#10;TW5Kk9n67xdB2OPhnPMdzrIYnBUX6kLjWcPzRIEgLr1puNKw//kYz0GEiGzQeiYNVwpQ5A+jJWbG&#10;97ylyy5WIkE4ZKihjrHNpAxlTQ7DxLfEyTv6zmFMsquk6bBPcGfli1JT6bDhtFBjS6uayvPu12kw&#10;xk7fD3NlV18+bNfu1NO33Gj99Di8LUBEGuJ/+N7+NBpe1QxuZ9IR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esL8QAAADcAAAADwAAAAAAAAAAAAAAAACXAgAAZHJzL2Rv&#10;d25yZXYueG1sUEsFBgAAAAAEAAQA9QAAAIgDAAAAAA==&#10;" path="m0,15l0,15,18,15,52,,69,15,87,,52,,,,,15e" fillcolor="#d2e0e6" strokecolor="white [3212]">
                    <v:path arrowok="t" o:connecttype="custom" o:connectlocs="0,2147483647;0,2147483647;2147483647,2147483647;2147483647,0;2147483647,2147483647;2147483647,0;2147483647,0;0,0;0,2147483647" o:connectangles="0,0,0,0,0,0,0,0,0" textboxrect="0,0,87,15"/>
                  </v:shape>
                  <v:shape id="Freeform 303" o:spid="_x0000_s1330" style="position:absolute;left:72036;top:45593;width:511;height:355;visibility:visible;mso-wrap-style:square;v-text-anchor:top" coordsize="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QPXwgAA&#10;ANwAAAAPAAAAZHJzL2Rvd25yZXYueG1sRE9Na8JAEL0L/Q/LFHrTjSkUidlIq1hKTm0Uz2N2TILZ&#10;2ZhdTfLvu4dCj4/3nW5G04oH9a6xrGC5iEAQl1Y3XCk4HvbzFQjnkTW2lknBRA422dMsxUTbgX/o&#10;UfhKhBB2CSqove8SKV1Zk0G3sB1x4C62N+gD7CupexxCuGllHEVv0mDDoaHGjrY1ldfibhTERS4/&#10;l6vbsD9PMZ++q/Ij3zmlXp7H9zUIT6P/F/+5v7SC1yisDWfCEZDZ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BA9fCAAAA3AAAAA8AAAAAAAAAAAAAAAAAlwIAAGRycy9kb3du&#10;cmV2LnhtbFBLBQYAAAAABAAEAPUAAACGAwAAAAA=&#10;" path="m52,48l52,48,87,15,87,,,,35,15,35,30,52,48e" fillcolor="#d2e0e6" strokecolor="white [3212]">
                    <v:path arrowok="t" o:connecttype="custom" o:connectlocs="2147483647,2147483647;2147483647,2147483647;2147483647,2147483647;2147483647,0;0,0;2147483647,2147483647;2147483647,2147483647;2147483647,2147483647" o:connectangles="0,0,0,0,0,0,0,0" textboxrect="0,0,87,48"/>
                  </v:shape>
                  <v:shape id="Freeform 304" o:spid="_x0000_s1331" style="position:absolute;left:72654;top:46067;width:429;height:591;visibility:visible;mso-wrap-style:square;v-text-anchor:top" coordsize="7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4wWxQAA&#10;ANwAAAAPAAAAZHJzL2Rvd25yZXYueG1sRI9Ba8JAFITvgv9heQUvopsqFY1uQii2tN6MCh6f2dck&#10;mH0bsltN/323UPA4zMw3zCbtTSNu1LnasoLnaQSCuLC65lLB8fA2WYJwHlljY5kU/JCDNBkONhhr&#10;e+c93XJfigBhF6OCyvs2ltIVFRl0U9sSB+/LdgZ9kF0pdYf3ADeNnEXRQhqsOSxU2NJrRcU1/zYK&#10;3umyzV5ydOPWnPfZ52k3m2cLpUZPfbYG4an3j/B/+0MrmEcr+DsTjoB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rjBbFAAAA3AAAAA8AAAAAAAAAAAAAAAAAlwIAAGRycy9k&#10;b3ducmV2LnhtbFBLBQYAAAAABAAEAPUAAACJAwAAAAA=&#10;" path="m0,15l0,15,19,,36,,71,33,71,48,36,81,19,63,,63,,15e" fillcolor="#d2e0e6" strokecolor="white [3212]">
                    <v:path arrowok="t" o:connecttype="custom" o:connectlocs="0,2147483647;0,2147483647;2147483647,0;2147483647,0;2147483647,2147483647;2147483647,2147483647;2147483647,2147483647;2147483647,2147483647;0,2147483647;0,2147483647" o:connectangles="0,0,0,0,0,0,0,0,0,0" textboxrect="0,0,71,81"/>
                  </v:shape>
                  <v:shape id="Freeform 305" o:spid="_x0000_s1332" style="position:absolute;left:72857;top:46303;width:737;height:829;visibility:visible;mso-wrap-style:square;v-text-anchor:top" coordsize="12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dMFwQAA&#10;ANwAAAAPAAAAZHJzL2Rvd25yZXYueG1sRE/dasIwFL4XfIdwhN1pWoUq1SiuKIzuQtb5AIfm2BSb&#10;k67JtHv75WKwy4/vf3cYbSceNPjWsYJ0kYAgrp1uuVFw/TzPNyB8QNbYOSYFP+ThsJ9Odphr9+QP&#10;elShETGEfY4KTAh9LqWvDVn0C9cTR+7mBoshwqGResBnDLedXCZJJi22HBsM9lQYqu/Vt1XQn0/l&#10;Ssuwrt5Zf2X3jSkvxatSL7PxuAURaAz/4j/3m1awSuP8eCYeAb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W3TBcEAAADcAAAADwAAAAAAAAAAAAAAAACXAgAAZHJzL2Rvd25y&#10;ZXYueG1sUEsFBgAAAAAEAAQA9QAAAIUDAAAAAA==&#10;" path="m122,111l122,111,122,78,86,63,86,30,69,30,51,,34,15,,48,86,111,122,111e" fillcolor="#d2e0e6" strokecolor="white [3212]">
                    <v:path arrowok="t" o:connecttype="custom" o:connectlocs="2147483647,2147483647;2147483647,2147483647;2147483647,2147483647;2147483647,2147483647;2147483647,2147483647;2147483647,2147483647;2147483647,0;2147483647,2147483647;0,2147483647;2147483647,2147483647;2147483647,2147483647" o:connectangles="0,0,0,0,0,0,0,0,0,0,0" textboxrect="0,0,122,111"/>
                  </v:shape>
                  <v:shape id="Freeform 306" o:spid="_x0000_s1333" style="position:absolute;left:73380;top:45948;width:1035;height:1184;visibility:visible;mso-wrap-style:square;v-text-anchor:top" coordsize="173,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rljxQAA&#10;ANwAAAAPAAAAZHJzL2Rvd25yZXYueG1sRI/dasJAFITvC77DcgRvim6SQpHoKlYoFgqC8QcvD9lj&#10;spg9G7Krpm/fLRS8HGbmG2a+7G0j7tR541hBOklAEJdOG64UHPaf4ykIH5A1No5JwQ95WC4GL3PM&#10;tXvwju5FqESEsM9RQR1Cm0vpy5os+olriaN3cZ3FEGVXSd3hI8JtI7MkeZcWDceFGlta11Rei5tV&#10;sCnO5Udy49dddtxmp60p1vhtlBoN+9UMRKA+PMP/7S+t4C1N4e9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muWPFAAAA3AAAAA8AAAAAAAAAAAAAAAAAlwIAAGRycy9k&#10;b3ducmV2LnhtbFBLBQYAAAAABAAEAPUAAACJAwAAAAA=&#10;" path="m155,144l155,144,155,96,173,63,155,30,138,15,104,15,86,,69,15,52,,34,15,17,15,17,30,17,48,17,63,17,78,,78,,111,34,126,34,159,69,144,121,144,155,144xe" fillcolor="#d2e0e6" strokecolor="white [3212]">
                    <v:path arrowok="t" o:connecttype="custom" o:connectlocs="2147483647,2147483647;2147483647,2147483647;2147483647,2147483647;2147483647,2147483647;2147483647,2147483647;2147483647,2147483647;2147483647,2147483647;2147483647,0;2147483647,2147483647;2147483647,0;2147483647,2147483647;2147483647,2147483647;2147483647,2147483647;2147483647,2147483647;2147483647,2147483647;2147483647,2147483647;0,2147483647;0,2147483647;2147483647,2147483647;2147483647,2147483647;2147483647,2147483647;2147483647,2147483647;2147483647,2147483647" o:connectangles="0,0,0,0,0,0,0,0,0,0,0,0,0,0,0,0,0,0,0,0,0,0,0" textboxrect="0,0,173,159"/>
                  </v:shape>
                  <v:shape id="Freeform 307" o:spid="_x0000_s1334" style="position:absolute;left:73904;top:45120;width:1225;height:1065;visibility:visible;mso-wrap-style:square;v-text-anchor:top" coordsize="208,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kqtxQAA&#10;ANwAAAAPAAAAZHJzL2Rvd25yZXYueG1sRI9Pa8JAFMTvhX6H5RW8iG4SQWx0lVIQFE/+Kx6f2dck&#10;NPs2ZldNvr0rCD0OM/MbZrZoTSVu1LjSsoJ4GIEgzqwuOVdw2C8HExDOI2usLJOCjhws5u9vM0y1&#10;vfOWbjufiwBhl6KCwvs6ldJlBRl0Q1sTB+/XNgZ9kE0udYP3ADeVTKJoLA2WHBYKrOm7oOxvdzUK&#10;kuN5vY6W/NPfTLrLJ8pj3p1ipXof7dcUhKfW/4df7ZVWMIoT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Sq3FAAAA3AAAAA8AAAAAAAAAAAAAAAAAlwIAAGRycy9k&#10;b3ducmV2LnhtbFBLBQYAAAAABAAEAPUAAACJAwAAAAA=&#10;" path="m0,114l0,114,18,96,52,48,87,33,121,,156,,156,33,190,66,208,66,208,81,173,96,138,96,69,96,69,114,69,144,52,129,18,129,,114xe" fillcolor="#d2e0e6" strokecolor="white [3212]">
                    <v:path arrowok="t" o:connecttype="custom" o:connectlocs="0,2147483647;0,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0,2147483647" o:connectangles="0,0,0,0,0,0,0,0,0,0,0,0,0,0,0,0,0,0,0" textboxrect="0,0,208,144"/>
                  </v:shape>
                  <v:shape id="Freeform 308" o:spid="_x0000_s1335" style="position:absolute;left:74725;top:45830;width:309;height:947;visibility:visible;mso-wrap-style:square;v-text-anchor:top" coordsize="52,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eseRwgAA&#10;ANwAAAAPAAAAZHJzL2Rvd25yZXYueG1sRI9Bi8IwFITvC/6H8IS9rakWVqlGEXHBq1b0+mieTbF5&#10;qU2s7b/fLCx4HGbmG2a16W0tOmp95VjBdJKAIC6crrhUcM5/vhYgfEDWWDsmBQN52KxHHyvMtHvx&#10;kbpTKEWEsM9QgQmhyaT0hSGLfuIa4ujdXGsxRNmWUrf4inBby1mSfEuLFccFgw3tDBX309MquN7z&#10;fbrLq8f8cHkeh8EszrLzSn2O++0SRKA+vMP/7YNWkE5T+DsTj4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6x5HCAAAA3AAAAA8AAAAAAAAAAAAAAAAAlwIAAGRycy9kb3du&#10;cmV2LnhtbFBLBQYAAAAABAAEAPUAAACGAwAAAAA=&#10;" path="m35,0l35,,,,18,66,35,114,35,129,52,129,52,66,52,33,35,18,35,0e" fillcolor="#d2e0e6" strokecolor="white [3212]">
                    <v:path arrowok="t" o:connecttype="custom" o:connectlocs="2147483647,0;2147483647,0;0,0;2147483647,2147483647;2147483647,2147483647;2147483647,2147483647;2147483647,2147483647;2147483647,2147483647;2147483647,2147483647;2147483647,2147483647;2147483647,0" o:connectangles="0,0,0,0,0,0,0,0,0,0,0" textboxrect="0,0,52,129"/>
                  </v:shape>
                  <v:shape id="Freeform 309" o:spid="_x0000_s1336" style="position:absolute;left:74832;top:43463;width:2594;height:2249;visibility:visible;mso-wrap-style:square;v-text-anchor:top" coordsize="436,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lIRwgAA&#10;ANwAAAAPAAAAZHJzL2Rvd25yZXYueG1sRI/BbsIwEETvlfgHa5F6K05ohCBgEFAq9VrgA1bxElvE&#10;6xCbkP49rlSpx9HMvNGsNoNrRE9dsJ4V5JMMBHHlteVawfn0+TYHESKyxsYzKfihAJv16GWFpfYP&#10;/qb+GGuRIBxKVGBibEspQ2XIYZj4ljh5F985jEl2tdQdPhLcNXKaZTPp0HJaMNjS3lB1Pd6dgt3s&#10;ZottXnxY3h2urSn6BTup1Ot42C5BRBrif/iv/aUVvOcF/J5JR0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CUhHCAAAA3AAAAA8AAAAAAAAAAAAAAAAAlwIAAGRycy9kb3du&#10;cmV2LnhtbFBLBQYAAAAABAAEAPUAAACGAwAAAAA=&#10;" path="m366,255l366,255,366,240,418,175,436,79,401,48,401,15,384,,313,,140,111,105,111,105,192,86,207,,222,,255,34,288,52,288,52,303,52,288,69,288,86,303,86,288,123,255,140,255,192,270,209,270,244,288,278,270,332,270,349,255,366,255xe" fillcolor="#d2e0e6" strokecolor="white [3212]">
                    <v:path arrowok="t" o:connecttype="custom" o:connectlocs="2147483647,2147483647;2147483647,2147483647;2147483647,2147483647;2147483647,2147483647;2147483647,2147483647;2147483647,2147483647;2147483647,2147483647;2147483647,0;2147483647,0;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 textboxrect="0,0,436,303"/>
                  </v:shape>
                  <v:shape id="Freeform 310" o:spid="_x0000_s1337" style="position:absolute;left:71952;top:44765;width:1024;height:828;visibility:visible;mso-wrap-style:square;v-text-anchor:top" coordsize="173,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x5xQAA&#10;ANwAAAAPAAAAZHJzL2Rvd25yZXYueG1sRI/RasJAFETfC/7DcoW+1Y3RVo2uIkKhSn3Q+AGX7DUJ&#10;Zu+G7Jqkf+8KQh+HmTnDrDa9qURLjSstKxiPIhDEmdUl5wou6ffHHITzyBory6Tgjxxs1oO3FSba&#10;dnyi9uxzESDsElRQeF8nUrqsIINuZGvi4F1tY9AH2eRSN9gFuKlkHEVf0mDJYaHAmnYFZbfz3ShI&#10;9eIQ76NL/Duddcd2mu7v3bFW6n3Yb5cgPPX+P/xq/2gFk/EnPM+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LHnFAAAA3AAAAA8AAAAAAAAAAAAAAAAAlwIAAGRycy9k&#10;b3ducmV2LnhtbFBLBQYAAAAABAAEAPUAAACJAwAAAAA=&#10;" path="m17,95l17,95,35,95,69,80,86,95,104,80,69,80,17,80,,47,17,17,35,,69,,121,17,138,47,173,113,104,113,17,113,17,95xe" fillcolor="#d2e0e6" strokecolor="white [3212]">
                    <v:path arrowok="t" o:connecttype="custom" o:connectlocs="2147483647,2147483647;2147483647,2147483647;2147483647,2147483647;2147483647,2147483647;2147483647,2147483647;2147483647,2147483647;2147483647,2147483647;2147483647,2147483647;0,2147483647;2147483647,2147483647;2147483647,0;2147483647,0;2147483647,2147483647;2147483647,2147483647;2147483647,2147483647;2147483647,2147483647;2147483647,2147483647;2147483647,2147483647" o:connectangles="0,0,0,0,0,0,0,0,0,0,0,0,0,0,0,0,0,0" textboxrect="0,0,173,113"/>
                  </v:shape>
                  <v:shape id="Freeform 311" o:spid="_x0000_s1338" style="position:absolute;left:74320;top:45830;width:619;height:1183;visibility:visible;mso-wrap-style:square;v-text-anchor:top" coordsize="104,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0r/xAAA&#10;ANwAAAAPAAAAZHJzL2Rvd25yZXYueG1sRI9BawIxFITvgv8hPKE3zWphkdUoi1bQQw+11fNj89ws&#10;bl7CJnXXf98UCj0OM/MNs94OthUP6kLjWMF8loEgrpxuuFbw9XmYLkGEiKyxdUwKnhRguxmP1lho&#10;1/MHPc6xFgnCoUAFJkZfSBkqQxbDzHni5N1cZzEm2dVSd9gnuG3lIstyabHhtGDQ085QdT9/WwXv&#10;pszL3Vt1cbf9dbG89z7z5qTUy2QoVyAiDfE//Nc+agWv8xx+z6Qj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tK/8QAAADcAAAADwAAAAAAAAAAAAAAAACXAgAAZHJzL2Rv&#10;d25yZXYueG1sUEsFBgAAAAAEAAQA9QAAAIgDAAAAAA==&#10;" path="m0,48l0,48,,18,,,69,,87,66,104,114,104,129,18,162,,162,,114,18,81,,48xe" fillcolor="#d2e0e6" strokecolor="white [3212]">
                    <v:path arrowok="t" o:connecttype="custom" o:connectlocs="0,2147483647;0,2147483647;0,2147483647;0,0;2147483647,0;2147483647,2147483647;2147483647,2147483647;2147483647,2147483647;2147483647,2147483647;0,2147483647;0,2147483647;2147483647,2147483647;0,2147483647" o:connectangles="0,0,0,0,0,0,0,0,0,0,0,0,0" textboxrect="0,0,104,162"/>
                  </v:shape>
                  <v:shape id="Freeform 312" o:spid="_x0000_s1339" style="position:absolute;left:75236;top:45357;width:1880;height:1775;visibility:visible;mso-wrap-style:square;v-text-anchor:top" coordsize="31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CYvxQAA&#10;ANwAAAAPAAAAZHJzL2Rvd25yZXYueG1sRI9Ba8JAFITvBf/D8gRvdROFtqSuEhWh9NDSJMXrI/ua&#10;BLNvQ3YT03/fFYQeh5n5htnsJtOKkXrXWFYQLyMQxKXVDVcKivz0+ALCeWSNrWVS8EsOdtvZwwYT&#10;ba/8RWPmKxEg7BJUUHvfJVK6siaDbmk74uD92N6gD7KvpO7xGuCmlasoepIGGw4LNXZ0qKm8ZINR&#10;kO/lOHKB53M8pJ+RM8fvj/dcqcV8Sl9BeJr8f/jeftMK1vEz3M6EIy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Ji/FAAAA3AAAAA8AAAAAAAAAAAAAAAAAlwIAAGRycy9k&#10;b3ducmV2LnhtbFBLBQYAAAAABAAEAPUAAACJAwAAAAA=&#10;" path="m159,225l159,225,194,177,211,177,228,192,246,177,282,129,299,81,317,48,317,33,317,15,299,,282,,265,15,211,15,177,33,142,15,123,15,71,,54,,19,33,19,48,19,81,,144,,192,54,192,54,207,71,240,88,240,159,240,159,225xe" fillcolor="#d2e0e6" strokecolor="white [3212]">
                    <v:path arrowok="t" o:connecttype="custom" o:connectlocs="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0;2147483647,0;2147483647,2147483647;2147483647,2147483647;2147483647,2147483647;0,2147483647;0,2147483647;2147483647,2147483647;2147483647,2147483647;2147483647,2147483647;2147483647,2147483647;2147483647,2147483647;2147483647,2147483647" o:connectangles="0,0,0,0,0,0,0,0,0,0,0,0,0,0,0,0,0,0,0,0,0,0,0,0,0,0,0,0,0,0,0" textboxrect="0,0,317,240"/>
                  </v:shape>
                  <v:shape id="Freeform 313" o:spid="_x0000_s1340" style="position:absolute;left:74939;top:45593;width:416;height:1184;visibility:visible;mso-wrap-style:square;v-text-anchor:top" coordsize="6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FShwQAA&#10;ANwAAAAPAAAAZHJzL2Rvd25yZXYueG1sRE/LagIxFN0X+g/hFrqrGS2oTI2ioqCLLnyVLm8n15nB&#10;5GZI4sz075tFweXhvGeL3hrRkg+1YwXDQQaCuHC65lLB+bR9m4IIEVmjcUwKfinAYv78NMNcu44P&#10;1B5jKVIIhxwVVDE2uZShqMhiGLiGOHFX5y3GBH0ptccuhVsjR1k2lhZrTg0VNrSuqLgd71bBt+n4&#10;c7lpL6vJT0df0m/3TEap15d++QEiUh8f4n/3Tit4H6a16Uw6An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7hUocEAAADcAAAADwAAAAAAAAAAAAAAAACXAgAAZHJzL2Rvd25y&#10;ZXYueG1sUEsFBgAAAAAEAAQA9QAAAIUDAAAAAA==&#10;" path="m35,15l35,15,,30,,48,17,63,17,96,17,159,52,159,52,111,69,48,69,15,52,,35,,35,15e" fillcolor="#d2e0e6" strokecolor="white [3212]">
                    <v:path arrowok="t" o:connecttype="custom" o:connectlocs="2147483647,2147483647;2147483647,2147483647;0,2147483647;0,2147483647;2147483647,2147483647;2147483647,2147483647;2147483647,2147483647;2147483647,2147483647;2147483647,2147483647;2147483647,2147483647;2147483647,2147483647;2147483647,0;2147483647,0;2147483647,2147483647" o:connectangles="0,0,0,0,0,0,0,0,0,0,0,0,0,0" textboxrect="0,0,69,159"/>
                  </v:shape>
                  <v:shape id="Freeform 314" o:spid="_x0000_s1341" style="position:absolute;left:72357;top:45593;width:1130;height:947;visibility:visible;mso-wrap-style:square;v-text-anchor:top" coordsize="190,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6NVHxgAA&#10;ANwAAAAPAAAAZHJzL2Rvd25yZXYueG1sRI9BT8JAFITvJvyHzSPxJlskES0shGBQDx60euD4svto&#10;C923TfdZKr/eNTHxOJmZbzLL9eAb1VMX68AGppMMFLENrubSwOfH7uYeVBRkh01gMvBNEdar0dUS&#10;cxfO/E59IaVKEI45GqhE2lzraCvyGCehJU7eIXQeJcmu1K7Dc4L7Rt9m2Z32WHNaqLClbUX2VHx5&#10;AySH42VoL69SvD31j/NnO99n1pjr8bBZgBIa5D/8135xBmbTB/g9k46AXv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6NVHxgAAANwAAAAPAAAAAAAAAAAAAAAAAJcCAABkcnMv&#10;ZG93bnJldi54bWxQSwUGAAAAAAQABAD1AAAAigMAAAAA&#10;" path="m173,126l173,126,190,126,190,111,190,96,190,78,190,63,156,,121,15,87,15,104,,35,,35,15,,48,52,78,69,63,87,63,121,96,121,111,138,96,156,126,173,126xe" fillcolor="#d2e0e6" strokecolor="white [3212]">
                    <v:path arrowok="t" o:connecttype="custom" o:connectlocs="2147483647,2147483647;2147483647,2147483647;2147483647,2147483647;2147483647,2147483647;2147483647,2147483647;2147483647,2147483647;2147483647,2147483647;2147483647,0;2147483647,2147483647;2147483647,2147483647;2147483647,0;2147483647,0;2147483647,2147483647;0,2147483647;2147483647,2147483647;2147483647,2147483647;2147483647,2147483647;2147483647,2147483647;2147483647,2147483647;2147483647,2147483647;2147483647,2147483647;2147483647,2147483647" o:connectangles="0,0,0,0,0,0,0,0,0,0,0,0,0,0,0,0,0,0,0,0,0,0" textboxrect="0,0,190,126"/>
                  </v:shape>
                  <v:shape id="Freeform 315" o:spid="_x0000_s1342" style="position:absolute;left:85886;top:40401;width:4724;height:6021;visibility:visible;mso-wrap-style:square;v-text-anchor:top" coordsize="10000,10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Y5V1wgAA&#10;ANwAAAAPAAAAZHJzL2Rvd25yZXYueG1sRE/Pa8IwFL4P9j+EN/A2UxW60hlFBqLiZXNj57fm2RSb&#10;ly6JtvrXm8Ngx4/v93w52FZcyIfGsYLJOANBXDndcK3g63P9XIAIEVlj65gUXCnAcvH4MMdSu54/&#10;6HKItUghHEpUYGLsSilDZchiGLuOOHFH5y3GBH0ttcc+hdtWTrMslxYbTg0GO3ozVJ0OZ6sgN2ay&#10;i6v3782puP3uf/qX4y73So2ehtUriEhD/Bf/ubdawWya5qcz6Qj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jlXXCAAAA3AAAAA8AAAAAAAAAAAAAAAAAlwIAAGRycy9kb3du&#10;cmV2LnhtbFBLBQYAAAAABAAEAPUAAACGAwAAAAA=&#10;" path="m9144,3307l9144,3307,9572,3307,10000,3724,10000,4167,9572,4167,9345,4349,8917,5182,8690,5417,8489,5807,8489,6042c8413,5834,8338,5625,8262,5417l8262,5182,8035,5417,7834,5417,7834,5182,8262,4792,7406,4792,7406,4349,7179,4349,6952,4349,6952,4557,6751,4974,6952,4974c7028,5330,7103,5686,7179,6042l6952,6042,6952,5807,6524,6042c6448,6250,6373,6459,6297,6667l5869,6849,4786,7682,4786,7917,4559,7917,4358,8099,4131,8099,4131,8307,4131,8932,3904,9349,3904,9974,3703,10182,3476,10417,3249,10599,2821,10417,2166,8542,1738,7917c1662,7500,1587,7084,1511,6667l1511,5807,1310,6224,856,6432,202,5807,655,5807,655,5599,428,5599,,5417,202,5182,856,5182,856,4974,856,4557,655,4557,655,4349,428,4349,428,3932,655,3724,856,3932,1310,3724,2393,2474,2166,2292,2393,2292,2393,2057,2596,1849,2166,1432,1965,1224c1925,1133,2193,941,2189,807,2185,673,1829,565,1940,417l2596,,3382,599,4131,495,4131,807,4131,1224,3703,1667,3904,2057,3476,2057c3552,2265,3627,2474,3703,2682l4358,2917c4282,3125,4207,3334,4131,3542l4559,3724,6524,4349,6751,4349,6751,4167,6751,3724,6952,3724,7179,3932,7179,4167,8035,4167,8262,4167,8035,3724,9144,3307xe" fillcolor="#79a2b3" strokecolor="white [3212]">
                    <v:path arrowok="t" o:connecttype="custom" o:connectlocs="2041,1067;2232,1202;2136,1345;1990,1672;1894,1874;1844,1748;1793,1748;1748,1672;1653,1546;1602,1404;1551,1471;1551,1605;1551,1950;1456,1950;1310,2210;1068,2555;973,2614;922,2681;871,3017;826,3286;725,3420;483,2756;337,2151;292,2009;45,1874;146,1807;0,1748;191,1672;191,1471;146,1404;95,1269;191,1269;534,798;534,740;579,596;438,395;433,135;755,193;922,260;826,538;776,664;973,941;1018,1202;1506,1404;1506,1202;1602,1269;1793,1345;1793,1202" o:connectangles="0,0,0,0,0,0,0,0,0,0,0,0,0,0,0,0,0,0,0,0,0,0,0,0,0,0,0,0,0,0,0,0,0,0,0,0,0,0,0,0,0,0,0,0,0,0,0,0"/>
                  </v:shape>
                </v:group>
                <v:oval id="Oval 319" o:spid="_x0000_s1343" style="position:absolute;left:53855;top:33452;width:3959;height:4164;visibility:visible;mso-wrap-style:squar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4g6wwAA&#10;ANwAAAAPAAAAZHJzL2Rvd25yZXYueG1sRI9Pi8IwFMTvwn6H8Ba8aVoVka5RlgXBgx78g17fNm+b&#10;sM1LaaLWb28EweMwM79h5svO1eJKbbCeFeTDDARx6bXlSsHxsBrMQISIrLH2TAruFGC5+OjNsdD+&#10;xju67mMlEoRDgQpMjE0hZSgNOQxD3xAn78+3DmOSbSV1i7cEd7UcZdlUOrScFgw29GOo/N9fnIKp&#10;HMeJ+c2358PxZFeVm9km3yjV/+y+v0BE6uI7/GqvtYLxKIfnmXQ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4g6wwAAANwAAAAPAAAAAAAAAAAAAAAAAJcCAABkcnMvZG93&#10;bnJldi54bWxQSwUGAAAAAAQABAD1AAAAhwMAAAAA&#10;" fillcolor="#1f497d [3215]" strokecolor="white [3212]">
                  <v:textbox inset="0,0,0,0">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34</w:t>
                        </w:r>
                      </w:p>
                    </w:txbxContent>
                  </v:textbox>
                </v:oval>
                <v:oval id="Oval 320" o:spid="_x0000_s1344" style="position:absolute;left:70408;top:41374;width:2099;height:3346;visibility:visible;mso-wrap-style:squar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RZNxQAA&#10;ANwAAAAPAAAAZHJzL2Rvd25yZXYueG1sRI/NasMwEITvgb6D2EBuiWynhOBGMaFg6CE95If2urU2&#10;loi1MpaauG8fFQo9DjPzDbOpRteJGw3BelaQLzIQxI3XllsF51M9X4MIEVlj55kU/FCAavs02WCp&#10;/Z0PdDvGViQIhxIVmBj7UsrQGHIYFr4nTt7FDw5jkkMr9YD3BHedLLJsJR1aTgsGe3o11FyP307B&#10;Si7js/nK3z9P5w9bt25t+3yv1Gw67l5ARBrjf/iv/aYVLIsCfs+kI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pFk3FAAAA3AAAAA8AAAAAAAAAAAAAAAAAlwIAAGRycy9k&#10;b3ducmV2LnhtbFBLBQYAAAAABAAEAPUAAACJAwAAAAA=&#10;" fillcolor="#1f497d [3215]" strokecolor="white [3212]">
                  <v:textbox inset="0,0,0,0">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5</w:t>
                        </w:r>
                      </w:p>
                    </w:txbxContent>
                  </v:textbox>
                </v:oval>
                <v:oval id="Oval 321" o:spid="_x0000_s1345" style="position:absolute;left:82647;top:37054;width:4015;height:3877;visibility:visible;mso-wrap-style:squar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bPWxAAA&#10;ANwAAAAPAAAAZHJzL2Rvd25yZXYueG1sRI9BawIxFITvQv9DeII3za5bRLZGkYLgwR7Upb2+bp6b&#10;4OZl2UTd/ntTKPQ4zMw3zGozuFbcqQ/Ws4J8loEgrr223CiozrvpEkSIyBpbz6TghwJs1i+jFZba&#10;P/hI91NsRIJwKFGBibErpQy1IYdh5jvi5F187zAm2TdS9/hIcNfKeZYtpEPLacFgR++G6uvp5hQs&#10;ZBFfzXf+8XWuPu2ucUvb5QelJuNh+wYi0hD/w3/tvVZQzAv4PZOO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Wz1sQAAADcAAAADwAAAAAAAAAAAAAAAACXAgAAZHJzL2Rv&#10;d25yZXYueG1sUEsFBgAAAAAEAAQA9QAAAIgDAAAAAA==&#10;" fillcolor="#1f497d [3215]" strokecolor="white [3212]">
                  <v:textbox inset="0,0,0,0">
                    <w:txbxContent>
                      <w:p w:rsidR="001015F8" w:rsidRPr="001767CE" w:rsidRDefault="001015F8" w:rsidP="00110205">
                        <w:pPr>
                          <w:pStyle w:val="NormalWeb"/>
                          <w:spacing w:before="0" w:after="0"/>
                          <w:jc w:val="center"/>
                          <w:textAlignment w:val="baseline"/>
                          <w:rPr>
                            <w:lang w:val="tr-TR"/>
                          </w:rPr>
                        </w:pPr>
                        <w:r>
                          <w:rPr>
                            <w:rFonts w:ascii="Arial" w:hAnsi="Arial" w:cs="Arial"/>
                            <w:b/>
                            <w:bCs/>
                            <w:color w:val="FFFFFF"/>
                            <w:kern w:val="24"/>
                            <w:sz w:val="28"/>
                            <w:szCs w:val="28"/>
                            <w:lang w:val="tr-TR"/>
                          </w:rPr>
                          <w:t>12</w:t>
                        </w:r>
                      </w:p>
                    </w:txbxContent>
                  </v:textbox>
                </v:oval>
                <v:oval id="Oval 322" o:spid="_x0000_s1346" style="position:absolute;left:59609;top:44973;width:2099;height:2951;visibility:visible;mso-wrap-style:squar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CuiwwAA&#10;ANwAAAAPAAAAZHJzL2Rvd25yZXYueG1sRI9Pi8IwFMTvC36H8IS9rWlVRKpRZEHwoAf/oNdn82yC&#10;zUtpstr99kZY2OMwM79h5svO1eJBbbCeFeSDDARx6bXlSsHpuP6agggRWWPtmRT8UoDlovcxx0L7&#10;J+/pcYiVSBAOBSowMTaFlKE05DAMfEOcvJtvHcYk20rqFp8J7mo5zLKJdGg5LRhs6NtQeT/8OAUT&#10;OYpjc813l+PpbNeVm9om3yr12e9WMxCRuvgf/mtvtILRcAzvM+kI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jCuiwwAAANwAAAAPAAAAAAAAAAAAAAAAAJcCAABkcnMvZG93&#10;bnJldi54bWxQSwUGAAAAAAQABAD1AAAAhwMAAAAA&#10;" fillcolor="#1f497d [3215]" strokecolor="white [3212]">
                  <v:textbox inset="0,0,0,0">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1</w:t>
                        </w:r>
                      </w:p>
                    </w:txbxContent>
                  </v:textbox>
                </v:oval>
                <v:oval id="Oval 323" o:spid="_x0000_s1347" style="position:absolute;left:69688;top:33455;width:4015;height:4432;visibility:visible;mso-wrap-style:square;v-text-anchor:midd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wI45xAAA&#10;ANwAAAAPAAAAZHJzL2Rvd25yZXYueG1sRI9BawIxFITvhf6H8AreanbViqxGKQXBgx7qil6fm+cm&#10;dPOybFJd/70RCj0OM/MNs1j1rhFX6oL1rCAfZiCIK68t1woO5fp9BiJEZI2NZ1JwpwCr5evLAgvt&#10;b/xN132sRYJwKFCBibEtpAyVIYdh6Fvi5F185zAm2dVSd3hLcNfIUZZNpUPLacFgS1+Gqp/9r1Mw&#10;leM4Med8dyoPR7uu3cy2+VapwVv/OQcRqY//4b/2RisYjz7geSYdAb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8COOcQAAADcAAAADwAAAAAAAAAAAAAAAACXAgAAZHJzL2Rv&#10;d25yZXYueG1sUEsFBgAAAAAEAAQA9QAAAIgDAAAAAA==&#10;" fillcolor="#1f497d [3215]" strokecolor="white [3212]">
                  <v:textbox inset="0,0,0,0">
                    <w:txbxContent>
                      <w:p w:rsidR="001015F8" w:rsidRDefault="001015F8" w:rsidP="00110205">
                        <w:pPr>
                          <w:pStyle w:val="NormalWeb"/>
                          <w:spacing w:before="0" w:after="0"/>
                          <w:jc w:val="center"/>
                          <w:textAlignment w:val="baseline"/>
                        </w:pPr>
                        <w:r>
                          <w:rPr>
                            <w:rFonts w:ascii="Arial" w:hAnsi="Arial" w:cs="Arial"/>
                            <w:b/>
                            <w:bCs/>
                            <w:color w:val="FFFFFF"/>
                            <w:kern w:val="24"/>
                            <w:sz w:val="28"/>
                            <w:szCs w:val="28"/>
                          </w:rPr>
                          <w:t>64</w:t>
                        </w:r>
                      </w:p>
                    </w:txbxContent>
                  </v:textbox>
                </v:oval>
                <w10:anchorlock/>
              </v:group>
            </w:pict>
          </mc:Fallback>
        </mc:AlternateContent>
      </w:r>
    </w:p>
    <w:p w:rsidR="005A0CC9" w:rsidRPr="003D26CA" w:rsidRDefault="005A0CC9" w:rsidP="005A6A4A">
      <w:pPr>
        <w:pStyle w:val="B20Heading1"/>
        <w:spacing w:before="0"/>
        <w:ind w:left="0" w:firstLine="0"/>
        <w:outlineLvl w:val="1"/>
        <w:rPr>
          <w:rFonts w:ascii="Times New Roman" w:hAnsi="Times New Roman" w:cs="Times New Roman"/>
          <w:szCs w:val="24"/>
          <w:lang w:val="en-US"/>
        </w:rPr>
      </w:pPr>
    </w:p>
    <w:p w:rsidR="005A6A4A" w:rsidRPr="003D26CA" w:rsidRDefault="005A0CC9" w:rsidP="005A0CC9">
      <w:pPr>
        <w:spacing w:before="0" w:after="200" w:line="276" w:lineRule="auto"/>
        <w:jc w:val="both"/>
        <w:rPr>
          <w:rFonts w:eastAsiaTheme="majorEastAsia"/>
          <w:b/>
          <w:bCs/>
          <w:color w:val="365F91" w:themeColor="accent1" w:themeShade="BF"/>
          <w:sz w:val="24"/>
          <w:szCs w:val="24"/>
        </w:rPr>
      </w:pPr>
      <w:r w:rsidRPr="003D26CA">
        <w:rPr>
          <w:sz w:val="24"/>
          <w:szCs w:val="24"/>
        </w:rPr>
        <w:br w:type="page"/>
      </w:r>
    </w:p>
    <w:p w:rsidR="005A6A4A" w:rsidRPr="003D26CA" w:rsidRDefault="005A6A4A" w:rsidP="005A6A4A">
      <w:pPr>
        <w:pStyle w:val="B20Heading1"/>
        <w:spacing w:before="0"/>
        <w:ind w:left="0" w:firstLine="0"/>
        <w:outlineLvl w:val="1"/>
        <w:rPr>
          <w:rFonts w:ascii="Times New Roman" w:hAnsi="Times New Roman" w:cs="Times New Roman"/>
          <w:szCs w:val="24"/>
          <w:lang w:val="en-US"/>
        </w:rPr>
      </w:pPr>
    </w:p>
    <w:p w:rsidR="005A6A4A" w:rsidRPr="00AD75C7" w:rsidRDefault="00430C04" w:rsidP="005A6A4A">
      <w:pPr>
        <w:pStyle w:val="B20Heading1"/>
        <w:spacing w:before="0"/>
        <w:ind w:left="0" w:firstLine="0"/>
        <w:outlineLvl w:val="1"/>
        <w:rPr>
          <w:rFonts w:ascii="Times New Roman" w:hAnsi="Times New Roman" w:cs="Times New Roman"/>
          <w:color w:val="auto"/>
          <w:szCs w:val="24"/>
          <w:lang w:val="en-US"/>
        </w:rPr>
      </w:pPr>
      <w:bookmarkStart w:id="11" w:name="_Toc301448159"/>
      <w:r w:rsidRPr="00AD75C7">
        <w:rPr>
          <w:rFonts w:ascii="Times New Roman" w:hAnsi="Times New Roman" w:cs="Times New Roman"/>
          <w:color w:val="auto"/>
          <w:szCs w:val="24"/>
          <w:lang w:val="en-US"/>
        </w:rPr>
        <w:t>Taskforce Members</w:t>
      </w:r>
      <w:bookmarkEnd w:id="11"/>
    </w:p>
    <w:p w:rsidR="007D1D2D" w:rsidRPr="003D26CA" w:rsidRDefault="007D1D2D" w:rsidP="005A6A4A">
      <w:pPr>
        <w:pStyle w:val="B20Heading1"/>
        <w:spacing w:before="0"/>
        <w:ind w:left="0" w:firstLine="0"/>
        <w:outlineLvl w:val="1"/>
        <w:rPr>
          <w:rFonts w:ascii="Times New Roman" w:hAnsi="Times New Roman" w:cs="Times New Roman"/>
          <w:szCs w:val="24"/>
          <w:lang w:val="en-US"/>
        </w:rPr>
      </w:pPr>
    </w:p>
    <w:p w:rsidR="000F7250" w:rsidRPr="003D26CA" w:rsidRDefault="000F7250" w:rsidP="005A6A4A">
      <w:pPr>
        <w:pStyle w:val="B20Heading1"/>
        <w:spacing w:before="0"/>
        <w:ind w:left="0" w:firstLine="0"/>
        <w:outlineLvl w:val="1"/>
        <w:rPr>
          <w:rFonts w:ascii="Times New Roman" w:hAnsi="Times New Roman" w:cs="Times New Roman"/>
          <w:szCs w:val="24"/>
          <w:lang w:val="en-US"/>
        </w:rPr>
      </w:pPr>
    </w:p>
    <w:tbl>
      <w:tblPr>
        <w:tblW w:w="4992" w:type="pct"/>
        <w:tblLayout w:type="fixed"/>
        <w:tblLook w:val="04A0" w:firstRow="1" w:lastRow="0" w:firstColumn="1" w:lastColumn="0" w:noHBand="0" w:noVBand="1"/>
      </w:tblPr>
      <w:tblGrid>
        <w:gridCol w:w="362"/>
        <w:gridCol w:w="1378"/>
        <w:gridCol w:w="64"/>
        <w:gridCol w:w="1491"/>
        <w:gridCol w:w="1724"/>
        <w:gridCol w:w="1898"/>
        <w:gridCol w:w="1926"/>
      </w:tblGrid>
      <w:tr w:rsidR="004329B0" w:rsidRPr="00A721AB" w:rsidTr="00E67732">
        <w:trPr>
          <w:trHeight w:val="544"/>
        </w:trPr>
        <w:tc>
          <w:tcPr>
            <w:tcW w:w="205" w:type="pct"/>
            <w:tcBorders>
              <w:top w:val="single" w:sz="4" w:space="0" w:color="auto"/>
              <w:left w:val="single" w:sz="4" w:space="0" w:color="auto"/>
              <w:bottom w:val="single" w:sz="4" w:space="0" w:color="auto"/>
              <w:right w:val="single" w:sz="4" w:space="0" w:color="auto"/>
            </w:tcBorders>
            <w:shd w:val="clear" w:color="000000" w:fill="4BACC6"/>
          </w:tcPr>
          <w:p w:rsidR="004329B0" w:rsidRPr="00A721AB" w:rsidRDefault="004329B0" w:rsidP="00952E92">
            <w:pPr>
              <w:spacing w:after="0"/>
              <w:jc w:val="center"/>
              <w:rPr>
                <w:rFonts w:asciiTheme="minorHAnsi" w:hAnsiTheme="minorHAnsi" w:cs="Arial"/>
                <w:b/>
                <w:bCs/>
                <w:color w:val="FFFFFF"/>
                <w:sz w:val="22"/>
                <w:szCs w:val="22"/>
              </w:rPr>
            </w:pPr>
          </w:p>
        </w:tc>
        <w:tc>
          <w:tcPr>
            <w:tcW w:w="779" w:type="pct"/>
            <w:tcBorders>
              <w:top w:val="single" w:sz="4" w:space="0" w:color="auto"/>
              <w:left w:val="single" w:sz="4" w:space="0" w:color="auto"/>
              <w:bottom w:val="single" w:sz="4" w:space="0" w:color="auto"/>
              <w:right w:val="single" w:sz="4" w:space="0" w:color="auto"/>
            </w:tcBorders>
            <w:shd w:val="clear" w:color="000000" w:fill="4BACC6"/>
            <w:vAlign w:val="center"/>
          </w:tcPr>
          <w:p w:rsidR="004329B0" w:rsidRPr="00A721AB" w:rsidRDefault="004329B0" w:rsidP="00952E92">
            <w:pPr>
              <w:spacing w:after="0"/>
              <w:jc w:val="center"/>
              <w:rPr>
                <w:rFonts w:asciiTheme="minorHAnsi" w:hAnsiTheme="minorHAnsi" w:cs="Arial"/>
                <w:b/>
                <w:bCs/>
                <w:color w:val="FFFFFF"/>
                <w:sz w:val="22"/>
                <w:szCs w:val="22"/>
              </w:rPr>
            </w:pPr>
            <w:r w:rsidRPr="00A721AB">
              <w:rPr>
                <w:rFonts w:asciiTheme="minorHAnsi" w:hAnsiTheme="minorHAnsi" w:cs="Arial"/>
                <w:b/>
                <w:bCs/>
                <w:color w:val="FFFFFF"/>
                <w:sz w:val="22"/>
                <w:szCs w:val="22"/>
              </w:rPr>
              <w:t>Last Name</w:t>
            </w:r>
          </w:p>
        </w:tc>
        <w:tc>
          <w:tcPr>
            <w:tcW w:w="879" w:type="pct"/>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rsidR="004329B0" w:rsidRPr="00A721AB" w:rsidRDefault="004329B0" w:rsidP="00952E92">
            <w:pPr>
              <w:spacing w:after="0"/>
              <w:jc w:val="center"/>
              <w:rPr>
                <w:rFonts w:asciiTheme="minorHAnsi" w:hAnsiTheme="minorHAnsi" w:cs="Arial"/>
                <w:b/>
                <w:bCs/>
                <w:color w:val="FFFFFF"/>
                <w:sz w:val="22"/>
                <w:szCs w:val="22"/>
              </w:rPr>
            </w:pPr>
            <w:r w:rsidRPr="00A721AB">
              <w:rPr>
                <w:rFonts w:asciiTheme="minorHAnsi" w:hAnsiTheme="minorHAnsi" w:cs="Arial"/>
                <w:b/>
                <w:bCs/>
                <w:color w:val="FFFFFF"/>
                <w:sz w:val="22"/>
                <w:szCs w:val="22"/>
              </w:rPr>
              <w:t>First Name</w:t>
            </w:r>
          </w:p>
        </w:tc>
        <w:tc>
          <w:tcPr>
            <w:tcW w:w="975" w:type="pct"/>
            <w:tcBorders>
              <w:top w:val="single" w:sz="4" w:space="0" w:color="auto"/>
              <w:left w:val="nil"/>
              <w:bottom w:val="single" w:sz="4" w:space="0" w:color="auto"/>
              <w:right w:val="single" w:sz="4" w:space="0" w:color="auto"/>
            </w:tcBorders>
            <w:shd w:val="clear" w:color="000000" w:fill="4BACC6"/>
            <w:vAlign w:val="center"/>
            <w:hideMark/>
          </w:tcPr>
          <w:p w:rsidR="004329B0" w:rsidRPr="00A721AB" w:rsidRDefault="004329B0" w:rsidP="00952E92">
            <w:pPr>
              <w:spacing w:after="0"/>
              <w:jc w:val="center"/>
              <w:rPr>
                <w:rFonts w:asciiTheme="minorHAnsi" w:hAnsiTheme="minorHAnsi" w:cs="Arial"/>
                <w:b/>
                <w:bCs/>
                <w:color w:val="FFFFFF"/>
                <w:sz w:val="22"/>
                <w:szCs w:val="22"/>
              </w:rPr>
            </w:pPr>
            <w:r w:rsidRPr="00A721AB">
              <w:rPr>
                <w:rFonts w:asciiTheme="minorHAnsi" w:hAnsiTheme="minorHAnsi" w:cs="Arial"/>
                <w:b/>
                <w:bCs/>
                <w:color w:val="FFFFFF"/>
                <w:sz w:val="22"/>
                <w:szCs w:val="22"/>
              </w:rPr>
              <w:t>Position</w:t>
            </w:r>
          </w:p>
        </w:tc>
        <w:tc>
          <w:tcPr>
            <w:tcW w:w="1073" w:type="pct"/>
            <w:tcBorders>
              <w:top w:val="single" w:sz="4" w:space="0" w:color="auto"/>
              <w:left w:val="nil"/>
              <w:bottom w:val="single" w:sz="4" w:space="0" w:color="auto"/>
              <w:right w:val="single" w:sz="4" w:space="0" w:color="auto"/>
            </w:tcBorders>
            <w:shd w:val="clear" w:color="000000" w:fill="4BACC6"/>
            <w:vAlign w:val="center"/>
          </w:tcPr>
          <w:p w:rsidR="004329B0" w:rsidRPr="00A721AB" w:rsidRDefault="004329B0" w:rsidP="00952E92">
            <w:pPr>
              <w:spacing w:after="0"/>
              <w:jc w:val="center"/>
              <w:rPr>
                <w:rFonts w:asciiTheme="minorHAnsi" w:hAnsiTheme="minorHAnsi" w:cs="Arial"/>
                <w:b/>
                <w:bCs/>
                <w:color w:val="FFFFFF"/>
                <w:sz w:val="22"/>
                <w:szCs w:val="22"/>
              </w:rPr>
            </w:pPr>
            <w:r w:rsidRPr="00A721AB">
              <w:rPr>
                <w:rFonts w:asciiTheme="minorHAnsi" w:hAnsiTheme="minorHAnsi" w:cs="Arial"/>
                <w:b/>
                <w:bCs/>
                <w:color w:val="FFFFFF"/>
                <w:sz w:val="22"/>
                <w:szCs w:val="22"/>
              </w:rPr>
              <w:t>Organization</w:t>
            </w:r>
          </w:p>
        </w:tc>
        <w:tc>
          <w:tcPr>
            <w:tcW w:w="1089" w:type="pct"/>
            <w:tcBorders>
              <w:top w:val="single" w:sz="4" w:space="0" w:color="auto"/>
              <w:left w:val="nil"/>
              <w:bottom w:val="single" w:sz="4" w:space="0" w:color="auto"/>
              <w:right w:val="single" w:sz="4" w:space="0" w:color="auto"/>
            </w:tcBorders>
            <w:shd w:val="clear" w:color="000000" w:fill="4BACC6"/>
            <w:vAlign w:val="center"/>
          </w:tcPr>
          <w:p w:rsidR="004329B0" w:rsidRPr="00A721AB" w:rsidRDefault="004329B0" w:rsidP="00952E92">
            <w:pPr>
              <w:spacing w:after="0"/>
              <w:jc w:val="center"/>
              <w:rPr>
                <w:rFonts w:asciiTheme="minorHAnsi" w:hAnsiTheme="minorHAnsi" w:cs="Arial"/>
                <w:b/>
                <w:bCs/>
                <w:color w:val="FFFFFF"/>
                <w:sz w:val="22"/>
                <w:szCs w:val="22"/>
              </w:rPr>
            </w:pPr>
            <w:r w:rsidRPr="00A721AB">
              <w:rPr>
                <w:rFonts w:asciiTheme="minorHAnsi" w:hAnsiTheme="minorHAnsi" w:cs="Arial"/>
                <w:b/>
                <w:bCs/>
                <w:color w:val="FFFFFF"/>
                <w:sz w:val="22"/>
                <w:szCs w:val="22"/>
              </w:rPr>
              <w:t>Country</w:t>
            </w:r>
          </w:p>
        </w:tc>
      </w:tr>
      <w:tr w:rsidR="004329B0" w:rsidRPr="00A721AB" w:rsidTr="00952E92">
        <w:trPr>
          <w:trHeight w:val="178"/>
        </w:trPr>
        <w:tc>
          <w:tcPr>
            <w:tcW w:w="5000" w:type="pct"/>
            <w:gridSpan w:val="7"/>
            <w:tcBorders>
              <w:top w:val="single" w:sz="4" w:space="0" w:color="auto"/>
              <w:left w:val="single" w:sz="4" w:space="0" w:color="auto"/>
              <w:bottom w:val="single" w:sz="4" w:space="0" w:color="auto"/>
              <w:right w:val="single" w:sz="4" w:space="0" w:color="000000"/>
            </w:tcBorders>
            <w:shd w:val="clear" w:color="000000" w:fill="1F497D"/>
          </w:tcPr>
          <w:p w:rsidR="004329B0" w:rsidRPr="00A721AB" w:rsidRDefault="004329B0" w:rsidP="00952E92">
            <w:pPr>
              <w:spacing w:after="0"/>
              <w:rPr>
                <w:rFonts w:asciiTheme="minorHAnsi" w:hAnsiTheme="minorHAnsi" w:cs="Arial"/>
                <w:b/>
                <w:bCs/>
                <w:color w:val="FFFFFF"/>
                <w:sz w:val="22"/>
                <w:szCs w:val="22"/>
              </w:rPr>
            </w:pPr>
            <w:r w:rsidRPr="00A721AB">
              <w:rPr>
                <w:rFonts w:asciiTheme="minorHAnsi" w:hAnsiTheme="minorHAnsi" w:cs="Arial"/>
                <w:b/>
                <w:bCs/>
                <w:color w:val="FFFFFF"/>
                <w:sz w:val="22"/>
                <w:szCs w:val="22"/>
              </w:rPr>
              <w:t>Coordinating Chairs</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Zeytinoğlu</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Ayhan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President</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Kocaeli Chamber of Industry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spacing w:after="0"/>
              <w:jc w:val="center"/>
              <w:rPr>
                <w:rFonts w:asciiTheme="minorHAnsi" w:hAnsiTheme="minorHAnsi" w:cs="Arial"/>
                <w:color w:val="000000"/>
                <w:sz w:val="22"/>
                <w:szCs w:val="22"/>
              </w:rPr>
            </w:pPr>
            <w:r w:rsidRPr="00A721AB">
              <w:rPr>
                <w:rFonts w:asciiTheme="minorHAnsi" w:hAnsiTheme="minorHAnsi" w:cs="Arial"/>
                <w:color w:val="000000"/>
                <w:sz w:val="22"/>
                <w:szCs w:val="22"/>
              </w:rPr>
              <w:t>Seaton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David</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Chairman and 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Fluor Corporation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s="Arial"/>
                <w:color w:val="000000"/>
                <w:sz w:val="22"/>
                <w:szCs w:val="22"/>
              </w:rPr>
            </w:pPr>
            <w:r w:rsidRPr="00A721AB">
              <w:rPr>
                <w:rFonts w:asciiTheme="minorHAnsi" w:hAnsiTheme="minorHAnsi" w:cs="Arial"/>
                <w:color w:val="000000"/>
                <w:sz w:val="22"/>
                <w:szCs w:val="22"/>
              </w:rPr>
              <w:t>USA</w:t>
            </w:r>
          </w:p>
        </w:tc>
      </w:tr>
      <w:tr w:rsidR="0099591A" w:rsidRPr="00A721AB" w:rsidTr="00952E92">
        <w:trPr>
          <w:trHeight w:val="178"/>
        </w:trPr>
        <w:tc>
          <w:tcPr>
            <w:tcW w:w="5000" w:type="pct"/>
            <w:gridSpan w:val="7"/>
            <w:tcBorders>
              <w:top w:val="single" w:sz="4" w:space="0" w:color="auto"/>
              <w:left w:val="single" w:sz="4" w:space="0" w:color="auto"/>
              <w:bottom w:val="single" w:sz="4" w:space="0" w:color="auto"/>
              <w:right w:val="single" w:sz="4" w:space="0" w:color="000000"/>
            </w:tcBorders>
            <w:shd w:val="clear" w:color="000000" w:fill="1F497D"/>
          </w:tcPr>
          <w:p w:rsidR="0099591A" w:rsidRPr="00A721AB" w:rsidRDefault="0099591A" w:rsidP="00952E92">
            <w:pPr>
              <w:spacing w:after="0"/>
              <w:rPr>
                <w:rFonts w:asciiTheme="minorHAnsi" w:hAnsiTheme="minorHAnsi" w:cs="Arial"/>
                <w:b/>
                <w:bCs/>
                <w:color w:val="FFFFFF"/>
                <w:sz w:val="22"/>
                <w:szCs w:val="22"/>
              </w:rPr>
            </w:pPr>
            <w:r w:rsidRPr="00A721AB">
              <w:rPr>
                <w:rFonts w:asciiTheme="minorHAnsi" w:hAnsiTheme="minorHAnsi" w:cs="Arial"/>
                <w:b/>
                <w:bCs/>
                <w:color w:val="FFFFFF"/>
                <w:sz w:val="22"/>
                <w:szCs w:val="22"/>
              </w:rPr>
              <w:t>Co-Chairs</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Gürkaynak</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Gönenç</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Managing Partner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ELIG</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Horowitz</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Brook</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IBLF</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Recchi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Giuseppe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Chairman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Telecom Italia</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Italia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Walsh</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Sam</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Rio Tinto</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178"/>
        </w:trPr>
        <w:tc>
          <w:tcPr>
            <w:tcW w:w="5000" w:type="pct"/>
            <w:gridSpan w:val="7"/>
            <w:tcBorders>
              <w:top w:val="single" w:sz="4" w:space="0" w:color="auto"/>
              <w:left w:val="single" w:sz="4" w:space="0" w:color="auto"/>
              <w:bottom w:val="single" w:sz="4" w:space="0" w:color="auto"/>
              <w:right w:val="single" w:sz="4" w:space="0" w:color="auto"/>
            </w:tcBorders>
            <w:shd w:val="clear" w:color="000000" w:fill="1F497D"/>
          </w:tcPr>
          <w:p w:rsidR="0099591A" w:rsidRPr="00A721AB" w:rsidRDefault="0099591A" w:rsidP="00952E92">
            <w:pPr>
              <w:spacing w:after="0"/>
              <w:rPr>
                <w:rFonts w:asciiTheme="minorHAnsi" w:hAnsiTheme="minorHAnsi" w:cs="Arial"/>
                <w:sz w:val="22"/>
                <w:szCs w:val="22"/>
              </w:rPr>
            </w:pPr>
            <w:r w:rsidRPr="00A721AB">
              <w:rPr>
                <w:rFonts w:asciiTheme="minorHAnsi" w:hAnsiTheme="minorHAnsi" w:cs="Arial"/>
                <w:b/>
                <w:bCs/>
                <w:color w:val="FFFFFF"/>
                <w:sz w:val="22"/>
                <w:szCs w:val="22"/>
              </w:rPr>
              <w:t>Working group</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Bollan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Graham</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Deputy to Mr. Zeytinoğlu</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Kocaeli Chamber of Industry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Bortolini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Caterina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Deputy to Mr. Recchi</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Telecom Italia</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Italia</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Kama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Olgu</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Partner, ELIG and Deputy to Mr. Gürkaynak</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ELIG</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Tashjian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Lee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Special Assistant and Deputy Mr. Seaton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Fluor Corporation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Valentine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Debra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Group Executive, Legal and Regulatory Affairs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Rio Tinto</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Sat</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Damla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Content Manager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Pr>
                <w:rFonts w:asciiTheme="minorHAnsi" w:hAnsiTheme="minorHAnsi"/>
                <w:color w:val="000000"/>
                <w:sz w:val="22"/>
                <w:szCs w:val="22"/>
              </w:rPr>
              <w:t>B20 Turkey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Drucker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Daniel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Content Manager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Pr>
                <w:rFonts w:asciiTheme="minorHAnsi" w:hAnsiTheme="minorHAnsi"/>
                <w:color w:val="000000"/>
                <w:sz w:val="22"/>
                <w:szCs w:val="22"/>
              </w:rPr>
              <w:t>B20 Turkey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Alaçam</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Gamze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Project Coordinator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Pr>
                <w:rFonts w:asciiTheme="minorHAnsi" w:hAnsiTheme="minorHAnsi"/>
                <w:color w:val="000000"/>
                <w:sz w:val="22"/>
                <w:szCs w:val="22"/>
              </w:rPr>
              <w:t>B20 Turkey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Aydın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Ebru</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Project Coordinator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Pr>
                <w:rFonts w:asciiTheme="minorHAnsi" w:hAnsiTheme="minorHAnsi"/>
                <w:color w:val="000000"/>
                <w:sz w:val="22"/>
                <w:szCs w:val="22"/>
              </w:rPr>
              <w:t>B20 Turkey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Çilingir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Dilek</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Partner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EY Turkey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Eti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Cüneyt</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Senior Manager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EY Turkey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Costa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Chris</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Principal</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Zimmern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Michael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Moss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Alex</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Manager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Hardy</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Jeffrey</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ICC G20 CEO Advisory</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ICC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Schiavi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Viviane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Senior Policy Manager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ICC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178"/>
        </w:trPr>
        <w:tc>
          <w:tcPr>
            <w:tcW w:w="205" w:type="pct"/>
            <w:tcBorders>
              <w:top w:val="single" w:sz="4" w:space="0" w:color="auto"/>
              <w:left w:val="single" w:sz="4" w:space="0" w:color="auto"/>
              <w:bottom w:val="single" w:sz="4" w:space="0" w:color="auto"/>
              <w:right w:val="single" w:sz="4" w:space="0" w:color="auto"/>
            </w:tcBorders>
          </w:tcPr>
          <w:p w:rsidR="0099591A" w:rsidRPr="00A721AB" w:rsidRDefault="0099591A" w:rsidP="00952E92">
            <w:pPr>
              <w:spacing w:after="0"/>
              <w:jc w:val="center"/>
              <w:rPr>
                <w:rFonts w:asciiTheme="minorHAnsi" w:hAnsiTheme="minorHAnsi" w:cs="Arial"/>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Jonker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Gretchen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Head, Partnering Against Corruption Initiative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World Economic Forum</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Switzerland</w:t>
            </w:r>
          </w:p>
        </w:tc>
      </w:tr>
      <w:tr w:rsidR="0099591A" w:rsidRPr="00A721AB" w:rsidTr="00952E92">
        <w:trPr>
          <w:trHeight w:val="178"/>
        </w:trPr>
        <w:tc>
          <w:tcPr>
            <w:tcW w:w="5000" w:type="pct"/>
            <w:gridSpan w:val="7"/>
            <w:tcBorders>
              <w:top w:val="single" w:sz="4" w:space="0" w:color="auto"/>
              <w:left w:val="single" w:sz="4" w:space="0" w:color="auto"/>
              <w:bottom w:val="single" w:sz="4" w:space="0" w:color="auto"/>
              <w:right w:val="single" w:sz="4" w:space="0" w:color="000000"/>
            </w:tcBorders>
            <w:shd w:val="clear" w:color="000000" w:fill="1F497D"/>
          </w:tcPr>
          <w:p w:rsidR="0099591A" w:rsidRPr="00A721AB" w:rsidRDefault="0099591A" w:rsidP="00952E92">
            <w:pPr>
              <w:spacing w:after="0"/>
              <w:rPr>
                <w:rFonts w:asciiTheme="minorHAnsi" w:hAnsiTheme="minorHAnsi" w:cs="Arial"/>
                <w:b/>
                <w:bCs/>
                <w:color w:val="FFFFFF"/>
                <w:sz w:val="22"/>
                <w:szCs w:val="22"/>
              </w:rPr>
            </w:pPr>
            <w:r w:rsidRPr="00A721AB">
              <w:rPr>
                <w:rFonts w:asciiTheme="minorHAnsi" w:hAnsiTheme="minorHAnsi" w:cs="Arial"/>
                <w:b/>
                <w:bCs/>
                <w:color w:val="FFFFFF"/>
                <w:sz w:val="22"/>
                <w:szCs w:val="22"/>
              </w:rPr>
              <w:t>Members</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spacing w:after="0"/>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Abikoff</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Kevin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Partner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Hughes Hubbard&amp;Reed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Abrahão</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Jorge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Ethos Institute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Brazil</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Almond</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Steve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Former Chairman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Deloitte Touche Tohmatsu Limited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Altenbach</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Thomas</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Global Head of Anti Bribery and Corruption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Deutsche Bank AG</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Germany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Amaee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Robert</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Partner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Covington and Burling</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Baasiri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Mohammed</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Vice Governor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Banque du Liban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Lebanon</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Barnoon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Ya'ara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Associate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Hughes Hubbard&amp;Reed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Barutciski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Milos</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Partner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Bennett Jones LLP</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Canada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Bhasin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Pramod</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Founder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Genpact</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India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Bigwood</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Hugh</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Global Head of Compliance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Rio Tinto</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Bonucci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Nicola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of Legal Affairs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OECD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Boutziouvis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Sam</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VP, Government Relations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SNC-Lavalin Inc.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Canada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Buegr-Scheidlin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Maximilian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Executive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ICC Austria</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Austria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BUGROV</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Andrey</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Deputy Chairman of the Board of Directors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MMC Norilsk Nickel</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Russia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Cannata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Danielle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Senior Counsel, International Trade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Saudi Basic Industries Corp</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SaudiArabia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Combes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Michel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Alcatel-Lucent</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Cook</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Geoff</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Jersey Finance Ltd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Cottrell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James ‘Chip’</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Partner – US Global Office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Deloitte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Craig</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Ashley W.</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Co-Chair, International Trade Group</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Venable LLP</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Culbert</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Geoff</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 and CEO, Australia and New Zealand</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General Electric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Australia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Cumbo</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Alessandra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Lawyer Forensic Auditor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Telecom Italia</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Italia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Çolak</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Emre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Compliance for Turkey and Balkans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Philip Morris International</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Darwazeh</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Mazen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Vice Chairman; President and CEO MENA</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Hikma Pharmaceuticals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Jordan</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Dauman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Jan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Chairman, International Advisory Board</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Wave Systems Corp</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Dedeoğlu</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Emin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of the Governance Studies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TEPAV</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Dezenski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Elaine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Switzerland</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Dorokhova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Irina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Government Affairs and Policy, Senior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Johnson &amp; Johnson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Fast</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John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Joint Managing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Dragoman Pty Ltd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Australia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Fenner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Gretta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Managing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Basel Institute on Governance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Switzerland</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Frye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Douglas</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Colliers International</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Garza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Maria Fernanda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ICC Mexico</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Mexico</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Geniş</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Orhan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 Turkey and CA</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Honeywell</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Golding</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Tom</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VP Product and Proposition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Thomson Reuters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Gottesfeld</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Stephen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EVP, General Counsel</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Newmont Mining Corporation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Gould</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Charles</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Director-General</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International       Cooperative Alliance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Belgium</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Gratton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Pierre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 &amp; 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Mining Association of Canada</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Canada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Griffin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Karen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Group Executive and Chief Compliance Officer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MasterCard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Higgs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Kathryn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Head of Ethics and Compliance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Balfour Beatty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Huh</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ChangSoo</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Chairman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The Federation of Korean Industries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South Korea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Imam</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Haya M.</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Group Compliance Officer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Hikma Pharmaceuticals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Jordan</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Jafar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Badr</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Crescent Enterprises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UAE</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Kell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Georg</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ED</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UN Global Compact</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Kibar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Ali</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Chairman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Kibar Holding</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Labelle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Huguette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Former Chair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Transparency International</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Germany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Lagache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Corinne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SVP Chief Compliance Officer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Safran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Lamoureux</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Dominique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VP, Ethics and Corporate Responsibility</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Thales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Lee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Therese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Senior Counsel</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Google Inc.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MacGillivray</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Elizabeth (Liz)</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Compliance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Novartis International AG</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Switzerland</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Mackert</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Manuela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Chief Compliance Officer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Deutsche Telekom AG</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Germany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Makinwa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Olajobi</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 xml:space="preserve">Head, </w:t>
            </w:r>
            <w:r w:rsidRPr="00A721AB">
              <w:rPr>
                <w:rFonts w:asciiTheme="minorHAnsi" w:hAnsiTheme="minorHAnsi"/>
                <w:color w:val="000000"/>
                <w:sz w:val="22"/>
                <w:szCs w:val="22"/>
              </w:rPr>
              <w:lastRenderedPageBreak/>
              <w:t>Transparency and Anti-Corruption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lastRenderedPageBreak/>
              <w:t xml:space="preserve">UN Global </w:t>
            </w:r>
            <w:r w:rsidRPr="00A721AB">
              <w:rPr>
                <w:rFonts w:asciiTheme="minorHAnsi" w:hAnsiTheme="minorHAnsi"/>
                <w:color w:val="000000"/>
                <w:sz w:val="22"/>
                <w:szCs w:val="22"/>
              </w:rPr>
              <w:lastRenderedPageBreak/>
              <w:t>Compact</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lastRenderedPageBreak/>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Mantovani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Massimo</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Chief Legal and Regulatory Affairs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Eni S.p.A.</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Italy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Miller-Dawkins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May</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Senior Advisor – Drive Full Transparency</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The B Team</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Minard</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Catherine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International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MEDEF</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Montoya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Pedro</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General Secretary Airbus Group Spain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Airbus Group</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Spain</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Morris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Simon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Chief Adviser – External Affairs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Rio Tinto</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Nanda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Arun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Chairman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Mahindra Holidays and Resorts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India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Nelson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Michael R.</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Public Policy</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CloudFlare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Nicolson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Rachel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Partner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AllensLinklaters Law Firm</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Australia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Niinami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Takeshi</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Suntory Holdings Limited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Japan</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Nijathaworn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Bandid</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 and 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Thai Institute of Directors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Thailand</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O'Connell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Christine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Global Head of Strategy and Business Dev.t</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Thomson Reuters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Özgülşen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Ekin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Corporate Communications Manager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SolmazGümrükMüşavirliği A.Ş.</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Pes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Angel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 REPM</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Caixa Bank/ Spanish network</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Spain</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Pesme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Jean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 xml:space="preserve">Practice </w:t>
            </w:r>
            <w:r w:rsidRPr="00A721AB">
              <w:rPr>
                <w:rFonts w:asciiTheme="minorHAnsi" w:hAnsiTheme="minorHAnsi"/>
                <w:color w:val="000000"/>
                <w:sz w:val="22"/>
                <w:szCs w:val="22"/>
              </w:rPr>
              <w:lastRenderedPageBreak/>
              <w:t>Manager, F&amp;M</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lastRenderedPageBreak/>
              <w:t>World Bank</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Porter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Tim</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Programme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Standard Chartered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Preyma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Lida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Global AML Compliance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BMO Capital Markets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Canada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Prince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Matthew</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Co-founder and  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CloudFlare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Renigar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Del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General Electric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Richards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Timothy</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Managing 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General Electric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Runov</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Igor</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Under Secretary General</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IRU</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Switzerland</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Saab</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Fadi</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Chairman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Top Capital Finance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Lebanon</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Saula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Nejla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Policy Adviser, Sherpa Office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OECD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France</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Saydam</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Albert</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TeknoKaucukSanayii</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Turkey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Sushanta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Principal Adviser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Confederation of Indian Industry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India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Sharma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Pranjal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Pranjal Sharma Advisory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India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Steves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Franklin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Senior Counselor, Investment Climate and Governance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EBRD</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Taggart</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Chris</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Co-Founder and CEO</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Open Corporates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Tate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Lisa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Vice President and Associate General Counsel</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American Council of Life Insurers</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Tinubu</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Adewale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Group Chief Executive</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Oando PLC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Nigeria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Tisné</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Martin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Omidyar Network</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Tubbs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Anny</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Chief Compliance Officer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Unilever</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Belgium</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Turkmen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Sibel</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VP &amp; Corporate Controller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DH Corporation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Canada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vandePol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Mini</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Head of Global Compliance Group</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Baker &amp;McKenzie</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Hong Kong</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Vaughn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Philip</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Senior Director, Government Relations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Fluor Corporation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Veihmeyer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John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Chairman</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KPMG Global</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Vlassis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Dimitri</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Chief, Corruption and Economic Crime Branch</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UNODC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Austria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Walker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Justine</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Financial Crime (Sanctions and Bribery)</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British Bankers Association</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Wieck</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Oliver</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Secretary General</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ICC Germany e.V.</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Germany</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Wrage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Alexandra</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President</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TRACE Intrnational</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USA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Wright</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Susan</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Global Head of FCC External Relations</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HSBC Holdings plc</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UK</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Yang</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Qingqing</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Director of Research Cooperation Department</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Renmin University</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China</w:t>
            </w: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Yetgin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Cüneyt</w:t>
            </w: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Ethics and Compliance Manager</w:t>
            </w: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jc w:val="center"/>
              <w:rPr>
                <w:rFonts w:asciiTheme="minorHAnsi" w:hAnsiTheme="minorHAnsi"/>
                <w:color w:val="000000"/>
                <w:sz w:val="22"/>
                <w:szCs w:val="22"/>
              </w:rPr>
            </w:pPr>
            <w:r w:rsidRPr="00A721AB">
              <w:rPr>
                <w:rFonts w:asciiTheme="minorHAnsi" w:hAnsiTheme="minorHAnsi"/>
                <w:color w:val="000000"/>
                <w:sz w:val="22"/>
                <w:szCs w:val="22"/>
              </w:rPr>
              <w:t>GülerDinamikGümrükMüşavirliği</w:t>
            </w: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Turkey</w:t>
            </w:r>
          </w:p>
          <w:p w:rsidR="0099591A" w:rsidRPr="00A721AB" w:rsidRDefault="0099591A" w:rsidP="00952E92">
            <w:pPr>
              <w:jc w:val="center"/>
              <w:rPr>
                <w:rFonts w:asciiTheme="minorHAnsi" w:hAnsiTheme="minorHAnsi"/>
                <w:color w:val="000000"/>
                <w:sz w:val="22"/>
                <w:szCs w:val="22"/>
              </w:rPr>
            </w:pP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Zaman</w:t>
            </w:r>
          </w:p>
          <w:p w:rsidR="0099591A" w:rsidRPr="00A721AB" w:rsidRDefault="0099591A" w:rsidP="00952E92">
            <w:pPr>
              <w:jc w:val="center"/>
              <w:rPr>
                <w:rFonts w:asciiTheme="minorHAnsi" w:hAnsiTheme="minorHAnsi"/>
                <w:color w:val="000000"/>
                <w:sz w:val="22"/>
                <w:szCs w:val="22"/>
              </w:rPr>
            </w:pP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Tayfun</w:t>
            </w:r>
          </w:p>
          <w:p w:rsidR="0099591A" w:rsidRPr="00A721AB" w:rsidRDefault="0099591A" w:rsidP="00952E92">
            <w:pPr>
              <w:jc w:val="center"/>
              <w:rPr>
                <w:rFonts w:asciiTheme="minorHAnsi" w:hAnsiTheme="minorHAnsi"/>
                <w:color w:val="000000"/>
                <w:sz w:val="22"/>
                <w:szCs w:val="22"/>
              </w:rPr>
            </w:pP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Secretary General</w:t>
            </w:r>
          </w:p>
          <w:p w:rsidR="0099591A" w:rsidRPr="00A721AB" w:rsidRDefault="0099591A" w:rsidP="00952E92">
            <w:pPr>
              <w:jc w:val="center"/>
              <w:rPr>
                <w:rFonts w:asciiTheme="minorHAnsi" w:hAnsiTheme="minorHAnsi"/>
                <w:color w:val="000000"/>
                <w:sz w:val="22"/>
                <w:szCs w:val="22"/>
              </w:rPr>
            </w:pP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TEID</w:t>
            </w:r>
          </w:p>
          <w:p w:rsidR="0099591A" w:rsidRPr="00A721AB" w:rsidRDefault="0099591A" w:rsidP="00952E92">
            <w:pPr>
              <w:jc w:val="center"/>
              <w:rPr>
                <w:rFonts w:asciiTheme="minorHAnsi" w:hAnsiTheme="minorHAnsi"/>
                <w:color w:val="000000"/>
                <w:sz w:val="22"/>
                <w:szCs w:val="22"/>
              </w:rPr>
            </w:pP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Turkey</w:t>
            </w:r>
          </w:p>
          <w:p w:rsidR="0099591A" w:rsidRPr="00A721AB" w:rsidRDefault="0099591A" w:rsidP="00952E92">
            <w:pPr>
              <w:jc w:val="center"/>
              <w:rPr>
                <w:rFonts w:asciiTheme="minorHAnsi" w:hAnsiTheme="minorHAnsi"/>
                <w:color w:val="000000"/>
                <w:sz w:val="22"/>
                <w:szCs w:val="22"/>
              </w:rPr>
            </w:pPr>
          </w:p>
        </w:tc>
      </w:tr>
      <w:tr w:rsidR="0099591A" w:rsidRPr="00A721AB" w:rsidTr="00952E92">
        <w:trPr>
          <w:trHeight w:val="304"/>
        </w:trPr>
        <w:tc>
          <w:tcPr>
            <w:tcW w:w="205" w:type="pct"/>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jc w:val="center"/>
              <w:rPr>
                <w:rFonts w:asciiTheme="minorHAnsi" w:hAnsiTheme="minorHAnsi" w:cs="Arial"/>
                <w:color w:val="000000"/>
                <w:sz w:val="22"/>
                <w:szCs w:val="22"/>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Zindera</w:t>
            </w:r>
          </w:p>
          <w:p w:rsidR="0099591A" w:rsidRPr="00A721AB" w:rsidRDefault="0099591A" w:rsidP="00952E92">
            <w:pPr>
              <w:jc w:val="center"/>
              <w:rPr>
                <w:rFonts w:asciiTheme="minorHAnsi" w:hAnsiTheme="minorHAnsi"/>
                <w:color w:val="000000"/>
                <w:sz w:val="22"/>
                <w:szCs w:val="22"/>
              </w:rPr>
            </w:pP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Sabine</w:t>
            </w:r>
          </w:p>
          <w:p w:rsidR="0099591A" w:rsidRPr="00A721AB" w:rsidRDefault="0099591A" w:rsidP="00952E92">
            <w:pPr>
              <w:jc w:val="center"/>
              <w:rPr>
                <w:rFonts w:asciiTheme="minorHAnsi" w:hAnsiTheme="minorHAnsi"/>
                <w:color w:val="000000"/>
                <w:sz w:val="22"/>
                <w:szCs w:val="22"/>
              </w:rPr>
            </w:pPr>
          </w:p>
        </w:tc>
        <w:tc>
          <w:tcPr>
            <w:tcW w:w="975"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Vice President, Legal and Compliance</w:t>
            </w:r>
          </w:p>
          <w:p w:rsidR="0099591A" w:rsidRPr="00A721AB" w:rsidRDefault="0099591A" w:rsidP="00952E92">
            <w:pPr>
              <w:jc w:val="center"/>
              <w:rPr>
                <w:rFonts w:asciiTheme="minorHAnsi" w:hAnsiTheme="minorHAnsi"/>
                <w:color w:val="000000"/>
                <w:sz w:val="22"/>
                <w:szCs w:val="22"/>
              </w:rPr>
            </w:pPr>
          </w:p>
        </w:tc>
        <w:tc>
          <w:tcPr>
            <w:tcW w:w="1073"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Siemens AG</w:t>
            </w:r>
          </w:p>
          <w:p w:rsidR="0099591A" w:rsidRPr="00A721AB" w:rsidRDefault="0099591A" w:rsidP="00952E92">
            <w:pPr>
              <w:jc w:val="center"/>
              <w:rPr>
                <w:rFonts w:asciiTheme="minorHAnsi" w:hAnsiTheme="minorHAnsi"/>
                <w:color w:val="000000"/>
                <w:sz w:val="22"/>
                <w:szCs w:val="22"/>
              </w:rPr>
            </w:pPr>
          </w:p>
        </w:tc>
        <w:tc>
          <w:tcPr>
            <w:tcW w:w="1089" w:type="pct"/>
            <w:tcBorders>
              <w:top w:val="single" w:sz="4" w:space="0" w:color="auto"/>
              <w:left w:val="nil"/>
              <w:bottom w:val="single" w:sz="4" w:space="0" w:color="auto"/>
              <w:right w:val="single" w:sz="4" w:space="0" w:color="auto"/>
            </w:tcBorders>
            <w:shd w:val="clear" w:color="auto" w:fill="auto"/>
            <w:vAlign w:val="center"/>
          </w:tcPr>
          <w:p w:rsidR="0099591A" w:rsidRPr="00A721AB" w:rsidRDefault="0099591A" w:rsidP="00952E92">
            <w:pPr>
              <w:spacing w:after="0"/>
              <w:jc w:val="center"/>
              <w:rPr>
                <w:rFonts w:asciiTheme="minorHAnsi" w:hAnsiTheme="minorHAnsi"/>
                <w:color w:val="000000"/>
                <w:sz w:val="22"/>
                <w:szCs w:val="22"/>
              </w:rPr>
            </w:pPr>
            <w:r w:rsidRPr="00A721AB">
              <w:rPr>
                <w:rFonts w:asciiTheme="minorHAnsi" w:hAnsiTheme="minorHAnsi"/>
                <w:color w:val="000000"/>
                <w:sz w:val="22"/>
                <w:szCs w:val="22"/>
              </w:rPr>
              <w:t>Germany</w:t>
            </w:r>
          </w:p>
          <w:p w:rsidR="0099591A" w:rsidRPr="00A721AB" w:rsidRDefault="0099591A" w:rsidP="00952E92">
            <w:pPr>
              <w:jc w:val="center"/>
              <w:rPr>
                <w:rFonts w:asciiTheme="minorHAnsi" w:hAnsiTheme="minorHAnsi"/>
                <w:color w:val="000000"/>
                <w:sz w:val="22"/>
                <w:szCs w:val="22"/>
              </w:rPr>
            </w:pPr>
          </w:p>
        </w:tc>
      </w:tr>
    </w:tbl>
    <w:p w:rsidR="00FF0F82" w:rsidRDefault="00FF0F82" w:rsidP="00EA47D1">
      <w:pPr>
        <w:rPr>
          <w:sz w:val="24"/>
          <w:szCs w:val="24"/>
        </w:rPr>
      </w:pPr>
    </w:p>
    <w:p w:rsidR="001F5CA8" w:rsidRPr="00AD75C7" w:rsidRDefault="00430C04" w:rsidP="00AD75C7">
      <w:pPr>
        <w:pStyle w:val="20major"/>
        <w:rPr>
          <w:b w:val="0"/>
        </w:rPr>
      </w:pPr>
      <w:bookmarkStart w:id="12" w:name="_Toc301448160"/>
      <w:r w:rsidRPr="00AD75C7">
        <w:rPr>
          <w:rFonts w:ascii="Times New Roman" w:hAnsi="Times New Roman"/>
        </w:rPr>
        <w:t>LIST OF ACRONYMS AND GLOSSARY OF TERMS</w:t>
      </w:r>
      <w:bookmarkEnd w:id="12"/>
    </w:p>
    <w:p w:rsidR="007B51B1" w:rsidRPr="00963E39" w:rsidRDefault="007B51B1" w:rsidP="007B51B1">
      <w:pPr>
        <w:rPr>
          <w:sz w:val="24"/>
          <w:szCs w:val="24"/>
        </w:rPr>
      </w:pPr>
      <w:r w:rsidRPr="00963E39">
        <w:rPr>
          <w:sz w:val="24"/>
          <w:szCs w:val="24"/>
        </w:rPr>
        <w:t xml:space="preserve">ACTF – The Anti-Corruption Task Force </w:t>
      </w:r>
    </w:p>
    <w:p w:rsidR="007B51B1" w:rsidRDefault="007B51B1" w:rsidP="007B51B1">
      <w:pPr>
        <w:rPr>
          <w:sz w:val="24"/>
          <w:szCs w:val="24"/>
        </w:rPr>
      </w:pPr>
      <w:r w:rsidRPr="00963E39">
        <w:rPr>
          <w:sz w:val="24"/>
          <w:szCs w:val="24"/>
        </w:rPr>
        <w:t xml:space="preserve">B20 ACWG – B20 Anti-Corruption Working Group </w:t>
      </w:r>
    </w:p>
    <w:p w:rsidR="00DC7CB1" w:rsidRPr="00963E39" w:rsidRDefault="00DC7CB1" w:rsidP="007B51B1">
      <w:pPr>
        <w:rPr>
          <w:sz w:val="24"/>
          <w:szCs w:val="24"/>
        </w:rPr>
      </w:pPr>
      <w:r>
        <w:rPr>
          <w:sz w:val="24"/>
          <w:szCs w:val="24"/>
        </w:rPr>
        <w:t>BCP – border crossing point</w:t>
      </w:r>
    </w:p>
    <w:p w:rsidR="007B51B1" w:rsidRPr="00963E39" w:rsidRDefault="007B51B1" w:rsidP="007B51B1">
      <w:pPr>
        <w:rPr>
          <w:sz w:val="24"/>
          <w:szCs w:val="24"/>
        </w:rPr>
      </w:pPr>
      <w:r w:rsidRPr="00963E39">
        <w:rPr>
          <w:sz w:val="24"/>
          <w:szCs w:val="24"/>
        </w:rPr>
        <w:t xml:space="preserve">CSI – Container Security Initiative </w:t>
      </w:r>
    </w:p>
    <w:p w:rsidR="007B51B1" w:rsidRPr="00963E39" w:rsidRDefault="007B51B1" w:rsidP="007B51B1">
      <w:pPr>
        <w:rPr>
          <w:sz w:val="24"/>
          <w:szCs w:val="24"/>
        </w:rPr>
      </w:pPr>
      <w:r w:rsidRPr="00963E39">
        <w:rPr>
          <w:sz w:val="24"/>
          <w:szCs w:val="24"/>
        </w:rPr>
        <w:t xml:space="preserve">C-TPAT – </w:t>
      </w:r>
      <w:r>
        <w:rPr>
          <w:sz w:val="24"/>
          <w:szCs w:val="24"/>
        </w:rPr>
        <w:t xml:space="preserve">US Customs Trade Partnership </w:t>
      </w:r>
      <w:r w:rsidR="00566840">
        <w:rPr>
          <w:sz w:val="24"/>
          <w:szCs w:val="24"/>
        </w:rPr>
        <w:t>A</w:t>
      </w:r>
      <w:r w:rsidRPr="00963E39">
        <w:rPr>
          <w:sz w:val="24"/>
          <w:szCs w:val="24"/>
        </w:rPr>
        <w:t xml:space="preserve">gainst Terrorism </w:t>
      </w:r>
    </w:p>
    <w:p w:rsidR="007B51B1" w:rsidRPr="00963E39" w:rsidRDefault="007B51B1" w:rsidP="007B51B1">
      <w:pPr>
        <w:rPr>
          <w:sz w:val="24"/>
          <w:szCs w:val="24"/>
        </w:rPr>
      </w:pPr>
      <w:r w:rsidRPr="00963E39">
        <w:rPr>
          <w:sz w:val="24"/>
          <w:szCs w:val="24"/>
        </w:rPr>
        <w:t>e-GP – e-Government Procurement system</w:t>
      </w:r>
    </w:p>
    <w:p w:rsidR="007B51B1" w:rsidRPr="00963E39" w:rsidRDefault="007B51B1" w:rsidP="007B51B1">
      <w:pPr>
        <w:rPr>
          <w:sz w:val="24"/>
          <w:szCs w:val="24"/>
        </w:rPr>
      </w:pPr>
      <w:r w:rsidRPr="00963E39">
        <w:rPr>
          <w:sz w:val="24"/>
          <w:szCs w:val="24"/>
        </w:rPr>
        <w:t>EDI – electronic data interchange</w:t>
      </w:r>
    </w:p>
    <w:p w:rsidR="007B51B1" w:rsidRPr="00963E39" w:rsidRDefault="007B51B1" w:rsidP="007B51B1">
      <w:pPr>
        <w:rPr>
          <w:sz w:val="24"/>
          <w:szCs w:val="24"/>
        </w:rPr>
      </w:pPr>
      <w:r w:rsidRPr="00963E39">
        <w:rPr>
          <w:sz w:val="24"/>
          <w:szCs w:val="24"/>
        </w:rPr>
        <w:t>EU – European Union</w:t>
      </w:r>
    </w:p>
    <w:p w:rsidR="007B51B1" w:rsidRPr="00963E39" w:rsidRDefault="007B51B1" w:rsidP="007B51B1">
      <w:pPr>
        <w:rPr>
          <w:sz w:val="24"/>
          <w:szCs w:val="24"/>
        </w:rPr>
      </w:pPr>
      <w:r w:rsidRPr="00963E39">
        <w:rPr>
          <w:sz w:val="24"/>
          <w:szCs w:val="24"/>
        </w:rPr>
        <w:t xml:space="preserve">FATF – Financial Action Task Force </w:t>
      </w:r>
    </w:p>
    <w:p w:rsidR="007B51B1" w:rsidRPr="00963E39" w:rsidRDefault="007B51B1" w:rsidP="007B51B1">
      <w:pPr>
        <w:rPr>
          <w:sz w:val="24"/>
          <w:szCs w:val="24"/>
        </w:rPr>
      </w:pPr>
      <w:r w:rsidRPr="00963E39">
        <w:rPr>
          <w:sz w:val="24"/>
          <w:szCs w:val="24"/>
        </w:rPr>
        <w:t xml:space="preserve">G20 ACWG – G20 Anti-Corruption Working Group </w:t>
      </w:r>
    </w:p>
    <w:p w:rsidR="007B51B1" w:rsidRPr="00963E39" w:rsidRDefault="007B51B1" w:rsidP="007B51B1">
      <w:pPr>
        <w:rPr>
          <w:sz w:val="24"/>
          <w:szCs w:val="24"/>
        </w:rPr>
      </w:pPr>
      <w:r w:rsidRPr="00963E39">
        <w:rPr>
          <w:sz w:val="24"/>
          <w:szCs w:val="24"/>
        </w:rPr>
        <w:t xml:space="preserve">GTI – Customs and Tourism Enterprises Co. Inc., a subsidiary of TOBB </w:t>
      </w:r>
    </w:p>
    <w:p w:rsidR="007B51B1" w:rsidRPr="00963E39" w:rsidRDefault="007B51B1" w:rsidP="007B51B1">
      <w:pPr>
        <w:rPr>
          <w:sz w:val="24"/>
          <w:szCs w:val="24"/>
        </w:rPr>
      </w:pPr>
      <w:r w:rsidRPr="00963E39">
        <w:rPr>
          <w:sz w:val="24"/>
          <w:szCs w:val="24"/>
        </w:rPr>
        <w:t>HLRM – high-level reporting mechanism</w:t>
      </w:r>
    </w:p>
    <w:p w:rsidR="007B51B1" w:rsidRPr="00963E39" w:rsidRDefault="007B51B1" w:rsidP="007B51B1">
      <w:pPr>
        <w:rPr>
          <w:sz w:val="24"/>
          <w:szCs w:val="24"/>
          <w:lang w:val="en-AU"/>
        </w:rPr>
      </w:pPr>
      <w:r w:rsidRPr="00963E39">
        <w:rPr>
          <w:sz w:val="24"/>
          <w:szCs w:val="24"/>
          <w:lang w:val="en-AU"/>
        </w:rPr>
        <w:t>ICC –</w:t>
      </w:r>
      <w:r w:rsidRPr="00963E39">
        <w:rPr>
          <w:sz w:val="24"/>
          <w:szCs w:val="24"/>
        </w:rPr>
        <w:t>International Chamber of Commerce</w:t>
      </w:r>
    </w:p>
    <w:p w:rsidR="007B51B1" w:rsidRPr="00963E39" w:rsidRDefault="007B51B1" w:rsidP="007B51B1">
      <w:pPr>
        <w:rPr>
          <w:sz w:val="24"/>
          <w:szCs w:val="24"/>
        </w:rPr>
      </w:pPr>
      <w:r w:rsidRPr="00963E39">
        <w:rPr>
          <w:sz w:val="24"/>
          <w:szCs w:val="24"/>
        </w:rPr>
        <w:t xml:space="preserve">JFSC – Jersey Financial Services Commission </w:t>
      </w:r>
    </w:p>
    <w:p w:rsidR="007B51B1" w:rsidRPr="00963E39" w:rsidRDefault="007B51B1" w:rsidP="007B51B1">
      <w:pPr>
        <w:rPr>
          <w:sz w:val="24"/>
          <w:szCs w:val="24"/>
          <w:lang w:val="en-AU"/>
        </w:rPr>
      </w:pPr>
      <w:r w:rsidRPr="00963E39">
        <w:rPr>
          <w:sz w:val="24"/>
          <w:szCs w:val="24"/>
          <w:lang w:val="en-AU"/>
        </w:rPr>
        <w:t xml:space="preserve">OECD – Organisation for Economic Co-operation and Development </w:t>
      </w:r>
    </w:p>
    <w:p w:rsidR="007B51B1" w:rsidRPr="00963E39" w:rsidRDefault="007B51B1" w:rsidP="007B51B1">
      <w:pPr>
        <w:rPr>
          <w:sz w:val="24"/>
          <w:szCs w:val="24"/>
        </w:rPr>
      </w:pPr>
      <w:r w:rsidRPr="00963E39">
        <w:rPr>
          <w:sz w:val="24"/>
          <w:szCs w:val="24"/>
        </w:rPr>
        <w:t>RESIST – Resisting Extortion and Solicitation in International Transactions tool</w:t>
      </w:r>
    </w:p>
    <w:p w:rsidR="007B51B1" w:rsidRPr="00963E39" w:rsidRDefault="007B51B1" w:rsidP="007B51B1">
      <w:pPr>
        <w:rPr>
          <w:sz w:val="24"/>
          <w:szCs w:val="24"/>
        </w:rPr>
      </w:pPr>
      <w:r w:rsidRPr="00963E39">
        <w:rPr>
          <w:sz w:val="24"/>
          <w:szCs w:val="24"/>
        </w:rPr>
        <w:t xml:space="preserve">TI – Transparency International </w:t>
      </w:r>
    </w:p>
    <w:p w:rsidR="007B51B1" w:rsidRPr="00963E39" w:rsidRDefault="007B51B1" w:rsidP="007B51B1">
      <w:pPr>
        <w:rPr>
          <w:sz w:val="24"/>
          <w:szCs w:val="24"/>
        </w:rPr>
      </w:pPr>
      <w:r w:rsidRPr="00963E39">
        <w:rPr>
          <w:sz w:val="24"/>
          <w:szCs w:val="24"/>
        </w:rPr>
        <w:t>TOBB – Union of Chambers and Commodity Exchanges of Turkey</w:t>
      </w:r>
    </w:p>
    <w:p w:rsidR="007B51B1" w:rsidRPr="00963E39" w:rsidRDefault="007B51B1" w:rsidP="007B51B1">
      <w:pPr>
        <w:rPr>
          <w:sz w:val="24"/>
          <w:szCs w:val="24"/>
        </w:rPr>
      </w:pPr>
      <w:r w:rsidRPr="00963E39">
        <w:rPr>
          <w:sz w:val="24"/>
          <w:szCs w:val="24"/>
        </w:rPr>
        <w:t xml:space="preserve">UNCAC – UN Convention against Corruption </w:t>
      </w:r>
    </w:p>
    <w:p w:rsidR="007B51B1" w:rsidRPr="00963E39" w:rsidRDefault="007B51B1" w:rsidP="007B51B1">
      <w:pPr>
        <w:rPr>
          <w:sz w:val="24"/>
          <w:szCs w:val="24"/>
        </w:rPr>
      </w:pPr>
      <w:r w:rsidRPr="00963E39">
        <w:rPr>
          <w:sz w:val="24"/>
          <w:szCs w:val="24"/>
        </w:rPr>
        <w:lastRenderedPageBreak/>
        <w:t xml:space="preserve">WCO– World Customs Organization </w:t>
      </w:r>
    </w:p>
    <w:p w:rsidR="007B51B1" w:rsidRPr="003D26CA" w:rsidRDefault="007B51B1" w:rsidP="007B51B1">
      <w:pPr>
        <w:rPr>
          <w:sz w:val="24"/>
          <w:szCs w:val="24"/>
        </w:rPr>
      </w:pPr>
      <w:r w:rsidRPr="00963E39">
        <w:rPr>
          <w:sz w:val="24"/>
          <w:szCs w:val="24"/>
        </w:rPr>
        <w:t>WEF –World Economic Forum</w:t>
      </w:r>
    </w:p>
    <w:sectPr w:rsidR="007B51B1" w:rsidRPr="003D26CA" w:rsidSect="00C67C75">
      <w:headerReference w:type="default" r:id="rId15"/>
      <w:footerReference w:type="default" r:id="rId16"/>
      <w:pgSz w:w="11907" w:h="16839" w:code="9"/>
      <w:pgMar w:top="1803" w:right="1140" w:bottom="1843" w:left="2126" w:header="1179"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492" w:rsidRDefault="00314492" w:rsidP="00E3575E">
      <w:pPr>
        <w:spacing w:after="0"/>
      </w:pPr>
      <w:r>
        <w:separator/>
      </w:r>
    </w:p>
  </w:endnote>
  <w:endnote w:type="continuationSeparator" w:id="0">
    <w:p w:rsidR="00314492" w:rsidRDefault="00314492" w:rsidP="00E35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29AED8E-5FBF-48EC-8EFC-8E0A67CCAB0F}"/>
    <w:embedBold r:id="rId2" w:fontKey="{F770513D-C7D9-4F96-8BFB-66039C65A584}"/>
    <w:embedItalic r:id="rId3" w:fontKey="{13D556A3-DD8C-4F8C-B676-9CF30D0A47E7}"/>
    <w:embedBoldItalic r:id="rId4" w:fontKey="{1AF8F47F-FCCC-48FC-91CD-0C67D6B72B45}"/>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embedRegular r:id="rId5" w:subsetted="1" w:fontKey="{EFDE1386-40C0-4431-97C8-F05B52740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8" w:rsidRPr="00682BE9" w:rsidRDefault="001015F8" w:rsidP="00682BE9">
    <w:pPr>
      <w:pStyle w:val="Footer"/>
      <w:rPr>
        <w:sz w:val="16"/>
      </w:rPr>
    </w:pPr>
  </w:p>
  <w:p w:rsidR="001015F8" w:rsidRDefault="001015F8" w:rsidP="00682BE9">
    <w:pPr>
      <w:framePr w:hSpace="187" w:vSpace="187" w:wrap="around" w:vAnchor="page" w:hAnchor="page" w:x="721" w:y="16345" w:anchorLock="1"/>
    </w:pPr>
  </w:p>
  <w:p w:rsidR="001015F8" w:rsidRPr="00DD5B6E" w:rsidRDefault="001015F8" w:rsidP="005514D3">
    <w:pPr>
      <w:pStyle w:val="Footer"/>
      <w:tabs>
        <w:tab w:val="left" w:pos="801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966495"/>
      <w:docPartObj>
        <w:docPartGallery w:val="Page Numbers (Bottom of Page)"/>
        <w:docPartUnique/>
      </w:docPartObj>
    </w:sdtPr>
    <w:sdtEndPr>
      <w:rPr>
        <w:rStyle w:val="PageNumber"/>
        <w:rFonts w:ascii="Arial" w:hAnsi="Arial"/>
        <w:sz w:val="16"/>
      </w:rPr>
    </w:sdtEndPr>
    <w:sdtContent>
      <w:p w:rsidR="001015F8" w:rsidRDefault="001015F8" w:rsidP="00650218">
        <w:pPr>
          <w:pStyle w:val="Footer"/>
          <w:rPr>
            <w:i/>
            <w:iCs/>
          </w:rPr>
        </w:pPr>
      </w:p>
      <w:p w:rsidR="001015F8" w:rsidRPr="00682BE9" w:rsidRDefault="001015F8" w:rsidP="00682BE9">
        <w:pPr>
          <w:pStyle w:val="Footer"/>
          <w:rPr>
            <w:sz w:val="16"/>
          </w:rPr>
        </w:pPr>
        <w:r w:rsidRPr="00A51A6F">
          <w:rPr>
            <w:noProof/>
          </w:rPr>
          <w:drawing>
            <wp:anchor distT="0" distB="0" distL="114300" distR="114300" simplePos="0" relativeHeight="251656704" behindDoc="0" locked="0" layoutInCell="1" allowOverlap="1" wp14:anchorId="0FC872DD" wp14:editId="17EB3B77">
              <wp:simplePos x="0" y="0"/>
              <wp:positionH relativeFrom="column">
                <wp:posOffset>2540</wp:posOffset>
              </wp:positionH>
              <wp:positionV relativeFrom="paragraph">
                <wp:posOffset>219710</wp:posOffset>
              </wp:positionV>
              <wp:extent cx="5487035" cy="7867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7035" cy="786765"/>
                      </a:xfrm>
                      <a:prstGeom prst="rect">
                        <a:avLst/>
                      </a:prstGeom>
                      <a:noFill/>
                      <a:ln>
                        <a:noFill/>
                      </a:ln>
                    </pic:spPr>
                  </pic:pic>
                </a:graphicData>
              </a:graphic>
            </wp:anchor>
          </w:drawing>
        </w:r>
        <w:r w:rsidRPr="00D80F7B">
          <w:rPr>
            <w:rStyle w:val="PageNumber"/>
          </w:rPr>
          <w:fldChar w:fldCharType="begin"/>
        </w:r>
        <w:r w:rsidRPr="00D80F7B">
          <w:rPr>
            <w:rStyle w:val="PageNumber"/>
          </w:rPr>
          <w:instrText xml:space="preserve"> PAGE   \* MERGEFORMAT </w:instrText>
        </w:r>
        <w:r w:rsidRPr="00D80F7B">
          <w:rPr>
            <w:rStyle w:val="PageNumber"/>
          </w:rPr>
          <w:fldChar w:fldCharType="separate"/>
        </w:r>
        <w:r w:rsidR="009D49A5">
          <w:rPr>
            <w:rStyle w:val="PageNumber"/>
            <w:noProof/>
          </w:rPr>
          <w:t>35</w:t>
        </w:r>
        <w:r w:rsidRPr="00D80F7B">
          <w:rPr>
            <w:rStyle w:val="PageNumber"/>
          </w:rPr>
          <w:fldChar w:fldCharType="end"/>
        </w:r>
      </w:p>
    </w:sdtContent>
  </w:sdt>
  <w:p w:rsidR="001015F8" w:rsidRDefault="001015F8" w:rsidP="00682BE9">
    <w:pPr>
      <w:framePr w:hSpace="187" w:vSpace="187" w:wrap="around" w:vAnchor="page" w:hAnchor="page" w:x="721" w:y="16345" w:anchorLock="1"/>
    </w:pPr>
  </w:p>
  <w:p w:rsidR="001015F8" w:rsidRPr="00DD5B6E" w:rsidRDefault="001015F8" w:rsidP="00AA0EF8">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492" w:rsidRDefault="00314492" w:rsidP="00E3575E">
      <w:pPr>
        <w:spacing w:after="0"/>
      </w:pPr>
    </w:p>
  </w:footnote>
  <w:footnote w:type="continuationSeparator" w:id="0">
    <w:p w:rsidR="00314492" w:rsidRDefault="00314492" w:rsidP="00E3575E">
      <w:pPr>
        <w:spacing w:after="0"/>
      </w:pPr>
      <w:r>
        <w:continuationSeparator/>
      </w:r>
    </w:p>
  </w:footnote>
  <w:footnote w:id="1">
    <w:p w:rsidR="001015F8" w:rsidRPr="00867FB3" w:rsidRDefault="001015F8" w:rsidP="00DE27DA">
      <w:pPr>
        <w:pStyle w:val="FootnoteText"/>
        <w:rPr>
          <w:rFonts w:cs="Arial"/>
        </w:rPr>
      </w:pPr>
      <w:r w:rsidRPr="00430C04">
        <w:rPr>
          <w:rStyle w:val="FootnoteReference"/>
          <w:rFonts w:cs="Arial"/>
        </w:rPr>
        <w:footnoteRef/>
      </w:r>
      <w:hyperlink r:id="rId1" w:history="1">
        <w:r w:rsidRPr="00430C04">
          <w:rPr>
            <w:rStyle w:val="Hyperlink"/>
            <w:rFonts w:cs="Arial"/>
          </w:rPr>
          <w:t xml:space="preserve">“The Costs of Corruption”, World Bank Group,April 8, 2004, </w:t>
        </w:r>
      </w:hyperlink>
      <w:r w:rsidRPr="00430C04">
        <w:rPr>
          <w:rFonts w:cs="Arial"/>
        </w:rPr>
        <w:br/>
      </w:r>
      <w:r>
        <w:rPr>
          <w:rStyle w:val="Hyperlink"/>
          <w:rFonts w:cs="Arial"/>
        </w:rPr>
        <w:t xml:space="preserve"> </w:t>
      </w:r>
    </w:p>
  </w:footnote>
  <w:footnote w:id="2">
    <w:p w:rsidR="001015F8" w:rsidRPr="00867FB3" w:rsidRDefault="001015F8" w:rsidP="00DE27DA">
      <w:pPr>
        <w:pStyle w:val="FootnoteText"/>
        <w:rPr>
          <w:rFonts w:cs="Arial"/>
        </w:rPr>
      </w:pPr>
      <w:r w:rsidRPr="00430C04">
        <w:rPr>
          <w:rStyle w:val="FootnoteReference"/>
          <w:rFonts w:cs="Arial"/>
        </w:rPr>
        <w:footnoteRef/>
      </w:r>
      <w:hyperlink r:id="rId2" w:history="1">
        <w:r w:rsidRPr="00430C04">
          <w:rPr>
            <w:rStyle w:val="Hyperlink"/>
            <w:rFonts w:cs="Arial"/>
          </w:rPr>
          <w:t>The Business Case against Corruption</w:t>
        </w:r>
        <w:r w:rsidRPr="00470A54">
          <w:rPr>
            <w:rStyle w:val="Hyperlink"/>
            <w:rFonts w:cs="Arial"/>
          </w:rPr>
          <w:t>–</w:t>
        </w:r>
        <w:r w:rsidRPr="00430C04">
          <w:rPr>
            <w:rStyle w:val="Hyperlink"/>
            <w:rFonts w:cs="Arial"/>
          </w:rPr>
          <w:t>A joint publication by the International Chamber of Commerce, Transparency International, the United Nations Global Compact and the World Economic Forum Partnering Against Corruption Initiative</w:t>
        </w:r>
        <w:r w:rsidRPr="00470A54">
          <w:rPr>
            <w:rStyle w:val="Hyperlink"/>
            <w:rFonts w:cs="Arial"/>
          </w:rPr>
          <w:t xml:space="preserve">, </w:t>
        </w:r>
        <w:r w:rsidRPr="00430C04">
          <w:rPr>
            <w:rStyle w:val="Hyperlink"/>
            <w:rFonts w:cs="Arial"/>
          </w:rPr>
          <w:t>2008</w:t>
        </w:r>
        <w:r w:rsidRPr="00470A54">
          <w:rPr>
            <w:rStyle w:val="Hyperlink"/>
            <w:rFonts w:cs="Arial"/>
          </w:rPr>
          <w:t>.</w:t>
        </w:r>
      </w:hyperlink>
      <w:r w:rsidRPr="00430C04">
        <w:rPr>
          <w:rFonts w:cs="Arial"/>
        </w:rPr>
        <w:br/>
      </w:r>
    </w:p>
  </w:footnote>
  <w:footnote w:id="3">
    <w:p w:rsidR="001015F8" w:rsidRPr="00814BE8" w:rsidRDefault="001015F8" w:rsidP="00DE27DA">
      <w:pPr>
        <w:pStyle w:val="FootnoteText"/>
      </w:pPr>
      <w:r w:rsidRPr="00430C04">
        <w:rPr>
          <w:rStyle w:val="FootnoteReference"/>
          <w:rFonts w:cs="Arial"/>
        </w:rPr>
        <w:footnoteRef/>
      </w:r>
      <w:r w:rsidRPr="00430C04">
        <w:rPr>
          <w:rFonts w:cs="Arial"/>
        </w:rPr>
        <w:t>Ibid</w:t>
      </w:r>
      <w:r>
        <w:rPr>
          <w:rFonts w:cs="Arial"/>
        </w:rPr>
        <w:t>.</w:t>
      </w:r>
    </w:p>
  </w:footnote>
  <w:footnote w:id="4">
    <w:p w:rsidR="001015F8" w:rsidRPr="0073339C" w:rsidRDefault="001015F8" w:rsidP="00144829">
      <w:pPr>
        <w:pStyle w:val="FootnoteText"/>
        <w:spacing w:before="0"/>
        <w:rPr>
          <w:rFonts w:cs="Arial"/>
          <w:szCs w:val="18"/>
        </w:rPr>
      </w:pPr>
      <w:r w:rsidRPr="00AD75C7">
        <w:rPr>
          <w:rStyle w:val="FootnoteReference"/>
          <w:rFonts w:cs="Arial"/>
          <w:szCs w:val="18"/>
        </w:rPr>
        <w:footnoteRef/>
      </w:r>
      <w:r w:rsidRPr="00AD75C7">
        <w:rPr>
          <w:rFonts w:cs="Arial"/>
          <w:szCs w:val="18"/>
        </w:rPr>
        <w:t xml:space="preserve"> 24th recommendation of FATF refers to “Transparency and beneficial ownership of legal persons”;25th recommendation of FATF refers to “Transparency and beneficial ownership of legal arrangements”</w:t>
      </w:r>
      <w:r w:rsidRPr="00A25E40">
        <w:rPr>
          <w:rFonts w:cs="Arial"/>
          <w:szCs w:val="18"/>
        </w:rPr>
        <w:t>.</w:t>
      </w:r>
    </w:p>
  </w:footnote>
  <w:footnote w:id="5">
    <w:p w:rsidR="001015F8" w:rsidRPr="004811D0" w:rsidRDefault="001015F8">
      <w:pPr>
        <w:pStyle w:val="FootnoteText"/>
      </w:pPr>
      <w:r w:rsidRPr="00AD75C7">
        <w:rPr>
          <w:rStyle w:val="FootnoteReference"/>
          <w:rFonts w:cs="Arial"/>
          <w:szCs w:val="18"/>
        </w:rPr>
        <w:footnoteRef/>
      </w:r>
      <w:r w:rsidRPr="00AD75C7">
        <w:rPr>
          <w:rFonts w:cs="Arial"/>
          <w:i/>
          <w:szCs w:val="18"/>
        </w:rPr>
        <w:t>Publishing Government Contracts: Addressing Concerns and Easing Implementation</w:t>
      </w:r>
      <w:r w:rsidRPr="00AD75C7">
        <w:rPr>
          <w:rFonts w:cs="Arial"/>
          <w:szCs w:val="18"/>
        </w:rPr>
        <w:t xml:space="preserve"> – CGD Working Group on Contract Publication</w:t>
      </w:r>
      <w:r>
        <w:rPr>
          <w:rFonts w:cs="Arial"/>
          <w:szCs w:val="18"/>
        </w:rPr>
        <w:t xml:space="preserve">, </w:t>
      </w:r>
      <w:r w:rsidRPr="00AD75C7">
        <w:rPr>
          <w:rFonts w:cs="Arial"/>
          <w:szCs w:val="18"/>
        </w:rPr>
        <w:t>2014</w:t>
      </w:r>
      <w:r>
        <w:rPr>
          <w:rFonts w:cs="Arial"/>
          <w:szCs w:val="18"/>
        </w:rPr>
        <w:t xml:space="preserve">, </w:t>
      </w:r>
      <w:hyperlink r:id="rId3" w:history="1">
        <w:r w:rsidRPr="00C1728A">
          <w:rPr>
            <w:rStyle w:val="Hyperlink"/>
            <w:rFonts w:ascii="Times New Roman" w:hAnsi="Times New Roman"/>
          </w:rPr>
          <w:t>http://www.cgdev.org/publication/ft/publishing-government-contracts-addressing-concerns-and-easing-implementation</w:t>
        </w:r>
      </w:hyperlink>
    </w:p>
  </w:footnote>
  <w:footnote w:id="6">
    <w:p w:rsidR="001015F8" w:rsidRPr="00C15148" w:rsidRDefault="001015F8" w:rsidP="00C15148">
      <w:pPr>
        <w:pStyle w:val="FootnoteText"/>
      </w:pPr>
      <w:r w:rsidRPr="00AD75C7">
        <w:rPr>
          <w:rStyle w:val="FootnoteReference"/>
          <w:rFonts w:cs="Arial"/>
          <w:szCs w:val="18"/>
        </w:rPr>
        <w:footnoteRef/>
      </w:r>
      <w:r w:rsidRPr="00AD75C7">
        <w:rPr>
          <w:rFonts w:cs="Arial"/>
          <w:szCs w:val="18"/>
        </w:rPr>
        <w:t>The Bailiwick of Jersey is part of the British Isles and is a British Crown Dependency. Jersey’s status as a Crown Dependency gives the Island constitutional rights of self-government and judicial independence. Jersey has a considerable measure of autonomy within its constitutional relationship with the United Kingdom although it</w:t>
      </w:r>
      <w:r w:rsidRPr="00AD75C7">
        <w:rPr>
          <w:rFonts w:cs="Arial"/>
        </w:rPr>
        <w:t xml:space="preserve"> is not independent of the U</w:t>
      </w:r>
      <w:r>
        <w:rPr>
          <w:rFonts w:cs="Arial"/>
        </w:rPr>
        <w:t xml:space="preserve">nited </w:t>
      </w:r>
      <w:r w:rsidRPr="00AD75C7">
        <w:rPr>
          <w:rFonts w:cs="Arial"/>
        </w:rPr>
        <w:t>K</w:t>
      </w:r>
      <w:r>
        <w:rPr>
          <w:rFonts w:cs="Arial"/>
        </w:rPr>
        <w:t>ingdom</w:t>
      </w:r>
      <w:r w:rsidRPr="00AD75C7">
        <w:rPr>
          <w:rFonts w:cs="Arial"/>
        </w:rPr>
        <w:t xml:space="preserve">. In practice, responsibility for the </w:t>
      </w:r>
      <w:r>
        <w:rPr>
          <w:rFonts w:cs="Arial"/>
        </w:rPr>
        <w:t>i</w:t>
      </w:r>
      <w:r w:rsidRPr="00AD75C7">
        <w:rPr>
          <w:rFonts w:cs="Arial"/>
        </w:rPr>
        <w:t>sland’s international representation rests largely with the UK government.</w:t>
      </w:r>
    </w:p>
  </w:footnote>
  <w:footnote w:id="7">
    <w:p w:rsidR="001015F8" w:rsidRPr="00AD75C7" w:rsidRDefault="001015F8">
      <w:pPr>
        <w:pStyle w:val="FootnoteText"/>
        <w:rPr>
          <w:rFonts w:cs="Arial"/>
        </w:rPr>
      </w:pPr>
      <w:r w:rsidRPr="00AD75C7">
        <w:rPr>
          <w:rStyle w:val="FootnoteReference"/>
          <w:rFonts w:cs="Arial"/>
        </w:rPr>
        <w:footnoteRef/>
      </w:r>
      <w:r>
        <w:rPr>
          <w:rFonts w:cs="Arial"/>
        </w:rPr>
        <w:t>“</w:t>
      </w:r>
      <w:hyperlink r:id="rId4" w:history="1">
        <w:r w:rsidRPr="00AD75C7">
          <w:rPr>
            <w:rStyle w:val="Hyperlink"/>
            <w:rFonts w:cs="Arial"/>
          </w:rPr>
          <w:t>What do we know about corruption (and anti-corruption) in Customs?</w:t>
        </w:r>
        <w:r w:rsidRPr="00851239">
          <w:rPr>
            <w:rStyle w:val="Hyperlink"/>
            <w:rFonts w:cs="Arial"/>
          </w:rPr>
          <w:t>”</w:t>
        </w:r>
        <w:r w:rsidRPr="00AD75C7">
          <w:rPr>
            <w:rStyle w:val="Hyperlink"/>
          </w:rPr>
          <w:t>,</w:t>
        </w:r>
        <w:r w:rsidRPr="00AD75C7">
          <w:rPr>
            <w:rStyle w:val="Hyperlink"/>
            <w:rFonts w:cs="Arial"/>
            <w:i/>
          </w:rPr>
          <w:t>World Customs Journal</w:t>
        </w:r>
        <w:r w:rsidRPr="00851239">
          <w:rPr>
            <w:rStyle w:val="Hyperlink"/>
            <w:rFonts w:cs="Arial"/>
          </w:rPr>
          <w:t>,</w:t>
        </w:r>
      </w:hyperlink>
      <w:r w:rsidRPr="00AD75C7">
        <w:rPr>
          <w:rFonts w:cs="Arial"/>
        </w:rPr>
        <w:br/>
      </w:r>
    </w:p>
  </w:footnote>
  <w:footnote w:id="8">
    <w:p w:rsidR="001015F8" w:rsidRPr="005911CD" w:rsidRDefault="001015F8">
      <w:pPr>
        <w:pStyle w:val="FootnoteText"/>
      </w:pPr>
      <w:r w:rsidRPr="005827BF">
        <w:rPr>
          <w:rStyle w:val="FootnoteReference"/>
          <w:rFonts w:ascii="Times New Roman" w:hAnsi="Times New Roman"/>
        </w:rPr>
        <w:footnoteRef/>
      </w:r>
      <w:hyperlink r:id="rId5" w:history="1">
        <w:r w:rsidRPr="00AD75C7">
          <w:rPr>
            <w:rStyle w:val="Hyperlink"/>
            <w:rFonts w:cs="Arial"/>
          </w:rPr>
          <w:t>WCO SAFE Package</w:t>
        </w:r>
      </w:hyperlink>
      <w:r>
        <w:rPr>
          <w:rFonts w:cs="Arial"/>
        </w:rPr>
        <w:t xml:space="preserve">, </w:t>
      </w:r>
    </w:p>
  </w:footnote>
  <w:footnote w:id="9">
    <w:p w:rsidR="001015F8" w:rsidRPr="003712C0" w:rsidRDefault="001015F8" w:rsidP="00C835DE">
      <w:pPr>
        <w:pStyle w:val="FootnoteText"/>
        <w:rPr>
          <w:rFonts w:cs="Arial"/>
        </w:rPr>
      </w:pPr>
      <w:r w:rsidRPr="00AD75C7">
        <w:rPr>
          <w:rStyle w:val="FootnoteReference"/>
          <w:rFonts w:cs="Arial"/>
        </w:rPr>
        <w:footnoteRef/>
      </w:r>
      <w:hyperlink r:id="rId6" w:history="1">
        <w:r w:rsidRPr="00AD75C7">
          <w:rPr>
            <w:rStyle w:val="Hyperlink"/>
            <w:rFonts w:cs="Arial"/>
          </w:rPr>
          <w:t xml:space="preserve">OECD Convention on Combating Bribery of Foreign Public Officials in International Business Transactions: Ratification Status as of </w:t>
        </w:r>
        <w:r w:rsidRPr="00112D94">
          <w:rPr>
            <w:rStyle w:val="Hyperlink"/>
            <w:rFonts w:cs="Arial"/>
          </w:rPr>
          <w:t>21</w:t>
        </w:r>
        <w:r w:rsidRPr="00AD75C7">
          <w:rPr>
            <w:rStyle w:val="Hyperlink"/>
            <w:rFonts w:cs="Arial"/>
          </w:rPr>
          <w:t>May 2014</w:t>
        </w:r>
      </w:hyperlink>
      <w:r>
        <w:rPr>
          <w:rFonts w:cs="Arial"/>
        </w:rPr>
        <w:t>,</w:t>
      </w:r>
      <w:r w:rsidRPr="00AD75C7">
        <w:rPr>
          <w:rFonts w:cs="Arial"/>
        </w:rPr>
        <w:br/>
      </w:r>
    </w:p>
  </w:footnote>
  <w:footnote w:id="10">
    <w:p w:rsidR="001015F8" w:rsidRPr="003712C0" w:rsidRDefault="001015F8" w:rsidP="005544BA">
      <w:pPr>
        <w:pStyle w:val="FootnoteText"/>
        <w:rPr>
          <w:rFonts w:cs="Arial"/>
        </w:rPr>
      </w:pPr>
      <w:r w:rsidRPr="00AD75C7">
        <w:rPr>
          <w:rStyle w:val="FootnoteReference"/>
          <w:rFonts w:cs="Arial"/>
        </w:rPr>
        <w:footnoteRef/>
      </w:r>
      <w:hyperlink r:id="rId7" w:history="1">
        <w:r w:rsidRPr="00AD75C7">
          <w:rPr>
            <w:rStyle w:val="Hyperlink"/>
            <w:rFonts w:cs="Arial"/>
          </w:rPr>
          <w:t xml:space="preserve">United Nations Convention against Corruption Signature and Ratification Status as of </w:t>
        </w:r>
        <w:r w:rsidRPr="00112D94">
          <w:rPr>
            <w:rStyle w:val="Hyperlink"/>
            <w:rFonts w:cs="Arial"/>
          </w:rPr>
          <w:t>1</w:t>
        </w:r>
        <w:r w:rsidRPr="00AD75C7">
          <w:rPr>
            <w:rStyle w:val="Hyperlink"/>
            <w:rFonts w:cs="Arial"/>
          </w:rPr>
          <w:t>April 2015</w:t>
        </w:r>
        <w:r w:rsidRPr="00112D94">
          <w:rPr>
            <w:rStyle w:val="Hyperlink"/>
            <w:rFonts w:cs="Arial"/>
          </w:rPr>
          <w:t>,</w:t>
        </w:r>
      </w:hyperlink>
      <w:r w:rsidRPr="00AD75C7">
        <w:rPr>
          <w:rFonts w:cs="Arial"/>
        </w:rPr>
        <w:br/>
      </w:r>
    </w:p>
  </w:footnote>
  <w:footnote w:id="11">
    <w:p w:rsidR="001015F8" w:rsidRPr="003712C0" w:rsidRDefault="001015F8">
      <w:pPr>
        <w:pStyle w:val="FootnoteText"/>
        <w:rPr>
          <w:rFonts w:cs="Arial"/>
        </w:rPr>
      </w:pPr>
      <w:r w:rsidRPr="00AD75C7">
        <w:rPr>
          <w:rStyle w:val="FootnoteReference"/>
          <w:rFonts w:cs="Arial"/>
        </w:rPr>
        <w:footnoteRef/>
      </w:r>
      <w:hyperlink r:id="rId8" w:history="1">
        <w:r w:rsidRPr="00AD75C7">
          <w:rPr>
            <w:rStyle w:val="Hyperlink"/>
            <w:rFonts w:cs="Arial"/>
          </w:rPr>
          <w:t>Publishing Government Contracts: Addressing Concerns and Easing Implementation,CGD Working Group on Contract Publication</w:t>
        </w:r>
        <w:r w:rsidRPr="00E74C03">
          <w:rPr>
            <w:rStyle w:val="Hyperlink"/>
            <w:rFonts w:cs="Arial"/>
          </w:rPr>
          <w:t xml:space="preserve">, </w:t>
        </w:r>
        <w:r w:rsidRPr="00AD75C7">
          <w:rPr>
            <w:rStyle w:val="Hyperlink"/>
            <w:rFonts w:cs="Arial"/>
          </w:rPr>
          <w:t>2014</w:t>
        </w:r>
        <w:r w:rsidRPr="00E74C03">
          <w:rPr>
            <w:rStyle w:val="Hyperlink"/>
            <w:rFonts w:cs="Arial"/>
          </w:rPr>
          <w:t xml:space="preserve">, </w:t>
        </w:r>
      </w:hyperlink>
    </w:p>
  </w:footnote>
  <w:footnote w:id="12">
    <w:p w:rsidR="001015F8" w:rsidRPr="00AD75C7" w:rsidRDefault="001015F8" w:rsidP="00AD75C7">
      <w:pPr>
        <w:pStyle w:val="FootnoteText"/>
        <w:rPr>
          <w:rFonts w:cs="Arial"/>
        </w:rPr>
      </w:pPr>
      <w:r w:rsidRPr="003712C0">
        <w:rPr>
          <w:rStyle w:val="FootnoteReference"/>
          <w:rFonts w:cs="Arial"/>
        </w:rPr>
        <w:footnoteRef/>
      </w:r>
      <w:hyperlink r:id="rId9" w:history="1">
        <w:r w:rsidRPr="00DD0A87">
          <w:rPr>
            <w:rStyle w:val="Hyperlink"/>
            <w:rFonts w:cs="Arial"/>
            <w:i/>
          </w:rPr>
          <w:t>Procurement in World Bank Investment Project Financing –Phase II: The New Procurement Framework</w:t>
        </w:r>
        <w:r w:rsidRPr="00DD0A87">
          <w:rPr>
            <w:rStyle w:val="Hyperlink"/>
            <w:rFonts w:cs="Arial"/>
          </w:rPr>
          <w:t>,</w:t>
        </w:r>
        <w:r w:rsidRPr="00AD75C7">
          <w:rPr>
            <w:rStyle w:val="Hyperlink"/>
            <w:rFonts w:cs="Arial"/>
          </w:rPr>
          <w:t>June 2015</w:t>
        </w:r>
        <w:r w:rsidRPr="00DD0A87">
          <w:rPr>
            <w:rStyle w:val="Hyperlink"/>
            <w:rFonts w:cs="Arial"/>
            <w:i/>
          </w:rPr>
          <w:t>,</w:t>
        </w:r>
      </w:hyperlink>
      <w:r>
        <w:rPr>
          <w:rFonts w:cs="Arial"/>
          <w:i/>
        </w:rPr>
        <w:t xml:space="preserve"> </w:t>
      </w:r>
      <w:hyperlink w:history="1"/>
    </w:p>
    <w:p w:rsidR="001015F8" w:rsidRPr="003712C0" w:rsidRDefault="001015F8" w:rsidP="00BA02F6">
      <w:pPr>
        <w:pStyle w:val="FootnoteText"/>
        <w:rPr>
          <w:rFonts w:cs="Arial"/>
        </w:rPr>
      </w:pPr>
    </w:p>
  </w:footnote>
  <w:footnote w:id="13">
    <w:p w:rsidR="001015F8" w:rsidRPr="003712C0" w:rsidRDefault="001015F8" w:rsidP="00BA5326">
      <w:pPr>
        <w:pStyle w:val="FootnoteText"/>
        <w:rPr>
          <w:rFonts w:cs="Arial"/>
        </w:rPr>
      </w:pPr>
      <w:r w:rsidRPr="00AD75C7">
        <w:rPr>
          <w:rStyle w:val="FootnoteReference"/>
          <w:rFonts w:cs="Arial"/>
        </w:rPr>
        <w:footnoteRef/>
      </w:r>
      <w:hyperlink r:id="rId10" w:history="1">
        <w:r w:rsidRPr="00AD75C7">
          <w:rPr>
            <w:rStyle w:val="Hyperlink"/>
            <w:rFonts w:cs="Arial"/>
          </w:rPr>
          <w:t>High-level Reporting Mechanism in the context of public procurement – Concept brief</w:t>
        </w:r>
        <w:r w:rsidRPr="005C6156">
          <w:rPr>
            <w:rStyle w:val="Hyperlink"/>
            <w:rFonts w:cs="Arial"/>
          </w:rPr>
          <w:t xml:space="preserve">, </w:t>
        </w:r>
        <w:r w:rsidRPr="00AD75C7">
          <w:rPr>
            <w:rStyle w:val="Hyperlink"/>
            <w:rFonts w:cs="Arial"/>
          </w:rPr>
          <w:t>Basel Institute on Governance/OECD</w:t>
        </w:r>
        <w:r w:rsidRPr="005C6156">
          <w:rPr>
            <w:rStyle w:val="Hyperlink"/>
            <w:rFonts w:cs="Arial"/>
          </w:rPr>
          <w:t xml:space="preserve">, April </w:t>
        </w:r>
        <w:r w:rsidRPr="00AD75C7">
          <w:rPr>
            <w:rStyle w:val="Hyperlink"/>
            <w:rFonts w:cs="Arial"/>
          </w:rPr>
          <w:t>2013</w:t>
        </w:r>
        <w:r w:rsidRPr="005C6156">
          <w:rPr>
            <w:rStyle w:val="Hyperlink"/>
            <w:rFonts w:cs="Arial"/>
          </w:rPr>
          <w:t>,</w:t>
        </w:r>
      </w:hyperlink>
      <w:r>
        <w:rPr>
          <w:rFonts w:cs="Arial"/>
        </w:rPr>
        <w:t xml:space="preserve"> </w:t>
      </w:r>
    </w:p>
  </w:footnote>
  <w:footnote w:id="14">
    <w:p w:rsidR="001015F8" w:rsidRPr="000249A3" w:rsidRDefault="001015F8">
      <w:pPr>
        <w:pStyle w:val="FootnoteText"/>
      </w:pPr>
      <w:r w:rsidRPr="00AD75C7">
        <w:rPr>
          <w:rStyle w:val="FootnoteReference"/>
          <w:rFonts w:cs="Arial"/>
        </w:rPr>
        <w:footnoteRef/>
      </w:r>
      <w:r w:rsidRPr="00AD75C7">
        <w:rPr>
          <w:rFonts w:cs="Arial"/>
        </w:rPr>
        <w:t>Both the Basel Institute on Governance and the OECD are members of the B20 ACTF</w:t>
      </w:r>
      <w:r>
        <w:rPr>
          <w:rFonts w:cs="Arial"/>
        </w:rPr>
        <w:t>.</w:t>
      </w:r>
    </w:p>
  </w:footnote>
  <w:footnote w:id="15">
    <w:p w:rsidR="001015F8" w:rsidRPr="003712C0" w:rsidRDefault="001015F8" w:rsidP="00D85C48">
      <w:pPr>
        <w:pStyle w:val="FootnoteText"/>
        <w:rPr>
          <w:rFonts w:cs="Arial"/>
          <w:lang w:val="en-GB"/>
        </w:rPr>
      </w:pPr>
      <w:r w:rsidRPr="00D32D7C">
        <w:rPr>
          <w:rStyle w:val="FootnoteReference"/>
          <w:rFonts w:cs="Arial"/>
          <w:szCs w:val="18"/>
        </w:rPr>
        <w:footnoteRef/>
      </w:r>
      <w:hyperlink r:id="rId11" w:history="1">
        <w:r w:rsidRPr="00711048">
          <w:rPr>
            <w:rStyle w:val="Hyperlink"/>
            <w:rFonts w:cs="Arial"/>
            <w:i/>
            <w:szCs w:val="18"/>
          </w:rPr>
          <w:t>Corruption prevention to foster small and medium-sized enterprise development</w:t>
        </w:r>
        <w:r w:rsidRPr="00711048">
          <w:rPr>
            <w:rStyle w:val="Hyperlink"/>
            <w:rFonts w:cs="Arial"/>
            <w:szCs w:val="18"/>
          </w:rPr>
          <w:t>,United Nations Industrial Development Organization and the United Nations Office on Drugs and Crime, 2007</w:t>
        </w:r>
      </w:hyperlink>
      <w:r w:rsidRPr="003712C0">
        <w:rPr>
          <w:rFonts w:cs="Arial"/>
          <w:lang w:val="en-GB"/>
        </w:rPr>
        <w:t xml:space="preserve"> </w:t>
      </w:r>
    </w:p>
  </w:footnote>
  <w:footnote w:id="16">
    <w:p w:rsidR="001015F8" w:rsidRPr="00D619AF" w:rsidRDefault="001015F8" w:rsidP="00DE3085">
      <w:pPr>
        <w:pStyle w:val="FootnoteText"/>
        <w:rPr>
          <w:rFonts w:cs="Arial"/>
          <w:i/>
          <w:szCs w:val="18"/>
          <w:lang w:val="tr-TR"/>
        </w:rPr>
      </w:pPr>
      <w:r w:rsidRPr="00430C04">
        <w:rPr>
          <w:rStyle w:val="FootnoteReference"/>
          <w:rFonts w:cs="Arial"/>
          <w:szCs w:val="18"/>
        </w:rPr>
        <w:footnoteRef/>
      </w:r>
      <w:r w:rsidRPr="00430C04">
        <w:rPr>
          <w:rFonts w:cs="Arial"/>
          <w:i/>
          <w:szCs w:val="18"/>
        </w:rPr>
        <w:t>Diagnósticosobre el Impacto del Fraude y CorrupciónenlasPymes (Diagnosis on the Impact of Fraud and Corruption in SMEs)</w:t>
      </w:r>
      <w:r>
        <w:rPr>
          <w:rFonts w:cs="Arial"/>
          <w:szCs w:val="18"/>
        </w:rPr>
        <w:t>,</w:t>
      </w:r>
      <w:r w:rsidRPr="00430C04">
        <w:rPr>
          <w:rFonts w:cs="Arial"/>
          <w:szCs w:val="18"/>
        </w:rPr>
        <w:t>Castillo &amp;Ampudia</w:t>
      </w:r>
      <w:r>
        <w:rPr>
          <w:rFonts w:cs="Arial"/>
          <w:szCs w:val="18"/>
        </w:rPr>
        <w:t xml:space="preserve">, </w:t>
      </w:r>
      <w:r w:rsidRPr="00430C04">
        <w:rPr>
          <w:rFonts w:cs="Arial"/>
          <w:szCs w:val="18"/>
        </w:rPr>
        <w:t>2005</w:t>
      </w:r>
      <w:r>
        <w:rPr>
          <w:rFonts w:cs="Arial"/>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8" w:rsidRDefault="001015F8" w:rsidP="008D5C33">
    <w:pPr>
      <w:framePr w:w="5760" w:hSpace="187" w:vSpace="187" w:wrap="around" w:vAnchor="page" w:hAnchor="page" w:x="5401" w:y="505" w:anchorLock="1"/>
      <w:jc w:val="right"/>
    </w:pPr>
  </w:p>
  <w:p w:rsidR="001015F8" w:rsidRPr="006C3681" w:rsidRDefault="001015F8" w:rsidP="00AA0EF8">
    <w:pPr>
      <w:pStyle w:val="Header"/>
      <w:tabs>
        <w:tab w:val="left" w:pos="645"/>
        <w:tab w:val="left" w:pos="2955"/>
        <w:tab w:val="right" w:pos="8827"/>
      </w:tabs>
      <w:rPr>
        <w:sz w:val="16"/>
        <w:szCs w:val="16"/>
      </w:rPr>
    </w:pPr>
    <w:r>
      <w:rPr>
        <w:noProof/>
        <w:lang w:val="en-US"/>
      </w:rPr>
      <w:drawing>
        <wp:anchor distT="0" distB="0" distL="114300" distR="114300" simplePos="0" relativeHeight="251658752" behindDoc="1" locked="0" layoutInCell="1" allowOverlap="1">
          <wp:simplePos x="0" y="0"/>
          <wp:positionH relativeFrom="column">
            <wp:posOffset>-398145</wp:posOffset>
          </wp:positionH>
          <wp:positionV relativeFrom="paragraph">
            <wp:posOffset>-395605</wp:posOffset>
          </wp:positionV>
          <wp:extent cx="7639050" cy="10768666"/>
          <wp:effectExtent l="0" t="0" r="0" b="0"/>
          <wp:wrapNone/>
          <wp:docPr id="6" name="Picture 6" descr="C:\Users\sudheer vijayan\Desktop\TU0031-word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eer vijayan\Desktop\TU0031-word cover p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9050" cy="1076866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F8" w:rsidRDefault="001015F8" w:rsidP="008D5C33">
    <w:pPr>
      <w:framePr w:w="5760" w:hSpace="187" w:vSpace="187" w:wrap="around" w:vAnchor="page" w:hAnchor="page" w:x="5401" w:y="505" w:anchorLock="1"/>
      <w:jc w:val="right"/>
    </w:pPr>
    <w:r w:rsidRPr="008B54F0">
      <w:rPr>
        <w:noProof/>
        <w:sz w:val="16"/>
        <w:szCs w:val="16"/>
      </w:rPr>
      <w:drawing>
        <wp:anchor distT="0" distB="0" distL="114300" distR="114300" simplePos="0" relativeHeight="251655680" behindDoc="0" locked="0" layoutInCell="1" allowOverlap="1">
          <wp:simplePos x="0" y="0"/>
          <wp:positionH relativeFrom="column">
            <wp:posOffset>2752090</wp:posOffset>
          </wp:positionH>
          <wp:positionV relativeFrom="paragraph">
            <wp:posOffset>83820</wp:posOffset>
          </wp:positionV>
          <wp:extent cx="657225" cy="568960"/>
          <wp:effectExtent l="0" t="0" r="9525" b="2540"/>
          <wp:wrapSquare wrapText="bothSides"/>
          <wp:docPr id="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568960"/>
                  </a:xfrm>
                  <a:prstGeom prst="rect">
                    <a:avLst/>
                  </a:prstGeom>
                </pic:spPr>
              </pic:pic>
            </a:graphicData>
          </a:graphic>
        </wp:anchor>
      </w:drawing>
    </w:r>
  </w:p>
  <w:p w:rsidR="001015F8" w:rsidRPr="006C3681" w:rsidRDefault="001015F8" w:rsidP="00AA0EF8">
    <w:pPr>
      <w:pStyle w:val="Header"/>
      <w:tabs>
        <w:tab w:val="left" w:pos="645"/>
        <w:tab w:val="left" w:pos="2955"/>
        <w:tab w:val="right" w:pos="8827"/>
      </w:tabs>
      <w:rPr>
        <w:sz w:val="16"/>
        <w:szCs w:val="16"/>
      </w:rPr>
    </w:pPr>
    <w:r w:rsidRPr="000D54D7">
      <w:rPr>
        <w:noProof/>
        <w:lang w:val="en-US"/>
      </w:rPr>
      <w:drawing>
        <wp:anchor distT="0" distB="0" distL="114300" distR="114300" simplePos="0" relativeHeight="251657728" behindDoc="0" locked="0" layoutInCell="1" allowOverlap="1">
          <wp:simplePos x="0" y="0"/>
          <wp:positionH relativeFrom="column">
            <wp:posOffset>-26670</wp:posOffset>
          </wp:positionH>
          <wp:positionV relativeFrom="paragraph">
            <wp:posOffset>-104140</wp:posOffset>
          </wp:positionV>
          <wp:extent cx="4812030" cy="4508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12030" cy="45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C344AE"/>
    <w:multiLevelType w:val="hybridMultilevel"/>
    <w:tmpl w:val="1548C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6902F3"/>
    <w:multiLevelType w:val="hybridMultilevel"/>
    <w:tmpl w:val="B8B235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3">
    <w:nsid w:val="10F822F1"/>
    <w:multiLevelType w:val="hybridMultilevel"/>
    <w:tmpl w:val="58AC4080"/>
    <w:lvl w:ilvl="0" w:tplc="0409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14">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5">
    <w:nsid w:val="23BA549C"/>
    <w:multiLevelType w:val="multilevel"/>
    <w:tmpl w:val="644879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E5D6562"/>
    <w:multiLevelType w:val="hybridMultilevel"/>
    <w:tmpl w:val="F504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1C7A27"/>
    <w:multiLevelType w:val="hybridMultilevel"/>
    <w:tmpl w:val="06924C16"/>
    <w:lvl w:ilvl="0" w:tplc="1434604E">
      <w:start w:val="1"/>
      <w:numFmt w:val="bullet"/>
      <w:pStyle w:val="Bullet2"/>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61A3E9A"/>
    <w:multiLevelType w:val="hybridMultilevel"/>
    <w:tmpl w:val="C4CEC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E646B8"/>
    <w:multiLevelType w:val="hybridMultilevel"/>
    <w:tmpl w:val="6E2649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1C0B69"/>
    <w:multiLevelType w:val="hybridMultilevel"/>
    <w:tmpl w:val="D31A4474"/>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BB21FFC"/>
    <w:multiLevelType w:val="hybridMultilevel"/>
    <w:tmpl w:val="5DF6FCD6"/>
    <w:lvl w:ilvl="0" w:tplc="DD385570">
      <w:numFmt w:val="bullet"/>
      <w:lvlText w:val="•"/>
      <w:lvlJc w:val="left"/>
      <w:pPr>
        <w:ind w:left="360" w:hanging="720"/>
      </w:pPr>
      <w:rPr>
        <w:rFonts w:ascii="Times New Roman" w:eastAsia="Times New Roman" w:hAnsi="Times New Roman" w:cs="Times New Roman" w:hint="default"/>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22">
    <w:nsid w:val="4DD80F0C"/>
    <w:multiLevelType w:val="hybridMultilevel"/>
    <w:tmpl w:val="F6EE9BCA"/>
    <w:lvl w:ilvl="0" w:tplc="8B2EFC70">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ED2C1C"/>
    <w:multiLevelType w:val="hybridMultilevel"/>
    <w:tmpl w:val="F11AF5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E1F1CE0"/>
    <w:multiLevelType w:val="hybridMultilevel"/>
    <w:tmpl w:val="F0881C1A"/>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00190D"/>
    <w:multiLevelType w:val="hybridMultilevel"/>
    <w:tmpl w:val="9678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4111A8"/>
    <w:multiLevelType w:val="hybridMultilevel"/>
    <w:tmpl w:val="4D3C86A6"/>
    <w:lvl w:ilvl="0" w:tplc="8954ED0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8247D41"/>
    <w:multiLevelType w:val="hybridMultilevel"/>
    <w:tmpl w:val="F65CE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E296C8F"/>
    <w:multiLevelType w:val="hybridMultilevel"/>
    <w:tmpl w:val="EEF012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D075CB"/>
    <w:multiLevelType w:val="hybridMultilevel"/>
    <w:tmpl w:val="718220CA"/>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3B1296F"/>
    <w:multiLevelType w:val="hybridMultilevel"/>
    <w:tmpl w:val="625E4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4"/>
  </w:num>
  <w:num w:numId="2">
    <w:abstractNumId w:val="3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1"/>
  </w:num>
  <w:num w:numId="16">
    <w:abstractNumId w:val="17"/>
  </w:num>
  <w:num w:numId="17">
    <w:abstractNumId w:val="26"/>
  </w:num>
  <w:num w:numId="18">
    <w:abstractNumId w:val="16"/>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1"/>
  </w:num>
  <w:num w:numId="25">
    <w:abstractNumId w:val="22"/>
  </w:num>
  <w:num w:numId="26">
    <w:abstractNumId w:val="27"/>
  </w:num>
  <w:num w:numId="27">
    <w:abstractNumId w:val="28"/>
  </w:num>
  <w:num w:numId="28">
    <w:abstractNumId w:val="10"/>
  </w:num>
  <w:num w:numId="29">
    <w:abstractNumId w:val="13"/>
  </w:num>
  <w:num w:numId="30">
    <w:abstractNumId w:val="24"/>
  </w:num>
  <w:num w:numId="31">
    <w:abstractNumId w:val="18"/>
  </w:num>
  <w:num w:numId="32">
    <w:abstractNumId w:val="29"/>
  </w:num>
  <w:num w:numId="33">
    <w:abstractNumId w:val="30"/>
  </w:num>
  <w:num w:numId="34">
    <w:abstractNumId w:val="20"/>
  </w:num>
  <w:num w:numId="3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DocumentID-TR"/>
    <w:docVar w:name="Identifier" w:val=" "/>
    <w:docVar w:name="INISection" w:val="Vertical"/>
    <w:docVar w:name="Language" w:val="English (U.S.)"/>
    <w:docVar w:name="sScope" w:val="4"/>
  </w:docVars>
  <w:rsids>
    <w:rsidRoot w:val="00C67C75"/>
    <w:rsid w:val="000035F6"/>
    <w:rsid w:val="00003CCD"/>
    <w:rsid w:val="00004123"/>
    <w:rsid w:val="00010848"/>
    <w:rsid w:val="00015A40"/>
    <w:rsid w:val="00015D6C"/>
    <w:rsid w:val="0001623E"/>
    <w:rsid w:val="000229F5"/>
    <w:rsid w:val="000231A1"/>
    <w:rsid w:val="00024141"/>
    <w:rsid w:val="000249A3"/>
    <w:rsid w:val="000258BB"/>
    <w:rsid w:val="00026EE4"/>
    <w:rsid w:val="00030020"/>
    <w:rsid w:val="00030800"/>
    <w:rsid w:val="0003358A"/>
    <w:rsid w:val="00033784"/>
    <w:rsid w:val="0003462A"/>
    <w:rsid w:val="00044F61"/>
    <w:rsid w:val="00050D88"/>
    <w:rsid w:val="0005158C"/>
    <w:rsid w:val="00052D3F"/>
    <w:rsid w:val="00052F2F"/>
    <w:rsid w:val="00054796"/>
    <w:rsid w:val="00055E07"/>
    <w:rsid w:val="00057094"/>
    <w:rsid w:val="000573DF"/>
    <w:rsid w:val="00062FE3"/>
    <w:rsid w:val="000632F4"/>
    <w:rsid w:val="0006462D"/>
    <w:rsid w:val="00064FDF"/>
    <w:rsid w:val="00067F5A"/>
    <w:rsid w:val="00073439"/>
    <w:rsid w:val="0008126D"/>
    <w:rsid w:val="000834A5"/>
    <w:rsid w:val="00085CDA"/>
    <w:rsid w:val="00090834"/>
    <w:rsid w:val="00091147"/>
    <w:rsid w:val="00092272"/>
    <w:rsid w:val="00094E8A"/>
    <w:rsid w:val="000964FC"/>
    <w:rsid w:val="000A137D"/>
    <w:rsid w:val="000A275B"/>
    <w:rsid w:val="000A5A25"/>
    <w:rsid w:val="000A6438"/>
    <w:rsid w:val="000B0470"/>
    <w:rsid w:val="000B053F"/>
    <w:rsid w:val="000B1589"/>
    <w:rsid w:val="000B2909"/>
    <w:rsid w:val="000C1253"/>
    <w:rsid w:val="000C1791"/>
    <w:rsid w:val="000C2E29"/>
    <w:rsid w:val="000C3852"/>
    <w:rsid w:val="000C59B7"/>
    <w:rsid w:val="000D31AD"/>
    <w:rsid w:val="000D38B8"/>
    <w:rsid w:val="000D4211"/>
    <w:rsid w:val="000D54D7"/>
    <w:rsid w:val="000D6B88"/>
    <w:rsid w:val="000E12B4"/>
    <w:rsid w:val="000E3A01"/>
    <w:rsid w:val="000E4B10"/>
    <w:rsid w:val="000E5FCF"/>
    <w:rsid w:val="000E6328"/>
    <w:rsid w:val="000F084B"/>
    <w:rsid w:val="000F0915"/>
    <w:rsid w:val="000F0CC6"/>
    <w:rsid w:val="000F3438"/>
    <w:rsid w:val="000F352A"/>
    <w:rsid w:val="000F5386"/>
    <w:rsid w:val="000F56D8"/>
    <w:rsid w:val="000F7250"/>
    <w:rsid w:val="001015F8"/>
    <w:rsid w:val="001030FB"/>
    <w:rsid w:val="00110205"/>
    <w:rsid w:val="0011075A"/>
    <w:rsid w:val="0011242F"/>
    <w:rsid w:val="00112879"/>
    <w:rsid w:val="00112D94"/>
    <w:rsid w:val="001131AD"/>
    <w:rsid w:val="00114B2B"/>
    <w:rsid w:val="001153ED"/>
    <w:rsid w:val="00115425"/>
    <w:rsid w:val="001156A1"/>
    <w:rsid w:val="001162A7"/>
    <w:rsid w:val="00120F36"/>
    <w:rsid w:val="00123F3A"/>
    <w:rsid w:val="00130752"/>
    <w:rsid w:val="00131A53"/>
    <w:rsid w:val="001332D0"/>
    <w:rsid w:val="0013687A"/>
    <w:rsid w:val="001401E1"/>
    <w:rsid w:val="001412B6"/>
    <w:rsid w:val="00141328"/>
    <w:rsid w:val="00141D86"/>
    <w:rsid w:val="001437E3"/>
    <w:rsid w:val="00143A67"/>
    <w:rsid w:val="00144829"/>
    <w:rsid w:val="0015044F"/>
    <w:rsid w:val="00152A53"/>
    <w:rsid w:val="0015545F"/>
    <w:rsid w:val="00157ACE"/>
    <w:rsid w:val="00165E08"/>
    <w:rsid w:val="00167743"/>
    <w:rsid w:val="00171655"/>
    <w:rsid w:val="001751E6"/>
    <w:rsid w:val="001767CE"/>
    <w:rsid w:val="00181E08"/>
    <w:rsid w:val="001827A4"/>
    <w:rsid w:val="00182A10"/>
    <w:rsid w:val="001856A9"/>
    <w:rsid w:val="00185CC3"/>
    <w:rsid w:val="00193A0D"/>
    <w:rsid w:val="0019502B"/>
    <w:rsid w:val="001977F5"/>
    <w:rsid w:val="001A2E07"/>
    <w:rsid w:val="001A6D1D"/>
    <w:rsid w:val="001A70FF"/>
    <w:rsid w:val="001A7D24"/>
    <w:rsid w:val="001B0A66"/>
    <w:rsid w:val="001B0B4A"/>
    <w:rsid w:val="001B3CEA"/>
    <w:rsid w:val="001C01DD"/>
    <w:rsid w:val="001C7B7E"/>
    <w:rsid w:val="001C7EC6"/>
    <w:rsid w:val="001D003D"/>
    <w:rsid w:val="001D06A6"/>
    <w:rsid w:val="001D0FA8"/>
    <w:rsid w:val="001D359C"/>
    <w:rsid w:val="001D523E"/>
    <w:rsid w:val="001D5E67"/>
    <w:rsid w:val="001E064C"/>
    <w:rsid w:val="001E2A45"/>
    <w:rsid w:val="001E4A14"/>
    <w:rsid w:val="001E6477"/>
    <w:rsid w:val="001E6BE5"/>
    <w:rsid w:val="001F0EE3"/>
    <w:rsid w:val="001F118E"/>
    <w:rsid w:val="001F17DA"/>
    <w:rsid w:val="001F3089"/>
    <w:rsid w:val="001F595D"/>
    <w:rsid w:val="001F5CA8"/>
    <w:rsid w:val="001F68CA"/>
    <w:rsid w:val="001F7DC8"/>
    <w:rsid w:val="0020103A"/>
    <w:rsid w:val="002016B9"/>
    <w:rsid w:val="00203621"/>
    <w:rsid w:val="00203BCD"/>
    <w:rsid w:val="00203E93"/>
    <w:rsid w:val="002058BC"/>
    <w:rsid w:val="002101D0"/>
    <w:rsid w:val="00210571"/>
    <w:rsid w:val="0021111B"/>
    <w:rsid w:val="00212CB1"/>
    <w:rsid w:val="002161D2"/>
    <w:rsid w:val="00221917"/>
    <w:rsid w:val="00222212"/>
    <w:rsid w:val="00222504"/>
    <w:rsid w:val="002225B0"/>
    <w:rsid w:val="00222A39"/>
    <w:rsid w:val="002238E0"/>
    <w:rsid w:val="00224FDD"/>
    <w:rsid w:val="00225D68"/>
    <w:rsid w:val="0022682B"/>
    <w:rsid w:val="00227DF0"/>
    <w:rsid w:val="00232C95"/>
    <w:rsid w:val="00234D41"/>
    <w:rsid w:val="00235FFE"/>
    <w:rsid w:val="00236F77"/>
    <w:rsid w:val="0023717E"/>
    <w:rsid w:val="002418D3"/>
    <w:rsid w:val="00242104"/>
    <w:rsid w:val="00242B45"/>
    <w:rsid w:val="002435F5"/>
    <w:rsid w:val="002457A7"/>
    <w:rsid w:val="002458A8"/>
    <w:rsid w:val="00245DF2"/>
    <w:rsid w:val="002464F1"/>
    <w:rsid w:val="002514FE"/>
    <w:rsid w:val="00251C7C"/>
    <w:rsid w:val="002549AF"/>
    <w:rsid w:val="002571F6"/>
    <w:rsid w:val="00260534"/>
    <w:rsid w:val="00263480"/>
    <w:rsid w:val="002662E4"/>
    <w:rsid w:val="00267177"/>
    <w:rsid w:val="002673EF"/>
    <w:rsid w:val="00270214"/>
    <w:rsid w:val="002704FC"/>
    <w:rsid w:val="00274F9C"/>
    <w:rsid w:val="00277847"/>
    <w:rsid w:val="00280401"/>
    <w:rsid w:val="00280D25"/>
    <w:rsid w:val="00280D7A"/>
    <w:rsid w:val="0028257E"/>
    <w:rsid w:val="0028325E"/>
    <w:rsid w:val="00283BF3"/>
    <w:rsid w:val="00284D0D"/>
    <w:rsid w:val="00285ADF"/>
    <w:rsid w:val="002866C1"/>
    <w:rsid w:val="0029034A"/>
    <w:rsid w:val="00291150"/>
    <w:rsid w:val="0029253B"/>
    <w:rsid w:val="002927C9"/>
    <w:rsid w:val="00292C82"/>
    <w:rsid w:val="002A376B"/>
    <w:rsid w:val="002A3DFC"/>
    <w:rsid w:val="002A5F00"/>
    <w:rsid w:val="002B110D"/>
    <w:rsid w:val="002B2846"/>
    <w:rsid w:val="002B2D6A"/>
    <w:rsid w:val="002B35DE"/>
    <w:rsid w:val="002B3CD2"/>
    <w:rsid w:val="002B4EAF"/>
    <w:rsid w:val="002B550A"/>
    <w:rsid w:val="002B5C0B"/>
    <w:rsid w:val="002B5EDD"/>
    <w:rsid w:val="002B73AD"/>
    <w:rsid w:val="002C33AD"/>
    <w:rsid w:val="002C67BA"/>
    <w:rsid w:val="002C7F1C"/>
    <w:rsid w:val="002D1594"/>
    <w:rsid w:val="002D1AA6"/>
    <w:rsid w:val="002D1AEA"/>
    <w:rsid w:val="002D209E"/>
    <w:rsid w:val="002D4B7C"/>
    <w:rsid w:val="002D4E01"/>
    <w:rsid w:val="002D65B3"/>
    <w:rsid w:val="002E0369"/>
    <w:rsid w:val="002E34BC"/>
    <w:rsid w:val="002E3827"/>
    <w:rsid w:val="002E42A4"/>
    <w:rsid w:val="002E5683"/>
    <w:rsid w:val="002E61A8"/>
    <w:rsid w:val="002E6E54"/>
    <w:rsid w:val="002F0A15"/>
    <w:rsid w:val="002F1D92"/>
    <w:rsid w:val="002F3E63"/>
    <w:rsid w:val="002F4638"/>
    <w:rsid w:val="002F685F"/>
    <w:rsid w:val="002F7CAE"/>
    <w:rsid w:val="003010FA"/>
    <w:rsid w:val="00301C3F"/>
    <w:rsid w:val="0030254A"/>
    <w:rsid w:val="00302645"/>
    <w:rsid w:val="003033F3"/>
    <w:rsid w:val="003035DE"/>
    <w:rsid w:val="0030450A"/>
    <w:rsid w:val="003049C7"/>
    <w:rsid w:val="00306B91"/>
    <w:rsid w:val="00310864"/>
    <w:rsid w:val="003108A1"/>
    <w:rsid w:val="00312D11"/>
    <w:rsid w:val="00314492"/>
    <w:rsid w:val="003148BA"/>
    <w:rsid w:val="00314CA2"/>
    <w:rsid w:val="00322442"/>
    <w:rsid w:val="00323A80"/>
    <w:rsid w:val="003272F2"/>
    <w:rsid w:val="003303F9"/>
    <w:rsid w:val="00330F8F"/>
    <w:rsid w:val="00331663"/>
    <w:rsid w:val="00332364"/>
    <w:rsid w:val="00333965"/>
    <w:rsid w:val="00334E9D"/>
    <w:rsid w:val="003350A8"/>
    <w:rsid w:val="003359D6"/>
    <w:rsid w:val="00335CBB"/>
    <w:rsid w:val="003364D2"/>
    <w:rsid w:val="0034001A"/>
    <w:rsid w:val="0034185D"/>
    <w:rsid w:val="00343103"/>
    <w:rsid w:val="0034352E"/>
    <w:rsid w:val="0034360C"/>
    <w:rsid w:val="00344368"/>
    <w:rsid w:val="003450D5"/>
    <w:rsid w:val="00345CAB"/>
    <w:rsid w:val="003501A0"/>
    <w:rsid w:val="00354A23"/>
    <w:rsid w:val="00355049"/>
    <w:rsid w:val="0035571B"/>
    <w:rsid w:val="00356B6A"/>
    <w:rsid w:val="00362FCF"/>
    <w:rsid w:val="00363229"/>
    <w:rsid w:val="00364EF6"/>
    <w:rsid w:val="00365D09"/>
    <w:rsid w:val="00366B14"/>
    <w:rsid w:val="0036706B"/>
    <w:rsid w:val="003712C0"/>
    <w:rsid w:val="00371F15"/>
    <w:rsid w:val="00372835"/>
    <w:rsid w:val="00372BCA"/>
    <w:rsid w:val="0037326C"/>
    <w:rsid w:val="003737D2"/>
    <w:rsid w:val="0037402A"/>
    <w:rsid w:val="00375202"/>
    <w:rsid w:val="00376027"/>
    <w:rsid w:val="003773CC"/>
    <w:rsid w:val="00377950"/>
    <w:rsid w:val="003802FF"/>
    <w:rsid w:val="0038057A"/>
    <w:rsid w:val="0038215D"/>
    <w:rsid w:val="00385CE1"/>
    <w:rsid w:val="003873F6"/>
    <w:rsid w:val="003907C2"/>
    <w:rsid w:val="003911B2"/>
    <w:rsid w:val="00391B85"/>
    <w:rsid w:val="00397035"/>
    <w:rsid w:val="0039789A"/>
    <w:rsid w:val="003A01E6"/>
    <w:rsid w:val="003A0C49"/>
    <w:rsid w:val="003A4BD0"/>
    <w:rsid w:val="003A5CDD"/>
    <w:rsid w:val="003A7802"/>
    <w:rsid w:val="003A7DBB"/>
    <w:rsid w:val="003A7FCB"/>
    <w:rsid w:val="003B4C6A"/>
    <w:rsid w:val="003B4E31"/>
    <w:rsid w:val="003B6ACC"/>
    <w:rsid w:val="003C00C5"/>
    <w:rsid w:val="003C0538"/>
    <w:rsid w:val="003C0F67"/>
    <w:rsid w:val="003C1DFD"/>
    <w:rsid w:val="003C22A7"/>
    <w:rsid w:val="003C2869"/>
    <w:rsid w:val="003C2C3F"/>
    <w:rsid w:val="003C3F6B"/>
    <w:rsid w:val="003C452E"/>
    <w:rsid w:val="003C4DC0"/>
    <w:rsid w:val="003C5AC6"/>
    <w:rsid w:val="003C7125"/>
    <w:rsid w:val="003D0103"/>
    <w:rsid w:val="003D03ED"/>
    <w:rsid w:val="003D1211"/>
    <w:rsid w:val="003D1E21"/>
    <w:rsid w:val="003D2473"/>
    <w:rsid w:val="003D26CA"/>
    <w:rsid w:val="003D4C3C"/>
    <w:rsid w:val="003D6452"/>
    <w:rsid w:val="003D7019"/>
    <w:rsid w:val="003D70F3"/>
    <w:rsid w:val="003E18D7"/>
    <w:rsid w:val="003E1993"/>
    <w:rsid w:val="003E1CD4"/>
    <w:rsid w:val="003E201A"/>
    <w:rsid w:val="003E2C08"/>
    <w:rsid w:val="003E3658"/>
    <w:rsid w:val="003E40DC"/>
    <w:rsid w:val="003E5305"/>
    <w:rsid w:val="003E6116"/>
    <w:rsid w:val="003E639D"/>
    <w:rsid w:val="003E6D98"/>
    <w:rsid w:val="003F1510"/>
    <w:rsid w:val="003F2236"/>
    <w:rsid w:val="003F3993"/>
    <w:rsid w:val="003F7CF5"/>
    <w:rsid w:val="00400CCE"/>
    <w:rsid w:val="0040108B"/>
    <w:rsid w:val="00401A2C"/>
    <w:rsid w:val="00402E75"/>
    <w:rsid w:val="00404075"/>
    <w:rsid w:val="00406611"/>
    <w:rsid w:val="00407418"/>
    <w:rsid w:val="004112A2"/>
    <w:rsid w:val="00411A1D"/>
    <w:rsid w:val="00412073"/>
    <w:rsid w:val="00413442"/>
    <w:rsid w:val="00417D3E"/>
    <w:rsid w:val="004200FE"/>
    <w:rsid w:val="00420A2B"/>
    <w:rsid w:val="00420AF8"/>
    <w:rsid w:val="00420C7D"/>
    <w:rsid w:val="00422D11"/>
    <w:rsid w:val="00424A0E"/>
    <w:rsid w:val="00424A21"/>
    <w:rsid w:val="00425371"/>
    <w:rsid w:val="00426877"/>
    <w:rsid w:val="00427376"/>
    <w:rsid w:val="00430C04"/>
    <w:rsid w:val="004329B0"/>
    <w:rsid w:val="0043475D"/>
    <w:rsid w:val="004374F3"/>
    <w:rsid w:val="00437A38"/>
    <w:rsid w:val="0044222F"/>
    <w:rsid w:val="00443780"/>
    <w:rsid w:val="00443EAD"/>
    <w:rsid w:val="004445D0"/>
    <w:rsid w:val="00447618"/>
    <w:rsid w:val="00452BCB"/>
    <w:rsid w:val="00452C9B"/>
    <w:rsid w:val="00456DC4"/>
    <w:rsid w:val="00461D3C"/>
    <w:rsid w:val="00461FE4"/>
    <w:rsid w:val="004622B6"/>
    <w:rsid w:val="004626B2"/>
    <w:rsid w:val="00466517"/>
    <w:rsid w:val="004706D4"/>
    <w:rsid w:val="00470A54"/>
    <w:rsid w:val="0047110D"/>
    <w:rsid w:val="0047168D"/>
    <w:rsid w:val="00474CE2"/>
    <w:rsid w:val="004756C8"/>
    <w:rsid w:val="00476FE7"/>
    <w:rsid w:val="00477076"/>
    <w:rsid w:val="00480743"/>
    <w:rsid w:val="0048098E"/>
    <w:rsid w:val="004811D0"/>
    <w:rsid w:val="004842E6"/>
    <w:rsid w:val="00484BA8"/>
    <w:rsid w:val="00491A8E"/>
    <w:rsid w:val="00492280"/>
    <w:rsid w:val="00493790"/>
    <w:rsid w:val="00496572"/>
    <w:rsid w:val="00497B29"/>
    <w:rsid w:val="004A068D"/>
    <w:rsid w:val="004A0733"/>
    <w:rsid w:val="004A0903"/>
    <w:rsid w:val="004A0E73"/>
    <w:rsid w:val="004A104E"/>
    <w:rsid w:val="004A3560"/>
    <w:rsid w:val="004A3712"/>
    <w:rsid w:val="004A37F4"/>
    <w:rsid w:val="004A61F5"/>
    <w:rsid w:val="004B0776"/>
    <w:rsid w:val="004B27E0"/>
    <w:rsid w:val="004B2CDB"/>
    <w:rsid w:val="004B338C"/>
    <w:rsid w:val="004B5B9F"/>
    <w:rsid w:val="004B75C1"/>
    <w:rsid w:val="004C0B68"/>
    <w:rsid w:val="004C1D17"/>
    <w:rsid w:val="004C1F6A"/>
    <w:rsid w:val="004C2941"/>
    <w:rsid w:val="004C33F0"/>
    <w:rsid w:val="004C5A59"/>
    <w:rsid w:val="004C7EC2"/>
    <w:rsid w:val="004D2CBD"/>
    <w:rsid w:val="004D3275"/>
    <w:rsid w:val="004D5C7E"/>
    <w:rsid w:val="004D5ECD"/>
    <w:rsid w:val="004D76B8"/>
    <w:rsid w:val="004D771D"/>
    <w:rsid w:val="004E0D1A"/>
    <w:rsid w:val="004E1542"/>
    <w:rsid w:val="004E1C95"/>
    <w:rsid w:val="004E4646"/>
    <w:rsid w:val="004E5063"/>
    <w:rsid w:val="004E77FD"/>
    <w:rsid w:val="004F02B3"/>
    <w:rsid w:val="004F0A77"/>
    <w:rsid w:val="004F5024"/>
    <w:rsid w:val="004F61F9"/>
    <w:rsid w:val="004F6E11"/>
    <w:rsid w:val="005011B4"/>
    <w:rsid w:val="00502618"/>
    <w:rsid w:val="00502E37"/>
    <w:rsid w:val="0050324F"/>
    <w:rsid w:val="00504309"/>
    <w:rsid w:val="0050594F"/>
    <w:rsid w:val="005110F2"/>
    <w:rsid w:val="00511B3F"/>
    <w:rsid w:val="00514E1C"/>
    <w:rsid w:val="005156CB"/>
    <w:rsid w:val="00516590"/>
    <w:rsid w:val="00517798"/>
    <w:rsid w:val="00521A23"/>
    <w:rsid w:val="00522DFB"/>
    <w:rsid w:val="00524D07"/>
    <w:rsid w:val="0052577A"/>
    <w:rsid w:val="00525DC1"/>
    <w:rsid w:val="0053289F"/>
    <w:rsid w:val="00532B30"/>
    <w:rsid w:val="00535E62"/>
    <w:rsid w:val="00540552"/>
    <w:rsid w:val="00542E36"/>
    <w:rsid w:val="0054636C"/>
    <w:rsid w:val="00547C7D"/>
    <w:rsid w:val="005514D3"/>
    <w:rsid w:val="00552193"/>
    <w:rsid w:val="005544BA"/>
    <w:rsid w:val="005555DD"/>
    <w:rsid w:val="00555923"/>
    <w:rsid w:val="00556DD5"/>
    <w:rsid w:val="005574C7"/>
    <w:rsid w:val="0056091D"/>
    <w:rsid w:val="00560EC2"/>
    <w:rsid w:val="0056142A"/>
    <w:rsid w:val="00561DA4"/>
    <w:rsid w:val="00566840"/>
    <w:rsid w:val="00566874"/>
    <w:rsid w:val="00570926"/>
    <w:rsid w:val="00571AED"/>
    <w:rsid w:val="00572B23"/>
    <w:rsid w:val="00575B82"/>
    <w:rsid w:val="00576055"/>
    <w:rsid w:val="005772B8"/>
    <w:rsid w:val="005827BF"/>
    <w:rsid w:val="0058302B"/>
    <w:rsid w:val="00583DCD"/>
    <w:rsid w:val="00584389"/>
    <w:rsid w:val="0058515C"/>
    <w:rsid w:val="00585C38"/>
    <w:rsid w:val="0059088E"/>
    <w:rsid w:val="005908C6"/>
    <w:rsid w:val="005911CD"/>
    <w:rsid w:val="00592837"/>
    <w:rsid w:val="0059354E"/>
    <w:rsid w:val="00593810"/>
    <w:rsid w:val="0059484E"/>
    <w:rsid w:val="005A0CC9"/>
    <w:rsid w:val="005A1841"/>
    <w:rsid w:val="005A1D67"/>
    <w:rsid w:val="005A324B"/>
    <w:rsid w:val="005A34D5"/>
    <w:rsid w:val="005A3955"/>
    <w:rsid w:val="005A3E72"/>
    <w:rsid w:val="005A6A4A"/>
    <w:rsid w:val="005B0843"/>
    <w:rsid w:val="005B0A5D"/>
    <w:rsid w:val="005B15B3"/>
    <w:rsid w:val="005B1E34"/>
    <w:rsid w:val="005B27B5"/>
    <w:rsid w:val="005B2935"/>
    <w:rsid w:val="005B4BE0"/>
    <w:rsid w:val="005B4CEC"/>
    <w:rsid w:val="005B6820"/>
    <w:rsid w:val="005C35CD"/>
    <w:rsid w:val="005C40F7"/>
    <w:rsid w:val="005C4A63"/>
    <w:rsid w:val="005C6156"/>
    <w:rsid w:val="005C69F0"/>
    <w:rsid w:val="005D12DA"/>
    <w:rsid w:val="005D259E"/>
    <w:rsid w:val="005D30F8"/>
    <w:rsid w:val="005D47F5"/>
    <w:rsid w:val="005D742F"/>
    <w:rsid w:val="005E1A55"/>
    <w:rsid w:val="005E4945"/>
    <w:rsid w:val="005E59BF"/>
    <w:rsid w:val="005E5A8C"/>
    <w:rsid w:val="005E7A96"/>
    <w:rsid w:val="005E7D41"/>
    <w:rsid w:val="005F03DF"/>
    <w:rsid w:val="005F0B1F"/>
    <w:rsid w:val="005F1227"/>
    <w:rsid w:val="005F13BF"/>
    <w:rsid w:val="005F2366"/>
    <w:rsid w:val="005F38EB"/>
    <w:rsid w:val="005F408B"/>
    <w:rsid w:val="005F4949"/>
    <w:rsid w:val="005F50EA"/>
    <w:rsid w:val="005F5A0A"/>
    <w:rsid w:val="005F71FA"/>
    <w:rsid w:val="006003AD"/>
    <w:rsid w:val="006011EE"/>
    <w:rsid w:val="00603FF8"/>
    <w:rsid w:val="0060531C"/>
    <w:rsid w:val="00606D77"/>
    <w:rsid w:val="0061124B"/>
    <w:rsid w:val="00611638"/>
    <w:rsid w:val="00614253"/>
    <w:rsid w:val="00616228"/>
    <w:rsid w:val="00616CEE"/>
    <w:rsid w:val="00620920"/>
    <w:rsid w:val="006226AB"/>
    <w:rsid w:val="006233ED"/>
    <w:rsid w:val="006237AD"/>
    <w:rsid w:val="006259A5"/>
    <w:rsid w:val="00626945"/>
    <w:rsid w:val="00626B02"/>
    <w:rsid w:val="00627EBA"/>
    <w:rsid w:val="006308AB"/>
    <w:rsid w:val="00635344"/>
    <w:rsid w:val="00640F60"/>
    <w:rsid w:val="0064155C"/>
    <w:rsid w:val="00641A0E"/>
    <w:rsid w:val="00642248"/>
    <w:rsid w:val="00646F54"/>
    <w:rsid w:val="00647D66"/>
    <w:rsid w:val="00650218"/>
    <w:rsid w:val="0065052C"/>
    <w:rsid w:val="00650C70"/>
    <w:rsid w:val="00651A1F"/>
    <w:rsid w:val="0065375E"/>
    <w:rsid w:val="0065566C"/>
    <w:rsid w:val="006576FC"/>
    <w:rsid w:val="006601B4"/>
    <w:rsid w:val="006650FE"/>
    <w:rsid w:val="00666115"/>
    <w:rsid w:val="006675D8"/>
    <w:rsid w:val="00667848"/>
    <w:rsid w:val="00670BAE"/>
    <w:rsid w:val="00671349"/>
    <w:rsid w:val="0067270F"/>
    <w:rsid w:val="006748CB"/>
    <w:rsid w:val="0067542E"/>
    <w:rsid w:val="00675587"/>
    <w:rsid w:val="00682BE9"/>
    <w:rsid w:val="00683747"/>
    <w:rsid w:val="0068495B"/>
    <w:rsid w:val="00690E68"/>
    <w:rsid w:val="006955F6"/>
    <w:rsid w:val="006974A1"/>
    <w:rsid w:val="00697A01"/>
    <w:rsid w:val="00697CEE"/>
    <w:rsid w:val="00697D0D"/>
    <w:rsid w:val="006A0356"/>
    <w:rsid w:val="006A2A18"/>
    <w:rsid w:val="006A2C90"/>
    <w:rsid w:val="006A33FE"/>
    <w:rsid w:val="006A3CA7"/>
    <w:rsid w:val="006A47C3"/>
    <w:rsid w:val="006A60FB"/>
    <w:rsid w:val="006A651D"/>
    <w:rsid w:val="006A7209"/>
    <w:rsid w:val="006B4418"/>
    <w:rsid w:val="006B5D81"/>
    <w:rsid w:val="006B72D4"/>
    <w:rsid w:val="006B79C5"/>
    <w:rsid w:val="006B7F20"/>
    <w:rsid w:val="006C0294"/>
    <w:rsid w:val="006C06EF"/>
    <w:rsid w:val="006C3681"/>
    <w:rsid w:val="006C3ADB"/>
    <w:rsid w:val="006C3E3F"/>
    <w:rsid w:val="006C42CF"/>
    <w:rsid w:val="006D07B3"/>
    <w:rsid w:val="006D206E"/>
    <w:rsid w:val="006D2297"/>
    <w:rsid w:val="006D39E0"/>
    <w:rsid w:val="006D3DBD"/>
    <w:rsid w:val="006D42C7"/>
    <w:rsid w:val="006D57B5"/>
    <w:rsid w:val="006D60FB"/>
    <w:rsid w:val="006D629B"/>
    <w:rsid w:val="006E057C"/>
    <w:rsid w:val="006E0A92"/>
    <w:rsid w:val="006E1235"/>
    <w:rsid w:val="006E2653"/>
    <w:rsid w:val="006E304A"/>
    <w:rsid w:val="006E3C13"/>
    <w:rsid w:val="006E3D5A"/>
    <w:rsid w:val="006E5E2A"/>
    <w:rsid w:val="006E5FE6"/>
    <w:rsid w:val="006E6033"/>
    <w:rsid w:val="006E66A1"/>
    <w:rsid w:val="006E7043"/>
    <w:rsid w:val="006E7B0C"/>
    <w:rsid w:val="006E7B8C"/>
    <w:rsid w:val="006E7F03"/>
    <w:rsid w:val="006F1939"/>
    <w:rsid w:val="006F2C37"/>
    <w:rsid w:val="006F44D8"/>
    <w:rsid w:val="00704F8D"/>
    <w:rsid w:val="007050D5"/>
    <w:rsid w:val="007053C4"/>
    <w:rsid w:val="00706511"/>
    <w:rsid w:val="00706E9B"/>
    <w:rsid w:val="007108CE"/>
    <w:rsid w:val="00711048"/>
    <w:rsid w:val="007111FC"/>
    <w:rsid w:val="007132D1"/>
    <w:rsid w:val="00714BE0"/>
    <w:rsid w:val="007158FF"/>
    <w:rsid w:val="00717439"/>
    <w:rsid w:val="00717EE5"/>
    <w:rsid w:val="00722B00"/>
    <w:rsid w:val="00724C56"/>
    <w:rsid w:val="00726637"/>
    <w:rsid w:val="00726FD3"/>
    <w:rsid w:val="00727369"/>
    <w:rsid w:val="00730AF0"/>
    <w:rsid w:val="00730E7D"/>
    <w:rsid w:val="00731C7D"/>
    <w:rsid w:val="0073339C"/>
    <w:rsid w:val="00735E44"/>
    <w:rsid w:val="00737DCC"/>
    <w:rsid w:val="00737E57"/>
    <w:rsid w:val="00742A3A"/>
    <w:rsid w:val="00742BDA"/>
    <w:rsid w:val="007458AF"/>
    <w:rsid w:val="00746E8E"/>
    <w:rsid w:val="00750FB0"/>
    <w:rsid w:val="00751392"/>
    <w:rsid w:val="00755E9C"/>
    <w:rsid w:val="00756F65"/>
    <w:rsid w:val="007604C6"/>
    <w:rsid w:val="00760750"/>
    <w:rsid w:val="00761656"/>
    <w:rsid w:val="007617F2"/>
    <w:rsid w:val="00761878"/>
    <w:rsid w:val="007726F8"/>
    <w:rsid w:val="007733B9"/>
    <w:rsid w:val="007741EB"/>
    <w:rsid w:val="007744E3"/>
    <w:rsid w:val="00781996"/>
    <w:rsid w:val="00782B93"/>
    <w:rsid w:val="00782E95"/>
    <w:rsid w:val="00786A2B"/>
    <w:rsid w:val="0078712C"/>
    <w:rsid w:val="00792078"/>
    <w:rsid w:val="00792850"/>
    <w:rsid w:val="00794DD4"/>
    <w:rsid w:val="00794DEA"/>
    <w:rsid w:val="00795570"/>
    <w:rsid w:val="007A03D1"/>
    <w:rsid w:val="007A6087"/>
    <w:rsid w:val="007B018B"/>
    <w:rsid w:val="007B11AC"/>
    <w:rsid w:val="007B51B1"/>
    <w:rsid w:val="007B7FE9"/>
    <w:rsid w:val="007C2A80"/>
    <w:rsid w:val="007C3D46"/>
    <w:rsid w:val="007C417E"/>
    <w:rsid w:val="007C4721"/>
    <w:rsid w:val="007D1BFB"/>
    <w:rsid w:val="007D1D2D"/>
    <w:rsid w:val="007D21C3"/>
    <w:rsid w:val="007D2626"/>
    <w:rsid w:val="007D2D4C"/>
    <w:rsid w:val="007D2D6B"/>
    <w:rsid w:val="007D47D0"/>
    <w:rsid w:val="007D4B1D"/>
    <w:rsid w:val="007D517C"/>
    <w:rsid w:val="007D5E1D"/>
    <w:rsid w:val="007D61E2"/>
    <w:rsid w:val="007D669E"/>
    <w:rsid w:val="007E2B78"/>
    <w:rsid w:val="007E2C94"/>
    <w:rsid w:val="007E3DB7"/>
    <w:rsid w:val="007E407D"/>
    <w:rsid w:val="007E679E"/>
    <w:rsid w:val="007E7193"/>
    <w:rsid w:val="007F09C3"/>
    <w:rsid w:val="007F102A"/>
    <w:rsid w:val="007F2368"/>
    <w:rsid w:val="007F28F3"/>
    <w:rsid w:val="007F29F4"/>
    <w:rsid w:val="007F44CD"/>
    <w:rsid w:val="007F5FD7"/>
    <w:rsid w:val="007F6288"/>
    <w:rsid w:val="00801989"/>
    <w:rsid w:val="00803663"/>
    <w:rsid w:val="00803F51"/>
    <w:rsid w:val="0080491A"/>
    <w:rsid w:val="00810750"/>
    <w:rsid w:val="0081284D"/>
    <w:rsid w:val="00813357"/>
    <w:rsid w:val="00814BE8"/>
    <w:rsid w:val="008156A7"/>
    <w:rsid w:val="00820BE8"/>
    <w:rsid w:val="00821E0B"/>
    <w:rsid w:val="00822CA8"/>
    <w:rsid w:val="008234F6"/>
    <w:rsid w:val="0082676F"/>
    <w:rsid w:val="00826817"/>
    <w:rsid w:val="00826C95"/>
    <w:rsid w:val="008271EB"/>
    <w:rsid w:val="00831C63"/>
    <w:rsid w:val="0083277A"/>
    <w:rsid w:val="008364A5"/>
    <w:rsid w:val="0083673B"/>
    <w:rsid w:val="00836CE9"/>
    <w:rsid w:val="00836F79"/>
    <w:rsid w:val="008433EA"/>
    <w:rsid w:val="00845A9A"/>
    <w:rsid w:val="0085064C"/>
    <w:rsid w:val="00851239"/>
    <w:rsid w:val="00851634"/>
    <w:rsid w:val="0085550D"/>
    <w:rsid w:val="0085568C"/>
    <w:rsid w:val="00855A93"/>
    <w:rsid w:val="00856E31"/>
    <w:rsid w:val="00857D23"/>
    <w:rsid w:val="00865FB8"/>
    <w:rsid w:val="00866952"/>
    <w:rsid w:val="00867FB3"/>
    <w:rsid w:val="008719B9"/>
    <w:rsid w:val="00871FE8"/>
    <w:rsid w:val="00872F60"/>
    <w:rsid w:val="008735FC"/>
    <w:rsid w:val="008743D1"/>
    <w:rsid w:val="008755EE"/>
    <w:rsid w:val="00877CE5"/>
    <w:rsid w:val="00880668"/>
    <w:rsid w:val="00883D86"/>
    <w:rsid w:val="008871FA"/>
    <w:rsid w:val="00890735"/>
    <w:rsid w:val="008909A7"/>
    <w:rsid w:val="008914B9"/>
    <w:rsid w:val="00893D7E"/>
    <w:rsid w:val="00894261"/>
    <w:rsid w:val="00894939"/>
    <w:rsid w:val="0089795B"/>
    <w:rsid w:val="008A1C3F"/>
    <w:rsid w:val="008A277C"/>
    <w:rsid w:val="008A3233"/>
    <w:rsid w:val="008A3861"/>
    <w:rsid w:val="008A6FDC"/>
    <w:rsid w:val="008B3400"/>
    <w:rsid w:val="008B49F6"/>
    <w:rsid w:val="008B50BA"/>
    <w:rsid w:val="008B54F0"/>
    <w:rsid w:val="008B5AC1"/>
    <w:rsid w:val="008B63AE"/>
    <w:rsid w:val="008B6434"/>
    <w:rsid w:val="008C099D"/>
    <w:rsid w:val="008C46A7"/>
    <w:rsid w:val="008C4856"/>
    <w:rsid w:val="008C5C87"/>
    <w:rsid w:val="008D0349"/>
    <w:rsid w:val="008D12BB"/>
    <w:rsid w:val="008D4F01"/>
    <w:rsid w:val="008D5634"/>
    <w:rsid w:val="008D5C33"/>
    <w:rsid w:val="008D7F64"/>
    <w:rsid w:val="008E1D92"/>
    <w:rsid w:val="008E2B3D"/>
    <w:rsid w:val="008E5F82"/>
    <w:rsid w:val="008E6DC1"/>
    <w:rsid w:val="008F3739"/>
    <w:rsid w:val="00901F35"/>
    <w:rsid w:val="00902C58"/>
    <w:rsid w:val="00905A16"/>
    <w:rsid w:val="00906932"/>
    <w:rsid w:val="00906D14"/>
    <w:rsid w:val="009070C0"/>
    <w:rsid w:val="009076B2"/>
    <w:rsid w:val="00907DD1"/>
    <w:rsid w:val="00907FE2"/>
    <w:rsid w:val="00910F37"/>
    <w:rsid w:val="00912031"/>
    <w:rsid w:val="0091226B"/>
    <w:rsid w:val="009151C6"/>
    <w:rsid w:val="00915BAE"/>
    <w:rsid w:val="00917F95"/>
    <w:rsid w:val="00920C21"/>
    <w:rsid w:val="00921F62"/>
    <w:rsid w:val="0092202D"/>
    <w:rsid w:val="00922748"/>
    <w:rsid w:val="009228E3"/>
    <w:rsid w:val="0092345F"/>
    <w:rsid w:val="009234EE"/>
    <w:rsid w:val="009256BD"/>
    <w:rsid w:val="009267BA"/>
    <w:rsid w:val="00927C0A"/>
    <w:rsid w:val="00930F7A"/>
    <w:rsid w:val="00937A27"/>
    <w:rsid w:val="00941EAA"/>
    <w:rsid w:val="00945454"/>
    <w:rsid w:val="00952E92"/>
    <w:rsid w:val="009531CC"/>
    <w:rsid w:val="00953DA9"/>
    <w:rsid w:val="00954AC3"/>
    <w:rsid w:val="00960479"/>
    <w:rsid w:val="00960A77"/>
    <w:rsid w:val="00961311"/>
    <w:rsid w:val="009621E5"/>
    <w:rsid w:val="00962E0F"/>
    <w:rsid w:val="009635F8"/>
    <w:rsid w:val="00963E39"/>
    <w:rsid w:val="00963E48"/>
    <w:rsid w:val="00964F0A"/>
    <w:rsid w:val="00966450"/>
    <w:rsid w:val="00974D5D"/>
    <w:rsid w:val="00975B80"/>
    <w:rsid w:val="009835AB"/>
    <w:rsid w:val="00984B5B"/>
    <w:rsid w:val="009852FD"/>
    <w:rsid w:val="00987689"/>
    <w:rsid w:val="009877D6"/>
    <w:rsid w:val="009909E7"/>
    <w:rsid w:val="00991E83"/>
    <w:rsid w:val="00992E85"/>
    <w:rsid w:val="00994361"/>
    <w:rsid w:val="0099591A"/>
    <w:rsid w:val="009964DD"/>
    <w:rsid w:val="009A2F75"/>
    <w:rsid w:val="009A345B"/>
    <w:rsid w:val="009A4F02"/>
    <w:rsid w:val="009A6303"/>
    <w:rsid w:val="009A6895"/>
    <w:rsid w:val="009A6D02"/>
    <w:rsid w:val="009A6FF5"/>
    <w:rsid w:val="009B21E6"/>
    <w:rsid w:val="009B2BDF"/>
    <w:rsid w:val="009B305D"/>
    <w:rsid w:val="009B3156"/>
    <w:rsid w:val="009B40B1"/>
    <w:rsid w:val="009B64D1"/>
    <w:rsid w:val="009B7259"/>
    <w:rsid w:val="009C112D"/>
    <w:rsid w:val="009C3D7C"/>
    <w:rsid w:val="009C6FEF"/>
    <w:rsid w:val="009D1B2B"/>
    <w:rsid w:val="009D1FAA"/>
    <w:rsid w:val="009D3D9B"/>
    <w:rsid w:val="009D49A5"/>
    <w:rsid w:val="009D7242"/>
    <w:rsid w:val="009E0FF7"/>
    <w:rsid w:val="009E25A1"/>
    <w:rsid w:val="009E266A"/>
    <w:rsid w:val="009E3040"/>
    <w:rsid w:val="009E335E"/>
    <w:rsid w:val="009E4C66"/>
    <w:rsid w:val="009E533D"/>
    <w:rsid w:val="009F0283"/>
    <w:rsid w:val="009F3B5B"/>
    <w:rsid w:val="009F416E"/>
    <w:rsid w:val="009F465D"/>
    <w:rsid w:val="009F7A9A"/>
    <w:rsid w:val="00A0037A"/>
    <w:rsid w:val="00A02E5D"/>
    <w:rsid w:val="00A06DAC"/>
    <w:rsid w:val="00A10247"/>
    <w:rsid w:val="00A10610"/>
    <w:rsid w:val="00A122D6"/>
    <w:rsid w:val="00A12634"/>
    <w:rsid w:val="00A14244"/>
    <w:rsid w:val="00A15394"/>
    <w:rsid w:val="00A15952"/>
    <w:rsid w:val="00A16F12"/>
    <w:rsid w:val="00A20D82"/>
    <w:rsid w:val="00A21D50"/>
    <w:rsid w:val="00A21F41"/>
    <w:rsid w:val="00A23C16"/>
    <w:rsid w:val="00A24A3D"/>
    <w:rsid w:val="00A25E40"/>
    <w:rsid w:val="00A26262"/>
    <w:rsid w:val="00A26319"/>
    <w:rsid w:val="00A26954"/>
    <w:rsid w:val="00A31582"/>
    <w:rsid w:val="00A36543"/>
    <w:rsid w:val="00A415E6"/>
    <w:rsid w:val="00A417B0"/>
    <w:rsid w:val="00A41EF9"/>
    <w:rsid w:val="00A4332B"/>
    <w:rsid w:val="00A47378"/>
    <w:rsid w:val="00A47422"/>
    <w:rsid w:val="00A5056C"/>
    <w:rsid w:val="00A50E74"/>
    <w:rsid w:val="00A51827"/>
    <w:rsid w:val="00A51A6F"/>
    <w:rsid w:val="00A559DC"/>
    <w:rsid w:val="00A60763"/>
    <w:rsid w:val="00A62144"/>
    <w:rsid w:val="00A62927"/>
    <w:rsid w:val="00A63355"/>
    <w:rsid w:val="00A6444A"/>
    <w:rsid w:val="00A654E4"/>
    <w:rsid w:val="00A66C86"/>
    <w:rsid w:val="00A6745A"/>
    <w:rsid w:val="00A709DF"/>
    <w:rsid w:val="00A7112B"/>
    <w:rsid w:val="00A776EC"/>
    <w:rsid w:val="00A8098E"/>
    <w:rsid w:val="00A82097"/>
    <w:rsid w:val="00A82DFE"/>
    <w:rsid w:val="00A83069"/>
    <w:rsid w:val="00A832CD"/>
    <w:rsid w:val="00A839CD"/>
    <w:rsid w:val="00A83AE1"/>
    <w:rsid w:val="00A8409B"/>
    <w:rsid w:val="00A85223"/>
    <w:rsid w:val="00A855EC"/>
    <w:rsid w:val="00A87BA1"/>
    <w:rsid w:val="00A923AB"/>
    <w:rsid w:val="00A935F3"/>
    <w:rsid w:val="00A938EF"/>
    <w:rsid w:val="00A93E73"/>
    <w:rsid w:val="00A944F2"/>
    <w:rsid w:val="00AA0EF8"/>
    <w:rsid w:val="00AA53FF"/>
    <w:rsid w:val="00AA79F3"/>
    <w:rsid w:val="00AB5426"/>
    <w:rsid w:val="00AC07A7"/>
    <w:rsid w:val="00AC1B4C"/>
    <w:rsid w:val="00AC1F92"/>
    <w:rsid w:val="00AC7998"/>
    <w:rsid w:val="00AD2832"/>
    <w:rsid w:val="00AD36AA"/>
    <w:rsid w:val="00AD3AD1"/>
    <w:rsid w:val="00AD75C7"/>
    <w:rsid w:val="00AE0EF5"/>
    <w:rsid w:val="00AE0FC0"/>
    <w:rsid w:val="00AE3A2D"/>
    <w:rsid w:val="00AE52DF"/>
    <w:rsid w:val="00AE556F"/>
    <w:rsid w:val="00AE57FA"/>
    <w:rsid w:val="00AE6BB8"/>
    <w:rsid w:val="00AF27BB"/>
    <w:rsid w:val="00AF29AE"/>
    <w:rsid w:val="00AF5A0B"/>
    <w:rsid w:val="00B0009C"/>
    <w:rsid w:val="00B007E2"/>
    <w:rsid w:val="00B050E0"/>
    <w:rsid w:val="00B06CB9"/>
    <w:rsid w:val="00B103FD"/>
    <w:rsid w:val="00B11660"/>
    <w:rsid w:val="00B137B3"/>
    <w:rsid w:val="00B13896"/>
    <w:rsid w:val="00B14E23"/>
    <w:rsid w:val="00B1590B"/>
    <w:rsid w:val="00B15936"/>
    <w:rsid w:val="00B223FA"/>
    <w:rsid w:val="00B22677"/>
    <w:rsid w:val="00B227B3"/>
    <w:rsid w:val="00B22CD7"/>
    <w:rsid w:val="00B245B8"/>
    <w:rsid w:val="00B27981"/>
    <w:rsid w:val="00B32AB9"/>
    <w:rsid w:val="00B32CC2"/>
    <w:rsid w:val="00B34DE8"/>
    <w:rsid w:val="00B36E55"/>
    <w:rsid w:val="00B3713B"/>
    <w:rsid w:val="00B3795B"/>
    <w:rsid w:val="00B41638"/>
    <w:rsid w:val="00B41FE3"/>
    <w:rsid w:val="00B43A00"/>
    <w:rsid w:val="00B444DA"/>
    <w:rsid w:val="00B44BB9"/>
    <w:rsid w:val="00B45BD6"/>
    <w:rsid w:val="00B476A7"/>
    <w:rsid w:val="00B50E10"/>
    <w:rsid w:val="00B50F15"/>
    <w:rsid w:val="00B51273"/>
    <w:rsid w:val="00B52B6C"/>
    <w:rsid w:val="00B52D58"/>
    <w:rsid w:val="00B54D74"/>
    <w:rsid w:val="00B55A48"/>
    <w:rsid w:val="00B600CC"/>
    <w:rsid w:val="00B60598"/>
    <w:rsid w:val="00B61AA2"/>
    <w:rsid w:val="00B62A09"/>
    <w:rsid w:val="00B641E4"/>
    <w:rsid w:val="00B64D1F"/>
    <w:rsid w:val="00B65E30"/>
    <w:rsid w:val="00B708FE"/>
    <w:rsid w:val="00B71626"/>
    <w:rsid w:val="00B7242A"/>
    <w:rsid w:val="00B72D78"/>
    <w:rsid w:val="00B745D5"/>
    <w:rsid w:val="00B759D9"/>
    <w:rsid w:val="00B76D0F"/>
    <w:rsid w:val="00B81805"/>
    <w:rsid w:val="00B83FE8"/>
    <w:rsid w:val="00B85EEC"/>
    <w:rsid w:val="00B8680B"/>
    <w:rsid w:val="00B87C19"/>
    <w:rsid w:val="00B90A48"/>
    <w:rsid w:val="00B92703"/>
    <w:rsid w:val="00B92AEE"/>
    <w:rsid w:val="00B96486"/>
    <w:rsid w:val="00B97EB6"/>
    <w:rsid w:val="00BA02F6"/>
    <w:rsid w:val="00BA15F0"/>
    <w:rsid w:val="00BA3D48"/>
    <w:rsid w:val="00BA4D8B"/>
    <w:rsid w:val="00BA5326"/>
    <w:rsid w:val="00BA703A"/>
    <w:rsid w:val="00BB11E2"/>
    <w:rsid w:val="00BB1A83"/>
    <w:rsid w:val="00BB1CC2"/>
    <w:rsid w:val="00BB4A2B"/>
    <w:rsid w:val="00BB656F"/>
    <w:rsid w:val="00BC0FE9"/>
    <w:rsid w:val="00BC13BC"/>
    <w:rsid w:val="00BC2587"/>
    <w:rsid w:val="00BC2791"/>
    <w:rsid w:val="00BC3B0F"/>
    <w:rsid w:val="00BC3EE0"/>
    <w:rsid w:val="00BC3FA2"/>
    <w:rsid w:val="00BC4B16"/>
    <w:rsid w:val="00BC4CFE"/>
    <w:rsid w:val="00BC6BF8"/>
    <w:rsid w:val="00BD2EBD"/>
    <w:rsid w:val="00BD3859"/>
    <w:rsid w:val="00BD3CD0"/>
    <w:rsid w:val="00BD3F6C"/>
    <w:rsid w:val="00BD5625"/>
    <w:rsid w:val="00BD58C9"/>
    <w:rsid w:val="00BD5D57"/>
    <w:rsid w:val="00BE1E68"/>
    <w:rsid w:val="00BE3067"/>
    <w:rsid w:val="00BE3119"/>
    <w:rsid w:val="00BE356D"/>
    <w:rsid w:val="00BE6052"/>
    <w:rsid w:val="00BF0A2B"/>
    <w:rsid w:val="00BF0C3C"/>
    <w:rsid w:val="00BF10AD"/>
    <w:rsid w:val="00BF1D0C"/>
    <w:rsid w:val="00BF2280"/>
    <w:rsid w:val="00BF3B47"/>
    <w:rsid w:val="00C03954"/>
    <w:rsid w:val="00C059AD"/>
    <w:rsid w:val="00C10853"/>
    <w:rsid w:val="00C14959"/>
    <w:rsid w:val="00C15148"/>
    <w:rsid w:val="00C15622"/>
    <w:rsid w:val="00C15A11"/>
    <w:rsid w:val="00C162AB"/>
    <w:rsid w:val="00C1728A"/>
    <w:rsid w:val="00C216B5"/>
    <w:rsid w:val="00C2218B"/>
    <w:rsid w:val="00C23069"/>
    <w:rsid w:val="00C26648"/>
    <w:rsid w:val="00C32DB5"/>
    <w:rsid w:val="00C36802"/>
    <w:rsid w:val="00C406F9"/>
    <w:rsid w:val="00C44A82"/>
    <w:rsid w:val="00C44C19"/>
    <w:rsid w:val="00C45210"/>
    <w:rsid w:val="00C46950"/>
    <w:rsid w:val="00C50A76"/>
    <w:rsid w:val="00C51704"/>
    <w:rsid w:val="00C5178A"/>
    <w:rsid w:val="00C575FB"/>
    <w:rsid w:val="00C57D48"/>
    <w:rsid w:val="00C62530"/>
    <w:rsid w:val="00C67277"/>
    <w:rsid w:val="00C67C75"/>
    <w:rsid w:val="00C7260F"/>
    <w:rsid w:val="00C7311F"/>
    <w:rsid w:val="00C73288"/>
    <w:rsid w:val="00C8088B"/>
    <w:rsid w:val="00C81DD2"/>
    <w:rsid w:val="00C835DE"/>
    <w:rsid w:val="00C83E40"/>
    <w:rsid w:val="00C85FC9"/>
    <w:rsid w:val="00C8736B"/>
    <w:rsid w:val="00C92840"/>
    <w:rsid w:val="00C9338B"/>
    <w:rsid w:val="00C94020"/>
    <w:rsid w:val="00C9652E"/>
    <w:rsid w:val="00C969FF"/>
    <w:rsid w:val="00C9758F"/>
    <w:rsid w:val="00CA32B6"/>
    <w:rsid w:val="00CA66F4"/>
    <w:rsid w:val="00CA7A53"/>
    <w:rsid w:val="00CB026E"/>
    <w:rsid w:val="00CB0E35"/>
    <w:rsid w:val="00CB1E10"/>
    <w:rsid w:val="00CB2110"/>
    <w:rsid w:val="00CB2EE7"/>
    <w:rsid w:val="00CB6C8E"/>
    <w:rsid w:val="00CB7D56"/>
    <w:rsid w:val="00CC18C2"/>
    <w:rsid w:val="00CC2CAA"/>
    <w:rsid w:val="00CC602A"/>
    <w:rsid w:val="00CC6244"/>
    <w:rsid w:val="00CC75E9"/>
    <w:rsid w:val="00CC769C"/>
    <w:rsid w:val="00CD074E"/>
    <w:rsid w:val="00CD372B"/>
    <w:rsid w:val="00CD4F25"/>
    <w:rsid w:val="00CD56B2"/>
    <w:rsid w:val="00CD6B1B"/>
    <w:rsid w:val="00CD6C83"/>
    <w:rsid w:val="00CD6E13"/>
    <w:rsid w:val="00CD733C"/>
    <w:rsid w:val="00CE1F4D"/>
    <w:rsid w:val="00CE2E87"/>
    <w:rsid w:val="00CF0297"/>
    <w:rsid w:val="00CF1AF8"/>
    <w:rsid w:val="00CF38E9"/>
    <w:rsid w:val="00CF5E75"/>
    <w:rsid w:val="00CF697E"/>
    <w:rsid w:val="00CF6DF7"/>
    <w:rsid w:val="00D01754"/>
    <w:rsid w:val="00D02069"/>
    <w:rsid w:val="00D025E4"/>
    <w:rsid w:val="00D120A1"/>
    <w:rsid w:val="00D127E6"/>
    <w:rsid w:val="00D13B92"/>
    <w:rsid w:val="00D14890"/>
    <w:rsid w:val="00D1532C"/>
    <w:rsid w:val="00D16DE1"/>
    <w:rsid w:val="00D17FBD"/>
    <w:rsid w:val="00D203A8"/>
    <w:rsid w:val="00D20A37"/>
    <w:rsid w:val="00D21F85"/>
    <w:rsid w:val="00D25A09"/>
    <w:rsid w:val="00D25B2C"/>
    <w:rsid w:val="00D3153B"/>
    <w:rsid w:val="00D31D64"/>
    <w:rsid w:val="00D32B7E"/>
    <w:rsid w:val="00D32D7C"/>
    <w:rsid w:val="00D3470E"/>
    <w:rsid w:val="00D4373A"/>
    <w:rsid w:val="00D44F5F"/>
    <w:rsid w:val="00D4579C"/>
    <w:rsid w:val="00D45B4B"/>
    <w:rsid w:val="00D46DC3"/>
    <w:rsid w:val="00D47042"/>
    <w:rsid w:val="00D476EC"/>
    <w:rsid w:val="00D47920"/>
    <w:rsid w:val="00D502E6"/>
    <w:rsid w:val="00D51076"/>
    <w:rsid w:val="00D53268"/>
    <w:rsid w:val="00D533D8"/>
    <w:rsid w:val="00D613E5"/>
    <w:rsid w:val="00D619AF"/>
    <w:rsid w:val="00D626A5"/>
    <w:rsid w:val="00D64D46"/>
    <w:rsid w:val="00D6609D"/>
    <w:rsid w:val="00D679AF"/>
    <w:rsid w:val="00D80F7B"/>
    <w:rsid w:val="00D826BC"/>
    <w:rsid w:val="00D82AF1"/>
    <w:rsid w:val="00D85C48"/>
    <w:rsid w:val="00D878DF"/>
    <w:rsid w:val="00D9507A"/>
    <w:rsid w:val="00D9772E"/>
    <w:rsid w:val="00DA0B32"/>
    <w:rsid w:val="00DA20C8"/>
    <w:rsid w:val="00DA2F3F"/>
    <w:rsid w:val="00DA351F"/>
    <w:rsid w:val="00DA3D36"/>
    <w:rsid w:val="00DA5C2C"/>
    <w:rsid w:val="00DA5E08"/>
    <w:rsid w:val="00DA6C93"/>
    <w:rsid w:val="00DB04F3"/>
    <w:rsid w:val="00DB0AE4"/>
    <w:rsid w:val="00DB1AC4"/>
    <w:rsid w:val="00DB32A2"/>
    <w:rsid w:val="00DB35CC"/>
    <w:rsid w:val="00DB39DD"/>
    <w:rsid w:val="00DB5AA4"/>
    <w:rsid w:val="00DB7E1D"/>
    <w:rsid w:val="00DC0210"/>
    <w:rsid w:val="00DC0269"/>
    <w:rsid w:val="00DC21A7"/>
    <w:rsid w:val="00DC2CD5"/>
    <w:rsid w:val="00DC5C7C"/>
    <w:rsid w:val="00DC642A"/>
    <w:rsid w:val="00DC6C7B"/>
    <w:rsid w:val="00DC7CB1"/>
    <w:rsid w:val="00DD0A87"/>
    <w:rsid w:val="00DD132B"/>
    <w:rsid w:val="00DD2E2F"/>
    <w:rsid w:val="00DD5B6E"/>
    <w:rsid w:val="00DE0801"/>
    <w:rsid w:val="00DE1900"/>
    <w:rsid w:val="00DE1B88"/>
    <w:rsid w:val="00DE1E69"/>
    <w:rsid w:val="00DE27DA"/>
    <w:rsid w:val="00DE3085"/>
    <w:rsid w:val="00DE34CB"/>
    <w:rsid w:val="00DE64BC"/>
    <w:rsid w:val="00DE6E0A"/>
    <w:rsid w:val="00DE714A"/>
    <w:rsid w:val="00DE7DA2"/>
    <w:rsid w:val="00DF0EE6"/>
    <w:rsid w:val="00DF2713"/>
    <w:rsid w:val="00DF39A0"/>
    <w:rsid w:val="00DF57D4"/>
    <w:rsid w:val="00DF606D"/>
    <w:rsid w:val="00DF7C6C"/>
    <w:rsid w:val="00DF7FFA"/>
    <w:rsid w:val="00E03578"/>
    <w:rsid w:val="00E047DA"/>
    <w:rsid w:val="00E052BE"/>
    <w:rsid w:val="00E06C43"/>
    <w:rsid w:val="00E07A4A"/>
    <w:rsid w:val="00E1077F"/>
    <w:rsid w:val="00E22E7A"/>
    <w:rsid w:val="00E244E4"/>
    <w:rsid w:val="00E262A4"/>
    <w:rsid w:val="00E27927"/>
    <w:rsid w:val="00E27A17"/>
    <w:rsid w:val="00E27F3B"/>
    <w:rsid w:val="00E30083"/>
    <w:rsid w:val="00E3203C"/>
    <w:rsid w:val="00E34CCD"/>
    <w:rsid w:val="00E3575E"/>
    <w:rsid w:val="00E3599C"/>
    <w:rsid w:val="00E45D01"/>
    <w:rsid w:val="00E51584"/>
    <w:rsid w:val="00E542B2"/>
    <w:rsid w:val="00E551DF"/>
    <w:rsid w:val="00E647FD"/>
    <w:rsid w:val="00E64FA0"/>
    <w:rsid w:val="00E65DEE"/>
    <w:rsid w:val="00E67732"/>
    <w:rsid w:val="00E67E48"/>
    <w:rsid w:val="00E72187"/>
    <w:rsid w:val="00E72439"/>
    <w:rsid w:val="00E736C1"/>
    <w:rsid w:val="00E73D7D"/>
    <w:rsid w:val="00E74302"/>
    <w:rsid w:val="00E74BAB"/>
    <w:rsid w:val="00E74C03"/>
    <w:rsid w:val="00E75E43"/>
    <w:rsid w:val="00E767EF"/>
    <w:rsid w:val="00E768EC"/>
    <w:rsid w:val="00E770C5"/>
    <w:rsid w:val="00E772E1"/>
    <w:rsid w:val="00E8003F"/>
    <w:rsid w:val="00E807A7"/>
    <w:rsid w:val="00E80DD3"/>
    <w:rsid w:val="00E81126"/>
    <w:rsid w:val="00E8221E"/>
    <w:rsid w:val="00E82F74"/>
    <w:rsid w:val="00E84CEF"/>
    <w:rsid w:val="00E87604"/>
    <w:rsid w:val="00E87DAC"/>
    <w:rsid w:val="00E92319"/>
    <w:rsid w:val="00E928DE"/>
    <w:rsid w:val="00E934D8"/>
    <w:rsid w:val="00E9758C"/>
    <w:rsid w:val="00EA1E55"/>
    <w:rsid w:val="00EA2C4F"/>
    <w:rsid w:val="00EA47D1"/>
    <w:rsid w:val="00EA76D6"/>
    <w:rsid w:val="00EB0ED4"/>
    <w:rsid w:val="00EB411A"/>
    <w:rsid w:val="00EB5A55"/>
    <w:rsid w:val="00EB7051"/>
    <w:rsid w:val="00EC4354"/>
    <w:rsid w:val="00EC6651"/>
    <w:rsid w:val="00EC6D0B"/>
    <w:rsid w:val="00EC7FEA"/>
    <w:rsid w:val="00ED1DEA"/>
    <w:rsid w:val="00ED645A"/>
    <w:rsid w:val="00ED6582"/>
    <w:rsid w:val="00EE2357"/>
    <w:rsid w:val="00EE3B96"/>
    <w:rsid w:val="00EE63B8"/>
    <w:rsid w:val="00EF065F"/>
    <w:rsid w:val="00EF2852"/>
    <w:rsid w:val="00EF31A6"/>
    <w:rsid w:val="00EF389C"/>
    <w:rsid w:val="00EF4E97"/>
    <w:rsid w:val="00EF64A7"/>
    <w:rsid w:val="00F002FA"/>
    <w:rsid w:val="00F01652"/>
    <w:rsid w:val="00F01883"/>
    <w:rsid w:val="00F01B1F"/>
    <w:rsid w:val="00F0366C"/>
    <w:rsid w:val="00F041FF"/>
    <w:rsid w:val="00F04B1B"/>
    <w:rsid w:val="00F1048E"/>
    <w:rsid w:val="00F10C64"/>
    <w:rsid w:val="00F1421A"/>
    <w:rsid w:val="00F166E4"/>
    <w:rsid w:val="00F16D12"/>
    <w:rsid w:val="00F1753D"/>
    <w:rsid w:val="00F17D81"/>
    <w:rsid w:val="00F21839"/>
    <w:rsid w:val="00F229E0"/>
    <w:rsid w:val="00F2328D"/>
    <w:rsid w:val="00F2684C"/>
    <w:rsid w:val="00F32BC5"/>
    <w:rsid w:val="00F3368C"/>
    <w:rsid w:val="00F33827"/>
    <w:rsid w:val="00F4263D"/>
    <w:rsid w:val="00F428F3"/>
    <w:rsid w:val="00F42C35"/>
    <w:rsid w:val="00F441A2"/>
    <w:rsid w:val="00F46A4D"/>
    <w:rsid w:val="00F52B60"/>
    <w:rsid w:val="00F573C4"/>
    <w:rsid w:val="00F57508"/>
    <w:rsid w:val="00F601DA"/>
    <w:rsid w:val="00F60243"/>
    <w:rsid w:val="00F60984"/>
    <w:rsid w:val="00F61A78"/>
    <w:rsid w:val="00F63B1C"/>
    <w:rsid w:val="00F66BC4"/>
    <w:rsid w:val="00F70AE7"/>
    <w:rsid w:val="00F72F5D"/>
    <w:rsid w:val="00F72F6E"/>
    <w:rsid w:val="00F74064"/>
    <w:rsid w:val="00F74199"/>
    <w:rsid w:val="00F77237"/>
    <w:rsid w:val="00F807F5"/>
    <w:rsid w:val="00F8356C"/>
    <w:rsid w:val="00F84A7F"/>
    <w:rsid w:val="00F851C8"/>
    <w:rsid w:val="00F8761E"/>
    <w:rsid w:val="00F901E9"/>
    <w:rsid w:val="00F92192"/>
    <w:rsid w:val="00F92CD3"/>
    <w:rsid w:val="00F969CC"/>
    <w:rsid w:val="00F97D69"/>
    <w:rsid w:val="00FA0B20"/>
    <w:rsid w:val="00FA22F1"/>
    <w:rsid w:val="00FA4B60"/>
    <w:rsid w:val="00FA6EF0"/>
    <w:rsid w:val="00FB0813"/>
    <w:rsid w:val="00FB1E18"/>
    <w:rsid w:val="00FB2472"/>
    <w:rsid w:val="00FB26D5"/>
    <w:rsid w:val="00FB4CF3"/>
    <w:rsid w:val="00FB5310"/>
    <w:rsid w:val="00FB7316"/>
    <w:rsid w:val="00FB7C95"/>
    <w:rsid w:val="00FC0C96"/>
    <w:rsid w:val="00FC280E"/>
    <w:rsid w:val="00FC5122"/>
    <w:rsid w:val="00FC59CE"/>
    <w:rsid w:val="00FC683E"/>
    <w:rsid w:val="00FE300E"/>
    <w:rsid w:val="00FE3666"/>
    <w:rsid w:val="00FE36D0"/>
    <w:rsid w:val="00FE4BC2"/>
    <w:rsid w:val="00FE55D6"/>
    <w:rsid w:val="00FE66F5"/>
    <w:rsid w:val="00FE7998"/>
    <w:rsid w:val="00FF0F82"/>
    <w:rsid w:val="00FF22AD"/>
    <w:rsid w:val="00FF469F"/>
    <w:rsid w:val="00FF4D0D"/>
    <w:rsid w:val="00FF592E"/>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Normal Indent" w:uiPriority="99"/>
    <w:lsdException w:name="footnote text" w:uiPriority="99"/>
    <w:lsdException w:name="index heading" w:uiPriority="99"/>
    <w:lsdException w:name="table of figures" w:uiPriority="99"/>
    <w:lsdException w:name="footnote reference" w:uiPriority="99"/>
    <w:lsdException w:name="table of authorities"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unhideWhenUsed="0"/>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F3993"/>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ind w:left="648" w:hanging="288"/>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0D54D7"/>
    <w:pPr>
      <w:spacing w:before="540" w:after="120"/>
      <w:ind w:right="357"/>
      <w:outlineLvl w:val="1"/>
    </w:pPr>
    <w:rPr>
      <w:rFonts w:ascii="Arial" w:hAnsi="Arial"/>
      <w:b/>
      <w:caps/>
      <w:color w:val="002960"/>
      <w:sz w:val="24"/>
    </w:rPr>
  </w:style>
  <w:style w:type="paragraph" w:customStyle="1" w:styleId="21minor">
    <w:name w:val="21 minor"/>
    <w:basedOn w:val="Normal"/>
    <w:next w:val="Normal"/>
    <w:uiPriority w:val="2"/>
    <w:qFormat/>
    <w:rsid w:val="000D54D7"/>
    <w:pPr>
      <w:spacing w:after="120"/>
      <w:ind w:right="357"/>
      <w:outlineLvl w:val="2"/>
    </w:pPr>
    <w:rPr>
      <w:rFonts w:ascii="Arial" w:hAnsi="Arial"/>
      <w:b/>
      <w:color w:val="002960"/>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3F3993"/>
    <w:rPr>
      <w:position w:val="6"/>
      <w:sz w:val="18"/>
    </w:rPr>
  </w:style>
  <w:style w:type="paragraph" w:styleId="FootnoteText">
    <w:name w:val="footnote text"/>
    <w:basedOn w:val="Normal"/>
    <w:link w:val="FootnoteTextChar"/>
    <w:uiPriority w:val="99"/>
    <w:rsid w:val="00227DF0"/>
    <w:pPr>
      <w:spacing w:after="0" w:line="264" w:lineRule="auto"/>
      <w:ind w:left="142" w:hanging="142"/>
    </w:pPr>
    <w:rPr>
      <w:rFonts w:ascii="Arial" w:hAnsi="Arial"/>
      <w:sz w:val="18"/>
    </w:rPr>
  </w:style>
  <w:style w:type="character" w:customStyle="1" w:styleId="FootnoteTextChar">
    <w:name w:val="Footnote Text Char"/>
    <w:basedOn w:val="DefaultParagraphFont"/>
    <w:link w:val="FootnoteText"/>
    <w:uiPriority w:val="99"/>
    <w:rsid w:val="00227DF0"/>
    <w:rPr>
      <w:rFonts w:ascii="Arial" w:eastAsia="Times New Roman" w:hAnsi="Arial" w:cs="Times New Roman"/>
      <w:sz w:val="18"/>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F01652"/>
    <w:pPr>
      <w:spacing w:before="240" w:after="120"/>
    </w:pPr>
    <w:rPr>
      <w:rFonts w:asciiTheme="minorHAnsi" w:hAnsiTheme="minorHAnsi"/>
      <w:b/>
      <w:bCs/>
      <w:sz w:val="20"/>
    </w:rPr>
  </w:style>
  <w:style w:type="paragraph" w:styleId="TOC2">
    <w:name w:val="toc 2"/>
    <w:basedOn w:val="Normal"/>
    <w:next w:val="Normal"/>
    <w:autoRedefine/>
    <w:uiPriority w:val="39"/>
    <w:rsid w:val="00F01652"/>
    <w:pPr>
      <w:tabs>
        <w:tab w:val="right" w:leader="dot" w:pos="8631"/>
      </w:tabs>
      <w:spacing w:before="120" w:after="0"/>
    </w:pPr>
    <w:rPr>
      <w:rFonts w:asciiTheme="minorHAnsi" w:hAnsiTheme="minorHAnsi"/>
      <w:i/>
      <w:iCs/>
      <w:sz w:val="20"/>
    </w:rPr>
  </w:style>
  <w:style w:type="paragraph" w:styleId="TOC3">
    <w:name w:val="toc 3"/>
    <w:basedOn w:val="TOC2"/>
    <w:next w:val="Normal"/>
    <w:autoRedefine/>
    <w:uiPriority w:val="39"/>
    <w:rsid w:val="003F3993"/>
    <w:pPr>
      <w:spacing w:before="0"/>
      <w:ind w:left="520"/>
    </w:pPr>
    <w:rPr>
      <w:i w:val="0"/>
      <w:iCs w:val="0"/>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basedOn w:val="Normal"/>
    <w:uiPriority w:val="34"/>
    <w:unhideWhenUsed/>
    <w:qFormat/>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table" w:styleId="LightList-Accent5">
    <w:name w:val="Light List Accent 5"/>
    <w:basedOn w:val="TableNormal"/>
    <w:uiPriority w:val="61"/>
    <w:rsid w:val="00A935F3"/>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20Heading1">
    <w:name w:val="B20 Heading 1"/>
    <w:basedOn w:val="Normal"/>
    <w:link w:val="B20Heading1Char"/>
    <w:qFormat/>
    <w:rsid w:val="005B0843"/>
    <w:pPr>
      <w:keepNext/>
      <w:keepLines/>
      <w:spacing w:before="480" w:after="0"/>
      <w:ind w:left="360" w:hanging="360"/>
      <w:outlineLvl w:val="0"/>
    </w:pPr>
    <w:rPr>
      <w:rFonts w:asciiTheme="majorHAnsi" w:eastAsiaTheme="majorEastAsia" w:hAnsiTheme="majorHAnsi" w:cstheme="majorBidi"/>
      <w:b/>
      <w:bCs/>
      <w:color w:val="365F91" w:themeColor="accent1" w:themeShade="BF"/>
      <w:sz w:val="24"/>
      <w:lang w:val="en-AU"/>
    </w:rPr>
  </w:style>
  <w:style w:type="character" w:customStyle="1" w:styleId="B20Heading1Char">
    <w:name w:val="B20 Heading 1 Char"/>
    <w:basedOn w:val="DefaultParagraphFont"/>
    <w:link w:val="B20Heading1"/>
    <w:rsid w:val="005B0843"/>
    <w:rPr>
      <w:rFonts w:asciiTheme="majorHAnsi" w:eastAsiaTheme="majorEastAsia" w:hAnsiTheme="majorHAnsi" w:cstheme="majorBidi"/>
      <w:b/>
      <w:bCs/>
      <w:color w:val="365F91" w:themeColor="accent1" w:themeShade="BF"/>
      <w:sz w:val="24"/>
      <w:lang w:val="en-AU"/>
    </w:rPr>
  </w:style>
  <w:style w:type="paragraph" w:styleId="Revision">
    <w:name w:val="Revision"/>
    <w:hidden/>
    <w:uiPriority w:val="99"/>
    <w:semiHidden/>
    <w:rsid w:val="00144829"/>
    <w:pPr>
      <w:spacing w:after="0" w:line="240" w:lineRule="auto"/>
      <w:jc w:val="left"/>
    </w:pPr>
    <w:rPr>
      <w:rFonts w:ascii="Times New Roman" w:eastAsia="Times New Roman" w:hAnsi="Times New Roman" w:cs="Times New Roman"/>
      <w:sz w:val="26"/>
    </w:rPr>
  </w:style>
  <w:style w:type="paragraph" w:customStyle="1" w:styleId="Bullet2">
    <w:name w:val="Bullet 2"/>
    <w:basedOn w:val="Normal"/>
    <w:uiPriority w:val="8"/>
    <w:qFormat/>
    <w:rsid w:val="00ED645A"/>
    <w:pPr>
      <w:numPr>
        <w:numId w:val="16"/>
      </w:numPr>
      <w:spacing w:before="0" w:after="0" w:line="260" w:lineRule="atLeast"/>
    </w:pPr>
    <w:rPr>
      <w:rFonts w:asciiTheme="minorHAnsi" w:eastAsia="PMingLiU" w:hAnsiTheme="minorHAnsi" w:cstheme="minorBidi"/>
      <w:sz w:val="22"/>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Normal Indent" w:uiPriority="99"/>
    <w:lsdException w:name="footnote text" w:uiPriority="99"/>
    <w:lsdException w:name="index heading" w:uiPriority="99"/>
    <w:lsdException w:name="table of figures" w:uiPriority="99"/>
    <w:lsdException w:name="footnote reference" w:uiPriority="99"/>
    <w:lsdException w:name="table of authorities"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unhideWhenUsed="0"/>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F3993"/>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ind w:left="648" w:hanging="288"/>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0D54D7"/>
    <w:pPr>
      <w:spacing w:before="540" w:after="120"/>
      <w:ind w:right="357"/>
      <w:outlineLvl w:val="1"/>
    </w:pPr>
    <w:rPr>
      <w:rFonts w:ascii="Arial" w:hAnsi="Arial"/>
      <w:b/>
      <w:caps/>
      <w:color w:val="002960"/>
      <w:sz w:val="24"/>
    </w:rPr>
  </w:style>
  <w:style w:type="paragraph" w:customStyle="1" w:styleId="21minor">
    <w:name w:val="21 minor"/>
    <w:basedOn w:val="Normal"/>
    <w:next w:val="Normal"/>
    <w:uiPriority w:val="2"/>
    <w:qFormat/>
    <w:rsid w:val="000D54D7"/>
    <w:pPr>
      <w:spacing w:after="120"/>
      <w:ind w:right="357"/>
      <w:outlineLvl w:val="2"/>
    </w:pPr>
    <w:rPr>
      <w:rFonts w:ascii="Arial" w:hAnsi="Arial"/>
      <w:b/>
      <w:color w:val="002960"/>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3F3993"/>
    <w:rPr>
      <w:position w:val="6"/>
      <w:sz w:val="18"/>
    </w:rPr>
  </w:style>
  <w:style w:type="paragraph" w:styleId="FootnoteText">
    <w:name w:val="footnote text"/>
    <w:basedOn w:val="Normal"/>
    <w:link w:val="FootnoteTextChar"/>
    <w:uiPriority w:val="99"/>
    <w:rsid w:val="00227DF0"/>
    <w:pPr>
      <w:spacing w:after="0" w:line="264" w:lineRule="auto"/>
      <w:ind w:left="142" w:hanging="142"/>
    </w:pPr>
    <w:rPr>
      <w:rFonts w:ascii="Arial" w:hAnsi="Arial"/>
      <w:sz w:val="18"/>
    </w:rPr>
  </w:style>
  <w:style w:type="character" w:customStyle="1" w:styleId="FootnoteTextChar">
    <w:name w:val="Footnote Text Char"/>
    <w:basedOn w:val="DefaultParagraphFont"/>
    <w:link w:val="FootnoteText"/>
    <w:uiPriority w:val="99"/>
    <w:rsid w:val="00227DF0"/>
    <w:rPr>
      <w:rFonts w:ascii="Arial" w:eastAsia="Times New Roman" w:hAnsi="Arial" w:cs="Times New Roman"/>
      <w:sz w:val="18"/>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F01652"/>
    <w:pPr>
      <w:spacing w:before="240" w:after="120"/>
    </w:pPr>
    <w:rPr>
      <w:rFonts w:asciiTheme="minorHAnsi" w:hAnsiTheme="minorHAnsi"/>
      <w:b/>
      <w:bCs/>
      <w:sz w:val="20"/>
    </w:rPr>
  </w:style>
  <w:style w:type="paragraph" w:styleId="TOC2">
    <w:name w:val="toc 2"/>
    <w:basedOn w:val="Normal"/>
    <w:next w:val="Normal"/>
    <w:autoRedefine/>
    <w:uiPriority w:val="39"/>
    <w:rsid w:val="00F01652"/>
    <w:pPr>
      <w:tabs>
        <w:tab w:val="right" w:leader="dot" w:pos="8631"/>
      </w:tabs>
      <w:spacing w:before="120" w:after="0"/>
    </w:pPr>
    <w:rPr>
      <w:rFonts w:asciiTheme="minorHAnsi" w:hAnsiTheme="minorHAnsi"/>
      <w:i/>
      <w:iCs/>
      <w:sz w:val="20"/>
    </w:rPr>
  </w:style>
  <w:style w:type="paragraph" w:styleId="TOC3">
    <w:name w:val="toc 3"/>
    <w:basedOn w:val="TOC2"/>
    <w:next w:val="Normal"/>
    <w:autoRedefine/>
    <w:uiPriority w:val="39"/>
    <w:rsid w:val="003F3993"/>
    <w:pPr>
      <w:spacing w:before="0"/>
      <w:ind w:left="520"/>
    </w:pPr>
    <w:rPr>
      <w:i w:val="0"/>
      <w:iCs w:val="0"/>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basedOn w:val="Normal"/>
    <w:uiPriority w:val="34"/>
    <w:unhideWhenUsed/>
    <w:qFormat/>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table" w:styleId="LightList-Accent5">
    <w:name w:val="Light List Accent 5"/>
    <w:basedOn w:val="TableNormal"/>
    <w:uiPriority w:val="61"/>
    <w:rsid w:val="00A935F3"/>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20Heading1">
    <w:name w:val="B20 Heading 1"/>
    <w:basedOn w:val="Normal"/>
    <w:link w:val="B20Heading1Char"/>
    <w:qFormat/>
    <w:rsid w:val="005B0843"/>
    <w:pPr>
      <w:keepNext/>
      <w:keepLines/>
      <w:spacing w:before="480" w:after="0"/>
      <w:ind w:left="360" w:hanging="360"/>
      <w:outlineLvl w:val="0"/>
    </w:pPr>
    <w:rPr>
      <w:rFonts w:asciiTheme="majorHAnsi" w:eastAsiaTheme="majorEastAsia" w:hAnsiTheme="majorHAnsi" w:cstheme="majorBidi"/>
      <w:b/>
      <w:bCs/>
      <w:color w:val="365F91" w:themeColor="accent1" w:themeShade="BF"/>
      <w:sz w:val="24"/>
      <w:lang w:val="en-AU"/>
    </w:rPr>
  </w:style>
  <w:style w:type="character" w:customStyle="1" w:styleId="B20Heading1Char">
    <w:name w:val="B20 Heading 1 Char"/>
    <w:basedOn w:val="DefaultParagraphFont"/>
    <w:link w:val="B20Heading1"/>
    <w:rsid w:val="005B0843"/>
    <w:rPr>
      <w:rFonts w:asciiTheme="majorHAnsi" w:eastAsiaTheme="majorEastAsia" w:hAnsiTheme="majorHAnsi" w:cstheme="majorBidi"/>
      <w:b/>
      <w:bCs/>
      <w:color w:val="365F91" w:themeColor="accent1" w:themeShade="BF"/>
      <w:sz w:val="24"/>
      <w:lang w:val="en-AU"/>
    </w:rPr>
  </w:style>
  <w:style w:type="paragraph" w:styleId="Revision">
    <w:name w:val="Revision"/>
    <w:hidden/>
    <w:uiPriority w:val="99"/>
    <w:semiHidden/>
    <w:rsid w:val="00144829"/>
    <w:pPr>
      <w:spacing w:after="0" w:line="240" w:lineRule="auto"/>
      <w:jc w:val="left"/>
    </w:pPr>
    <w:rPr>
      <w:rFonts w:ascii="Times New Roman" w:eastAsia="Times New Roman" w:hAnsi="Times New Roman" w:cs="Times New Roman"/>
      <w:sz w:val="26"/>
    </w:rPr>
  </w:style>
  <w:style w:type="paragraph" w:customStyle="1" w:styleId="Bullet2">
    <w:name w:val="Bullet 2"/>
    <w:basedOn w:val="Normal"/>
    <w:uiPriority w:val="8"/>
    <w:qFormat/>
    <w:rsid w:val="00ED645A"/>
    <w:pPr>
      <w:numPr>
        <w:numId w:val="16"/>
      </w:numPr>
      <w:spacing w:before="0" w:after="0" w:line="260" w:lineRule="atLeast"/>
    </w:pPr>
    <w:rPr>
      <w:rFonts w:asciiTheme="minorHAnsi" w:eastAsia="PMingLiU" w:hAnsiTheme="minorHAnsi" w:cstheme="minorBidi"/>
      <w:sz w:val="22"/>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364">
      <w:bodyDiv w:val="1"/>
      <w:marLeft w:val="0"/>
      <w:marRight w:val="0"/>
      <w:marTop w:val="0"/>
      <w:marBottom w:val="0"/>
      <w:divBdr>
        <w:top w:val="none" w:sz="0" w:space="0" w:color="auto"/>
        <w:left w:val="none" w:sz="0" w:space="0" w:color="auto"/>
        <w:bottom w:val="none" w:sz="0" w:space="0" w:color="auto"/>
        <w:right w:val="none" w:sz="0" w:space="0" w:color="auto"/>
      </w:divBdr>
    </w:div>
    <w:div w:id="143401696">
      <w:bodyDiv w:val="1"/>
      <w:marLeft w:val="0"/>
      <w:marRight w:val="0"/>
      <w:marTop w:val="0"/>
      <w:marBottom w:val="0"/>
      <w:divBdr>
        <w:top w:val="none" w:sz="0" w:space="0" w:color="auto"/>
        <w:left w:val="none" w:sz="0" w:space="0" w:color="auto"/>
        <w:bottom w:val="none" w:sz="0" w:space="0" w:color="auto"/>
        <w:right w:val="none" w:sz="0" w:space="0" w:color="auto"/>
      </w:divBdr>
    </w:div>
    <w:div w:id="242111865">
      <w:bodyDiv w:val="1"/>
      <w:marLeft w:val="0"/>
      <w:marRight w:val="0"/>
      <w:marTop w:val="0"/>
      <w:marBottom w:val="0"/>
      <w:divBdr>
        <w:top w:val="none" w:sz="0" w:space="0" w:color="auto"/>
        <w:left w:val="none" w:sz="0" w:space="0" w:color="auto"/>
        <w:bottom w:val="none" w:sz="0" w:space="0" w:color="auto"/>
        <w:right w:val="none" w:sz="0" w:space="0" w:color="auto"/>
      </w:divBdr>
    </w:div>
    <w:div w:id="261493768">
      <w:bodyDiv w:val="1"/>
      <w:marLeft w:val="0"/>
      <w:marRight w:val="0"/>
      <w:marTop w:val="0"/>
      <w:marBottom w:val="0"/>
      <w:divBdr>
        <w:top w:val="none" w:sz="0" w:space="0" w:color="auto"/>
        <w:left w:val="none" w:sz="0" w:space="0" w:color="auto"/>
        <w:bottom w:val="none" w:sz="0" w:space="0" w:color="auto"/>
        <w:right w:val="none" w:sz="0" w:space="0" w:color="auto"/>
      </w:divBdr>
    </w:div>
    <w:div w:id="309024262">
      <w:bodyDiv w:val="1"/>
      <w:marLeft w:val="0"/>
      <w:marRight w:val="0"/>
      <w:marTop w:val="0"/>
      <w:marBottom w:val="0"/>
      <w:divBdr>
        <w:top w:val="none" w:sz="0" w:space="0" w:color="auto"/>
        <w:left w:val="none" w:sz="0" w:space="0" w:color="auto"/>
        <w:bottom w:val="none" w:sz="0" w:space="0" w:color="auto"/>
        <w:right w:val="none" w:sz="0" w:space="0" w:color="auto"/>
      </w:divBdr>
    </w:div>
    <w:div w:id="312758931">
      <w:bodyDiv w:val="1"/>
      <w:marLeft w:val="0"/>
      <w:marRight w:val="0"/>
      <w:marTop w:val="0"/>
      <w:marBottom w:val="0"/>
      <w:divBdr>
        <w:top w:val="none" w:sz="0" w:space="0" w:color="auto"/>
        <w:left w:val="none" w:sz="0" w:space="0" w:color="auto"/>
        <w:bottom w:val="none" w:sz="0" w:space="0" w:color="auto"/>
        <w:right w:val="none" w:sz="0" w:space="0" w:color="auto"/>
      </w:divBdr>
    </w:div>
    <w:div w:id="353845395">
      <w:bodyDiv w:val="1"/>
      <w:marLeft w:val="0"/>
      <w:marRight w:val="0"/>
      <w:marTop w:val="0"/>
      <w:marBottom w:val="0"/>
      <w:divBdr>
        <w:top w:val="none" w:sz="0" w:space="0" w:color="auto"/>
        <w:left w:val="none" w:sz="0" w:space="0" w:color="auto"/>
        <w:bottom w:val="none" w:sz="0" w:space="0" w:color="auto"/>
        <w:right w:val="none" w:sz="0" w:space="0" w:color="auto"/>
      </w:divBdr>
      <w:divsChild>
        <w:div w:id="68505085">
          <w:marLeft w:val="0"/>
          <w:marRight w:val="0"/>
          <w:marTop w:val="0"/>
          <w:marBottom w:val="0"/>
          <w:divBdr>
            <w:top w:val="none" w:sz="0" w:space="0" w:color="auto"/>
            <w:left w:val="none" w:sz="0" w:space="0" w:color="auto"/>
            <w:bottom w:val="none" w:sz="0" w:space="0" w:color="auto"/>
            <w:right w:val="none" w:sz="0" w:space="0" w:color="auto"/>
          </w:divBdr>
          <w:divsChild>
            <w:div w:id="1118112068">
              <w:marLeft w:val="1350"/>
              <w:marRight w:val="0"/>
              <w:marTop w:val="375"/>
              <w:marBottom w:val="600"/>
              <w:divBdr>
                <w:top w:val="none" w:sz="0" w:space="0" w:color="auto"/>
                <w:left w:val="none" w:sz="0" w:space="0" w:color="auto"/>
                <w:bottom w:val="none" w:sz="0" w:space="0" w:color="auto"/>
                <w:right w:val="none" w:sz="0" w:space="0" w:color="auto"/>
              </w:divBdr>
              <w:divsChild>
                <w:div w:id="1731805043">
                  <w:marLeft w:val="0"/>
                  <w:marRight w:val="0"/>
                  <w:marTop w:val="0"/>
                  <w:marBottom w:val="0"/>
                  <w:divBdr>
                    <w:top w:val="none" w:sz="0" w:space="0" w:color="auto"/>
                    <w:left w:val="none" w:sz="0" w:space="0" w:color="auto"/>
                    <w:bottom w:val="none" w:sz="0" w:space="0" w:color="auto"/>
                    <w:right w:val="none" w:sz="0" w:space="0" w:color="auto"/>
                  </w:divBdr>
                  <w:divsChild>
                    <w:div w:id="84302937">
                      <w:marLeft w:val="0"/>
                      <w:marRight w:val="0"/>
                      <w:marTop w:val="0"/>
                      <w:marBottom w:val="0"/>
                      <w:divBdr>
                        <w:top w:val="none" w:sz="0" w:space="0" w:color="auto"/>
                        <w:left w:val="none" w:sz="0" w:space="0" w:color="auto"/>
                        <w:bottom w:val="none" w:sz="0" w:space="0" w:color="auto"/>
                        <w:right w:val="none" w:sz="0" w:space="0" w:color="auto"/>
                      </w:divBdr>
                      <w:divsChild>
                        <w:div w:id="2130858814">
                          <w:marLeft w:val="0"/>
                          <w:marRight w:val="0"/>
                          <w:marTop w:val="0"/>
                          <w:marBottom w:val="0"/>
                          <w:divBdr>
                            <w:top w:val="none" w:sz="0" w:space="0" w:color="auto"/>
                            <w:left w:val="none" w:sz="0" w:space="0" w:color="auto"/>
                            <w:bottom w:val="none" w:sz="0" w:space="0" w:color="auto"/>
                            <w:right w:val="none" w:sz="0" w:space="0" w:color="auto"/>
                          </w:divBdr>
                          <w:divsChild>
                            <w:div w:id="324357332">
                              <w:marLeft w:val="0"/>
                              <w:marRight w:val="0"/>
                              <w:marTop w:val="0"/>
                              <w:marBottom w:val="0"/>
                              <w:divBdr>
                                <w:top w:val="none" w:sz="0" w:space="0" w:color="auto"/>
                                <w:left w:val="none" w:sz="0" w:space="0" w:color="auto"/>
                                <w:bottom w:val="none" w:sz="0" w:space="0" w:color="auto"/>
                                <w:right w:val="none" w:sz="0" w:space="0" w:color="auto"/>
                              </w:divBdr>
                              <w:divsChild>
                                <w:div w:id="69696404">
                                  <w:marLeft w:val="0"/>
                                  <w:marRight w:val="0"/>
                                  <w:marTop w:val="0"/>
                                  <w:marBottom w:val="0"/>
                                  <w:divBdr>
                                    <w:top w:val="none" w:sz="0" w:space="0" w:color="auto"/>
                                    <w:left w:val="none" w:sz="0" w:space="0" w:color="auto"/>
                                    <w:bottom w:val="none" w:sz="0" w:space="0" w:color="auto"/>
                                    <w:right w:val="none" w:sz="0" w:space="0" w:color="auto"/>
                                  </w:divBdr>
                                  <w:divsChild>
                                    <w:div w:id="1382048401">
                                      <w:marLeft w:val="150"/>
                                      <w:marRight w:val="150"/>
                                      <w:marTop w:val="150"/>
                                      <w:marBottom w:val="150"/>
                                      <w:divBdr>
                                        <w:top w:val="single" w:sz="36" w:space="8" w:color="E6E9EB"/>
                                        <w:left w:val="single" w:sz="36" w:space="8" w:color="E6E9EB"/>
                                        <w:bottom w:val="single" w:sz="36" w:space="8" w:color="E6E9EB"/>
                                        <w:right w:val="single" w:sz="36" w:space="8" w:color="E6E9EB"/>
                                      </w:divBdr>
                                    </w:div>
                                  </w:divsChild>
                                </w:div>
                              </w:divsChild>
                            </w:div>
                          </w:divsChild>
                        </w:div>
                      </w:divsChild>
                    </w:div>
                  </w:divsChild>
                </w:div>
              </w:divsChild>
            </w:div>
          </w:divsChild>
        </w:div>
      </w:divsChild>
    </w:div>
    <w:div w:id="491071833">
      <w:bodyDiv w:val="1"/>
      <w:marLeft w:val="0"/>
      <w:marRight w:val="0"/>
      <w:marTop w:val="0"/>
      <w:marBottom w:val="0"/>
      <w:divBdr>
        <w:top w:val="none" w:sz="0" w:space="0" w:color="auto"/>
        <w:left w:val="none" w:sz="0" w:space="0" w:color="auto"/>
        <w:bottom w:val="none" w:sz="0" w:space="0" w:color="auto"/>
        <w:right w:val="none" w:sz="0" w:space="0" w:color="auto"/>
      </w:divBdr>
      <w:divsChild>
        <w:div w:id="1952665079">
          <w:marLeft w:val="0"/>
          <w:marRight w:val="0"/>
          <w:marTop w:val="0"/>
          <w:marBottom w:val="0"/>
          <w:divBdr>
            <w:top w:val="none" w:sz="0" w:space="0" w:color="auto"/>
            <w:left w:val="none" w:sz="0" w:space="0" w:color="auto"/>
            <w:bottom w:val="none" w:sz="0" w:space="0" w:color="auto"/>
            <w:right w:val="none" w:sz="0" w:space="0" w:color="auto"/>
          </w:divBdr>
        </w:div>
      </w:divsChild>
    </w:div>
    <w:div w:id="593512279">
      <w:bodyDiv w:val="1"/>
      <w:marLeft w:val="0"/>
      <w:marRight w:val="0"/>
      <w:marTop w:val="0"/>
      <w:marBottom w:val="0"/>
      <w:divBdr>
        <w:top w:val="none" w:sz="0" w:space="0" w:color="auto"/>
        <w:left w:val="none" w:sz="0" w:space="0" w:color="auto"/>
        <w:bottom w:val="none" w:sz="0" w:space="0" w:color="auto"/>
        <w:right w:val="none" w:sz="0" w:space="0" w:color="auto"/>
      </w:divBdr>
    </w:div>
    <w:div w:id="932935071">
      <w:bodyDiv w:val="1"/>
      <w:marLeft w:val="0"/>
      <w:marRight w:val="0"/>
      <w:marTop w:val="0"/>
      <w:marBottom w:val="0"/>
      <w:divBdr>
        <w:top w:val="none" w:sz="0" w:space="0" w:color="auto"/>
        <w:left w:val="none" w:sz="0" w:space="0" w:color="auto"/>
        <w:bottom w:val="none" w:sz="0" w:space="0" w:color="auto"/>
        <w:right w:val="none" w:sz="0" w:space="0" w:color="auto"/>
      </w:divBdr>
    </w:div>
    <w:div w:id="1055394943">
      <w:bodyDiv w:val="1"/>
      <w:marLeft w:val="0"/>
      <w:marRight w:val="0"/>
      <w:marTop w:val="0"/>
      <w:marBottom w:val="0"/>
      <w:divBdr>
        <w:top w:val="none" w:sz="0" w:space="0" w:color="auto"/>
        <w:left w:val="none" w:sz="0" w:space="0" w:color="auto"/>
        <w:bottom w:val="none" w:sz="0" w:space="0" w:color="auto"/>
        <w:right w:val="none" w:sz="0" w:space="0" w:color="auto"/>
      </w:divBdr>
    </w:div>
    <w:div w:id="1076125158">
      <w:bodyDiv w:val="1"/>
      <w:marLeft w:val="0"/>
      <w:marRight w:val="0"/>
      <w:marTop w:val="0"/>
      <w:marBottom w:val="0"/>
      <w:divBdr>
        <w:top w:val="none" w:sz="0" w:space="0" w:color="auto"/>
        <w:left w:val="none" w:sz="0" w:space="0" w:color="auto"/>
        <w:bottom w:val="none" w:sz="0" w:space="0" w:color="auto"/>
        <w:right w:val="none" w:sz="0" w:space="0" w:color="auto"/>
      </w:divBdr>
    </w:div>
    <w:div w:id="1342314156">
      <w:bodyDiv w:val="1"/>
      <w:marLeft w:val="0"/>
      <w:marRight w:val="0"/>
      <w:marTop w:val="0"/>
      <w:marBottom w:val="0"/>
      <w:divBdr>
        <w:top w:val="none" w:sz="0" w:space="0" w:color="auto"/>
        <w:left w:val="none" w:sz="0" w:space="0" w:color="auto"/>
        <w:bottom w:val="none" w:sz="0" w:space="0" w:color="auto"/>
        <w:right w:val="none" w:sz="0" w:space="0" w:color="auto"/>
      </w:divBdr>
    </w:div>
    <w:div w:id="1654945136">
      <w:bodyDiv w:val="1"/>
      <w:marLeft w:val="0"/>
      <w:marRight w:val="0"/>
      <w:marTop w:val="0"/>
      <w:marBottom w:val="0"/>
      <w:divBdr>
        <w:top w:val="none" w:sz="0" w:space="0" w:color="auto"/>
        <w:left w:val="none" w:sz="0" w:space="0" w:color="auto"/>
        <w:bottom w:val="none" w:sz="0" w:space="0" w:color="auto"/>
        <w:right w:val="none" w:sz="0" w:space="0" w:color="auto"/>
      </w:divBdr>
    </w:div>
    <w:div w:id="190009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nna%20Kurguzova\AppData\Local\Microsoft\Windows\INetCache\Content.Outlook\1XDJBX10\-%09http:\www.natemjensen.com\wp-content\uploads\2014\09\20141228_MJ_OECDABC.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ergi.igmd.org/33/sunum.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rseyfinance.j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weforum.org/content/global-agenda-council-transparency-anti-corruption-2014-20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www.cgdev.org/publication/ft/publishing-government-contracts-addressing-concerns-and-easing-implementation" TargetMode="External"/><Relationship Id="rId3" Type="http://schemas.openxmlformats.org/officeDocument/2006/relationships/hyperlink" Target="http://www.cgdev.org/publication/ft/publishing-government-contracts-addressing-concerns-and-easing-implementation" TargetMode="External"/><Relationship Id="rId7" Type="http://schemas.openxmlformats.org/officeDocument/2006/relationships/hyperlink" Target="https://www.unodc.org/unodc/en/treaties/CAC/signatories.html" TargetMode="External"/><Relationship Id="rId2" Type="http://schemas.openxmlformats.org/officeDocument/2006/relationships/hyperlink" Target="http://www.weforum.org/pdf/paci/BusinessCaseAgainstCorruption.pdf" TargetMode="External"/><Relationship Id="rId1" Type="http://schemas.openxmlformats.org/officeDocument/2006/relationships/hyperlink" Target="http://siteresources.worldbank.org/EXTFINANCIALSECTOR/Resources/282884-1303327122200/207lovei.pd" TargetMode="External"/><Relationship Id="rId6" Type="http://schemas.openxmlformats.org/officeDocument/2006/relationships/hyperlink" Target="http://www.oecd.org/daf/anti-bribery/WGBRatificationStatus.pdf" TargetMode="External"/><Relationship Id="rId11" Type="http://schemas.openxmlformats.org/officeDocument/2006/relationships/hyperlink" Target="https://www.unodc.org/documents/corruption/Publications/2012/UNIDO-UNODC_Publication_on_Small_Business_Development_and_Corruption_Vol1.pdf" TargetMode="External"/><Relationship Id="rId5" Type="http://schemas.openxmlformats.org/officeDocument/2006/relationships/hyperlink" Target="http://www.wcoomd.org/en/topics/facilitation/instrument-and-tools/tools/safe_package.aspx" TargetMode="External"/><Relationship Id="rId10" Type="http://schemas.openxmlformats.org/officeDocument/2006/relationships/hyperlink" Target="https://www.baselgovernance.org/sites/collective.localhost/files/documents/hlrm_concept_note_v0.3_april13.pdf" TargetMode="External"/><Relationship Id="rId4" Type="http://schemas.openxmlformats.org/officeDocument/2006/relationships/hyperlink" Target="http://www.worldcustomsjournal.org/media/wcj/-2010/1/Michael-Moore.pdf" TargetMode="External"/><Relationship Id="rId9" Type="http://schemas.openxmlformats.org/officeDocument/2006/relationships/hyperlink" Target="http://consultations.worldbank.org/Data/hub/files/consultation-template/procurement-policy-review-consultationsopenconsultationtemplate/phases/phase_ii_the_new_procurement_framework_-_board_pap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re%20Dilmen\AppData\Local\McK%20FirmFormat%20Templates\Templates\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CB769-05DD-4495-B67E-889A5E1D4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Template>
  <TotalTime>0</TotalTime>
  <Pages>37</Pages>
  <Words>8825</Words>
  <Characters>50306</Characters>
  <Application>Microsoft Office Word</Application>
  <DocSecurity>0</DocSecurity>
  <Lines>419</Lines>
  <Paragraphs>118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Vertical</vt:lpstr>
      <vt:lpstr>Vertical</vt:lpstr>
    </vt:vector>
  </TitlesOfParts>
  <Company>Corporate</Company>
  <LinksUpToDate>false</LinksUpToDate>
  <CharactersWithSpaces>59013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dc:title>
  <dc:creator>Anurag Unnikrishnan</dc:creator>
  <cp:keywords>Vertical</cp:keywords>
  <cp:lastModifiedBy>Anna Kurguzova</cp:lastModifiedBy>
  <cp:revision>2</cp:revision>
  <cp:lastPrinted>2015-08-24T14:51:00Z</cp:lastPrinted>
  <dcterms:created xsi:type="dcterms:W3CDTF">2015-08-26T17:11:00Z</dcterms:created>
  <dcterms:modified xsi:type="dcterms:W3CDTF">2015-08-26T17:11:00Z</dcterms:modified>
</cp:coreProperties>
</file>